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39D" w:rsidRDefault="00127E13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97865" cy="691515"/>
                <wp:effectExtent l="0" t="1905" r="0" b="190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073" w:rsidRDefault="00BA170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19pt;margin-top:-1.35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LjkT22xAgAAtgUAAA4A&#10;AAAAAAAAAAAAAAAALgIAAGRycy9lMm9Eb2MueG1sUEsBAi0AFAAGAAgAAAAhAMf2PTfeAAAACgEA&#10;AA8AAAAAAAAAAAAAAAAACwUAAGRycy9kb3ducmV2LnhtbFBLBQYAAAAABAAEAPMAAAAWBgAAAAA=&#10;" filled="f" stroked="f">
                <v:textbox style="mso-fit-shape-to-text:t">
                  <w:txbxContent>
                    <w:p w:rsidR="00D83073" w:rsidRDefault="00BA170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19050" t="0" r="9525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127E13" w:rsidRDefault="00127E13" w:rsidP="001C0109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7C82C2"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zDs3nIAIAADsEAAAOAAAAAAAAAAAAAAAAAC4CAABkcnMvZTJvRG9jLnhtbFBL&#10;AQItABQABgAIAAAAIQApYS6P3QAAAAYBAAAPAAAAAAAAAAAAAAAAAHoEAABkcnMvZG93bnJldi54&#10;bWxQSwUGAAAAAAQABADzAAAAhAUAAAAA&#10;" strokeweight="4.5pt">
                <v:stroke linestyle="thinThick"/>
              </v:line>
            </w:pict>
          </mc:Fallback>
        </mc:AlternateContent>
      </w:r>
      <w:r w:rsidR="001B1087" w:rsidRPr="005C5A66">
        <w:rPr>
          <w:sz w:val="24"/>
          <w:szCs w:val="24"/>
        </w:rPr>
        <w:t>о</w:t>
      </w:r>
      <w:r w:rsidR="001C0109" w:rsidRPr="005C5A66">
        <w:rPr>
          <w:sz w:val="24"/>
          <w:szCs w:val="24"/>
        </w:rPr>
        <w:t>т</w:t>
      </w:r>
      <w:r w:rsidR="001B1087">
        <w:rPr>
          <w:sz w:val="24"/>
          <w:szCs w:val="24"/>
        </w:rPr>
        <w:t xml:space="preserve"> </w:t>
      </w:r>
      <w:r w:rsidR="0094708E" w:rsidRPr="00127E13">
        <w:rPr>
          <w:sz w:val="24"/>
          <w:szCs w:val="24"/>
        </w:rPr>
        <w:t xml:space="preserve"> </w:t>
      </w:r>
      <w:r w:rsidR="005A2694">
        <w:rPr>
          <w:sz w:val="24"/>
          <w:szCs w:val="24"/>
        </w:rPr>
        <w:t>07.09.2015</w:t>
      </w:r>
      <w:r w:rsidR="00462011">
        <w:rPr>
          <w:sz w:val="24"/>
          <w:szCs w:val="24"/>
        </w:rPr>
        <w:t xml:space="preserve"> №</w:t>
      </w:r>
      <w:r w:rsidR="0094708E" w:rsidRPr="00127E13">
        <w:rPr>
          <w:sz w:val="24"/>
          <w:szCs w:val="24"/>
        </w:rPr>
        <w:t xml:space="preserve"> </w:t>
      </w:r>
      <w:r w:rsidR="005A2694">
        <w:rPr>
          <w:sz w:val="24"/>
          <w:szCs w:val="24"/>
        </w:rPr>
        <w:t>1245</w:t>
      </w:r>
    </w:p>
    <w:p w:rsidR="00F56FEB" w:rsidRPr="00A37320" w:rsidRDefault="00F56FEB" w:rsidP="001C0109">
      <w:pPr>
        <w:spacing w:before="400"/>
        <w:rPr>
          <w:sz w:val="24"/>
          <w:szCs w:val="24"/>
        </w:rPr>
      </w:pPr>
    </w:p>
    <w:p w:rsidR="00F56FEB" w:rsidRDefault="005E42A8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CB46E9">
        <w:rPr>
          <w:b/>
          <w:i/>
          <w:sz w:val="28"/>
          <w:szCs w:val="28"/>
        </w:rPr>
        <w:t>подготовке мероприятий</w:t>
      </w:r>
      <w:r w:rsidR="007A447F">
        <w:rPr>
          <w:b/>
          <w:i/>
          <w:sz w:val="28"/>
          <w:szCs w:val="28"/>
        </w:rPr>
        <w:t xml:space="preserve"> и </w:t>
      </w:r>
      <w:r>
        <w:rPr>
          <w:b/>
          <w:i/>
          <w:sz w:val="28"/>
          <w:szCs w:val="28"/>
        </w:rPr>
        <w:t>временном ограничении движения автотранспорта</w:t>
      </w:r>
      <w:r w:rsidR="000C40B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 w:rsidR="000C40B4" w:rsidRPr="000C40B4">
        <w:rPr>
          <w:b/>
          <w:bCs/>
          <w:i/>
          <w:sz w:val="28"/>
          <w:szCs w:val="28"/>
        </w:rPr>
        <w:t>в период п</w:t>
      </w:r>
      <w:r w:rsidR="00D242DF">
        <w:rPr>
          <w:b/>
          <w:bCs/>
          <w:i/>
          <w:sz w:val="28"/>
          <w:szCs w:val="28"/>
        </w:rPr>
        <w:t>р</w:t>
      </w:r>
      <w:r w:rsidR="000C40B4" w:rsidRPr="000C40B4">
        <w:rPr>
          <w:b/>
          <w:bCs/>
          <w:i/>
          <w:sz w:val="28"/>
          <w:szCs w:val="28"/>
        </w:rPr>
        <w:t xml:space="preserve">оведения </w:t>
      </w:r>
      <w:r w:rsidR="00CB46E9">
        <w:rPr>
          <w:b/>
          <w:bCs/>
          <w:i/>
          <w:sz w:val="28"/>
          <w:szCs w:val="28"/>
        </w:rPr>
        <w:t>мероприятий</w:t>
      </w:r>
      <w:r w:rsidR="00773408">
        <w:rPr>
          <w:b/>
          <w:bCs/>
          <w:i/>
          <w:sz w:val="28"/>
          <w:szCs w:val="28"/>
        </w:rPr>
        <w:t xml:space="preserve">, </w:t>
      </w:r>
      <w:r w:rsidR="00A37320">
        <w:rPr>
          <w:b/>
          <w:i/>
          <w:sz w:val="28"/>
          <w:szCs w:val="28"/>
        </w:rPr>
        <w:t>посвященн</w:t>
      </w:r>
      <w:r w:rsidR="00CB46E9">
        <w:rPr>
          <w:b/>
          <w:i/>
          <w:sz w:val="28"/>
          <w:szCs w:val="28"/>
        </w:rPr>
        <w:t>ых</w:t>
      </w:r>
      <w:r w:rsidR="00A37320">
        <w:rPr>
          <w:b/>
          <w:i/>
          <w:sz w:val="28"/>
          <w:szCs w:val="28"/>
        </w:rPr>
        <w:t xml:space="preserve"> празднованию Дня памяти и воинской славы </w:t>
      </w:r>
    </w:p>
    <w:p w:rsidR="0026124C" w:rsidRPr="000C40B4" w:rsidRDefault="00987BDE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="00F56FEB">
        <w:rPr>
          <w:b/>
          <w:i/>
          <w:sz w:val="28"/>
          <w:szCs w:val="28"/>
        </w:rPr>
        <w:t>Дня</w:t>
      </w:r>
      <w:r w:rsidR="007A447F">
        <w:rPr>
          <w:b/>
          <w:i/>
          <w:sz w:val="28"/>
          <w:szCs w:val="28"/>
        </w:rPr>
        <w:t xml:space="preserve"> </w:t>
      </w:r>
      <w:r w:rsidR="00C24037">
        <w:rPr>
          <w:b/>
          <w:i/>
          <w:sz w:val="28"/>
          <w:szCs w:val="28"/>
        </w:rPr>
        <w:t>Александра Невского)</w:t>
      </w:r>
      <w:r w:rsidR="00F56FEB">
        <w:rPr>
          <w:b/>
          <w:i/>
          <w:sz w:val="28"/>
          <w:szCs w:val="28"/>
        </w:rPr>
        <w:t xml:space="preserve"> в 201</w:t>
      </w:r>
      <w:r w:rsidR="00FD52E3">
        <w:rPr>
          <w:b/>
          <w:i/>
          <w:sz w:val="28"/>
          <w:szCs w:val="28"/>
        </w:rPr>
        <w:t>5</w:t>
      </w:r>
      <w:r w:rsidR="00F56FEB">
        <w:rPr>
          <w:b/>
          <w:i/>
          <w:sz w:val="28"/>
          <w:szCs w:val="28"/>
        </w:rPr>
        <w:t xml:space="preserve"> году</w:t>
      </w:r>
      <w:r w:rsidR="00773408" w:rsidRPr="00773408">
        <w:rPr>
          <w:b/>
          <w:i/>
          <w:sz w:val="28"/>
          <w:szCs w:val="28"/>
        </w:rPr>
        <w:t xml:space="preserve"> </w:t>
      </w:r>
    </w:p>
    <w:p w:rsidR="00BE0E12" w:rsidRPr="007E35FA" w:rsidRDefault="0026124C" w:rsidP="00EE4A74">
      <w:pPr>
        <w:spacing w:before="500"/>
        <w:jc w:val="both"/>
        <w:rPr>
          <w:bCs/>
          <w:sz w:val="28"/>
          <w:szCs w:val="28"/>
        </w:rPr>
      </w:pPr>
      <w:r w:rsidRPr="009336F2">
        <w:rPr>
          <w:sz w:val="28"/>
          <w:szCs w:val="28"/>
        </w:rPr>
        <w:tab/>
      </w:r>
      <w:r w:rsidR="005E42A8" w:rsidRPr="007E35FA">
        <w:rPr>
          <w:sz w:val="28"/>
          <w:szCs w:val="28"/>
        </w:rPr>
        <w:t>В соответствии с</w:t>
      </w:r>
      <w:r w:rsidR="009D7DFF" w:rsidRPr="007E35FA">
        <w:rPr>
          <w:sz w:val="28"/>
          <w:szCs w:val="28"/>
        </w:rPr>
        <w:t xml:space="preserve"> </w:t>
      </w:r>
      <w:r w:rsidR="005E42A8" w:rsidRPr="007E35FA">
        <w:rPr>
          <w:sz w:val="28"/>
          <w:szCs w:val="28"/>
        </w:rPr>
        <w:t>Федеральн</w:t>
      </w:r>
      <w:r w:rsidR="009D7DFF" w:rsidRPr="007E35FA">
        <w:rPr>
          <w:sz w:val="28"/>
          <w:szCs w:val="28"/>
        </w:rPr>
        <w:t xml:space="preserve">ыми </w:t>
      </w:r>
      <w:r w:rsidR="005E42A8" w:rsidRPr="007E35FA">
        <w:rPr>
          <w:sz w:val="28"/>
          <w:szCs w:val="28"/>
        </w:rPr>
        <w:t>закон</w:t>
      </w:r>
      <w:r w:rsidR="009D7DFF" w:rsidRPr="007E35FA">
        <w:rPr>
          <w:sz w:val="28"/>
          <w:szCs w:val="28"/>
        </w:rPr>
        <w:t>ами</w:t>
      </w:r>
      <w:r w:rsidR="005E42A8" w:rsidRPr="007E35FA">
        <w:rPr>
          <w:sz w:val="28"/>
          <w:szCs w:val="28"/>
        </w:rPr>
        <w:t xml:space="preserve"> </w:t>
      </w:r>
      <w:r w:rsidR="009D7DFF" w:rsidRPr="007E35FA">
        <w:rPr>
          <w:sz w:val="28"/>
          <w:szCs w:val="28"/>
        </w:rPr>
        <w:t xml:space="preserve">от 06.10.2003 № 131-ФЗ </w:t>
      </w:r>
      <w:r w:rsidR="005E42A8" w:rsidRPr="007E35FA">
        <w:rPr>
          <w:sz w:val="28"/>
          <w:szCs w:val="28"/>
        </w:rPr>
        <w:t xml:space="preserve">«Об общих принципах </w:t>
      </w:r>
      <w:r w:rsidR="00B63B5A" w:rsidRPr="007E35FA">
        <w:rPr>
          <w:sz w:val="28"/>
          <w:szCs w:val="28"/>
        </w:rPr>
        <w:t xml:space="preserve">организации </w:t>
      </w:r>
      <w:r w:rsidR="005E42A8" w:rsidRPr="007E35FA">
        <w:rPr>
          <w:sz w:val="28"/>
          <w:szCs w:val="28"/>
        </w:rPr>
        <w:t>местного самоуправления в Российской Федерации»</w:t>
      </w:r>
      <w:r w:rsidR="009D7DFF" w:rsidRPr="007E35FA">
        <w:rPr>
          <w:sz w:val="28"/>
          <w:szCs w:val="28"/>
        </w:rPr>
        <w:t xml:space="preserve"> и</w:t>
      </w:r>
      <w:r w:rsidR="00BE0E12" w:rsidRPr="007E35FA">
        <w:rPr>
          <w:bCs/>
          <w:sz w:val="28"/>
          <w:szCs w:val="28"/>
        </w:rPr>
        <w:t xml:space="preserve"> от 10.12.1995 </w:t>
      </w:r>
      <w:r w:rsidR="009D7DFF" w:rsidRPr="007E35FA">
        <w:rPr>
          <w:bCs/>
          <w:sz w:val="28"/>
          <w:szCs w:val="28"/>
        </w:rPr>
        <w:t>№</w:t>
      </w:r>
      <w:r w:rsidR="00BE0E12" w:rsidRPr="007E35FA">
        <w:rPr>
          <w:bCs/>
          <w:sz w:val="28"/>
          <w:szCs w:val="28"/>
        </w:rPr>
        <w:t xml:space="preserve"> 196-ФЗ</w:t>
      </w:r>
      <w:r w:rsidR="009D7DFF" w:rsidRPr="007E35FA">
        <w:rPr>
          <w:bCs/>
          <w:sz w:val="28"/>
          <w:szCs w:val="28"/>
        </w:rPr>
        <w:t xml:space="preserve"> «</w:t>
      </w:r>
      <w:r w:rsidR="00BE0E12" w:rsidRPr="007E35FA">
        <w:rPr>
          <w:bCs/>
          <w:sz w:val="28"/>
          <w:szCs w:val="28"/>
        </w:rPr>
        <w:t xml:space="preserve">О </w:t>
      </w:r>
      <w:r w:rsidR="009D7DFF" w:rsidRPr="007E35FA">
        <w:rPr>
          <w:bCs/>
          <w:sz w:val="28"/>
          <w:szCs w:val="28"/>
        </w:rPr>
        <w:t>безопасности дорожного движения</w:t>
      </w:r>
      <w:r w:rsidR="00987BDE">
        <w:rPr>
          <w:bCs/>
          <w:sz w:val="28"/>
          <w:szCs w:val="28"/>
        </w:rPr>
        <w:t>»</w:t>
      </w:r>
      <w:r w:rsidR="000C40B4" w:rsidRPr="007E35FA">
        <w:rPr>
          <w:bCs/>
          <w:sz w:val="28"/>
          <w:szCs w:val="28"/>
        </w:rPr>
        <w:t>,</w:t>
      </w:r>
      <w:r w:rsidR="00F56FEB">
        <w:rPr>
          <w:bCs/>
          <w:sz w:val="28"/>
          <w:szCs w:val="28"/>
        </w:rPr>
        <w:t xml:space="preserve"> в целях координации деятельности по организации и проведению комплекса мероприятий, посвященных празднованию Дня памяти и воинской славы (Дня Александра Невского), обеспечения общественной безопасности в период проведения</w:t>
      </w:r>
      <w:r w:rsidR="00987BDE">
        <w:rPr>
          <w:bCs/>
          <w:sz w:val="28"/>
          <w:szCs w:val="28"/>
        </w:rPr>
        <w:t xml:space="preserve"> городских массовых мероприятий, </w:t>
      </w:r>
      <w:r w:rsidR="00375B3A" w:rsidRPr="007E35FA">
        <w:rPr>
          <w:bCs/>
          <w:sz w:val="28"/>
          <w:szCs w:val="28"/>
        </w:rPr>
        <w:t xml:space="preserve"> </w:t>
      </w:r>
      <w:r w:rsidR="00F80686" w:rsidRPr="007E35FA">
        <w:rPr>
          <w:bCs/>
          <w:sz w:val="28"/>
          <w:szCs w:val="28"/>
        </w:rPr>
        <w:t>А</w:t>
      </w:r>
      <w:r w:rsidR="00375B3A" w:rsidRPr="007E35FA">
        <w:rPr>
          <w:bCs/>
          <w:sz w:val="28"/>
          <w:szCs w:val="28"/>
        </w:rPr>
        <w:t>дминистрация города Каменска-Уральского</w:t>
      </w:r>
    </w:p>
    <w:p w:rsidR="00C052F1" w:rsidRDefault="00C052F1" w:rsidP="00C052F1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</w:t>
      </w:r>
      <w:r w:rsidR="00397D27" w:rsidRPr="007E35FA">
        <w:rPr>
          <w:b/>
          <w:sz w:val="28"/>
          <w:szCs w:val="28"/>
        </w:rPr>
        <w:t>ЯЕТ</w:t>
      </w:r>
      <w:r w:rsidRPr="007E35FA">
        <w:rPr>
          <w:b/>
          <w:sz w:val="28"/>
          <w:szCs w:val="28"/>
        </w:rPr>
        <w:t>:</w:t>
      </w:r>
    </w:p>
    <w:p w:rsidR="00227035" w:rsidRPr="00227035" w:rsidRDefault="004D006C" w:rsidP="0022703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 xml:space="preserve">1. </w:t>
      </w:r>
      <w:r w:rsidR="00227035">
        <w:rPr>
          <w:sz w:val="28"/>
          <w:szCs w:val="28"/>
        </w:rPr>
        <w:t xml:space="preserve">Утвердить план городских массовых мероприятий, посвященных празднованию Дня памяти и воинской славы </w:t>
      </w:r>
      <w:r w:rsidR="00FD52E3">
        <w:rPr>
          <w:sz w:val="28"/>
          <w:szCs w:val="28"/>
        </w:rPr>
        <w:t>(Дня Александра Невского) в 2015</w:t>
      </w:r>
      <w:r w:rsidR="00227035">
        <w:rPr>
          <w:sz w:val="28"/>
          <w:szCs w:val="28"/>
        </w:rPr>
        <w:t xml:space="preserve"> году (прилагается).</w:t>
      </w:r>
    </w:p>
    <w:p w:rsidR="00987BDE" w:rsidRPr="00227035" w:rsidRDefault="00227035" w:rsidP="00227035">
      <w:pPr>
        <w:ind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75B3A" w:rsidRPr="007E35FA">
        <w:rPr>
          <w:sz w:val="28"/>
          <w:szCs w:val="28"/>
        </w:rPr>
        <w:t>Закрыть движение транспорта</w:t>
      </w:r>
      <w:r w:rsidR="00C92551" w:rsidRPr="007E35FA">
        <w:rPr>
          <w:sz w:val="28"/>
          <w:szCs w:val="28"/>
        </w:rPr>
        <w:t xml:space="preserve"> </w:t>
      </w:r>
      <w:r w:rsidR="00773408" w:rsidRPr="007E35FA">
        <w:rPr>
          <w:sz w:val="28"/>
          <w:szCs w:val="28"/>
        </w:rPr>
        <w:t xml:space="preserve">12 сентября </w:t>
      </w:r>
      <w:r w:rsidR="003E434F" w:rsidRPr="007E35FA">
        <w:rPr>
          <w:sz w:val="28"/>
          <w:szCs w:val="28"/>
        </w:rPr>
        <w:t xml:space="preserve"> </w:t>
      </w:r>
      <w:r w:rsidR="00FD52E3">
        <w:rPr>
          <w:sz w:val="28"/>
          <w:szCs w:val="28"/>
        </w:rPr>
        <w:t>2015</w:t>
      </w:r>
      <w:r w:rsidR="00C92551" w:rsidRPr="007E35FA">
        <w:rPr>
          <w:sz w:val="28"/>
          <w:szCs w:val="28"/>
        </w:rPr>
        <w:t xml:space="preserve"> года</w:t>
      </w:r>
      <w:r w:rsidR="00987BDE">
        <w:rPr>
          <w:sz w:val="28"/>
          <w:szCs w:val="28"/>
        </w:rPr>
        <w:t>:</w:t>
      </w:r>
    </w:p>
    <w:p w:rsidR="00987BDE" w:rsidRDefault="00987BDE" w:rsidP="00E411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4037" w:rsidRPr="00C24037">
        <w:rPr>
          <w:sz w:val="28"/>
          <w:szCs w:val="28"/>
        </w:rPr>
        <w:t>)</w:t>
      </w:r>
      <w:r w:rsidR="00FD52E3">
        <w:rPr>
          <w:sz w:val="28"/>
          <w:szCs w:val="28"/>
        </w:rPr>
        <w:t xml:space="preserve"> с 12-10</w:t>
      </w:r>
      <w:r>
        <w:rPr>
          <w:sz w:val="28"/>
          <w:szCs w:val="28"/>
        </w:rPr>
        <w:t xml:space="preserve"> ча</w:t>
      </w:r>
      <w:r w:rsidR="00FD52E3">
        <w:rPr>
          <w:sz w:val="28"/>
          <w:szCs w:val="28"/>
        </w:rPr>
        <w:t>сов до 12</w:t>
      </w:r>
      <w:r w:rsidR="00C24037">
        <w:rPr>
          <w:sz w:val="28"/>
          <w:szCs w:val="28"/>
        </w:rPr>
        <w:t>-</w:t>
      </w:r>
      <w:r w:rsidR="00FD52E3">
        <w:rPr>
          <w:sz w:val="28"/>
          <w:szCs w:val="28"/>
        </w:rPr>
        <w:t>20</w:t>
      </w:r>
      <w:r w:rsidR="00C24037">
        <w:rPr>
          <w:sz w:val="28"/>
          <w:szCs w:val="28"/>
        </w:rPr>
        <w:t xml:space="preserve"> часов на участке по проспекту</w:t>
      </w:r>
      <w:r>
        <w:rPr>
          <w:sz w:val="28"/>
          <w:szCs w:val="28"/>
        </w:rPr>
        <w:t xml:space="preserve"> Победы вдоль ДК «Юность»</w:t>
      </w:r>
      <w:r w:rsidR="00F86AF8">
        <w:rPr>
          <w:sz w:val="28"/>
          <w:szCs w:val="28"/>
        </w:rPr>
        <w:t xml:space="preserve"> от улицы Ленина</w:t>
      </w:r>
      <w:r w:rsidR="006A6839">
        <w:rPr>
          <w:sz w:val="28"/>
          <w:szCs w:val="28"/>
        </w:rPr>
        <w:t xml:space="preserve"> до улицы Кадочникова;</w:t>
      </w:r>
    </w:p>
    <w:p w:rsidR="00382A54" w:rsidRPr="007E35FA" w:rsidRDefault="006A6839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24037" w:rsidRPr="00C2403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411A1" w:rsidRPr="007E35FA">
        <w:rPr>
          <w:sz w:val="28"/>
          <w:szCs w:val="28"/>
        </w:rPr>
        <w:t xml:space="preserve">с </w:t>
      </w:r>
      <w:r w:rsidR="00FD52E3">
        <w:rPr>
          <w:sz w:val="28"/>
          <w:szCs w:val="28"/>
        </w:rPr>
        <w:t>12.45</w:t>
      </w:r>
      <w:r w:rsidR="00C92551" w:rsidRPr="007E35FA">
        <w:rPr>
          <w:sz w:val="28"/>
          <w:szCs w:val="28"/>
        </w:rPr>
        <w:t xml:space="preserve"> часов до </w:t>
      </w:r>
      <w:r w:rsidR="00FD52E3">
        <w:rPr>
          <w:sz w:val="28"/>
          <w:szCs w:val="28"/>
        </w:rPr>
        <w:t>15.00</w:t>
      </w:r>
      <w:r w:rsidR="00C92551" w:rsidRPr="007E35FA">
        <w:rPr>
          <w:sz w:val="28"/>
          <w:szCs w:val="28"/>
        </w:rPr>
        <w:t xml:space="preserve"> часов по улице Ленина на участке от проспекта Победы до перекрестка с круговым движением у здания Администрации города</w:t>
      </w:r>
      <w:r w:rsidR="003E5A73">
        <w:rPr>
          <w:sz w:val="28"/>
          <w:szCs w:val="28"/>
        </w:rPr>
        <w:t xml:space="preserve">, проезд вдоль здания Администрации города по </w:t>
      </w:r>
      <w:r w:rsidR="00C24037">
        <w:rPr>
          <w:sz w:val="28"/>
          <w:szCs w:val="28"/>
        </w:rPr>
        <w:t>улице</w:t>
      </w:r>
      <w:r w:rsidR="003E5A73">
        <w:rPr>
          <w:sz w:val="28"/>
          <w:szCs w:val="28"/>
        </w:rPr>
        <w:t xml:space="preserve"> </w:t>
      </w:r>
      <w:proofErr w:type="spellStart"/>
      <w:r w:rsidR="003E5A73">
        <w:rPr>
          <w:sz w:val="28"/>
          <w:szCs w:val="28"/>
        </w:rPr>
        <w:t>Тевосяна</w:t>
      </w:r>
      <w:proofErr w:type="spellEnd"/>
      <w:r w:rsidR="003E5A73">
        <w:rPr>
          <w:sz w:val="28"/>
          <w:szCs w:val="28"/>
        </w:rPr>
        <w:t>, 1</w:t>
      </w:r>
      <w:r w:rsidR="00955C38" w:rsidRPr="007E35FA">
        <w:rPr>
          <w:sz w:val="28"/>
          <w:szCs w:val="28"/>
        </w:rPr>
        <w:t xml:space="preserve"> и проезд от здания Администрации города до проспекта Победы вдоль ТЦ «Россия»</w:t>
      </w:r>
      <w:r w:rsidR="00C24037">
        <w:rPr>
          <w:sz w:val="28"/>
          <w:szCs w:val="28"/>
        </w:rPr>
        <w:t xml:space="preserve"> по </w:t>
      </w:r>
      <w:r w:rsidR="00955C38" w:rsidRPr="007E35FA">
        <w:rPr>
          <w:sz w:val="28"/>
          <w:szCs w:val="28"/>
        </w:rPr>
        <w:t xml:space="preserve">  </w:t>
      </w:r>
      <w:r w:rsidR="008107F5">
        <w:rPr>
          <w:sz w:val="28"/>
          <w:szCs w:val="28"/>
        </w:rPr>
        <w:t>п</w:t>
      </w:r>
      <w:r w:rsidR="00C24037">
        <w:rPr>
          <w:sz w:val="28"/>
          <w:szCs w:val="28"/>
        </w:rPr>
        <w:t xml:space="preserve">роспекту </w:t>
      </w:r>
      <w:r w:rsidR="00CE241B" w:rsidRPr="007E35FA">
        <w:rPr>
          <w:sz w:val="28"/>
          <w:szCs w:val="28"/>
        </w:rPr>
        <w:t>Победы, 1</w:t>
      </w:r>
      <w:r w:rsidR="008107F5">
        <w:rPr>
          <w:sz w:val="28"/>
          <w:szCs w:val="28"/>
        </w:rPr>
        <w:t>.</w:t>
      </w:r>
    </w:p>
    <w:p w:rsidR="00F72DEB" w:rsidRDefault="00F72DEB" w:rsidP="007451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E13C9" w:rsidRPr="007E35FA">
        <w:rPr>
          <w:sz w:val="28"/>
          <w:szCs w:val="28"/>
        </w:rPr>
        <w:t xml:space="preserve">. </w:t>
      </w:r>
      <w:r w:rsidR="0074512A">
        <w:rPr>
          <w:sz w:val="28"/>
          <w:szCs w:val="28"/>
        </w:rPr>
        <w:t>Р</w:t>
      </w:r>
      <w:r w:rsidR="0074512A" w:rsidRPr="007E35FA">
        <w:rPr>
          <w:sz w:val="28"/>
          <w:szCs w:val="28"/>
        </w:rPr>
        <w:t>екомендовать</w:t>
      </w:r>
      <w:r w:rsidR="0074512A">
        <w:rPr>
          <w:sz w:val="28"/>
          <w:szCs w:val="28"/>
        </w:rPr>
        <w:t xml:space="preserve"> </w:t>
      </w:r>
      <w:r w:rsidR="00C74F93" w:rsidRPr="007E35FA">
        <w:rPr>
          <w:sz w:val="28"/>
          <w:szCs w:val="28"/>
        </w:rPr>
        <w:t>МО МВД России «Каменск-Уральский»</w:t>
      </w:r>
      <w:r w:rsidR="00CA371A" w:rsidRPr="007E35FA">
        <w:rPr>
          <w:sz w:val="28"/>
          <w:szCs w:val="28"/>
        </w:rPr>
        <w:t xml:space="preserve"> (</w:t>
      </w:r>
      <w:proofErr w:type="spellStart"/>
      <w:r w:rsidR="00E552A6" w:rsidRPr="007E35FA">
        <w:rPr>
          <w:sz w:val="28"/>
          <w:szCs w:val="28"/>
        </w:rPr>
        <w:t>С.И.Тананыхин</w:t>
      </w:r>
      <w:proofErr w:type="spellEnd"/>
      <w:r w:rsidR="008E57B6" w:rsidRPr="007E35FA">
        <w:rPr>
          <w:sz w:val="28"/>
          <w:szCs w:val="28"/>
        </w:rPr>
        <w:t xml:space="preserve">), отделу ГИБДД </w:t>
      </w:r>
      <w:r w:rsidR="00B00C05" w:rsidRPr="007E35FA">
        <w:rPr>
          <w:sz w:val="28"/>
          <w:szCs w:val="28"/>
        </w:rPr>
        <w:t xml:space="preserve">МО МВД России «Каменск-Уральский» </w:t>
      </w:r>
      <w:r w:rsidR="008E57B6" w:rsidRPr="007E35FA">
        <w:rPr>
          <w:sz w:val="28"/>
          <w:szCs w:val="28"/>
        </w:rPr>
        <w:t>(</w:t>
      </w:r>
      <w:proofErr w:type="spellStart"/>
      <w:r w:rsidR="00B00C05" w:rsidRPr="007E35FA">
        <w:rPr>
          <w:sz w:val="28"/>
          <w:szCs w:val="28"/>
        </w:rPr>
        <w:t>В.Л.Буйдалин</w:t>
      </w:r>
      <w:proofErr w:type="spellEnd"/>
      <w:r w:rsidR="008E57B6" w:rsidRPr="007E35FA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p w:rsidR="00F72DEB" w:rsidRPr="007E35FA" w:rsidRDefault="00F72DEB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выставить дополнительный наряд ГИБДД в целях обеспечения безопасного</w:t>
      </w:r>
      <w:r w:rsidRPr="007E35FA">
        <w:rPr>
          <w:sz w:val="28"/>
          <w:szCs w:val="28"/>
        </w:rPr>
        <w:t xml:space="preserve"> переход</w:t>
      </w:r>
      <w:r>
        <w:rPr>
          <w:sz w:val="28"/>
          <w:szCs w:val="28"/>
        </w:rPr>
        <w:t>а</w:t>
      </w:r>
      <w:r w:rsidRPr="007E35FA">
        <w:rPr>
          <w:sz w:val="28"/>
          <w:szCs w:val="28"/>
        </w:rPr>
        <w:t xml:space="preserve"> для прохождения пеших экскурсий «Защитники отечества» через проезжую часть от часовни Александра Невского в сторону МБУК ДК «Юность»</w:t>
      </w:r>
      <w:r>
        <w:rPr>
          <w:sz w:val="28"/>
          <w:szCs w:val="28"/>
        </w:rPr>
        <w:t>;</w:t>
      </w:r>
    </w:p>
    <w:p w:rsidR="00F72DEB" w:rsidRDefault="00F72DEB" w:rsidP="0074512A">
      <w:pPr>
        <w:ind w:firstLine="720"/>
        <w:jc w:val="both"/>
        <w:rPr>
          <w:sz w:val="28"/>
          <w:szCs w:val="28"/>
        </w:rPr>
      </w:pPr>
    </w:p>
    <w:p w:rsidR="008107F5" w:rsidRDefault="00F72DEB" w:rsidP="007451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400F0A" w:rsidRPr="007E35FA">
        <w:rPr>
          <w:sz w:val="28"/>
          <w:szCs w:val="28"/>
        </w:rPr>
        <w:t>о</w:t>
      </w:r>
      <w:r w:rsidR="00CA371A" w:rsidRPr="007E35FA">
        <w:rPr>
          <w:sz w:val="28"/>
          <w:szCs w:val="28"/>
        </w:rPr>
        <w:t xml:space="preserve">рганизовать </w:t>
      </w:r>
      <w:r w:rsidR="0086215C" w:rsidRPr="007E35FA">
        <w:rPr>
          <w:sz w:val="28"/>
          <w:szCs w:val="28"/>
        </w:rPr>
        <w:t xml:space="preserve">работу по обеспечению </w:t>
      </w:r>
      <w:r w:rsidR="007336C1" w:rsidRPr="007E35FA">
        <w:rPr>
          <w:sz w:val="28"/>
          <w:szCs w:val="28"/>
        </w:rPr>
        <w:t xml:space="preserve">общественной безопасности и </w:t>
      </w:r>
      <w:r w:rsidR="0086215C" w:rsidRPr="007E35FA">
        <w:rPr>
          <w:sz w:val="28"/>
          <w:szCs w:val="28"/>
        </w:rPr>
        <w:t>безопасности дорожного движения с учетом пункт</w:t>
      </w:r>
      <w:r>
        <w:rPr>
          <w:sz w:val="28"/>
          <w:szCs w:val="28"/>
        </w:rPr>
        <w:t>а</w:t>
      </w:r>
      <w:r w:rsidR="00C24037">
        <w:rPr>
          <w:sz w:val="28"/>
          <w:szCs w:val="28"/>
        </w:rPr>
        <w:t xml:space="preserve"> 2 и </w:t>
      </w:r>
      <w:r>
        <w:rPr>
          <w:sz w:val="28"/>
          <w:szCs w:val="28"/>
        </w:rPr>
        <w:t xml:space="preserve">подпункта 1 пункта 3 </w:t>
      </w:r>
      <w:r w:rsidR="0039775C" w:rsidRPr="007E35FA">
        <w:rPr>
          <w:sz w:val="28"/>
          <w:szCs w:val="28"/>
        </w:rPr>
        <w:t xml:space="preserve"> </w:t>
      </w:r>
      <w:r w:rsidR="0086215C" w:rsidRPr="007E35FA">
        <w:rPr>
          <w:sz w:val="28"/>
          <w:szCs w:val="28"/>
        </w:rPr>
        <w:t>настоящего постановления</w:t>
      </w:r>
      <w:r w:rsidR="00400F0A" w:rsidRPr="007E35FA">
        <w:rPr>
          <w:sz w:val="28"/>
          <w:szCs w:val="28"/>
        </w:rPr>
        <w:t>.</w:t>
      </w:r>
    </w:p>
    <w:p w:rsidR="00227035" w:rsidRDefault="00F72DEB" w:rsidP="00227035">
      <w:pPr>
        <w:tabs>
          <w:tab w:val="left" w:pos="1134"/>
          <w:tab w:val="left" w:pos="127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107F5">
        <w:rPr>
          <w:sz w:val="28"/>
          <w:szCs w:val="28"/>
        </w:rPr>
        <w:t xml:space="preserve">. </w:t>
      </w:r>
      <w:r w:rsidR="00C574CF">
        <w:rPr>
          <w:sz w:val="28"/>
          <w:szCs w:val="28"/>
        </w:rPr>
        <w:t>Начальнику отдела</w:t>
      </w:r>
      <w:hyperlink r:id="rId8" w:history="1">
        <w:r w:rsidR="00C574CF" w:rsidRPr="00A00515">
          <w:rPr>
            <w:sz w:val="28"/>
            <w:szCs w:val="28"/>
          </w:rPr>
          <w:t xml:space="preserve"> развития потребительского рынка, предпринимательства и туризма</w:t>
        </w:r>
      </w:hyperlink>
      <w:r>
        <w:rPr>
          <w:sz w:val="28"/>
          <w:szCs w:val="28"/>
        </w:rPr>
        <w:t xml:space="preserve"> </w:t>
      </w:r>
      <w:proofErr w:type="spellStart"/>
      <w:r w:rsidR="006A6839">
        <w:rPr>
          <w:sz w:val="28"/>
          <w:szCs w:val="28"/>
        </w:rPr>
        <w:t>Афониной</w:t>
      </w:r>
      <w:proofErr w:type="spellEnd"/>
      <w:r w:rsidR="006A6839">
        <w:rPr>
          <w:sz w:val="28"/>
          <w:szCs w:val="28"/>
        </w:rPr>
        <w:t xml:space="preserve"> Т.К.</w:t>
      </w:r>
      <w:r w:rsidR="004456A3">
        <w:rPr>
          <w:sz w:val="28"/>
          <w:szCs w:val="28"/>
        </w:rPr>
        <w:t xml:space="preserve"> </w:t>
      </w:r>
      <w:r w:rsidR="00C574CF">
        <w:rPr>
          <w:sz w:val="28"/>
          <w:szCs w:val="28"/>
        </w:rPr>
        <w:t>организ</w:t>
      </w:r>
      <w:r w:rsidR="008107F5">
        <w:rPr>
          <w:sz w:val="28"/>
          <w:szCs w:val="28"/>
        </w:rPr>
        <w:t xml:space="preserve">овать выездную торговлю в ходе </w:t>
      </w:r>
      <w:r w:rsidR="00C574CF">
        <w:rPr>
          <w:sz w:val="28"/>
          <w:szCs w:val="28"/>
        </w:rPr>
        <w:t>мероприятия</w:t>
      </w:r>
      <w:r w:rsidR="008107F5">
        <w:rPr>
          <w:sz w:val="28"/>
          <w:szCs w:val="28"/>
        </w:rPr>
        <w:t>, посвященного</w:t>
      </w:r>
      <w:r w:rsidR="006A6839">
        <w:rPr>
          <w:sz w:val="28"/>
          <w:szCs w:val="28"/>
        </w:rPr>
        <w:t xml:space="preserve"> празднованию Дня памяти и воинской славы (Дня Александра Невского)</w:t>
      </w:r>
      <w:r w:rsidR="00762351">
        <w:rPr>
          <w:sz w:val="28"/>
          <w:szCs w:val="28"/>
        </w:rPr>
        <w:t>.</w:t>
      </w:r>
      <w:r w:rsidR="008107F5" w:rsidRPr="008107F5">
        <w:rPr>
          <w:sz w:val="28"/>
          <w:szCs w:val="28"/>
        </w:rPr>
        <w:t xml:space="preserve"> </w:t>
      </w:r>
    </w:p>
    <w:p w:rsidR="00752C3C" w:rsidRDefault="00F72DEB" w:rsidP="00227035">
      <w:pPr>
        <w:tabs>
          <w:tab w:val="left" w:pos="1134"/>
          <w:tab w:val="left" w:pos="1276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27035">
        <w:rPr>
          <w:sz w:val="28"/>
          <w:szCs w:val="28"/>
        </w:rPr>
        <w:t xml:space="preserve">. </w:t>
      </w:r>
      <w:r w:rsidR="00382A69" w:rsidRPr="007E35FA">
        <w:rPr>
          <w:sz w:val="28"/>
          <w:szCs w:val="28"/>
        </w:rPr>
        <w:t>М</w:t>
      </w:r>
      <w:r w:rsidR="00A90855" w:rsidRPr="007E35FA">
        <w:rPr>
          <w:sz w:val="28"/>
          <w:szCs w:val="28"/>
        </w:rPr>
        <w:t>К</w:t>
      </w:r>
      <w:r w:rsidR="00382A69" w:rsidRPr="007E35FA">
        <w:rPr>
          <w:sz w:val="28"/>
          <w:szCs w:val="28"/>
        </w:rPr>
        <w:t>У «Управление городского хозяйства» (</w:t>
      </w:r>
      <w:r w:rsidR="00773408" w:rsidRPr="007E35FA">
        <w:rPr>
          <w:sz w:val="28"/>
          <w:szCs w:val="28"/>
        </w:rPr>
        <w:t xml:space="preserve">Ю.П. </w:t>
      </w:r>
      <w:proofErr w:type="spellStart"/>
      <w:r w:rsidR="00773408" w:rsidRPr="007E35FA">
        <w:rPr>
          <w:sz w:val="28"/>
          <w:szCs w:val="28"/>
        </w:rPr>
        <w:t>Злыдников</w:t>
      </w:r>
      <w:proofErr w:type="spellEnd"/>
      <w:r w:rsidR="00A90855" w:rsidRPr="007E35FA">
        <w:rPr>
          <w:sz w:val="28"/>
          <w:szCs w:val="28"/>
        </w:rPr>
        <w:t>)</w:t>
      </w:r>
      <w:r w:rsidR="00752C3C">
        <w:rPr>
          <w:sz w:val="28"/>
          <w:szCs w:val="28"/>
        </w:rPr>
        <w:t>:</w:t>
      </w:r>
    </w:p>
    <w:p w:rsidR="0074512A" w:rsidRPr="0074512A" w:rsidRDefault="0074512A" w:rsidP="0074512A">
      <w:pPr>
        <w:pStyle w:val="a8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12A">
        <w:rPr>
          <w:sz w:val="28"/>
          <w:szCs w:val="28"/>
        </w:rPr>
        <w:t>в с</w:t>
      </w:r>
      <w:r>
        <w:rPr>
          <w:sz w:val="28"/>
          <w:szCs w:val="28"/>
        </w:rPr>
        <w:t xml:space="preserve">рок до 7 сентября </w:t>
      </w:r>
      <w:r w:rsidRPr="0074512A">
        <w:rPr>
          <w:sz w:val="28"/>
          <w:szCs w:val="28"/>
        </w:rPr>
        <w:t xml:space="preserve">2015 года разработать схемы организации дорожного движения с учетом временных ограничений движения транспорта на период проведения праздничных мероприятий с предоставлением в ОГИБДД МО МВД России «Каменск-Уральский» для рассмотрения на соответствие требованиям по обеспечению безопасности дорожного движения;   </w:t>
      </w:r>
    </w:p>
    <w:p w:rsidR="0074512A" w:rsidRPr="009E71BA" w:rsidRDefault="0074512A" w:rsidP="0074512A">
      <w:pPr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обеспечить</w:t>
      </w:r>
      <w:r w:rsidRPr="00756D57">
        <w:rPr>
          <w:sz w:val="28"/>
          <w:szCs w:val="28"/>
        </w:rPr>
        <w:t xml:space="preserve"> расстановку </w:t>
      </w:r>
      <w:r>
        <w:rPr>
          <w:sz w:val="28"/>
          <w:szCs w:val="28"/>
        </w:rPr>
        <w:t>временных</w:t>
      </w:r>
      <w:r w:rsidRPr="00756D57">
        <w:rPr>
          <w:sz w:val="28"/>
          <w:szCs w:val="28"/>
        </w:rPr>
        <w:t xml:space="preserve"> дорожных знаков  </w:t>
      </w:r>
      <w:r>
        <w:rPr>
          <w:sz w:val="28"/>
          <w:szCs w:val="28"/>
        </w:rPr>
        <w:t>в соответствии со схемами организации дорожного движения;</w:t>
      </w:r>
    </w:p>
    <w:p w:rsidR="0074512A" w:rsidRDefault="0074512A" w:rsidP="0074512A">
      <w:pPr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обеспечить оперативную уборку дорог и </w:t>
      </w:r>
      <w:r w:rsidRPr="001B170A">
        <w:rPr>
          <w:sz w:val="28"/>
          <w:szCs w:val="28"/>
        </w:rPr>
        <w:t>мест проведения массовых мероприятий</w:t>
      </w:r>
      <w:r>
        <w:rPr>
          <w:sz w:val="28"/>
          <w:szCs w:val="28"/>
        </w:rPr>
        <w:t>.</w:t>
      </w:r>
    </w:p>
    <w:p w:rsidR="00615658" w:rsidRPr="007E35FA" w:rsidRDefault="00F72DEB" w:rsidP="0074512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15658" w:rsidRPr="007E35FA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3670" w:rsidRPr="007E35FA" w:rsidRDefault="00F72DEB" w:rsidP="001636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2C35" w:rsidRPr="007E35FA">
        <w:rPr>
          <w:sz w:val="28"/>
          <w:szCs w:val="28"/>
        </w:rPr>
        <w:t xml:space="preserve">. </w:t>
      </w:r>
      <w:r w:rsidR="00F04F08" w:rsidRPr="007E35FA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351649">
        <w:rPr>
          <w:sz w:val="28"/>
          <w:szCs w:val="28"/>
        </w:rPr>
        <w:t>заместителя главы А</w:t>
      </w:r>
      <w:r w:rsidR="00773408" w:rsidRPr="007E35FA">
        <w:rPr>
          <w:sz w:val="28"/>
          <w:szCs w:val="28"/>
        </w:rPr>
        <w:t xml:space="preserve">дминистрации </w:t>
      </w:r>
      <w:r w:rsidR="00351649">
        <w:rPr>
          <w:sz w:val="28"/>
          <w:szCs w:val="28"/>
        </w:rPr>
        <w:t>города</w:t>
      </w:r>
      <w:r w:rsidR="00773408" w:rsidRPr="007E35FA">
        <w:rPr>
          <w:sz w:val="28"/>
          <w:szCs w:val="28"/>
        </w:rPr>
        <w:t xml:space="preserve"> Т.И. Русских</w:t>
      </w:r>
      <w:r w:rsidR="001B31DF" w:rsidRPr="007E35FA">
        <w:rPr>
          <w:sz w:val="28"/>
          <w:szCs w:val="28"/>
        </w:rPr>
        <w:t>.</w:t>
      </w: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400F0A" w:rsidRPr="007E35FA" w:rsidRDefault="00C92551" w:rsidP="008107F5">
      <w:pPr>
        <w:jc w:val="both"/>
        <w:rPr>
          <w:sz w:val="28"/>
          <w:szCs w:val="28"/>
        </w:rPr>
      </w:pPr>
      <w:r w:rsidRPr="007E35FA">
        <w:rPr>
          <w:sz w:val="28"/>
          <w:szCs w:val="28"/>
        </w:rPr>
        <w:t>Г</w:t>
      </w:r>
      <w:r w:rsidR="004B5501" w:rsidRPr="007E35FA">
        <w:rPr>
          <w:sz w:val="28"/>
          <w:szCs w:val="28"/>
        </w:rPr>
        <w:t>лав</w:t>
      </w:r>
      <w:r w:rsidRPr="007E35FA">
        <w:rPr>
          <w:sz w:val="28"/>
          <w:szCs w:val="28"/>
        </w:rPr>
        <w:t>а</w:t>
      </w:r>
      <w:r w:rsidR="004B5501" w:rsidRPr="007E35FA">
        <w:rPr>
          <w:sz w:val="28"/>
          <w:szCs w:val="28"/>
        </w:rPr>
        <w:t xml:space="preserve"> </w:t>
      </w:r>
      <w:r w:rsidR="005303C1" w:rsidRPr="007E35FA">
        <w:rPr>
          <w:sz w:val="28"/>
          <w:szCs w:val="28"/>
        </w:rPr>
        <w:t>города</w:t>
      </w:r>
      <w:r w:rsidR="00763CF1" w:rsidRPr="007E35FA">
        <w:rPr>
          <w:sz w:val="28"/>
          <w:szCs w:val="28"/>
        </w:rPr>
        <w:tab/>
      </w:r>
      <w:r w:rsidR="00163670" w:rsidRPr="007E35FA">
        <w:rPr>
          <w:sz w:val="28"/>
          <w:szCs w:val="28"/>
        </w:rPr>
        <w:t xml:space="preserve">   </w:t>
      </w:r>
      <w:r w:rsidR="00763CF1" w:rsidRPr="007E35FA">
        <w:rPr>
          <w:sz w:val="28"/>
          <w:szCs w:val="28"/>
        </w:rPr>
        <w:tab/>
      </w:r>
      <w:r w:rsidR="00163670" w:rsidRPr="007E35FA">
        <w:rPr>
          <w:sz w:val="28"/>
          <w:szCs w:val="28"/>
        </w:rPr>
        <w:t xml:space="preserve">      </w:t>
      </w:r>
      <w:r w:rsidR="008107F5">
        <w:rPr>
          <w:sz w:val="28"/>
          <w:szCs w:val="28"/>
        </w:rPr>
        <w:t xml:space="preserve">                     </w:t>
      </w:r>
      <w:r w:rsidR="00163670" w:rsidRPr="007E35FA">
        <w:rPr>
          <w:sz w:val="28"/>
          <w:szCs w:val="28"/>
        </w:rPr>
        <w:t xml:space="preserve">              </w:t>
      </w:r>
      <w:r w:rsidR="00763CF1" w:rsidRPr="007E35FA">
        <w:rPr>
          <w:sz w:val="28"/>
          <w:szCs w:val="28"/>
        </w:rPr>
        <w:t xml:space="preserve">                    </w:t>
      </w:r>
      <w:r w:rsidR="00804D57" w:rsidRPr="007E35FA">
        <w:rPr>
          <w:sz w:val="28"/>
          <w:szCs w:val="28"/>
        </w:rPr>
        <w:tab/>
      </w:r>
      <w:r w:rsidR="00400F0A" w:rsidRPr="007E35FA">
        <w:rPr>
          <w:sz w:val="28"/>
          <w:szCs w:val="28"/>
        </w:rPr>
        <w:t xml:space="preserve">        </w:t>
      </w:r>
      <w:r w:rsidR="008107F5">
        <w:rPr>
          <w:sz w:val="28"/>
          <w:szCs w:val="28"/>
        </w:rPr>
        <w:t xml:space="preserve">      </w:t>
      </w:r>
      <w:r w:rsidR="00400F0A" w:rsidRPr="007E35FA">
        <w:rPr>
          <w:sz w:val="28"/>
          <w:szCs w:val="28"/>
        </w:rPr>
        <w:t xml:space="preserve"> </w:t>
      </w:r>
      <w:r w:rsidRPr="007E35FA">
        <w:rPr>
          <w:sz w:val="28"/>
          <w:szCs w:val="28"/>
        </w:rPr>
        <w:t>М.С. Астахов</w:t>
      </w:r>
      <w:r w:rsidR="00CE63B4" w:rsidRPr="007E35FA">
        <w:rPr>
          <w:sz w:val="28"/>
          <w:szCs w:val="28"/>
        </w:rPr>
        <w:t xml:space="preserve"> </w:t>
      </w: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E35FA" w:rsidRDefault="007E35FA" w:rsidP="00400F0A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4512A" w:rsidRDefault="0074512A" w:rsidP="00227035">
      <w:pPr>
        <w:ind w:left="5040" w:firstLine="720"/>
        <w:jc w:val="both"/>
        <w:rPr>
          <w:sz w:val="28"/>
          <w:szCs w:val="28"/>
        </w:rPr>
      </w:pPr>
    </w:p>
    <w:p w:rsidR="0074512A" w:rsidRDefault="0074512A" w:rsidP="00227035">
      <w:pPr>
        <w:ind w:left="5040" w:firstLine="720"/>
        <w:jc w:val="both"/>
        <w:rPr>
          <w:sz w:val="28"/>
          <w:szCs w:val="28"/>
        </w:rPr>
      </w:pPr>
    </w:p>
    <w:p w:rsidR="0074512A" w:rsidRDefault="0074512A" w:rsidP="00227035">
      <w:pPr>
        <w:ind w:left="5040" w:firstLine="720"/>
        <w:jc w:val="both"/>
        <w:rPr>
          <w:sz w:val="28"/>
          <w:szCs w:val="28"/>
        </w:rPr>
      </w:pPr>
    </w:p>
    <w:p w:rsidR="0074512A" w:rsidRDefault="0074512A" w:rsidP="00F72DEB">
      <w:pPr>
        <w:jc w:val="both"/>
        <w:rPr>
          <w:sz w:val="28"/>
          <w:szCs w:val="28"/>
        </w:rPr>
      </w:pPr>
    </w:p>
    <w:p w:rsidR="007E35FA" w:rsidRPr="00227035" w:rsidRDefault="00227035" w:rsidP="00227035">
      <w:pPr>
        <w:ind w:left="5040"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lastRenderedPageBreak/>
        <w:t>УТВЕРЖДЕН</w:t>
      </w:r>
    </w:p>
    <w:p w:rsidR="00227035" w:rsidRPr="00227035" w:rsidRDefault="00227035" w:rsidP="00227035">
      <w:pPr>
        <w:ind w:left="576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постановление</w:t>
      </w:r>
      <w:r w:rsidR="00F72DEB">
        <w:rPr>
          <w:sz w:val="28"/>
          <w:szCs w:val="28"/>
        </w:rPr>
        <w:t>м</w:t>
      </w:r>
      <w:r w:rsidRPr="00227035">
        <w:rPr>
          <w:sz w:val="28"/>
          <w:szCs w:val="28"/>
        </w:rPr>
        <w:t xml:space="preserve"> Администрации </w:t>
      </w:r>
    </w:p>
    <w:p w:rsidR="00227035" w:rsidRPr="00227035" w:rsidRDefault="00227035" w:rsidP="00227035">
      <w:pPr>
        <w:ind w:left="5040"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города Каменска-Уральского</w:t>
      </w:r>
    </w:p>
    <w:p w:rsidR="00F15725" w:rsidRDefault="00F15725" w:rsidP="00F15725">
      <w:pPr>
        <w:ind w:left="504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от 07.09.2015 № 1245</w:t>
      </w:r>
    </w:p>
    <w:p w:rsidR="00227035" w:rsidRDefault="00227035" w:rsidP="00227035">
      <w:pPr>
        <w:ind w:firstLine="720"/>
        <w:jc w:val="both"/>
        <w:rPr>
          <w:sz w:val="28"/>
          <w:szCs w:val="28"/>
        </w:rPr>
      </w:pPr>
    </w:p>
    <w:p w:rsidR="00227035" w:rsidRPr="00227035" w:rsidRDefault="00227035" w:rsidP="00227035">
      <w:pPr>
        <w:ind w:firstLine="720"/>
        <w:jc w:val="both"/>
        <w:rPr>
          <w:sz w:val="28"/>
          <w:szCs w:val="28"/>
        </w:rPr>
      </w:pPr>
    </w:p>
    <w:p w:rsidR="00227035" w:rsidRPr="00C24C43" w:rsidRDefault="00227035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>ПЛАН</w:t>
      </w:r>
    </w:p>
    <w:p w:rsidR="00C24C43" w:rsidRPr="00C24C43" w:rsidRDefault="00C24C43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 xml:space="preserve">городских массовых мероприятий, </w:t>
      </w:r>
    </w:p>
    <w:p w:rsidR="00C24C43" w:rsidRPr="00C24C43" w:rsidRDefault="00C24C43" w:rsidP="00227035">
      <w:pPr>
        <w:jc w:val="center"/>
        <w:rPr>
          <w:b/>
          <w:sz w:val="28"/>
          <w:szCs w:val="28"/>
        </w:rPr>
      </w:pPr>
      <w:r w:rsidRPr="00C24C43">
        <w:rPr>
          <w:b/>
          <w:sz w:val="28"/>
          <w:szCs w:val="28"/>
        </w:rPr>
        <w:t xml:space="preserve">посвященных празднованию Дня памяти и воинской славы </w:t>
      </w:r>
    </w:p>
    <w:p w:rsidR="00227035" w:rsidRPr="00C24C43" w:rsidRDefault="00C24C43" w:rsidP="00227035">
      <w:pPr>
        <w:jc w:val="center"/>
        <w:rPr>
          <w:sz w:val="28"/>
          <w:szCs w:val="28"/>
        </w:rPr>
      </w:pPr>
      <w:r w:rsidRPr="00C24C43">
        <w:rPr>
          <w:b/>
          <w:sz w:val="28"/>
          <w:szCs w:val="28"/>
        </w:rPr>
        <w:t>(Дня Александра Невского)</w:t>
      </w:r>
      <w:r w:rsidR="0074512A">
        <w:rPr>
          <w:b/>
          <w:sz w:val="28"/>
          <w:szCs w:val="28"/>
        </w:rPr>
        <w:t xml:space="preserve"> в 2015</w:t>
      </w:r>
      <w:r w:rsidR="00C24037">
        <w:rPr>
          <w:b/>
          <w:sz w:val="28"/>
          <w:szCs w:val="28"/>
        </w:rPr>
        <w:t xml:space="preserve"> году</w:t>
      </w:r>
    </w:p>
    <w:p w:rsidR="00227035" w:rsidRPr="00C24C43" w:rsidRDefault="00227035" w:rsidP="00227035">
      <w:pPr>
        <w:jc w:val="right"/>
        <w:rPr>
          <w:b/>
          <w:bCs/>
          <w:iCs/>
          <w:spacing w:val="60"/>
          <w:sz w:val="28"/>
          <w:szCs w:val="28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793"/>
        <w:gridCol w:w="3568"/>
        <w:gridCol w:w="1984"/>
        <w:gridCol w:w="1418"/>
        <w:gridCol w:w="2376"/>
      </w:tblGrid>
      <w:tr w:rsidR="00351649" w:rsidRPr="00C24C43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Мероприятие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/>
                <w:sz w:val="28"/>
                <w:szCs w:val="28"/>
              </w:rPr>
            </w:pPr>
            <w:r w:rsidRPr="00C24C43"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351649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C24C43" w:rsidRPr="004A7CB3" w:rsidRDefault="00C24C43" w:rsidP="00396028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 w:rsidRPr="00C24C43">
              <w:rPr>
                <w:sz w:val="28"/>
                <w:szCs w:val="28"/>
              </w:rPr>
              <w:t>Литургия</w:t>
            </w:r>
            <w:r w:rsidR="00396028">
              <w:rPr>
                <w:sz w:val="28"/>
                <w:szCs w:val="28"/>
              </w:rPr>
              <w:t>, посвященная</w:t>
            </w:r>
            <w:r w:rsidR="004A7CB3">
              <w:rPr>
                <w:sz w:val="28"/>
                <w:szCs w:val="28"/>
              </w:rPr>
              <w:t xml:space="preserve"> памяти святого благоверного великого князя Александра Невского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C24C43" w:rsidRPr="00C24C43" w:rsidRDefault="00226263" w:rsidP="00C24C43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sz w:val="28"/>
                <w:szCs w:val="28"/>
              </w:rPr>
              <w:t>Храм Александра Невского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 w:rsidRPr="00C24C43">
              <w:rPr>
                <w:sz w:val="28"/>
                <w:szCs w:val="28"/>
              </w:rPr>
              <w:t>12 сентября, 9.00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2958CD" w:rsidRDefault="00396028" w:rsidP="002958CD">
            <w:pPr>
              <w:rPr>
                <w:sz w:val="28"/>
                <w:szCs w:val="28"/>
              </w:rPr>
            </w:pPr>
            <w:r w:rsidRPr="00396028">
              <w:rPr>
                <w:sz w:val="28"/>
                <w:szCs w:val="28"/>
              </w:rPr>
              <w:t>Епи</w:t>
            </w:r>
            <w:r>
              <w:rPr>
                <w:sz w:val="28"/>
                <w:szCs w:val="28"/>
              </w:rPr>
              <w:t xml:space="preserve">скоп Каменский и </w:t>
            </w:r>
            <w:proofErr w:type="spellStart"/>
            <w:r>
              <w:rPr>
                <w:sz w:val="28"/>
                <w:szCs w:val="28"/>
              </w:rPr>
              <w:t>Алапаевский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4A7CB3">
              <w:rPr>
                <w:sz w:val="28"/>
                <w:szCs w:val="28"/>
              </w:rPr>
              <w:t>Меф</w:t>
            </w:r>
            <w:r w:rsidR="004A7CB3" w:rsidRPr="00396028">
              <w:rPr>
                <w:sz w:val="28"/>
                <w:szCs w:val="28"/>
              </w:rPr>
              <w:t>одий</w:t>
            </w:r>
            <w:r w:rsidRPr="0039602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:rsidR="00C24C43" w:rsidRPr="00396028" w:rsidRDefault="00396028" w:rsidP="00295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351649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C24C43" w:rsidRPr="00C24C43" w:rsidRDefault="00396028" w:rsidP="008A089F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Молебен, посвященный памяти воинов за веру и Отечество живот свой положивших 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C24C43" w:rsidRPr="00351649" w:rsidRDefault="006631D4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 х</w:t>
            </w:r>
            <w:r w:rsidR="00351649">
              <w:rPr>
                <w:sz w:val="28"/>
                <w:szCs w:val="28"/>
              </w:rPr>
              <w:t>рам</w:t>
            </w:r>
            <w:r>
              <w:rPr>
                <w:sz w:val="28"/>
                <w:szCs w:val="28"/>
              </w:rPr>
              <w:t>а</w:t>
            </w:r>
            <w:r w:rsidR="00351649">
              <w:rPr>
                <w:sz w:val="28"/>
                <w:szCs w:val="28"/>
              </w:rPr>
              <w:t xml:space="preserve"> Александра Невского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Pr="00351649" w:rsidRDefault="00351649" w:rsidP="00226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сентября, </w:t>
            </w:r>
            <w:r w:rsidR="00226263">
              <w:rPr>
                <w:sz w:val="28"/>
                <w:szCs w:val="28"/>
              </w:rPr>
              <w:t>12.00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C24C43" w:rsidRPr="00351649" w:rsidRDefault="00396028" w:rsidP="00295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Иерей Сергий Вяткин </w:t>
            </w:r>
            <w:r w:rsidR="004A7CB3">
              <w:rPr>
                <w:sz w:val="28"/>
                <w:szCs w:val="28"/>
              </w:rPr>
              <w:t>(по согласованию)</w:t>
            </w:r>
          </w:p>
        </w:tc>
      </w:tr>
      <w:tr w:rsidR="00351649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C24C43" w:rsidRPr="00C24C43" w:rsidRDefault="00351649" w:rsidP="008A089F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 w:rsidRPr="00351649">
              <w:rPr>
                <w:sz w:val="28"/>
                <w:szCs w:val="28"/>
              </w:rPr>
              <w:t>Шествие</w:t>
            </w:r>
            <w:r w:rsidR="008A089F">
              <w:rPr>
                <w:sz w:val="28"/>
                <w:szCs w:val="28"/>
              </w:rPr>
              <w:t xml:space="preserve"> участников митинга памяти 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C24C43" w:rsidRPr="00351649" w:rsidRDefault="00351649" w:rsidP="006631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храма Александра Невского до </w:t>
            </w:r>
            <w:r w:rsidR="006631D4">
              <w:rPr>
                <w:sz w:val="28"/>
                <w:szCs w:val="28"/>
              </w:rPr>
              <w:t>Мемориала защитникам Родины  (</w:t>
            </w:r>
            <w:r w:rsidR="00BE6835">
              <w:rPr>
                <w:sz w:val="28"/>
                <w:szCs w:val="28"/>
              </w:rPr>
              <w:t>Аллея С</w:t>
            </w:r>
            <w:r w:rsidR="006631D4">
              <w:rPr>
                <w:sz w:val="28"/>
                <w:szCs w:val="28"/>
              </w:rPr>
              <w:t>лавы)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Pr="00351649" w:rsidRDefault="00351649" w:rsidP="00226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сентября, </w:t>
            </w:r>
            <w:r w:rsidR="00226263">
              <w:rPr>
                <w:sz w:val="28"/>
                <w:szCs w:val="28"/>
              </w:rPr>
              <w:t>12.15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2958CD" w:rsidRDefault="00351649" w:rsidP="00295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 В.А.</w:t>
            </w:r>
            <w:r w:rsidR="004A7CB3">
              <w:rPr>
                <w:sz w:val="28"/>
                <w:szCs w:val="28"/>
              </w:rPr>
              <w:t xml:space="preserve"> </w:t>
            </w:r>
          </w:p>
          <w:p w:rsidR="00C24C43" w:rsidRPr="00351649" w:rsidRDefault="004A7CB3" w:rsidP="00295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 </w:t>
            </w:r>
            <w:r w:rsidR="002958CD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огласованию)</w:t>
            </w:r>
          </w:p>
        </w:tc>
      </w:tr>
      <w:tr w:rsidR="00351649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C24C43" w:rsidRPr="00351649" w:rsidRDefault="00351649" w:rsidP="008A089F">
            <w:pPr>
              <w:jc w:val="both"/>
              <w:rPr>
                <w:sz w:val="28"/>
                <w:szCs w:val="28"/>
              </w:rPr>
            </w:pPr>
            <w:r w:rsidRPr="00351649">
              <w:rPr>
                <w:sz w:val="28"/>
                <w:szCs w:val="28"/>
              </w:rPr>
              <w:t xml:space="preserve">Митинг памяти, лития 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957D4D" w:rsidRDefault="006631D4" w:rsidP="00BE68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Мемориал защитникам Родины </w:t>
            </w:r>
          </w:p>
          <w:p w:rsidR="00C24C43" w:rsidRPr="00351649" w:rsidRDefault="006631D4" w:rsidP="00BE6835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(Аллея </w:t>
            </w:r>
            <w:r w:rsidR="00BE6835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лавы)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Pr="00351649" w:rsidRDefault="00351649" w:rsidP="002262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сентября, </w:t>
            </w:r>
            <w:r w:rsidR="00226263">
              <w:rPr>
                <w:sz w:val="28"/>
                <w:szCs w:val="28"/>
              </w:rPr>
              <w:t>12.30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C24C43" w:rsidRPr="00351649" w:rsidRDefault="004A7CB3" w:rsidP="004A7CB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Гаргуль</w:t>
            </w:r>
            <w:proofErr w:type="spellEnd"/>
            <w:r>
              <w:rPr>
                <w:sz w:val="28"/>
                <w:szCs w:val="28"/>
              </w:rPr>
              <w:t xml:space="preserve"> Ю.Н. </w:t>
            </w:r>
          </w:p>
        </w:tc>
      </w:tr>
      <w:tr w:rsidR="00351649" w:rsidTr="002958CD">
        <w:tc>
          <w:tcPr>
            <w:tcW w:w="793" w:type="dxa"/>
            <w:tcMar>
              <w:left w:w="57" w:type="dxa"/>
              <w:right w:w="57" w:type="dxa"/>
            </w:tcMar>
          </w:tcPr>
          <w:p w:rsidR="00C24C43" w:rsidRPr="00C24C43" w:rsidRDefault="00C24C43" w:rsidP="00C24C43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568" w:type="dxa"/>
            <w:tcMar>
              <w:left w:w="57" w:type="dxa"/>
              <w:right w:w="57" w:type="dxa"/>
            </w:tcMar>
          </w:tcPr>
          <w:p w:rsidR="008A089F" w:rsidRDefault="008A089F" w:rsidP="008A08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Мероприятие, посвященное Дню памяти святого благоверного князя Александра Невского:</w:t>
            </w:r>
          </w:p>
          <w:p w:rsidR="00C24C43" w:rsidRDefault="008A089F" w:rsidP="008A08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концертная программа;</w:t>
            </w:r>
          </w:p>
          <w:p w:rsidR="008A089F" w:rsidRPr="008A089F" w:rsidRDefault="008A089F" w:rsidP="006631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интерактивная выставка патриотических, исторических, спортивных организаций города и презентация военной техник</w:t>
            </w:r>
            <w:r w:rsidR="006631D4">
              <w:rPr>
                <w:sz w:val="28"/>
                <w:szCs w:val="28"/>
              </w:rPr>
              <w:t>и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</w:tcPr>
          <w:p w:rsidR="00C24C43" w:rsidRDefault="004A7CB3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Пл. Ленинского комсомола </w:t>
            </w: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Default="008A089F" w:rsidP="00C24C43">
            <w:pPr>
              <w:jc w:val="center"/>
              <w:rPr>
                <w:sz w:val="28"/>
                <w:szCs w:val="28"/>
              </w:rPr>
            </w:pPr>
          </w:p>
          <w:p w:rsidR="008A089F" w:rsidRPr="00351649" w:rsidRDefault="008A089F" w:rsidP="006631D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Mar>
              <w:left w:w="57" w:type="dxa"/>
              <w:right w:w="57" w:type="dxa"/>
            </w:tcMar>
          </w:tcPr>
          <w:p w:rsidR="00C24C43" w:rsidRDefault="004A7CB3" w:rsidP="00C24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сентября, </w:t>
            </w:r>
          </w:p>
          <w:p w:rsidR="004A7CB3" w:rsidRPr="00351649" w:rsidRDefault="00226263" w:rsidP="006631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 w:rsidR="00F72DEB">
              <w:rPr>
                <w:sz w:val="28"/>
                <w:szCs w:val="28"/>
              </w:rPr>
              <w:t>30</w:t>
            </w:r>
            <w:r w:rsidR="006631D4">
              <w:rPr>
                <w:sz w:val="28"/>
                <w:szCs w:val="28"/>
              </w:rPr>
              <w:t>-15.00</w:t>
            </w:r>
          </w:p>
        </w:tc>
        <w:tc>
          <w:tcPr>
            <w:tcW w:w="2376" w:type="dxa"/>
            <w:tcMar>
              <w:left w:w="57" w:type="dxa"/>
              <w:right w:w="57" w:type="dxa"/>
            </w:tcMar>
          </w:tcPr>
          <w:p w:rsidR="00C24C43" w:rsidRPr="00351649" w:rsidRDefault="004A7CB3" w:rsidP="002958C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Гаргуль</w:t>
            </w:r>
            <w:proofErr w:type="spellEnd"/>
            <w:r>
              <w:rPr>
                <w:sz w:val="28"/>
                <w:szCs w:val="28"/>
              </w:rPr>
              <w:t xml:space="preserve"> Ю.Н</w:t>
            </w:r>
            <w:r w:rsidR="008A089F">
              <w:rPr>
                <w:sz w:val="28"/>
                <w:szCs w:val="28"/>
              </w:rPr>
              <w:t xml:space="preserve">. Новожилова А.М. </w:t>
            </w:r>
          </w:p>
        </w:tc>
      </w:tr>
    </w:tbl>
    <w:p w:rsidR="002958CD" w:rsidRPr="00227035" w:rsidRDefault="002958CD" w:rsidP="002958CD">
      <w:pPr>
        <w:jc w:val="center"/>
        <w:rPr>
          <w:b/>
          <w:bCs/>
          <w:i/>
          <w:iCs/>
          <w:spacing w:val="60"/>
          <w:sz w:val="28"/>
          <w:szCs w:val="28"/>
        </w:rPr>
      </w:pPr>
    </w:p>
    <w:sectPr w:rsidR="002958CD" w:rsidRPr="00227035" w:rsidSect="00163670">
      <w:headerReference w:type="even" r:id="rId9"/>
      <w:headerReference w:type="default" r:id="rId10"/>
      <w:pgSz w:w="11906" w:h="16838"/>
      <w:pgMar w:top="1134" w:right="849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A75" w:rsidRDefault="00E52A75">
      <w:r>
        <w:separator/>
      </w:r>
    </w:p>
  </w:endnote>
  <w:endnote w:type="continuationSeparator" w:id="0">
    <w:p w:rsidR="00E52A75" w:rsidRDefault="00E52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A75" w:rsidRDefault="00E52A75">
      <w:r>
        <w:separator/>
      </w:r>
    </w:p>
  </w:footnote>
  <w:footnote w:type="continuationSeparator" w:id="0">
    <w:p w:rsidR="00E52A75" w:rsidRDefault="00E52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6F5" w:rsidRDefault="00995DDF" w:rsidP="00B016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876F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76F5" w:rsidRDefault="005876F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76F5" w:rsidRDefault="005876F5" w:rsidP="00B016D9">
    <w:pPr>
      <w:pStyle w:val="a3"/>
      <w:framePr w:wrap="around" w:vAnchor="text" w:hAnchor="margin" w:xAlign="center" w:y="1"/>
      <w:rPr>
        <w:rStyle w:val="a4"/>
      </w:rPr>
    </w:pPr>
  </w:p>
  <w:p w:rsidR="005876F5" w:rsidRDefault="005876F5" w:rsidP="001C01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D47701"/>
    <w:multiLevelType w:val="multilevel"/>
    <w:tmpl w:val="2F727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2A8"/>
    <w:rsid w:val="00010240"/>
    <w:rsid w:val="000237BA"/>
    <w:rsid w:val="00032315"/>
    <w:rsid w:val="0004051A"/>
    <w:rsid w:val="000514E7"/>
    <w:rsid w:val="00052F17"/>
    <w:rsid w:val="0006389B"/>
    <w:rsid w:val="00075753"/>
    <w:rsid w:val="000833B7"/>
    <w:rsid w:val="00093793"/>
    <w:rsid w:val="000A439D"/>
    <w:rsid w:val="000B43FF"/>
    <w:rsid w:val="000C40B4"/>
    <w:rsid w:val="000D0703"/>
    <w:rsid w:val="000D5775"/>
    <w:rsid w:val="000F7422"/>
    <w:rsid w:val="001126CC"/>
    <w:rsid w:val="00120650"/>
    <w:rsid w:val="0012483D"/>
    <w:rsid w:val="001269BA"/>
    <w:rsid w:val="00127E13"/>
    <w:rsid w:val="001325F3"/>
    <w:rsid w:val="00142794"/>
    <w:rsid w:val="00142E20"/>
    <w:rsid w:val="00163670"/>
    <w:rsid w:val="001809B2"/>
    <w:rsid w:val="00180A6F"/>
    <w:rsid w:val="001934F4"/>
    <w:rsid w:val="001B1087"/>
    <w:rsid w:val="001B31DF"/>
    <w:rsid w:val="001C0109"/>
    <w:rsid w:val="001C26FB"/>
    <w:rsid w:val="001C45FB"/>
    <w:rsid w:val="001C5F40"/>
    <w:rsid w:val="00202AEF"/>
    <w:rsid w:val="002032B0"/>
    <w:rsid w:val="00226263"/>
    <w:rsid w:val="00227035"/>
    <w:rsid w:val="00231F97"/>
    <w:rsid w:val="002357A5"/>
    <w:rsid w:val="00236F11"/>
    <w:rsid w:val="00245B5B"/>
    <w:rsid w:val="00246D9A"/>
    <w:rsid w:val="00253DB1"/>
    <w:rsid w:val="0026124C"/>
    <w:rsid w:val="00270DE6"/>
    <w:rsid w:val="0027417B"/>
    <w:rsid w:val="002747DD"/>
    <w:rsid w:val="002765C5"/>
    <w:rsid w:val="002776D8"/>
    <w:rsid w:val="00282381"/>
    <w:rsid w:val="002958CD"/>
    <w:rsid w:val="00297237"/>
    <w:rsid w:val="00297D6C"/>
    <w:rsid w:val="002A4F84"/>
    <w:rsid w:val="002A7E6F"/>
    <w:rsid w:val="002C062E"/>
    <w:rsid w:val="002C1E04"/>
    <w:rsid w:val="002D7709"/>
    <w:rsid w:val="002F66AE"/>
    <w:rsid w:val="00304534"/>
    <w:rsid w:val="003108AF"/>
    <w:rsid w:val="00311949"/>
    <w:rsid w:val="00320679"/>
    <w:rsid w:val="0032365F"/>
    <w:rsid w:val="00326512"/>
    <w:rsid w:val="00344CD6"/>
    <w:rsid w:val="00351649"/>
    <w:rsid w:val="00351780"/>
    <w:rsid w:val="003614F5"/>
    <w:rsid w:val="00375B3A"/>
    <w:rsid w:val="00382A54"/>
    <w:rsid w:val="00382A69"/>
    <w:rsid w:val="0039378A"/>
    <w:rsid w:val="00396028"/>
    <w:rsid w:val="0039775C"/>
    <w:rsid w:val="00397D27"/>
    <w:rsid w:val="003A0304"/>
    <w:rsid w:val="003A7A39"/>
    <w:rsid w:val="003B50FA"/>
    <w:rsid w:val="003D3B7B"/>
    <w:rsid w:val="003E2D60"/>
    <w:rsid w:val="003E3C1F"/>
    <w:rsid w:val="003E434F"/>
    <w:rsid w:val="003E5A73"/>
    <w:rsid w:val="00400F0A"/>
    <w:rsid w:val="00417C49"/>
    <w:rsid w:val="00420D9A"/>
    <w:rsid w:val="00422764"/>
    <w:rsid w:val="004409FE"/>
    <w:rsid w:val="00443E83"/>
    <w:rsid w:val="004456A3"/>
    <w:rsid w:val="00450573"/>
    <w:rsid w:val="00462011"/>
    <w:rsid w:val="004834CC"/>
    <w:rsid w:val="00490FD3"/>
    <w:rsid w:val="00493B8F"/>
    <w:rsid w:val="00494B27"/>
    <w:rsid w:val="004A094F"/>
    <w:rsid w:val="004A619A"/>
    <w:rsid w:val="004A7CB3"/>
    <w:rsid w:val="004B5501"/>
    <w:rsid w:val="004C154E"/>
    <w:rsid w:val="004C44EA"/>
    <w:rsid w:val="004D006C"/>
    <w:rsid w:val="004D17D9"/>
    <w:rsid w:val="004D409C"/>
    <w:rsid w:val="004E3232"/>
    <w:rsid w:val="00511C55"/>
    <w:rsid w:val="00512158"/>
    <w:rsid w:val="0051560B"/>
    <w:rsid w:val="005303C1"/>
    <w:rsid w:val="00554741"/>
    <w:rsid w:val="005635BB"/>
    <w:rsid w:val="00563FDD"/>
    <w:rsid w:val="00566DED"/>
    <w:rsid w:val="00574D3E"/>
    <w:rsid w:val="005858F7"/>
    <w:rsid w:val="005876F5"/>
    <w:rsid w:val="00593AAD"/>
    <w:rsid w:val="005A2694"/>
    <w:rsid w:val="005A292F"/>
    <w:rsid w:val="005A3915"/>
    <w:rsid w:val="005A739C"/>
    <w:rsid w:val="005B4901"/>
    <w:rsid w:val="005C5A66"/>
    <w:rsid w:val="005D136E"/>
    <w:rsid w:val="005D65F9"/>
    <w:rsid w:val="005E1398"/>
    <w:rsid w:val="005E2B11"/>
    <w:rsid w:val="005E42A8"/>
    <w:rsid w:val="005E5C3E"/>
    <w:rsid w:val="005E60BF"/>
    <w:rsid w:val="005F08C0"/>
    <w:rsid w:val="005F6DE7"/>
    <w:rsid w:val="005F7368"/>
    <w:rsid w:val="00600EE0"/>
    <w:rsid w:val="00610115"/>
    <w:rsid w:val="00612C35"/>
    <w:rsid w:val="00615658"/>
    <w:rsid w:val="00621868"/>
    <w:rsid w:val="00623AEF"/>
    <w:rsid w:val="00630B51"/>
    <w:rsid w:val="00637C97"/>
    <w:rsid w:val="00644B70"/>
    <w:rsid w:val="0064636A"/>
    <w:rsid w:val="00656023"/>
    <w:rsid w:val="006631D4"/>
    <w:rsid w:val="00663D61"/>
    <w:rsid w:val="00664246"/>
    <w:rsid w:val="00667F7A"/>
    <w:rsid w:val="006830CA"/>
    <w:rsid w:val="006856D3"/>
    <w:rsid w:val="00696176"/>
    <w:rsid w:val="006A2449"/>
    <w:rsid w:val="006A28E8"/>
    <w:rsid w:val="006A307C"/>
    <w:rsid w:val="006A3AC4"/>
    <w:rsid w:val="006A6839"/>
    <w:rsid w:val="006D1F81"/>
    <w:rsid w:val="006F2123"/>
    <w:rsid w:val="006F659E"/>
    <w:rsid w:val="006F7BB5"/>
    <w:rsid w:val="00700516"/>
    <w:rsid w:val="007336C1"/>
    <w:rsid w:val="00735F89"/>
    <w:rsid w:val="0073734A"/>
    <w:rsid w:val="007448D9"/>
    <w:rsid w:val="0074512A"/>
    <w:rsid w:val="00752C3C"/>
    <w:rsid w:val="00762351"/>
    <w:rsid w:val="00763CF1"/>
    <w:rsid w:val="00773408"/>
    <w:rsid w:val="00776FBF"/>
    <w:rsid w:val="00777856"/>
    <w:rsid w:val="00797070"/>
    <w:rsid w:val="007A1589"/>
    <w:rsid w:val="007A282E"/>
    <w:rsid w:val="007A2C27"/>
    <w:rsid w:val="007A447F"/>
    <w:rsid w:val="007A591A"/>
    <w:rsid w:val="007A603E"/>
    <w:rsid w:val="007B277A"/>
    <w:rsid w:val="007B4560"/>
    <w:rsid w:val="007D0816"/>
    <w:rsid w:val="007D6B87"/>
    <w:rsid w:val="007E35FA"/>
    <w:rsid w:val="007E4756"/>
    <w:rsid w:val="00803FE1"/>
    <w:rsid w:val="00804D57"/>
    <w:rsid w:val="008107F5"/>
    <w:rsid w:val="00811DD4"/>
    <w:rsid w:val="008156AE"/>
    <w:rsid w:val="00823C6A"/>
    <w:rsid w:val="00832B17"/>
    <w:rsid w:val="008448C6"/>
    <w:rsid w:val="0086215C"/>
    <w:rsid w:val="0087457D"/>
    <w:rsid w:val="00877A63"/>
    <w:rsid w:val="00895C5B"/>
    <w:rsid w:val="008A089F"/>
    <w:rsid w:val="008B7C20"/>
    <w:rsid w:val="008C4F6F"/>
    <w:rsid w:val="008D2575"/>
    <w:rsid w:val="008D44C8"/>
    <w:rsid w:val="008E3AAD"/>
    <w:rsid w:val="008E57B6"/>
    <w:rsid w:val="008F461E"/>
    <w:rsid w:val="008F520E"/>
    <w:rsid w:val="00900428"/>
    <w:rsid w:val="00911D81"/>
    <w:rsid w:val="00920ADE"/>
    <w:rsid w:val="009336F2"/>
    <w:rsid w:val="00933776"/>
    <w:rsid w:val="0093470E"/>
    <w:rsid w:val="00937F23"/>
    <w:rsid w:val="00942960"/>
    <w:rsid w:val="0094708E"/>
    <w:rsid w:val="00955C38"/>
    <w:rsid w:val="00956020"/>
    <w:rsid w:val="00957D4D"/>
    <w:rsid w:val="00963BD1"/>
    <w:rsid w:val="00973E90"/>
    <w:rsid w:val="0098089B"/>
    <w:rsid w:val="0098623C"/>
    <w:rsid w:val="00987BDE"/>
    <w:rsid w:val="0099569F"/>
    <w:rsid w:val="00995DDF"/>
    <w:rsid w:val="009A6ECD"/>
    <w:rsid w:val="009A6FF7"/>
    <w:rsid w:val="009C3D8F"/>
    <w:rsid w:val="009D2C1E"/>
    <w:rsid w:val="009D7DFF"/>
    <w:rsid w:val="009E246C"/>
    <w:rsid w:val="009F0D81"/>
    <w:rsid w:val="00A00A3F"/>
    <w:rsid w:val="00A1355C"/>
    <w:rsid w:val="00A23A5A"/>
    <w:rsid w:val="00A37320"/>
    <w:rsid w:val="00A40410"/>
    <w:rsid w:val="00A6075E"/>
    <w:rsid w:val="00A61738"/>
    <w:rsid w:val="00A66AAC"/>
    <w:rsid w:val="00A67A1C"/>
    <w:rsid w:val="00A83E87"/>
    <w:rsid w:val="00A90855"/>
    <w:rsid w:val="00A913FF"/>
    <w:rsid w:val="00AA48F3"/>
    <w:rsid w:val="00AB11D6"/>
    <w:rsid w:val="00AB22F1"/>
    <w:rsid w:val="00AB75BA"/>
    <w:rsid w:val="00AD1DB9"/>
    <w:rsid w:val="00AE13C9"/>
    <w:rsid w:val="00AE182C"/>
    <w:rsid w:val="00AE6C90"/>
    <w:rsid w:val="00AF08EA"/>
    <w:rsid w:val="00AF1C22"/>
    <w:rsid w:val="00AF38C0"/>
    <w:rsid w:val="00B00C05"/>
    <w:rsid w:val="00B01527"/>
    <w:rsid w:val="00B016D9"/>
    <w:rsid w:val="00B23D5F"/>
    <w:rsid w:val="00B34E54"/>
    <w:rsid w:val="00B43C55"/>
    <w:rsid w:val="00B526A8"/>
    <w:rsid w:val="00B63B5A"/>
    <w:rsid w:val="00B66DCC"/>
    <w:rsid w:val="00B73C3A"/>
    <w:rsid w:val="00B86C7C"/>
    <w:rsid w:val="00BA1701"/>
    <w:rsid w:val="00BA2330"/>
    <w:rsid w:val="00BA262F"/>
    <w:rsid w:val="00BB1688"/>
    <w:rsid w:val="00BB3009"/>
    <w:rsid w:val="00BC44C1"/>
    <w:rsid w:val="00BC44D1"/>
    <w:rsid w:val="00BE0E12"/>
    <w:rsid w:val="00BE2CED"/>
    <w:rsid w:val="00BE376E"/>
    <w:rsid w:val="00BE6835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151D"/>
    <w:rsid w:val="00C5135A"/>
    <w:rsid w:val="00C574CF"/>
    <w:rsid w:val="00C601A9"/>
    <w:rsid w:val="00C74F93"/>
    <w:rsid w:val="00C821D4"/>
    <w:rsid w:val="00C841CA"/>
    <w:rsid w:val="00C92551"/>
    <w:rsid w:val="00C9489A"/>
    <w:rsid w:val="00CA371A"/>
    <w:rsid w:val="00CA75EE"/>
    <w:rsid w:val="00CB3B35"/>
    <w:rsid w:val="00CB4182"/>
    <w:rsid w:val="00CB46E9"/>
    <w:rsid w:val="00CB510F"/>
    <w:rsid w:val="00CD02A7"/>
    <w:rsid w:val="00CD0D91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5C3A"/>
    <w:rsid w:val="00D075A6"/>
    <w:rsid w:val="00D1077C"/>
    <w:rsid w:val="00D242DF"/>
    <w:rsid w:val="00D32A2C"/>
    <w:rsid w:val="00D33221"/>
    <w:rsid w:val="00D368FA"/>
    <w:rsid w:val="00D504DF"/>
    <w:rsid w:val="00D50871"/>
    <w:rsid w:val="00D51010"/>
    <w:rsid w:val="00D61C57"/>
    <w:rsid w:val="00D71632"/>
    <w:rsid w:val="00D71F9F"/>
    <w:rsid w:val="00D8104C"/>
    <w:rsid w:val="00D83073"/>
    <w:rsid w:val="00DA1493"/>
    <w:rsid w:val="00DA461A"/>
    <w:rsid w:val="00DB3DDA"/>
    <w:rsid w:val="00DC70B6"/>
    <w:rsid w:val="00DD193D"/>
    <w:rsid w:val="00DD5514"/>
    <w:rsid w:val="00DD7983"/>
    <w:rsid w:val="00E05819"/>
    <w:rsid w:val="00E1072E"/>
    <w:rsid w:val="00E17E8A"/>
    <w:rsid w:val="00E27549"/>
    <w:rsid w:val="00E411A1"/>
    <w:rsid w:val="00E41818"/>
    <w:rsid w:val="00E420A2"/>
    <w:rsid w:val="00E42F28"/>
    <w:rsid w:val="00E50F52"/>
    <w:rsid w:val="00E51F43"/>
    <w:rsid w:val="00E52528"/>
    <w:rsid w:val="00E527E1"/>
    <w:rsid w:val="00E52A75"/>
    <w:rsid w:val="00E552A6"/>
    <w:rsid w:val="00E6118D"/>
    <w:rsid w:val="00E7052E"/>
    <w:rsid w:val="00E723F1"/>
    <w:rsid w:val="00E90A68"/>
    <w:rsid w:val="00EB03BA"/>
    <w:rsid w:val="00EB3D53"/>
    <w:rsid w:val="00ED4B61"/>
    <w:rsid w:val="00ED608B"/>
    <w:rsid w:val="00EE1A84"/>
    <w:rsid w:val="00EE3402"/>
    <w:rsid w:val="00EE3954"/>
    <w:rsid w:val="00EE4A74"/>
    <w:rsid w:val="00EF2243"/>
    <w:rsid w:val="00F04381"/>
    <w:rsid w:val="00F04F08"/>
    <w:rsid w:val="00F07228"/>
    <w:rsid w:val="00F15725"/>
    <w:rsid w:val="00F1578F"/>
    <w:rsid w:val="00F2369C"/>
    <w:rsid w:val="00F273EA"/>
    <w:rsid w:val="00F47309"/>
    <w:rsid w:val="00F52BDE"/>
    <w:rsid w:val="00F55FD5"/>
    <w:rsid w:val="00F56FEB"/>
    <w:rsid w:val="00F60588"/>
    <w:rsid w:val="00F63864"/>
    <w:rsid w:val="00F67438"/>
    <w:rsid w:val="00F72DEB"/>
    <w:rsid w:val="00F741BE"/>
    <w:rsid w:val="00F75BC8"/>
    <w:rsid w:val="00F80686"/>
    <w:rsid w:val="00F869AE"/>
    <w:rsid w:val="00F86AF8"/>
    <w:rsid w:val="00F93EDF"/>
    <w:rsid w:val="00F97358"/>
    <w:rsid w:val="00FA1D59"/>
    <w:rsid w:val="00FB36AC"/>
    <w:rsid w:val="00FC23B3"/>
    <w:rsid w:val="00FD52E3"/>
    <w:rsid w:val="00FE0BF1"/>
    <w:rsid w:val="00FE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BB9721-2908-44B4-9811-8EA14A0C4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3F1"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76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876F5"/>
  </w:style>
  <w:style w:type="paragraph" w:styleId="a5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7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987BDE"/>
    <w:pPr>
      <w:ind w:left="720"/>
      <w:contextualSpacing/>
    </w:pPr>
  </w:style>
  <w:style w:type="table" w:styleId="a9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vlast/mestnoe-samoupravlenie/administracia/structura/podrazdelenia/-16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4479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Галанова</cp:lastModifiedBy>
  <cp:revision>5</cp:revision>
  <cp:lastPrinted>2015-09-01T07:19:00Z</cp:lastPrinted>
  <dcterms:created xsi:type="dcterms:W3CDTF">2015-09-07T04:55:00Z</dcterms:created>
  <dcterms:modified xsi:type="dcterms:W3CDTF">2015-09-07T04:59:00Z</dcterms:modified>
</cp:coreProperties>
</file>