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9A2AA5" w:rsidRDefault="00B1338C">
      <w:pPr>
        <w:spacing w:before="120" w:line="232" w:lineRule="auto"/>
        <w:jc w:val="center"/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9A2AA5" w:rsidRDefault="007E451E">
      <w:pPr>
        <w:spacing w:before="120" w:line="232" w:lineRule="auto"/>
        <w:jc w:val="center"/>
      </w:pPr>
      <w:r w:rsidRPr="009A2AA5">
        <w:rPr>
          <w:sz w:val="28"/>
        </w:rPr>
        <w:t>Свердловская область</w:t>
      </w:r>
    </w:p>
    <w:p w:rsidR="007E451E" w:rsidRPr="009A2AA5" w:rsidRDefault="007018E6">
      <w:pPr>
        <w:spacing w:line="232" w:lineRule="auto"/>
        <w:jc w:val="center"/>
        <w:rPr>
          <w:sz w:val="28"/>
        </w:rPr>
      </w:pPr>
      <w:r>
        <w:rPr>
          <w:sz w:val="28"/>
        </w:rPr>
        <w:t>г.</w:t>
      </w:r>
      <w:r w:rsidR="007E451E" w:rsidRPr="009A2AA5">
        <w:rPr>
          <w:sz w:val="28"/>
        </w:rPr>
        <w:t xml:space="preserve"> Каменск-Уральский</w:t>
      </w:r>
    </w:p>
    <w:p w:rsidR="0058042D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О</w:t>
      </w:r>
      <w:r w:rsidR="0058042D">
        <w:rPr>
          <w:b/>
          <w:sz w:val="28"/>
        </w:rPr>
        <w:t>рган местного самоуправления</w:t>
      </w:r>
    </w:p>
    <w:p w:rsidR="007E451E" w:rsidRPr="007018E6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«Комитет по управлению имуществом  города Каменска-Уральского»</w:t>
      </w:r>
    </w:p>
    <w:p w:rsidR="007E451E" w:rsidRDefault="007E451E">
      <w:pPr>
        <w:pStyle w:val="1"/>
      </w:pPr>
      <w:r w:rsidRPr="009A2AA5">
        <w:t>ПРИКАЗ</w:t>
      </w:r>
    </w:p>
    <w:p w:rsidR="007018E6" w:rsidRPr="007018E6" w:rsidRDefault="007018E6" w:rsidP="007018E6"/>
    <w:p w:rsidR="007E451E" w:rsidRPr="009A2AA5" w:rsidRDefault="00B1338C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9A2AA5" w:rsidRDefault="0058042D">
      <w:pPr>
        <w:rPr>
          <w:sz w:val="24"/>
        </w:rPr>
      </w:pPr>
      <w:r>
        <w:rPr>
          <w:sz w:val="24"/>
        </w:rPr>
        <w:t>От</w:t>
      </w:r>
      <w:r w:rsidR="0042559C">
        <w:rPr>
          <w:sz w:val="24"/>
        </w:rPr>
        <w:t xml:space="preserve"> </w:t>
      </w:r>
      <w:r w:rsidR="00643934">
        <w:rPr>
          <w:sz w:val="24"/>
        </w:rPr>
        <w:t xml:space="preserve">  22.01.2016  </w:t>
      </w:r>
      <w:r w:rsidR="007E451E" w:rsidRPr="009A2AA5">
        <w:rPr>
          <w:sz w:val="24"/>
        </w:rPr>
        <w:t>№</w:t>
      </w:r>
      <w:r w:rsidR="0042559C">
        <w:rPr>
          <w:sz w:val="24"/>
        </w:rPr>
        <w:t xml:space="preserve"> </w:t>
      </w:r>
      <w:r w:rsidR="00643934">
        <w:rPr>
          <w:sz w:val="24"/>
        </w:rPr>
        <w:t>11</w:t>
      </w:r>
    </w:p>
    <w:p w:rsidR="007E451E" w:rsidRPr="009A2AA5" w:rsidRDefault="007E451E">
      <w:pPr>
        <w:pStyle w:val="a5"/>
        <w:rPr>
          <w:b/>
          <w:i/>
        </w:rPr>
      </w:pPr>
    </w:p>
    <w:p w:rsidR="00706A90" w:rsidRDefault="00706A90">
      <w:pPr>
        <w:pStyle w:val="a5"/>
        <w:rPr>
          <w:b/>
          <w:i/>
        </w:rPr>
      </w:pPr>
    </w:p>
    <w:p w:rsidR="007E451E" w:rsidRPr="009A2AA5" w:rsidRDefault="00706A90">
      <w:pPr>
        <w:pStyle w:val="a5"/>
        <w:rPr>
          <w:b/>
          <w:i/>
        </w:rPr>
      </w:pPr>
      <w:r>
        <w:rPr>
          <w:b/>
          <w:i/>
        </w:rPr>
        <w:t>О</w:t>
      </w:r>
      <w:r w:rsidR="007E451E" w:rsidRPr="009A2AA5">
        <w:rPr>
          <w:b/>
          <w:i/>
        </w:rPr>
        <w:t xml:space="preserve">б утверждении </w:t>
      </w:r>
      <w:r w:rsidR="00644274">
        <w:rPr>
          <w:b/>
          <w:i/>
        </w:rPr>
        <w:t>порядка оформления и содержани</w:t>
      </w:r>
      <w:r w:rsidR="009C6636">
        <w:rPr>
          <w:b/>
          <w:i/>
        </w:rPr>
        <w:t>е</w:t>
      </w:r>
      <w:r w:rsidR="00644274">
        <w:rPr>
          <w:b/>
          <w:i/>
        </w:rPr>
        <w:t xml:space="preserve"> плановых (рейдовых) заданий на проведение плановых (рейдовых) осмотров, обследований земельных участков и порядка оформления результатов плановых (рейдовых) осмотров, обследований земельных участков </w:t>
      </w:r>
    </w:p>
    <w:p w:rsidR="007E451E" w:rsidRPr="009A2AA5" w:rsidRDefault="007E451E">
      <w:pPr>
        <w:pStyle w:val="a5"/>
        <w:rPr>
          <w:b/>
          <w:i/>
        </w:rPr>
      </w:pPr>
    </w:p>
    <w:p w:rsidR="00644274" w:rsidRDefault="007E451E" w:rsidP="008E7837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9A2AA5">
        <w:rPr>
          <w:sz w:val="28"/>
        </w:rPr>
        <w:tab/>
      </w:r>
      <w:r w:rsidR="00644274">
        <w:rPr>
          <w:sz w:val="28"/>
        </w:rPr>
        <w:t xml:space="preserve">В соответствии </w:t>
      </w:r>
      <w:r w:rsidR="00644274" w:rsidRPr="00644274">
        <w:rPr>
          <w:sz w:val="28"/>
        </w:rPr>
        <w:t xml:space="preserve">со </w:t>
      </w:r>
      <w:hyperlink r:id="rId10" w:history="1">
        <w:r w:rsidR="00644274" w:rsidRPr="00644274">
          <w:rPr>
            <w:rStyle w:val="a7"/>
            <w:color w:val="auto"/>
            <w:sz w:val="28"/>
            <w:u w:val="none"/>
          </w:rPr>
          <w:t>статьей 72</w:t>
        </w:r>
      </w:hyperlink>
      <w:r w:rsidR="00644274" w:rsidRPr="00644274">
        <w:rPr>
          <w:sz w:val="28"/>
        </w:rPr>
        <w:t xml:space="preserve"> Земельного кодекса Российской Федерации, </w:t>
      </w:r>
      <w:hyperlink r:id="rId11" w:history="1">
        <w:r w:rsidR="00644274" w:rsidRPr="00644274">
          <w:rPr>
            <w:rStyle w:val="a7"/>
            <w:color w:val="auto"/>
            <w:sz w:val="28"/>
            <w:u w:val="none"/>
          </w:rPr>
          <w:t>статьей 13.2</w:t>
        </w:r>
      </w:hyperlink>
      <w:r w:rsidR="00644274" w:rsidRPr="00644274">
        <w:rPr>
          <w:sz w:val="28"/>
        </w:rPr>
        <w:t xml:space="preserve"> Федерального закона от 26.12.2008 </w:t>
      </w:r>
      <w:r w:rsidR="00644274">
        <w:rPr>
          <w:sz w:val="28"/>
        </w:rPr>
        <w:t>№</w:t>
      </w:r>
      <w:r w:rsidR="00644274" w:rsidRPr="00644274">
        <w:rPr>
          <w:sz w:val="28"/>
        </w:rPr>
        <w:t xml:space="preserve">294-ФЗ </w:t>
      </w:r>
      <w:r w:rsidR="00644274">
        <w:rPr>
          <w:sz w:val="28"/>
        </w:rPr>
        <w:t>«</w:t>
      </w:r>
      <w:r w:rsidR="00644274" w:rsidRPr="00644274">
        <w:rPr>
          <w:sz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644274">
        <w:rPr>
          <w:sz w:val="28"/>
        </w:rPr>
        <w:t>»</w:t>
      </w:r>
      <w:r w:rsidR="00644274" w:rsidRPr="00644274">
        <w:rPr>
          <w:sz w:val="28"/>
        </w:rPr>
        <w:t xml:space="preserve">, </w:t>
      </w:r>
      <w:hyperlink r:id="rId12" w:history="1">
        <w:r w:rsidR="00644274" w:rsidRPr="00583F97">
          <w:rPr>
            <w:rStyle w:val="a7"/>
            <w:color w:val="auto"/>
            <w:sz w:val="28"/>
            <w:u w:val="none"/>
          </w:rPr>
          <w:t>пунктом 11</w:t>
        </w:r>
      </w:hyperlink>
      <w:r w:rsidR="00644274" w:rsidRPr="00644274">
        <w:rPr>
          <w:sz w:val="28"/>
        </w:rPr>
        <w:t xml:space="preserve"> </w:t>
      </w:r>
      <w:r w:rsidR="004673A2">
        <w:rPr>
          <w:sz w:val="28"/>
        </w:rPr>
        <w:t xml:space="preserve">постановления </w:t>
      </w:r>
      <w:r w:rsidR="00644274" w:rsidRPr="00644274">
        <w:rPr>
          <w:sz w:val="28"/>
        </w:rPr>
        <w:t xml:space="preserve"> Правительства Свердловской области от 15.07.2015 </w:t>
      </w:r>
      <w:r w:rsidR="00644274">
        <w:rPr>
          <w:sz w:val="28"/>
        </w:rPr>
        <w:t>№</w:t>
      </w:r>
      <w:r w:rsidR="00644274" w:rsidRPr="00644274">
        <w:rPr>
          <w:sz w:val="28"/>
        </w:rPr>
        <w:t xml:space="preserve"> 586-ПП</w:t>
      </w:r>
      <w:r w:rsidR="004673A2">
        <w:rPr>
          <w:sz w:val="28"/>
        </w:rPr>
        <w:t xml:space="preserve"> </w:t>
      </w:r>
      <w:r w:rsidR="004673A2" w:rsidRPr="004673A2">
        <w:rPr>
          <w:sz w:val="28"/>
        </w:rPr>
        <w:t>«Об утверждении порядка осуществления муниципального земельного контроля на территории Свердловской области»</w:t>
      </w:r>
      <w:r w:rsidR="004673A2">
        <w:rPr>
          <w:sz w:val="28"/>
        </w:rPr>
        <w:t xml:space="preserve">, </w:t>
      </w:r>
      <w:r w:rsidR="004673A2" w:rsidRPr="004673A2">
        <w:rPr>
          <w:sz w:val="28"/>
        </w:rPr>
        <w:t>статьями 31, 36-1 Устава муниципального образования город Каменск-Уральский</w:t>
      </w:r>
      <w:r w:rsidR="004673A2">
        <w:rPr>
          <w:sz w:val="28"/>
        </w:rPr>
        <w:t>,</w:t>
      </w:r>
      <w:r w:rsidR="002E62C5">
        <w:rPr>
          <w:sz w:val="28"/>
        </w:rPr>
        <w:t xml:space="preserve"> и </w:t>
      </w:r>
      <w:r w:rsidR="00583F97" w:rsidRPr="00240334">
        <w:rPr>
          <w:sz w:val="28"/>
        </w:rPr>
        <w:t>во исполнение главы 2</w:t>
      </w:r>
      <w:r w:rsidR="002E62C5">
        <w:rPr>
          <w:sz w:val="28"/>
        </w:rPr>
        <w:t xml:space="preserve"> </w:t>
      </w:r>
      <w:r w:rsidR="002E62C5" w:rsidRPr="002E62C5">
        <w:rPr>
          <w:sz w:val="28"/>
        </w:rPr>
        <w:t>Административн</w:t>
      </w:r>
      <w:r w:rsidR="002E62C5">
        <w:rPr>
          <w:sz w:val="28"/>
        </w:rPr>
        <w:t>ого</w:t>
      </w:r>
      <w:r w:rsidR="002E62C5" w:rsidRPr="002E62C5">
        <w:rPr>
          <w:sz w:val="28"/>
        </w:rPr>
        <w:t xml:space="preserve"> регламент</w:t>
      </w:r>
      <w:r w:rsidR="002E62C5">
        <w:rPr>
          <w:sz w:val="28"/>
        </w:rPr>
        <w:t>а</w:t>
      </w:r>
      <w:r w:rsidR="002E62C5" w:rsidRPr="002E62C5">
        <w:rPr>
          <w:sz w:val="28"/>
        </w:rPr>
        <w:t xml:space="preserve"> исполнения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="009C6636">
        <w:rPr>
          <w:sz w:val="28"/>
        </w:rPr>
        <w:t xml:space="preserve">, утвержденного приказом ОМС «Комитет по управлению имуществом города Каменска-Уральского» от </w:t>
      </w:r>
      <w:r w:rsidR="0042559C">
        <w:rPr>
          <w:sz w:val="28"/>
        </w:rPr>
        <w:t>28.12.2015</w:t>
      </w:r>
      <w:r w:rsidR="009C6636">
        <w:rPr>
          <w:sz w:val="28"/>
        </w:rPr>
        <w:t xml:space="preserve"> № </w:t>
      </w:r>
      <w:r w:rsidR="0042559C">
        <w:rPr>
          <w:sz w:val="28"/>
        </w:rPr>
        <w:t>290</w:t>
      </w:r>
      <w:r w:rsidR="002E62C5">
        <w:rPr>
          <w:sz w:val="28"/>
        </w:rPr>
        <w:t>,</w:t>
      </w:r>
      <w:r w:rsidR="002E62C5" w:rsidRPr="002E62C5">
        <w:rPr>
          <w:sz w:val="28"/>
        </w:rPr>
        <w:t xml:space="preserve"> </w:t>
      </w:r>
      <w:r w:rsidR="004673A2">
        <w:rPr>
          <w:sz w:val="28"/>
        </w:rPr>
        <w:t>ОМС «Комитет по управлению имуществом города Каменска-Уральского»</w:t>
      </w:r>
    </w:p>
    <w:p w:rsidR="008E7837" w:rsidRPr="00706A90" w:rsidRDefault="00706A90" w:rsidP="008E7837">
      <w:pPr>
        <w:autoSpaceDE w:val="0"/>
        <w:autoSpaceDN w:val="0"/>
        <w:adjustRightInd w:val="0"/>
        <w:ind w:firstLine="540"/>
        <w:jc w:val="both"/>
        <w:rPr>
          <w:b/>
          <w:sz w:val="28"/>
        </w:rPr>
      </w:pPr>
      <w:r w:rsidRPr="00706A90">
        <w:rPr>
          <w:b/>
          <w:sz w:val="28"/>
        </w:rPr>
        <w:t>ПРИКАЗЫВАЕТ</w:t>
      </w:r>
      <w:r w:rsidR="008E7837" w:rsidRPr="00706A90">
        <w:rPr>
          <w:b/>
          <w:sz w:val="28"/>
        </w:rPr>
        <w:t>:</w:t>
      </w:r>
    </w:p>
    <w:p w:rsidR="00706A90" w:rsidRPr="008E7837" w:rsidRDefault="00706A90" w:rsidP="008E7837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8E7837" w:rsidRPr="004673A2" w:rsidRDefault="002E62C5" w:rsidP="002E62C5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1. </w:t>
      </w:r>
      <w:r w:rsidR="008E7837" w:rsidRPr="004673A2">
        <w:rPr>
          <w:sz w:val="28"/>
        </w:rPr>
        <w:t>Утвердить</w:t>
      </w:r>
      <w:r w:rsidR="004673A2" w:rsidRPr="004673A2">
        <w:rPr>
          <w:sz w:val="28"/>
        </w:rPr>
        <w:t xml:space="preserve"> Порядок оформления и содержани</w:t>
      </w:r>
      <w:r w:rsidR="009C6636">
        <w:rPr>
          <w:sz w:val="28"/>
        </w:rPr>
        <w:t>е</w:t>
      </w:r>
      <w:r w:rsidR="004673A2" w:rsidRPr="004673A2">
        <w:rPr>
          <w:sz w:val="28"/>
        </w:rPr>
        <w:t xml:space="preserve"> плановых (рейдовых) заданий на проведение плановых (рейдовых) осмотров, обследований земельных участков и порядка оформления результатов плановых (рейдовых) осмотров, обследований земельных участков</w:t>
      </w:r>
      <w:r w:rsidR="008E7837" w:rsidRPr="004673A2">
        <w:rPr>
          <w:sz w:val="28"/>
        </w:rPr>
        <w:t xml:space="preserve"> (прил</w:t>
      </w:r>
      <w:r w:rsidR="002E5EAF" w:rsidRPr="004673A2">
        <w:rPr>
          <w:sz w:val="28"/>
        </w:rPr>
        <w:t>агается</w:t>
      </w:r>
      <w:r w:rsidR="008E7837" w:rsidRPr="004673A2">
        <w:rPr>
          <w:sz w:val="28"/>
        </w:rPr>
        <w:t>).</w:t>
      </w:r>
    </w:p>
    <w:p w:rsidR="007E451E" w:rsidRPr="009A2AA5" w:rsidRDefault="002E62C5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2</w:t>
      </w:r>
      <w:r w:rsidR="007E451E" w:rsidRPr="009A2AA5">
        <w:rPr>
          <w:sz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2E5EAF" w:rsidRPr="009A2AA5" w:rsidRDefault="002E62C5" w:rsidP="002E5EA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E5EAF">
        <w:rPr>
          <w:sz w:val="28"/>
          <w:szCs w:val="28"/>
        </w:rPr>
        <w:t>. Контроль за исполнением настоящего приказа возложить на начальника отдела по земле О.С. Пермякову.</w:t>
      </w:r>
    </w:p>
    <w:p w:rsidR="007E451E" w:rsidRPr="009A2AA5" w:rsidRDefault="007E451E">
      <w:pPr>
        <w:rPr>
          <w:sz w:val="28"/>
        </w:rPr>
      </w:pPr>
    </w:p>
    <w:p w:rsidR="0058042D" w:rsidRDefault="0058042D">
      <w:pPr>
        <w:rPr>
          <w:sz w:val="28"/>
        </w:rPr>
      </w:pPr>
    </w:p>
    <w:p w:rsidR="00BC2D48" w:rsidRDefault="007E451E">
      <w:pPr>
        <w:rPr>
          <w:sz w:val="28"/>
        </w:rPr>
      </w:pPr>
      <w:r w:rsidRPr="009A2AA5">
        <w:rPr>
          <w:sz w:val="28"/>
        </w:rPr>
        <w:t xml:space="preserve">Председатель </w:t>
      </w:r>
      <w:r w:rsidR="00226659">
        <w:rPr>
          <w:sz w:val="28"/>
        </w:rPr>
        <w:t>Комитета</w:t>
      </w:r>
      <w:r w:rsidR="00226659" w:rsidRPr="00226659">
        <w:rPr>
          <w:sz w:val="28"/>
        </w:rPr>
        <w:t xml:space="preserve"> </w:t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  <w:t>О.А. Волкова</w:t>
      </w:r>
    </w:p>
    <w:p w:rsidR="00BC2D48" w:rsidRDefault="00BC2D48">
      <w:pPr>
        <w:rPr>
          <w:sz w:val="28"/>
        </w:rPr>
        <w:sectPr w:rsidR="00BC2D48" w:rsidSect="00BC2D48">
          <w:headerReference w:type="default" r:id="rId13"/>
          <w:type w:val="continuous"/>
          <w:pgSz w:w="11906" w:h="16838"/>
          <w:pgMar w:top="993" w:right="566" w:bottom="851" w:left="1418" w:header="720" w:footer="720" w:gutter="0"/>
          <w:cols w:space="708"/>
          <w:docGrid w:linePitch="360"/>
        </w:sectPr>
      </w:pPr>
    </w:p>
    <w:p w:rsidR="007E451E" w:rsidRPr="009A2AA5" w:rsidRDefault="007E451E" w:rsidP="0058042D">
      <w:pPr>
        <w:pageBreakBefore/>
        <w:jc w:val="right"/>
        <w:rPr>
          <w:sz w:val="28"/>
        </w:rPr>
      </w:pPr>
      <w:r w:rsidRPr="009A2AA5">
        <w:rPr>
          <w:sz w:val="28"/>
        </w:rPr>
        <w:lastRenderedPageBreak/>
        <w:t>Утвержден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 xml:space="preserve">Приказом ОМС «Комитет 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 xml:space="preserve">по управлению имуществом 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>города Каменска-Уральского»</w:t>
      </w:r>
    </w:p>
    <w:p w:rsidR="007E451E" w:rsidRPr="009A2AA5" w:rsidRDefault="0058042D" w:rsidP="0058042D">
      <w:pPr>
        <w:ind w:left="5760" w:firstLine="720"/>
        <w:jc w:val="right"/>
        <w:rPr>
          <w:sz w:val="28"/>
        </w:rPr>
      </w:pPr>
      <w:r>
        <w:rPr>
          <w:sz w:val="28"/>
        </w:rPr>
        <w:t>от</w:t>
      </w:r>
      <w:r w:rsidR="00643934">
        <w:rPr>
          <w:sz w:val="28"/>
        </w:rPr>
        <w:t xml:space="preserve"> 22.01.2016  </w:t>
      </w:r>
      <w:r w:rsidR="007E451E" w:rsidRPr="009A2AA5">
        <w:rPr>
          <w:sz w:val="28"/>
        </w:rPr>
        <w:t>№</w:t>
      </w:r>
      <w:r w:rsidR="00643934">
        <w:rPr>
          <w:sz w:val="28"/>
        </w:rPr>
        <w:t xml:space="preserve"> 11</w:t>
      </w:r>
    </w:p>
    <w:p w:rsidR="007E451E" w:rsidRPr="009A2AA5" w:rsidRDefault="007E451E">
      <w:pPr>
        <w:rPr>
          <w:sz w:val="28"/>
        </w:rPr>
      </w:pPr>
    </w:p>
    <w:p w:rsidR="007E451E" w:rsidRPr="009A2AA5" w:rsidRDefault="007E451E">
      <w:pPr>
        <w:rPr>
          <w:sz w:val="28"/>
        </w:rPr>
      </w:pPr>
    </w:p>
    <w:p w:rsidR="00706A90" w:rsidRDefault="006D1085" w:rsidP="00DC24CD">
      <w:pPr>
        <w:pStyle w:val="ConsPlusTitle"/>
        <w:widowControl/>
        <w:jc w:val="center"/>
        <w:rPr>
          <w:sz w:val="28"/>
        </w:rPr>
      </w:pPr>
      <w:r>
        <w:rPr>
          <w:sz w:val="28"/>
        </w:rPr>
        <w:t>П</w:t>
      </w:r>
      <w:r w:rsidRPr="006D1085">
        <w:rPr>
          <w:sz w:val="28"/>
        </w:rPr>
        <w:t>оряд</w:t>
      </w:r>
      <w:r>
        <w:rPr>
          <w:sz w:val="28"/>
        </w:rPr>
        <w:t>о</w:t>
      </w:r>
      <w:r w:rsidRPr="006D1085">
        <w:rPr>
          <w:sz w:val="28"/>
        </w:rPr>
        <w:t>к оформления и содержани</w:t>
      </w:r>
      <w:r w:rsidR="009C6636">
        <w:rPr>
          <w:sz w:val="28"/>
        </w:rPr>
        <w:t>е</w:t>
      </w:r>
      <w:r w:rsidRPr="006D1085">
        <w:rPr>
          <w:sz w:val="28"/>
        </w:rPr>
        <w:t xml:space="preserve"> плановых (рейдовых) заданий на проведение плановых (рейдовых) осмотров, обследов</w:t>
      </w:r>
      <w:r>
        <w:rPr>
          <w:sz w:val="28"/>
        </w:rPr>
        <w:t>аний земельных участков и порядок</w:t>
      </w:r>
      <w:r w:rsidRPr="006D1085">
        <w:rPr>
          <w:sz w:val="28"/>
        </w:rPr>
        <w:t xml:space="preserve"> оформления результатов плановых (рейдовых) осмотров, обследований земельных участков</w:t>
      </w:r>
    </w:p>
    <w:p w:rsidR="006D1085" w:rsidRPr="009A2AA5" w:rsidRDefault="006D1085" w:rsidP="00DC24CD">
      <w:pPr>
        <w:pStyle w:val="ConsPlusTitle"/>
        <w:widowControl/>
        <w:jc w:val="center"/>
        <w:rPr>
          <w:sz w:val="28"/>
        </w:rPr>
      </w:pPr>
    </w:p>
    <w:p w:rsidR="007E451E" w:rsidRPr="009A2AA5" w:rsidRDefault="007E451E">
      <w:pPr>
        <w:widowControl w:val="0"/>
        <w:jc w:val="center"/>
        <w:rPr>
          <w:b/>
          <w:caps/>
          <w:sz w:val="28"/>
        </w:rPr>
      </w:pPr>
      <w:r w:rsidRPr="009A2AA5">
        <w:rPr>
          <w:b/>
          <w:caps/>
          <w:sz w:val="28"/>
        </w:rPr>
        <w:t>1. Общие положения</w:t>
      </w:r>
    </w:p>
    <w:p w:rsidR="007E451E" w:rsidRPr="009A2AA5" w:rsidRDefault="007E451E">
      <w:pPr>
        <w:widowControl w:val="0"/>
        <w:ind w:firstLine="720"/>
        <w:jc w:val="center"/>
        <w:rPr>
          <w:b/>
          <w:sz w:val="28"/>
        </w:rPr>
      </w:pPr>
    </w:p>
    <w:p w:rsidR="009C6636" w:rsidRDefault="007E451E" w:rsidP="00706A90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1.1. </w:t>
      </w:r>
      <w:r w:rsidR="006D1085">
        <w:rPr>
          <w:sz w:val="28"/>
        </w:rPr>
        <w:t xml:space="preserve">Настоящий </w:t>
      </w:r>
      <w:r w:rsidR="009C6636">
        <w:rPr>
          <w:sz w:val="28"/>
        </w:rPr>
        <w:t>П</w:t>
      </w:r>
      <w:r w:rsidR="006D1085">
        <w:rPr>
          <w:sz w:val="28"/>
        </w:rPr>
        <w:t>орядок разр</w:t>
      </w:r>
      <w:r w:rsidR="006D1085" w:rsidRPr="009C6636">
        <w:rPr>
          <w:sz w:val="28"/>
        </w:rPr>
        <w:t xml:space="preserve">аботан на основании </w:t>
      </w:r>
      <w:r w:rsidR="00295B03">
        <w:rPr>
          <w:sz w:val="28"/>
        </w:rPr>
        <w:t xml:space="preserve">статьи 72 </w:t>
      </w:r>
      <w:r w:rsidR="006D1085" w:rsidRPr="009C6636">
        <w:rPr>
          <w:sz w:val="28"/>
        </w:rPr>
        <w:t xml:space="preserve">Земельного кодекса Российской Федерации, </w:t>
      </w:r>
      <w:hyperlink r:id="rId14" w:history="1">
        <w:r w:rsidR="006D1085" w:rsidRPr="009C6636">
          <w:rPr>
            <w:rStyle w:val="a7"/>
            <w:color w:val="auto"/>
            <w:sz w:val="28"/>
            <w:u w:val="none"/>
          </w:rPr>
          <w:t>статьи 13.2</w:t>
        </w:r>
      </w:hyperlink>
      <w:r w:rsidR="006D1085" w:rsidRPr="009C6636">
        <w:rPr>
          <w:sz w:val="28"/>
        </w:rPr>
        <w:t xml:space="preserve">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9C6636">
        <w:rPr>
          <w:sz w:val="28"/>
        </w:rPr>
        <w:t xml:space="preserve"> (далее – Федеральный закон от 26.12.2008 №294-ФЗ)</w:t>
      </w:r>
      <w:r w:rsidR="006D1085" w:rsidRPr="009C6636">
        <w:rPr>
          <w:sz w:val="28"/>
        </w:rPr>
        <w:t xml:space="preserve">, </w:t>
      </w:r>
      <w:hyperlink r:id="rId15" w:history="1">
        <w:r w:rsidR="006D1085" w:rsidRPr="009C6636">
          <w:rPr>
            <w:rStyle w:val="a7"/>
            <w:color w:val="auto"/>
            <w:sz w:val="28"/>
            <w:u w:val="none"/>
          </w:rPr>
          <w:t>пункта 11</w:t>
        </w:r>
      </w:hyperlink>
      <w:r w:rsidR="006D1085" w:rsidRPr="009C6636">
        <w:rPr>
          <w:sz w:val="28"/>
        </w:rPr>
        <w:t xml:space="preserve"> постановления</w:t>
      </w:r>
      <w:r w:rsidR="006D1085" w:rsidRPr="006D1085">
        <w:rPr>
          <w:sz w:val="28"/>
        </w:rPr>
        <w:t xml:space="preserve">  Правительства Свердловской области от 15.07.2015 № 586-ПП «Об утверждении порядка осуществления муниципального земельного контроля на территории Свердловской области»</w:t>
      </w:r>
      <w:r w:rsidR="009C6636">
        <w:rPr>
          <w:sz w:val="28"/>
        </w:rPr>
        <w:t xml:space="preserve"> (далее - </w:t>
      </w:r>
      <w:r w:rsidR="009C6636" w:rsidRPr="009C6636">
        <w:rPr>
          <w:sz w:val="28"/>
        </w:rPr>
        <w:t>постановлени</w:t>
      </w:r>
      <w:r w:rsidR="009C6636">
        <w:rPr>
          <w:sz w:val="28"/>
        </w:rPr>
        <w:t>е</w:t>
      </w:r>
      <w:r w:rsidR="009C6636" w:rsidRPr="009C6636">
        <w:rPr>
          <w:sz w:val="28"/>
        </w:rPr>
        <w:t xml:space="preserve">  Правительства Свердловской области от 15.07.2015 №586-ПП</w:t>
      </w:r>
      <w:r w:rsidR="009C6636">
        <w:rPr>
          <w:sz w:val="28"/>
        </w:rPr>
        <w:t>)</w:t>
      </w:r>
      <w:r w:rsidR="006D1085" w:rsidRPr="006D1085">
        <w:rPr>
          <w:sz w:val="28"/>
        </w:rPr>
        <w:t>, стат</w:t>
      </w:r>
      <w:r w:rsidR="00CB23A2">
        <w:rPr>
          <w:sz w:val="28"/>
        </w:rPr>
        <w:t>ьями</w:t>
      </w:r>
      <w:r w:rsidR="006D1085" w:rsidRPr="006D1085">
        <w:rPr>
          <w:sz w:val="28"/>
        </w:rPr>
        <w:t xml:space="preserve"> 31, 36-1 Устава муниципального образования город Каменск-Уральский</w:t>
      </w:r>
      <w:r w:rsidR="009C6636">
        <w:rPr>
          <w:sz w:val="28"/>
        </w:rPr>
        <w:t xml:space="preserve">, </w:t>
      </w:r>
      <w:r w:rsidR="009C6636" w:rsidRPr="00240334">
        <w:rPr>
          <w:sz w:val="28"/>
        </w:rPr>
        <w:t xml:space="preserve">во исполнение главы </w:t>
      </w:r>
      <w:r w:rsidR="00583F97">
        <w:rPr>
          <w:sz w:val="28"/>
        </w:rPr>
        <w:t>2</w:t>
      </w:r>
      <w:r w:rsidR="009C6636" w:rsidRPr="009C6636">
        <w:rPr>
          <w:sz w:val="28"/>
        </w:rPr>
        <w:t xml:space="preserve"> Административного регламента исполнения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контроля, утвержденного приказом ОМС «Комитет по управлению имуществом города Каменска-Уральского» от </w:t>
      </w:r>
      <w:r w:rsidR="0042559C">
        <w:rPr>
          <w:sz w:val="28"/>
        </w:rPr>
        <w:t>28.12.2015</w:t>
      </w:r>
      <w:r w:rsidR="009C6636" w:rsidRPr="009C6636">
        <w:rPr>
          <w:sz w:val="28"/>
        </w:rPr>
        <w:t xml:space="preserve"> № </w:t>
      </w:r>
      <w:r w:rsidR="0042559C">
        <w:rPr>
          <w:sz w:val="28"/>
        </w:rPr>
        <w:t>290</w:t>
      </w:r>
      <w:r w:rsidR="009C6636">
        <w:rPr>
          <w:sz w:val="28"/>
        </w:rPr>
        <w:t>.</w:t>
      </w:r>
    </w:p>
    <w:p w:rsidR="006D1085" w:rsidRDefault="009C6636" w:rsidP="00706A90">
      <w:pPr>
        <w:widowControl w:val="0"/>
        <w:ind w:firstLine="720"/>
        <w:jc w:val="both"/>
        <w:rPr>
          <w:sz w:val="28"/>
        </w:rPr>
      </w:pPr>
      <w:r>
        <w:rPr>
          <w:sz w:val="28"/>
        </w:rPr>
        <w:t xml:space="preserve">1.2. Настоящий Порядок </w:t>
      </w:r>
      <w:r w:rsidRPr="009C6636">
        <w:rPr>
          <w:sz w:val="28"/>
        </w:rPr>
        <w:t>регламентирует процедуру оформления</w:t>
      </w:r>
      <w:r>
        <w:rPr>
          <w:sz w:val="28"/>
        </w:rPr>
        <w:t xml:space="preserve"> и содержание </w:t>
      </w:r>
      <w:r w:rsidRPr="009C6636">
        <w:rPr>
          <w:sz w:val="28"/>
        </w:rPr>
        <w:t xml:space="preserve">плановых (рейдовых) заданий на проведение </w:t>
      </w:r>
      <w:r>
        <w:rPr>
          <w:sz w:val="28"/>
        </w:rPr>
        <w:t>специалистами по муниципальному земельному контролю органа местного самоуправления «</w:t>
      </w:r>
      <w:r w:rsidRPr="009C6636">
        <w:rPr>
          <w:sz w:val="28"/>
        </w:rPr>
        <w:t xml:space="preserve">Комитет по управлению  имуществом </w:t>
      </w:r>
      <w:r>
        <w:rPr>
          <w:sz w:val="28"/>
        </w:rPr>
        <w:t xml:space="preserve">города Каменска-Уральского» </w:t>
      </w:r>
      <w:r w:rsidRPr="009C6636">
        <w:rPr>
          <w:sz w:val="28"/>
        </w:rPr>
        <w:t xml:space="preserve">плановых (рейдовых) осмотров, обследований, </w:t>
      </w:r>
      <w:r w:rsidR="0039065E">
        <w:rPr>
          <w:sz w:val="28"/>
        </w:rPr>
        <w:t xml:space="preserve">а также </w:t>
      </w:r>
      <w:r w:rsidRPr="009C6636">
        <w:rPr>
          <w:sz w:val="28"/>
        </w:rPr>
        <w:t>процедуру оформления результатов плановых (рейдовых) осмотров, обследований</w:t>
      </w:r>
      <w:r w:rsidR="009E272B">
        <w:rPr>
          <w:sz w:val="28"/>
        </w:rPr>
        <w:t xml:space="preserve"> земельных участков</w:t>
      </w:r>
      <w:r w:rsidRPr="009C6636">
        <w:rPr>
          <w:sz w:val="28"/>
        </w:rPr>
        <w:t>.</w:t>
      </w:r>
      <w:r>
        <w:rPr>
          <w:sz w:val="28"/>
        </w:rPr>
        <w:t xml:space="preserve"> </w:t>
      </w:r>
    </w:p>
    <w:p w:rsidR="00BC2D48" w:rsidRDefault="0039065E" w:rsidP="00BC2D48">
      <w:pPr>
        <w:widowControl w:val="0"/>
        <w:ind w:firstLine="720"/>
        <w:jc w:val="both"/>
        <w:rPr>
          <w:sz w:val="28"/>
        </w:rPr>
        <w:sectPr w:rsidR="00BC2D48" w:rsidSect="00BC2D48">
          <w:type w:val="continuous"/>
          <w:pgSz w:w="11906" w:h="16838"/>
          <w:pgMar w:top="993" w:right="566" w:bottom="851" w:left="1418" w:header="720" w:footer="720" w:gutter="0"/>
          <w:cols w:space="708"/>
          <w:docGrid w:linePitch="360"/>
        </w:sectPr>
      </w:pPr>
      <w:r>
        <w:rPr>
          <w:sz w:val="28"/>
        </w:rPr>
        <w:t xml:space="preserve">1.3. </w:t>
      </w:r>
      <w:r w:rsidRPr="0039065E">
        <w:rPr>
          <w:sz w:val="28"/>
        </w:rPr>
        <w:t>Плановые (рейдовые) осмотры, обследования</w:t>
      </w:r>
      <w:r w:rsidR="009E272B">
        <w:rPr>
          <w:sz w:val="28"/>
        </w:rPr>
        <w:t xml:space="preserve"> земельных участков</w:t>
      </w:r>
      <w:r w:rsidRPr="0039065E">
        <w:rPr>
          <w:sz w:val="28"/>
        </w:rPr>
        <w:t xml:space="preserve"> в соответствии с настоящим Порядком могут проводиться в отношении земельных участков, расположенных в границах муниципального образования город Каменск-Уральский, </w:t>
      </w:r>
      <w:r w:rsidR="0042559C">
        <w:rPr>
          <w:sz w:val="28"/>
        </w:rPr>
        <w:t>в пределах</w:t>
      </w:r>
      <w:r w:rsidRPr="0039065E">
        <w:rPr>
          <w:sz w:val="28"/>
        </w:rPr>
        <w:t xml:space="preserve"> полномочий </w:t>
      </w:r>
      <w:r>
        <w:rPr>
          <w:sz w:val="28"/>
        </w:rPr>
        <w:t>ОМС «Комитет по управлению имуществом города Каменска-Уральского»</w:t>
      </w:r>
      <w:r w:rsidR="008B4AEC">
        <w:rPr>
          <w:sz w:val="28"/>
        </w:rPr>
        <w:t xml:space="preserve"> (далее – Комитет)</w:t>
      </w:r>
      <w:r>
        <w:rPr>
          <w:sz w:val="28"/>
        </w:rPr>
        <w:t>.</w:t>
      </w:r>
    </w:p>
    <w:p w:rsidR="009E1CD8" w:rsidRDefault="009E1CD8" w:rsidP="000A4B5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:rsidR="008B4AEC" w:rsidRDefault="000A4B50" w:rsidP="000A4B5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0A4B50">
        <w:rPr>
          <w:b/>
          <w:sz w:val="28"/>
          <w:szCs w:val="28"/>
        </w:rPr>
        <w:t xml:space="preserve">2. </w:t>
      </w:r>
      <w:r w:rsidR="008B4AEC">
        <w:rPr>
          <w:b/>
          <w:sz w:val="28"/>
          <w:szCs w:val="28"/>
        </w:rPr>
        <w:t>ОФОРМЛЕНИЕ И СОДЕРЖАНИЕ ПЛАНОВЫХ (РЕЙДОВЫХ) ЗАДАНИЙ</w:t>
      </w:r>
    </w:p>
    <w:p w:rsidR="008B4AEC" w:rsidRDefault="008B4AEC" w:rsidP="000A4B5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:rsidR="00D94434" w:rsidRDefault="008B4AEC" w:rsidP="008B4AEC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 w:rsidR="00C732FC">
        <w:rPr>
          <w:sz w:val="28"/>
          <w:szCs w:val="28"/>
        </w:rPr>
        <w:t xml:space="preserve">Ежегодный план проведения плановых (рейдовых) осмотров, обследований ОМС «Комитет по управлению имуществом города Каменска-Уральского» на текущий год </w:t>
      </w:r>
      <w:r>
        <w:rPr>
          <w:sz w:val="28"/>
          <w:szCs w:val="28"/>
        </w:rPr>
        <w:t>разрабатыва</w:t>
      </w:r>
      <w:r w:rsidR="0042559C">
        <w:rPr>
          <w:sz w:val="28"/>
          <w:szCs w:val="28"/>
        </w:rPr>
        <w:t>е</w:t>
      </w:r>
      <w:r>
        <w:rPr>
          <w:sz w:val="28"/>
          <w:szCs w:val="28"/>
        </w:rPr>
        <w:t xml:space="preserve">тся </w:t>
      </w:r>
      <w:r w:rsidR="00C732FC">
        <w:rPr>
          <w:sz w:val="28"/>
          <w:szCs w:val="28"/>
        </w:rPr>
        <w:t xml:space="preserve">специалистами по муниципальному земельному контролю Комитета </w:t>
      </w:r>
      <w:r>
        <w:rPr>
          <w:sz w:val="28"/>
          <w:szCs w:val="28"/>
        </w:rPr>
        <w:t>и утвержда</w:t>
      </w:r>
      <w:r w:rsidR="0042559C">
        <w:rPr>
          <w:sz w:val="28"/>
          <w:szCs w:val="28"/>
        </w:rPr>
        <w:t>е</w:t>
      </w:r>
      <w:r>
        <w:rPr>
          <w:sz w:val="28"/>
          <w:szCs w:val="28"/>
        </w:rPr>
        <w:t xml:space="preserve">тся </w:t>
      </w:r>
      <w:r w:rsidR="00240334">
        <w:rPr>
          <w:sz w:val="28"/>
          <w:szCs w:val="28"/>
        </w:rPr>
        <w:t>председателем Комитета.</w:t>
      </w:r>
    </w:p>
    <w:p w:rsidR="00261754" w:rsidRDefault="00D94434" w:rsidP="0042559C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61754">
        <w:rPr>
          <w:sz w:val="28"/>
          <w:szCs w:val="28"/>
        </w:rPr>
        <w:t>2.</w:t>
      </w:r>
      <w:r w:rsidR="0042559C">
        <w:rPr>
          <w:sz w:val="28"/>
          <w:szCs w:val="28"/>
        </w:rPr>
        <w:t>2</w:t>
      </w:r>
      <w:r w:rsidR="00261754">
        <w:rPr>
          <w:sz w:val="28"/>
          <w:szCs w:val="28"/>
        </w:rPr>
        <w:t xml:space="preserve">. </w:t>
      </w:r>
      <w:r w:rsidR="001453CF">
        <w:rPr>
          <w:sz w:val="28"/>
          <w:szCs w:val="28"/>
        </w:rPr>
        <w:t>Плановое (рейдовое) з</w:t>
      </w:r>
      <w:r w:rsidR="00261754">
        <w:rPr>
          <w:sz w:val="28"/>
          <w:szCs w:val="28"/>
        </w:rPr>
        <w:t xml:space="preserve">адание выдается начальником отдела по земле Комитета или лицом, которое исполняет его обязанности на время отсутствия </w:t>
      </w:r>
      <w:r w:rsidR="00F45EF8">
        <w:rPr>
          <w:sz w:val="28"/>
          <w:szCs w:val="28"/>
        </w:rPr>
        <w:t>первого.</w:t>
      </w:r>
    </w:p>
    <w:p w:rsidR="001453CF" w:rsidRPr="001453CF" w:rsidRDefault="001453CF" w:rsidP="001453CF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1453CF">
        <w:rPr>
          <w:sz w:val="28"/>
          <w:szCs w:val="28"/>
        </w:rPr>
        <w:t xml:space="preserve">Для учета выдачи заданий </w:t>
      </w:r>
      <w:r w:rsidR="00E23C19">
        <w:rPr>
          <w:sz w:val="28"/>
          <w:szCs w:val="28"/>
        </w:rPr>
        <w:t>Комитетом</w:t>
      </w:r>
      <w:r w:rsidRPr="001453CF">
        <w:rPr>
          <w:sz w:val="28"/>
          <w:szCs w:val="28"/>
        </w:rPr>
        <w:t xml:space="preserve"> ведется </w:t>
      </w:r>
      <w:r w:rsidRPr="00871CB6">
        <w:rPr>
          <w:sz w:val="28"/>
          <w:szCs w:val="28"/>
        </w:rPr>
        <w:t>журнал</w:t>
      </w:r>
      <w:r w:rsidRPr="001453CF">
        <w:rPr>
          <w:sz w:val="28"/>
          <w:szCs w:val="28"/>
        </w:rPr>
        <w:t xml:space="preserve"> регистрации выдачи заданий на проведение плановых (рейдовых) осмотров, обследований земельных участков</w:t>
      </w:r>
      <w:r w:rsidR="00196211">
        <w:rPr>
          <w:sz w:val="28"/>
          <w:szCs w:val="28"/>
        </w:rPr>
        <w:t xml:space="preserve"> </w:t>
      </w:r>
      <w:r w:rsidR="00196211" w:rsidRPr="00871CB6">
        <w:rPr>
          <w:sz w:val="28"/>
          <w:szCs w:val="28"/>
        </w:rPr>
        <w:t>(приложение №2 к Порядку)</w:t>
      </w:r>
      <w:r w:rsidRPr="00871CB6">
        <w:rPr>
          <w:sz w:val="28"/>
          <w:szCs w:val="28"/>
        </w:rPr>
        <w:t>.</w:t>
      </w:r>
    </w:p>
    <w:p w:rsidR="001453CF" w:rsidRDefault="001453CF" w:rsidP="001453CF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2559C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1453CF">
        <w:rPr>
          <w:sz w:val="28"/>
          <w:szCs w:val="28"/>
        </w:rPr>
        <w:t xml:space="preserve"> </w:t>
      </w:r>
      <w:r>
        <w:rPr>
          <w:sz w:val="28"/>
          <w:szCs w:val="28"/>
        </w:rPr>
        <w:t>Плановое (рейдовое) з</w:t>
      </w:r>
      <w:r w:rsidRPr="001453CF">
        <w:rPr>
          <w:sz w:val="28"/>
          <w:szCs w:val="28"/>
        </w:rPr>
        <w:t xml:space="preserve">адание вручается </w:t>
      </w:r>
      <w:r>
        <w:rPr>
          <w:sz w:val="28"/>
          <w:szCs w:val="28"/>
        </w:rPr>
        <w:t xml:space="preserve">под роспись специалисту по муниципальному земельному контролю </w:t>
      </w:r>
      <w:r w:rsidRPr="001453CF">
        <w:rPr>
          <w:sz w:val="28"/>
          <w:szCs w:val="28"/>
        </w:rPr>
        <w:t>не менее чем за один рабочий день до даты начала его выполнения.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559C">
        <w:rPr>
          <w:sz w:val="28"/>
          <w:szCs w:val="28"/>
        </w:rPr>
        <w:t>. Плановое (рейдовое) задание оформляется по форме, являющейся Приложением № 1 к настоящему Порядку, которое должно содержать следующие сведения: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1) номер и дата выдачи планового (рейдового) задания;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2) земельный участок (перечень земельных участков), в отношении которого</w:t>
      </w:r>
      <w:r w:rsidR="00CB23A2">
        <w:rPr>
          <w:sz w:val="28"/>
          <w:szCs w:val="28"/>
        </w:rPr>
        <w:t xml:space="preserve"> (ых)</w:t>
      </w:r>
      <w:r w:rsidRPr="0042559C">
        <w:rPr>
          <w:sz w:val="28"/>
          <w:szCs w:val="28"/>
        </w:rPr>
        <w:t xml:space="preserve"> проводится плановый (рейдовый) осмотр, обследование;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3) дата начала и окончания проведения планового (рейдового) осмотра, обследования;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4) задачи и цели планового (рейдового) осмотра, обследования;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5) должность, ФИО и подпись должностного лица, выдавшего задание;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6) должность, ФИО и подпись специалиста (специалистов) по муниципальному земельному контролю о получении задания, а также дата получения задания;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7) должность, ФИО и подпись специалиста (специалистов) по муниципальному земельному контролю, сдавшего задание после его выполнения, а также дата сдачи задания;</w:t>
      </w:r>
    </w:p>
    <w:p w:rsidR="0042559C" w:rsidRPr="0042559C" w:rsidRDefault="0042559C" w:rsidP="0042559C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42559C">
        <w:rPr>
          <w:sz w:val="28"/>
          <w:szCs w:val="28"/>
        </w:rPr>
        <w:t>8) должность, ФИО и подпись должностного лица, принявшего задание после его выполнения, а также дата приема задания.</w:t>
      </w:r>
    </w:p>
    <w:p w:rsidR="001453CF" w:rsidRPr="001453CF" w:rsidRDefault="001453CF" w:rsidP="001453CF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Pr="001453CF">
        <w:rPr>
          <w:sz w:val="28"/>
          <w:szCs w:val="28"/>
        </w:rPr>
        <w:t xml:space="preserve">. При проведении плановых (рейдовых) осмотров, обследовании земельных участков, </w:t>
      </w:r>
      <w:r w:rsidR="002676F9">
        <w:rPr>
          <w:sz w:val="28"/>
          <w:szCs w:val="28"/>
        </w:rPr>
        <w:t>специалисты по муниципальному земельному контролю</w:t>
      </w:r>
      <w:r w:rsidRPr="001453CF">
        <w:rPr>
          <w:sz w:val="28"/>
          <w:szCs w:val="28"/>
        </w:rPr>
        <w:t>, осуществляющие осмотр</w:t>
      </w:r>
      <w:r w:rsidR="00E23C19">
        <w:rPr>
          <w:sz w:val="28"/>
          <w:szCs w:val="28"/>
        </w:rPr>
        <w:t xml:space="preserve"> (обследование)</w:t>
      </w:r>
      <w:r w:rsidRPr="001453CF">
        <w:rPr>
          <w:sz w:val="28"/>
          <w:szCs w:val="28"/>
        </w:rPr>
        <w:t xml:space="preserve">, обязаны при себе иметь служебное удостоверение и задание, которые предъявляются </w:t>
      </w:r>
      <w:r w:rsidR="00444A69">
        <w:rPr>
          <w:sz w:val="28"/>
          <w:szCs w:val="28"/>
        </w:rPr>
        <w:t>проверяемым лицам</w:t>
      </w:r>
      <w:r w:rsidRPr="001453CF">
        <w:rPr>
          <w:sz w:val="28"/>
          <w:szCs w:val="28"/>
        </w:rPr>
        <w:t xml:space="preserve"> (по их требованию).</w:t>
      </w:r>
    </w:p>
    <w:p w:rsidR="001453CF" w:rsidRPr="001453CF" w:rsidRDefault="00444A69" w:rsidP="001453CF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1453CF" w:rsidRPr="001453CF">
        <w:rPr>
          <w:sz w:val="28"/>
          <w:szCs w:val="28"/>
        </w:rPr>
        <w:t xml:space="preserve">. Выполнение задания осуществляется в </w:t>
      </w:r>
      <w:r w:rsidR="002676F9">
        <w:rPr>
          <w:sz w:val="28"/>
          <w:szCs w:val="28"/>
        </w:rPr>
        <w:t>установленные заданием сроки</w:t>
      </w:r>
      <w:r w:rsidR="001453CF" w:rsidRPr="002676F9">
        <w:rPr>
          <w:sz w:val="28"/>
          <w:szCs w:val="28"/>
        </w:rPr>
        <w:t>.</w:t>
      </w:r>
      <w:r w:rsidR="00E23C19">
        <w:rPr>
          <w:sz w:val="28"/>
          <w:szCs w:val="28"/>
        </w:rPr>
        <w:t xml:space="preserve"> </w:t>
      </w:r>
    </w:p>
    <w:p w:rsidR="001453CF" w:rsidRPr="001453CF" w:rsidRDefault="00444A69" w:rsidP="001453CF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1453CF" w:rsidRPr="001453CF">
        <w:rPr>
          <w:sz w:val="28"/>
          <w:szCs w:val="28"/>
        </w:rPr>
        <w:t>. По окончании проведения планового (рейдового) осмотра, обследования задание подлежит сдаче должностному лицу, выдавшему его.</w:t>
      </w:r>
    </w:p>
    <w:p w:rsidR="008B4AEC" w:rsidRDefault="001453CF" w:rsidP="00BC2D48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 w:rsidRPr="001453CF">
        <w:rPr>
          <w:sz w:val="28"/>
          <w:szCs w:val="28"/>
        </w:rPr>
        <w:t>2</w:t>
      </w:r>
      <w:r w:rsidR="00444A69">
        <w:rPr>
          <w:sz w:val="28"/>
          <w:szCs w:val="28"/>
        </w:rPr>
        <w:t>.8</w:t>
      </w:r>
      <w:r w:rsidRPr="001453CF">
        <w:rPr>
          <w:sz w:val="28"/>
          <w:szCs w:val="28"/>
        </w:rPr>
        <w:t xml:space="preserve">. Выполненное задание хранится в течение трех лет со дня его выполнения в уполномоченном органе, а затем передается в архив в </w:t>
      </w:r>
      <w:r w:rsidRPr="001453CF">
        <w:rPr>
          <w:sz w:val="28"/>
          <w:szCs w:val="28"/>
        </w:rPr>
        <w:lastRenderedPageBreak/>
        <w:t>установленном</w:t>
      </w:r>
      <w:r w:rsidR="00E23C19">
        <w:rPr>
          <w:sz w:val="28"/>
          <w:szCs w:val="28"/>
        </w:rPr>
        <w:t xml:space="preserve"> порядке.</w:t>
      </w:r>
    </w:p>
    <w:p w:rsidR="00E23C19" w:rsidRDefault="00E23C19" w:rsidP="00BC2D48">
      <w:pPr>
        <w:widowControl w:val="0"/>
        <w:autoSpaceDE w:val="0"/>
        <w:autoSpaceDN w:val="0"/>
        <w:ind w:firstLine="720"/>
        <w:jc w:val="both"/>
        <w:rPr>
          <w:b/>
          <w:sz w:val="28"/>
          <w:szCs w:val="28"/>
        </w:rPr>
      </w:pPr>
    </w:p>
    <w:p w:rsidR="008B4AEC" w:rsidRDefault="00061E60" w:rsidP="000A4B5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061E60">
        <w:rPr>
          <w:b/>
          <w:sz w:val="28"/>
          <w:szCs w:val="28"/>
        </w:rPr>
        <w:t xml:space="preserve">ОФОРМЛЕНИЕ И СОДЕРЖАНИЕ ПЛАНОВЫХ (РЕЙДОВЫХ) </w:t>
      </w:r>
      <w:r w:rsidR="002676F9">
        <w:rPr>
          <w:b/>
          <w:sz w:val="28"/>
          <w:szCs w:val="28"/>
        </w:rPr>
        <w:t>ОСМОТРОВ, ОБСЛЕДОВАНИЙ</w:t>
      </w:r>
      <w:r w:rsidR="00E23C19">
        <w:rPr>
          <w:b/>
          <w:sz w:val="28"/>
          <w:szCs w:val="28"/>
        </w:rPr>
        <w:t xml:space="preserve"> </w:t>
      </w:r>
    </w:p>
    <w:p w:rsidR="00061E60" w:rsidRDefault="00061E60" w:rsidP="000A4B5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:rsidR="00061E60" w:rsidRPr="00061E60" w:rsidRDefault="00061E60" w:rsidP="00061E6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3.1. </w:t>
      </w:r>
      <w:r w:rsidRPr="00061E60">
        <w:rPr>
          <w:sz w:val="28"/>
          <w:szCs w:val="28"/>
        </w:rPr>
        <w:t xml:space="preserve">Результаты планового (рейдового) осмотра, обследования оформляются актом </w:t>
      </w:r>
      <w:r>
        <w:rPr>
          <w:sz w:val="28"/>
          <w:szCs w:val="28"/>
        </w:rPr>
        <w:t>осмотра, обследования земе</w:t>
      </w:r>
      <w:r w:rsidR="00F112AC">
        <w:rPr>
          <w:sz w:val="28"/>
          <w:szCs w:val="28"/>
        </w:rPr>
        <w:t xml:space="preserve">льного участка </w:t>
      </w:r>
      <w:r>
        <w:rPr>
          <w:sz w:val="28"/>
          <w:szCs w:val="28"/>
        </w:rPr>
        <w:t xml:space="preserve">в течение 3 </w:t>
      </w:r>
      <w:r w:rsidRPr="00061E60">
        <w:rPr>
          <w:sz w:val="28"/>
          <w:szCs w:val="28"/>
        </w:rPr>
        <w:t>рабочих дней с даты завершения планового (рейдового) осмотра, обследования</w:t>
      </w:r>
      <w:r w:rsidR="00F112AC">
        <w:rPr>
          <w:sz w:val="28"/>
          <w:szCs w:val="28"/>
        </w:rPr>
        <w:t xml:space="preserve"> </w:t>
      </w:r>
      <w:r w:rsidR="00F112AC" w:rsidRPr="003D3530">
        <w:rPr>
          <w:sz w:val="28"/>
          <w:szCs w:val="28"/>
        </w:rPr>
        <w:t>(приложение №</w:t>
      </w:r>
      <w:r w:rsidR="00196211" w:rsidRPr="003D3530">
        <w:rPr>
          <w:sz w:val="28"/>
          <w:szCs w:val="28"/>
        </w:rPr>
        <w:t>3</w:t>
      </w:r>
      <w:r w:rsidR="00F112AC" w:rsidRPr="003D3530">
        <w:rPr>
          <w:sz w:val="28"/>
          <w:szCs w:val="28"/>
        </w:rPr>
        <w:t xml:space="preserve"> к Порядку)</w:t>
      </w:r>
      <w:r w:rsidRPr="003D3530">
        <w:rPr>
          <w:sz w:val="28"/>
          <w:szCs w:val="28"/>
        </w:rPr>
        <w:t>.</w:t>
      </w:r>
    </w:p>
    <w:p w:rsidR="00061E60" w:rsidRPr="00061E60" w:rsidRDefault="00F112AC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61E60" w:rsidRPr="00061E60">
        <w:rPr>
          <w:sz w:val="28"/>
          <w:szCs w:val="28"/>
        </w:rPr>
        <w:t xml:space="preserve">2. В акте осмотра, обследования </w:t>
      </w:r>
      <w:r>
        <w:rPr>
          <w:sz w:val="28"/>
          <w:szCs w:val="28"/>
        </w:rPr>
        <w:t xml:space="preserve">земельного участка </w:t>
      </w:r>
      <w:r w:rsidR="00061E60" w:rsidRPr="00061E60">
        <w:rPr>
          <w:sz w:val="28"/>
          <w:szCs w:val="28"/>
        </w:rPr>
        <w:t>указываются:</w:t>
      </w:r>
    </w:p>
    <w:p w:rsidR="00061E60" w:rsidRPr="00061E60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112AC">
        <w:rPr>
          <w:sz w:val="28"/>
          <w:szCs w:val="28"/>
        </w:rPr>
        <w:t>) наименование органа муниципального земельного контроля</w:t>
      </w:r>
      <w:r w:rsidR="00061E60" w:rsidRPr="00061E60">
        <w:rPr>
          <w:sz w:val="28"/>
          <w:szCs w:val="28"/>
        </w:rPr>
        <w:t>;</w:t>
      </w:r>
    </w:p>
    <w:p w:rsidR="00061E60" w:rsidRPr="00061E60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112AC">
        <w:rPr>
          <w:sz w:val="28"/>
          <w:szCs w:val="28"/>
        </w:rPr>
        <w:t>) дата,</w:t>
      </w:r>
      <w:r w:rsidR="00061E60" w:rsidRPr="00061E60">
        <w:rPr>
          <w:sz w:val="28"/>
          <w:szCs w:val="28"/>
        </w:rPr>
        <w:t xml:space="preserve"> время</w:t>
      </w:r>
      <w:r w:rsidR="00F112AC">
        <w:rPr>
          <w:sz w:val="28"/>
          <w:szCs w:val="28"/>
        </w:rPr>
        <w:t xml:space="preserve"> и место</w:t>
      </w:r>
      <w:r w:rsidR="00061E60" w:rsidRPr="00061E60">
        <w:rPr>
          <w:sz w:val="28"/>
          <w:szCs w:val="28"/>
        </w:rPr>
        <w:t xml:space="preserve"> составления акта;</w:t>
      </w:r>
    </w:p>
    <w:p w:rsidR="00F112AC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61E60" w:rsidRPr="00061E60">
        <w:rPr>
          <w:sz w:val="28"/>
          <w:szCs w:val="28"/>
        </w:rPr>
        <w:t xml:space="preserve">) </w:t>
      </w:r>
      <w:r w:rsidR="00F112AC">
        <w:rPr>
          <w:sz w:val="28"/>
          <w:szCs w:val="28"/>
        </w:rPr>
        <w:t xml:space="preserve">должности, ФИО </w:t>
      </w:r>
      <w:r w:rsidR="00F112AC" w:rsidRPr="003D3530">
        <w:rPr>
          <w:sz w:val="28"/>
          <w:szCs w:val="28"/>
        </w:rPr>
        <w:t>специалист</w:t>
      </w:r>
      <w:r w:rsidR="00E23C19" w:rsidRPr="003D3530">
        <w:rPr>
          <w:sz w:val="28"/>
          <w:szCs w:val="28"/>
        </w:rPr>
        <w:t>а (специалистов)</w:t>
      </w:r>
      <w:r w:rsidR="00F112AC">
        <w:rPr>
          <w:sz w:val="28"/>
          <w:szCs w:val="28"/>
        </w:rPr>
        <w:t xml:space="preserve"> по муниципально</w:t>
      </w:r>
      <w:r w:rsidR="00E23C19">
        <w:rPr>
          <w:sz w:val="28"/>
          <w:szCs w:val="28"/>
        </w:rPr>
        <w:t>му</w:t>
      </w:r>
      <w:r w:rsidR="00F112AC">
        <w:rPr>
          <w:sz w:val="28"/>
          <w:szCs w:val="28"/>
        </w:rPr>
        <w:t xml:space="preserve"> земельно</w:t>
      </w:r>
      <w:r w:rsidR="00E23C19">
        <w:rPr>
          <w:sz w:val="28"/>
          <w:szCs w:val="28"/>
        </w:rPr>
        <w:t>му</w:t>
      </w:r>
      <w:r w:rsidR="00F112AC">
        <w:rPr>
          <w:sz w:val="28"/>
          <w:szCs w:val="28"/>
        </w:rPr>
        <w:t xml:space="preserve"> контрол</w:t>
      </w:r>
      <w:r w:rsidR="00E23C19">
        <w:rPr>
          <w:sz w:val="28"/>
          <w:szCs w:val="28"/>
        </w:rPr>
        <w:t>ю</w:t>
      </w:r>
      <w:r w:rsidR="00F112AC">
        <w:rPr>
          <w:sz w:val="28"/>
          <w:szCs w:val="28"/>
        </w:rPr>
        <w:t>;</w:t>
      </w:r>
    </w:p>
    <w:p w:rsidR="00B65DE3" w:rsidRPr="00B65DE3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65DE3">
        <w:rPr>
          <w:sz w:val="28"/>
          <w:szCs w:val="28"/>
        </w:rPr>
        <w:t xml:space="preserve">) </w:t>
      </w:r>
      <w:r w:rsidR="00B65DE3" w:rsidRPr="00B65DE3">
        <w:rPr>
          <w:sz w:val="28"/>
          <w:szCs w:val="28"/>
        </w:rPr>
        <w:t>дата и номер планового (рейдового) задания</w:t>
      </w:r>
      <w:r w:rsidR="00B65DE3">
        <w:rPr>
          <w:sz w:val="28"/>
          <w:szCs w:val="28"/>
        </w:rPr>
        <w:t>;</w:t>
      </w:r>
    </w:p>
    <w:p w:rsidR="00C756F7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756F7">
        <w:rPr>
          <w:sz w:val="28"/>
          <w:szCs w:val="28"/>
        </w:rPr>
        <w:t xml:space="preserve">) </w:t>
      </w:r>
      <w:r w:rsidR="00E23C19" w:rsidRPr="003D3530">
        <w:rPr>
          <w:sz w:val="28"/>
          <w:szCs w:val="28"/>
        </w:rPr>
        <w:t>месторасположение</w:t>
      </w:r>
      <w:r w:rsidR="00C756F7">
        <w:rPr>
          <w:sz w:val="28"/>
          <w:szCs w:val="28"/>
        </w:rPr>
        <w:t xml:space="preserve"> земельного участка;</w:t>
      </w:r>
    </w:p>
    <w:p w:rsidR="00C756F7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756F7">
        <w:rPr>
          <w:sz w:val="28"/>
          <w:szCs w:val="28"/>
        </w:rPr>
        <w:t>) лицо, использующее земельный участок с нарушением;</w:t>
      </w:r>
    </w:p>
    <w:p w:rsidR="00C756F7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756F7">
        <w:rPr>
          <w:sz w:val="28"/>
          <w:szCs w:val="28"/>
        </w:rPr>
        <w:t xml:space="preserve">) </w:t>
      </w:r>
      <w:r w:rsidR="00C756F7" w:rsidRPr="00C756F7">
        <w:rPr>
          <w:sz w:val="28"/>
          <w:szCs w:val="28"/>
        </w:rPr>
        <w:t>сведения о результатах осмотра, обследования</w:t>
      </w:r>
      <w:r w:rsidR="00C756F7">
        <w:rPr>
          <w:sz w:val="28"/>
          <w:szCs w:val="28"/>
        </w:rPr>
        <w:t xml:space="preserve"> земельного участка</w:t>
      </w:r>
      <w:r w:rsidR="00C756F7" w:rsidRPr="00C756F7">
        <w:rPr>
          <w:sz w:val="28"/>
          <w:szCs w:val="28"/>
        </w:rPr>
        <w:t xml:space="preserve"> и выявленных нарушениях обязательных требований</w:t>
      </w:r>
      <w:r w:rsidR="00C756F7">
        <w:rPr>
          <w:sz w:val="28"/>
          <w:szCs w:val="28"/>
        </w:rPr>
        <w:t xml:space="preserve"> земельного законодательства</w:t>
      </w:r>
      <w:r w:rsidR="00E23C19">
        <w:rPr>
          <w:sz w:val="28"/>
          <w:szCs w:val="28"/>
        </w:rPr>
        <w:t xml:space="preserve"> </w:t>
      </w:r>
      <w:r w:rsidR="00E23C19" w:rsidRPr="003D3530">
        <w:rPr>
          <w:sz w:val="28"/>
          <w:szCs w:val="28"/>
        </w:rPr>
        <w:t>(либо об отсутствие нарушений)</w:t>
      </w:r>
      <w:r w:rsidR="00C756F7" w:rsidRPr="003D3530">
        <w:rPr>
          <w:sz w:val="28"/>
          <w:szCs w:val="28"/>
        </w:rPr>
        <w:t>;</w:t>
      </w:r>
    </w:p>
    <w:p w:rsidR="00C756F7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756F7">
        <w:rPr>
          <w:sz w:val="28"/>
          <w:szCs w:val="28"/>
        </w:rPr>
        <w:t xml:space="preserve">) подпись </w:t>
      </w:r>
      <w:r w:rsidR="00E23C19">
        <w:rPr>
          <w:sz w:val="28"/>
          <w:szCs w:val="28"/>
        </w:rPr>
        <w:t xml:space="preserve">специалиста </w:t>
      </w:r>
      <w:r w:rsidR="00E23C19" w:rsidRPr="003D3530">
        <w:rPr>
          <w:sz w:val="28"/>
          <w:szCs w:val="28"/>
        </w:rPr>
        <w:t>(</w:t>
      </w:r>
      <w:r w:rsidR="00C756F7" w:rsidRPr="003D3530">
        <w:rPr>
          <w:sz w:val="28"/>
          <w:szCs w:val="28"/>
        </w:rPr>
        <w:t>специалистов</w:t>
      </w:r>
      <w:r w:rsidR="00E23C19" w:rsidRPr="003D3530">
        <w:rPr>
          <w:sz w:val="28"/>
          <w:szCs w:val="28"/>
        </w:rPr>
        <w:t>)</w:t>
      </w:r>
      <w:r w:rsidR="00C756F7">
        <w:rPr>
          <w:sz w:val="28"/>
          <w:szCs w:val="28"/>
        </w:rPr>
        <w:t xml:space="preserve"> по муниципальному земельному контролю;</w:t>
      </w:r>
    </w:p>
    <w:p w:rsidR="00061E60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61E60" w:rsidRPr="00061E60">
        <w:rPr>
          <w:sz w:val="28"/>
          <w:szCs w:val="28"/>
        </w:rPr>
        <w:t>) пр</w:t>
      </w:r>
      <w:r w:rsidR="00E23C19">
        <w:rPr>
          <w:sz w:val="28"/>
          <w:szCs w:val="28"/>
        </w:rPr>
        <w:t>илагаемые документы и материалы;</w:t>
      </w:r>
    </w:p>
    <w:p w:rsidR="00E23C19" w:rsidRDefault="000C7AC2" w:rsidP="00CB23A2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E23C19" w:rsidRPr="003D3530">
        <w:rPr>
          <w:sz w:val="28"/>
          <w:szCs w:val="28"/>
        </w:rPr>
        <w:t>) фототаблица.</w:t>
      </w:r>
    </w:p>
    <w:p w:rsidR="000C7AC2" w:rsidRDefault="00196211" w:rsidP="00061E60">
      <w:pPr>
        <w:widowControl w:val="0"/>
        <w:autoSpaceDE w:val="0"/>
        <w:autoSpaceDN w:val="0"/>
        <w:jc w:val="both"/>
        <w:rPr>
          <w:sz w:val="28"/>
          <w:szCs w:val="28"/>
        </w:rPr>
        <w:sectPr w:rsidR="000C7AC2" w:rsidSect="000C7AC2">
          <w:pgSz w:w="11906" w:h="16838"/>
          <w:pgMar w:top="993" w:right="566" w:bottom="851" w:left="1418" w:header="720" w:footer="720" w:gutter="0"/>
          <w:cols w:space="708"/>
          <w:docGrid w:linePitch="360"/>
        </w:sectPr>
      </w:pPr>
      <w:r>
        <w:rPr>
          <w:sz w:val="28"/>
          <w:szCs w:val="28"/>
        </w:rPr>
        <w:tab/>
        <w:t xml:space="preserve">3.3. Акт осмотра, обследования земельного участка прилагается к сдаваемому </w:t>
      </w:r>
      <w:r w:rsidRPr="00196211">
        <w:rPr>
          <w:sz w:val="28"/>
          <w:szCs w:val="28"/>
        </w:rPr>
        <w:t>планово</w:t>
      </w:r>
      <w:r>
        <w:rPr>
          <w:sz w:val="28"/>
          <w:szCs w:val="28"/>
        </w:rPr>
        <w:t>му</w:t>
      </w:r>
      <w:r w:rsidRPr="00196211">
        <w:rPr>
          <w:sz w:val="28"/>
          <w:szCs w:val="28"/>
        </w:rPr>
        <w:t xml:space="preserve"> (рейдово</w:t>
      </w:r>
      <w:r>
        <w:rPr>
          <w:sz w:val="28"/>
          <w:szCs w:val="28"/>
        </w:rPr>
        <w:t>му</w:t>
      </w:r>
      <w:r w:rsidRPr="00196211">
        <w:rPr>
          <w:sz w:val="28"/>
          <w:szCs w:val="28"/>
        </w:rPr>
        <w:t>) задани</w:t>
      </w:r>
      <w:r>
        <w:rPr>
          <w:sz w:val="28"/>
          <w:szCs w:val="28"/>
        </w:rPr>
        <w:t>ю.</w:t>
      </w:r>
    </w:p>
    <w:p w:rsidR="000C7AC2" w:rsidRPr="000C7AC2" w:rsidRDefault="00F112AC" w:rsidP="000C7AC2">
      <w:pPr>
        <w:widowControl w:val="0"/>
        <w:autoSpaceDE w:val="0"/>
        <w:autoSpaceDN w:val="0"/>
        <w:jc w:val="right"/>
        <w:rPr>
          <w:sz w:val="24"/>
          <w:szCs w:val="24"/>
        </w:rPr>
      </w:pPr>
      <w:r>
        <w:rPr>
          <w:sz w:val="28"/>
          <w:szCs w:val="28"/>
        </w:rPr>
        <w:lastRenderedPageBreak/>
        <w:tab/>
      </w:r>
      <w:r w:rsidR="000C7AC2" w:rsidRPr="000C7AC2">
        <w:rPr>
          <w:sz w:val="24"/>
          <w:szCs w:val="24"/>
        </w:rPr>
        <w:t>Приложение №</w:t>
      </w:r>
      <w:r w:rsidR="000C7AC2">
        <w:rPr>
          <w:sz w:val="24"/>
          <w:szCs w:val="24"/>
        </w:rPr>
        <w:t>1</w:t>
      </w:r>
    </w:p>
    <w:p w:rsidR="000C7AC2" w:rsidRPr="000C7AC2" w:rsidRDefault="000C7AC2" w:rsidP="000C7AC2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C7AC2">
        <w:rPr>
          <w:sz w:val="24"/>
          <w:szCs w:val="24"/>
        </w:rPr>
        <w:t xml:space="preserve">к Порядку оформления и содержание плановых (рейдовых) </w:t>
      </w:r>
    </w:p>
    <w:p w:rsidR="000C7AC2" w:rsidRPr="000C7AC2" w:rsidRDefault="000C7AC2" w:rsidP="000C7AC2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C7AC2">
        <w:rPr>
          <w:sz w:val="24"/>
          <w:szCs w:val="24"/>
        </w:rPr>
        <w:t xml:space="preserve">заданий на проведение плановых (рейдовых) осмотров, </w:t>
      </w:r>
    </w:p>
    <w:p w:rsidR="000C7AC2" w:rsidRPr="000C7AC2" w:rsidRDefault="000C7AC2" w:rsidP="000C7AC2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C7AC2">
        <w:rPr>
          <w:sz w:val="24"/>
          <w:szCs w:val="24"/>
        </w:rPr>
        <w:t xml:space="preserve">обследований земельных участков и порядок </w:t>
      </w:r>
    </w:p>
    <w:p w:rsidR="000C7AC2" w:rsidRPr="000C7AC2" w:rsidRDefault="000C7AC2" w:rsidP="000C7AC2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C7AC2">
        <w:rPr>
          <w:sz w:val="24"/>
          <w:szCs w:val="24"/>
        </w:rPr>
        <w:t xml:space="preserve">оформления результатов плановых (рейдовых) осмотров, </w:t>
      </w:r>
    </w:p>
    <w:p w:rsidR="000C7AC2" w:rsidRPr="000C7AC2" w:rsidRDefault="000C7AC2" w:rsidP="000C7AC2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C7AC2">
        <w:rPr>
          <w:sz w:val="24"/>
          <w:szCs w:val="24"/>
        </w:rPr>
        <w:t>обследований земельных участков</w:t>
      </w:r>
    </w:p>
    <w:p w:rsidR="00BC2D48" w:rsidRDefault="00BC2D48" w:rsidP="000C7AC2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0C7AC2" w:rsidRDefault="000C7AC2" w:rsidP="000C7AC2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0C7AC2" w:rsidRPr="00823175" w:rsidRDefault="000C7AC2" w:rsidP="008231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23175">
        <w:rPr>
          <w:rFonts w:ascii="Times New Roman" w:hAnsi="Times New Roman" w:cs="Times New Roman"/>
          <w:sz w:val="24"/>
          <w:szCs w:val="24"/>
        </w:rPr>
        <w:t>(оформляется на бланке органа муниципального земельного контроля -</w:t>
      </w:r>
    </w:p>
    <w:p w:rsidR="000C7AC2" w:rsidRPr="005711F9" w:rsidRDefault="00823175" w:rsidP="008231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11F9">
        <w:rPr>
          <w:rFonts w:ascii="Times New Roman" w:hAnsi="Times New Roman" w:cs="Times New Roman"/>
          <w:sz w:val="24"/>
          <w:szCs w:val="24"/>
        </w:rPr>
        <w:t>ОМС «Комитет по управлению имуществом города Каменска-Уральского»</w:t>
      </w:r>
      <w:r w:rsidR="000C7AC2" w:rsidRPr="005711F9">
        <w:rPr>
          <w:rFonts w:ascii="Times New Roman" w:hAnsi="Times New Roman" w:cs="Times New Roman"/>
          <w:sz w:val="24"/>
          <w:szCs w:val="24"/>
        </w:rPr>
        <w:t>)</w:t>
      </w:r>
    </w:p>
    <w:p w:rsidR="000C7AC2" w:rsidRPr="005711F9" w:rsidRDefault="000C7AC2" w:rsidP="000C7A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C7AC2" w:rsidRPr="005711F9" w:rsidRDefault="00823175" w:rsidP="000C7A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711F9">
        <w:rPr>
          <w:rFonts w:ascii="Times New Roman" w:hAnsi="Times New Roman" w:cs="Times New Roman"/>
          <w:sz w:val="24"/>
          <w:szCs w:val="24"/>
        </w:rPr>
        <w:t>от «</w:t>
      </w:r>
      <w:r w:rsidR="000C7AC2" w:rsidRPr="005711F9">
        <w:rPr>
          <w:rFonts w:ascii="Times New Roman" w:hAnsi="Times New Roman" w:cs="Times New Roman"/>
          <w:sz w:val="24"/>
          <w:szCs w:val="24"/>
        </w:rPr>
        <w:t>_____</w:t>
      </w:r>
      <w:r w:rsidRPr="005711F9">
        <w:rPr>
          <w:rFonts w:ascii="Times New Roman" w:hAnsi="Times New Roman" w:cs="Times New Roman"/>
          <w:sz w:val="24"/>
          <w:szCs w:val="24"/>
        </w:rPr>
        <w:t>»</w:t>
      </w:r>
      <w:r w:rsidR="000C7AC2" w:rsidRPr="005711F9">
        <w:rPr>
          <w:rFonts w:ascii="Times New Roman" w:hAnsi="Times New Roman" w:cs="Times New Roman"/>
          <w:sz w:val="24"/>
          <w:szCs w:val="24"/>
        </w:rPr>
        <w:t>__</w:t>
      </w:r>
      <w:r w:rsidRPr="005711F9">
        <w:rPr>
          <w:rFonts w:ascii="Times New Roman" w:hAnsi="Times New Roman" w:cs="Times New Roman"/>
          <w:sz w:val="24"/>
          <w:szCs w:val="24"/>
        </w:rPr>
        <w:t>________</w:t>
      </w:r>
      <w:r w:rsidR="000C7AC2" w:rsidRPr="005711F9">
        <w:rPr>
          <w:rFonts w:ascii="Times New Roman" w:hAnsi="Times New Roman" w:cs="Times New Roman"/>
          <w:sz w:val="24"/>
          <w:szCs w:val="24"/>
        </w:rPr>
        <w:t>_______</w:t>
      </w:r>
      <w:r w:rsidR="005711F9" w:rsidRPr="005711F9">
        <w:rPr>
          <w:rFonts w:ascii="Times New Roman" w:hAnsi="Times New Roman" w:cs="Times New Roman"/>
          <w:sz w:val="24"/>
          <w:szCs w:val="24"/>
        </w:rPr>
        <w:t>г.</w:t>
      </w:r>
      <w:r w:rsidR="000C7AC2" w:rsidRPr="005711F9">
        <w:rPr>
          <w:rFonts w:ascii="Times New Roman" w:hAnsi="Times New Roman" w:cs="Times New Roman"/>
          <w:sz w:val="24"/>
          <w:szCs w:val="24"/>
        </w:rPr>
        <w:t xml:space="preserve"> </w:t>
      </w:r>
      <w:r w:rsidRPr="005711F9">
        <w:rPr>
          <w:rFonts w:ascii="Times New Roman" w:hAnsi="Times New Roman" w:cs="Times New Roman"/>
          <w:sz w:val="24"/>
          <w:szCs w:val="24"/>
        </w:rPr>
        <w:t>№</w:t>
      </w:r>
      <w:r w:rsidR="000C7AC2" w:rsidRPr="005711F9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0C7AC2" w:rsidRPr="005711F9" w:rsidRDefault="000C7AC2" w:rsidP="000C7A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11F9" w:rsidRPr="005711F9" w:rsidRDefault="005711F9" w:rsidP="008231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16"/>
      <w:bookmarkEnd w:id="1"/>
    </w:p>
    <w:p w:rsidR="000C7AC2" w:rsidRPr="005711F9" w:rsidRDefault="000C7AC2" w:rsidP="008231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11F9">
        <w:rPr>
          <w:rFonts w:ascii="Times New Roman" w:hAnsi="Times New Roman" w:cs="Times New Roman"/>
          <w:sz w:val="24"/>
          <w:szCs w:val="24"/>
        </w:rPr>
        <w:t>ПЛАНОВОЕ (РЕЙДОВОЕ) ЗАДАНИЕ</w:t>
      </w:r>
    </w:p>
    <w:p w:rsidR="000C7AC2" w:rsidRPr="005711F9" w:rsidRDefault="000C7AC2" w:rsidP="008231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11F9">
        <w:rPr>
          <w:rFonts w:ascii="Times New Roman" w:hAnsi="Times New Roman" w:cs="Times New Roman"/>
          <w:sz w:val="24"/>
          <w:szCs w:val="24"/>
        </w:rPr>
        <w:t>НА ПРОВЕДЕНИЕ ПЛАНОВОГО (РЕЙДОВОГО) ОСМОТРА, ОБСЛЕДОВАНИЯ</w:t>
      </w:r>
    </w:p>
    <w:p w:rsidR="000C7AC2" w:rsidRPr="005711F9" w:rsidRDefault="000C7AC2" w:rsidP="0082317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711F9">
        <w:rPr>
          <w:rFonts w:ascii="Times New Roman" w:hAnsi="Times New Roman" w:cs="Times New Roman"/>
          <w:sz w:val="24"/>
          <w:szCs w:val="24"/>
        </w:rPr>
        <w:t>ЗЕМЕЛЬНОГО УЧАСТКА (ЗЕМЕЛЬНЫХ УЧАСТКОВ ИЛИ ТЕРРИТОРИИ)</w:t>
      </w:r>
    </w:p>
    <w:p w:rsidR="00823175" w:rsidRPr="005711F9" w:rsidRDefault="00823175" w:rsidP="00823175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823175" w:rsidRPr="005711F9" w:rsidRDefault="00823175" w:rsidP="00823175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823175" w:rsidRPr="005711F9" w:rsidRDefault="00823175" w:rsidP="0082317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5711F9">
        <w:rPr>
          <w:sz w:val="24"/>
          <w:szCs w:val="24"/>
        </w:rPr>
        <w:t>Специалистом(ами) по муниципальному земельному контролю: ___________________________</w:t>
      </w:r>
    </w:p>
    <w:p w:rsidR="00823175" w:rsidRPr="005711F9" w:rsidRDefault="00823175" w:rsidP="0082317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5711F9">
        <w:rPr>
          <w:sz w:val="24"/>
          <w:szCs w:val="24"/>
        </w:rPr>
        <w:t>___________________________________________________</w:t>
      </w:r>
      <w:r w:rsidR="00722FCC">
        <w:rPr>
          <w:sz w:val="24"/>
          <w:szCs w:val="24"/>
        </w:rPr>
        <w:t>_______________________________</w:t>
      </w:r>
    </w:p>
    <w:p w:rsidR="00823175" w:rsidRPr="00C732FC" w:rsidRDefault="00823175" w:rsidP="00823175">
      <w:pPr>
        <w:widowControl w:val="0"/>
        <w:autoSpaceDE w:val="0"/>
        <w:autoSpaceDN w:val="0"/>
        <w:jc w:val="center"/>
      </w:pPr>
      <w:r w:rsidRPr="00C732FC">
        <w:t>(должность, Ф.И.О. лица,</w:t>
      </w:r>
      <w:r w:rsidR="00F1710F" w:rsidRPr="00C732FC">
        <w:t xml:space="preserve"> </w:t>
      </w:r>
      <w:r w:rsidRPr="00C732FC">
        <w:t>получивш</w:t>
      </w:r>
      <w:r w:rsidR="00F1710F" w:rsidRPr="00C732FC">
        <w:t>его</w:t>
      </w:r>
      <w:r w:rsidRPr="00C732FC">
        <w:t xml:space="preserve"> зад</w:t>
      </w:r>
      <w:r w:rsidR="00F1710F" w:rsidRPr="00C732FC">
        <w:t>ание</w:t>
      </w:r>
      <w:r w:rsidRPr="00C732FC">
        <w:t>)</w:t>
      </w:r>
    </w:p>
    <w:p w:rsidR="00F1710F" w:rsidRPr="005711F9" w:rsidRDefault="00F1710F" w:rsidP="00F1710F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5711F9">
        <w:rPr>
          <w:sz w:val="24"/>
          <w:szCs w:val="24"/>
        </w:rPr>
        <w:t>«_____»____________________ получено плановое (рейдовое) задание</w:t>
      </w:r>
      <w:r w:rsidR="00C732FC">
        <w:rPr>
          <w:sz w:val="24"/>
          <w:szCs w:val="24"/>
        </w:rPr>
        <w:t xml:space="preserve"> в отношении земельного</w:t>
      </w:r>
    </w:p>
    <w:p w:rsidR="008619CC" w:rsidRPr="00C732FC" w:rsidRDefault="00F1710F" w:rsidP="00722FCC">
      <w:pPr>
        <w:widowControl w:val="0"/>
        <w:autoSpaceDE w:val="0"/>
        <w:autoSpaceDN w:val="0"/>
        <w:ind w:firstLine="720"/>
        <w:jc w:val="both"/>
      </w:pPr>
      <w:r w:rsidRPr="00C732FC">
        <w:t>(дата получения)</w:t>
      </w:r>
      <w:r w:rsidRPr="00C732FC">
        <w:tab/>
      </w:r>
      <w:r w:rsidRPr="00C732FC">
        <w:tab/>
      </w:r>
      <w:r w:rsidRPr="00C732FC">
        <w:tab/>
      </w:r>
      <w:r w:rsidRPr="00C732FC">
        <w:tab/>
      </w:r>
      <w:r w:rsidRPr="00C732FC">
        <w:tab/>
      </w:r>
      <w:r w:rsidRPr="00C732FC">
        <w:tab/>
      </w:r>
      <w:r w:rsidRPr="00C732FC">
        <w:tab/>
      </w:r>
      <w:r w:rsidRPr="00C732FC">
        <w:tab/>
      </w:r>
    </w:p>
    <w:p w:rsidR="008619CC" w:rsidRDefault="008619CC" w:rsidP="008619CC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участка (перечень земельных участков), расположенного (ых) по адресу:____________________________________________________________________________</w:t>
      </w:r>
    </w:p>
    <w:p w:rsidR="008619CC" w:rsidRDefault="0028372C" w:rsidP="008619CC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8619CC" w:rsidRDefault="008619CC" w:rsidP="008619CC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Выданного ________________________________________________________________________</w:t>
      </w:r>
    </w:p>
    <w:p w:rsidR="008619CC" w:rsidRDefault="008619CC" w:rsidP="008619CC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8619CC" w:rsidRPr="00C732FC" w:rsidRDefault="0028372C" w:rsidP="008619CC">
      <w:pPr>
        <w:widowControl w:val="0"/>
        <w:autoSpaceDE w:val="0"/>
        <w:autoSpaceDN w:val="0"/>
        <w:jc w:val="center"/>
      </w:pPr>
      <w:r>
        <w:t>(должность, ФИО</w:t>
      </w:r>
      <w:r w:rsidR="008619CC" w:rsidRPr="00C732FC">
        <w:t>)</w:t>
      </w:r>
    </w:p>
    <w:p w:rsidR="008619CC" w:rsidRDefault="008619CC" w:rsidP="008619CC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Задачами и целями планового (рейдового) осмотра, обследования </w:t>
      </w:r>
      <w:r w:rsidR="001B3DBB">
        <w:rPr>
          <w:sz w:val="24"/>
          <w:szCs w:val="24"/>
        </w:rPr>
        <w:t>является: _________________</w:t>
      </w:r>
    </w:p>
    <w:p w:rsidR="001B3DBB" w:rsidRDefault="001B3DBB" w:rsidP="008619CC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1B3DBB" w:rsidRPr="00C732FC" w:rsidRDefault="001B3DBB" w:rsidP="001B3DBB">
      <w:pPr>
        <w:widowControl w:val="0"/>
        <w:autoSpaceDE w:val="0"/>
        <w:autoSpaceDN w:val="0"/>
        <w:jc w:val="center"/>
      </w:pPr>
      <w:r w:rsidRPr="00C732FC">
        <w:t>(выявление и пресечение нарушений обязательных требований и (или)</w:t>
      </w:r>
    </w:p>
    <w:p w:rsidR="001B3DBB" w:rsidRPr="00C732FC" w:rsidRDefault="001B3DBB" w:rsidP="001B3DBB">
      <w:pPr>
        <w:widowControl w:val="0"/>
        <w:autoSpaceDE w:val="0"/>
        <w:autoSpaceDN w:val="0"/>
        <w:jc w:val="center"/>
      </w:pPr>
      <w:r w:rsidRPr="00C732FC">
        <w:t>требований, установленных муниципальными правовыми актами</w:t>
      </w:r>
    </w:p>
    <w:p w:rsidR="001B3DBB" w:rsidRPr="00C732FC" w:rsidRDefault="001B3DBB" w:rsidP="001B3DBB">
      <w:pPr>
        <w:widowControl w:val="0"/>
        <w:autoSpaceDE w:val="0"/>
        <w:autoSpaceDN w:val="0"/>
        <w:jc w:val="center"/>
      </w:pPr>
      <w:r w:rsidRPr="00C732FC">
        <w:t>в сфере земельных отношений)</w:t>
      </w:r>
    </w:p>
    <w:p w:rsidR="001B3DBB" w:rsidRPr="001B3DBB" w:rsidRDefault="001B3DBB" w:rsidP="001B3DBB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1B3DBB">
        <w:rPr>
          <w:sz w:val="24"/>
          <w:szCs w:val="24"/>
        </w:rPr>
        <w:t>Дата начала  проведения  планового (рейдового) осмотра, обследования:</w:t>
      </w:r>
    </w:p>
    <w:p w:rsidR="001B3DBB" w:rsidRPr="001B3DBB" w:rsidRDefault="001B3DBB" w:rsidP="001B3DB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1B3DBB">
        <w:rPr>
          <w:sz w:val="24"/>
          <w:szCs w:val="24"/>
        </w:rPr>
        <w:t>___</w:t>
      </w:r>
      <w:r>
        <w:rPr>
          <w:sz w:val="24"/>
          <w:szCs w:val="24"/>
        </w:rPr>
        <w:t>_»</w:t>
      </w:r>
      <w:r w:rsidRPr="001B3DBB">
        <w:rPr>
          <w:sz w:val="24"/>
          <w:szCs w:val="24"/>
        </w:rPr>
        <w:t xml:space="preserve"> _</w:t>
      </w:r>
      <w:r>
        <w:rPr>
          <w:sz w:val="24"/>
          <w:szCs w:val="24"/>
        </w:rPr>
        <w:t>_____</w:t>
      </w:r>
      <w:r w:rsidRPr="001B3DBB">
        <w:rPr>
          <w:sz w:val="24"/>
          <w:szCs w:val="24"/>
        </w:rPr>
        <w:t>___________</w:t>
      </w:r>
      <w:r>
        <w:rPr>
          <w:sz w:val="24"/>
          <w:szCs w:val="24"/>
        </w:rPr>
        <w:t>__</w:t>
      </w:r>
      <w:r w:rsidRPr="001B3DBB">
        <w:rPr>
          <w:sz w:val="24"/>
          <w:szCs w:val="24"/>
        </w:rPr>
        <w:t>_ г.</w:t>
      </w:r>
    </w:p>
    <w:p w:rsidR="001B3DBB" w:rsidRPr="001B3DBB" w:rsidRDefault="001B3DBB" w:rsidP="001B3DBB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1B3DBB">
        <w:rPr>
          <w:sz w:val="24"/>
          <w:szCs w:val="24"/>
        </w:rPr>
        <w:t>Дата окончания проведения планового (рейдового) осмотра, обследования:</w:t>
      </w:r>
    </w:p>
    <w:p w:rsidR="001B3DBB" w:rsidRDefault="001B3DBB" w:rsidP="001B3DB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1B3DBB">
        <w:rPr>
          <w:sz w:val="24"/>
          <w:szCs w:val="24"/>
        </w:rPr>
        <w:t>___</w:t>
      </w:r>
      <w:r>
        <w:rPr>
          <w:sz w:val="24"/>
          <w:szCs w:val="24"/>
        </w:rPr>
        <w:t>_»</w:t>
      </w:r>
      <w:r w:rsidRPr="001B3DBB">
        <w:rPr>
          <w:sz w:val="24"/>
          <w:szCs w:val="24"/>
        </w:rPr>
        <w:t xml:space="preserve"> ______</w:t>
      </w:r>
      <w:r>
        <w:rPr>
          <w:sz w:val="24"/>
          <w:szCs w:val="24"/>
        </w:rPr>
        <w:t>_____</w:t>
      </w:r>
      <w:r w:rsidRPr="001B3DBB">
        <w:rPr>
          <w:sz w:val="24"/>
          <w:szCs w:val="24"/>
        </w:rPr>
        <w:t>_______</w:t>
      </w:r>
      <w:r>
        <w:rPr>
          <w:sz w:val="24"/>
          <w:szCs w:val="24"/>
        </w:rPr>
        <w:t>_</w:t>
      </w:r>
      <w:r w:rsidRPr="001B3DBB">
        <w:rPr>
          <w:sz w:val="24"/>
          <w:szCs w:val="24"/>
        </w:rPr>
        <w:t>_ г.</w:t>
      </w:r>
    </w:p>
    <w:p w:rsidR="0028372C" w:rsidRDefault="0028372C" w:rsidP="001B3DB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8619CC" w:rsidRPr="00B65DE3" w:rsidRDefault="0028372C" w:rsidP="0028372C">
      <w:pPr>
        <w:widowControl w:val="0"/>
        <w:autoSpaceDE w:val="0"/>
        <w:autoSpaceDN w:val="0"/>
        <w:ind w:firstLine="720"/>
        <w:jc w:val="both"/>
        <w:rPr>
          <w:sz w:val="24"/>
          <w:szCs w:val="24"/>
        </w:rPr>
      </w:pPr>
      <w:r w:rsidRPr="0028372C">
        <w:t>(подпись выдавшего)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(подпись получившего)</w:t>
      </w:r>
    </w:p>
    <w:p w:rsidR="000C7AC2" w:rsidRDefault="0028372C" w:rsidP="000C7A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</w:t>
      </w:r>
      <w:r w:rsidR="005711F9">
        <w:rPr>
          <w:rFonts w:ascii="Times New Roman" w:hAnsi="Times New Roman" w:cs="Times New Roman"/>
          <w:sz w:val="24"/>
          <w:szCs w:val="24"/>
        </w:rPr>
        <w:t xml:space="preserve">е задание </w:t>
      </w:r>
      <w:r>
        <w:rPr>
          <w:rFonts w:ascii="Times New Roman" w:hAnsi="Times New Roman" w:cs="Times New Roman"/>
          <w:sz w:val="24"/>
          <w:szCs w:val="24"/>
        </w:rPr>
        <w:t>выполнено</w:t>
      </w:r>
      <w:r w:rsidR="005711F9">
        <w:rPr>
          <w:rFonts w:ascii="Times New Roman" w:hAnsi="Times New Roman" w:cs="Times New Roman"/>
          <w:sz w:val="24"/>
          <w:szCs w:val="24"/>
        </w:rPr>
        <w:t xml:space="preserve"> «____»</w:t>
      </w:r>
      <w:r w:rsidR="0037658A" w:rsidRPr="0037658A">
        <w:rPr>
          <w:rFonts w:ascii="Times New Roman" w:hAnsi="Times New Roman" w:cs="Times New Roman"/>
          <w:sz w:val="24"/>
          <w:szCs w:val="24"/>
        </w:rPr>
        <w:t>__________________</w:t>
      </w:r>
      <w:r w:rsidR="005711F9">
        <w:rPr>
          <w:rFonts w:ascii="Times New Roman" w:hAnsi="Times New Roman" w:cs="Times New Roman"/>
          <w:sz w:val="24"/>
          <w:szCs w:val="24"/>
        </w:rPr>
        <w:t>г. сдано 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5711F9">
        <w:rPr>
          <w:rFonts w:ascii="Times New Roman" w:hAnsi="Times New Roman" w:cs="Times New Roman"/>
          <w:sz w:val="24"/>
          <w:szCs w:val="24"/>
        </w:rPr>
        <w:t>_</w:t>
      </w:r>
    </w:p>
    <w:p w:rsidR="00722FCC" w:rsidRPr="0028372C" w:rsidRDefault="005711F9" w:rsidP="000C7AC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372C">
        <w:rPr>
          <w:rFonts w:ascii="Times New Roman" w:hAnsi="Times New Roman" w:cs="Times New Roman"/>
        </w:rPr>
        <w:t>(дата)</w:t>
      </w:r>
    </w:p>
    <w:p w:rsidR="0037658A" w:rsidRPr="0037658A" w:rsidRDefault="0037658A" w:rsidP="000C7A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8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0C7AC2" w:rsidRPr="0037658A" w:rsidRDefault="000C7AC2" w:rsidP="000C7A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8A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5711F9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5711F9" w:rsidRPr="0028372C" w:rsidRDefault="000C7AC2" w:rsidP="005711F9">
      <w:pPr>
        <w:pStyle w:val="ConsPlusNonformat"/>
        <w:jc w:val="center"/>
        <w:rPr>
          <w:rFonts w:ascii="Times New Roman" w:hAnsi="Times New Roman" w:cs="Times New Roman"/>
        </w:rPr>
      </w:pPr>
      <w:r w:rsidRPr="0028372C">
        <w:rPr>
          <w:rFonts w:ascii="Times New Roman" w:hAnsi="Times New Roman" w:cs="Times New Roman"/>
        </w:rPr>
        <w:t>(должност</w:t>
      </w:r>
      <w:r w:rsidR="005711F9" w:rsidRPr="0028372C">
        <w:rPr>
          <w:rFonts w:ascii="Times New Roman" w:hAnsi="Times New Roman" w:cs="Times New Roman"/>
        </w:rPr>
        <w:t>ь специалиста(ов) по муниципальному земельному контролю,</w:t>
      </w:r>
    </w:p>
    <w:p w:rsidR="000C7AC2" w:rsidRPr="0028372C" w:rsidRDefault="005711F9" w:rsidP="005711F9">
      <w:pPr>
        <w:pStyle w:val="ConsPlusNonformat"/>
        <w:jc w:val="center"/>
        <w:rPr>
          <w:rFonts w:ascii="Times New Roman" w:hAnsi="Times New Roman" w:cs="Times New Roman"/>
        </w:rPr>
      </w:pPr>
      <w:r w:rsidRPr="0028372C">
        <w:rPr>
          <w:rFonts w:ascii="Times New Roman" w:hAnsi="Times New Roman" w:cs="Times New Roman"/>
        </w:rPr>
        <w:t xml:space="preserve"> ФИО, подпись)</w:t>
      </w:r>
    </w:p>
    <w:p w:rsidR="005711F9" w:rsidRDefault="005711F9" w:rsidP="005711F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Получено «____»____________________г.______________________________________________</w:t>
      </w:r>
    </w:p>
    <w:p w:rsidR="005711F9" w:rsidRPr="00C732FC" w:rsidRDefault="005711F9" w:rsidP="005711F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732FC">
        <w:rPr>
          <w:rFonts w:ascii="Times New Roman" w:hAnsi="Times New Roman" w:cs="Times New Roman"/>
        </w:rPr>
        <w:t>(дата)</w:t>
      </w:r>
    </w:p>
    <w:p w:rsidR="005711F9" w:rsidRDefault="005711F9" w:rsidP="005711F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711F9" w:rsidRDefault="005711F9" w:rsidP="005711F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DA6E6C" w:rsidRDefault="005711F9" w:rsidP="005711F9">
      <w:pPr>
        <w:pStyle w:val="ConsPlusNonformat"/>
        <w:jc w:val="center"/>
        <w:rPr>
          <w:rFonts w:ascii="Times New Roman" w:hAnsi="Times New Roman" w:cs="Times New Roman"/>
        </w:rPr>
      </w:pPr>
      <w:r w:rsidRPr="0028372C">
        <w:rPr>
          <w:rFonts w:ascii="Times New Roman" w:hAnsi="Times New Roman" w:cs="Times New Roman"/>
        </w:rPr>
        <w:t>(должность должностного лица, ФИО, подпись</w:t>
      </w:r>
      <w:r w:rsidR="0028372C">
        <w:rPr>
          <w:rFonts w:ascii="Times New Roman" w:hAnsi="Times New Roman" w:cs="Times New Roman"/>
        </w:rPr>
        <w:t>)</w:t>
      </w:r>
    </w:p>
    <w:p w:rsidR="0028372C" w:rsidRDefault="0028372C" w:rsidP="00DA6E6C">
      <w:pPr>
        <w:pStyle w:val="ConsPlusNonformat"/>
        <w:jc w:val="center"/>
        <w:rPr>
          <w:sz w:val="28"/>
          <w:szCs w:val="28"/>
        </w:rPr>
        <w:sectPr w:rsidR="0028372C" w:rsidSect="000C7AC2">
          <w:pgSz w:w="11906" w:h="16838"/>
          <w:pgMar w:top="993" w:right="566" w:bottom="851" w:left="1418" w:header="720" w:footer="720" w:gutter="0"/>
          <w:cols w:space="708"/>
          <w:docGrid w:linePitch="360"/>
        </w:sectPr>
      </w:pPr>
    </w:p>
    <w:p w:rsidR="004C7350" w:rsidRDefault="004C7350" w:rsidP="00DA6E6C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4C7350">
        <w:rPr>
          <w:sz w:val="24"/>
          <w:szCs w:val="24"/>
        </w:rPr>
        <w:lastRenderedPageBreak/>
        <w:t>Приложение</w:t>
      </w:r>
      <w:r w:rsidR="009E1CD8">
        <w:rPr>
          <w:sz w:val="24"/>
          <w:szCs w:val="24"/>
        </w:rPr>
        <w:t xml:space="preserve"> №2</w:t>
      </w:r>
    </w:p>
    <w:p w:rsidR="00196211" w:rsidRDefault="00196211" w:rsidP="004C7350">
      <w:pPr>
        <w:widowControl w:val="0"/>
        <w:autoSpaceDE w:val="0"/>
        <w:autoSpaceDN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Порядку </w:t>
      </w:r>
      <w:r w:rsidRPr="00196211">
        <w:rPr>
          <w:sz w:val="24"/>
          <w:szCs w:val="24"/>
        </w:rPr>
        <w:t xml:space="preserve">оформления и содержание плановых (рейдовых) </w:t>
      </w:r>
    </w:p>
    <w:p w:rsidR="00196211" w:rsidRDefault="00196211" w:rsidP="004C7350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заданий на проведение плановых (рейдовых) осмотров, </w:t>
      </w:r>
    </w:p>
    <w:p w:rsidR="00196211" w:rsidRDefault="00196211" w:rsidP="004C7350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обследований земельных участков и порядок </w:t>
      </w:r>
    </w:p>
    <w:p w:rsidR="00196211" w:rsidRDefault="00196211" w:rsidP="004C7350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оформления результатов плановых (рейдовых) осмотров, </w:t>
      </w:r>
    </w:p>
    <w:p w:rsidR="00196211" w:rsidRPr="004C7350" w:rsidRDefault="00196211" w:rsidP="004C7350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>обследований земельных участков</w:t>
      </w:r>
    </w:p>
    <w:p w:rsidR="004C7350" w:rsidRDefault="004C7350" w:rsidP="004C735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p w:rsidR="00DA6E6C" w:rsidRPr="00DA6E6C" w:rsidRDefault="00DA6E6C" w:rsidP="00DA6E6C">
      <w:pPr>
        <w:widowControl w:val="0"/>
        <w:autoSpaceDE w:val="0"/>
        <w:autoSpaceDN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ЖУРНАЛ РЕГИСТРАЦИИ ВЫДАЧИ</w:t>
      </w:r>
      <w:r w:rsidR="006113C4">
        <w:rPr>
          <w:b/>
          <w:sz w:val="24"/>
          <w:szCs w:val="24"/>
        </w:rPr>
        <w:t xml:space="preserve"> ЗАДАНИЙ НА ПРОВЕДЕНИЕ</w:t>
      </w:r>
      <w:r>
        <w:rPr>
          <w:b/>
          <w:sz w:val="24"/>
          <w:szCs w:val="24"/>
        </w:rPr>
        <w:t xml:space="preserve"> ПЛАНОВЫХ (РЕЙДОВЫХ) </w:t>
      </w:r>
      <w:r w:rsidR="006113C4">
        <w:rPr>
          <w:b/>
          <w:sz w:val="24"/>
          <w:szCs w:val="24"/>
        </w:rPr>
        <w:t>ОСМОТРОВ, ОБСЛЕДОВАНИЙ ЗЕМЕЛЬНЫХ УЧАСТКОВ</w:t>
      </w:r>
    </w:p>
    <w:p w:rsidR="00196211" w:rsidRPr="004C7350" w:rsidRDefault="00196211" w:rsidP="004C735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1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30"/>
        <w:gridCol w:w="1296"/>
        <w:gridCol w:w="2160"/>
        <w:gridCol w:w="1512"/>
        <w:gridCol w:w="1836"/>
        <w:gridCol w:w="1944"/>
        <w:gridCol w:w="1944"/>
        <w:gridCol w:w="1964"/>
      </w:tblGrid>
      <w:tr w:rsidR="003D3530" w:rsidRPr="004C7350" w:rsidTr="003D3530">
        <w:trPr>
          <w:trHeight w:val="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353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выдачи </w:t>
            </w:r>
          </w:p>
        </w:tc>
        <w:tc>
          <w:tcPr>
            <w:tcW w:w="1296" w:type="dxa"/>
          </w:tcPr>
          <w:p w:rsidR="003D3530" w:rsidRPr="009E1CD8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D3530">
              <w:rPr>
                <w:sz w:val="24"/>
                <w:szCs w:val="24"/>
              </w:rPr>
              <w:t>Дата выдачи</w:t>
            </w:r>
            <w:r>
              <w:rPr>
                <w:sz w:val="24"/>
                <w:szCs w:val="24"/>
              </w:rPr>
              <w:t xml:space="preserve"> планового (рейдового) задания</w:t>
            </w:r>
          </w:p>
          <w:p w:rsidR="003D3530" w:rsidRPr="004C735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D3530" w:rsidRPr="00FF6369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FF6369">
              <w:rPr>
                <w:sz w:val="24"/>
                <w:szCs w:val="24"/>
              </w:rPr>
              <w:t>емельный участок, в отношении которого проводится плановый (рейдовый) осмотр, обследование</w:t>
            </w:r>
          </w:p>
          <w:p w:rsidR="003D3530" w:rsidRPr="004C735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12" w:type="dxa"/>
          </w:tcPr>
          <w:p w:rsidR="003D3530" w:rsidRPr="00196211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3D3530">
              <w:rPr>
                <w:sz w:val="24"/>
                <w:szCs w:val="24"/>
              </w:rPr>
              <w:t>Дата начала и окончания проведения</w:t>
            </w:r>
          </w:p>
        </w:tc>
        <w:tc>
          <w:tcPr>
            <w:tcW w:w="1836" w:type="dxa"/>
          </w:tcPr>
          <w:p w:rsidR="003D3530" w:rsidRPr="00FF6369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FF6369">
              <w:rPr>
                <w:sz w:val="24"/>
                <w:szCs w:val="24"/>
              </w:rPr>
              <w:t>олжность, ФИО и подпись должностного лица, выдавшего задание</w:t>
            </w:r>
          </w:p>
          <w:p w:rsidR="003D3530" w:rsidRPr="004C735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FF6369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FF6369">
              <w:rPr>
                <w:sz w:val="24"/>
                <w:szCs w:val="24"/>
              </w:rPr>
              <w:t>олжность, ФИО и подпись специалиста по муниципальному земельному контролю о получении задания, а также дата получения задания</w:t>
            </w:r>
          </w:p>
          <w:p w:rsidR="003D3530" w:rsidRPr="004C735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FF6369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FF6369">
              <w:rPr>
                <w:sz w:val="24"/>
                <w:szCs w:val="24"/>
              </w:rPr>
              <w:t>олжность, ФИО и подпись специалиста по муниципальному земельному контролю, сдавшего задание после его выполнения, а также дата сдачи задания</w:t>
            </w:r>
          </w:p>
          <w:p w:rsidR="003D3530" w:rsidRPr="004C735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64" w:type="dxa"/>
          </w:tcPr>
          <w:p w:rsidR="003D3530" w:rsidRPr="00FF6369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FF6369">
              <w:rPr>
                <w:sz w:val="24"/>
                <w:szCs w:val="24"/>
              </w:rPr>
              <w:t>олжность, ФИО и подпись должностного лица, принявшего задание после его выполнения, а также дата приема задания</w:t>
            </w:r>
          </w:p>
          <w:p w:rsidR="003D3530" w:rsidRPr="004C7350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3D3530" w:rsidRPr="004C7350" w:rsidTr="003D3530">
        <w:trPr>
          <w:trHeight w:val="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353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6" w:type="dxa"/>
            <w:tcBorders>
              <w:top w:val="nil"/>
            </w:tcBorders>
          </w:tcPr>
          <w:p w:rsidR="003D3530" w:rsidRPr="004C735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nil"/>
            </w:tcBorders>
          </w:tcPr>
          <w:p w:rsidR="003D3530" w:rsidRPr="004C735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12" w:type="dxa"/>
            <w:tcBorders>
              <w:top w:val="nil"/>
            </w:tcBorders>
          </w:tcPr>
          <w:p w:rsidR="003D3530" w:rsidRPr="00196211" w:rsidRDefault="003D3530" w:rsidP="003D353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highlight w:val="yellow"/>
              </w:rPr>
            </w:pPr>
            <w:r w:rsidRPr="003D3530">
              <w:rPr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nil"/>
            </w:tcBorders>
          </w:tcPr>
          <w:p w:rsidR="003D3530" w:rsidRPr="004C735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44" w:type="dxa"/>
            <w:tcBorders>
              <w:top w:val="nil"/>
            </w:tcBorders>
          </w:tcPr>
          <w:p w:rsidR="003D3530" w:rsidRPr="004C735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44" w:type="dxa"/>
            <w:tcBorders>
              <w:top w:val="nil"/>
            </w:tcBorders>
          </w:tcPr>
          <w:p w:rsidR="003D3530" w:rsidRPr="004C735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64" w:type="dxa"/>
            <w:tcBorders>
              <w:top w:val="nil"/>
            </w:tcBorders>
          </w:tcPr>
          <w:p w:rsidR="003D3530" w:rsidRPr="004C7350" w:rsidRDefault="003D3530" w:rsidP="0004799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D3530" w:rsidRPr="004C7350" w:rsidTr="003D3530">
        <w:trPr>
          <w:trHeight w:val="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512" w:type="dxa"/>
          </w:tcPr>
          <w:p w:rsidR="003D3530" w:rsidRPr="00196211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36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6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3D3530" w:rsidRPr="004C7350" w:rsidTr="003D3530">
        <w:trPr>
          <w:trHeight w:val="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512" w:type="dxa"/>
          </w:tcPr>
          <w:p w:rsidR="003D3530" w:rsidRPr="00196211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36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6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3D3530" w:rsidRPr="004C7350" w:rsidTr="003D3530">
        <w:trPr>
          <w:trHeight w:val="2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512" w:type="dxa"/>
          </w:tcPr>
          <w:p w:rsidR="003D3530" w:rsidRPr="00196211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36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1964" w:type="dxa"/>
          </w:tcPr>
          <w:p w:rsidR="003D3530" w:rsidRPr="004C7350" w:rsidRDefault="003D3530" w:rsidP="004C7350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</w:tbl>
    <w:p w:rsidR="00BC2D48" w:rsidRDefault="00BC2D48" w:rsidP="004C7350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  <w:sectPr w:rsidR="00BC2D48" w:rsidSect="00FF6369">
          <w:pgSz w:w="16838" w:h="11906" w:orient="landscape"/>
          <w:pgMar w:top="1418" w:right="993" w:bottom="566" w:left="851" w:header="720" w:footer="720" w:gutter="0"/>
          <w:cols w:space="708"/>
          <w:docGrid w:linePitch="360"/>
        </w:sectPr>
      </w:pPr>
    </w:p>
    <w:p w:rsidR="00BC2D48" w:rsidRPr="00BC2D48" w:rsidRDefault="00BC2D48" w:rsidP="00BC2D48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  <w:r w:rsidRPr="00BC2D48">
        <w:rPr>
          <w:sz w:val="24"/>
          <w:szCs w:val="24"/>
        </w:rPr>
        <w:lastRenderedPageBreak/>
        <w:t xml:space="preserve">Приложение № </w:t>
      </w:r>
      <w:r w:rsidR="00196211">
        <w:rPr>
          <w:sz w:val="24"/>
          <w:szCs w:val="24"/>
        </w:rPr>
        <w:t>3</w:t>
      </w:r>
    </w:p>
    <w:p w:rsidR="00196211" w:rsidRPr="00196211" w:rsidRDefault="00196211" w:rsidP="00196211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к Порядку оформления и содержание плановых (рейдовых) </w:t>
      </w:r>
    </w:p>
    <w:p w:rsidR="00196211" w:rsidRPr="00196211" w:rsidRDefault="00196211" w:rsidP="00196211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заданий на проведение плановых (рейдовых) осмотров, </w:t>
      </w:r>
    </w:p>
    <w:p w:rsidR="00196211" w:rsidRPr="00196211" w:rsidRDefault="00196211" w:rsidP="00196211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обследований земельных участков и порядок </w:t>
      </w:r>
    </w:p>
    <w:p w:rsidR="00196211" w:rsidRPr="00196211" w:rsidRDefault="00196211" w:rsidP="00196211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 xml:space="preserve">оформления результатов плановых (рейдовых) осмотров, </w:t>
      </w:r>
    </w:p>
    <w:p w:rsidR="00BC2D48" w:rsidRDefault="00196211" w:rsidP="00196211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  <w:r w:rsidRPr="00196211">
        <w:rPr>
          <w:sz w:val="24"/>
          <w:szCs w:val="24"/>
        </w:rPr>
        <w:t>обследований земельных участков</w:t>
      </w:r>
    </w:p>
    <w:p w:rsidR="00196211" w:rsidRPr="00BC2D48" w:rsidRDefault="00196211" w:rsidP="00196211">
      <w:pPr>
        <w:widowControl w:val="0"/>
        <w:autoSpaceDE w:val="0"/>
        <w:autoSpaceDN w:val="0"/>
        <w:ind w:firstLine="539"/>
        <w:jc w:val="right"/>
        <w:rPr>
          <w:sz w:val="24"/>
          <w:szCs w:val="24"/>
        </w:rPr>
      </w:pPr>
    </w:p>
    <w:p w:rsidR="00BC2D48" w:rsidRPr="00BC2D48" w:rsidRDefault="00BC2D48" w:rsidP="00BC2D48">
      <w:pPr>
        <w:widowControl w:val="0"/>
        <w:autoSpaceDE w:val="0"/>
        <w:autoSpaceDN w:val="0"/>
        <w:jc w:val="center"/>
        <w:rPr>
          <w:b/>
          <w:sz w:val="24"/>
          <w:szCs w:val="24"/>
          <w:u w:val="single"/>
        </w:rPr>
      </w:pPr>
      <w:r w:rsidRPr="00BC2D48">
        <w:rPr>
          <w:b/>
          <w:sz w:val="24"/>
          <w:szCs w:val="24"/>
          <w:u w:val="single"/>
        </w:rPr>
        <w:t>__ОМС "Комитет по управлению имуществом города Каменска-Уральского"___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(наименование органа муниципального</w:t>
      </w:r>
      <w:r w:rsidR="00B65DE3" w:rsidRPr="00CB23A2">
        <w:t xml:space="preserve"> земельного</w:t>
      </w:r>
      <w:r w:rsidRPr="00CB23A2">
        <w:t xml:space="preserve"> контроля)</w:t>
      </w:r>
    </w:p>
    <w:p w:rsidR="00BC2D48" w:rsidRPr="00BC2D48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BC2D48" w:rsidRPr="00BC2D48" w:rsidRDefault="00BC2D48" w:rsidP="00BC2D48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  <w:bookmarkStart w:id="2" w:name="P304"/>
      <w:bookmarkEnd w:id="2"/>
    </w:p>
    <w:p w:rsidR="00BC2D48" w:rsidRPr="00BC2D48" w:rsidRDefault="00BC2D48" w:rsidP="00BC2D48">
      <w:pPr>
        <w:widowControl w:val="0"/>
        <w:autoSpaceDE w:val="0"/>
        <w:autoSpaceDN w:val="0"/>
        <w:jc w:val="both"/>
        <w:rPr>
          <w:b/>
          <w:sz w:val="24"/>
          <w:szCs w:val="24"/>
        </w:rPr>
      </w:pPr>
    </w:p>
    <w:p w:rsidR="00BC2D48" w:rsidRPr="00B65DE3" w:rsidRDefault="00BC2D48" w:rsidP="00BC2D4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B65DE3">
        <w:rPr>
          <w:b/>
          <w:sz w:val="24"/>
          <w:szCs w:val="24"/>
        </w:rPr>
        <w:t>АКТ ОСМОТРА, ОБСЛЕДОВАНИЯ ЗЕМЕЛЬНОГО УЧАСТКА № 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 xml:space="preserve">"__" ________________ 20__ г. </w:t>
      </w:r>
      <w:r w:rsidRPr="00B65DE3">
        <w:rPr>
          <w:sz w:val="24"/>
          <w:szCs w:val="24"/>
        </w:rPr>
        <w:tab/>
      </w:r>
      <w:r w:rsidRPr="00B65DE3">
        <w:rPr>
          <w:sz w:val="24"/>
          <w:szCs w:val="24"/>
        </w:rPr>
        <w:tab/>
      </w:r>
      <w:r w:rsidRPr="00B65DE3">
        <w:rPr>
          <w:sz w:val="24"/>
          <w:szCs w:val="24"/>
        </w:rPr>
        <w:tab/>
      </w:r>
      <w:r w:rsidRPr="00B65DE3">
        <w:rPr>
          <w:sz w:val="24"/>
          <w:szCs w:val="24"/>
        </w:rPr>
        <w:tab/>
        <w:t>Время обследования "__" час "__" мин.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 xml:space="preserve">Место составления акта: </w:t>
      </w:r>
      <w:r w:rsidRPr="00B65DE3">
        <w:rPr>
          <w:i/>
          <w:sz w:val="24"/>
          <w:szCs w:val="24"/>
          <w:u w:val="single"/>
        </w:rPr>
        <w:t>город Каменск-Уральский</w:t>
      </w:r>
      <w:r w:rsidRPr="00B65DE3">
        <w:rPr>
          <w:sz w:val="24"/>
          <w:szCs w:val="24"/>
          <w:u w:val="single"/>
        </w:rPr>
        <w:t xml:space="preserve"> </w:t>
      </w:r>
      <w:r w:rsidRPr="00B65DE3">
        <w:rPr>
          <w:sz w:val="24"/>
          <w:szCs w:val="24"/>
        </w:rPr>
        <w:t>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Специалистом по муниципальному земельному контролю: 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(</w:t>
      </w:r>
      <w:r w:rsidR="00B65DE3" w:rsidRPr="00CB23A2">
        <w:t xml:space="preserve">должность, </w:t>
      </w:r>
      <w:r w:rsidRPr="00CB23A2">
        <w:t>Ф.И.О. лица, составившего акт)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в присутствии: 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(должность, Ф.И.О. лица)</w:t>
      </w:r>
    </w:p>
    <w:p w:rsidR="00BC2D48" w:rsidRPr="00CB23A2" w:rsidRDefault="00BC2D48" w:rsidP="00BC2D48">
      <w:pPr>
        <w:widowControl w:val="0"/>
        <w:autoSpaceDE w:val="0"/>
        <w:autoSpaceDN w:val="0"/>
        <w:jc w:val="both"/>
      </w:pPr>
    </w:p>
    <w:p w:rsidR="00196211" w:rsidRPr="00B65DE3" w:rsidRDefault="00196211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На основании планового</w:t>
      </w:r>
      <w:r w:rsidR="00B65DE3" w:rsidRPr="00B65DE3">
        <w:rPr>
          <w:sz w:val="24"/>
          <w:szCs w:val="24"/>
        </w:rPr>
        <w:t xml:space="preserve"> (рейдового) задания от «_____»_____________________г. №_________</w:t>
      </w:r>
      <w:r w:rsidRPr="00B65DE3">
        <w:rPr>
          <w:sz w:val="24"/>
          <w:szCs w:val="24"/>
        </w:rPr>
        <w:t xml:space="preserve"> 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прове</w:t>
      </w:r>
      <w:r w:rsidR="00B65DE3" w:rsidRPr="00B65DE3">
        <w:rPr>
          <w:sz w:val="24"/>
          <w:szCs w:val="24"/>
        </w:rPr>
        <w:t>ли</w:t>
      </w:r>
      <w:r w:rsidRPr="00B65DE3">
        <w:rPr>
          <w:sz w:val="24"/>
          <w:szCs w:val="24"/>
        </w:rPr>
        <w:t xml:space="preserve"> осмотр, обследование земельного участка, расположенного по адресу: город Каменск-Уральский, ________________________________________________________________________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используемого 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(наименование юридического лица, ИНН, юридический адрес,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Ф.И.О. руководителя, телефон, Ф.И.О, ИНН, паспортные данные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индивидуального предпринимателя, физического лица)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В процессе осмотра установлено: 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(описание земельного участка)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При обследовании присутствовали: 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(должность, Ф.И.О., подписи лиц,</w:t>
      </w:r>
    </w:p>
    <w:p w:rsidR="00BC2D48" w:rsidRPr="00CB23A2" w:rsidRDefault="00BC2D48" w:rsidP="00BC2D48">
      <w:pPr>
        <w:widowControl w:val="0"/>
        <w:autoSpaceDE w:val="0"/>
        <w:autoSpaceDN w:val="0"/>
        <w:jc w:val="center"/>
      </w:pPr>
      <w:r w:rsidRPr="00CB23A2">
        <w:t>присутствующих при обследовании земельного участка)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 xml:space="preserve">К акту прилагается: </w:t>
      </w:r>
      <w:r w:rsidRPr="00B65DE3">
        <w:rPr>
          <w:sz w:val="24"/>
          <w:szCs w:val="24"/>
          <w:u w:val="single"/>
        </w:rPr>
        <w:t>_</w:t>
      </w:r>
      <w:r w:rsidR="00B65DE3" w:rsidRPr="00B65DE3">
        <w:rPr>
          <w:sz w:val="24"/>
          <w:szCs w:val="24"/>
          <w:u w:val="single"/>
        </w:rPr>
        <w:t xml:space="preserve">- </w:t>
      </w:r>
      <w:r w:rsidR="00B65DE3" w:rsidRPr="00B65DE3">
        <w:rPr>
          <w:i/>
          <w:sz w:val="24"/>
          <w:szCs w:val="24"/>
          <w:u w:val="single"/>
        </w:rPr>
        <w:t>фототаблица;_</w:t>
      </w:r>
      <w:r w:rsidRPr="00B65DE3">
        <w:rPr>
          <w:i/>
          <w:sz w:val="24"/>
          <w:szCs w:val="24"/>
          <w:u w:val="single"/>
        </w:rPr>
        <w:t>_________________________________________________</w:t>
      </w:r>
    </w:p>
    <w:p w:rsidR="00BC2D48" w:rsidRPr="00B65DE3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C2D48" w:rsidRDefault="00BC2D48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65DE3">
        <w:rPr>
          <w:sz w:val="24"/>
          <w:szCs w:val="24"/>
        </w:rPr>
        <w:t>__________________________________________________________________________________</w:t>
      </w:r>
    </w:p>
    <w:p w:rsidR="00BC2D48" w:rsidRPr="00BC2D48" w:rsidRDefault="00BC2D48" w:rsidP="00BC2D48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</w:pPr>
    </w:p>
    <w:p w:rsidR="00BC2D48" w:rsidRPr="00BC2D48" w:rsidRDefault="00BC2D48" w:rsidP="00BC2D48">
      <w:pPr>
        <w:widowControl w:val="0"/>
        <w:autoSpaceDE w:val="0"/>
        <w:autoSpaceDN w:val="0"/>
        <w:ind w:firstLine="539"/>
        <w:jc w:val="both"/>
        <w:rPr>
          <w:sz w:val="24"/>
          <w:szCs w:val="24"/>
        </w:rPr>
      </w:pPr>
    </w:p>
    <w:p w:rsidR="004C7350" w:rsidRPr="004C7350" w:rsidRDefault="004C7350" w:rsidP="00BC2D48">
      <w:pPr>
        <w:widowControl w:val="0"/>
        <w:autoSpaceDE w:val="0"/>
        <w:autoSpaceDN w:val="0"/>
        <w:jc w:val="both"/>
        <w:rPr>
          <w:sz w:val="24"/>
          <w:szCs w:val="24"/>
        </w:rPr>
      </w:pPr>
    </w:p>
    <w:sectPr w:rsidR="004C7350" w:rsidRPr="004C7350" w:rsidSect="00BC2D48"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787" w:rsidRDefault="00F86787" w:rsidP="00C86FBA">
      <w:r>
        <w:separator/>
      </w:r>
    </w:p>
  </w:endnote>
  <w:endnote w:type="continuationSeparator" w:id="0">
    <w:p w:rsidR="00F86787" w:rsidRDefault="00F86787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787" w:rsidRDefault="00F86787" w:rsidP="00C86FBA">
      <w:r>
        <w:separator/>
      </w:r>
    </w:p>
  </w:footnote>
  <w:footnote w:type="continuationSeparator" w:id="0">
    <w:p w:rsidR="00F86787" w:rsidRDefault="00F86787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58A" w:rsidRDefault="0037658A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1338C">
      <w:rPr>
        <w:noProof/>
      </w:rPr>
      <w:t>2</w:t>
    </w:r>
    <w:r>
      <w:fldChar w:fldCharType="end"/>
    </w:r>
  </w:p>
  <w:p w:rsidR="0037658A" w:rsidRDefault="0037658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4193F73"/>
    <w:multiLevelType w:val="hybridMultilevel"/>
    <w:tmpl w:val="E16EE43C"/>
    <w:lvl w:ilvl="0" w:tplc="B4D870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>
    <w:nsid w:val="667E35A2"/>
    <w:multiLevelType w:val="hybridMultilevel"/>
    <w:tmpl w:val="557CDAB6"/>
    <w:lvl w:ilvl="0" w:tplc="85C8D1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9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0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36"/>
  </w:num>
  <w:num w:numId="4">
    <w:abstractNumId w:val="3"/>
  </w:num>
  <w:num w:numId="5">
    <w:abstractNumId w:val="32"/>
  </w:num>
  <w:num w:numId="6">
    <w:abstractNumId w:val="28"/>
  </w:num>
  <w:num w:numId="7">
    <w:abstractNumId w:val="1"/>
  </w:num>
  <w:num w:numId="8">
    <w:abstractNumId w:val="27"/>
  </w:num>
  <w:num w:numId="9">
    <w:abstractNumId w:val="7"/>
  </w:num>
  <w:num w:numId="10">
    <w:abstractNumId w:val="4"/>
  </w:num>
  <w:num w:numId="11">
    <w:abstractNumId w:val="15"/>
  </w:num>
  <w:num w:numId="12">
    <w:abstractNumId w:val="25"/>
  </w:num>
  <w:num w:numId="13">
    <w:abstractNumId w:val="31"/>
  </w:num>
  <w:num w:numId="14">
    <w:abstractNumId w:val="13"/>
  </w:num>
  <w:num w:numId="15">
    <w:abstractNumId w:val="38"/>
  </w:num>
  <w:num w:numId="16">
    <w:abstractNumId w:val="34"/>
  </w:num>
  <w:num w:numId="17">
    <w:abstractNumId w:val="0"/>
  </w:num>
  <w:num w:numId="18">
    <w:abstractNumId w:val="40"/>
  </w:num>
  <w:num w:numId="19">
    <w:abstractNumId w:val="33"/>
  </w:num>
  <w:num w:numId="20">
    <w:abstractNumId w:val="19"/>
  </w:num>
  <w:num w:numId="21">
    <w:abstractNumId w:val="9"/>
  </w:num>
  <w:num w:numId="22">
    <w:abstractNumId w:val="23"/>
  </w:num>
  <w:num w:numId="23">
    <w:abstractNumId w:val="37"/>
  </w:num>
  <w:num w:numId="24">
    <w:abstractNumId w:val="41"/>
  </w:num>
  <w:num w:numId="25">
    <w:abstractNumId w:val="30"/>
  </w:num>
  <w:num w:numId="26">
    <w:abstractNumId w:val="22"/>
  </w:num>
  <w:num w:numId="27">
    <w:abstractNumId w:val="11"/>
  </w:num>
  <w:num w:numId="28">
    <w:abstractNumId w:val="17"/>
  </w:num>
  <w:num w:numId="29">
    <w:abstractNumId w:val="24"/>
  </w:num>
  <w:num w:numId="30">
    <w:abstractNumId w:val="26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9"/>
  </w:num>
  <w:num w:numId="39">
    <w:abstractNumId w:val="14"/>
  </w:num>
  <w:num w:numId="40">
    <w:abstractNumId w:val="8"/>
  </w:num>
  <w:num w:numId="41">
    <w:abstractNumId w:val="35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31045"/>
    <w:rsid w:val="00034C30"/>
    <w:rsid w:val="0003621C"/>
    <w:rsid w:val="000409AA"/>
    <w:rsid w:val="00047990"/>
    <w:rsid w:val="00051E16"/>
    <w:rsid w:val="00061E60"/>
    <w:rsid w:val="000632E1"/>
    <w:rsid w:val="00065A33"/>
    <w:rsid w:val="00066A52"/>
    <w:rsid w:val="00080BDC"/>
    <w:rsid w:val="00086171"/>
    <w:rsid w:val="00095444"/>
    <w:rsid w:val="00096B17"/>
    <w:rsid w:val="000A076E"/>
    <w:rsid w:val="000A4B50"/>
    <w:rsid w:val="000B591B"/>
    <w:rsid w:val="000B64CD"/>
    <w:rsid w:val="000C10DF"/>
    <w:rsid w:val="000C7AC2"/>
    <w:rsid w:val="000E01DA"/>
    <w:rsid w:val="000E32B4"/>
    <w:rsid w:val="000E58EA"/>
    <w:rsid w:val="000F5DAC"/>
    <w:rsid w:val="00102B56"/>
    <w:rsid w:val="0011555C"/>
    <w:rsid w:val="00120EFD"/>
    <w:rsid w:val="00125109"/>
    <w:rsid w:val="001265C8"/>
    <w:rsid w:val="00133161"/>
    <w:rsid w:val="001379C0"/>
    <w:rsid w:val="00141029"/>
    <w:rsid w:val="001453CF"/>
    <w:rsid w:val="00146AAC"/>
    <w:rsid w:val="00150624"/>
    <w:rsid w:val="00151397"/>
    <w:rsid w:val="00164D7D"/>
    <w:rsid w:val="00170AE2"/>
    <w:rsid w:val="00183E0D"/>
    <w:rsid w:val="00196211"/>
    <w:rsid w:val="001B3DBB"/>
    <w:rsid w:val="001B626A"/>
    <w:rsid w:val="001C34E9"/>
    <w:rsid w:val="001D2354"/>
    <w:rsid w:val="001D58E3"/>
    <w:rsid w:val="001E1EAC"/>
    <w:rsid w:val="001E4736"/>
    <w:rsid w:val="001F6D58"/>
    <w:rsid w:val="00202DF0"/>
    <w:rsid w:val="00206F36"/>
    <w:rsid w:val="00222A7C"/>
    <w:rsid w:val="002260EA"/>
    <w:rsid w:val="00226659"/>
    <w:rsid w:val="002400EE"/>
    <w:rsid w:val="00240334"/>
    <w:rsid w:val="00245588"/>
    <w:rsid w:val="0025448C"/>
    <w:rsid w:val="00261754"/>
    <w:rsid w:val="00262A1E"/>
    <w:rsid w:val="002642F1"/>
    <w:rsid w:val="00266287"/>
    <w:rsid w:val="002676F9"/>
    <w:rsid w:val="00270381"/>
    <w:rsid w:val="0027725E"/>
    <w:rsid w:val="0028372C"/>
    <w:rsid w:val="0029164C"/>
    <w:rsid w:val="00295B03"/>
    <w:rsid w:val="002B61E4"/>
    <w:rsid w:val="002B7127"/>
    <w:rsid w:val="002C58C5"/>
    <w:rsid w:val="002C67E8"/>
    <w:rsid w:val="002D19CC"/>
    <w:rsid w:val="002E5EAF"/>
    <w:rsid w:val="002E62C5"/>
    <w:rsid w:val="002E67A2"/>
    <w:rsid w:val="00301E9E"/>
    <w:rsid w:val="003044D7"/>
    <w:rsid w:val="00306965"/>
    <w:rsid w:val="00310EC2"/>
    <w:rsid w:val="0031430F"/>
    <w:rsid w:val="00314B86"/>
    <w:rsid w:val="00316996"/>
    <w:rsid w:val="00323620"/>
    <w:rsid w:val="00324F7B"/>
    <w:rsid w:val="00331F09"/>
    <w:rsid w:val="00334415"/>
    <w:rsid w:val="00337416"/>
    <w:rsid w:val="00352361"/>
    <w:rsid w:val="00361B95"/>
    <w:rsid w:val="003642B8"/>
    <w:rsid w:val="0037658A"/>
    <w:rsid w:val="00386B98"/>
    <w:rsid w:val="00387CC5"/>
    <w:rsid w:val="0039065E"/>
    <w:rsid w:val="00390DAD"/>
    <w:rsid w:val="00391651"/>
    <w:rsid w:val="00392892"/>
    <w:rsid w:val="00394FBF"/>
    <w:rsid w:val="003A231C"/>
    <w:rsid w:val="003A73B4"/>
    <w:rsid w:val="003B4385"/>
    <w:rsid w:val="003D3530"/>
    <w:rsid w:val="003F7892"/>
    <w:rsid w:val="00401CB8"/>
    <w:rsid w:val="0041395D"/>
    <w:rsid w:val="00413DAC"/>
    <w:rsid w:val="0042559C"/>
    <w:rsid w:val="004305C5"/>
    <w:rsid w:val="00435125"/>
    <w:rsid w:val="00444377"/>
    <w:rsid w:val="00444A69"/>
    <w:rsid w:val="00444FDB"/>
    <w:rsid w:val="004509D5"/>
    <w:rsid w:val="00457A06"/>
    <w:rsid w:val="0046001D"/>
    <w:rsid w:val="004673A2"/>
    <w:rsid w:val="00471786"/>
    <w:rsid w:val="00471BFD"/>
    <w:rsid w:val="00474376"/>
    <w:rsid w:val="00487146"/>
    <w:rsid w:val="00490F31"/>
    <w:rsid w:val="004A0F3B"/>
    <w:rsid w:val="004B73D1"/>
    <w:rsid w:val="004C7350"/>
    <w:rsid w:val="004D6A4C"/>
    <w:rsid w:val="004E20ED"/>
    <w:rsid w:val="004E5099"/>
    <w:rsid w:val="00503DAA"/>
    <w:rsid w:val="00507E3F"/>
    <w:rsid w:val="0052010F"/>
    <w:rsid w:val="00523358"/>
    <w:rsid w:val="00526BF9"/>
    <w:rsid w:val="00530052"/>
    <w:rsid w:val="00535EF9"/>
    <w:rsid w:val="005510A4"/>
    <w:rsid w:val="0056257C"/>
    <w:rsid w:val="0056391F"/>
    <w:rsid w:val="005653DF"/>
    <w:rsid w:val="005711F9"/>
    <w:rsid w:val="00571CD7"/>
    <w:rsid w:val="0058042D"/>
    <w:rsid w:val="00581EFF"/>
    <w:rsid w:val="00583F97"/>
    <w:rsid w:val="00590AC9"/>
    <w:rsid w:val="005950D5"/>
    <w:rsid w:val="005A20EB"/>
    <w:rsid w:val="005A7A2E"/>
    <w:rsid w:val="005C09ED"/>
    <w:rsid w:val="005D4BFB"/>
    <w:rsid w:val="005D5F3E"/>
    <w:rsid w:val="005E2E39"/>
    <w:rsid w:val="005E78A3"/>
    <w:rsid w:val="005F0C0C"/>
    <w:rsid w:val="005F0E52"/>
    <w:rsid w:val="006003F5"/>
    <w:rsid w:val="006113C4"/>
    <w:rsid w:val="006125C0"/>
    <w:rsid w:val="00613777"/>
    <w:rsid w:val="00614308"/>
    <w:rsid w:val="00616653"/>
    <w:rsid w:val="00616AB9"/>
    <w:rsid w:val="00624861"/>
    <w:rsid w:val="00643934"/>
    <w:rsid w:val="006440B2"/>
    <w:rsid w:val="00644274"/>
    <w:rsid w:val="00655CE1"/>
    <w:rsid w:val="006657AE"/>
    <w:rsid w:val="00670AD6"/>
    <w:rsid w:val="00675948"/>
    <w:rsid w:val="00684F7C"/>
    <w:rsid w:val="00685E78"/>
    <w:rsid w:val="006A03A6"/>
    <w:rsid w:val="006A611C"/>
    <w:rsid w:val="006C1867"/>
    <w:rsid w:val="006D1085"/>
    <w:rsid w:val="006D349F"/>
    <w:rsid w:val="006E0C86"/>
    <w:rsid w:val="006E3F19"/>
    <w:rsid w:val="006E7964"/>
    <w:rsid w:val="006F1517"/>
    <w:rsid w:val="006F34A7"/>
    <w:rsid w:val="006F3965"/>
    <w:rsid w:val="006F78F8"/>
    <w:rsid w:val="007018E6"/>
    <w:rsid w:val="00702ACB"/>
    <w:rsid w:val="00706A90"/>
    <w:rsid w:val="00715857"/>
    <w:rsid w:val="007204D7"/>
    <w:rsid w:val="00722FCC"/>
    <w:rsid w:val="00733C76"/>
    <w:rsid w:val="00734D75"/>
    <w:rsid w:val="00740D5E"/>
    <w:rsid w:val="00744280"/>
    <w:rsid w:val="00752EAE"/>
    <w:rsid w:val="00756ECC"/>
    <w:rsid w:val="00762078"/>
    <w:rsid w:val="00766595"/>
    <w:rsid w:val="007668B2"/>
    <w:rsid w:val="00776C4E"/>
    <w:rsid w:val="007825EC"/>
    <w:rsid w:val="007919F7"/>
    <w:rsid w:val="007A794C"/>
    <w:rsid w:val="007C2A02"/>
    <w:rsid w:val="007C6034"/>
    <w:rsid w:val="007C639F"/>
    <w:rsid w:val="007E2150"/>
    <w:rsid w:val="007E451E"/>
    <w:rsid w:val="007E55E5"/>
    <w:rsid w:val="007E677A"/>
    <w:rsid w:val="007F3C02"/>
    <w:rsid w:val="007F603E"/>
    <w:rsid w:val="00800C20"/>
    <w:rsid w:val="008036A6"/>
    <w:rsid w:val="00806851"/>
    <w:rsid w:val="00812438"/>
    <w:rsid w:val="00813616"/>
    <w:rsid w:val="00823175"/>
    <w:rsid w:val="008354CC"/>
    <w:rsid w:val="00836BC8"/>
    <w:rsid w:val="00836FAF"/>
    <w:rsid w:val="00854AF2"/>
    <w:rsid w:val="008619CC"/>
    <w:rsid w:val="00871CB6"/>
    <w:rsid w:val="008747BB"/>
    <w:rsid w:val="008860B5"/>
    <w:rsid w:val="0089435D"/>
    <w:rsid w:val="008A502B"/>
    <w:rsid w:val="008A64D5"/>
    <w:rsid w:val="008A6C04"/>
    <w:rsid w:val="008B1825"/>
    <w:rsid w:val="008B4AEC"/>
    <w:rsid w:val="008C036F"/>
    <w:rsid w:val="008C2D14"/>
    <w:rsid w:val="008D1401"/>
    <w:rsid w:val="008D76EF"/>
    <w:rsid w:val="008E367B"/>
    <w:rsid w:val="008E7837"/>
    <w:rsid w:val="008F2C87"/>
    <w:rsid w:val="008F5967"/>
    <w:rsid w:val="00926D0C"/>
    <w:rsid w:val="00930AAF"/>
    <w:rsid w:val="00946017"/>
    <w:rsid w:val="00963066"/>
    <w:rsid w:val="00965980"/>
    <w:rsid w:val="009668F4"/>
    <w:rsid w:val="009758D2"/>
    <w:rsid w:val="009809C7"/>
    <w:rsid w:val="009850CD"/>
    <w:rsid w:val="00987075"/>
    <w:rsid w:val="009872DE"/>
    <w:rsid w:val="009A2AA5"/>
    <w:rsid w:val="009B214D"/>
    <w:rsid w:val="009C323C"/>
    <w:rsid w:val="009C53B7"/>
    <w:rsid w:val="009C6636"/>
    <w:rsid w:val="009D1D55"/>
    <w:rsid w:val="009E1CD8"/>
    <w:rsid w:val="009E21D1"/>
    <w:rsid w:val="009E272B"/>
    <w:rsid w:val="009F7E01"/>
    <w:rsid w:val="00A01333"/>
    <w:rsid w:val="00A01FDA"/>
    <w:rsid w:val="00A04266"/>
    <w:rsid w:val="00A07085"/>
    <w:rsid w:val="00A102DE"/>
    <w:rsid w:val="00A233B6"/>
    <w:rsid w:val="00A279F9"/>
    <w:rsid w:val="00A53896"/>
    <w:rsid w:val="00A567A6"/>
    <w:rsid w:val="00A72C80"/>
    <w:rsid w:val="00A93860"/>
    <w:rsid w:val="00AA4276"/>
    <w:rsid w:val="00AB087E"/>
    <w:rsid w:val="00AB0ADA"/>
    <w:rsid w:val="00B1338C"/>
    <w:rsid w:val="00B33A4E"/>
    <w:rsid w:val="00B65DE3"/>
    <w:rsid w:val="00B7417E"/>
    <w:rsid w:val="00B84854"/>
    <w:rsid w:val="00B978E0"/>
    <w:rsid w:val="00BC2D48"/>
    <w:rsid w:val="00BC70F5"/>
    <w:rsid w:val="00BD4CE0"/>
    <w:rsid w:val="00C021F2"/>
    <w:rsid w:val="00C02579"/>
    <w:rsid w:val="00C04AE8"/>
    <w:rsid w:val="00C05437"/>
    <w:rsid w:val="00C05F97"/>
    <w:rsid w:val="00C53523"/>
    <w:rsid w:val="00C53BBE"/>
    <w:rsid w:val="00C56422"/>
    <w:rsid w:val="00C56735"/>
    <w:rsid w:val="00C7314A"/>
    <w:rsid w:val="00C732FC"/>
    <w:rsid w:val="00C7539E"/>
    <w:rsid w:val="00C756F7"/>
    <w:rsid w:val="00C85405"/>
    <w:rsid w:val="00C86FBA"/>
    <w:rsid w:val="00C91285"/>
    <w:rsid w:val="00C91F1D"/>
    <w:rsid w:val="00C975A7"/>
    <w:rsid w:val="00CA3DB7"/>
    <w:rsid w:val="00CB23A2"/>
    <w:rsid w:val="00CC2E73"/>
    <w:rsid w:val="00CC728D"/>
    <w:rsid w:val="00CE7102"/>
    <w:rsid w:val="00CE76EF"/>
    <w:rsid w:val="00CF4B8B"/>
    <w:rsid w:val="00CF5C03"/>
    <w:rsid w:val="00CF6183"/>
    <w:rsid w:val="00D00DB2"/>
    <w:rsid w:val="00D01ACD"/>
    <w:rsid w:val="00D11317"/>
    <w:rsid w:val="00D17FAE"/>
    <w:rsid w:val="00D20043"/>
    <w:rsid w:val="00D2034B"/>
    <w:rsid w:val="00D279C8"/>
    <w:rsid w:val="00D31F6F"/>
    <w:rsid w:val="00D60DDA"/>
    <w:rsid w:val="00D610ED"/>
    <w:rsid w:val="00D63549"/>
    <w:rsid w:val="00D72EA8"/>
    <w:rsid w:val="00D83E7B"/>
    <w:rsid w:val="00D912C1"/>
    <w:rsid w:val="00D94434"/>
    <w:rsid w:val="00DA37AD"/>
    <w:rsid w:val="00DA571A"/>
    <w:rsid w:val="00DA5A19"/>
    <w:rsid w:val="00DA6E6C"/>
    <w:rsid w:val="00DB236F"/>
    <w:rsid w:val="00DB5C95"/>
    <w:rsid w:val="00DC24CD"/>
    <w:rsid w:val="00DD4647"/>
    <w:rsid w:val="00E027FD"/>
    <w:rsid w:val="00E07C2E"/>
    <w:rsid w:val="00E17AE4"/>
    <w:rsid w:val="00E2150C"/>
    <w:rsid w:val="00E23C19"/>
    <w:rsid w:val="00E30F83"/>
    <w:rsid w:val="00E35CAF"/>
    <w:rsid w:val="00E47766"/>
    <w:rsid w:val="00E65F76"/>
    <w:rsid w:val="00E67A72"/>
    <w:rsid w:val="00E706CF"/>
    <w:rsid w:val="00E769B0"/>
    <w:rsid w:val="00E803F2"/>
    <w:rsid w:val="00E922B6"/>
    <w:rsid w:val="00EA474D"/>
    <w:rsid w:val="00EA6635"/>
    <w:rsid w:val="00ED30FA"/>
    <w:rsid w:val="00ED784D"/>
    <w:rsid w:val="00EE0037"/>
    <w:rsid w:val="00EE434E"/>
    <w:rsid w:val="00EF3342"/>
    <w:rsid w:val="00EF6841"/>
    <w:rsid w:val="00F053D6"/>
    <w:rsid w:val="00F11018"/>
    <w:rsid w:val="00F112AC"/>
    <w:rsid w:val="00F166AF"/>
    <w:rsid w:val="00F1710F"/>
    <w:rsid w:val="00F25DC4"/>
    <w:rsid w:val="00F45EF8"/>
    <w:rsid w:val="00F566C7"/>
    <w:rsid w:val="00F65B51"/>
    <w:rsid w:val="00F721BC"/>
    <w:rsid w:val="00F8368E"/>
    <w:rsid w:val="00F86787"/>
    <w:rsid w:val="00F924A6"/>
    <w:rsid w:val="00FA2557"/>
    <w:rsid w:val="00FA4AE7"/>
    <w:rsid w:val="00FA5557"/>
    <w:rsid w:val="00FA61C8"/>
    <w:rsid w:val="00FB42FC"/>
    <w:rsid w:val="00FC3729"/>
    <w:rsid w:val="00FD1D24"/>
    <w:rsid w:val="00FE52F2"/>
    <w:rsid w:val="00FE784C"/>
    <w:rsid w:val="00FF1582"/>
    <w:rsid w:val="00FF483E"/>
    <w:rsid w:val="00FF6369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75"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paragraph" w:customStyle="1" w:styleId="Normal">
    <w:name w:val="Normal"/>
    <w:rsid w:val="00D01AC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75"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paragraph" w:customStyle="1" w:styleId="Normal">
    <w:name w:val="Normal"/>
    <w:rsid w:val="00D01A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9AC3B982612BFFE05580E775455E8308ED90E3B0D80167B16107105BEF39FC288CB2F0212583DFBDBC989FEF3YC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9AC3B982612BFFE0558107A4239B63A8ED559360D821E2A42457752E1A39997C88B295757F1Y4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9AC3B982612BFFE05580E775455E8308ED90E3B0D80167B16107105BEF39FC288CB2F0212583DFBDBC989FEF3YCM" TargetMode="External"/><Relationship Id="rId10" Type="http://schemas.openxmlformats.org/officeDocument/2006/relationships/hyperlink" Target="consultantplus://offline/ref=69AC3B982612BFFE0558107A4239B63A8ED55835098D1E2A42457752E1A39997C88B2957531EF3Y3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69AC3B982612BFFE0558107A4239B63A8ED559360D821E2A42457752E1A39997C88B295757F1Y4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27898-4930-442A-859D-B55830C97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</TotalTime>
  <Pages>7</Pages>
  <Words>2179</Words>
  <Characters>12423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14573</CharactersWithSpaces>
  <SharedDoc>false</SharedDoc>
  <HLinks>
    <vt:vector size="30" baseType="variant">
      <vt:variant>
        <vt:i4>6357054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consultantplus://offline/ref=69AC3B982612BFFE05580E775455E8308ED90E3B0D80167B16107105BEF39FC288CB2F0212583DFBDBC989FEF3YCM</vt:lpwstr>
      </vt:variant>
      <vt:variant>
        <vt:lpwstr/>
      </vt:variant>
      <vt:variant>
        <vt:i4>458755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consultantplus://offline/ref=69AC3B982612BFFE0558107A4239B63A8ED559360D821E2A42457752E1A39997C88B295757F1Y4M</vt:lpwstr>
      </vt:variant>
      <vt:variant>
        <vt:lpwstr/>
      </vt:variant>
      <vt:variant>
        <vt:i4>6357054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consultantplus://offline/ref=69AC3B982612BFFE05580E775455E8308ED90E3B0D80167B16107105BEF39FC288CB2F0212583DFBDBC989FEF3YCM</vt:lpwstr>
      </vt:variant>
      <vt:variant>
        <vt:lpwstr/>
      </vt:variant>
      <vt:variant>
        <vt:i4>458755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consultantplus://offline/ref=69AC3B982612BFFE0558107A4239B63A8ED559360D821E2A42457752E1A39997C88B295757F1Y4M</vt:lpwstr>
      </vt:variant>
      <vt:variant>
        <vt:lpwstr/>
      </vt:variant>
      <vt:variant>
        <vt:i4>3539054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consultantplus://offline/ref=69AC3B982612BFFE0558107A4239B63A8ED55835098D1E2A42457752E1A39997C88B2957531EF3Y3M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2</cp:revision>
  <cp:lastPrinted>2016-01-20T09:33:00Z</cp:lastPrinted>
  <dcterms:created xsi:type="dcterms:W3CDTF">2016-07-20T08:12:00Z</dcterms:created>
  <dcterms:modified xsi:type="dcterms:W3CDTF">2016-07-20T08:12:00Z</dcterms:modified>
</cp:coreProperties>
</file>