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0D428E" w:rsidRDefault="009137DE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0D428E" w:rsidRDefault="007E451E">
      <w:pPr>
        <w:spacing w:before="120" w:line="232" w:lineRule="auto"/>
        <w:jc w:val="center"/>
      </w:pPr>
      <w:r w:rsidRPr="000D428E">
        <w:rPr>
          <w:sz w:val="28"/>
        </w:rPr>
        <w:t>Свердловская область</w:t>
      </w:r>
    </w:p>
    <w:p w:rsidR="007E451E" w:rsidRPr="000D428E" w:rsidRDefault="007018E6">
      <w:pPr>
        <w:spacing w:line="232" w:lineRule="auto"/>
        <w:jc w:val="center"/>
        <w:rPr>
          <w:sz w:val="28"/>
        </w:rPr>
      </w:pPr>
      <w:r w:rsidRPr="000D428E">
        <w:rPr>
          <w:sz w:val="28"/>
        </w:rPr>
        <w:t>г.</w:t>
      </w:r>
      <w:r w:rsidR="007E451E" w:rsidRPr="000D428E">
        <w:rPr>
          <w:sz w:val="28"/>
        </w:rPr>
        <w:t xml:space="preserve"> Каменск-Уральский</w:t>
      </w:r>
    </w:p>
    <w:p w:rsidR="007E451E" w:rsidRPr="000D428E" w:rsidRDefault="007E451E">
      <w:pPr>
        <w:spacing w:line="232" w:lineRule="auto"/>
        <w:jc w:val="center"/>
        <w:rPr>
          <w:b/>
          <w:sz w:val="28"/>
        </w:rPr>
      </w:pPr>
      <w:r w:rsidRPr="000D428E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Pr="000D428E" w:rsidRDefault="007E451E">
      <w:pPr>
        <w:pStyle w:val="1"/>
      </w:pPr>
      <w:r w:rsidRPr="000D428E">
        <w:t>ПРИКАЗ</w:t>
      </w:r>
    </w:p>
    <w:p w:rsidR="007018E6" w:rsidRPr="000D428E" w:rsidRDefault="007018E6" w:rsidP="007018E6"/>
    <w:p w:rsidR="007E451E" w:rsidRPr="000D428E" w:rsidRDefault="009137DE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0D428E" w:rsidRDefault="007E451E">
      <w:pPr>
        <w:rPr>
          <w:sz w:val="28"/>
          <w:szCs w:val="28"/>
        </w:rPr>
      </w:pPr>
      <w:r w:rsidRPr="000D428E">
        <w:rPr>
          <w:sz w:val="28"/>
          <w:szCs w:val="28"/>
        </w:rPr>
        <w:t xml:space="preserve">От  </w:t>
      </w:r>
      <w:r w:rsidR="00F66008">
        <w:rPr>
          <w:sz w:val="28"/>
          <w:szCs w:val="28"/>
        </w:rPr>
        <w:t>28.12.2015г.</w:t>
      </w:r>
      <w:r w:rsidR="00F5305C" w:rsidRPr="000D428E">
        <w:rPr>
          <w:sz w:val="28"/>
          <w:szCs w:val="28"/>
        </w:rPr>
        <w:t xml:space="preserve">   </w:t>
      </w:r>
      <w:r w:rsidRPr="000D428E">
        <w:rPr>
          <w:sz w:val="28"/>
          <w:szCs w:val="28"/>
        </w:rPr>
        <w:t xml:space="preserve"> № </w:t>
      </w:r>
      <w:r w:rsidR="00F66008">
        <w:rPr>
          <w:sz w:val="28"/>
          <w:szCs w:val="28"/>
        </w:rPr>
        <w:t>289</w:t>
      </w:r>
      <w:r w:rsidR="002B7127" w:rsidRPr="000D428E">
        <w:rPr>
          <w:sz w:val="28"/>
          <w:szCs w:val="28"/>
        </w:rPr>
        <w:t xml:space="preserve"> </w:t>
      </w:r>
      <w:r w:rsidR="00F5305C" w:rsidRPr="000D428E">
        <w:rPr>
          <w:sz w:val="28"/>
          <w:szCs w:val="28"/>
        </w:rPr>
        <w:t xml:space="preserve"> </w:t>
      </w:r>
      <w:r w:rsidR="001342FF" w:rsidRPr="000D428E">
        <w:rPr>
          <w:sz w:val="28"/>
          <w:szCs w:val="28"/>
        </w:rPr>
        <w:t xml:space="preserve"> </w:t>
      </w:r>
    </w:p>
    <w:p w:rsidR="007E451E" w:rsidRPr="000D428E" w:rsidRDefault="007E451E">
      <w:pPr>
        <w:pStyle w:val="a5"/>
        <w:rPr>
          <w:b/>
          <w:i/>
          <w:szCs w:val="28"/>
        </w:rPr>
      </w:pPr>
    </w:p>
    <w:p w:rsidR="007E451E" w:rsidRPr="000D428E" w:rsidRDefault="007E451E">
      <w:pPr>
        <w:pStyle w:val="a5"/>
        <w:rPr>
          <w:b/>
          <w:i/>
          <w:szCs w:val="28"/>
        </w:rPr>
      </w:pPr>
      <w:r w:rsidRPr="000D428E">
        <w:rPr>
          <w:b/>
          <w:i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7A794C" w:rsidRPr="000D428E">
        <w:rPr>
          <w:b/>
          <w:i/>
          <w:szCs w:val="28"/>
        </w:rPr>
        <w:t xml:space="preserve">по </w:t>
      </w:r>
      <w:r w:rsidR="00F5305C" w:rsidRPr="000D428E">
        <w:rPr>
          <w:b/>
          <w:i/>
          <w:szCs w:val="28"/>
        </w:rPr>
        <w:t xml:space="preserve">заключению соглашения о перераспределении </w:t>
      </w:r>
      <w:r w:rsidR="00EA7F77">
        <w:rPr>
          <w:b/>
          <w:i/>
          <w:szCs w:val="28"/>
        </w:rPr>
        <w:br/>
      </w:r>
      <w:r w:rsidR="00F5305C" w:rsidRPr="000D428E">
        <w:rPr>
          <w:b/>
          <w:i/>
          <w:szCs w:val="28"/>
        </w:rPr>
        <w:t xml:space="preserve">земель и (или) </w:t>
      </w:r>
      <w:r w:rsidR="00331F09" w:rsidRPr="000D428E">
        <w:rPr>
          <w:b/>
          <w:i/>
          <w:szCs w:val="28"/>
        </w:rPr>
        <w:t>земельных участков</w:t>
      </w:r>
      <w:r w:rsidR="007A4F27" w:rsidRPr="000D428E">
        <w:rPr>
          <w:b/>
          <w:i/>
          <w:szCs w:val="28"/>
        </w:rPr>
        <w:t>,</w:t>
      </w:r>
      <w:r w:rsidR="00331F09" w:rsidRPr="000D428E">
        <w:rPr>
          <w:b/>
          <w:i/>
          <w:szCs w:val="28"/>
        </w:rPr>
        <w:t xml:space="preserve"> </w:t>
      </w:r>
      <w:r w:rsidR="007A4F27" w:rsidRPr="000D428E">
        <w:rPr>
          <w:b/>
          <w:i/>
          <w:szCs w:val="28"/>
        </w:rPr>
        <w:t xml:space="preserve">находящихся в муниципальной собственности, и земельных участков, государственная собственность </w:t>
      </w:r>
      <w:r w:rsidR="00EA7F77">
        <w:rPr>
          <w:b/>
          <w:i/>
          <w:szCs w:val="28"/>
        </w:rPr>
        <w:br/>
      </w:r>
      <w:r w:rsidR="007A4F27" w:rsidRPr="000D428E">
        <w:rPr>
          <w:b/>
          <w:i/>
          <w:szCs w:val="28"/>
        </w:rPr>
        <w:t xml:space="preserve">на которые не разграничена, </w:t>
      </w:r>
      <w:r w:rsidR="00331F09" w:rsidRPr="000D428E">
        <w:rPr>
          <w:b/>
          <w:i/>
          <w:szCs w:val="28"/>
        </w:rPr>
        <w:t xml:space="preserve">на территории муниципального образования город Каменск-Уральский, </w:t>
      </w:r>
      <w:r w:rsidR="00F5305C" w:rsidRPr="000D428E">
        <w:rPr>
          <w:b/>
          <w:i/>
          <w:szCs w:val="28"/>
        </w:rPr>
        <w:t xml:space="preserve">и земельных участков, </w:t>
      </w:r>
      <w:r w:rsidR="00EA7F77">
        <w:rPr>
          <w:b/>
          <w:i/>
          <w:szCs w:val="28"/>
        </w:rPr>
        <w:br/>
      </w:r>
      <w:r w:rsidR="00F5305C" w:rsidRPr="000D428E">
        <w:rPr>
          <w:b/>
          <w:i/>
          <w:szCs w:val="28"/>
        </w:rPr>
        <w:t xml:space="preserve">находящихся в частной </w:t>
      </w:r>
      <w:r w:rsidR="00F97529" w:rsidRPr="000D428E">
        <w:rPr>
          <w:b/>
          <w:i/>
          <w:szCs w:val="28"/>
        </w:rPr>
        <w:t>собственности</w:t>
      </w:r>
      <w:r w:rsidR="006F1517" w:rsidRPr="000D428E">
        <w:rPr>
          <w:b/>
          <w:i/>
          <w:szCs w:val="28"/>
        </w:rPr>
        <w:t xml:space="preserve"> </w:t>
      </w:r>
    </w:p>
    <w:p w:rsidR="007E451E" w:rsidRPr="000D428E" w:rsidRDefault="007E451E">
      <w:pPr>
        <w:pStyle w:val="a5"/>
        <w:rPr>
          <w:b/>
          <w:i/>
          <w:szCs w:val="28"/>
        </w:rPr>
      </w:pPr>
    </w:p>
    <w:p w:rsidR="007E451E" w:rsidRPr="000D428E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ab/>
      </w:r>
      <w:r w:rsidR="00EA7F77">
        <w:rPr>
          <w:sz w:val="28"/>
          <w:szCs w:val="28"/>
        </w:rPr>
        <w:t>В соответствии с Земельным кодексом Российской Федерации,  р</w:t>
      </w:r>
      <w:r w:rsidRPr="000D428E">
        <w:rPr>
          <w:sz w:val="28"/>
          <w:szCs w:val="28"/>
        </w:rPr>
        <w:t>уководствуясь Федеральным законом от 27.07.2010 № 210-ФЗ «Об организации  предоставления государстве</w:t>
      </w:r>
      <w:r w:rsidR="00F97529" w:rsidRPr="000D428E">
        <w:rPr>
          <w:sz w:val="28"/>
          <w:szCs w:val="28"/>
        </w:rPr>
        <w:t xml:space="preserve">нных и муниципальных услуг», </w:t>
      </w:r>
      <w:r w:rsidRPr="000D428E">
        <w:rPr>
          <w:sz w:val="28"/>
          <w:szCs w:val="28"/>
        </w:rPr>
        <w:t xml:space="preserve"> </w:t>
      </w:r>
      <w:r w:rsidR="00D544F4">
        <w:rPr>
          <w:sz w:val="28"/>
          <w:szCs w:val="28"/>
        </w:rPr>
        <w:t>орган местного самоуправления</w:t>
      </w:r>
      <w:r w:rsidRPr="000D428E">
        <w:rPr>
          <w:sz w:val="28"/>
          <w:szCs w:val="28"/>
        </w:rPr>
        <w:t xml:space="preserve"> «Комитет по управлению имуществом города Каменска – Уральского»</w:t>
      </w:r>
    </w:p>
    <w:p w:rsidR="007E451E" w:rsidRPr="000D428E" w:rsidRDefault="007E451E">
      <w:pPr>
        <w:pStyle w:val="a5"/>
        <w:jc w:val="both"/>
        <w:rPr>
          <w:b/>
          <w:szCs w:val="28"/>
        </w:rPr>
      </w:pPr>
      <w:r w:rsidRPr="000D428E">
        <w:rPr>
          <w:b/>
          <w:szCs w:val="28"/>
        </w:rPr>
        <w:t>ПРИКАЗЫВАЕТ:</w:t>
      </w:r>
    </w:p>
    <w:p w:rsidR="007E451E" w:rsidRPr="000D428E" w:rsidRDefault="007E451E">
      <w:pPr>
        <w:pStyle w:val="a5"/>
        <w:jc w:val="both"/>
        <w:rPr>
          <w:b/>
          <w:szCs w:val="28"/>
        </w:rPr>
      </w:pPr>
    </w:p>
    <w:p w:rsidR="007E451E" w:rsidRPr="000D428E" w:rsidRDefault="007E451E" w:rsidP="00F97529">
      <w:pPr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 Утвердить Административный регламент предоставления муниципальной услуги по </w:t>
      </w:r>
      <w:r w:rsidR="00F97529" w:rsidRPr="000D428E">
        <w:rPr>
          <w:sz w:val="28"/>
          <w:szCs w:val="28"/>
        </w:rPr>
        <w:t xml:space="preserve"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</w:t>
      </w:r>
      <w:r w:rsidR="006F1517" w:rsidRPr="000D428E">
        <w:rPr>
          <w:sz w:val="28"/>
          <w:szCs w:val="28"/>
        </w:rPr>
        <w:t xml:space="preserve"> </w:t>
      </w:r>
      <w:r w:rsidRPr="000D428E">
        <w:rPr>
          <w:sz w:val="28"/>
          <w:szCs w:val="28"/>
        </w:rPr>
        <w:t>(прилагается).</w:t>
      </w:r>
    </w:p>
    <w:p w:rsidR="007E451E" w:rsidRPr="000D428E" w:rsidRDefault="007330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</w:t>
      </w:r>
      <w:r w:rsidR="007E451E" w:rsidRPr="000D428E">
        <w:rPr>
          <w:sz w:val="28"/>
          <w:szCs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330FB" w:rsidRPr="000D428E" w:rsidRDefault="007330FB" w:rsidP="007330FB">
      <w:pPr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3. Контроль за исполнением настоящего приказа возложить на начальника отдела по земле О.С. Пермякову.</w:t>
      </w:r>
    </w:p>
    <w:p w:rsidR="007E451E" w:rsidRPr="000D428E" w:rsidRDefault="007E451E">
      <w:pPr>
        <w:rPr>
          <w:sz w:val="28"/>
          <w:szCs w:val="28"/>
        </w:rPr>
      </w:pPr>
    </w:p>
    <w:p w:rsidR="007E451E" w:rsidRPr="000D428E" w:rsidRDefault="007E451E">
      <w:pPr>
        <w:rPr>
          <w:sz w:val="28"/>
          <w:szCs w:val="28"/>
        </w:rPr>
      </w:pPr>
    </w:p>
    <w:p w:rsidR="007E451E" w:rsidRPr="000D428E" w:rsidRDefault="007E451E">
      <w:pPr>
        <w:rPr>
          <w:sz w:val="28"/>
          <w:szCs w:val="28"/>
        </w:rPr>
      </w:pPr>
      <w:r w:rsidRPr="000D428E">
        <w:rPr>
          <w:sz w:val="28"/>
          <w:szCs w:val="28"/>
        </w:rPr>
        <w:t xml:space="preserve">Председатель </w:t>
      </w:r>
      <w:r w:rsidR="00226659" w:rsidRPr="000D428E">
        <w:rPr>
          <w:sz w:val="28"/>
          <w:szCs w:val="28"/>
        </w:rPr>
        <w:t xml:space="preserve">Комитета </w:t>
      </w:r>
      <w:r w:rsidR="00226659" w:rsidRPr="000D428E">
        <w:rPr>
          <w:sz w:val="28"/>
          <w:szCs w:val="28"/>
        </w:rPr>
        <w:tab/>
      </w:r>
      <w:r w:rsidR="00226659" w:rsidRPr="000D428E">
        <w:rPr>
          <w:sz w:val="28"/>
          <w:szCs w:val="28"/>
        </w:rPr>
        <w:tab/>
      </w:r>
      <w:r w:rsidR="00226659" w:rsidRPr="000D428E">
        <w:rPr>
          <w:sz w:val="28"/>
          <w:szCs w:val="28"/>
        </w:rPr>
        <w:tab/>
      </w:r>
      <w:r w:rsidR="00226659" w:rsidRPr="000D428E">
        <w:rPr>
          <w:sz w:val="28"/>
          <w:szCs w:val="28"/>
        </w:rPr>
        <w:tab/>
      </w:r>
      <w:r w:rsidR="00226659" w:rsidRPr="000D428E">
        <w:rPr>
          <w:sz w:val="28"/>
          <w:szCs w:val="28"/>
        </w:rPr>
        <w:tab/>
      </w:r>
      <w:r w:rsidR="00776052" w:rsidRPr="000D428E">
        <w:rPr>
          <w:sz w:val="28"/>
          <w:szCs w:val="28"/>
        </w:rPr>
        <w:t xml:space="preserve">                 </w:t>
      </w:r>
      <w:r w:rsidR="00226659" w:rsidRPr="000D428E">
        <w:rPr>
          <w:sz w:val="28"/>
          <w:szCs w:val="28"/>
        </w:rPr>
        <w:t>О.А. Волкова</w:t>
      </w:r>
    </w:p>
    <w:p w:rsidR="007E451E" w:rsidRPr="000D428E" w:rsidRDefault="00226659">
      <w:pPr>
        <w:rPr>
          <w:sz w:val="28"/>
        </w:rPr>
      </w:pPr>
      <w:r w:rsidRPr="000D428E">
        <w:rPr>
          <w:sz w:val="28"/>
        </w:rPr>
        <w:t xml:space="preserve"> </w:t>
      </w:r>
    </w:p>
    <w:p w:rsidR="007E451E" w:rsidRPr="000D428E" w:rsidRDefault="007E451E">
      <w:pPr>
        <w:rPr>
          <w:sz w:val="28"/>
        </w:rPr>
      </w:pPr>
    </w:p>
    <w:p w:rsidR="007E451E" w:rsidRPr="000D428E" w:rsidRDefault="00582BC6">
      <w:pPr>
        <w:jc w:val="right"/>
        <w:rPr>
          <w:sz w:val="28"/>
        </w:rPr>
      </w:pPr>
      <w:r w:rsidRPr="000D428E">
        <w:rPr>
          <w:sz w:val="28"/>
        </w:rPr>
        <w:br w:type="page"/>
      </w:r>
      <w:r w:rsidR="007E451E" w:rsidRPr="000D428E">
        <w:rPr>
          <w:sz w:val="28"/>
        </w:rPr>
        <w:lastRenderedPageBreak/>
        <w:t>Утвержден</w:t>
      </w:r>
    </w:p>
    <w:p w:rsidR="004E6C4D" w:rsidRDefault="007E451E">
      <w:pPr>
        <w:jc w:val="right"/>
        <w:rPr>
          <w:sz w:val="28"/>
        </w:rPr>
      </w:pPr>
      <w:r w:rsidRPr="000D428E">
        <w:rPr>
          <w:sz w:val="28"/>
        </w:rPr>
        <w:t xml:space="preserve">Приказом </w:t>
      </w:r>
      <w:r w:rsidR="00E579FE">
        <w:rPr>
          <w:sz w:val="28"/>
        </w:rPr>
        <w:t>органа местного самоуправления</w:t>
      </w:r>
    </w:p>
    <w:p w:rsidR="007E451E" w:rsidRPr="000D428E" w:rsidRDefault="007E451E">
      <w:pPr>
        <w:jc w:val="right"/>
        <w:rPr>
          <w:sz w:val="28"/>
        </w:rPr>
      </w:pPr>
      <w:r w:rsidRPr="000D428E">
        <w:rPr>
          <w:sz w:val="28"/>
        </w:rPr>
        <w:t xml:space="preserve"> «Комитет по управлению имуществом </w:t>
      </w:r>
    </w:p>
    <w:p w:rsidR="007E451E" w:rsidRPr="000D428E" w:rsidRDefault="007E451E">
      <w:pPr>
        <w:jc w:val="right"/>
        <w:rPr>
          <w:sz w:val="28"/>
        </w:rPr>
      </w:pPr>
      <w:r w:rsidRPr="000D428E">
        <w:rPr>
          <w:sz w:val="28"/>
        </w:rPr>
        <w:t>города Каменска-Уральского»</w:t>
      </w:r>
    </w:p>
    <w:p w:rsidR="007E451E" w:rsidRPr="000D428E" w:rsidRDefault="007E451E" w:rsidP="00C86FBA">
      <w:pPr>
        <w:ind w:left="5760" w:firstLine="720"/>
        <w:jc w:val="center"/>
        <w:rPr>
          <w:sz w:val="28"/>
        </w:rPr>
      </w:pPr>
      <w:r w:rsidRPr="000D428E">
        <w:rPr>
          <w:sz w:val="28"/>
        </w:rPr>
        <w:t xml:space="preserve">от  </w:t>
      </w:r>
      <w:r w:rsidR="005A3D47" w:rsidRPr="000D428E">
        <w:rPr>
          <w:sz w:val="28"/>
        </w:rPr>
        <w:t xml:space="preserve"> </w:t>
      </w:r>
      <w:r w:rsidR="00C06237">
        <w:rPr>
          <w:sz w:val="28"/>
        </w:rPr>
        <w:t>28.12.2015</w:t>
      </w:r>
      <w:r w:rsidRPr="000D428E">
        <w:rPr>
          <w:sz w:val="28"/>
        </w:rPr>
        <w:t xml:space="preserve">  №</w:t>
      </w:r>
      <w:r w:rsidR="00B9671D" w:rsidRPr="000D428E">
        <w:rPr>
          <w:sz w:val="28"/>
        </w:rPr>
        <w:t xml:space="preserve"> </w:t>
      </w:r>
      <w:r w:rsidR="00C06237">
        <w:rPr>
          <w:sz w:val="28"/>
        </w:rPr>
        <w:t>289</w:t>
      </w:r>
      <w:r w:rsidR="005A3D47" w:rsidRPr="000D428E">
        <w:rPr>
          <w:sz w:val="28"/>
        </w:rPr>
        <w:t xml:space="preserve"> </w:t>
      </w:r>
    </w:p>
    <w:p w:rsidR="007E451E" w:rsidRPr="000D428E" w:rsidRDefault="007E451E">
      <w:pPr>
        <w:rPr>
          <w:sz w:val="28"/>
        </w:rPr>
      </w:pPr>
    </w:p>
    <w:p w:rsidR="005A3D47" w:rsidRPr="000D428E" w:rsidRDefault="007E451E" w:rsidP="005A3D47">
      <w:pPr>
        <w:jc w:val="center"/>
        <w:rPr>
          <w:b/>
          <w:sz w:val="28"/>
          <w:szCs w:val="28"/>
        </w:rPr>
      </w:pPr>
      <w:r w:rsidRPr="000D428E">
        <w:rPr>
          <w:b/>
          <w:spacing w:val="-6"/>
          <w:sz w:val="28"/>
          <w:szCs w:val="28"/>
        </w:rPr>
        <w:t xml:space="preserve">Административный регламент </w:t>
      </w:r>
      <w:r w:rsidR="005A3D47" w:rsidRPr="000D428E">
        <w:rPr>
          <w:b/>
          <w:spacing w:val="-6"/>
          <w:sz w:val="28"/>
          <w:szCs w:val="28"/>
        </w:rPr>
        <w:br/>
      </w:r>
      <w:r w:rsidRPr="000D428E">
        <w:rPr>
          <w:b/>
          <w:spacing w:val="-6"/>
          <w:sz w:val="28"/>
          <w:szCs w:val="28"/>
        </w:rPr>
        <w:t xml:space="preserve">предоставления муниципальной услуги </w:t>
      </w:r>
      <w:r w:rsidR="004A0F3B" w:rsidRPr="000D428E">
        <w:rPr>
          <w:b/>
          <w:sz w:val="28"/>
          <w:szCs w:val="28"/>
        </w:rPr>
        <w:t xml:space="preserve">по </w:t>
      </w:r>
      <w:r w:rsidR="005A3D47" w:rsidRPr="000D428E">
        <w:rPr>
          <w:b/>
          <w:sz w:val="28"/>
          <w:szCs w:val="28"/>
        </w:rPr>
        <w:t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</w:t>
      </w:r>
    </w:p>
    <w:p w:rsidR="007E451E" w:rsidRPr="000D428E" w:rsidRDefault="00CC728D" w:rsidP="00427481">
      <w:pPr>
        <w:pStyle w:val="ConsPlusTitle"/>
        <w:widowControl/>
        <w:jc w:val="center"/>
        <w:rPr>
          <w:b w:val="0"/>
          <w:caps/>
          <w:sz w:val="28"/>
        </w:rPr>
      </w:pPr>
      <w:r w:rsidRPr="000D428E">
        <w:rPr>
          <w:sz w:val="28"/>
          <w:szCs w:val="28"/>
        </w:rPr>
        <w:t xml:space="preserve"> </w:t>
      </w:r>
      <w:r w:rsidR="00854AF2" w:rsidRPr="000D428E">
        <w:rPr>
          <w:sz w:val="28"/>
          <w:szCs w:val="28"/>
        </w:rPr>
        <w:br/>
      </w:r>
      <w:r w:rsidR="007E451E" w:rsidRPr="000D428E">
        <w:rPr>
          <w:b w:val="0"/>
          <w:caps/>
          <w:sz w:val="28"/>
        </w:rPr>
        <w:t>1. Общие положения</w:t>
      </w:r>
    </w:p>
    <w:p w:rsidR="00BD4CE0" w:rsidRPr="000D428E" w:rsidRDefault="007E451E" w:rsidP="00155C95">
      <w:pPr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1.1. Административный регламент предоставления муниципальной услуги </w:t>
      </w:r>
      <w:r w:rsidR="004A0F3B" w:rsidRPr="000D428E">
        <w:rPr>
          <w:sz w:val="28"/>
          <w:szCs w:val="28"/>
        </w:rPr>
        <w:t xml:space="preserve">по </w:t>
      </w:r>
      <w:r w:rsidR="00155C95" w:rsidRPr="000D428E">
        <w:rPr>
          <w:sz w:val="28"/>
          <w:szCs w:val="28"/>
        </w:rPr>
        <w:t xml:space="preserve"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</w:t>
      </w:r>
      <w:r w:rsidRPr="000D428E">
        <w:rPr>
          <w:sz w:val="28"/>
          <w:szCs w:val="28"/>
        </w:rPr>
        <w:t xml:space="preserve"> (далее - </w:t>
      </w:r>
      <w:r w:rsidR="00BD4CE0" w:rsidRPr="000D428E">
        <w:rPr>
          <w:sz w:val="28"/>
          <w:szCs w:val="28"/>
        </w:rPr>
        <w:t>а</w:t>
      </w:r>
      <w:r w:rsidRPr="000D428E">
        <w:rPr>
          <w:sz w:val="28"/>
          <w:szCs w:val="28"/>
        </w:rPr>
        <w:t>дминистративный регламент) 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  <w:r w:rsidR="00BD4CE0" w:rsidRPr="000D428E">
        <w:rPr>
          <w:sz w:val="28"/>
          <w:szCs w:val="28"/>
        </w:rPr>
        <w:t xml:space="preserve"> </w:t>
      </w:r>
    </w:p>
    <w:p w:rsidR="007E451E" w:rsidRPr="000D428E" w:rsidRDefault="00BD4CE0">
      <w:pPr>
        <w:widowControl w:val="0"/>
        <w:ind w:firstLine="720"/>
        <w:jc w:val="both"/>
        <w:rPr>
          <w:sz w:val="28"/>
        </w:rPr>
      </w:pPr>
      <w:r w:rsidRPr="000D428E">
        <w:rPr>
          <w:sz w:val="28"/>
        </w:rPr>
        <w:t>Административный регламент распространяет свое действие на отношения</w:t>
      </w:r>
      <w:r w:rsidR="004E272A" w:rsidRPr="000D428E">
        <w:rPr>
          <w:sz w:val="28"/>
        </w:rPr>
        <w:t>,</w:t>
      </w:r>
      <w:r w:rsidR="00427481" w:rsidRPr="000D428E">
        <w:rPr>
          <w:sz w:val="28"/>
        </w:rPr>
        <w:t xml:space="preserve"> связанные с перераспределением</w:t>
      </w:r>
      <w:r w:rsidR="004E272A" w:rsidRPr="000D428E">
        <w:rPr>
          <w:sz w:val="28"/>
        </w:rPr>
        <w:t xml:space="preserve"> </w:t>
      </w:r>
      <w:r w:rsidR="00427481" w:rsidRPr="000D428E">
        <w:rPr>
          <w:sz w:val="28"/>
          <w:szCs w:val="28"/>
        </w:rPr>
        <w:t xml:space="preserve">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</w:t>
      </w:r>
      <w:r w:rsidRPr="000D428E">
        <w:rPr>
          <w:sz w:val="28"/>
        </w:rPr>
        <w:t>расположенных на территории муниципального образования город Каменск-Уральский</w:t>
      </w:r>
      <w:r w:rsidR="00125109" w:rsidRPr="000D428E">
        <w:rPr>
          <w:sz w:val="28"/>
        </w:rPr>
        <w:t xml:space="preserve"> Свердловской области</w:t>
      </w:r>
      <w:r w:rsidRPr="000D428E">
        <w:rPr>
          <w:sz w:val="28"/>
        </w:rPr>
        <w:t xml:space="preserve">, </w:t>
      </w:r>
      <w:r w:rsidR="006F34A7" w:rsidRPr="000D428E">
        <w:rPr>
          <w:sz w:val="28"/>
        </w:rPr>
        <w:t xml:space="preserve">полномочиями по распоряжению которыми обладает </w:t>
      </w:r>
      <w:r w:rsidR="006F34A7" w:rsidRPr="000D428E">
        <w:rPr>
          <w:sz w:val="28"/>
          <w:szCs w:val="28"/>
        </w:rPr>
        <w:t>орган местного самоуправления «Комитет по управлению имуществом города Каменска-Уральского»</w:t>
      </w:r>
      <w:r w:rsidRPr="000D428E">
        <w:rPr>
          <w:sz w:val="28"/>
        </w:rPr>
        <w:t>.</w:t>
      </w:r>
    </w:p>
    <w:p w:rsidR="007E451E" w:rsidRPr="000D428E" w:rsidRDefault="007E451E">
      <w:pPr>
        <w:widowControl w:val="0"/>
        <w:ind w:firstLine="720"/>
        <w:jc w:val="both"/>
        <w:rPr>
          <w:sz w:val="28"/>
        </w:rPr>
      </w:pPr>
      <w:r w:rsidRPr="000D428E">
        <w:rPr>
          <w:sz w:val="28"/>
        </w:rPr>
        <w:t xml:space="preserve">1.2. Предоставление муниципальной услуги </w:t>
      </w:r>
      <w:r w:rsidR="004A0F3B" w:rsidRPr="000D428E">
        <w:rPr>
          <w:sz w:val="28"/>
        </w:rPr>
        <w:t xml:space="preserve">по </w:t>
      </w:r>
      <w:r w:rsidR="00B8208D" w:rsidRPr="000D428E">
        <w:rPr>
          <w:sz w:val="28"/>
          <w:szCs w:val="28"/>
        </w:rPr>
        <w:t xml:space="preserve"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 </w:t>
      </w:r>
      <w:r w:rsidRPr="000D428E">
        <w:rPr>
          <w:sz w:val="28"/>
        </w:rPr>
        <w:t>(далее – муниципальная услуга) осуществляется в соответствии со следующими нормативными правовыми актами: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0" w:history="1">
        <w:r w:rsidRPr="000D428E">
          <w:rPr>
            <w:rStyle w:val="ae"/>
            <w:color w:val="auto"/>
            <w:sz w:val="28"/>
            <w:szCs w:val="28"/>
          </w:rPr>
          <w:t>Земельным кодексом</w:t>
        </w:r>
      </w:hyperlink>
      <w:r w:rsidRPr="000D428E">
        <w:rPr>
          <w:sz w:val="28"/>
          <w:szCs w:val="28"/>
        </w:rPr>
        <w:t xml:space="preserve"> Российской Федерации (Российская газета, 30.10.2001);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1" w:history="1">
        <w:r w:rsidRPr="000D428E">
          <w:rPr>
            <w:rStyle w:val="ae"/>
            <w:color w:val="auto"/>
            <w:sz w:val="28"/>
            <w:szCs w:val="28"/>
          </w:rPr>
          <w:t>Федеральным законом</w:t>
        </w:r>
      </w:hyperlink>
      <w:r w:rsidRPr="000D428E">
        <w:rPr>
          <w:sz w:val="28"/>
          <w:szCs w:val="28"/>
        </w:rPr>
        <w:t xml:space="preserve"> от 25.10.2001 N 137-ФЗ "О введении в действие Земельного кодекса Российской Федерации" (Российская газета, 30.10.2001);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2" w:history="1">
        <w:r w:rsidRPr="000D428E">
          <w:rPr>
            <w:rStyle w:val="ae"/>
            <w:color w:val="auto"/>
            <w:sz w:val="28"/>
            <w:szCs w:val="28"/>
          </w:rPr>
          <w:t>Федеральным законом</w:t>
        </w:r>
      </w:hyperlink>
      <w:r w:rsidRPr="000D428E">
        <w:rPr>
          <w:sz w:val="28"/>
          <w:szCs w:val="28"/>
        </w:rPr>
        <w:t xml:space="preserve"> от 24.07.2007 N 221-ФЗ "О государственном кадастре недвижимости" (Российская газета, 01.08.2007);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3" w:history="1">
        <w:r w:rsidRPr="000D428E">
          <w:rPr>
            <w:rStyle w:val="ae"/>
            <w:color w:val="auto"/>
            <w:sz w:val="28"/>
            <w:szCs w:val="28"/>
          </w:rPr>
          <w:t>Федеральным законом</w:t>
        </w:r>
      </w:hyperlink>
      <w:r w:rsidRPr="000D428E">
        <w:rPr>
          <w:sz w:val="28"/>
          <w:szCs w:val="28"/>
        </w:rPr>
        <w:t xml:space="preserve"> от 02.05.2006 N 59-ФЗ "О порядке рассмотрения обращений граждан Российской Федерации" (Российская газета, 05.05.2006);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4" w:history="1">
        <w:r w:rsidRPr="000D428E">
          <w:rPr>
            <w:rStyle w:val="ae"/>
            <w:color w:val="auto"/>
            <w:sz w:val="28"/>
            <w:szCs w:val="28"/>
          </w:rPr>
          <w:t>Федеральным законом</w:t>
        </w:r>
      </w:hyperlink>
      <w:r w:rsidRPr="000D428E">
        <w:rPr>
          <w:sz w:val="28"/>
          <w:szCs w:val="28"/>
        </w:rPr>
        <w:t xml:space="preserve"> Российской Федерации от 27.07.2010 N 210-ФЗ "Об организации предоставления государственных и муниципальных услуг" (Российская газета, 30.07.2010);</w:t>
      </w:r>
    </w:p>
    <w:p w:rsidR="00BC2232" w:rsidRPr="000D428E" w:rsidRDefault="00BC2232" w:rsidP="00BC2232">
      <w:pPr>
        <w:ind w:firstLine="709"/>
        <w:jc w:val="both"/>
        <w:rPr>
          <w:sz w:val="28"/>
          <w:szCs w:val="28"/>
        </w:rPr>
      </w:pPr>
      <w:hyperlink r:id="rId15" w:history="1">
        <w:r w:rsidRPr="000D428E">
          <w:rPr>
            <w:rStyle w:val="ae"/>
            <w:color w:val="auto"/>
            <w:sz w:val="28"/>
            <w:szCs w:val="28"/>
          </w:rPr>
          <w:t>Законом</w:t>
        </w:r>
      </w:hyperlink>
      <w:r w:rsidRPr="000D428E">
        <w:rPr>
          <w:sz w:val="28"/>
          <w:szCs w:val="28"/>
        </w:rPr>
        <w:t xml:space="preserve"> Свердловской области от 07.07.2004 N 18-ОЗ "Об особенностях регулирования земельных отношений на территории Свердловской области" (Областная газета, 07.07.2004).</w:t>
      </w:r>
    </w:p>
    <w:p w:rsidR="000B5600" w:rsidRPr="000D428E" w:rsidRDefault="007E451E" w:rsidP="00BC2232">
      <w:pPr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1.3. </w:t>
      </w:r>
      <w:r w:rsidR="00B84854" w:rsidRPr="000D428E">
        <w:rPr>
          <w:sz w:val="28"/>
          <w:szCs w:val="28"/>
        </w:rPr>
        <w:t>Заявител</w:t>
      </w:r>
      <w:r w:rsidR="00C32C9B">
        <w:rPr>
          <w:sz w:val="28"/>
          <w:szCs w:val="28"/>
        </w:rPr>
        <w:t>ями</w:t>
      </w:r>
      <w:r w:rsidR="00B84854" w:rsidRPr="000D428E">
        <w:rPr>
          <w:sz w:val="28"/>
          <w:szCs w:val="28"/>
        </w:rPr>
        <w:t xml:space="preserve"> предоставления муниципальной услуги являются</w:t>
      </w:r>
      <w:r w:rsidR="000B5600" w:rsidRPr="000D428E">
        <w:rPr>
          <w:sz w:val="28"/>
          <w:szCs w:val="28"/>
        </w:rPr>
        <w:t xml:space="preserve"> </w:t>
      </w:r>
      <w:r w:rsidR="001573D1" w:rsidRPr="000D428E">
        <w:rPr>
          <w:sz w:val="28"/>
          <w:szCs w:val="28"/>
        </w:rPr>
        <w:t>граждан</w:t>
      </w:r>
      <w:r w:rsidR="00C32C9B">
        <w:rPr>
          <w:sz w:val="28"/>
          <w:szCs w:val="28"/>
        </w:rPr>
        <w:t>е</w:t>
      </w:r>
      <w:r w:rsidR="000B5600" w:rsidRPr="000D428E">
        <w:rPr>
          <w:sz w:val="28"/>
          <w:szCs w:val="28"/>
        </w:rPr>
        <w:t xml:space="preserve"> или юридическ</w:t>
      </w:r>
      <w:r w:rsidR="00C32C9B">
        <w:rPr>
          <w:sz w:val="28"/>
          <w:szCs w:val="28"/>
        </w:rPr>
        <w:t>ие</w:t>
      </w:r>
      <w:r w:rsidR="000B5600" w:rsidRPr="000D428E">
        <w:rPr>
          <w:sz w:val="28"/>
          <w:szCs w:val="28"/>
        </w:rPr>
        <w:t xml:space="preserve"> лиц</w:t>
      </w:r>
      <w:r w:rsidR="00C32C9B">
        <w:rPr>
          <w:sz w:val="28"/>
          <w:szCs w:val="28"/>
        </w:rPr>
        <w:t>а</w:t>
      </w:r>
      <w:r w:rsidR="00B8208D" w:rsidRPr="000D428E">
        <w:rPr>
          <w:sz w:val="28"/>
          <w:szCs w:val="28"/>
        </w:rPr>
        <w:t xml:space="preserve">, имеющие </w:t>
      </w:r>
      <w:r w:rsidR="00521437" w:rsidRPr="000D428E">
        <w:rPr>
          <w:sz w:val="28"/>
          <w:szCs w:val="28"/>
        </w:rPr>
        <w:t>в частной</w:t>
      </w:r>
      <w:r w:rsidR="00B8208D" w:rsidRPr="000D428E">
        <w:rPr>
          <w:sz w:val="28"/>
          <w:szCs w:val="28"/>
        </w:rPr>
        <w:t xml:space="preserve"> собственности земельные участки, расположенные на территории муниципального образования город Каменск-Уральский </w:t>
      </w:r>
      <w:r w:rsidR="00B8208D" w:rsidRPr="000D428E">
        <w:rPr>
          <w:sz w:val="28"/>
        </w:rPr>
        <w:t xml:space="preserve">в случаях, предусмотренных </w:t>
      </w:r>
      <w:hyperlink r:id="rId16" w:history="1">
        <w:r w:rsidR="00B8208D" w:rsidRPr="000D428E">
          <w:rPr>
            <w:sz w:val="28"/>
          </w:rPr>
          <w:t>статьей 39.2</w:t>
        </w:r>
      </w:hyperlink>
      <w:r w:rsidR="00B8208D" w:rsidRPr="000D428E">
        <w:rPr>
          <w:sz w:val="28"/>
        </w:rPr>
        <w:t>8</w:t>
      </w:r>
      <w:r w:rsidR="00E81FCE" w:rsidRPr="000D428E">
        <w:rPr>
          <w:sz w:val="28"/>
        </w:rPr>
        <w:t xml:space="preserve"> Земельного кодекса Российской Федерации</w:t>
      </w:r>
      <w:r w:rsidR="00B8208D" w:rsidRPr="000D428E">
        <w:rPr>
          <w:sz w:val="28"/>
          <w:szCs w:val="28"/>
        </w:rPr>
        <w:t>.</w:t>
      </w:r>
    </w:p>
    <w:p w:rsidR="00B8208D" w:rsidRPr="000D428E" w:rsidRDefault="00B8208D" w:rsidP="00BC2232">
      <w:pPr>
        <w:ind w:firstLine="709"/>
        <w:jc w:val="both"/>
        <w:rPr>
          <w:sz w:val="28"/>
          <w:szCs w:val="28"/>
        </w:rPr>
      </w:pPr>
      <w:r w:rsidRPr="000D428E">
        <w:rPr>
          <w:sz w:val="28"/>
        </w:rPr>
        <w:t>От имени заявителей заявление и иные документы (информацию, сведения, данные), предусмотренные административным регламентом,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с муниципальными органами (далее – представители).</w:t>
      </w:r>
    </w:p>
    <w:p w:rsidR="007E451E" w:rsidRPr="000D428E" w:rsidRDefault="007E451E" w:rsidP="00C0543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E30F83" w:rsidRPr="000D428E" w:rsidRDefault="007E451E" w:rsidP="00C054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1.4.1. </w:t>
      </w:r>
      <w:r w:rsidR="00E30F83" w:rsidRPr="000D428E">
        <w:rPr>
          <w:sz w:val="28"/>
          <w:szCs w:val="28"/>
        </w:rPr>
        <w:t xml:space="preserve">Информация о месте нахождения и графике работы </w:t>
      </w:r>
      <w:r w:rsidR="00616AB9" w:rsidRPr="000D428E">
        <w:rPr>
          <w:sz w:val="28"/>
          <w:szCs w:val="28"/>
        </w:rPr>
        <w:t>органа местного самоуправления</w:t>
      </w:r>
      <w:r w:rsidR="00E30F83" w:rsidRPr="000D428E">
        <w:rPr>
          <w:sz w:val="28"/>
          <w:szCs w:val="28"/>
        </w:rPr>
        <w:t xml:space="preserve"> </w:t>
      </w:r>
      <w:r w:rsidR="00D11317" w:rsidRPr="000D428E">
        <w:rPr>
          <w:sz w:val="28"/>
          <w:szCs w:val="28"/>
        </w:rPr>
        <w:t>«</w:t>
      </w:r>
      <w:r w:rsidR="00E30F83" w:rsidRPr="000D428E">
        <w:rPr>
          <w:sz w:val="28"/>
          <w:szCs w:val="28"/>
        </w:rPr>
        <w:t>Комитет по управлению имуществом города Каменска-Уральского</w:t>
      </w:r>
      <w:r w:rsidR="00D11317" w:rsidRPr="000D428E">
        <w:rPr>
          <w:sz w:val="28"/>
          <w:szCs w:val="28"/>
        </w:rPr>
        <w:t>»</w:t>
      </w:r>
      <w:r w:rsidR="00F8777B" w:rsidRPr="000D428E">
        <w:rPr>
          <w:sz w:val="28"/>
          <w:szCs w:val="28"/>
        </w:rPr>
        <w:t xml:space="preserve"> (далее - Комитет)</w:t>
      </w:r>
      <w:r w:rsidR="00E30F83" w:rsidRPr="000D428E">
        <w:rPr>
          <w:sz w:val="28"/>
          <w:szCs w:val="28"/>
        </w:rPr>
        <w:t>:</w:t>
      </w:r>
    </w:p>
    <w:p w:rsidR="00E30F83" w:rsidRPr="000D428E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Место нахождения Комитет</w:t>
      </w:r>
      <w:r w:rsidR="00740849" w:rsidRPr="000D428E">
        <w:rPr>
          <w:sz w:val="28"/>
          <w:szCs w:val="28"/>
        </w:rPr>
        <w:t>а</w:t>
      </w:r>
      <w:r w:rsidRPr="000D428E">
        <w:rPr>
          <w:sz w:val="28"/>
          <w:szCs w:val="28"/>
        </w:rPr>
        <w:t>: 623400, Свердловская обл., г. Каменск-Уральский, ул. Тевосяна, 13.</w:t>
      </w:r>
    </w:p>
    <w:p w:rsidR="00E30F83" w:rsidRPr="000D428E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График работы Комитет</w:t>
      </w:r>
      <w:r w:rsidR="00740849" w:rsidRPr="000D428E">
        <w:rPr>
          <w:sz w:val="28"/>
          <w:szCs w:val="28"/>
        </w:rPr>
        <w:t>а</w:t>
      </w:r>
      <w:r w:rsidRPr="000D428E">
        <w:rPr>
          <w:sz w:val="28"/>
          <w:szCs w:val="28"/>
        </w:rPr>
        <w:t xml:space="preserve">: понедельник - </w:t>
      </w:r>
      <w:r w:rsidR="00684F7C" w:rsidRPr="000D428E">
        <w:rPr>
          <w:sz w:val="28"/>
          <w:szCs w:val="28"/>
        </w:rPr>
        <w:t>четверг</w:t>
      </w:r>
      <w:r w:rsidRPr="000D428E">
        <w:rPr>
          <w:sz w:val="28"/>
          <w:szCs w:val="28"/>
        </w:rPr>
        <w:t xml:space="preserve"> с </w:t>
      </w:r>
      <w:r w:rsidR="002A12C9" w:rsidRPr="000D428E">
        <w:rPr>
          <w:sz w:val="28"/>
        </w:rPr>
        <w:t>8.30 до 17.30, пятница с 08.30 до 16.30, перерыв с 12.00 до 12.48</w:t>
      </w:r>
      <w:r w:rsidRPr="000D428E">
        <w:rPr>
          <w:sz w:val="28"/>
          <w:szCs w:val="28"/>
        </w:rPr>
        <w:t>.</w:t>
      </w:r>
    </w:p>
    <w:p w:rsidR="006A03A6" w:rsidRPr="000D428E" w:rsidRDefault="006A03A6" w:rsidP="006A03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График </w:t>
      </w:r>
      <w:r w:rsidR="008E367B" w:rsidRPr="000D428E">
        <w:rPr>
          <w:sz w:val="28"/>
          <w:szCs w:val="28"/>
        </w:rPr>
        <w:t>приема специалистов отдела по земле</w:t>
      </w:r>
      <w:r w:rsidRPr="000D428E">
        <w:rPr>
          <w:sz w:val="28"/>
          <w:szCs w:val="28"/>
        </w:rPr>
        <w:t xml:space="preserve"> Комитет</w:t>
      </w:r>
      <w:r w:rsidR="00740849" w:rsidRPr="000D428E">
        <w:rPr>
          <w:sz w:val="28"/>
          <w:szCs w:val="28"/>
        </w:rPr>
        <w:t>а</w:t>
      </w:r>
      <w:r w:rsidR="008E367B" w:rsidRPr="000D428E">
        <w:rPr>
          <w:sz w:val="28"/>
          <w:szCs w:val="28"/>
        </w:rPr>
        <w:t xml:space="preserve"> </w:t>
      </w:r>
      <w:r w:rsidRPr="000D428E">
        <w:rPr>
          <w:sz w:val="28"/>
          <w:szCs w:val="28"/>
        </w:rPr>
        <w:t xml:space="preserve"> </w:t>
      </w:r>
      <w:r w:rsidR="008E367B" w:rsidRPr="000D428E">
        <w:rPr>
          <w:sz w:val="28"/>
          <w:szCs w:val="28"/>
        </w:rPr>
        <w:t xml:space="preserve">кабинет N 5: </w:t>
      </w:r>
      <w:r w:rsidRPr="000D428E">
        <w:rPr>
          <w:sz w:val="28"/>
          <w:szCs w:val="28"/>
        </w:rPr>
        <w:t>понедельник</w:t>
      </w:r>
      <w:r w:rsidR="008E367B" w:rsidRPr="000D428E">
        <w:rPr>
          <w:sz w:val="28"/>
          <w:szCs w:val="28"/>
        </w:rPr>
        <w:t xml:space="preserve"> </w:t>
      </w:r>
      <w:r w:rsidRPr="000D428E">
        <w:rPr>
          <w:sz w:val="28"/>
          <w:szCs w:val="28"/>
        </w:rPr>
        <w:t xml:space="preserve"> -</w:t>
      </w:r>
      <w:r w:rsidR="008E367B" w:rsidRPr="000D428E">
        <w:rPr>
          <w:sz w:val="28"/>
          <w:szCs w:val="28"/>
        </w:rPr>
        <w:t xml:space="preserve"> с 14.00 до 17.00; вторник,</w:t>
      </w:r>
      <w:r w:rsidRPr="000D428E">
        <w:rPr>
          <w:sz w:val="28"/>
          <w:szCs w:val="28"/>
        </w:rPr>
        <w:t xml:space="preserve"> четверг - с 09.00 до </w:t>
      </w:r>
      <w:r w:rsidR="008E367B" w:rsidRPr="000D428E">
        <w:rPr>
          <w:sz w:val="28"/>
          <w:szCs w:val="28"/>
        </w:rPr>
        <w:t>12</w:t>
      </w:r>
      <w:r w:rsidRPr="000D428E">
        <w:rPr>
          <w:sz w:val="28"/>
          <w:szCs w:val="28"/>
        </w:rPr>
        <w:t>.00</w:t>
      </w:r>
      <w:r w:rsidR="008E367B" w:rsidRPr="000D428E">
        <w:rPr>
          <w:sz w:val="28"/>
          <w:szCs w:val="28"/>
        </w:rPr>
        <w:t xml:space="preserve"> и с 14.00 до 17.00</w:t>
      </w:r>
      <w:r w:rsidRPr="000D428E">
        <w:rPr>
          <w:sz w:val="28"/>
          <w:szCs w:val="28"/>
        </w:rPr>
        <w:t>.</w:t>
      </w:r>
    </w:p>
    <w:p w:rsidR="00E30F83" w:rsidRPr="000D428E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Информация о месте нахождения и графике работы Комитета может быть получена по телефону: 8 (3439) 32-33-2</w:t>
      </w:r>
      <w:r w:rsidR="00616AB9" w:rsidRPr="000D428E">
        <w:rPr>
          <w:sz w:val="28"/>
          <w:szCs w:val="28"/>
        </w:rPr>
        <w:t>5</w:t>
      </w:r>
      <w:r w:rsidR="00963066" w:rsidRPr="000D428E">
        <w:rPr>
          <w:sz w:val="28"/>
          <w:szCs w:val="28"/>
        </w:rPr>
        <w:t xml:space="preserve"> </w:t>
      </w:r>
      <w:r w:rsidRPr="000D428E">
        <w:rPr>
          <w:sz w:val="28"/>
          <w:szCs w:val="28"/>
        </w:rPr>
        <w:t xml:space="preserve"> и размещается на сайте: www.kamensk-uralskiy.ru.</w:t>
      </w:r>
    </w:p>
    <w:p w:rsidR="007E451E" w:rsidRPr="000D428E" w:rsidRDefault="007E451E" w:rsidP="00E30F83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1.4.2. Справочный номер телефона (факса) </w:t>
      </w:r>
      <w:r w:rsidR="00616AB9" w:rsidRPr="000D428E">
        <w:rPr>
          <w:rFonts w:ascii="Times New Roman CYR" w:hAnsi="Times New Roman CYR" w:cs="Times New Roman CYR"/>
          <w:sz w:val="28"/>
          <w:szCs w:val="28"/>
        </w:rPr>
        <w:t>отдела по земле Комитета 8 (3439) 32-20-14</w:t>
      </w:r>
      <w:r w:rsidR="009512E5">
        <w:rPr>
          <w:rFonts w:ascii="Times New Roman CYR" w:hAnsi="Times New Roman CYR" w:cs="Times New Roman CYR"/>
          <w:sz w:val="28"/>
          <w:szCs w:val="28"/>
        </w:rPr>
        <w:t>, 32-32-60</w:t>
      </w:r>
      <w:r w:rsidR="00616AB9" w:rsidRPr="000D428E">
        <w:rPr>
          <w:rFonts w:ascii="Times New Roman CYR" w:hAnsi="Times New Roman CYR" w:cs="Times New Roman CYR"/>
          <w:sz w:val="28"/>
          <w:szCs w:val="28"/>
        </w:rPr>
        <w:t>.</w:t>
      </w:r>
      <w:r w:rsidRPr="000D428E">
        <w:rPr>
          <w:sz w:val="28"/>
          <w:szCs w:val="28"/>
        </w:rPr>
        <w:t xml:space="preserve"> 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1.4.3. Официальный сайт муниципального образования город Каменск-Уральский: </w:t>
      </w:r>
      <w:hyperlink r:id="rId17" w:history="1">
        <w:r w:rsidRPr="000D428E">
          <w:rPr>
            <w:sz w:val="28"/>
            <w:szCs w:val="28"/>
          </w:rPr>
          <w:t>http://www.kamensk-uralskiy.ru</w:t>
        </w:r>
      </w:hyperlink>
      <w:r w:rsidR="006E0C86" w:rsidRPr="000D428E">
        <w:rPr>
          <w:sz w:val="28"/>
          <w:szCs w:val="28"/>
        </w:rPr>
        <w:t xml:space="preserve">. </w:t>
      </w:r>
    </w:p>
    <w:p w:rsidR="007E451E" w:rsidRPr="000D428E" w:rsidRDefault="007E451E">
      <w:pPr>
        <w:ind w:firstLine="720"/>
        <w:jc w:val="both"/>
        <w:rPr>
          <w:snapToGrid w:val="0"/>
          <w:sz w:val="28"/>
          <w:szCs w:val="28"/>
          <w:lang w:val="en-US"/>
        </w:rPr>
      </w:pPr>
      <w:r w:rsidRPr="000D428E">
        <w:rPr>
          <w:sz w:val="28"/>
          <w:szCs w:val="28"/>
          <w:lang w:val="de-DE"/>
        </w:rPr>
        <w:t xml:space="preserve">e-mail: </w:t>
      </w:r>
      <w:bookmarkStart w:id="1" w:name="_Hlt285098769"/>
      <w:r w:rsidRPr="000D428E">
        <w:rPr>
          <w:snapToGrid w:val="0"/>
          <w:sz w:val="28"/>
          <w:szCs w:val="28"/>
          <w:lang w:val="en-US"/>
        </w:rPr>
        <w:t>imush@admnet.kamensktel.ru</w:t>
      </w:r>
      <w:r w:rsidR="006E0C86" w:rsidRPr="000D428E">
        <w:rPr>
          <w:snapToGrid w:val="0"/>
          <w:sz w:val="28"/>
          <w:szCs w:val="28"/>
          <w:lang w:val="en-US"/>
        </w:rPr>
        <w:t>.</w:t>
      </w:r>
    </w:p>
    <w:bookmarkEnd w:id="1"/>
    <w:p w:rsidR="00CC6CC4" w:rsidRPr="000D428E" w:rsidRDefault="00CC6CC4" w:rsidP="00CC6CC4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CC6CC4" w:rsidRPr="000D428E" w:rsidRDefault="00CC6CC4" w:rsidP="00CC6CC4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0D428E">
        <w:rPr>
          <w:b/>
          <w:sz w:val="28"/>
        </w:rPr>
        <w:t xml:space="preserve"> </w:t>
      </w:r>
      <w:r w:rsidRPr="000D428E">
        <w:rPr>
          <w:sz w:val="28"/>
        </w:rPr>
        <w:t xml:space="preserve">Комитета, 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</w:t>
      </w:r>
      <w:r w:rsidRPr="000D428E">
        <w:rPr>
          <w:sz w:val="28"/>
        </w:rPr>
        <w:lastRenderedPageBreak/>
        <w:t>предоставления муниципальной услуги также размещается в сети Интернет, на информационных стендах в зданиях (помещениях) Комитета, публикуется в средствах массовой информации.</w:t>
      </w:r>
    </w:p>
    <w:p w:rsidR="00CC6CC4" w:rsidRPr="000D428E" w:rsidRDefault="00CC6CC4" w:rsidP="00CC6CC4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>Исчерпывающие и корректные ответы на устные обращения заявителей должны быть даны специалистами</w:t>
      </w:r>
      <w:r w:rsidRPr="000D428E">
        <w:rPr>
          <w:b/>
          <w:sz w:val="28"/>
        </w:rPr>
        <w:t xml:space="preserve"> </w:t>
      </w:r>
      <w:r w:rsidRPr="000D428E">
        <w:rPr>
          <w:sz w:val="28"/>
        </w:rPr>
        <w:t xml:space="preserve">Комитета, осуществляющими предоставление муниципальной услуги, непосредственно при обращении заявителя.  </w:t>
      </w:r>
    </w:p>
    <w:p w:rsidR="00CC6CC4" w:rsidRPr="000D428E" w:rsidRDefault="00CC6CC4" w:rsidP="00CC6CC4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>Письменные обращения заявителя рассматриваются специалистами Комитета  в срок, не превышающий 30 дней со дня регистрации письменного обращения в Комитет.</w:t>
      </w:r>
    </w:p>
    <w:p w:rsidR="00CC6CC4" w:rsidRPr="000D428E" w:rsidRDefault="00CC6CC4" w:rsidP="00CC6CC4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 xml:space="preserve">В электронной форме получатель муниципальной услуги может направить обращение о предоставлении муниципальной услуги с необходимыми документами с использованием электронной цифровой подписи на электронный адрес Администрации города </w:t>
      </w:r>
      <w:hyperlink r:id="rId18" w:history="1">
        <w:r w:rsidRPr="000D428E">
          <w:rPr>
            <w:rStyle w:val="a7"/>
            <w:color w:val="auto"/>
            <w:sz w:val="28"/>
            <w:u w:val="none"/>
            <w:lang w:val="en-US"/>
          </w:rPr>
          <w:t>glava</w:t>
        </w:r>
        <w:r w:rsidRPr="000D428E">
          <w:rPr>
            <w:rStyle w:val="a7"/>
            <w:color w:val="auto"/>
            <w:sz w:val="28"/>
            <w:u w:val="none"/>
          </w:rPr>
          <w:t>@</w:t>
        </w:r>
        <w:r w:rsidRPr="000D428E">
          <w:rPr>
            <w:rStyle w:val="a7"/>
            <w:color w:val="auto"/>
            <w:sz w:val="28"/>
            <w:u w:val="none"/>
            <w:lang w:val="en-US"/>
          </w:rPr>
          <w:t>admnet</w:t>
        </w:r>
        <w:r w:rsidRPr="000D428E">
          <w:rPr>
            <w:rStyle w:val="a7"/>
            <w:color w:val="auto"/>
            <w:sz w:val="28"/>
            <w:u w:val="none"/>
          </w:rPr>
          <w:t>.</w:t>
        </w:r>
        <w:r w:rsidRPr="000D428E">
          <w:rPr>
            <w:rStyle w:val="a7"/>
            <w:color w:val="auto"/>
            <w:sz w:val="28"/>
            <w:u w:val="none"/>
            <w:lang w:val="en-US"/>
          </w:rPr>
          <w:t>kamensktel</w:t>
        </w:r>
        <w:r w:rsidRPr="000D428E">
          <w:rPr>
            <w:rStyle w:val="a7"/>
            <w:color w:val="auto"/>
            <w:sz w:val="28"/>
            <w:u w:val="none"/>
          </w:rPr>
          <w:t>.</w:t>
        </w:r>
        <w:r w:rsidRPr="000D428E">
          <w:rPr>
            <w:rStyle w:val="a7"/>
            <w:color w:val="auto"/>
            <w:sz w:val="28"/>
            <w:u w:val="none"/>
            <w:lang w:val="en-US"/>
          </w:rPr>
          <w:t>ru</w:t>
        </w:r>
      </w:hyperlink>
      <w:r w:rsidRPr="000D428E">
        <w:rPr>
          <w:sz w:val="28"/>
        </w:rPr>
        <w:t xml:space="preserve"> и электронный адрес Комитета </w:t>
      </w:r>
      <w:hyperlink r:id="rId19" w:history="1">
        <w:r w:rsidRPr="000D428E">
          <w:rPr>
            <w:rStyle w:val="a7"/>
            <w:color w:val="auto"/>
            <w:sz w:val="28"/>
            <w:u w:val="none"/>
            <w:lang w:val="en-US"/>
          </w:rPr>
          <w:t>imush</w:t>
        </w:r>
        <w:r w:rsidRPr="000D428E">
          <w:rPr>
            <w:rStyle w:val="a7"/>
            <w:color w:val="auto"/>
            <w:sz w:val="28"/>
            <w:u w:val="none"/>
          </w:rPr>
          <w:t>@</w:t>
        </w:r>
        <w:r w:rsidRPr="000D428E">
          <w:rPr>
            <w:rStyle w:val="a7"/>
            <w:color w:val="auto"/>
            <w:sz w:val="28"/>
            <w:u w:val="none"/>
            <w:lang w:val="en-US"/>
          </w:rPr>
          <w:t>admnet</w:t>
        </w:r>
        <w:r w:rsidRPr="000D428E">
          <w:rPr>
            <w:rStyle w:val="a7"/>
            <w:color w:val="auto"/>
            <w:sz w:val="28"/>
            <w:u w:val="none"/>
          </w:rPr>
          <w:t>.</w:t>
        </w:r>
        <w:r w:rsidRPr="000D428E">
          <w:rPr>
            <w:rStyle w:val="a7"/>
            <w:color w:val="auto"/>
            <w:sz w:val="28"/>
            <w:u w:val="none"/>
            <w:lang w:val="en-US"/>
          </w:rPr>
          <w:t>kamensktel</w:t>
        </w:r>
        <w:r w:rsidRPr="000D428E">
          <w:rPr>
            <w:rStyle w:val="a7"/>
            <w:color w:val="auto"/>
            <w:sz w:val="28"/>
            <w:u w:val="none"/>
          </w:rPr>
          <w:t>.</w:t>
        </w:r>
        <w:r w:rsidRPr="000D428E">
          <w:rPr>
            <w:rStyle w:val="a7"/>
            <w:color w:val="auto"/>
            <w:sz w:val="28"/>
            <w:u w:val="none"/>
            <w:lang w:val="en-US"/>
          </w:rPr>
          <w:t>ru</w:t>
        </w:r>
      </w:hyperlink>
      <w:r w:rsidRPr="000D428E">
        <w:rPr>
          <w:sz w:val="28"/>
        </w:rPr>
        <w:t>.</w:t>
      </w:r>
    </w:p>
    <w:p w:rsidR="00CC6CC4" w:rsidRPr="000D428E" w:rsidRDefault="00CC6CC4" w:rsidP="00CC6CC4">
      <w:pPr>
        <w:pStyle w:val="21"/>
        <w:spacing w:after="0" w:line="240" w:lineRule="auto"/>
        <w:ind w:firstLine="426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1.4.5. Информация, указанная в пунктах 1.4.1-1.4.4. административного регламента, размещается: </w:t>
      </w:r>
    </w:p>
    <w:p w:rsidR="00CC6CC4" w:rsidRPr="000D428E" w:rsidRDefault="00CC6CC4" w:rsidP="00CC6CC4">
      <w:pPr>
        <w:pStyle w:val="21"/>
        <w:spacing w:after="0" w:line="240" w:lineRule="auto"/>
        <w:ind w:firstLine="426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в печатной форме на информационных стендах в вестибюле (фойе) здания (помещения) Комитета;</w:t>
      </w:r>
    </w:p>
    <w:p w:rsidR="00CC6CC4" w:rsidRPr="000D428E" w:rsidRDefault="00CC6CC4" w:rsidP="00CC6CC4">
      <w:pPr>
        <w:tabs>
          <w:tab w:val="left" w:pos="1440"/>
        </w:tabs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2) в электронном виде в сети Интернет: на сайте муниципального образования город Каменск-Уральский </w:t>
      </w:r>
      <w:hyperlink r:id="rId20" w:history="1">
        <w:r w:rsidRPr="000D428E">
          <w:rPr>
            <w:rStyle w:val="a7"/>
            <w:color w:val="auto"/>
            <w:sz w:val="28"/>
            <w:szCs w:val="28"/>
            <w:u w:val="none"/>
          </w:rPr>
          <w:t>www.kamensk-uralskiy.ru</w:t>
        </w:r>
      </w:hyperlink>
      <w:r w:rsidRPr="000D428E">
        <w:rPr>
          <w:sz w:val="28"/>
          <w:szCs w:val="28"/>
        </w:rPr>
        <w:t>.</w:t>
      </w:r>
    </w:p>
    <w:p w:rsidR="00CC6CC4" w:rsidRPr="000D428E" w:rsidRDefault="00CC6CC4" w:rsidP="00CC6CC4">
      <w:pPr>
        <w:widowControl w:val="0"/>
        <w:autoSpaceDE w:val="0"/>
        <w:autoSpaceDN w:val="0"/>
        <w:adjustRightInd w:val="0"/>
        <w:ind w:firstLine="708"/>
        <w:jc w:val="both"/>
        <w:rPr>
          <w:i/>
          <w:sz w:val="28"/>
        </w:rPr>
      </w:pPr>
      <w:r w:rsidRPr="000D428E">
        <w:rPr>
          <w:sz w:val="28"/>
        </w:rPr>
        <w:t>1.</w:t>
      </w:r>
      <w:r w:rsidR="007330D4" w:rsidRPr="000D428E">
        <w:rPr>
          <w:sz w:val="28"/>
        </w:rPr>
        <w:t>5</w:t>
      </w:r>
      <w:r w:rsidRPr="000D428E">
        <w:rPr>
          <w:sz w:val="28"/>
        </w:rPr>
        <w:t>. В случае если заявитель считает, что</w:t>
      </w:r>
      <w:r w:rsidRPr="000D428E">
        <w:rPr>
          <w:i/>
          <w:sz w:val="28"/>
        </w:rPr>
        <w:t xml:space="preserve"> </w:t>
      </w:r>
      <w:r w:rsidRPr="000D428E">
        <w:rPr>
          <w:sz w:val="28"/>
        </w:rPr>
        <w:t>решение и (или) действия (бездействие) специалистов, должностных лиц Комитета, участвующих в предоставлении муниципальной услуги, нарушают его права и свободы, то он вправе в сроки, установленные действующим законодательством Российской Федерации, обратиться в суд общей юрисдикции по месту своего жительства или в су</w:t>
      </w:r>
      <w:r w:rsidR="007330D4" w:rsidRPr="000D428E">
        <w:rPr>
          <w:sz w:val="28"/>
        </w:rPr>
        <w:t>д по месту нахождения  Комитета</w:t>
      </w:r>
      <w:r w:rsidRPr="000D428E">
        <w:rPr>
          <w:sz w:val="28"/>
        </w:rPr>
        <w:t xml:space="preserve"> по адресу: 623400, Свердловская область, г. Каменск-Уральский, ул. Тевосяна, 1. </w:t>
      </w:r>
    </w:p>
    <w:p w:rsidR="007E451E" w:rsidRPr="000D428E" w:rsidRDefault="007E451E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 w:rsidRPr="000D428E">
        <w:rPr>
          <w:sz w:val="28"/>
          <w:szCs w:val="28"/>
        </w:rPr>
        <w:t>В случае, если заявитель полагает, что</w:t>
      </w:r>
      <w:r w:rsidRPr="000D428E">
        <w:rPr>
          <w:i/>
          <w:sz w:val="28"/>
          <w:szCs w:val="28"/>
        </w:rPr>
        <w:t xml:space="preserve"> </w:t>
      </w:r>
      <w:r w:rsidRPr="000D428E">
        <w:rPr>
          <w:sz w:val="28"/>
          <w:szCs w:val="28"/>
        </w:rPr>
        <w:t xml:space="preserve">решение должностных лиц Комитета, осуществляющих предоставление муниципальной услуги, и (или) действия (бездействие) специалистов, должностных лиц Комитета, осуществляющих предоставление муниципальной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D31F6F" w:rsidRPr="000D428E">
        <w:rPr>
          <w:sz w:val="28"/>
          <w:szCs w:val="28"/>
        </w:rPr>
        <w:t>сроки, установленные законодательством Российской Федерации</w:t>
      </w:r>
      <w:r w:rsidRPr="000D428E">
        <w:rPr>
          <w:sz w:val="28"/>
          <w:szCs w:val="28"/>
        </w:rPr>
        <w:t xml:space="preserve">, обратиться в Арбитражный суд Свердловской области по адресу: 620075, г. Екатеринбург, ул. Шарташская, 4. </w:t>
      </w:r>
    </w:p>
    <w:p w:rsidR="007E451E" w:rsidRPr="000D428E" w:rsidRDefault="007E451E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7E451E" w:rsidRPr="000D428E" w:rsidRDefault="007E451E" w:rsidP="003B4385">
      <w:pPr>
        <w:pStyle w:val="ConsTitle"/>
        <w:ind w:right="0" w:firstLine="709"/>
        <w:jc w:val="center"/>
        <w:rPr>
          <w:rFonts w:ascii="Times New Roman" w:hAnsi="Times New Roman"/>
          <w:caps/>
          <w:sz w:val="28"/>
          <w:szCs w:val="28"/>
        </w:rPr>
      </w:pPr>
      <w:r w:rsidRPr="000D428E">
        <w:rPr>
          <w:rFonts w:ascii="Times New Roman" w:hAnsi="Times New Roman"/>
          <w:caps/>
          <w:sz w:val="28"/>
          <w:szCs w:val="28"/>
        </w:rPr>
        <w:t>2. СТАНДАРТ ПРЕДОСТАВЛЕНИЯ муниципальной услуги</w:t>
      </w:r>
    </w:p>
    <w:p w:rsidR="007E451E" w:rsidRPr="000D428E" w:rsidRDefault="007E451E" w:rsidP="003B438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E451E" w:rsidRPr="000D428E" w:rsidRDefault="007E451E" w:rsidP="003B438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 xml:space="preserve">2.1. Наименование муниципальной услуги: </w:t>
      </w:r>
      <w:r w:rsidR="007A3A64" w:rsidRPr="000D428E">
        <w:rPr>
          <w:sz w:val="28"/>
          <w:szCs w:val="28"/>
        </w:rPr>
        <w:t xml:space="preserve">заключение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</w:t>
      </w:r>
      <w:r w:rsidR="007A3A64" w:rsidRPr="000D428E">
        <w:rPr>
          <w:sz w:val="28"/>
          <w:szCs w:val="28"/>
        </w:rPr>
        <w:lastRenderedPageBreak/>
        <w:t>образования город Каменск-Уральский, и земельных участков, находящихся в частной собственности</w:t>
      </w:r>
      <w:r w:rsidRPr="000D428E">
        <w:rPr>
          <w:sz w:val="28"/>
          <w:szCs w:val="28"/>
        </w:rPr>
        <w:t>.</w:t>
      </w:r>
    </w:p>
    <w:p w:rsidR="007E451E" w:rsidRPr="000D428E" w:rsidRDefault="007E451E" w:rsidP="0074084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2.2. </w:t>
      </w:r>
      <w:r w:rsidR="00B84854" w:rsidRPr="000D428E">
        <w:rPr>
          <w:sz w:val="28"/>
          <w:szCs w:val="28"/>
        </w:rPr>
        <w:t>Муници</w:t>
      </w:r>
      <w:r w:rsidR="00740849" w:rsidRPr="000D428E">
        <w:rPr>
          <w:sz w:val="28"/>
          <w:szCs w:val="28"/>
        </w:rPr>
        <w:t xml:space="preserve">пальная услуга предоставляется </w:t>
      </w:r>
      <w:r w:rsidR="0079707F" w:rsidRPr="000D428E">
        <w:rPr>
          <w:sz w:val="28"/>
          <w:szCs w:val="28"/>
        </w:rPr>
        <w:t>органом местного самоуправления</w:t>
      </w:r>
      <w:r w:rsidR="00B84854" w:rsidRPr="000D428E">
        <w:rPr>
          <w:sz w:val="28"/>
          <w:szCs w:val="28"/>
        </w:rPr>
        <w:t xml:space="preserve"> </w:t>
      </w:r>
      <w:r w:rsidR="00D11317" w:rsidRPr="000D428E">
        <w:rPr>
          <w:sz w:val="28"/>
          <w:szCs w:val="28"/>
        </w:rPr>
        <w:t>«</w:t>
      </w:r>
      <w:r w:rsidR="00B84854" w:rsidRPr="000D428E">
        <w:rPr>
          <w:sz w:val="28"/>
          <w:szCs w:val="28"/>
        </w:rPr>
        <w:t>Комитет по управлению имуществом города Каменска-Уральского</w:t>
      </w:r>
      <w:r w:rsidR="00D11317" w:rsidRPr="000D428E">
        <w:rPr>
          <w:sz w:val="28"/>
          <w:szCs w:val="28"/>
        </w:rPr>
        <w:t>»</w:t>
      </w:r>
      <w:r w:rsidR="00E30F83" w:rsidRPr="000D428E">
        <w:rPr>
          <w:sz w:val="28"/>
          <w:szCs w:val="28"/>
        </w:rPr>
        <w:t>.</w:t>
      </w:r>
    </w:p>
    <w:p w:rsidR="007E451E" w:rsidRPr="000D428E" w:rsidRDefault="007E451E" w:rsidP="003B4385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sz w:val="28"/>
          <w:szCs w:val="28"/>
        </w:rPr>
        <w:t xml:space="preserve">2.3. Результат предоставления муниципальной услуги: </w:t>
      </w:r>
      <w:r w:rsidR="00DC491F" w:rsidRPr="000D428E">
        <w:rPr>
          <w:sz w:val="28"/>
          <w:szCs w:val="28"/>
        </w:rPr>
        <w:t>вручение (направление) заявителю</w:t>
      </w:r>
      <w:r w:rsidR="00185323" w:rsidRPr="000D428E">
        <w:rPr>
          <w:sz w:val="28"/>
          <w:szCs w:val="28"/>
        </w:rPr>
        <w:t xml:space="preserve"> соглашения о перераспределении земель и (или) земельных участков</w:t>
      </w:r>
      <w:r w:rsidRPr="000D428E">
        <w:rPr>
          <w:rFonts w:ascii="Times New Roman CYR" w:hAnsi="Times New Roman CYR" w:cs="Times New Roman CYR"/>
          <w:sz w:val="28"/>
          <w:szCs w:val="28"/>
        </w:rPr>
        <w:t>.</w:t>
      </w:r>
    </w:p>
    <w:p w:rsidR="00740D5E" w:rsidRPr="000D428E" w:rsidRDefault="00740D5E" w:rsidP="003B4385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Заявителю может быть отказано в предоставлении муниципальной услуги по основаниям, указанным в </w:t>
      </w:r>
      <w:hyperlink w:anchor="P250" w:history="1">
        <w:r w:rsidRPr="000D428E">
          <w:rPr>
            <w:rFonts w:ascii="Times New Roman CYR" w:hAnsi="Times New Roman CYR" w:cs="Times New Roman CYR"/>
            <w:sz w:val="28"/>
            <w:szCs w:val="28"/>
          </w:rPr>
          <w:t>пункте 2</w:t>
        </w:r>
        <w:r w:rsidR="00806851" w:rsidRPr="000D428E">
          <w:rPr>
            <w:rFonts w:ascii="Times New Roman CYR" w:hAnsi="Times New Roman CYR" w:cs="Times New Roman CYR"/>
            <w:sz w:val="28"/>
            <w:szCs w:val="28"/>
          </w:rPr>
          <w:t>.1</w:t>
        </w:r>
      </w:hyperlink>
      <w:r w:rsidR="00926D0C" w:rsidRPr="000D428E">
        <w:rPr>
          <w:rFonts w:ascii="Times New Roman CYR" w:hAnsi="Times New Roman CYR" w:cs="Times New Roman CYR"/>
          <w:sz w:val="28"/>
          <w:szCs w:val="28"/>
        </w:rPr>
        <w:t>1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настоящего административного регламента</w:t>
      </w:r>
    </w:p>
    <w:p w:rsidR="003B4385" w:rsidRPr="000D428E" w:rsidRDefault="003B4385" w:rsidP="003B43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2.4. Срок предоставления муниципальной услуги составляет:</w:t>
      </w:r>
    </w:p>
    <w:p w:rsidR="003B4385" w:rsidRPr="000D428E" w:rsidRDefault="003B4385" w:rsidP="003B4385">
      <w:pPr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- 30 дней со дня подачи 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заявителем заявления </w:t>
      </w:r>
      <w:r w:rsidR="00DC491F" w:rsidRPr="000D428E">
        <w:rPr>
          <w:rFonts w:ascii="Times New Roman CYR" w:hAnsi="Times New Roman CYR" w:cs="Times New Roman CYR"/>
          <w:sz w:val="28"/>
          <w:szCs w:val="28"/>
        </w:rPr>
        <w:t xml:space="preserve">о </w:t>
      </w:r>
      <w:r w:rsidR="00DC491F" w:rsidRPr="000D428E">
        <w:rPr>
          <w:sz w:val="28"/>
          <w:szCs w:val="28"/>
        </w:rPr>
        <w:t>заключении соглашения о перераспределении земель и (или) земельных участков</w:t>
      </w:r>
      <w:r w:rsidRPr="000D428E">
        <w:rPr>
          <w:rFonts w:ascii="Times New Roman CYR" w:hAnsi="Times New Roman CYR" w:cs="Times New Roman CYR"/>
          <w:sz w:val="28"/>
          <w:szCs w:val="28"/>
        </w:rPr>
        <w:t>, с приложением документов, указанных в пункте 2.</w:t>
      </w:r>
      <w:r w:rsidR="00806851" w:rsidRPr="000D428E">
        <w:rPr>
          <w:rFonts w:ascii="Times New Roman CYR" w:hAnsi="Times New Roman CYR" w:cs="Times New Roman CYR"/>
          <w:sz w:val="28"/>
          <w:szCs w:val="28"/>
        </w:rPr>
        <w:t>7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административного регламента</w:t>
      </w:r>
      <w:r w:rsidRPr="000D428E">
        <w:rPr>
          <w:sz w:val="28"/>
        </w:rPr>
        <w:t xml:space="preserve"> </w:t>
      </w:r>
      <w:r w:rsidRPr="000D428E">
        <w:rPr>
          <w:sz w:val="28"/>
          <w:szCs w:val="28"/>
        </w:rPr>
        <w:t>либо с момента регистрации запроса в электронной форме на Едином портале государственных и муниципальных услуг (функций) (</w:t>
      </w:r>
      <w:hyperlink r:id="rId21" w:history="1">
        <w:r w:rsidRPr="000D428E">
          <w:rPr>
            <w:sz w:val="28"/>
            <w:szCs w:val="28"/>
          </w:rPr>
          <w:t>http://www.gosuslugi.ru</w:t>
        </w:r>
      </w:hyperlink>
      <w:r w:rsidRPr="000D428E">
        <w:rPr>
          <w:sz w:val="28"/>
          <w:szCs w:val="28"/>
        </w:rPr>
        <w:t>).</w:t>
      </w:r>
    </w:p>
    <w:p w:rsidR="00C021F2" w:rsidRPr="000D428E" w:rsidRDefault="00C021F2" w:rsidP="00C021F2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Срок со дня вручения</w:t>
      </w:r>
      <w:r w:rsidR="00424CE4" w:rsidRPr="000D428E">
        <w:rPr>
          <w:rFonts w:ascii="Times New Roman" w:hAnsi="Times New Roman"/>
          <w:sz w:val="28"/>
          <w:szCs w:val="28"/>
        </w:rPr>
        <w:t xml:space="preserve"> (направления)</w:t>
      </w:r>
      <w:r w:rsidRPr="000D428E">
        <w:rPr>
          <w:rFonts w:ascii="Times New Roman" w:hAnsi="Times New Roman"/>
          <w:sz w:val="28"/>
          <w:szCs w:val="28"/>
        </w:rPr>
        <w:t xml:space="preserve"> </w:t>
      </w:r>
      <w:r w:rsidR="00DC491F" w:rsidRPr="000D428E">
        <w:rPr>
          <w:rFonts w:ascii="Times New Roman" w:hAnsi="Times New Roman"/>
          <w:sz w:val="28"/>
          <w:szCs w:val="28"/>
        </w:rPr>
        <w:t xml:space="preserve">заявителю </w:t>
      </w:r>
      <w:r w:rsidRPr="000D428E">
        <w:rPr>
          <w:rFonts w:ascii="Times New Roman" w:hAnsi="Times New Roman"/>
          <w:sz w:val="28"/>
          <w:szCs w:val="28"/>
        </w:rPr>
        <w:t>проект</w:t>
      </w:r>
      <w:r w:rsidR="00DC491F" w:rsidRPr="000D428E">
        <w:rPr>
          <w:rFonts w:ascii="Times New Roman" w:hAnsi="Times New Roman"/>
          <w:sz w:val="28"/>
          <w:szCs w:val="28"/>
        </w:rPr>
        <w:t>а</w:t>
      </w:r>
      <w:r w:rsidRPr="000D428E">
        <w:rPr>
          <w:rFonts w:ascii="Times New Roman" w:hAnsi="Times New Roman"/>
          <w:sz w:val="28"/>
          <w:szCs w:val="28"/>
        </w:rPr>
        <w:t xml:space="preserve"> </w:t>
      </w:r>
      <w:r w:rsidR="00DC491F" w:rsidRPr="000D428E">
        <w:rPr>
          <w:rFonts w:ascii="Times New Roman" w:hAnsi="Times New Roman"/>
          <w:sz w:val="28"/>
          <w:szCs w:val="28"/>
        </w:rPr>
        <w:t>соглашения о перераспределении земель и (или) земельных участков</w:t>
      </w:r>
      <w:r w:rsidRPr="000D428E">
        <w:rPr>
          <w:rFonts w:ascii="Times New Roman" w:hAnsi="Times New Roman"/>
          <w:sz w:val="28"/>
          <w:szCs w:val="28"/>
        </w:rPr>
        <w:t xml:space="preserve"> до подписания и представления указанных проектов в Комитет не должен превышать 30 дней.</w:t>
      </w:r>
    </w:p>
    <w:p w:rsidR="00B84854" w:rsidRPr="000D428E" w:rsidRDefault="007E451E" w:rsidP="006F3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2.</w:t>
      </w:r>
      <w:r w:rsidR="003B4385" w:rsidRPr="000D428E">
        <w:rPr>
          <w:sz w:val="28"/>
          <w:szCs w:val="28"/>
        </w:rPr>
        <w:t>5</w:t>
      </w:r>
      <w:r w:rsidRPr="000D428E">
        <w:rPr>
          <w:sz w:val="28"/>
          <w:szCs w:val="28"/>
        </w:rPr>
        <w:t xml:space="preserve">. </w:t>
      </w:r>
      <w:r w:rsidR="00B84854" w:rsidRPr="000D428E">
        <w:rPr>
          <w:sz w:val="28"/>
          <w:szCs w:val="28"/>
        </w:rPr>
        <w:t xml:space="preserve">При предоставлении муниципальной услуги </w:t>
      </w:r>
      <w:r w:rsidR="005510A4" w:rsidRPr="000D428E">
        <w:rPr>
          <w:sz w:val="28"/>
          <w:szCs w:val="28"/>
        </w:rPr>
        <w:t>К</w:t>
      </w:r>
      <w:r w:rsidR="00B84854" w:rsidRPr="000D428E">
        <w:rPr>
          <w:sz w:val="28"/>
          <w:szCs w:val="28"/>
        </w:rPr>
        <w:t>омитет взаимодействует:</w:t>
      </w:r>
    </w:p>
    <w:p w:rsidR="00766595" w:rsidRPr="000D428E" w:rsidRDefault="00766595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- с филиалом Федерального государственного бюджетного учреждения Федеральной службы государственной регистрации, кадастра и картографии по Свердловской области;</w:t>
      </w:r>
    </w:p>
    <w:p w:rsidR="00766595" w:rsidRPr="000D428E" w:rsidRDefault="00766595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- с Управлением Федеральной службы государственной регистрации, кадастра и картографии по Свердловской области;</w:t>
      </w:r>
    </w:p>
    <w:p w:rsidR="00CA125E" w:rsidRPr="000D428E" w:rsidRDefault="00CA125E" w:rsidP="00CA125E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- с Управлением Федеральной налоговой службы Российской Федерации;</w:t>
      </w:r>
    </w:p>
    <w:p w:rsidR="00CA125E" w:rsidRPr="000D428E" w:rsidRDefault="00CA125E" w:rsidP="006F396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- с Администрацией города Каменска-Уральского.</w:t>
      </w:r>
    </w:p>
    <w:p w:rsidR="009C53B7" w:rsidRPr="000D428E" w:rsidRDefault="007E451E" w:rsidP="006F39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2.</w:t>
      </w:r>
      <w:r w:rsidR="003B4385" w:rsidRPr="000D428E">
        <w:rPr>
          <w:rFonts w:ascii="Times New Roman CYR" w:hAnsi="Times New Roman CYR" w:cs="Times New Roman CYR"/>
          <w:sz w:val="28"/>
          <w:szCs w:val="28"/>
        </w:rPr>
        <w:t>6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9C53B7" w:rsidRPr="000D428E">
        <w:rPr>
          <w:sz w:val="28"/>
          <w:szCs w:val="28"/>
        </w:rPr>
        <w:t>Для предоставления муниципальной услуги заявител</w:t>
      </w:r>
      <w:r w:rsidR="00A233B6" w:rsidRPr="000D428E">
        <w:rPr>
          <w:sz w:val="28"/>
          <w:szCs w:val="28"/>
        </w:rPr>
        <w:t>ям</w:t>
      </w:r>
      <w:r w:rsidR="009C53B7" w:rsidRPr="000D428E">
        <w:rPr>
          <w:sz w:val="28"/>
          <w:szCs w:val="28"/>
        </w:rPr>
        <w:t xml:space="preserve"> необходимо представить</w:t>
      </w:r>
      <w:r w:rsidR="003F7892" w:rsidRPr="000D428E">
        <w:rPr>
          <w:sz w:val="28"/>
          <w:szCs w:val="28"/>
        </w:rPr>
        <w:t xml:space="preserve"> в Комитет </w:t>
      </w:r>
      <w:r w:rsidR="006F3965" w:rsidRPr="000D428E">
        <w:rPr>
          <w:rFonts w:ascii="Times New Roman CYR" w:hAnsi="Times New Roman CYR" w:cs="Times New Roman CYR"/>
          <w:sz w:val="28"/>
          <w:szCs w:val="28"/>
        </w:rPr>
        <w:t xml:space="preserve">заявление </w:t>
      </w:r>
      <w:r w:rsidR="00716C7B" w:rsidRPr="000D428E">
        <w:rPr>
          <w:rFonts w:ascii="Times New Roman CYR" w:hAnsi="Times New Roman CYR" w:cs="Times New Roman CYR"/>
          <w:sz w:val="28"/>
          <w:szCs w:val="28"/>
        </w:rPr>
        <w:t xml:space="preserve">о </w:t>
      </w:r>
      <w:r w:rsidR="00716C7B" w:rsidRPr="000D428E">
        <w:rPr>
          <w:sz w:val="28"/>
          <w:szCs w:val="28"/>
        </w:rPr>
        <w:t>заключении соглашения о перераспределении земель и (или) земельных участков</w:t>
      </w:r>
      <w:r w:rsidR="005F0C0C" w:rsidRPr="000D428E">
        <w:rPr>
          <w:sz w:val="28"/>
        </w:rPr>
        <w:t xml:space="preserve"> </w:t>
      </w:r>
      <w:r w:rsidR="006F3965" w:rsidRPr="000D428E">
        <w:rPr>
          <w:rFonts w:ascii="Times New Roman CYR" w:hAnsi="Times New Roman CYR" w:cs="Times New Roman CYR"/>
          <w:sz w:val="28"/>
          <w:szCs w:val="28"/>
        </w:rPr>
        <w:t>по форме согласно приложению №1</w:t>
      </w:r>
      <w:r w:rsidR="005F0C0C" w:rsidRPr="000D428E">
        <w:rPr>
          <w:rFonts w:ascii="Times New Roman CYR" w:hAnsi="Times New Roman CYR" w:cs="Times New Roman CYR"/>
          <w:sz w:val="28"/>
          <w:szCs w:val="28"/>
        </w:rPr>
        <w:t>, содержащее следующую информацию</w:t>
      </w:r>
      <w:r w:rsidR="005F0C0C" w:rsidRPr="000D428E">
        <w:rPr>
          <w:sz w:val="28"/>
          <w:szCs w:val="28"/>
        </w:rPr>
        <w:t>:</w:t>
      </w:r>
    </w:p>
    <w:p w:rsidR="005F0C0C" w:rsidRPr="000D428E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5F0C0C" w:rsidRPr="000D428E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5F0C0C" w:rsidRPr="000D428E" w:rsidRDefault="005F0C0C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кадастровый номер земельного участка</w:t>
      </w:r>
      <w:r w:rsidR="00716C7B" w:rsidRPr="000D428E">
        <w:rPr>
          <w:rFonts w:ascii="Times New Roman CYR" w:hAnsi="Times New Roman CYR" w:cs="Times New Roman CYR"/>
          <w:sz w:val="28"/>
          <w:szCs w:val="28"/>
        </w:rPr>
        <w:t xml:space="preserve"> или кадастровые номера земельных участков, перераспределение которых планируется осуществить</w:t>
      </w:r>
      <w:r w:rsidRPr="000D428E">
        <w:rPr>
          <w:rFonts w:ascii="Times New Roman CYR" w:hAnsi="Times New Roman CYR" w:cs="Times New Roman CYR"/>
          <w:sz w:val="28"/>
          <w:szCs w:val="28"/>
        </w:rPr>
        <w:t>;</w:t>
      </w:r>
    </w:p>
    <w:p w:rsidR="005F0C0C" w:rsidRPr="000D428E" w:rsidRDefault="00716C7B" w:rsidP="005F0C0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реквизиты утвержденного проекта межевания территории, если перераспределение земельных участков планируется осуществить в соответствии с данным проектом;</w:t>
      </w:r>
    </w:p>
    <w:p w:rsidR="006F3965" w:rsidRPr="000D428E" w:rsidRDefault="005F0C0C" w:rsidP="005F0C0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почтовый адрес, телефон и (или) адрес электронной почты для связи с </w:t>
      </w:r>
      <w:r w:rsidRPr="000D428E">
        <w:rPr>
          <w:rFonts w:ascii="Times New Roman CYR" w:hAnsi="Times New Roman CYR" w:cs="Times New Roman CYR"/>
          <w:sz w:val="28"/>
          <w:szCs w:val="28"/>
        </w:rPr>
        <w:lastRenderedPageBreak/>
        <w:t>заявителем.</w:t>
      </w:r>
    </w:p>
    <w:p w:rsidR="00702ACB" w:rsidRPr="000D428E" w:rsidRDefault="00702ACB" w:rsidP="00702ACB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2.7. К заявлению  необходимо приложить следующие документы:</w:t>
      </w:r>
    </w:p>
    <w:p w:rsidR="00CA125E" w:rsidRPr="000D428E" w:rsidRDefault="00CA125E" w:rsidP="00CA125E">
      <w:pPr>
        <w:ind w:firstLine="709"/>
        <w:jc w:val="both"/>
        <w:rPr>
          <w:sz w:val="28"/>
          <w:szCs w:val="28"/>
        </w:rPr>
      </w:pPr>
      <w:bookmarkStart w:id="2" w:name="sub_392931"/>
      <w:r w:rsidRPr="000D428E">
        <w:rPr>
          <w:sz w:val="28"/>
          <w:szCs w:val="28"/>
        </w:rPr>
        <w:t>1) копии правоустанавливающих или правоудостоверяющих документов на земельный участок, принадлежащий заявителю, в случае, если право собственности не зарегистрировано в Едином государственном реестре прав на недвижимое имущество и сделок с ним;</w:t>
      </w:r>
    </w:p>
    <w:p w:rsidR="00CA125E" w:rsidRPr="000D428E" w:rsidRDefault="00CA125E" w:rsidP="00CA125E">
      <w:pPr>
        <w:ind w:firstLine="709"/>
        <w:jc w:val="both"/>
        <w:rPr>
          <w:sz w:val="28"/>
          <w:szCs w:val="28"/>
        </w:rPr>
      </w:pPr>
      <w:bookmarkStart w:id="3" w:name="sub_392932"/>
      <w:bookmarkEnd w:id="2"/>
      <w:r w:rsidRPr="000D428E">
        <w:rPr>
          <w:sz w:val="28"/>
          <w:szCs w:val="28"/>
        </w:rPr>
        <w:t>2) 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земельных участков;</w:t>
      </w:r>
    </w:p>
    <w:p w:rsidR="00CA125E" w:rsidRPr="000D428E" w:rsidRDefault="00CA125E" w:rsidP="00CA125E">
      <w:pPr>
        <w:ind w:firstLine="709"/>
        <w:jc w:val="both"/>
        <w:rPr>
          <w:sz w:val="28"/>
          <w:szCs w:val="28"/>
        </w:rPr>
      </w:pPr>
      <w:bookmarkStart w:id="4" w:name="sub_392933"/>
      <w:bookmarkEnd w:id="3"/>
      <w:r w:rsidRPr="000D428E">
        <w:rPr>
          <w:sz w:val="28"/>
          <w:szCs w:val="28"/>
        </w:rPr>
        <w:t>3) документ, подтверждающий полномочия представителя заявителя, в случае, если с заявлением о предоставлении земельного участка обращается представитель заявителя;</w:t>
      </w:r>
    </w:p>
    <w:p w:rsidR="00CA125E" w:rsidRPr="000D428E" w:rsidRDefault="00CA125E" w:rsidP="00CA125E">
      <w:pPr>
        <w:ind w:firstLine="709"/>
        <w:jc w:val="both"/>
        <w:rPr>
          <w:sz w:val="28"/>
          <w:szCs w:val="28"/>
        </w:rPr>
      </w:pPr>
      <w:bookmarkStart w:id="5" w:name="sub_392934"/>
      <w:bookmarkEnd w:id="4"/>
      <w:r w:rsidRPr="000D428E">
        <w:rPr>
          <w:sz w:val="28"/>
          <w:szCs w:val="28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bookmarkEnd w:id="5"/>
    <w:p w:rsidR="005510A4" w:rsidRPr="000D428E" w:rsidRDefault="00CA125E" w:rsidP="00CA125E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t>2.8. Документы, необходимые для предоставления муниципальной услуги, которые находятся в распоряжении иных государственных или муниципальных органов, участвующих в предоставлении муниципальной услуги, и которые заявитель вправе представить по собственной инициативе, являются:</w:t>
      </w:r>
    </w:p>
    <w:p w:rsidR="00C00431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1) </w:t>
      </w:r>
      <w:r w:rsidR="00C00431" w:rsidRPr="000D428E">
        <w:rPr>
          <w:rFonts w:ascii="Times New Roman CYR" w:hAnsi="Times New Roman CYR" w:cs="Times New Roman CYR"/>
          <w:sz w:val="28"/>
          <w:szCs w:val="28"/>
        </w:rPr>
        <w:t>решение об утверждении</w:t>
      </w:r>
      <w:r w:rsidR="00C00431" w:rsidRPr="000D428E">
        <w:rPr>
          <w:sz w:val="28"/>
          <w:szCs w:val="28"/>
        </w:rPr>
        <w:t xml:space="preserve"> схемы расположения земельного участка</w:t>
      </w:r>
      <w:r w:rsidR="0053243B" w:rsidRPr="000D428E">
        <w:rPr>
          <w:sz w:val="28"/>
          <w:szCs w:val="28"/>
        </w:rPr>
        <w:t xml:space="preserve"> или </w:t>
      </w:r>
      <w:r w:rsidR="00220926" w:rsidRPr="000D428E">
        <w:rPr>
          <w:sz w:val="28"/>
          <w:szCs w:val="28"/>
        </w:rPr>
        <w:t xml:space="preserve">решение об утверждении </w:t>
      </w:r>
      <w:r w:rsidR="0053243B" w:rsidRPr="000D428E">
        <w:rPr>
          <w:sz w:val="28"/>
          <w:szCs w:val="28"/>
        </w:rPr>
        <w:t>проект</w:t>
      </w:r>
      <w:r w:rsidR="00220926" w:rsidRPr="000D428E">
        <w:rPr>
          <w:sz w:val="28"/>
          <w:szCs w:val="28"/>
        </w:rPr>
        <w:t>а</w:t>
      </w:r>
      <w:r w:rsidR="0053243B" w:rsidRPr="000D428E">
        <w:rPr>
          <w:sz w:val="28"/>
          <w:szCs w:val="28"/>
        </w:rPr>
        <w:t xml:space="preserve"> межевания территории, в границах которой осуществляется перераспределение земельных участков</w:t>
      </w:r>
      <w:r w:rsidR="00C00431" w:rsidRPr="000D428E">
        <w:rPr>
          <w:sz w:val="28"/>
          <w:szCs w:val="28"/>
        </w:rPr>
        <w:t>;</w:t>
      </w:r>
    </w:p>
    <w:p w:rsidR="005510A4" w:rsidRPr="000D428E" w:rsidRDefault="00C00431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2) 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t>кадастровый паспорт земельного участка</w:t>
      </w:r>
      <w:r w:rsidR="00CA125E" w:rsidRPr="000D42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t>либо кадастровая выписка об испрашиваемом земельном участке;</w:t>
      </w:r>
    </w:p>
    <w:p w:rsidR="005510A4" w:rsidRPr="000D428E" w:rsidRDefault="00C00431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3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t>) выписка из Единого государственного реестра прав на недвижимое имущество и сделок с ним о правах на земельный участок либо уведомление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br/>
        <w:t>об отсутствии в ЕГРП запрашиваемых сведений о зарегистрированных правах</w:t>
      </w:r>
      <w:r w:rsidR="005510A4" w:rsidRPr="000D428E">
        <w:rPr>
          <w:rFonts w:ascii="Times New Roman CYR" w:hAnsi="Times New Roman CYR" w:cs="Times New Roman CYR"/>
          <w:sz w:val="28"/>
          <w:szCs w:val="28"/>
        </w:rPr>
        <w:br/>
        <w:t>на земельный участок;</w:t>
      </w:r>
    </w:p>
    <w:p w:rsidR="000409AA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6) выписка из ЕГРЮЛ о юридическом лице, являющемся заявителем, выписка из ЕГРИП об индивидуальном предпринимателе, являющемся заявителем</w:t>
      </w:r>
      <w:r w:rsidR="00C00431" w:rsidRPr="000D428E">
        <w:rPr>
          <w:rFonts w:ascii="Times New Roman CYR" w:hAnsi="Times New Roman CYR" w:cs="Times New Roman CYR"/>
          <w:sz w:val="28"/>
          <w:szCs w:val="28"/>
        </w:rPr>
        <w:t>.</w:t>
      </w:r>
    </w:p>
    <w:p w:rsidR="005510A4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 Заявитель вправе представить указанные документы при подаче заявления в Комитет по собственной инициативе.</w:t>
      </w:r>
    </w:p>
    <w:p w:rsidR="005510A4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5510A4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В случае представления документов в оригиналах и копиях, специалист  Комитета  заверяет сверенные с оригиналами копии документов. </w:t>
      </w:r>
    </w:p>
    <w:p w:rsidR="005510A4" w:rsidRPr="000D428E" w:rsidRDefault="005510A4" w:rsidP="005510A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702ACB" w:rsidRPr="000D428E" w:rsidRDefault="005510A4" w:rsidP="005510A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9758D2" w:rsidRPr="000D428E">
        <w:rPr>
          <w:rFonts w:ascii="Times New Roman CYR" w:hAnsi="Times New Roman CYR" w:cs="Times New Roman CYR"/>
          <w:sz w:val="28"/>
          <w:szCs w:val="28"/>
        </w:rPr>
        <w:t>с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Комитет удостоверяет уведомление о вручении </w:t>
      </w:r>
      <w:r w:rsidRPr="000D428E">
        <w:rPr>
          <w:rFonts w:ascii="Times New Roman CYR" w:hAnsi="Times New Roman CYR" w:cs="Times New Roman CYR"/>
          <w:sz w:val="28"/>
          <w:szCs w:val="28"/>
        </w:rPr>
        <w:lastRenderedPageBreak/>
        <w:t>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4B73D1" w:rsidRPr="000D428E" w:rsidRDefault="00270381" w:rsidP="005F0C0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Заявление также может быть подано в электронной форме на Един</w:t>
      </w:r>
      <w:r w:rsidR="004B73D1" w:rsidRPr="000D428E">
        <w:rPr>
          <w:sz w:val="28"/>
          <w:szCs w:val="28"/>
        </w:rPr>
        <w:t>ый</w:t>
      </w:r>
      <w:r w:rsidRPr="000D428E">
        <w:rPr>
          <w:sz w:val="28"/>
          <w:szCs w:val="28"/>
        </w:rPr>
        <w:t xml:space="preserve"> портал государственных и муниципальных услуг (функций)</w:t>
      </w:r>
      <w:r w:rsidR="00202DF0" w:rsidRPr="000D428E">
        <w:rPr>
          <w:sz w:val="28"/>
          <w:szCs w:val="28"/>
        </w:rPr>
        <w:t xml:space="preserve"> (</w:t>
      </w:r>
      <w:hyperlink r:id="rId22" w:history="1">
        <w:r w:rsidR="00202DF0" w:rsidRPr="000D428E">
          <w:rPr>
            <w:sz w:val="28"/>
            <w:szCs w:val="28"/>
          </w:rPr>
          <w:t>http://www.gosuslugi.ru</w:t>
        </w:r>
      </w:hyperlink>
      <w:r w:rsidR="00202DF0" w:rsidRPr="000D428E">
        <w:rPr>
          <w:sz w:val="28"/>
          <w:szCs w:val="28"/>
        </w:rPr>
        <w:t>).</w:t>
      </w:r>
      <w:r w:rsidRPr="000D428E">
        <w:rPr>
          <w:sz w:val="28"/>
          <w:szCs w:val="28"/>
        </w:rPr>
        <w:t xml:space="preserve"> </w:t>
      </w:r>
    </w:p>
    <w:p w:rsidR="00270381" w:rsidRPr="000D428E" w:rsidRDefault="004B73D1" w:rsidP="005F0C0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>В случае представления запроса в электронной форме на Едином портале государственных и муниципальных услуг (функций) (</w:t>
      </w:r>
      <w:hyperlink r:id="rId23" w:history="1">
        <w:r w:rsidRPr="000D428E">
          <w:rPr>
            <w:rFonts w:ascii="Times New Roman CYR" w:hAnsi="Times New Roman CYR" w:cs="Times New Roman CYR"/>
            <w:sz w:val="28"/>
            <w:szCs w:val="28"/>
          </w:rPr>
          <w:t>http://www.gosuslugi.ru</w:t>
        </w:r>
      </w:hyperlink>
      <w:r w:rsidRPr="000D428E">
        <w:rPr>
          <w:rFonts w:ascii="Times New Roman CYR" w:hAnsi="Times New Roman CYR" w:cs="Times New Roman CYR"/>
          <w:sz w:val="28"/>
          <w:szCs w:val="28"/>
        </w:rPr>
        <w:t xml:space="preserve">) документы прилагаются </w:t>
      </w:r>
      <w:r w:rsidR="00270381" w:rsidRPr="000D428E">
        <w:rPr>
          <w:sz w:val="28"/>
          <w:szCs w:val="28"/>
        </w:rPr>
        <w:t>к запросу в отсканированном виде, с последующим представлением в Комитет.</w:t>
      </w:r>
    </w:p>
    <w:p w:rsidR="00A53D7D" w:rsidRPr="000D428E" w:rsidRDefault="00A53D7D" w:rsidP="00A53D7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В течение десяти дней со дня поступления заявления о заключении соглашения о перераспределении земель и (или) земельных участков Комитет возвращает заявление заявителю, если оно не соответствует требованиям </w:t>
      </w:r>
      <w:hyperlink w:anchor="sub_39292" w:history="1">
        <w:r w:rsidRPr="000D428E">
          <w:rPr>
            <w:rFonts w:ascii="Times New Roman CYR" w:hAnsi="Times New Roman CYR" w:cs="Times New Roman CYR"/>
            <w:sz w:val="28"/>
            <w:szCs w:val="28"/>
          </w:rPr>
          <w:t>пункта 2</w:t>
        </w:r>
      </w:hyperlink>
      <w:r w:rsidRPr="000D428E">
        <w:rPr>
          <w:rFonts w:ascii="Times New Roman CYR" w:hAnsi="Times New Roman CYR" w:cs="Times New Roman CYR"/>
          <w:sz w:val="28"/>
          <w:szCs w:val="28"/>
        </w:rPr>
        <w:t xml:space="preserve">.6. административного регламента, подано в иной орган или к заявлению не приложены документы, предусмотренные </w:t>
      </w:r>
      <w:r w:rsidR="008F071D">
        <w:rPr>
          <w:rFonts w:ascii="Times New Roman CYR" w:hAnsi="Times New Roman CYR" w:cs="Times New Roman CYR"/>
          <w:sz w:val="28"/>
          <w:szCs w:val="28"/>
        </w:rPr>
        <w:t xml:space="preserve">пунктом </w:t>
      </w:r>
      <w:hyperlink w:anchor="sub_39293" w:history="1">
        <w:r w:rsidRPr="000D428E">
          <w:rPr>
            <w:rFonts w:ascii="Times New Roman CYR" w:hAnsi="Times New Roman CYR" w:cs="Times New Roman CYR"/>
            <w:sz w:val="28"/>
            <w:szCs w:val="28"/>
          </w:rPr>
          <w:t>2.7.</w:t>
        </w:r>
      </w:hyperlink>
      <w:r w:rsidRPr="000D428E">
        <w:rPr>
          <w:rFonts w:ascii="Times New Roman CYR" w:hAnsi="Times New Roman CYR" w:cs="Times New Roman CYR"/>
          <w:sz w:val="28"/>
          <w:szCs w:val="28"/>
        </w:rPr>
        <w:t xml:space="preserve"> административного регламента. При этом указываются все причины возврата заявления о перераспределении земельных участков.</w:t>
      </w:r>
    </w:p>
    <w:p w:rsidR="007E451E" w:rsidRPr="000D428E" w:rsidRDefault="007E451E" w:rsidP="006F3965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2.</w:t>
      </w:r>
      <w:r w:rsidR="004B73D1" w:rsidRPr="000D428E">
        <w:rPr>
          <w:sz w:val="28"/>
          <w:szCs w:val="28"/>
        </w:rPr>
        <w:t>9</w:t>
      </w:r>
      <w:r w:rsidRPr="000D428E">
        <w:rPr>
          <w:sz w:val="28"/>
          <w:szCs w:val="28"/>
        </w:rPr>
        <w:t>. Требования к документам: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  текст документов должен быть написан разборчиво;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фамилии, имена и отчества должны соответствовать документам, удостоверяющим личность,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не должно быть подчисток, приписок, зачеркнутых слов и иных исправлений;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документы не должны быть исполнены карандашом;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в документах не должно быть серьёзных повреждений, наличие которых не позволяло бы однозначно истолковать их содержание</w:t>
      </w:r>
      <w:r w:rsidR="008C2D14" w:rsidRPr="000D428E">
        <w:rPr>
          <w:sz w:val="28"/>
          <w:szCs w:val="28"/>
        </w:rPr>
        <w:t>.</w:t>
      </w:r>
    </w:p>
    <w:p w:rsidR="007E451E" w:rsidRPr="000D428E" w:rsidRDefault="007E451E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2.</w:t>
      </w:r>
      <w:r w:rsidR="008C2D14" w:rsidRPr="000D428E">
        <w:rPr>
          <w:rFonts w:ascii="Times New Roman" w:hAnsi="Times New Roman"/>
          <w:sz w:val="28"/>
          <w:szCs w:val="28"/>
        </w:rPr>
        <w:t>10</w:t>
      </w:r>
      <w:r w:rsidRPr="000D428E">
        <w:rPr>
          <w:rFonts w:ascii="Times New Roman" w:hAnsi="Times New Roman"/>
          <w:sz w:val="28"/>
          <w:szCs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D428E">
        <w:rPr>
          <w:sz w:val="28"/>
          <w:szCs w:val="28"/>
        </w:rPr>
        <w:t>2.</w:t>
      </w:r>
      <w:r w:rsidR="003B4385" w:rsidRPr="000D428E">
        <w:rPr>
          <w:sz w:val="28"/>
          <w:szCs w:val="28"/>
        </w:rPr>
        <w:t>1</w:t>
      </w:r>
      <w:r w:rsidR="008C2D14" w:rsidRPr="000D428E">
        <w:rPr>
          <w:sz w:val="28"/>
          <w:szCs w:val="28"/>
        </w:rPr>
        <w:t>1</w:t>
      </w:r>
      <w:r w:rsidRPr="000D428E">
        <w:rPr>
          <w:sz w:val="28"/>
          <w:szCs w:val="28"/>
        </w:rPr>
        <w:t>. Основаниями для отказа в предоставлении муниципальной услуги являются: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6" w:name="sub_392991"/>
      <w:r w:rsidRPr="000D428E">
        <w:rPr>
          <w:sz w:val="28"/>
          <w:szCs w:val="28"/>
        </w:rPr>
        <w:t xml:space="preserve">1) заявление о перераспределении земельных участков подано в случаях, не предусмотренных </w:t>
      </w:r>
      <w:hyperlink w:anchor="sub_39281" w:history="1">
        <w:r w:rsidRPr="000D428E">
          <w:rPr>
            <w:sz w:val="28"/>
            <w:szCs w:val="28"/>
          </w:rPr>
          <w:t>пунктом 1 статьи 39.28</w:t>
        </w:r>
      </w:hyperlink>
      <w:r w:rsidRPr="000D428E">
        <w:rPr>
          <w:sz w:val="28"/>
          <w:szCs w:val="28"/>
        </w:rPr>
        <w:t xml:space="preserve"> Земельного Кодекса</w:t>
      </w:r>
      <w:r w:rsidR="002B0670" w:rsidRPr="000D428E">
        <w:rPr>
          <w:sz w:val="28"/>
          <w:szCs w:val="28"/>
        </w:rPr>
        <w:t xml:space="preserve"> Российской Федерации</w:t>
      </w:r>
      <w:r w:rsidRPr="000D428E">
        <w:rPr>
          <w:sz w:val="28"/>
          <w:szCs w:val="28"/>
        </w:rPr>
        <w:t xml:space="preserve">; 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7" w:name="sub_392992"/>
      <w:bookmarkEnd w:id="6"/>
      <w:r w:rsidRPr="000D428E">
        <w:rPr>
          <w:sz w:val="28"/>
          <w:szCs w:val="28"/>
        </w:rPr>
        <w:t>2) не представлено в письменной форме согласие землепользователей, землевладельцев, арендаторов, залогодержателей, если земельные участки, которые предлагается перераспределить, обременены правами указанных лиц;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8" w:name="sub_392993"/>
      <w:bookmarkEnd w:id="7"/>
      <w:r w:rsidRPr="000D428E">
        <w:rPr>
          <w:sz w:val="28"/>
          <w:szCs w:val="28"/>
        </w:rPr>
        <w:t xml:space="preserve">3) 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которое размещается на условиях сервитута, или объекта, который предусмотрен </w:t>
      </w:r>
      <w:hyperlink w:anchor="sub_39363" w:history="1">
        <w:r w:rsidRPr="000D428E">
          <w:rPr>
            <w:rStyle w:val="ae"/>
            <w:color w:val="auto"/>
            <w:sz w:val="28"/>
            <w:szCs w:val="28"/>
          </w:rPr>
          <w:t>пунктом 3 статьи 39.36</w:t>
        </w:r>
      </w:hyperlink>
      <w:r w:rsidRPr="000D428E">
        <w:rPr>
          <w:sz w:val="28"/>
          <w:szCs w:val="28"/>
        </w:rPr>
        <w:t xml:space="preserve"> Земельного Кодекса </w:t>
      </w:r>
      <w:r w:rsidR="002B0670" w:rsidRPr="000D428E">
        <w:rPr>
          <w:sz w:val="28"/>
          <w:szCs w:val="28"/>
        </w:rPr>
        <w:t xml:space="preserve">Российской Федерации </w:t>
      </w:r>
      <w:r w:rsidRPr="000D428E">
        <w:rPr>
          <w:sz w:val="28"/>
          <w:szCs w:val="28"/>
        </w:rPr>
        <w:t>и наличие которого не препятствует использованию земельного участка в соответствии с его разрешенным использованием;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9" w:name="sub_392994"/>
      <w:bookmarkEnd w:id="8"/>
      <w:r w:rsidRPr="000D428E">
        <w:rPr>
          <w:sz w:val="28"/>
          <w:szCs w:val="28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 и изъятых из оборота или ограниченных в обороте;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0" w:name="sub_392995"/>
      <w:bookmarkEnd w:id="9"/>
      <w:r w:rsidRPr="000D428E">
        <w:rPr>
          <w:sz w:val="28"/>
          <w:szCs w:val="28"/>
        </w:rPr>
        <w:t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1" w:name="sub_392996"/>
      <w:bookmarkEnd w:id="10"/>
      <w:r w:rsidRPr="000D428E">
        <w:rPr>
          <w:sz w:val="28"/>
          <w:szCs w:val="28"/>
        </w:rP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или муниципальной собственности и являющегося предметом аукциона, извещение о проведении которого размещено в соответствии с </w:t>
      </w:r>
      <w:hyperlink w:anchor="sub_391119" w:history="1">
        <w:r w:rsidRPr="000D428E">
          <w:rPr>
            <w:rStyle w:val="ae"/>
            <w:color w:val="auto"/>
            <w:sz w:val="28"/>
            <w:szCs w:val="28"/>
          </w:rPr>
          <w:t>пунктом 19 статьи 39.11</w:t>
        </w:r>
      </w:hyperlink>
      <w:r w:rsidRPr="000D428E">
        <w:rPr>
          <w:sz w:val="28"/>
          <w:szCs w:val="28"/>
        </w:rPr>
        <w:t xml:space="preserve"> Земельного Кодекса</w:t>
      </w:r>
      <w:r w:rsidR="002B0670" w:rsidRPr="000D428E">
        <w:rPr>
          <w:sz w:val="28"/>
          <w:szCs w:val="28"/>
        </w:rPr>
        <w:t xml:space="preserve"> Российской Федерации</w:t>
      </w:r>
      <w:r w:rsidRPr="000D428E">
        <w:rPr>
          <w:sz w:val="28"/>
          <w:szCs w:val="28"/>
        </w:rPr>
        <w:t>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2" w:name="sub_392997"/>
      <w:bookmarkEnd w:id="11"/>
      <w:r w:rsidRPr="000D428E">
        <w:rPr>
          <w:sz w:val="28"/>
          <w:szCs w:val="28"/>
        </w:rPr>
        <w:t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3" w:name="sub_392998"/>
      <w:bookmarkEnd w:id="12"/>
      <w:r w:rsidRPr="000D428E">
        <w:rPr>
          <w:sz w:val="28"/>
          <w:szCs w:val="28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4" w:name="sub_392999"/>
      <w:bookmarkEnd w:id="13"/>
      <w:r w:rsidRPr="000D428E">
        <w:rPr>
          <w:sz w:val="28"/>
          <w:szCs w:val="28"/>
        </w:rPr>
        <w:t xml:space="preserve"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 </w:t>
      </w:r>
      <w:hyperlink w:anchor="sub_11119" w:history="1">
        <w:r w:rsidRPr="000D428E">
          <w:rPr>
            <w:rStyle w:val="ae"/>
            <w:color w:val="auto"/>
            <w:sz w:val="28"/>
            <w:szCs w:val="28"/>
          </w:rPr>
          <w:t>статьей 11.9</w:t>
        </w:r>
      </w:hyperlink>
      <w:r w:rsidRPr="000D428E">
        <w:rPr>
          <w:sz w:val="28"/>
          <w:szCs w:val="28"/>
        </w:rPr>
        <w:t xml:space="preserve"> Земельного Кодекса</w:t>
      </w:r>
      <w:r w:rsidR="002B0670" w:rsidRPr="000D428E">
        <w:rPr>
          <w:sz w:val="28"/>
          <w:szCs w:val="28"/>
        </w:rPr>
        <w:t xml:space="preserve"> Российской Федерации</w:t>
      </w:r>
      <w:r w:rsidRPr="000D428E">
        <w:rPr>
          <w:sz w:val="28"/>
          <w:szCs w:val="28"/>
        </w:rPr>
        <w:t xml:space="preserve">, за исключением случаев перераспределения земельных участков в соответствии с </w:t>
      </w:r>
      <w:hyperlink w:anchor="sub_39281" w:history="1">
        <w:r w:rsidRPr="000D428E">
          <w:rPr>
            <w:rStyle w:val="ae"/>
            <w:color w:val="auto"/>
            <w:sz w:val="28"/>
            <w:szCs w:val="28"/>
          </w:rPr>
          <w:t>подпунктами 1</w:t>
        </w:r>
      </w:hyperlink>
      <w:r w:rsidRPr="000D428E">
        <w:rPr>
          <w:sz w:val="28"/>
          <w:szCs w:val="28"/>
        </w:rPr>
        <w:t xml:space="preserve"> и </w:t>
      </w:r>
      <w:hyperlink w:anchor="sub_39284" w:history="1">
        <w:r w:rsidRPr="000D428E">
          <w:rPr>
            <w:rStyle w:val="ae"/>
            <w:color w:val="auto"/>
            <w:sz w:val="28"/>
            <w:szCs w:val="28"/>
          </w:rPr>
          <w:t>4 пункта 1 статьи 39.28</w:t>
        </w:r>
      </w:hyperlink>
      <w:r w:rsidRPr="000D428E">
        <w:rPr>
          <w:sz w:val="28"/>
          <w:szCs w:val="28"/>
        </w:rPr>
        <w:t xml:space="preserve"> Земельного Кодекса</w:t>
      </w:r>
      <w:r w:rsidR="002B0670" w:rsidRPr="000D428E">
        <w:rPr>
          <w:sz w:val="28"/>
          <w:szCs w:val="28"/>
        </w:rPr>
        <w:t xml:space="preserve"> Российской Федерации</w:t>
      </w:r>
      <w:r w:rsidRPr="000D428E">
        <w:rPr>
          <w:sz w:val="28"/>
          <w:szCs w:val="28"/>
        </w:rPr>
        <w:t>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5" w:name="sub_3929910"/>
      <w:bookmarkEnd w:id="14"/>
      <w:r w:rsidRPr="000D428E">
        <w:rPr>
          <w:sz w:val="28"/>
          <w:szCs w:val="28"/>
        </w:rPr>
        <w:t xml:space="preserve">10) границы земельного участка, находящегося в частной собственности, подлежат уточнению в соответствии с </w:t>
      </w:r>
      <w:hyperlink r:id="rId24" w:history="1">
        <w:r w:rsidRPr="000D428E">
          <w:rPr>
            <w:rStyle w:val="ae"/>
            <w:color w:val="auto"/>
            <w:sz w:val="28"/>
            <w:szCs w:val="28"/>
          </w:rPr>
          <w:t>Федеральным законом</w:t>
        </w:r>
      </w:hyperlink>
      <w:r w:rsidRPr="000D428E">
        <w:rPr>
          <w:sz w:val="28"/>
          <w:szCs w:val="28"/>
        </w:rPr>
        <w:t xml:space="preserve"> "О государственном кадастре недвижимости";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6" w:name="sub_3929911"/>
      <w:bookmarkEnd w:id="15"/>
      <w:r w:rsidRPr="000D428E">
        <w:rPr>
          <w:sz w:val="28"/>
          <w:szCs w:val="28"/>
        </w:rPr>
        <w:lastRenderedPageBreak/>
        <w:t xml:space="preserve">11) имеются основания для отказа в утверждении схемы расположения земельного участка, предусмотренные </w:t>
      </w:r>
      <w:hyperlink w:anchor="sub_11111016" w:history="1">
        <w:r w:rsidRPr="000D428E">
          <w:rPr>
            <w:rStyle w:val="ae"/>
            <w:color w:val="auto"/>
            <w:sz w:val="28"/>
            <w:szCs w:val="28"/>
          </w:rPr>
          <w:t>пунктом 16 статьи 11.10</w:t>
        </w:r>
      </w:hyperlink>
      <w:r w:rsidRPr="000D428E">
        <w:rPr>
          <w:sz w:val="28"/>
          <w:szCs w:val="28"/>
        </w:rPr>
        <w:t xml:space="preserve"> Земельного Кодекса</w:t>
      </w:r>
      <w:r w:rsidR="002B0670" w:rsidRPr="000D428E">
        <w:rPr>
          <w:sz w:val="28"/>
          <w:szCs w:val="28"/>
        </w:rPr>
        <w:t xml:space="preserve"> Российской Федерации</w:t>
      </w:r>
      <w:r w:rsidRPr="000D428E">
        <w:rPr>
          <w:sz w:val="28"/>
          <w:szCs w:val="28"/>
        </w:rPr>
        <w:t>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7" w:name="sub_3929912"/>
      <w:bookmarkEnd w:id="16"/>
      <w:r w:rsidRPr="000D428E">
        <w:rPr>
          <w:sz w:val="28"/>
          <w:szCs w:val="28"/>
        </w:rPr>
        <w:t>12)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</w:t>
      </w:r>
    </w:p>
    <w:p w:rsidR="0055797B" w:rsidRPr="000D428E" w:rsidRDefault="0055797B" w:rsidP="0055797B">
      <w:pPr>
        <w:ind w:firstLine="709"/>
        <w:jc w:val="both"/>
        <w:rPr>
          <w:sz w:val="28"/>
          <w:szCs w:val="28"/>
        </w:rPr>
      </w:pPr>
      <w:bookmarkStart w:id="18" w:name="sub_3929913"/>
      <w:bookmarkEnd w:id="17"/>
      <w:r w:rsidRPr="000D428E">
        <w:rPr>
          <w:sz w:val="28"/>
          <w:szCs w:val="28"/>
        </w:rPr>
        <w:t>13)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территории.</w:t>
      </w:r>
    </w:p>
    <w:bookmarkEnd w:id="18"/>
    <w:p w:rsidR="007E451E" w:rsidRPr="000D428E" w:rsidRDefault="0055797B" w:rsidP="0055797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 xml:space="preserve"> </w:t>
      </w:r>
      <w:r w:rsidR="007E451E" w:rsidRPr="000D428E">
        <w:rPr>
          <w:sz w:val="28"/>
          <w:szCs w:val="28"/>
        </w:rPr>
        <w:t>2.1</w:t>
      </w:r>
      <w:r w:rsidR="00926D0C" w:rsidRPr="000D428E">
        <w:rPr>
          <w:sz w:val="28"/>
          <w:szCs w:val="28"/>
        </w:rPr>
        <w:t>2</w:t>
      </w:r>
      <w:r w:rsidR="007E451E" w:rsidRPr="000D428E">
        <w:rPr>
          <w:sz w:val="28"/>
          <w:szCs w:val="28"/>
        </w:rPr>
        <w:t>. Муниципальная услуга предоставляется бесплатно.</w:t>
      </w:r>
    </w:p>
    <w:p w:rsidR="005B2B2E" w:rsidRPr="000D428E" w:rsidRDefault="005B2B2E" w:rsidP="005B2B2E">
      <w:pPr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Кадастровые работы </w:t>
      </w:r>
      <w:r w:rsidR="002B0670" w:rsidRPr="000D428E">
        <w:rPr>
          <w:sz w:val="28"/>
          <w:szCs w:val="28"/>
        </w:rPr>
        <w:t>в целях государственного кадастрового учета земельных участков, которые образуются в результате</w:t>
      </w:r>
      <w:r w:rsidRPr="000D428E">
        <w:rPr>
          <w:sz w:val="28"/>
          <w:szCs w:val="28"/>
        </w:rPr>
        <w:t xml:space="preserve"> перераспределени</w:t>
      </w:r>
      <w:r w:rsidR="002B0670" w:rsidRPr="000D428E">
        <w:rPr>
          <w:sz w:val="28"/>
          <w:szCs w:val="28"/>
        </w:rPr>
        <w:t>я</w:t>
      </w:r>
      <w:r w:rsidRPr="000D428E">
        <w:rPr>
          <w:sz w:val="28"/>
          <w:szCs w:val="28"/>
        </w:rPr>
        <w:t xml:space="preserve"> земельных участков в соответствии с </w:t>
      </w:r>
      <w:hyperlink r:id="rId25" w:history="1">
        <w:r w:rsidRPr="000D428E">
          <w:rPr>
            <w:sz w:val="28"/>
            <w:szCs w:val="28"/>
          </w:rPr>
          <w:t>пунктом 11 статьи 39.29</w:t>
        </w:r>
      </w:hyperlink>
      <w:r w:rsidRPr="000D428E">
        <w:rPr>
          <w:sz w:val="28"/>
          <w:szCs w:val="28"/>
        </w:rPr>
        <w:t xml:space="preserve"> Земельного кодекса Российской Федерации</w:t>
      </w:r>
      <w:r w:rsidR="002B0670" w:rsidRPr="000D428E">
        <w:rPr>
          <w:sz w:val="28"/>
          <w:szCs w:val="28"/>
        </w:rPr>
        <w:t>,</w:t>
      </w:r>
      <w:r w:rsidRPr="000D428E">
        <w:rPr>
          <w:sz w:val="28"/>
          <w:szCs w:val="28"/>
        </w:rPr>
        <w:t xml:space="preserve"> обеспечиваются заявителем.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>2.1</w:t>
      </w:r>
      <w:r w:rsidR="00926D0C" w:rsidRPr="000D428E">
        <w:rPr>
          <w:sz w:val="28"/>
          <w:szCs w:val="28"/>
        </w:rPr>
        <w:t>3</w:t>
      </w:r>
      <w:r w:rsidRPr="000D428E">
        <w:rPr>
          <w:sz w:val="28"/>
          <w:szCs w:val="28"/>
        </w:rPr>
        <w:t xml:space="preserve">. </w:t>
      </w:r>
      <w:r w:rsidR="00B84854" w:rsidRPr="000D428E"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</w:t>
      </w:r>
      <w:r w:rsidRPr="000D428E">
        <w:rPr>
          <w:sz w:val="28"/>
          <w:szCs w:val="28"/>
        </w:rPr>
        <w:t>.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>2.1</w:t>
      </w:r>
      <w:r w:rsidR="00926D0C" w:rsidRPr="000D428E">
        <w:rPr>
          <w:sz w:val="28"/>
          <w:szCs w:val="28"/>
        </w:rPr>
        <w:t>4</w:t>
      </w:r>
      <w:r w:rsidRPr="000D428E">
        <w:rPr>
          <w:sz w:val="28"/>
          <w:szCs w:val="28"/>
        </w:rPr>
        <w:t>. Срок регистрации заявления заявителя о предоставлении муниципальной услуги составляет не более 15 минут.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2.1</w:t>
      </w:r>
      <w:r w:rsidR="00926D0C" w:rsidRPr="000D428E">
        <w:rPr>
          <w:sz w:val="28"/>
          <w:szCs w:val="28"/>
        </w:rPr>
        <w:t>5</w:t>
      </w:r>
      <w:r w:rsidRPr="000D428E">
        <w:rPr>
          <w:sz w:val="28"/>
          <w:szCs w:val="28"/>
        </w:rPr>
        <w:t xml:space="preserve">. </w:t>
      </w:r>
      <w:r w:rsidR="00B84854" w:rsidRPr="000D428E">
        <w:rPr>
          <w:sz w:val="28"/>
          <w:szCs w:val="28"/>
        </w:rPr>
        <w:t>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Комитета. На территории, прилегающей к зданию, в котором предоставляется муниципальная услуга, оборудуются места для парковки автотранспортных средств.</w:t>
      </w:r>
      <w:r w:rsidRPr="000D428E">
        <w:rPr>
          <w:sz w:val="28"/>
          <w:szCs w:val="28"/>
        </w:rPr>
        <w:t xml:space="preserve"> 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Помещения для ожидания</w:t>
      </w:r>
      <w:r w:rsidRPr="000D428E">
        <w:rPr>
          <w:i/>
          <w:sz w:val="28"/>
          <w:szCs w:val="28"/>
        </w:rPr>
        <w:t xml:space="preserve"> </w:t>
      </w:r>
      <w:r w:rsidRPr="000D428E">
        <w:rPr>
          <w:sz w:val="28"/>
          <w:szCs w:val="28"/>
        </w:rPr>
        <w:t>оборудуются стульями или скамьями, а для удобства заполнения заявления о предоставлении муниципальной услуги</w:t>
      </w:r>
      <w:r w:rsidRPr="000D428E">
        <w:rPr>
          <w:i/>
          <w:sz w:val="28"/>
          <w:szCs w:val="28"/>
        </w:rPr>
        <w:t xml:space="preserve"> –</w:t>
      </w:r>
      <w:r w:rsidRPr="000D428E">
        <w:rPr>
          <w:sz w:val="28"/>
          <w:szCs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0D428E">
        <w:rPr>
          <w:i/>
          <w:sz w:val="28"/>
          <w:szCs w:val="28"/>
        </w:rPr>
        <w:t xml:space="preserve">, </w:t>
      </w:r>
      <w:r w:rsidRPr="000D428E">
        <w:rPr>
          <w:sz w:val="28"/>
          <w:szCs w:val="28"/>
        </w:rPr>
        <w:t>ФИО специалиста, осуществляющего предоставление муниципальной услуги, и режима работы.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>2.1</w:t>
      </w:r>
      <w:r w:rsidR="00926D0C" w:rsidRPr="000D428E">
        <w:rPr>
          <w:sz w:val="28"/>
          <w:szCs w:val="28"/>
        </w:rPr>
        <w:t>6</w:t>
      </w:r>
      <w:r w:rsidRPr="000D428E">
        <w:rPr>
          <w:sz w:val="28"/>
          <w:szCs w:val="28"/>
        </w:rPr>
        <w:t>. Показателями доступности муниципальной услуги являются:</w:t>
      </w:r>
    </w:p>
    <w:p w:rsidR="007E451E" w:rsidRPr="000D428E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7E451E" w:rsidRPr="000D428E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lastRenderedPageBreak/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7E451E" w:rsidRPr="000D428E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специалиста, осуществляющего предоставление муниципальной услуги, к заявителю: вежливость, тактичность);</w:t>
      </w:r>
    </w:p>
    <w:p w:rsidR="007E451E" w:rsidRPr="000D428E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бесплатность получения муниципальной услуги;</w:t>
      </w:r>
    </w:p>
    <w:p w:rsidR="00B84854" w:rsidRPr="000D428E" w:rsidRDefault="007E451E" w:rsidP="00B8485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- </w:t>
      </w:r>
      <w:r w:rsidR="00B84854" w:rsidRPr="000D428E">
        <w:rPr>
          <w:sz w:val="28"/>
          <w:szCs w:val="28"/>
        </w:rPr>
        <w:t>транспортная и пешех</w:t>
      </w:r>
      <w:r w:rsidR="00EA71BC" w:rsidRPr="000D428E">
        <w:rPr>
          <w:sz w:val="28"/>
          <w:szCs w:val="28"/>
        </w:rPr>
        <w:t>одная доступность Комитета</w:t>
      </w:r>
      <w:r w:rsidR="00B84854" w:rsidRPr="000D428E">
        <w:rPr>
          <w:sz w:val="28"/>
          <w:szCs w:val="28"/>
        </w:rPr>
        <w:t>;</w:t>
      </w:r>
    </w:p>
    <w:p w:rsidR="007E451E" w:rsidRPr="000D428E" w:rsidRDefault="00B84854" w:rsidP="00B84854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режим работы Комит</w:t>
      </w:r>
      <w:r w:rsidR="00EA71BC" w:rsidRPr="000D428E">
        <w:rPr>
          <w:rFonts w:ascii="Times New Roman" w:hAnsi="Times New Roman"/>
          <w:sz w:val="28"/>
          <w:szCs w:val="28"/>
        </w:rPr>
        <w:t>ета (специалиста Комитета)</w:t>
      </w:r>
      <w:r w:rsidRPr="000D428E">
        <w:rPr>
          <w:rFonts w:ascii="Times New Roman" w:hAnsi="Times New Roman"/>
          <w:sz w:val="28"/>
          <w:szCs w:val="28"/>
        </w:rPr>
        <w:t>;</w:t>
      </w:r>
    </w:p>
    <w:p w:rsidR="00202DF0" w:rsidRPr="000D428E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</w:t>
      </w:r>
      <w:r w:rsidR="00202DF0" w:rsidRPr="000D428E">
        <w:rPr>
          <w:rFonts w:ascii="Times New Roman" w:hAnsi="Times New Roman"/>
          <w:sz w:val="28"/>
          <w:szCs w:val="28"/>
        </w:rPr>
        <w:t>;</w:t>
      </w:r>
    </w:p>
    <w:p w:rsidR="007E451E" w:rsidRPr="000D428E" w:rsidRDefault="00202DF0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возможность направления запроса в электронной форме</w:t>
      </w:r>
      <w:r w:rsidR="007E451E" w:rsidRPr="000D428E">
        <w:rPr>
          <w:rFonts w:ascii="Times New Roman" w:hAnsi="Times New Roman"/>
          <w:sz w:val="28"/>
          <w:szCs w:val="28"/>
        </w:rPr>
        <w:t>.</w:t>
      </w:r>
    </w:p>
    <w:p w:rsidR="007E451E" w:rsidRPr="000D428E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Показателями качества муниципальной услуги являются:</w:t>
      </w:r>
    </w:p>
    <w:p w:rsidR="007E451E" w:rsidRPr="000D428E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7E451E" w:rsidRPr="000D428E" w:rsidRDefault="007E451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ab/>
        <w:t>-  точность обработки данных, правильность оформления документов;</w:t>
      </w:r>
    </w:p>
    <w:p w:rsidR="007E451E" w:rsidRPr="000D428E" w:rsidRDefault="007E451E">
      <w:pPr>
        <w:pStyle w:val="20"/>
        <w:ind w:firstLine="709"/>
        <w:rPr>
          <w:szCs w:val="28"/>
        </w:rPr>
      </w:pPr>
      <w:r w:rsidRPr="000D428E">
        <w:rPr>
          <w:szCs w:val="28"/>
        </w:rPr>
        <w:t>- компетентность специалиста, осуществляющего предоставление муниципальной услуги (профессиональная грамотность);</w:t>
      </w:r>
    </w:p>
    <w:p w:rsidR="007E451E" w:rsidRPr="000D428E" w:rsidRDefault="007E451E">
      <w:pPr>
        <w:pStyle w:val="20"/>
        <w:ind w:firstLine="709"/>
        <w:rPr>
          <w:szCs w:val="28"/>
        </w:rPr>
      </w:pPr>
      <w:r w:rsidRPr="000D428E">
        <w:rPr>
          <w:szCs w:val="28"/>
        </w:rPr>
        <w:t>-</w:t>
      </w:r>
      <w:r w:rsidRPr="000D428E">
        <w:rPr>
          <w:szCs w:val="28"/>
          <w:lang w:val="en-US"/>
        </w:rPr>
        <w:t> </w:t>
      </w:r>
      <w:r w:rsidRPr="000D428E">
        <w:rPr>
          <w:szCs w:val="28"/>
        </w:rPr>
        <w:t>количество обоснованных жалоб.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E451E" w:rsidRPr="000D428E" w:rsidRDefault="007E451E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  <w:r w:rsidRPr="000D428E">
        <w:rPr>
          <w:b/>
          <w:cap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7E451E" w:rsidRPr="000D428E" w:rsidRDefault="007E451E">
      <w:pPr>
        <w:widowControl w:val="0"/>
        <w:jc w:val="center"/>
        <w:rPr>
          <w:b/>
          <w:caps/>
          <w:sz w:val="28"/>
          <w:szCs w:val="28"/>
        </w:rPr>
      </w:pPr>
    </w:p>
    <w:p w:rsidR="007E451E" w:rsidRPr="000D428E" w:rsidRDefault="007E451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3.1.1. </w:t>
      </w:r>
      <w:r w:rsidR="00E2150C" w:rsidRPr="000D428E">
        <w:rPr>
          <w:sz w:val="28"/>
          <w:szCs w:val="28"/>
        </w:rPr>
        <w:t>Прием и регистрация заявления заявителя и прилагаемых к нему документов.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3.1.2. Рассмотрение заявления заявителя и прилагаемых к нему документов</w:t>
      </w:r>
      <w:r w:rsidR="00C02579" w:rsidRPr="000D428E">
        <w:rPr>
          <w:sz w:val="28"/>
          <w:szCs w:val="28"/>
        </w:rPr>
        <w:t xml:space="preserve"> (далее – запрос)</w:t>
      </w:r>
      <w:r w:rsidRPr="000D428E">
        <w:rPr>
          <w:sz w:val="28"/>
          <w:szCs w:val="28"/>
        </w:rPr>
        <w:t>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3.1.3. </w:t>
      </w:r>
      <w:r w:rsidR="001E4736" w:rsidRPr="000D428E">
        <w:rPr>
          <w:sz w:val="28"/>
          <w:szCs w:val="28"/>
        </w:rPr>
        <w:t>Заключение</w:t>
      </w:r>
      <w:r w:rsidR="0056257C" w:rsidRPr="000D428E">
        <w:rPr>
          <w:sz w:val="28"/>
          <w:szCs w:val="28"/>
        </w:rPr>
        <w:t xml:space="preserve"> </w:t>
      </w:r>
      <w:r w:rsidR="009854EC" w:rsidRPr="000D428E">
        <w:rPr>
          <w:sz w:val="28"/>
          <w:szCs w:val="28"/>
        </w:rPr>
        <w:t xml:space="preserve">соглашения о перераспределении земель и (или) земельных участков </w:t>
      </w:r>
      <w:r w:rsidR="0056257C" w:rsidRPr="000D428E">
        <w:rPr>
          <w:sz w:val="28"/>
          <w:szCs w:val="28"/>
        </w:rPr>
        <w:t xml:space="preserve">или направление в адрес заявителя </w:t>
      </w:r>
      <w:r w:rsidR="006D349F" w:rsidRPr="000D428E">
        <w:rPr>
          <w:sz w:val="28"/>
          <w:szCs w:val="28"/>
        </w:rPr>
        <w:t>письм</w:t>
      </w:r>
      <w:r w:rsidR="00141029" w:rsidRPr="000D428E">
        <w:rPr>
          <w:sz w:val="28"/>
          <w:szCs w:val="28"/>
        </w:rPr>
        <w:t>а</w:t>
      </w:r>
      <w:r w:rsidR="0056257C" w:rsidRPr="000D428E">
        <w:rPr>
          <w:sz w:val="28"/>
          <w:szCs w:val="28"/>
        </w:rPr>
        <w:t xml:space="preserve"> об отказе в предоставлении муниципальной услуги</w:t>
      </w:r>
      <w:r w:rsidRPr="000D428E">
        <w:rPr>
          <w:sz w:val="28"/>
          <w:szCs w:val="28"/>
        </w:rPr>
        <w:t>.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0D428E">
        <w:rPr>
          <w:sz w:val="28"/>
          <w:szCs w:val="28"/>
        </w:rPr>
        <w:t>3.2. Основанием для начала процедуры приема и регистрации за</w:t>
      </w:r>
      <w:r w:rsidR="005A39C2" w:rsidRPr="000D428E">
        <w:rPr>
          <w:sz w:val="28"/>
          <w:szCs w:val="28"/>
        </w:rPr>
        <w:t>проса</w:t>
      </w:r>
      <w:r w:rsidRPr="000D428E">
        <w:rPr>
          <w:sz w:val="28"/>
          <w:szCs w:val="28"/>
        </w:rPr>
        <w:t xml:space="preserve"> является </w:t>
      </w:r>
      <w:r w:rsidR="005A39C2" w:rsidRPr="000D428E">
        <w:rPr>
          <w:sz w:val="28"/>
          <w:szCs w:val="28"/>
        </w:rPr>
        <w:t xml:space="preserve">его </w:t>
      </w:r>
      <w:r w:rsidRPr="000D428E">
        <w:rPr>
          <w:sz w:val="28"/>
          <w:szCs w:val="28"/>
        </w:rPr>
        <w:t>представление в Комитет</w:t>
      </w:r>
      <w:r w:rsidRPr="000D428E">
        <w:rPr>
          <w:i/>
          <w:sz w:val="28"/>
          <w:szCs w:val="28"/>
        </w:rPr>
        <w:t>.</w:t>
      </w:r>
    </w:p>
    <w:p w:rsidR="007E451E" w:rsidRPr="000D428E" w:rsidRDefault="004D6A4C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Специалист Комитета</w:t>
      </w:r>
      <w:r w:rsidR="00112DE6" w:rsidRPr="000D428E">
        <w:rPr>
          <w:sz w:val="28"/>
          <w:szCs w:val="28"/>
        </w:rPr>
        <w:t>,</w:t>
      </w:r>
      <w:r w:rsidRPr="000D428E">
        <w:rPr>
          <w:sz w:val="28"/>
          <w:szCs w:val="28"/>
        </w:rPr>
        <w:t xml:space="preserve"> ответственный за прием и регистрацию заявлений заявителей, осуществляет следующие административные действия:</w:t>
      </w:r>
    </w:p>
    <w:p w:rsidR="007E451E" w:rsidRPr="000D428E" w:rsidRDefault="007E451E">
      <w:pPr>
        <w:widowControl w:val="0"/>
        <w:ind w:firstLine="709"/>
        <w:jc w:val="both"/>
        <w:rPr>
          <w:i/>
          <w:sz w:val="28"/>
          <w:szCs w:val="28"/>
        </w:rPr>
      </w:pPr>
      <w:r w:rsidRPr="000D428E">
        <w:rPr>
          <w:sz w:val="28"/>
          <w:szCs w:val="28"/>
        </w:rPr>
        <w:t xml:space="preserve">- устанавливает личность заявителя, в том числе проверяет документ, удостоверяющий личность – срок </w:t>
      </w:r>
      <w:r w:rsidR="004C09E0" w:rsidRPr="000D428E">
        <w:rPr>
          <w:sz w:val="28"/>
          <w:szCs w:val="28"/>
        </w:rPr>
        <w:t>3</w:t>
      </w:r>
      <w:r w:rsidRPr="000D428E">
        <w:rPr>
          <w:sz w:val="28"/>
          <w:szCs w:val="28"/>
        </w:rPr>
        <w:t xml:space="preserve"> минут</w:t>
      </w:r>
      <w:r w:rsidR="004C09E0" w:rsidRPr="000D428E">
        <w:rPr>
          <w:sz w:val="28"/>
          <w:szCs w:val="28"/>
        </w:rPr>
        <w:t>ы</w:t>
      </w:r>
      <w:r w:rsidRPr="000D428E">
        <w:rPr>
          <w:sz w:val="28"/>
          <w:szCs w:val="28"/>
        </w:rPr>
        <w:t>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принимает заявление</w:t>
      </w:r>
      <w:r w:rsidR="00C05F97" w:rsidRPr="000D428E">
        <w:rPr>
          <w:sz w:val="28"/>
          <w:szCs w:val="28"/>
        </w:rPr>
        <w:t xml:space="preserve"> </w:t>
      </w:r>
      <w:r w:rsidRPr="000D428E">
        <w:rPr>
          <w:sz w:val="28"/>
          <w:szCs w:val="28"/>
        </w:rPr>
        <w:t xml:space="preserve">и прилагаемые к нему документы, заверяет копии </w:t>
      </w:r>
      <w:r w:rsidRPr="000D428E">
        <w:rPr>
          <w:sz w:val="28"/>
          <w:szCs w:val="28"/>
        </w:rPr>
        <w:lastRenderedPageBreak/>
        <w:t>представленных документов, сопоставляя их с оригиналами – срок 10 минут;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по просьбе заявителя, на его экземпляре заявления ставит отметку о  приеме – срок  2 минуты;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регистрирует принят</w:t>
      </w:r>
      <w:r w:rsidR="004178A0" w:rsidRPr="000D428E">
        <w:rPr>
          <w:sz w:val="28"/>
          <w:szCs w:val="28"/>
        </w:rPr>
        <w:t>ый</w:t>
      </w:r>
      <w:r w:rsidRPr="000D428E">
        <w:rPr>
          <w:sz w:val="28"/>
          <w:szCs w:val="28"/>
        </w:rPr>
        <w:t xml:space="preserve"> за</w:t>
      </w:r>
      <w:r w:rsidR="004178A0" w:rsidRPr="000D428E">
        <w:rPr>
          <w:sz w:val="28"/>
          <w:szCs w:val="28"/>
        </w:rPr>
        <w:t>прос</w:t>
      </w:r>
      <w:r w:rsidRPr="000D428E">
        <w:rPr>
          <w:sz w:val="28"/>
          <w:szCs w:val="28"/>
        </w:rPr>
        <w:t xml:space="preserve"> в Журнале регистрации входящей корреспонденции –  срок 1 день.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Результатом </w:t>
      </w:r>
      <w:r w:rsidR="00D84CE0" w:rsidRPr="000D428E">
        <w:rPr>
          <w:sz w:val="28"/>
          <w:szCs w:val="28"/>
        </w:rPr>
        <w:t xml:space="preserve">процедуры </w:t>
      </w:r>
      <w:r w:rsidRPr="000D428E">
        <w:rPr>
          <w:sz w:val="28"/>
          <w:szCs w:val="28"/>
        </w:rPr>
        <w:t xml:space="preserve">приема </w:t>
      </w:r>
      <w:r w:rsidR="004178A0" w:rsidRPr="000D428E">
        <w:rPr>
          <w:sz w:val="28"/>
          <w:szCs w:val="28"/>
        </w:rPr>
        <w:t>запроса</w:t>
      </w:r>
      <w:r w:rsidRPr="000D428E">
        <w:rPr>
          <w:sz w:val="28"/>
          <w:szCs w:val="28"/>
        </w:rPr>
        <w:t xml:space="preserve"> является </w:t>
      </w:r>
      <w:r w:rsidR="00D84CE0" w:rsidRPr="000D428E">
        <w:rPr>
          <w:sz w:val="28"/>
          <w:szCs w:val="28"/>
        </w:rPr>
        <w:t>его</w:t>
      </w:r>
      <w:r w:rsidRPr="000D428E">
        <w:rPr>
          <w:sz w:val="28"/>
          <w:szCs w:val="28"/>
        </w:rPr>
        <w:t xml:space="preserve"> передача на рассмотрение специалисту Комитета, ответственному за рассмотрение </w:t>
      </w:r>
      <w:r w:rsidR="004178A0" w:rsidRPr="000D428E">
        <w:rPr>
          <w:sz w:val="28"/>
          <w:szCs w:val="28"/>
        </w:rPr>
        <w:t>запроса</w:t>
      </w:r>
      <w:r w:rsidRPr="000D428E">
        <w:rPr>
          <w:sz w:val="28"/>
          <w:szCs w:val="28"/>
        </w:rPr>
        <w:t xml:space="preserve"> и подготовку </w:t>
      </w:r>
      <w:r w:rsidR="007C199E" w:rsidRPr="000D428E">
        <w:rPr>
          <w:sz w:val="28"/>
          <w:szCs w:val="28"/>
        </w:rPr>
        <w:t>проекта соглашения о перераспределении земель и (или) земельных участков</w:t>
      </w:r>
      <w:r w:rsidRPr="000D428E">
        <w:rPr>
          <w:sz w:val="28"/>
          <w:szCs w:val="28"/>
        </w:rPr>
        <w:t>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3.3. </w:t>
      </w:r>
      <w:r w:rsidR="004D6A4C" w:rsidRPr="000D428E">
        <w:rPr>
          <w:sz w:val="28"/>
          <w:szCs w:val="28"/>
        </w:rPr>
        <w:t xml:space="preserve">Основанием для </w:t>
      </w:r>
      <w:r w:rsidR="00D84CE0" w:rsidRPr="000D428E">
        <w:rPr>
          <w:sz w:val="28"/>
          <w:szCs w:val="28"/>
        </w:rPr>
        <w:t xml:space="preserve">начала процедуры </w:t>
      </w:r>
      <w:r w:rsidR="004D6A4C" w:rsidRPr="000D428E">
        <w:rPr>
          <w:sz w:val="28"/>
          <w:szCs w:val="28"/>
        </w:rPr>
        <w:t xml:space="preserve">рассмотрения </w:t>
      </w:r>
      <w:r w:rsidR="00DA200E" w:rsidRPr="000D428E">
        <w:rPr>
          <w:sz w:val="28"/>
          <w:szCs w:val="28"/>
        </w:rPr>
        <w:t>запроса является</w:t>
      </w:r>
      <w:r w:rsidR="004D6A4C" w:rsidRPr="000D428E">
        <w:rPr>
          <w:sz w:val="28"/>
          <w:szCs w:val="28"/>
        </w:rPr>
        <w:t xml:space="preserve"> </w:t>
      </w:r>
      <w:r w:rsidR="00D84CE0" w:rsidRPr="000D428E">
        <w:rPr>
          <w:sz w:val="28"/>
          <w:szCs w:val="28"/>
        </w:rPr>
        <w:t xml:space="preserve">его </w:t>
      </w:r>
      <w:r w:rsidR="004D6A4C" w:rsidRPr="000D428E">
        <w:rPr>
          <w:sz w:val="28"/>
          <w:szCs w:val="28"/>
        </w:rPr>
        <w:t>поступление к специалисту Комитета, который осуществляет следующие административные действия</w:t>
      </w:r>
      <w:r w:rsidRPr="000D428E">
        <w:rPr>
          <w:sz w:val="28"/>
          <w:szCs w:val="28"/>
        </w:rPr>
        <w:t>:</w:t>
      </w:r>
    </w:p>
    <w:p w:rsidR="00573D59" w:rsidRPr="000D428E" w:rsidRDefault="00573D59" w:rsidP="00573D59">
      <w:pPr>
        <w:widowControl w:val="0"/>
        <w:tabs>
          <w:tab w:val="left" w:pos="90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случае если заявление о заключении соглашения о перераспределении земель и (или) земельных участков не соответствует требованиям </w:t>
      </w:r>
      <w:hyperlink w:anchor="sub_39292" w:history="1">
        <w:r w:rsidRPr="000D428E">
          <w:rPr>
            <w:rFonts w:ascii="Times New Roman CYR" w:hAnsi="Times New Roman CYR" w:cs="Times New Roman CYR"/>
            <w:sz w:val="28"/>
            <w:szCs w:val="28"/>
          </w:rPr>
          <w:t>пункта 2</w:t>
        </w:r>
      </w:hyperlink>
      <w:r w:rsidRPr="000D428E">
        <w:rPr>
          <w:rFonts w:ascii="Times New Roman CYR" w:hAnsi="Times New Roman CYR" w:cs="Times New Roman CYR"/>
          <w:sz w:val="28"/>
          <w:szCs w:val="28"/>
        </w:rPr>
        <w:t xml:space="preserve">.6. административного регламента, подано в иной орган или к заявлению не приложены документы, предусмотренные </w:t>
      </w:r>
      <w:r w:rsidR="009F7636">
        <w:rPr>
          <w:rFonts w:ascii="Times New Roman CYR" w:hAnsi="Times New Roman CYR" w:cs="Times New Roman CYR"/>
          <w:sz w:val="28"/>
          <w:szCs w:val="28"/>
        </w:rPr>
        <w:t xml:space="preserve">пунктом </w:t>
      </w:r>
      <w:hyperlink w:anchor="sub_39293" w:history="1">
        <w:r w:rsidRPr="000D428E">
          <w:rPr>
            <w:rFonts w:ascii="Times New Roman CYR" w:hAnsi="Times New Roman CYR" w:cs="Times New Roman CYR"/>
            <w:sz w:val="28"/>
            <w:szCs w:val="28"/>
          </w:rPr>
          <w:t>2.7.</w:t>
        </w:r>
      </w:hyperlink>
      <w:r w:rsidRPr="000D428E">
        <w:rPr>
          <w:rFonts w:ascii="Times New Roman CYR" w:hAnsi="Times New Roman CYR" w:cs="Times New Roman CYR"/>
          <w:sz w:val="28"/>
          <w:szCs w:val="28"/>
        </w:rPr>
        <w:t xml:space="preserve"> административного регламента,  возвращает заявление заявителю с сопроводительным письмом, в котором указываются все причины возврата – срок 10 дней со дня поступления заявления Комитет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E76EF" w:rsidRPr="000D428E" w:rsidRDefault="00CE76EF" w:rsidP="00CE76EF">
      <w:pPr>
        <w:widowControl w:val="0"/>
        <w:tabs>
          <w:tab w:val="left" w:pos="90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проводит проверку </w:t>
      </w:r>
      <w:r w:rsidR="00323620" w:rsidRPr="000D428E">
        <w:rPr>
          <w:rFonts w:ascii="Times New Roman CYR" w:hAnsi="Times New Roman CYR" w:cs="Times New Roman CYR"/>
          <w:sz w:val="28"/>
          <w:szCs w:val="28"/>
        </w:rPr>
        <w:t>документов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на соответствие требованиям действующего законодательства и пунктов 2.9</w:t>
      </w:r>
      <w:r w:rsidR="005D5560" w:rsidRPr="000D428E">
        <w:rPr>
          <w:rFonts w:ascii="Times New Roman CYR" w:hAnsi="Times New Roman CYR" w:cs="Times New Roman CYR"/>
          <w:sz w:val="28"/>
          <w:szCs w:val="28"/>
        </w:rPr>
        <w:t>, 2.11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 административного регламента и  оценивает наличие (отсутствие) права заявителя (заявителей) на предоставление ему муни</w:t>
      </w:r>
      <w:r w:rsidR="00A53B21" w:rsidRPr="000D428E">
        <w:rPr>
          <w:rFonts w:ascii="Times New Roman CYR" w:hAnsi="Times New Roman CYR" w:cs="Times New Roman CYR"/>
          <w:sz w:val="28"/>
          <w:szCs w:val="28"/>
        </w:rPr>
        <w:t>ципальной услуги – срок 10 дней</w:t>
      </w:r>
      <w:r w:rsidR="002B00BC">
        <w:rPr>
          <w:rFonts w:ascii="Times New Roman CYR" w:hAnsi="Times New Roman CYR" w:cs="Times New Roman CYR"/>
          <w:sz w:val="28"/>
          <w:szCs w:val="28"/>
        </w:rPr>
        <w:t>;</w:t>
      </w:r>
    </w:p>
    <w:p w:rsidR="007E451E" w:rsidRPr="000D428E" w:rsidRDefault="002B00BC" w:rsidP="00CE76EF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</w:t>
      </w:r>
      <w:r w:rsidR="00CE76EF" w:rsidRPr="000D428E">
        <w:rPr>
          <w:rFonts w:ascii="Times New Roman CYR" w:hAnsi="Times New Roman CYR" w:cs="Times New Roman CYR"/>
          <w:sz w:val="28"/>
          <w:szCs w:val="28"/>
        </w:rPr>
        <w:t xml:space="preserve"> случае непредставления заявителем документов, указанных в п. 2.</w:t>
      </w:r>
      <w:r w:rsidR="007F3C02" w:rsidRPr="000D428E">
        <w:rPr>
          <w:rFonts w:ascii="Times New Roman CYR" w:hAnsi="Times New Roman CYR" w:cs="Times New Roman CYR"/>
          <w:sz w:val="28"/>
          <w:szCs w:val="28"/>
        </w:rPr>
        <w:t>8</w:t>
      </w:r>
      <w:r w:rsidR="00CE76EF" w:rsidRPr="000D428E">
        <w:rPr>
          <w:rFonts w:ascii="Times New Roman CYR" w:hAnsi="Times New Roman CYR" w:cs="Times New Roman CYR"/>
          <w:sz w:val="28"/>
          <w:szCs w:val="28"/>
        </w:rPr>
        <w:t>. административного регламента, направляет межведомственный запрос о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 – срок 5 дней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D349F" w:rsidRPr="000D428E" w:rsidRDefault="002B00BC" w:rsidP="006D349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 xml:space="preserve"> случае наличия оснований для отказа в предоставлении </w:t>
      </w:r>
      <w:r w:rsidR="0027725E" w:rsidRPr="000D428E">
        <w:rPr>
          <w:rFonts w:ascii="Times New Roman CYR" w:hAnsi="Times New Roman CYR" w:cs="Times New Roman CYR"/>
          <w:sz w:val="28"/>
          <w:szCs w:val="28"/>
        </w:rPr>
        <w:t>муниципально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>й услуги, указанных в пункте 2.1</w:t>
      </w:r>
      <w:r w:rsidR="00C02579" w:rsidRPr="000D428E">
        <w:rPr>
          <w:rFonts w:ascii="Times New Roman CYR" w:hAnsi="Times New Roman CYR" w:cs="Times New Roman CYR"/>
          <w:sz w:val="28"/>
          <w:szCs w:val="28"/>
        </w:rPr>
        <w:t>1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 xml:space="preserve"> настоящего административного регламента, специалист, ответственный за рассмотрение запроса, готовит </w:t>
      </w:r>
      <w:r w:rsidR="00487146" w:rsidRPr="000D428E">
        <w:rPr>
          <w:rFonts w:ascii="Times New Roman CYR" w:hAnsi="Times New Roman CYR" w:cs="Times New Roman CYR"/>
          <w:sz w:val="28"/>
          <w:szCs w:val="28"/>
        </w:rPr>
        <w:t xml:space="preserve">мотивированный 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>проект письма Комитета об отказе в предоставлении муниципальной услуги и передает</w:t>
      </w:r>
      <w:r w:rsidR="00487146" w:rsidRPr="000D42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>его на подписание Пред</w:t>
      </w:r>
      <w:r>
        <w:rPr>
          <w:rFonts w:ascii="Times New Roman CYR" w:hAnsi="Times New Roman CYR" w:cs="Times New Roman CYR"/>
          <w:sz w:val="28"/>
          <w:szCs w:val="28"/>
        </w:rPr>
        <w:t>седателю Комитета – срок 5 дней;</w:t>
      </w:r>
    </w:p>
    <w:p w:rsidR="006D349F" w:rsidRPr="000D428E" w:rsidRDefault="002B00BC" w:rsidP="006D349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 xml:space="preserve"> случае отсутствия оснований для отказа в предоставлении муниципальной услуги, указанных в пункте 2.1</w:t>
      </w:r>
      <w:r w:rsidR="00146AAC" w:rsidRPr="000D428E">
        <w:rPr>
          <w:rFonts w:ascii="Times New Roman CYR" w:hAnsi="Times New Roman CYR" w:cs="Times New Roman CYR"/>
          <w:sz w:val="28"/>
          <w:szCs w:val="28"/>
        </w:rPr>
        <w:t>1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 xml:space="preserve"> настоящего администр</w:t>
      </w:r>
      <w:r w:rsidR="007C199E" w:rsidRPr="000D428E">
        <w:rPr>
          <w:rFonts w:ascii="Times New Roman CYR" w:hAnsi="Times New Roman CYR" w:cs="Times New Roman CYR"/>
          <w:sz w:val="28"/>
          <w:szCs w:val="28"/>
        </w:rPr>
        <w:t>ативного регламента, специалист готовит проект</w:t>
      </w:r>
      <w:r w:rsidR="006D349F" w:rsidRPr="000D42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C199E" w:rsidRPr="000D428E">
        <w:rPr>
          <w:sz w:val="28"/>
          <w:szCs w:val="28"/>
        </w:rPr>
        <w:t>соглашения о перераспределении земель и (или) земельных участков</w:t>
      </w:r>
      <w:r w:rsidR="00685E78" w:rsidRPr="000D428E">
        <w:rPr>
          <w:rFonts w:ascii="Times New Roman CYR" w:hAnsi="Times New Roman CYR" w:cs="Times New Roman CYR"/>
          <w:sz w:val="28"/>
          <w:szCs w:val="28"/>
        </w:rPr>
        <w:t xml:space="preserve"> – срок 5 дней.</w:t>
      </w:r>
    </w:p>
    <w:p w:rsidR="006D349F" w:rsidRPr="000D428E" w:rsidRDefault="0027725E" w:rsidP="00CE76EF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rFonts w:ascii="Times New Roman CYR" w:hAnsi="Times New Roman CYR" w:cs="Times New Roman CYR"/>
          <w:sz w:val="28"/>
          <w:szCs w:val="28"/>
        </w:rPr>
        <w:t xml:space="preserve">Результатом </w:t>
      </w:r>
      <w:r w:rsidR="00D84CE0" w:rsidRPr="000D428E">
        <w:rPr>
          <w:rFonts w:ascii="Times New Roman CYR" w:hAnsi="Times New Roman CYR" w:cs="Times New Roman CYR"/>
          <w:sz w:val="28"/>
          <w:szCs w:val="28"/>
        </w:rPr>
        <w:t xml:space="preserve">процедуры 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рассмотрения запроса является </w:t>
      </w:r>
      <w:r w:rsidR="00744035" w:rsidRPr="000D428E">
        <w:rPr>
          <w:rFonts w:ascii="Times New Roman CYR" w:hAnsi="Times New Roman CYR" w:cs="Times New Roman CYR"/>
          <w:sz w:val="28"/>
          <w:szCs w:val="28"/>
        </w:rPr>
        <w:t xml:space="preserve">возврат заявления заявителю либо </w:t>
      </w:r>
      <w:r w:rsidRPr="000D428E">
        <w:rPr>
          <w:rFonts w:ascii="Times New Roman CYR" w:hAnsi="Times New Roman CYR" w:cs="Times New Roman CYR"/>
          <w:sz w:val="28"/>
          <w:szCs w:val="28"/>
        </w:rPr>
        <w:t xml:space="preserve">подготовка проекта </w:t>
      </w:r>
      <w:r w:rsidR="00CE459A" w:rsidRPr="000D428E">
        <w:rPr>
          <w:sz w:val="28"/>
          <w:szCs w:val="28"/>
        </w:rPr>
        <w:t xml:space="preserve">соглашения о перераспределении земель и (или) земельных участков </w:t>
      </w:r>
      <w:r w:rsidR="00CE459A" w:rsidRPr="000D428E">
        <w:rPr>
          <w:rFonts w:ascii="Times New Roman CYR" w:hAnsi="Times New Roman CYR" w:cs="Times New Roman CYR"/>
          <w:sz w:val="28"/>
          <w:szCs w:val="28"/>
        </w:rPr>
        <w:t>либо подготовка проекта письма Комитета об отказе в предоставлении муниципальной услуги.</w:t>
      </w:r>
    </w:p>
    <w:p w:rsidR="001E4736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3.4. Основанием для </w:t>
      </w:r>
      <w:r w:rsidR="001E4736" w:rsidRPr="000D428E">
        <w:rPr>
          <w:sz w:val="28"/>
          <w:szCs w:val="28"/>
        </w:rPr>
        <w:t xml:space="preserve">заключения </w:t>
      </w:r>
      <w:r w:rsidR="00CE459A" w:rsidRPr="000D428E">
        <w:rPr>
          <w:sz w:val="28"/>
          <w:szCs w:val="28"/>
        </w:rPr>
        <w:t>соглашения о перераспределении земель и (или) земельных участков</w:t>
      </w:r>
      <w:r w:rsidR="001E4736" w:rsidRPr="000D428E">
        <w:rPr>
          <w:sz w:val="28"/>
          <w:szCs w:val="28"/>
        </w:rPr>
        <w:t xml:space="preserve"> либо для отказа в предоставлении муниципальной услуги </w:t>
      </w:r>
      <w:r w:rsidRPr="000D428E">
        <w:rPr>
          <w:sz w:val="28"/>
          <w:szCs w:val="28"/>
        </w:rPr>
        <w:t xml:space="preserve">является поступление </w:t>
      </w:r>
      <w:r w:rsidR="001E4736" w:rsidRPr="000D428E">
        <w:rPr>
          <w:sz w:val="28"/>
          <w:szCs w:val="28"/>
        </w:rPr>
        <w:t xml:space="preserve">проекта соответствующего </w:t>
      </w:r>
      <w:r w:rsidR="00CE459A" w:rsidRPr="000D428E">
        <w:rPr>
          <w:sz w:val="28"/>
          <w:szCs w:val="28"/>
        </w:rPr>
        <w:t>соглашения</w:t>
      </w:r>
      <w:r w:rsidR="001E4736" w:rsidRPr="000D428E">
        <w:rPr>
          <w:sz w:val="28"/>
          <w:szCs w:val="28"/>
        </w:rPr>
        <w:t xml:space="preserve"> либо письма председателю Комитета.  </w:t>
      </w:r>
    </w:p>
    <w:p w:rsidR="007E451E" w:rsidRPr="000D428E" w:rsidRDefault="001E4736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lastRenderedPageBreak/>
        <w:t>Председатель Комитета</w:t>
      </w:r>
      <w:r w:rsidR="007E451E" w:rsidRPr="000D428E">
        <w:rPr>
          <w:sz w:val="28"/>
          <w:szCs w:val="28"/>
        </w:rPr>
        <w:t xml:space="preserve"> рассматривает проект </w:t>
      </w:r>
      <w:r w:rsidR="00CE459A" w:rsidRPr="000D428E">
        <w:rPr>
          <w:sz w:val="28"/>
          <w:szCs w:val="28"/>
        </w:rPr>
        <w:t>соглашения о перераспределении земель и (или) земельных участков</w:t>
      </w:r>
      <w:r w:rsidR="007668B2" w:rsidRPr="000D428E">
        <w:rPr>
          <w:sz w:val="28"/>
          <w:szCs w:val="28"/>
        </w:rPr>
        <w:t xml:space="preserve"> либо проект письма Комитета об  отказе в предоставлении муниципальной услуги </w:t>
      </w:r>
      <w:r w:rsidR="000E58EA" w:rsidRPr="000D428E">
        <w:rPr>
          <w:sz w:val="28"/>
          <w:szCs w:val="28"/>
        </w:rPr>
        <w:t>– срок 5 дней</w:t>
      </w:r>
      <w:r w:rsidR="007E451E" w:rsidRPr="000D428E">
        <w:rPr>
          <w:sz w:val="28"/>
          <w:szCs w:val="28"/>
        </w:rPr>
        <w:t>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В случае согласия с содержанием проекта </w:t>
      </w:r>
      <w:r w:rsidR="00CE459A" w:rsidRPr="000D428E">
        <w:rPr>
          <w:sz w:val="28"/>
          <w:szCs w:val="28"/>
        </w:rPr>
        <w:t>соглашения</w:t>
      </w:r>
      <w:r w:rsidR="001E4736" w:rsidRPr="000D428E">
        <w:rPr>
          <w:sz w:val="28"/>
          <w:szCs w:val="28"/>
        </w:rPr>
        <w:t xml:space="preserve"> (письма)</w:t>
      </w:r>
      <w:r w:rsidRPr="000D428E">
        <w:rPr>
          <w:sz w:val="28"/>
          <w:szCs w:val="28"/>
        </w:rPr>
        <w:t xml:space="preserve"> - подписывает </w:t>
      </w:r>
      <w:r w:rsidR="001E4736" w:rsidRPr="000D428E">
        <w:rPr>
          <w:sz w:val="28"/>
          <w:szCs w:val="28"/>
        </w:rPr>
        <w:t>его и</w:t>
      </w:r>
      <w:r w:rsidRPr="000D428E">
        <w:rPr>
          <w:sz w:val="28"/>
          <w:szCs w:val="28"/>
        </w:rPr>
        <w:t xml:space="preserve"> передает специалисту, </w:t>
      </w:r>
      <w:r w:rsidR="007668B2" w:rsidRPr="000D428E">
        <w:rPr>
          <w:sz w:val="28"/>
          <w:szCs w:val="28"/>
        </w:rPr>
        <w:t xml:space="preserve">подготовившему соответствующий документ </w:t>
      </w:r>
      <w:r w:rsidR="000E58EA" w:rsidRPr="000D428E">
        <w:rPr>
          <w:sz w:val="28"/>
          <w:szCs w:val="28"/>
        </w:rPr>
        <w:t xml:space="preserve"> – срок </w:t>
      </w:r>
      <w:r w:rsidR="000D74ED" w:rsidRPr="000D428E">
        <w:rPr>
          <w:sz w:val="28"/>
          <w:szCs w:val="28"/>
        </w:rPr>
        <w:t>3</w:t>
      </w:r>
      <w:r w:rsidR="000E58EA" w:rsidRPr="000D428E">
        <w:rPr>
          <w:sz w:val="28"/>
          <w:szCs w:val="28"/>
        </w:rPr>
        <w:t xml:space="preserve"> дн</w:t>
      </w:r>
      <w:r w:rsidR="000D74ED" w:rsidRPr="000D428E">
        <w:rPr>
          <w:sz w:val="28"/>
          <w:szCs w:val="28"/>
        </w:rPr>
        <w:t>я</w:t>
      </w:r>
      <w:r w:rsidRPr="000D428E">
        <w:rPr>
          <w:sz w:val="28"/>
          <w:szCs w:val="28"/>
        </w:rPr>
        <w:t>.</w:t>
      </w:r>
    </w:p>
    <w:p w:rsidR="007E451E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В случае несогласия с содержанием проекта </w:t>
      </w:r>
      <w:r w:rsidR="00CE459A" w:rsidRPr="000D428E">
        <w:rPr>
          <w:sz w:val="28"/>
          <w:szCs w:val="28"/>
        </w:rPr>
        <w:t>соглашения</w:t>
      </w:r>
      <w:r w:rsidR="001379C0" w:rsidRPr="000D428E">
        <w:rPr>
          <w:sz w:val="28"/>
          <w:szCs w:val="28"/>
        </w:rPr>
        <w:t xml:space="preserve"> (письма) </w:t>
      </w:r>
      <w:r w:rsidRPr="000D428E">
        <w:rPr>
          <w:sz w:val="28"/>
          <w:szCs w:val="28"/>
        </w:rPr>
        <w:t xml:space="preserve">– возвращает </w:t>
      </w:r>
      <w:r w:rsidR="001379C0" w:rsidRPr="000D428E">
        <w:rPr>
          <w:sz w:val="28"/>
          <w:szCs w:val="28"/>
        </w:rPr>
        <w:t>его</w:t>
      </w:r>
      <w:r w:rsidRPr="000D428E">
        <w:rPr>
          <w:sz w:val="28"/>
          <w:szCs w:val="28"/>
        </w:rPr>
        <w:t xml:space="preserve"> специалисту на доработку</w:t>
      </w:r>
      <w:r w:rsidR="00A102DE" w:rsidRPr="000D428E">
        <w:rPr>
          <w:sz w:val="28"/>
          <w:szCs w:val="28"/>
        </w:rPr>
        <w:t xml:space="preserve"> – срок 3 дня</w:t>
      </w:r>
      <w:r w:rsidRPr="000D428E">
        <w:rPr>
          <w:sz w:val="28"/>
          <w:szCs w:val="28"/>
        </w:rPr>
        <w:t>.</w:t>
      </w:r>
    </w:p>
    <w:p w:rsidR="00487146" w:rsidRPr="000D428E" w:rsidRDefault="007E451E">
      <w:pPr>
        <w:widowControl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Результатом </w:t>
      </w:r>
      <w:r w:rsidR="00487146" w:rsidRPr="000D428E">
        <w:rPr>
          <w:sz w:val="28"/>
          <w:szCs w:val="28"/>
        </w:rPr>
        <w:t xml:space="preserve">административной процедуры </w:t>
      </w:r>
      <w:r w:rsidRPr="000D428E">
        <w:rPr>
          <w:sz w:val="28"/>
          <w:szCs w:val="28"/>
        </w:rPr>
        <w:t>является</w:t>
      </w:r>
      <w:r w:rsidR="00487146" w:rsidRPr="000D428E">
        <w:rPr>
          <w:sz w:val="28"/>
          <w:szCs w:val="28"/>
        </w:rPr>
        <w:t xml:space="preserve"> вручение</w:t>
      </w:r>
      <w:r w:rsidR="00603D2A" w:rsidRPr="000D428E">
        <w:rPr>
          <w:sz w:val="28"/>
          <w:szCs w:val="28"/>
        </w:rPr>
        <w:t xml:space="preserve"> </w:t>
      </w:r>
      <w:r w:rsidR="001F38CE" w:rsidRPr="000D428E">
        <w:rPr>
          <w:sz w:val="28"/>
          <w:szCs w:val="28"/>
        </w:rPr>
        <w:t>(</w:t>
      </w:r>
      <w:r w:rsidR="00603D2A" w:rsidRPr="000D428E">
        <w:rPr>
          <w:sz w:val="28"/>
          <w:szCs w:val="28"/>
        </w:rPr>
        <w:t>направление</w:t>
      </w:r>
      <w:r w:rsidR="001F38CE" w:rsidRPr="000D428E">
        <w:rPr>
          <w:sz w:val="28"/>
          <w:szCs w:val="28"/>
        </w:rPr>
        <w:t>)</w:t>
      </w:r>
      <w:r w:rsidR="00487146" w:rsidRPr="000D428E">
        <w:rPr>
          <w:sz w:val="28"/>
          <w:szCs w:val="28"/>
        </w:rPr>
        <w:t xml:space="preserve"> заявителю </w:t>
      </w:r>
      <w:r w:rsidR="001F38CE" w:rsidRPr="000D428E">
        <w:rPr>
          <w:sz w:val="28"/>
          <w:szCs w:val="28"/>
        </w:rPr>
        <w:t xml:space="preserve">соглашения о перераспределении земель и (или) земельных участков </w:t>
      </w:r>
      <w:r w:rsidR="00487146" w:rsidRPr="000D428E">
        <w:rPr>
          <w:sz w:val="28"/>
          <w:szCs w:val="28"/>
        </w:rPr>
        <w:t>или направление в адрес заявителя мотивированного письма об отказе в предоставлении муниципальной услуги</w:t>
      </w:r>
      <w:r w:rsidR="001F38CE" w:rsidRPr="000D428E">
        <w:rPr>
          <w:sz w:val="28"/>
          <w:szCs w:val="28"/>
        </w:rPr>
        <w:t>.</w:t>
      </w:r>
    </w:p>
    <w:p w:rsidR="00202DF0" w:rsidRPr="000D428E" w:rsidRDefault="00202DF0" w:rsidP="005639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0D428E">
        <w:rPr>
          <w:sz w:val="28"/>
        </w:rPr>
        <w:t xml:space="preserve">В случае подачи заявления в форме электронного документа с использованием Единого портала государственных и муниципальных услуг (функций) </w:t>
      </w:r>
      <w:r w:rsidRPr="000D428E">
        <w:rPr>
          <w:sz w:val="28"/>
          <w:szCs w:val="28"/>
        </w:rPr>
        <w:t>(</w:t>
      </w:r>
      <w:hyperlink r:id="rId26" w:history="1">
        <w:r w:rsidRPr="000D428E">
          <w:rPr>
            <w:rStyle w:val="a7"/>
            <w:color w:val="auto"/>
            <w:sz w:val="28"/>
            <w:szCs w:val="28"/>
            <w:u w:val="none"/>
          </w:rPr>
          <w:t>http://www.gosuslugi.ru</w:t>
        </w:r>
      </w:hyperlink>
      <w:r w:rsidRPr="000D428E">
        <w:rPr>
          <w:sz w:val="28"/>
          <w:szCs w:val="28"/>
        </w:rPr>
        <w:t>)</w:t>
      </w:r>
      <w:r w:rsidRPr="000D428E">
        <w:rPr>
          <w:sz w:val="28"/>
        </w:rPr>
        <w:t xml:space="preserve">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7E451E" w:rsidRPr="000D428E" w:rsidRDefault="007E451E" w:rsidP="005639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3.</w:t>
      </w:r>
      <w:r w:rsidR="00C47BE7" w:rsidRPr="000D428E">
        <w:rPr>
          <w:sz w:val="28"/>
          <w:szCs w:val="28"/>
        </w:rPr>
        <w:t>5</w:t>
      </w:r>
      <w:r w:rsidRPr="000D428E">
        <w:rPr>
          <w:sz w:val="28"/>
          <w:szCs w:val="28"/>
        </w:rPr>
        <w:t>. Блок-схема предоставления муниципальной услуги представлена в приложении № 2  к настоящему административному регламенту.</w:t>
      </w:r>
    </w:p>
    <w:p w:rsidR="007E451E" w:rsidRPr="000D428E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E451E" w:rsidRPr="000D428E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0D428E">
        <w:rPr>
          <w:b/>
          <w:sz w:val="28"/>
          <w:szCs w:val="28"/>
        </w:rPr>
        <w:t>4. ФОРМЫ КОНТРОЛЯ ЗА ИСПОЛНЕНИЕМ АДМИНИСТРАТИВНОГО РЕГЛАМЕНТА</w:t>
      </w:r>
    </w:p>
    <w:p w:rsidR="007E451E" w:rsidRPr="000D428E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7E451E" w:rsidRPr="000D428E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0D428E">
        <w:rPr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0D428E">
        <w:rPr>
          <w:i/>
          <w:sz w:val="28"/>
          <w:szCs w:val="28"/>
        </w:rPr>
        <w:t>.</w:t>
      </w:r>
      <w:r w:rsidRPr="000D428E">
        <w:rPr>
          <w:sz w:val="28"/>
          <w:szCs w:val="28"/>
        </w:rPr>
        <w:t xml:space="preserve"> </w:t>
      </w:r>
    </w:p>
    <w:p w:rsidR="007E451E" w:rsidRPr="000D428E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4.2. Плановые проверки проводятся не реже 1 раза в год в соответствии с Планом-графиком работы Комитет</w:t>
      </w:r>
      <w:r w:rsidR="00394FBF" w:rsidRPr="000D428E">
        <w:rPr>
          <w:sz w:val="28"/>
          <w:szCs w:val="28"/>
        </w:rPr>
        <w:t>а</w:t>
      </w:r>
      <w:r w:rsidRPr="000D428E">
        <w:rPr>
          <w:sz w:val="28"/>
          <w:szCs w:val="28"/>
        </w:rPr>
        <w:t xml:space="preserve">, предоставляющего муниципальную услугу, утверждаемым Председателем Комитета  на каждый год. </w:t>
      </w:r>
    </w:p>
    <w:p w:rsidR="007E451E" w:rsidRPr="000D428E" w:rsidRDefault="00A0426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</w:t>
      </w:r>
      <w:r w:rsidR="00526BF9" w:rsidRPr="000D428E">
        <w:rPr>
          <w:sz w:val="28"/>
        </w:rPr>
        <w:t>а</w:t>
      </w:r>
      <w:r w:rsidRPr="000D428E">
        <w:rPr>
          <w:sz w:val="28"/>
        </w:rPr>
        <w:t xml:space="preserve"> при выполнении ими административных действий</w:t>
      </w:r>
      <w:r w:rsidR="007E451E" w:rsidRPr="000D428E">
        <w:rPr>
          <w:sz w:val="28"/>
          <w:szCs w:val="28"/>
        </w:rPr>
        <w:t>.</w:t>
      </w:r>
    </w:p>
    <w:p w:rsidR="007E451E" w:rsidRPr="000D428E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>4.3. Проверки проводятся комиссией, формируемой на основании приказа председателя Комитета.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7E451E" w:rsidRPr="000D428E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Комитета, </w:t>
      </w:r>
      <w:r w:rsidR="00413E1D" w:rsidRPr="000D428E">
        <w:rPr>
          <w:sz w:val="28"/>
          <w:szCs w:val="28"/>
        </w:rPr>
        <w:t>участвующих в</w:t>
      </w:r>
      <w:r w:rsidRPr="000D428E">
        <w:rPr>
          <w:sz w:val="28"/>
          <w:szCs w:val="28"/>
        </w:rPr>
        <w:t xml:space="preserve"> предоставлени</w:t>
      </w:r>
      <w:r w:rsidR="00413E1D" w:rsidRPr="000D428E">
        <w:rPr>
          <w:sz w:val="28"/>
          <w:szCs w:val="28"/>
        </w:rPr>
        <w:t>и</w:t>
      </w:r>
      <w:r w:rsidRPr="000D428E">
        <w:rPr>
          <w:sz w:val="28"/>
          <w:szCs w:val="28"/>
        </w:rPr>
        <w:t xml:space="preserve"> муниципальной услуги к дисциплинарной ответственности в соответствии с действующим законодательством Российской Федерации.</w:t>
      </w:r>
    </w:p>
    <w:p w:rsidR="007E451E" w:rsidRPr="000D428E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E451E" w:rsidRPr="000D428E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428E">
        <w:rPr>
          <w:b/>
          <w:sz w:val="28"/>
          <w:szCs w:val="28"/>
        </w:rPr>
        <w:lastRenderedPageBreak/>
        <w:t>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7E451E" w:rsidRPr="000D428E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571CD7" w:rsidRPr="000D428E">
        <w:rPr>
          <w:sz w:val="28"/>
          <w:szCs w:val="28"/>
        </w:rPr>
        <w:t>сроки, установленные законодательством Российской Федерации</w:t>
      </w:r>
      <w:r w:rsidRPr="000D428E">
        <w:rPr>
          <w:sz w:val="28"/>
          <w:szCs w:val="28"/>
        </w:rPr>
        <w:t>, обжаловать указанные решения, действия (бездействие) во внесудебном порядке.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Комитет. Жалобы на решения действия (бездействие) председателя Комитета подаются главе города Каменска-Уральского.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5.3. Заявитель может обратиться с жалобой в том числе в следующих случаях: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нарушение срока предоставления муниципальной услуги;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7) отказ Комитета, предоставляющего муниципальную услугу, должностного лица Комитета,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</w:t>
      </w:r>
      <w:r w:rsidRPr="000D428E">
        <w:rPr>
          <w:sz w:val="28"/>
          <w:szCs w:val="28"/>
        </w:rPr>
        <w:lastRenderedPageBreak/>
        <w:t>исправлений.</w:t>
      </w:r>
    </w:p>
    <w:p w:rsidR="005E2E39" w:rsidRPr="000D428E" w:rsidRDefault="004D6A4C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5.4. </w:t>
      </w:r>
      <w:r w:rsidR="005E2E39" w:rsidRPr="000D428E">
        <w:rPr>
          <w:sz w:val="28"/>
          <w:szCs w:val="28"/>
        </w:rPr>
        <w:t>В письменной форме жалоба может быть подана: в месте предоставления муниципальной услуги;  при личном приеме заявителя либо его уполномоченного представителя должностным лицом, наделенным полномочиями по рассмотрению жалоб;  путем направления по почте.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19" w:name="Par72"/>
      <w:bookmarkEnd w:id="19"/>
      <w:r w:rsidRPr="000D428E">
        <w:rPr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5E2E39" w:rsidRPr="000D428E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</w:t>
      </w:r>
      <w:r w:rsidR="0079707F" w:rsidRPr="000D428E">
        <w:rPr>
          <w:sz w:val="28"/>
          <w:szCs w:val="28"/>
        </w:rPr>
        <w:t>органа местного самоуправления</w:t>
      </w:r>
      <w:r w:rsidRPr="000D428E">
        <w:rPr>
          <w:sz w:val="28"/>
          <w:szCs w:val="28"/>
        </w:rPr>
        <w:t xml:space="preserve"> «Комитет по управлению имуществом»),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4D6A4C" w:rsidRPr="000D428E" w:rsidRDefault="005E2E39" w:rsidP="005E2E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При подаче жалобы в электронном виде документы, подтверждающие полномочия на осуществление действий от имени заявителя,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</w:t>
      </w:r>
      <w:r w:rsidR="004D6A4C" w:rsidRPr="000D428E">
        <w:rPr>
          <w:sz w:val="28"/>
          <w:szCs w:val="28"/>
        </w:rPr>
        <w:t>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5.5. Жалоба должна содержать: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0D428E">
        <w:rPr>
          <w:sz w:val="28"/>
          <w:szCs w:val="28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0" w:name="Par114"/>
      <w:bookmarkEnd w:id="20"/>
      <w:r w:rsidRPr="000D428E">
        <w:rPr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5.8. По результатам рассмотрения жалобы принимается одно из следующих решений: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об отказе в удовлетворении жалобы.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bookmarkStart w:id="21" w:name="Par105"/>
      <w:bookmarkEnd w:id="21"/>
      <w:r w:rsidRPr="000D428E">
        <w:rPr>
          <w:sz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E027FD" w:rsidRPr="000D428E" w:rsidRDefault="00E027FD" w:rsidP="00E027FD">
      <w:pPr>
        <w:ind w:firstLine="567"/>
        <w:jc w:val="both"/>
        <w:rPr>
          <w:rFonts w:ascii="Calibri" w:hAnsi="Calibri" w:cs="Calibri"/>
        </w:rPr>
      </w:pPr>
      <w:r w:rsidRPr="000D428E">
        <w:rPr>
          <w:sz w:val="28"/>
        </w:rPr>
        <w:t>3) наличие решения по жалобе, принятого ранее, в отношении того же заявителя и по тому же предмету жалобы</w:t>
      </w:r>
      <w:r w:rsidRPr="000D428E">
        <w:rPr>
          <w:rFonts w:ascii="Calibri" w:hAnsi="Calibri" w:cs="Calibri"/>
        </w:rPr>
        <w:t>.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lastRenderedPageBreak/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В ответе по результатам рассмотрения жалобы указываются: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3) фамилия, имя, отчество (при наличии) или наименование заявителя;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4) обоснование принятого по жалобе решения;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5) принятое по жалобе решение;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E027FD" w:rsidRPr="000D428E" w:rsidRDefault="00E027FD" w:rsidP="00E027FD">
      <w:pPr>
        <w:ind w:firstLine="567"/>
        <w:jc w:val="both"/>
        <w:rPr>
          <w:sz w:val="28"/>
        </w:rPr>
      </w:pPr>
      <w:r w:rsidRPr="000D428E">
        <w:rPr>
          <w:sz w:val="28"/>
        </w:rPr>
        <w:t>7) сведения о порядке обжалования принятого по жалобе решения.</w:t>
      </w:r>
    </w:p>
    <w:p w:rsidR="00E027FD" w:rsidRPr="000D428E" w:rsidRDefault="00E027FD" w:rsidP="00E027F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</w:rPr>
        <w:t>Ответ по результатам рассмотрения жалобы подписывается должностным лицом, рассмотревшим жалобу.</w:t>
      </w:r>
    </w:p>
    <w:p w:rsidR="004D6A4C" w:rsidRPr="000D428E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5.9. </w:t>
      </w:r>
      <w:r w:rsidR="00F924A6" w:rsidRPr="000D428E">
        <w:rPr>
          <w:sz w:val="28"/>
        </w:rPr>
        <w:t>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</w:t>
      </w:r>
      <w:r w:rsidRPr="000D428E">
        <w:rPr>
          <w:sz w:val="28"/>
          <w:szCs w:val="28"/>
        </w:rPr>
        <w:t>.</w:t>
      </w:r>
    </w:p>
    <w:p w:rsidR="007E451E" w:rsidRPr="000D428E" w:rsidRDefault="004D6A4C" w:rsidP="00F924A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5.10.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</w:t>
      </w:r>
      <w:r w:rsidR="00C53BBE" w:rsidRPr="000D428E">
        <w:rPr>
          <w:sz w:val="28"/>
          <w:szCs w:val="28"/>
        </w:rPr>
        <w:t>ю</w:t>
      </w:r>
      <w:r w:rsidRPr="000D428E">
        <w:rPr>
          <w:sz w:val="28"/>
          <w:szCs w:val="28"/>
        </w:rPr>
        <w:t>т</w:t>
      </w:r>
      <w:r w:rsidR="00946017" w:rsidRPr="000D428E">
        <w:rPr>
          <w:sz w:val="28"/>
          <w:szCs w:val="28"/>
        </w:rPr>
        <w:t>ся</w:t>
      </w:r>
      <w:r w:rsidRPr="000D428E">
        <w:rPr>
          <w:sz w:val="28"/>
          <w:szCs w:val="28"/>
        </w:rPr>
        <w:t xml:space="preserve"> в </w:t>
      </w:r>
      <w:r w:rsidR="000C10DF" w:rsidRPr="000D428E">
        <w:rPr>
          <w:sz w:val="28"/>
          <w:szCs w:val="28"/>
        </w:rPr>
        <w:t xml:space="preserve">правоохранительные </w:t>
      </w:r>
      <w:r w:rsidRPr="000D428E">
        <w:rPr>
          <w:sz w:val="28"/>
          <w:szCs w:val="28"/>
        </w:rPr>
        <w:t>органы.</w:t>
      </w:r>
    </w:p>
    <w:p w:rsidR="0078507D" w:rsidRPr="000D428E" w:rsidRDefault="00C86FBA" w:rsidP="000D428E">
      <w:pPr>
        <w:jc w:val="right"/>
        <w:rPr>
          <w:sz w:val="28"/>
          <w:szCs w:val="28"/>
        </w:rPr>
      </w:pPr>
      <w:r w:rsidRPr="000D428E">
        <w:br w:type="page"/>
      </w:r>
      <w:r w:rsidR="0078507D" w:rsidRPr="000D428E">
        <w:lastRenderedPageBreak/>
        <w:tab/>
      </w:r>
      <w:r w:rsidR="0078507D" w:rsidRPr="000D428E">
        <w:tab/>
      </w:r>
      <w:r w:rsidR="0078507D" w:rsidRPr="000D428E">
        <w:tab/>
      </w:r>
      <w:r w:rsidR="0078507D" w:rsidRPr="000D428E">
        <w:tab/>
      </w:r>
      <w:r w:rsidR="0078507D" w:rsidRPr="000D428E">
        <w:tab/>
      </w:r>
      <w:r w:rsidR="0078507D" w:rsidRPr="000D428E">
        <w:tab/>
      </w:r>
      <w:r w:rsidR="0078507D" w:rsidRPr="000D428E">
        <w:tab/>
      </w:r>
      <w:r w:rsidR="0078507D" w:rsidRPr="000D428E">
        <w:rPr>
          <w:sz w:val="28"/>
          <w:szCs w:val="28"/>
        </w:rPr>
        <w:t>Приложение № 1</w:t>
      </w:r>
    </w:p>
    <w:p w:rsidR="0078507D" w:rsidRPr="000D428E" w:rsidRDefault="0078507D" w:rsidP="0078507D">
      <w:pPr>
        <w:ind w:left="4253"/>
        <w:jc w:val="both"/>
      </w:pPr>
      <w:r w:rsidRPr="000D428E">
        <w:t xml:space="preserve">к Административному регламенту </w:t>
      </w:r>
    </w:p>
    <w:p w:rsidR="0078507D" w:rsidRPr="000D428E" w:rsidRDefault="0078507D" w:rsidP="0078507D">
      <w:pPr>
        <w:ind w:left="4253"/>
        <w:jc w:val="both"/>
      </w:pPr>
      <w:r w:rsidRPr="000D428E">
        <w:t xml:space="preserve">предоставления муниципальной услуги по </w:t>
      </w:r>
      <w:r w:rsidR="00C04E22" w:rsidRPr="000D428E">
        <w:t xml:space="preserve"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 </w:t>
      </w:r>
    </w:p>
    <w:p w:rsidR="0078507D" w:rsidRPr="000D428E" w:rsidRDefault="0078507D" w:rsidP="0078507D">
      <w:pPr>
        <w:ind w:firstLine="5103"/>
        <w:rPr>
          <w:b/>
        </w:rPr>
      </w:pPr>
    </w:p>
    <w:p w:rsidR="00C04E22" w:rsidRPr="000D428E" w:rsidRDefault="00C04E22" w:rsidP="00C04E22">
      <w:pPr>
        <w:pStyle w:val="1"/>
        <w:tabs>
          <w:tab w:val="left" w:pos="5103"/>
        </w:tabs>
        <w:spacing w:line="240" w:lineRule="auto"/>
        <w:jc w:val="right"/>
        <w:rPr>
          <w:b w:val="0"/>
          <w:spacing w:val="0"/>
          <w:sz w:val="20"/>
        </w:rPr>
      </w:pPr>
      <w:r w:rsidRPr="000D428E">
        <w:rPr>
          <w:b w:val="0"/>
          <w:spacing w:val="0"/>
          <w:sz w:val="20"/>
        </w:rPr>
        <w:t xml:space="preserve">Председателю ОМС «Комитет по управлению </w:t>
      </w:r>
    </w:p>
    <w:p w:rsidR="00C04E22" w:rsidRPr="000D428E" w:rsidRDefault="00C04E22" w:rsidP="00C04E22">
      <w:pPr>
        <w:pStyle w:val="1"/>
        <w:tabs>
          <w:tab w:val="left" w:pos="5103"/>
        </w:tabs>
        <w:spacing w:line="240" w:lineRule="auto"/>
        <w:jc w:val="right"/>
        <w:rPr>
          <w:b w:val="0"/>
          <w:spacing w:val="0"/>
          <w:sz w:val="20"/>
        </w:rPr>
      </w:pPr>
      <w:r w:rsidRPr="000D428E">
        <w:rPr>
          <w:b w:val="0"/>
          <w:spacing w:val="0"/>
          <w:sz w:val="20"/>
        </w:rPr>
        <w:t>имущ</w:t>
      </w:r>
      <w:r w:rsidRPr="000D428E">
        <w:rPr>
          <w:b w:val="0"/>
          <w:spacing w:val="0"/>
          <w:sz w:val="20"/>
        </w:rPr>
        <w:t>е</w:t>
      </w:r>
      <w:r w:rsidRPr="000D428E">
        <w:rPr>
          <w:b w:val="0"/>
          <w:spacing w:val="0"/>
          <w:sz w:val="20"/>
        </w:rPr>
        <w:t xml:space="preserve">ством города Каменска-Уральского </w:t>
      </w:r>
    </w:p>
    <w:p w:rsidR="00C04E22" w:rsidRPr="000D428E" w:rsidRDefault="00C04E22" w:rsidP="00C04E22">
      <w:pPr>
        <w:pStyle w:val="1"/>
        <w:tabs>
          <w:tab w:val="left" w:pos="5529"/>
        </w:tabs>
        <w:spacing w:line="240" w:lineRule="auto"/>
        <w:ind w:firstLine="5103"/>
        <w:jc w:val="right"/>
        <w:rPr>
          <w:b w:val="0"/>
          <w:spacing w:val="0"/>
          <w:sz w:val="20"/>
        </w:rPr>
      </w:pPr>
      <w:r w:rsidRPr="000D428E">
        <w:rPr>
          <w:b w:val="0"/>
          <w:spacing w:val="0"/>
          <w:sz w:val="20"/>
        </w:rPr>
        <w:t>О.А. Волковой</w:t>
      </w:r>
    </w:p>
    <w:tbl>
      <w:tblPr>
        <w:tblW w:w="5300" w:type="dxa"/>
        <w:tblInd w:w="4428" w:type="dxa"/>
        <w:tblLayout w:type="fixed"/>
        <w:tblLook w:val="01E0" w:firstRow="1" w:lastRow="1" w:firstColumn="1" w:lastColumn="1" w:noHBand="0" w:noVBand="0"/>
      </w:tblPr>
      <w:tblGrid>
        <w:gridCol w:w="5300"/>
      </w:tblGrid>
      <w:tr w:rsidR="003C4CCD" w:rsidRPr="004F2CF9" w:rsidTr="002F49B0">
        <w:trPr>
          <w:trHeight w:val="1732"/>
        </w:trPr>
        <w:tc>
          <w:tcPr>
            <w:tcW w:w="5300" w:type="dxa"/>
          </w:tcPr>
          <w:p w:rsidR="003C4CCD" w:rsidRDefault="003C4CCD" w:rsidP="002F49B0"/>
          <w:p w:rsidR="003C4CCD" w:rsidRPr="004F2CF9" w:rsidRDefault="003C4CCD" w:rsidP="002F49B0">
            <w:r w:rsidRPr="004F2CF9">
              <w:t>__________________________________________</w:t>
            </w:r>
            <w:r>
              <w:t>___</w:t>
            </w:r>
            <w:r w:rsidRPr="004F2CF9">
              <w:t>____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4F2CF9">
              <w:rPr>
                <w:sz w:val="16"/>
                <w:szCs w:val="16"/>
              </w:rPr>
              <w:t>наименование заявителя (юр.лица), ФИО заявителя (физ. лица)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jc w:val="both"/>
            </w:pPr>
            <w:r w:rsidRPr="004F2CF9">
              <w:t>______________________________________________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4F2CF9">
              <w:rPr>
                <w:sz w:val="16"/>
                <w:szCs w:val="16"/>
              </w:rPr>
              <w:t xml:space="preserve">место нахождения заявителя (юр.лица), место жительства заявителя (физ. лица) 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jc w:val="both"/>
            </w:pPr>
            <w:r w:rsidRPr="004F2CF9">
              <w:t>______________________________________________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F2CF9">
              <w:rPr>
                <w:sz w:val="16"/>
                <w:szCs w:val="16"/>
              </w:rPr>
              <w:t>ОГРН, ИНН (юр.лица); Реквизиты документа, удостоверяющего личность (физ.лица)</w:t>
            </w:r>
          </w:p>
          <w:p w:rsidR="003C4CCD" w:rsidRPr="004F2CF9" w:rsidRDefault="003C4CCD" w:rsidP="002F49B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4CCD" w:rsidRPr="004F2CF9" w:rsidTr="002F49B0">
        <w:trPr>
          <w:trHeight w:val="1015"/>
        </w:trPr>
        <w:tc>
          <w:tcPr>
            <w:tcW w:w="5300" w:type="dxa"/>
          </w:tcPr>
          <w:p w:rsidR="003C4CCD" w:rsidRPr="004F2CF9" w:rsidRDefault="003C4CCD" w:rsidP="002F49B0">
            <w:pPr>
              <w:pBdr>
                <w:top w:val="single" w:sz="4" w:space="1" w:color="auto"/>
              </w:pBdr>
              <w:rPr>
                <w:sz w:val="16"/>
                <w:szCs w:val="16"/>
              </w:rPr>
            </w:pPr>
            <w:r w:rsidRPr="004F2CF9">
              <w:rPr>
                <w:sz w:val="16"/>
                <w:szCs w:val="16"/>
              </w:rPr>
              <w:t>почтовый адрес, телефон, адрес электронной почты для связи с заявителем</w:t>
            </w:r>
          </w:p>
        </w:tc>
      </w:tr>
    </w:tbl>
    <w:p w:rsidR="00C04E22" w:rsidRPr="000D428E" w:rsidRDefault="00C04E22" w:rsidP="00C04E22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0D428E">
        <w:rPr>
          <w:rFonts w:ascii="Times New Roman" w:hAnsi="Times New Roman"/>
          <w:b w:val="0"/>
        </w:rPr>
        <w:t>ЗАЯВЛЕНИЕ</w:t>
      </w:r>
    </w:p>
    <w:p w:rsidR="00C04E22" w:rsidRPr="000D428E" w:rsidRDefault="00C04E22" w:rsidP="00C04E22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0D428E">
        <w:rPr>
          <w:rFonts w:ascii="Times New Roman" w:hAnsi="Times New Roman"/>
          <w:b w:val="0"/>
        </w:rPr>
        <w:t>о заключении соглашения о перераспределении земель и (или) земельных участков</w:t>
      </w:r>
    </w:p>
    <w:p w:rsidR="00C04E22" w:rsidRPr="000D428E" w:rsidRDefault="00C04E22" w:rsidP="00C04E22">
      <w:pPr>
        <w:spacing w:line="276" w:lineRule="auto"/>
      </w:pPr>
    </w:p>
    <w:p w:rsidR="00C04E22" w:rsidRPr="000D428E" w:rsidRDefault="00C04E22" w:rsidP="00C04E22">
      <w:pPr>
        <w:spacing w:line="276" w:lineRule="auto"/>
        <w:ind w:firstLine="720"/>
        <w:rPr>
          <w:sz w:val="24"/>
        </w:rPr>
      </w:pPr>
      <w:r w:rsidRPr="000D428E">
        <w:rPr>
          <w:sz w:val="24"/>
        </w:rPr>
        <w:t>Прошу  заключить соглашение о перераспределении  земельного  участка  с кадастровым номер</w:t>
      </w:r>
      <w:r w:rsidRPr="000D428E">
        <w:rPr>
          <w:sz w:val="24"/>
          <w:szCs w:val="24"/>
        </w:rPr>
        <w:t>ом</w:t>
      </w:r>
      <w:r w:rsidRPr="000D428E">
        <w:rPr>
          <w:i/>
        </w:rPr>
        <w:t xml:space="preserve"> </w:t>
      </w:r>
      <w:r w:rsidRPr="000D428E">
        <w:rPr>
          <w:b/>
          <w:sz w:val="24"/>
        </w:rPr>
        <w:t>66:45:</w:t>
      </w:r>
      <w:r w:rsidRPr="000D428E">
        <w:rPr>
          <w:sz w:val="24"/>
        </w:rPr>
        <w:t>__________________, площадью ____________ кв.м.,</w:t>
      </w:r>
      <w:r w:rsidRPr="000D428E">
        <w:rPr>
          <w:sz w:val="24"/>
        </w:rPr>
        <w:br/>
        <w:t xml:space="preserve">  расположенного по адресу: Свердловская  о</w:t>
      </w:r>
      <w:r w:rsidRPr="000D428E">
        <w:rPr>
          <w:sz w:val="24"/>
        </w:rPr>
        <w:t>б</w:t>
      </w:r>
      <w:r w:rsidRPr="000D428E">
        <w:rPr>
          <w:sz w:val="24"/>
        </w:rPr>
        <w:t xml:space="preserve">ласть, г.Каменск-Уральский__________________  предыдущий кадастровый номер 66:45:0________________, площадью ________________ кв.м., </w:t>
      </w:r>
    </w:p>
    <w:p w:rsidR="00C04E22" w:rsidRPr="000D428E" w:rsidRDefault="00C04E22" w:rsidP="00C04E22">
      <w:pPr>
        <w:spacing w:line="276" w:lineRule="auto"/>
        <w:rPr>
          <w:sz w:val="24"/>
        </w:rPr>
      </w:pPr>
      <w:r w:rsidRPr="000D428E">
        <w:rPr>
          <w:sz w:val="24"/>
        </w:rPr>
        <w:t>разрешенное использо</w:t>
      </w:r>
      <w:r w:rsidRPr="000D428E">
        <w:rPr>
          <w:sz w:val="24"/>
        </w:rPr>
        <w:t>в</w:t>
      </w:r>
      <w:r w:rsidRPr="000D428E">
        <w:rPr>
          <w:sz w:val="24"/>
        </w:rPr>
        <w:t>ание______________________________________________________</w:t>
      </w:r>
    </w:p>
    <w:p w:rsidR="00C04E22" w:rsidRPr="000D428E" w:rsidRDefault="00C04E22" w:rsidP="00C04E22">
      <w:pPr>
        <w:spacing w:line="276" w:lineRule="auto"/>
        <w:rPr>
          <w:sz w:val="24"/>
        </w:rPr>
      </w:pPr>
      <w:r w:rsidRPr="000D428E">
        <w:rPr>
          <w:sz w:val="24"/>
        </w:rPr>
        <w:t>на земельном участке расположен(-ы) объект(-ы) недвижим</w:t>
      </w:r>
      <w:r w:rsidRPr="000D428E">
        <w:rPr>
          <w:sz w:val="24"/>
        </w:rPr>
        <w:t>о</w:t>
      </w:r>
      <w:r w:rsidRPr="000D428E">
        <w:rPr>
          <w:sz w:val="24"/>
        </w:rPr>
        <w:t>сти:_________________________</w:t>
      </w:r>
    </w:p>
    <w:p w:rsidR="00C04E22" w:rsidRPr="000D428E" w:rsidRDefault="00C04E22" w:rsidP="00C04E22">
      <w:pPr>
        <w:spacing w:line="276" w:lineRule="auto"/>
        <w:rPr>
          <w:sz w:val="24"/>
        </w:rPr>
      </w:pPr>
      <w:r w:rsidRPr="000D428E">
        <w:rPr>
          <w:sz w:val="24"/>
        </w:rPr>
        <w:t>кадастровый номер 66:45:__________________________  площадь объекта___________кв.м.</w:t>
      </w:r>
    </w:p>
    <w:p w:rsidR="00C04E22" w:rsidRPr="000D428E" w:rsidRDefault="00C04E22" w:rsidP="00C04E22">
      <w:pPr>
        <w:spacing w:line="276" w:lineRule="auto"/>
        <w:rPr>
          <w:sz w:val="24"/>
        </w:rPr>
      </w:pPr>
      <w:r w:rsidRPr="000D428E">
        <w:rPr>
          <w:sz w:val="24"/>
        </w:rPr>
        <w:t>принадлежащий мне на праве собственности  на основании______________________________  __________________________________________________________________________________</w:t>
      </w:r>
    </w:p>
    <w:p w:rsidR="00C04E22" w:rsidRPr="000D428E" w:rsidRDefault="00C04E22" w:rsidP="00C04E22">
      <w:pPr>
        <w:spacing w:line="276" w:lineRule="auto"/>
        <w:jc w:val="center"/>
      </w:pPr>
      <w:r w:rsidRPr="000D428E">
        <w:t>(указывается документ и его реквизиты)</w:t>
      </w:r>
    </w:p>
    <w:p w:rsidR="00C04E22" w:rsidRPr="000D428E" w:rsidRDefault="00C04E22" w:rsidP="00C04E22">
      <w:pPr>
        <w:spacing w:line="276" w:lineRule="auto"/>
        <w:rPr>
          <w:sz w:val="24"/>
        </w:rPr>
      </w:pPr>
      <w:r w:rsidRPr="000D428E">
        <w:rPr>
          <w:sz w:val="24"/>
        </w:rPr>
        <w:tab/>
        <w:t xml:space="preserve">Результат прошу </w:t>
      </w:r>
      <w:r w:rsidRPr="000D428E">
        <w:rPr>
          <w:sz w:val="24"/>
          <w:u w:val="single"/>
        </w:rPr>
        <w:t xml:space="preserve">выдать на руки  </w:t>
      </w:r>
      <w:r w:rsidRPr="000D428E">
        <w:rPr>
          <w:sz w:val="24"/>
        </w:rPr>
        <w:t xml:space="preserve">/ направить почтой. </w:t>
      </w:r>
    </w:p>
    <w:p w:rsidR="00C04E22" w:rsidRPr="000D428E" w:rsidRDefault="00C04E22" w:rsidP="00C04E22">
      <w:pPr>
        <w:spacing w:line="276" w:lineRule="auto"/>
        <w:jc w:val="center"/>
        <w:rPr>
          <w:i/>
        </w:rPr>
      </w:pPr>
    </w:p>
    <w:p w:rsidR="00C04E22" w:rsidRPr="000D428E" w:rsidRDefault="00C04E22" w:rsidP="00C04E22">
      <w:pPr>
        <w:pStyle w:val="a4"/>
        <w:jc w:val="left"/>
        <w:rPr>
          <w:b w:val="0"/>
          <w:sz w:val="20"/>
        </w:rPr>
      </w:pPr>
      <w:r w:rsidRPr="000D428E">
        <w:rPr>
          <w:b w:val="0"/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C04E22" w:rsidRPr="000D428E" w:rsidRDefault="00C04E22" w:rsidP="00C04E22">
      <w:pPr>
        <w:adjustRightInd w:val="0"/>
        <w:spacing w:line="276" w:lineRule="auto"/>
      </w:pPr>
    </w:p>
    <w:p w:rsidR="00C04E22" w:rsidRPr="000D428E" w:rsidRDefault="00C04E22" w:rsidP="00C04E22">
      <w:pPr>
        <w:spacing w:line="276" w:lineRule="auto"/>
      </w:pPr>
      <w:r w:rsidRPr="000D428E">
        <w:t>«_______»________________2015г.</w:t>
      </w:r>
      <w:r w:rsidRPr="000D428E">
        <w:tab/>
      </w:r>
      <w:r w:rsidRPr="000D428E">
        <w:tab/>
      </w:r>
      <w:r w:rsidRPr="000D428E">
        <w:tab/>
      </w:r>
      <w:r w:rsidRPr="000D428E">
        <w:tab/>
      </w:r>
      <w:r w:rsidRPr="000D428E">
        <w:tab/>
      </w:r>
    </w:p>
    <w:p w:rsidR="00C04E22" w:rsidRPr="000D428E" w:rsidRDefault="00C04E22" w:rsidP="00C04E22">
      <w:pPr>
        <w:spacing w:line="276" w:lineRule="auto"/>
      </w:pPr>
      <w:r w:rsidRPr="000D428E">
        <w:t>____________________________________________________________________________________________</w:t>
      </w:r>
    </w:p>
    <w:p w:rsidR="00C04E22" w:rsidRPr="000D428E" w:rsidRDefault="00C04E22" w:rsidP="00C04E22">
      <w:pPr>
        <w:spacing w:line="276" w:lineRule="auto"/>
        <w:rPr>
          <w:i/>
        </w:rPr>
      </w:pPr>
      <w:r w:rsidRPr="000D428E">
        <w:rPr>
          <w:i/>
        </w:rPr>
        <w:tab/>
      </w:r>
      <w:r w:rsidRPr="000D428E">
        <w:rPr>
          <w:i/>
        </w:rPr>
        <w:tab/>
      </w:r>
      <w:r w:rsidRPr="000D428E">
        <w:rPr>
          <w:i/>
        </w:rPr>
        <w:tab/>
      </w:r>
      <w:r w:rsidRPr="000D428E">
        <w:rPr>
          <w:i/>
        </w:rPr>
        <w:tab/>
      </w:r>
      <w:r w:rsidRPr="000D428E">
        <w:rPr>
          <w:i/>
        </w:rPr>
        <w:tab/>
        <w:t>(ФИО и подпись заявителя/полномочного представителя)</w:t>
      </w:r>
      <w:r w:rsidRPr="000D428E">
        <w:rPr>
          <w:i/>
        </w:rPr>
        <w:tab/>
      </w:r>
    </w:p>
    <w:p w:rsidR="00C04E22" w:rsidRPr="000D428E" w:rsidRDefault="00C04E22" w:rsidP="00C04E22">
      <w:pPr>
        <w:spacing w:line="276" w:lineRule="auto"/>
        <w:rPr>
          <w:i/>
        </w:rPr>
      </w:pPr>
    </w:p>
    <w:tbl>
      <w:tblPr>
        <w:tblW w:w="0" w:type="auto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</w:tblGrid>
      <w:tr w:rsidR="00C04E22" w:rsidRPr="000D428E" w:rsidTr="00011EE6">
        <w:tblPrEx>
          <w:tblCellMar>
            <w:top w:w="0" w:type="dxa"/>
            <w:bottom w:w="0" w:type="dxa"/>
          </w:tblCellMar>
        </w:tblPrEx>
        <w:trPr>
          <w:trHeight w:val="1037"/>
        </w:trPr>
        <w:tc>
          <w:tcPr>
            <w:tcW w:w="4770" w:type="dxa"/>
          </w:tcPr>
          <w:p w:rsidR="00C04E22" w:rsidRPr="000D428E" w:rsidRDefault="00C04E22" w:rsidP="00011EE6">
            <w:pPr>
              <w:spacing w:line="276" w:lineRule="auto"/>
              <w:rPr>
                <w:i/>
              </w:rPr>
            </w:pPr>
            <w:r w:rsidRPr="000D428E">
              <w:rPr>
                <w:i/>
              </w:rPr>
              <w:t>Заполняется специалистом ОМС «Комитет по управлению имуществом»</w:t>
            </w:r>
          </w:p>
          <w:p w:rsidR="00C04E22" w:rsidRPr="000D428E" w:rsidRDefault="00C04E22" w:rsidP="00011EE6">
            <w:pPr>
              <w:spacing w:line="276" w:lineRule="auto"/>
              <w:rPr>
                <w:i/>
              </w:rPr>
            </w:pPr>
            <w:r w:rsidRPr="000D428E">
              <w:rPr>
                <w:i/>
              </w:rPr>
              <w:t xml:space="preserve">Рег.№__________________/____________________ </w:t>
            </w:r>
          </w:p>
          <w:p w:rsidR="00C04E22" w:rsidRPr="000D428E" w:rsidRDefault="00C04E22" w:rsidP="00011EE6">
            <w:pPr>
              <w:spacing w:line="276" w:lineRule="auto"/>
              <w:rPr>
                <w:i/>
              </w:rPr>
            </w:pPr>
            <w:r w:rsidRPr="000D428E">
              <w:rPr>
                <w:i/>
              </w:rPr>
              <w:t>Дата__________________/____________________</w:t>
            </w:r>
          </w:p>
        </w:tc>
      </w:tr>
    </w:tbl>
    <w:p w:rsidR="00C56422" w:rsidRPr="000D428E" w:rsidRDefault="00C56422" w:rsidP="000C1049"/>
    <w:p w:rsidR="003C4CCD" w:rsidRDefault="003C4CCD" w:rsidP="00896482">
      <w:pPr>
        <w:jc w:val="right"/>
        <w:rPr>
          <w:sz w:val="28"/>
          <w:szCs w:val="28"/>
        </w:rPr>
      </w:pPr>
    </w:p>
    <w:p w:rsidR="00896482" w:rsidRPr="000D428E" w:rsidRDefault="00896482" w:rsidP="00896482">
      <w:pPr>
        <w:jc w:val="right"/>
        <w:rPr>
          <w:sz w:val="28"/>
          <w:szCs w:val="28"/>
        </w:rPr>
      </w:pPr>
      <w:r w:rsidRPr="000D428E">
        <w:rPr>
          <w:sz w:val="28"/>
          <w:szCs w:val="28"/>
        </w:rPr>
        <w:lastRenderedPageBreak/>
        <w:t>Приложение № 2</w:t>
      </w:r>
    </w:p>
    <w:p w:rsidR="00896482" w:rsidRPr="000D428E" w:rsidRDefault="00896482" w:rsidP="00896482">
      <w:pPr>
        <w:ind w:left="4253"/>
        <w:jc w:val="both"/>
      </w:pPr>
      <w:r w:rsidRPr="000D428E">
        <w:t xml:space="preserve">к Административному регламенту </w:t>
      </w:r>
    </w:p>
    <w:p w:rsidR="00896482" w:rsidRPr="000D428E" w:rsidRDefault="00896482" w:rsidP="00896482">
      <w:pPr>
        <w:ind w:left="4253"/>
        <w:jc w:val="both"/>
      </w:pPr>
      <w:r w:rsidRPr="000D428E">
        <w:t xml:space="preserve">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 </w:t>
      </w:r>
    </w:p>
    <w:p w:rsidR="00141DAB" w:rsidRPr="000D428E" w:rsidRDefault="00141DAB" w:rsidP="000C1049"/>
    <w:p w:rsidR="00896482" w:rsidRPr="000D428E" w:rsidRDefault="00896482" w:rsidP="00896482">
      <w:pPr>
        <w:pStyle w:val="ConsPlusNonformat"/>
        <w:widowControl/>
        <w:jc w:val="center"/>
        <w:rPr>
          <w:rFonts w:ascii="Times New Roman" w:hAnsi="Times New Roman" w:cs="Times New Roman"/>
          <w:sz w:val="28"/>
        </w:rPr>
      </w:pPr>
      <w:r w:rsidRPr="000D428E">
        <w:rPr>
          <w:rFonts w:ascii="Times New Roman" w:hAnsi="Times New Roman" w:cs="Times New Roman"/>
          <w:sz w:val="28"/>
        </w:rPr>
        <w:t>Блок-схема</w:t>
      </w:r>
    </w:p>
    <w:p w:rsidR="00896482" w:rsidRPr="000D428E" w:rsidRDefault="00896482" w:rsidP="00896482">
      <w:pPr>
        <w:jc w:val="center"/>
        <w:rPr>
          <w:sz w:val="28"/>
        </w:rPr>
      </w:pPr>
      <w:r w:rsidRPr="000D428E">
        <w:rPr>
          <w:sz w:val="28"/>
        </w:rPr>
        <w:t>последовательности действий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</w:t>
      </w:r>
    </w:p>
    <w:p w:rsidR="00896482" w:rsidRPr="000D428E" w:rsidRDefault="00896482" w:rsidP="00896482">
      <w:pPr>
        <w:jc w:val="center"/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0D428E" w:rsidRPr="000D428E" w:rsidTr="00F42C43">
        <w:tc>
          <w:tcPr>
            <w:tcW w:w="6095" w:type="dxa"/>
          </w:tcPr>
          <w:p w:rsidR="00896482" w:rsidRPr="000D428E" w:rsidRDefault="00896482" w:rsidP="00896482">
            <w:pPr>
              <w:jc w:val="center"/>
              <w:rPr>
                <w:snapToGrid w:val="0"/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 xml:space="preserve">Прием и регистрация заявления и прилагаемых документов (запроса) </w:t>
            </w:r>
          </w:p>
        </w:tc>
      </w:tr>
    </w:tbl>
    <w:p w:rsidR="00896482" w:rsidRPr="000D428E" w:rsidRDefault="00896482" w:rsidP="00896482">
      <w:pPr>
        <w:pStyle w:val="ConsPlusNonformat"/>
        <w:ind w:left="3600" w:firstLine="720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0D428E" w:rsidRPr="000D428E" w:rsidTr="00F42C43">
        <w:tc>
          <w:tcPr>
            <w:tcW w:w="6095" w:type="dxa"/>
          </w:tcPr>
          <w:p w:rsidR="00896482" w:rsidRPr="000D428E" w:rsidRDefault="00896482" w:rsidP="00896482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28E">
              <w:rPr>
                <w:rFonts w:ascii="Times New Roman" w:hAnsi="Times New Roman"/>
                <w:sz w:val="28"/>
                <w:szCs w:val="28"/>
              </w:rPr>
              <w:t>Рассмотрение запроса специалистом Комитета</w:t>
            </w:r>
          </w:p>
        </w:tc>
      </w:tr>
    </w:tbl>
    <w:p w:rsidR="00A53B21" w:rsidRPr="000D428E" w:rsidRDefault="00896482" w:rsidP="00A53B21">
      <w:pPr>
        <w:pStyle w:val="ConsPlusNonformat"/>
        <w:ind w:left="3600" w:firstLine="720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 xml:space="preserve"> </w:t>
      </w:r>
      <w:r w:rsidR="00A53B21" w:rsidRPr="000D428E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0D428E" w:rsidRPr="000D428E" w:rsidTr="00F42C43">
        <w:tc>
          <w:tcPr>
            <w:tcW w:w="6095" w:type="dxa"/>
          </w:tcPr>
          <w:p w:rsidR="00A53B21" w:rsidRPr="000D428E" w:rsidRDefault="00A53B21" w:rsidP="00F42C43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428E">
              <w:rPr>
                <w:rFonts w:ascii="Times New Roman" w:hAnsi="Times New Roman"/>
                <w:sz w:val="28"/>
                <w:szCs w:val="28"/>
              </w:rPr>
              <w:t xml:space="preserve">Запрос соответствует требованиям </w:t>
            </w:r>
            <w:r w:rsidR="00D94DD8" w:rsidRPr="000D428E">
              <w:rPr>
                <w:rFonts w:ascii="Times New Roman" w:hAnsi="Times New Roman"/>
                <w:sz w:val="28"/>
                <w:szCs w:val="28"/>
              </w:rPr>
              <w:t>2.6., 2.7. административного регламента</w:t>
            </w:r>
            <w:r w:rsidRPr="000D428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96482" w:rsidRPr="000D428E" w:rsidRDefault="00D94DD8" w:rsidP="00D94DD8">
      <w:pPr>
        <w:pStyle w:val="ConsPlusNonformat"/>
        <w:ind w:left="2160" w:firstLine="720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>да</w:t>
      </w:r>
      <w:r w:rsidR="00896482" w:rsidRPr="000D428E">
        <w:rPr>
          <w:rFonts w:ascii="Times New Roman" w:hAnsi="Times New Roman"/>
          <w:sz w:val="28"/>
          <w:szCs w:val="28"/>
        </w:rPr>
        <w:t>↓</w:t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>нет</w:t>
      </w:r>
      <w:r w:rsidR="00896482" w:rsidRPr="000D428E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28"/>
        <w:gridCol w:w="284"/>
        <w:gridCol w:w="3685"/>
      </w:tblGrid>
      <w:tr w:rsidR="000D428E" w:rsidRPr="000D428E" w:rsidTr="004142CE">
        <w:tblPrEx>
          <w:tblCellMar>
            <w:top w:w="0" w:type="dxa"/>
            <w:bottom w:w="0" w:type="dxa"/>
          </w:tblCellMar>
        </w:tblPrEx>
        <w:trPr>
          <w:trHeight w:val="1077"/>
        </w:trPr>
        <w:tc>
          <w:tcPr>
            <w:tcW w:w="5528" w:type="dxa"/>
          </w:tcPr>
          <w:p w:rsidR="00896482" w:rsidRPr="000D428E" w:rsidRDefault="00D94DD8" w:rsidP="00D94DD8">
            <w:pPr>
              <w:jc w:val="center"/>
              <w:rPr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 xml:space="preserve">Проверка наличия права </w:t>
            </w:r>
            <w:r w:rsidR="00896482" w:rsidRPr="000D428E">
              <w:rPr>
                <w:sz w:val="28"/>
                <w:szCs w:val="28"/>
              </w:rPr>
              <w:t xml:space="preserve"> </w:t>
            </w:r>
            <w:r w:rsidRPr="000D428E">
              <w:rPr>
                <w:sz w:val="28"/>
                <w:szCs w:val="28"/>
              </w:rPr>
              <w:t>на предоставление муниципальной услуги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96482" w:rsidRPr="000D428E" w:rsidRDefault="00896482" w:rsidP="00F42C43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896482" w:rsidRPr="000D428E" w:rsidRDefault="00D94DD8" w:rsidP="00D94DD8">
            <w:pPr>
              <w:jc w:val="center"/>
              <w:rPr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 xml:space="preserve">Возврат запроса заявителю </w:t>
            </w:r>
            <w:r w:rsidRPr="000D428E">
              <w:rPr>
                <w:sz w:val="28"/>
                <w:szCs w:val="28"/>
              </w:rPr>
              <w:br/>
              <w:t>(10 дней со дня поступления запроса в Комитет)</w:t>
            </w:r>
            <w:r w:rsidR="00896482" w:rsidRPr="000D428E">
              <w:rPr>
                <w:sz w:val="28"/>
                <w:szCs w:val="28"/>
              </w:rPr>
              <w:t xml:space="preserve"> </w:t>
            </w:r>
          </w:p>
        </w:tc>
      </w:tr>
    </w:tbl>
    <w:p w:rsidR="00896482" w:rsidRPr="000D428E" w:rsidRDefault="00896482" w:rsidP="00896482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 xml:space="preserve">   </w:t>
      </w:r>
      <w:r w:rsidR="004142CE" w:rsidRPr="000D428E">
        <w:rPr>
          <w:rFonts w:ascii="Times New Roman" w:hAnsi="Times New Roman"/>
          <w:sz w:val="28"/>
          <w:szCs w:val="28"/>
        </w:rPr>
        <w:t>есть</w:t>
      </w:r>
      <w:r w:rsidRPr="000D428E">
        <w:rPr>
          <w:rFonts w:ascii="Times New Roman" w:hAnsi="Times New Roman"/>
          <w:sz w:val="28"/>
          <w:szCs w:val="28"/>
        </w:rPr>
        <w:t>↓</w:t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  <w:r w:rsidR="004142CE" w:rsidRPr="000D428E">
        <w:rPr>
          <w:rFonts w:ascii="Times New Roman" w:hAnsi="Times New Roman"/>
          <w:sz w:val="28"/>
          <w:szCs w:val="28"/>
        </w:rPr>
        <w:tab/>
      </w:r>
      <w:r w:rsidR="004142CE" w:rsidRPr="000D428E">
        <w:rPr>
          <w:rFonts w:ascii="Times New Roman" w:hAnsi="Times New Roman"/>
          <w:sz w:val="28"/>
          <w:szCs w:val="28"/>
        </w:rPr>
        <w:tab/>
        <w:t>нет ↓</w:t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  <w:r w:rsidRPr="000D428E">
        <w:rPr>
          <w:rFonts w:ascii="Times New Roman" w:hAnsi="Times New Roman"/>
          <w:sz w:val="28"/>
          <w:szCs w:val="28"/>
        </w:rPr>
        <w:tab/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4"/>
        <w:gridCol w:w="284"/>
        <w:gridCol w:w="4819"/>
      </w:tblGrid>
      <w:tr w:rsidR="000D428E" w:rsidRPr="000D428E" w:rsidTr="004142C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394" w:type="dxa"/>
          </w:tcPr>
          <w:p w:rsidR="004142CE" w:rsidRPr="000D428E" w:rsidRDefault="004142CE" w:rsidP="00F42C43">
            <w:pPr>
              <w:jc w:val="center"/>
              <w:rPr>
                <w:sz w:val="28"/>
                <w:szCs w:val="28"/>
              </w:rPr>
            </w:pPr>
            <w:r w:rsidRPr="000D428E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Подготовка проекта </w:t>
            </w:r>
            <w:r w:rsidRPr="000D428E">
              <w:rPr>
                <w:sz w:val="28"/>
                <w:szCs w:val="28"/>
              </w:rPr>
              <w:t>соглашения о перераспределении земель и (или) земельных участков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142CE" w:rsidRPr="000D428E" w:rsidRDefault="004142CE" w:rsidP="00F42C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4142CE" w:rsidRPr="000D428E" w:rsidRDefault="004142CE" w:rsidP="004142CE">
            <w:pPr>
              <w:jc w:val="center"/>
              <w:rPr>
                <w:sz w:val="28"/>
                <w:szCs w:val="28"/>
              </w:rPr>
            </w:pPr>
            <w:r w:rsidRPr="000D428E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Подготовка проекта </w:t>
            </w:r>
            <w:r w:rsidRPr="000D428E">
              <w:rPr>
                <w:sz w:val="28"/>
                <w:szCs w:val="28"/>
              </w:rPr>
              <w:t>письма об отказе в предоставлении муниципальной услуги</w:t>
            </w:r>
          </w:p>
        </w:tc>
      </w:tr>
    </w:tbl>
    <w:p w:rsidR="00896482" w:rsidRPr="000D428E" w:rsidRDefault="004142CE" w:rsidP="00896482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0D428E">
        <w:rPr>
          <w:rFonts w:ascii="Times New Roman" w:hAnsi="Times New Roman"/>
          <w:sz w:val="28"/>
          <w:szCs w:val="28"/>
        </w:rPr>
        <w:t xml:space="preserve"> </w:t>
      </w:r>
      <w:r w:rsidR="00896482" w:rsidRPr="000D428E">
        <w:rPr>
          <w:rFonts w:ascii="Times New Roman" w:hAnsi="Times New Roman"/>
          <w:sz w:val="28"/>
          <w:szCs w:val="28"/>
        </w:rPr>
        <w:t xml:space="preserve">   ↓</w:t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</w:r>
      <w:r w:rsidR="00896482" w:rsidRPr="000D428E">
        <w:rPr>
          <w:rFonts w:ascii="Times New Roman" w:hAnsi="Times New Roman"/>
          <w:sz w:val="28"/>
          <w:szCs w:val="28"/>
        </w:rPr>
        <w:tab/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896482" w:rsidRPr="000D428E" w:rsidTr="00F42C43">
        <w:tc>
          <w:tcPr>
            <w:tcW w:w="9497" w:type="dxa"/>
            <w:shd w:val="clear" w:color="auto" w:fill="auto"/>
          </w:tcPr>
          <w:p w:rsidR="00896482" w:rsidRPr="000D428E" w:rsidRDefault="00896482" w:rsidP="00F42C43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>В</w:t>
            </w:r>
            <w:r w:rsidR="004142CE" w:rsidRPr="000D428E">
              <w:rPr>
                <w:sz w:val="28"/>
                <w:szCs w:val="28"/>
              </w:rPr>
              <w:t>ручение</w:t>
            </w:r>
            <w:r w:rsidRPr="000D428E">
              <w:rPr>
                <w:sz w:val="28"/>
                <w:szCs w:val="28"/>
              </w:rPr>
              <w:t xml:space="preserve"> (направление) заявителю:</w:t>
            </w:r>
          </w:p>
          <w:p w:rsidR="00896482" w:rsidRPr="000D428E" w:rsidRDefault="004142CE" w:rsidP="00F42C43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>соглашения о перераспределении земель и (или) земельных участков</w:t>
            </w:r>
            <w:r w:rsidR="00896482" w:rsidRPr="000D428E">
              <w:rPr>
                <w:sz w:val="28"/>
                <w:szCs w:val="28"/>
              </w:rPr>
              <w:t xml:space="preserve"> либо</w:t>
            </w:r>
          </w:p>
          <w:p w:rsidR="00896482" w:rsidRPr="000D428E" w:rsidRDefault="004142CE" w:rsidP="00F42C43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0D428E">
              <w:rPr>
                <w:sz w:val="28"/>
                <w:szCs w:val="28"/>
              </w:rPr>
              <w:t>письма об отказе в предоставлении муниципальной услуги</w:t>
            </w:r>
          </w:p>
        </w:tc>
      </w:tr>
    </w:tbl>
    <w:p w:rsidR="00896482" w:rsidRPr="000D428E" w:rsidRDefault="00896482" w:rsidP="00896482">
      <w:pPr>
        <w:autoSpaceDE w:val="0"/>
        <w:autoSpaceDN w:val="0"/>
        <w:adjustRightInd w:val="0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 xml:space="preserve"> </w:t>
      </w:r>
    </w:p>
    <w:p w:rsidR="00896482" w:rsidRPr="000D428E" w:rsidRDefault="00896482" w:rsidP="00896482">
      <w:pPr>
        <w:jc w:val="center"/>
      </w:pPr>
    </w:p>
    <w:sectPr w:rsidR="00896482" w:rsidRPr="000D428E" w:rsidSect="00CC2E73">
      <w:headerReference w:type="default" r:id="rId27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016" w:rsidRDefault="006D0016" w:rsidP="00C86FBA">
      <w:r>
        <w:separator/>
      </w:r>
    </w:p>
  </w:endnote>
  <w:endnote w:type="continuationSeparator" w:id="0">
    <w:p w:rsidR="006D0016" w:rsidRDefault="006D0016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016" w:rsidRDefault="006D0016" w:rsidP="00C86FBA">
      <w:r>
        <w:separator/>
      </w:r>
    </w:p>
  </w:footnote>
  <w:footnote w:type="continuationSeparator" w:id="0">
    <w:p w:rsidR="006D0016" w:rsidRDefault="006D0016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36" w:rsidRDefault="009F763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137DE">
      <w:rPr>
        <w:noProof/>
      </w:rPr>
      <w:t>2</w:t>
    </w:r>
    <w:r>
      <w:fldChar w:fldCharType="end"/>
    </w:r>
  </w:p>
  <w:p w:rsidR="00573D59" w:rsidRDefault="00573D5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1EE6"/>
    <w:rsid w:val="000143D1"/>
    <w:rsid w:val="00031045"/>
    <w:rsid w:val="00034C30"/>
    <w:rsid w:val="0003621C"/>
    <w:rsid w:val="000409AA"/>
    <w:rsid w:val="000632E1"/>
    <w:rsid w:val="00073BC3"/>
    <w:rsid w:val="00080BDC"/>
    <w:rsid w:val="00086171"/>
    <w:rsid w:val="00096B17"/>
    <w:rsid w:val="000A076E"/>
    <w:rsid w:val="000B5600"/>
    <w:rsid w:val="000B591B"/>
    <w:rsid w:val="000B64CD"/>
    <w:rsid w:val="000C1049"/>
    <w:rsid w:val="000C10DF"/>
    <w:rsid w:val="000C16FE"/>
    <w:rsid w:val="000D428E"/>
    <w:rsid w:val="000D74ED"/>
    <w:rsid w:val="000E58EA"/>
    <w:rsid w:val="000F486D"/>
    <w:rsid w:val="00102B56"/>
    <w:rsid w:val="00112DE6"/>
    <w:rsid w:val="00115FDC"/>
    <w:rsid w:val="00125109"/>
    <w:rsid w:val="00133161"/>
    <w:rsid w:val="001342FF"/>
    <w:rsid w:val="001379C0"/>
    <w:rsid w:val="00141029"/>
    <w:rsid w:val="00141DAB"/>
    <w:rsid w:val="00146AAC"/>
    <w:rsid w:val="00150624"/>
    <w:rsid w:val="00151397"/>
    <w:rsid w:val="00155C95"/>
    <w:rsid w:val="001573D1"/>
    <w:rsid w:val="00183E0D"/>
    <w:rsid w:val="00185323"/>
    <w:rsid w:val="001B626A"/>
    <w:rsid w:val="001D137E"/>
    <w:rsid w:val="001D2354"/>
    <w:rsid w:val="001D42FF"/>
    <w:rsid w:val="001D58E3"/>
    <w:rsid w:val="001E1EAC"/>
    <w:rsid w:val="001E4736"/>
    <w:rsid w:val="001F38CE"/>
    <w:rsid w:val="001F6D58"/>
    <w:rsid w:val="00201E4C"/>
    <w:rsid w:val="00202DF0"/>
    <w:rsid w:val="00206F36"/>
    <w:rsid w:val="00220926"/>
    <w:rsid w:val="00220FB7"/>
    <w:rsid w:val="00226659"/>
    <w:rsid w:val="00245588"/>
    <w:rsid w:val="00262A1E"/>
    <w:rsid w:val="00266287"/>
    <w:rsid w:val="00270381"/>
    <w:rsid w:val="0027725E"/>
    <w:rsid w:val="00281BD0"/>
    <w:rsid w:val="0029164C"/>
    <w:rsid w:val="00295948"/>
    <w:rsid w:val="002A12C9"/>
    <w:rsid w:val="002B00BC"/>
    <w:rsid w:val="002B0670"/>
    <w:rsid w:val="002B636E"/>
    <w:rsid w:val="002B7127"/>
    <w:rsid w:val="002C67E8"/>
    <w:rsid w:val="002D19CC"/>
    <w:rsid w:val="002E67A2"/>
    <w:rsid w:val="002F49B0"/>
    <w:rsid w:val="003044D7"/>
    <w:rsid w:val="00314B86"/>
    <w:rsid w:val="00323620"/>
    <w:rsid w:val="00324F7B"/>
    <w:rsid w:val="00331F09"/>
    <w:rsid w:val="00334415"/>
    <w:rsid w:val="00361B95"/>
    <w:rsid w:val="00371A2D"/>
    <w:rsid w:val="003756F1"/>
    <w:rsid w:val="00386B98"/>
    <w:rsid w:val="00387CC5"/>
    <w:rsid w:val="00390DAD"/>
    <w:rsid w:val="00392892"/>
    <w:rsid w:val="00394FBF"/>
    <w:rsid w:val="003A231C"/>
    <w:rsid w:val="003B4385"/>
    <w:rsid w:val="003C4CCD"/>
    <w:rsid w:val="003E1A46"/>
    <w:rsid w:val="003F7892"/>
    <w:rsid w:val="0041395D"/>
    <w:rsid w:val="00413DAC"/>
    <w:rsid w:val="00413E1D"/>
    <w:rsid w:val="004142CE"/>
    <w:rsid w:val="004178A0"/>
    <w:rsid w:val="00420935"/>
    <w:rsid w:val="00424CE4"/>
    <w:rsid w:val="00427481"/>
    <w:rsid w:val="00457A06"/>
    <w:rsid w:val="004652AC"/>
    <w:rsid w:val="00474376"/>
    <w:rsid w:val="00487146"/>
    <w:rsid w:val="00490F31"/>
    <w:rsid w:val="004A0F3B"/>
    <w:rsid w:val="004B39CE"/>
    <w:rsid w:val="004B52CF"/>
    <w:rsid w:val="004B73D1"/>
    <w:rsid w:val="004C09E0"/>
    <w:rsid w:val="004D6A4C"/>
    <w:rsid w:val="004E20ED"/>
    <w:rsid w:val="004E272A"/>
    <w:rsid w:val="004E5099"/>
    <w:rsid w:val="004E6C4D"/>
    <w:rsid w:val="00503DAA"/>
    <w:rsid w:val="005115C3"/>
    <w:rsid w:val="00521437"/>
    <w:rsid w:val="00526BF9"/>
    <w:rsid w:val="0053243B"/>
    <w:rsid w:val="00535EF9"/>
    <w:rsid w:val="005510A4"/>
    <w:rsid w:val="0055797B"/>
    <w:rsid w:val="0056257C"/>
    <w:rsid w:val="0056391F"/>
    <w:rsid w:val="005653DF"/>
    <w:rsid w:val="00571CD7"/>
    <w:rsid w:val="00572CC0"/>
    <w:rsid w:val="00573D59"/>
    <w:rsid w:val="00581EFF"/>
    <w:rsid w:val="00582BC6"/>
    <w:rsid w:val="00590AC9"/>
    <w:rsid w:val="005950D5"/>
    <w:rsid w:val="005A39C2"/>
    <w:rsid w:val="005A3D47"/>
    <w:rsid w:val="005B2B2E"/>
    <w:rsid w:val="005D4BFB"/>
    <w:rsid w:val="005D5560"/>
    <w:rsid w:val="005D5F3E"/>
    <w:rsid w:val="005D6115"/>
    <w:rsid w:val="005E2E39"/>
    <w:rsid w:val="005E78A3"/>
    <w:rsid w:val="005F0C0C"/>
    <w:rsid w:val="00603D2A"/>
    <w:rsid w:val="00616653"/>
    <w:rsid w:val="00616AB9"/>
    <w:rsid w:val="006440B2"/>
    <w:rsid w:val="00655CE1"/>
    <w:rsid w:val="00670AD6"/>
    <w:rsid w:val="00684F7C"/>
    <w:rsid w:val="00685E78"/>
    <w:rsid w:val="006A03A6"/>
    <w:rsid w:val="006A0F26"/>
    <w:rsid w:val="006B2D2A"/>
    <w:rsid w:val="006C4996"/>
    <w:rsid w:val="006D001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15857"/>
    <w:rsid w:val="00716C7B"/>
    <w:rsid w:val="007330D4"/>
    <w:rsid w:val="007330FB"/>
    <w:rsid w:val="00734D75"/>
    <w:rsid w:val="00740849"/>
    <w:rsid w:val="00740D5E"/>
    <w:rsid w:val="00744035"/>
    <w:rsid w:val="00754A93"/>
    <w:rsid w:val="00766595"/>
    <w:rsid w:val="007668B2"/>
    <w:rsid w:val="00776052"/>
    <w:rsid w:val="00776C4E"/>
    <w:rsid w:val="00781209"/>
    <w:rsid w:val="007825EC"/>
    <w:rsid w:val="0078507D"/>
    <w:rsid w:val="0079707F"/>
    <w:rsid w:val="007A3A64"/>
    <w:rsid w:val="007A4F27"/>
    <w:rsid w:val="007A794C"/>
    <w:rsid w:val="007C199E"/>
    <w:rsid w:val="007C2A02"/>
    <w:rsid w:val="007C458F"/>
    <w:rsid w:val="007C6034"/>
    <w:rsid w:val="007E2150"/>
    <w:rsid w:val="007E451E"/>
    <w:rsid w:val="007E55E5"/>
    <w:rsid w:val="007F3C02"/>
    <w:rsid w:val="007F760E"/>
    <w:rsid w:val="00806851"/>
    <w:rsid w:val="00813616"/>
    <w:rsid w:val="008332E2"/>
    <w:rsid w:val="008354CC"/>
    <w:rsid w:val="00836BC8"/>
    <w:rsid w:val="00836FAF"/>
    <w:rsid w:val="008417BD"/>
    <w:rsid w:val="00854AF2"/>
    <w:rsid w:val="00857DD8"/>
    <w:rsid w:val="00875304"/>
    <w:rsid w:val="008860B5"/>
    <w:rsid w:val="0089435D"/>
    <w:rsid w:val="00896482"/>
    <w:rsid w:val="008964EC"/>
    <w:rsid w:val="008A64D5"/>
    <w:rsid w:val="008A6C04"/>
    <w:rsid w:val="008B79C1"/>
    <w:rsid w:val="008C2D14"/>
    <w:rsid w:val="008D76EF"/>
    <w:rsid w:val="008E367B"/>
    <w:rsid w:val="008E36DB"/>
    <w:rsid w:val="008F071D"/>
    <w:rsid w:val="008F2C87"/>
    <w:rsid w:val="008F5967"/>
    <w:rsid w:val="009137DE"/>
    <w:rsid w:val="00926D0C"/>
    <w:rsid w:val="00930AAF"/>
    <w:rsid w:val="00946017"/>
    <w:rsid w:val="009512E5"/>
    <w:rsid w:val="009578EA"/>
    <w:rsid w:val="00963066"/>
    <w:rsid w:val="009668F4"/>
    <w:rsid w:val="009758D2"/>
    <w:rsid w:val="009809C7"/>
    <w:rsid w:val="009854EC"/>
    <w:rsid w:val="00987075"/>
    <w:rsid w:val="009A2AA5"/>
    <w:rsid w:val="009A67B5"/>
    <w:rsid w:val="009B214D"/>
    <w:rsid w:val="009C53B7"/>
    <w:rsid w:val="009D1D55"/>
    <w:rsid w:val="009D76F7"/>
    <w:rsid w:val="009F7636"/>
    <w:rsid w:val="009F7E01"/>
    <w:rsid w:val="00A04266"/>
    <w:rsid w:val="00A102DE"/>
    <w:rsid w:val="00A233B6"/>
    <w:rsid w:val="00A53B21"/>
    <w:rsid w:val="00A53D7D"/>
    <w:rsid w:val="00A567A6"/>
    <w:rsid w:val="00A72C80"/>
    <w:rsid w:val="00A93860"/>
    <w:rsid w:val="00AA4276"/>
    <w:rsid w:val="00AB087E"/>
    <w:rsid w:val="00AB0ADA"/>
    <w:rsid w:val="00AC3721"/>
    <w:rsid w:val="00B33A4E"/>
    <w:rsid w:val="00B35877"/>
    <w:rsid w:val="00B41F3E"/>
    <w:rsid w:val="00B5698C"/>
    <w:rsid w:val="00B7417E"/>
    <w:rsid w:val="00B8208D"/>
    <w:rsid w:val="00B84854"/>
    <w:rsid w:val="00B9671D"/>
    <w:rsid w:val="00B978E0"/>
    <w:rsid w:val="00BA306F"/>
    <w:rsid w:val="00BC2232"/>
    <w:rsid w:val="00BC70F5"/>
    <w:rsid w:val="00BD4CE0"/>
    <w:rsid w:val="00C00431"/>
    <w:rsid w:val="00C021F2"/>
    <w:rsid w:val="00C02579"/>
    <w:rsid w:val="00C04E22"/>
    <w:rsid w:val="00C05437"/>
    <w:rsid w:val="00C05F97"/>
    <w:rsid w:val="00C06237"/>
    <w:rsid w:val="00C30ADE"/>
    <w:rsid w:val="00C32C9B"/>
    <w:rsid w:val="00C47BE7"/>
    <w:rsid w:val="00C53523"/>
    <w:rsid w:val="00C53BBE"/>
    <w:rsid w:val="00C56422"/>
    <w:rsid w:val="00C7314A"/>
    <w:rsid w:val="00C7539E"/>
    <w:rsid w:val="00C7572B"/>
    <w:rsid w:val="00C803F2"/>
    <w:rsid w:val="00C86FBA"/>
    <w:rsid w:val="00C91285"/>
    <w:rsid w:val="00C93D9C"/>
    <w:rsid w:val="00CA125E"/>
    <w:rsid w:val="00CA3DB7"/>
    <w:rsid w:val="00CC2E73"/>
    <w:rsid w:val="00CC6CC4"/>
    <w:rsid w:val="00CC728D"/>
    <w:rsid w:val="00CE459A"/>
    <w:rsid w:val="00CE7102"/>
    <w:rsid w:val="00CE76EF"/>
    <w:rsid w:val="00CF4B8B"/>
    <w:rsid w:val="00CF4D88"/>
    <w:rsid w:val="00D11317"/>
    <w:rsid w:val="00D17FAE"/>
    <w:rsid w:val="00D2034B"/>
    <w:rsid w:val="00D279C8"/>
    <w:rsid w:val="00D31F6F"/>
    <w:rsid w:val="00D47EF3"/>
    <w:rsid w:val="00D544F4"/>
    <w:rsid w:val="00D60DDA"/>
    <w:rsid w:val="00D610ED"/>
    <w:rsid w:val="00D83E7B"/>
    <w:rsid w:val="00D84CE0"/>
    <w:rsid w:val="00D94DD8"/>
    <w:rsid w:val="00DA200E"/>
    <w:rsid w:val="00DB236F"/>
    <w:rsid w:val="00DB5C95"/>
    <w:rsid w:val="00DC24CD"/>
    <w:rsid w:val="00DC491F"/>
    <w:rsid w:val="00DF67FA"/>
    <w:rsid w:val="00E027FD"/>
    <w:rsid w:val="00E07C2E"/>
    <w:rsid w:val="00E2150C"/>
    <w:rsid w:val="00E270DF"/>
    <w:rsid w:val="00E30F83"/>
    <w:rsid w:val="00E579FE"/>
    <w:rsid w:val="00E65F76"/>
    <w:rsid w:val="00E67A72"/>
    <w:rsid w:val="00E706CF"/>
    <w:rsid w:val="00E769B0"/>
    <w:rsid w:val="00E803F2"/>
    <w:rsid w:val="00E81FCE"/>
    <w:rsid w:val="00EA474D"/>
    <w:rsid w:val="00EA6635"/>
    <w:rsid w:val="00EA71BC"/>
    <w:rsid w:val="00EA7F77"/>
    <w:rsid w:val="00ED784D"/>
    <w:rsid w:val="00EE361D"/>
    <w:rsid w:val="00EE434E"/>
    <w:rsid w:val="00EF0A56"/>
    <w:rsid w:val="00F053D6"/>
    <w:rsid w:val="00F166AF"/>
    <w:rsid w:val="00F1745C"/>
    <w:rsid w:val="00F42C43"/>
    <w:rsid w:val="00F47CB2"/>
    <w:rsid w:val="00F5305C"/>
    <w:rsid w:val="00F5638F"/>
    <w:rsid w:val="00F566C7"/>
    <w:rsid w:val="00F65B51"/>
    <w:rsid w:val="00F66008"/>
    <w:rsid w:val="00F8368E"/>
    <w:rsid w:val="00F8777B"/>
    <w:rsid w:val="00F924A6"/>
    <w:rsid w:val="00F9588F"/>
    <w:rsid w:val="00F95C59"/>
    <w:rsid w:val="00F97529"/>
    <w:rsid w:val="00FA060C"/>
    <w:rsid w:val="00FA2268"/>
    <w:rsid w:val="00FA2557"/>
    <w:rsid w:val="00FA4AE7"/>
    <w:rsid w:val="00FA5557"/>
    <w:rsid w:val="00FA61C8"/>
    <w:rsid w:val="00FB42FC"/>
    <w:rsid w:val="00FC3729"/>
    <w:rsid w:val="00FE52F2"/>
    <w:rsid w:val="00FE784C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46661.0" TargetMode="External"/><Relationship Id="rId18" Type="http://schemas.openxmlformats.org/officeDocument/2006/relationships/hyperlink" Target="mailto:glava@admnet.kamensktel.ru" TargetMode="External"/><Relationship Id="rId26" Type="http://schemas.openxmlformats.org/officeDocument/2006/relationships/hyperlink" Target="http://www.gosuslugi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osuslugi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12054874.0" TargetMode="External"/><Relationship Id="rId17" Type="http://schemas.openxmlformats.org/officeDocument/2006/relationships/hyperlink" Target="http://www.kamensk-uralskiy.ru" TargetMode="External"/><Relationship Id="rId25" Type="http://schemas.openxmlformats.org/officeDocument/2006/relationships/hyperlink" Target="garantF1://12024624.392911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FBB84E4E4641BB1A67C1DDAD840376E3F03D48EAD2D95E58A6CD66B2228D2A69C0FCF8E4H2B1J" TargetMode="External"/><Relationship Id="rId20" Type="http://schemas.openxmlformats.org/officeDocument/2006/relationships/hyperlink" Target="http://www.kamensk-uralskiy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24625.0" TargetMode="External"/><Relationship Id="rId24" Type="http://schemas.openxmlformats.org/officeDocument/2006/relationships/hyperlink" Target="garantF1://12054874.0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9218182.0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12024624.0" TargetMode="External"/><Relationship Id="rId19" Type="http://schemas.openxmlformats.org/officeDocument/2006/relationships/hyperlink" Target="mailto:imush@admnet.kamenskte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12077515.0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9859E-24EE-4085-87D8-9803376EC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</TotalTime>
  <Pages>18</Pages>
  <Words>6783</Words>
  <Characters>38665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45358</CharactersWithSpaces>
  <SharedDoc>false</SharedDoc>
  <HLinks>
    <vt:vector size="174" baseType="variant">
      <vt:variant>
        <vt:i4>851994</vt:i4>
      </vt:variant>
      <vt:variant>
        <vt:i4>84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2752528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sub_39293</vt:lpwstr>
      </vt:variant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sub_39292</vt:lpwstr>
      </vt:variant>
      <vt:variant>
        <vt:i4>7471162</vt:i4>
      </vt:variant>
      <vt:variant>
        <vt:i4>75</vt:i4>
      </vt:variant>
      <vt:variant>
        <vt:i4>0</vt:i4>
      </vt:variant>
      <vt:variant>
        <vt:i4>5</vt:i4>
      </vt:variant>
      <vt:variant>
        <vt:lpwstr>garantf1://12024624.392911/</vt:lpwstr>
      </vt:variant>
      <vt:variant>
        <vt:lpwstr/>
      </vt:variant>
      <vt:variant>
        <vt:i4>2883601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sub_11111016</vt:lpwstr>
      </vt:variant>
      <vt:variant>
        <vt:i4>6881331</vt:i4>
      </vt:variant>
      <vt:variant>
        <vt:i4>69</vt:i4>
      </vt:variant>
      <vt:variant>
        <vt:i4>0</vt:i4>
      </vt:variant>
      <vt:variant>
        <vt:i4>5</vt:i4>
      </vt:variant>
      <vt:variant>
        <vt:lpwstr>garantf1://12054874.0/</vt:lpwstr>
      </vt:variant>
      <vt:variant>
        <vt:lpwstr/>
      </vt:variant>
      <vt:variant>
        <vt:i4>2818064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sub_39284</vt:lpwstr>
      </vt:variant>
      <vt:variant>
        <vt:i4>2818064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sub_39281</vt:lpwstr>
      </vt:variant>
      <vt:variant>
        <vt:i4>2752529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sub_11119</vt:lpwstr>
      </vt:variant>
      <vt:variant>
        <vt:i4>1769506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sub_391119</vt:lpwstr>
      </vt:variant>
      <vt:variant>
        <vt:i4>2424849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sub_39363</vt:lpwstr>
      </vt:variant>
      <vt:variant>
        <vt:i4>2818064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sub_39281</vt:lpwstr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sub_39293</vt:lpwstr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sub_39292</vt:lpwstr>
      </vt:variant>
      <vt:variant>
        <vt:i4>851994</vt:i4>
      </vt:variant>
      <vt:variant>
        <vt:i4>42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39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131141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P250</vt:lpwstr>
      </vt:variant>
      <vt:variant>
        <vt:i4>8192116</vt:i4>
      </vt:variant>
      <vt:variant>
        <vt:i4>30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4980770</vt:i4>
      </vt:variant>
      <vt:variant>
        <vt:i4>27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6225958</vt:i4>
      </vt:variant>
      <vt:variant>
        <vt:i4>24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  <vt:variant>
        <vt:i4>8192116</vt:i4>
      </vt:variant>
      <vt:variant>
        <vt:i4>21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4259923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consultantplus://offline/ref=B7FBB84E4E4641BB1A67C1DDAD840376E3F03D48EAD2D95E58A6CD66B2228D2A69C0FCF8E4H2B1J</vt:lpwstr>
      </vt:variant>
      <vt:variant>
        <vt:lpwstr/>
      </vt:variant>
      <vt:variant>
        <vt:i4>5308436</vt:i4>
      </vt:variant>
      <vt:variant>
        <vt:i4>15</vt:i4>
      </vt:variant>
      <vt:variant>
        <vt:i4>0</vt:i4>
      </vt:variant>
      <vt:variant>
        <vt:i4>5</vt:i4>
      </vt:variant>
      <vt:variant>
        <vt:lpwstr>garantf1://9218182.0/</vt:lpwstr>
      </vt:variant>
      <vt:variant>
        <vt:lpwstr/>
      </vt:variant>
      <vt:variant>
        <vt:i4>7077949</vt:i4>
      </vt:variant>
      <vt:variant>
        <vt:i4>12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6946873</vt:i4>
      </vt:variant>
      <vt:variant>
        <vt:i4>9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6881331</vt:i4>
      </vt:variant>
      <vt:variant>
        <vt:i4>6</vt:i4>
      </vt:variant>
      <vt:variant>
        <vt:i4>0</vt:i4>
      </vt:variant>
      <vt:variant>
        <vt:i4>5</vt:i4>
      </vt:variant>
      <vt:variant>
        <vt:lpwstr>garantf1://12054874.0/</vt:lpwstr>
      </vt:variant>
      <vt:variant>
        <vt:lpwstr/>
      </vt:variant>
      <vt:variant>
        <vt:i4>7077947</vt:i4>
      </vt:variant>
      <vt:variant>
        <vt:i4>3</vt:i4>
      </vt:variant>
      <vt:variant>
        <vt:i4>0</vt:i4>
      </vt:variant>
      <vt:variant>
        <vt:i4>5</vt:i4>
      </vt:variant>
      <vt:variant>
        <vt:lpwstr>garantf1://12024625.0/</vt:lpwstr>
      </vt:variant>
      <vt:variant>
        <vt:lpwstr/>
      </vt:variant>
      <vt:variant>
        <vt:i4>7077946</vt:i4>
      </vt:variant>
      <vt:variant>
        <vt:i4>0</vt:i4>
      </vt:variant>
      <vt:variant>
        <vt:i4>0</vt:i4>
      </vt:variant>
      <vt:variant>
        <vt:i4>5</vt:i4>
      </vt:variant>
      <vt:variant>
        <vt:lpwstr>garantf1://12024624.0/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2015-12-24T11:35:00Z</cp:lastPrinted>
  <dcterms:created xsi:type="dcterms:W3CDTF">2016-07-20T08:05:00Z</dcterms:created>
  <dcterms:modified xsi:type="dcterms:W3CDTF">2016-07-20T08:05:00Z</dcterms:modified>
</cp:coreProperties>
</file>