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1E" w:rsidRPr="00F33E09" w:rsidRDefault="008019F1">
      <w:pPr>
        <w:spacing w:before="120" w:line="232" w:lineRule="auto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51E" w:rsidRPr="00F33E09" w:rsidRDefault="007E451E">
      <w:pPr>
        <w:spacing w:before="120" w:line="232" w:lineRule="auto"/>
        <w:jc w:val="center"/>
      </w:pPr>
      <w:r w:rsidRPr="00F33E09">
        <w:rPr>
          <w:sz w:val="28"/>
        </w:rPr>
        <w:t>Свердловская область</w:t>
      </w:r>
    </w:p>
    <w:p w:rsidR="007E451E" w:rsidRPr="00F33E09" w:rsidRDefault="007018E6">
      <w:pPr>
        <w:spacing w:line="232" w:lineRule="auto"/>
        <w:jc w:val="center"/>
        <w:rPr>
          <w:sz w:val="28"/>
        </w:rPr>
      </w:pPr>
      <w:r w:rsidRPr="00F33E09">
        <w:rPr>
          <w:sz w:val="28"/>
        </w:rPr>
        <w:t>г.</w:t>
      </w:r>
      <w:r w:rsidR="007E451E" w:rsidRPr="00F33E09">
        <w:rPr>
          <w:sz w:val="28"/>
        </w:rPr>
        <w:t xml:space="preserve"> Каменск-Уральский</w:t>
      </w:r>
    </w:p>
    <w:p w:rsidR="008019F1" w:rsidRDefault="007E451E">
      <w:pPr>
        <w:spacing w:line="232" w:lineRule="auto"/>
        <w:jc w:val="center"/>
        <w:rPr>
          <w:b/>
          <w:sz w:val="28"/>
          <w:lang w:val="en-US"/>
        </w:rPr>
      </w:pPr>
      <w:r w:rsidRPr="00F33E09">
        <w:rPr>
          <w:b/>
          <w:sz w:val="28"/>
        </w:rPr>
        <w:t>Орган местного самоуправления</w:t>
      </w:r>
    </w:p>
    <w:p w:rsidR="007E451E" w:rsidRPr="00F33E09" w:rsidRDefault="007E451E">
      <w:pPr>
        <w:spacing w:line="232" w:lineRule="auto"/>
        <w:jc w:val="center"/>
        <w:rPr>
          <w:b/>
          <w:sz w:val="28"/>
        </w:rPr>
      </w:pPr>
      <w:r w:rsidRPr="00F33E09">
        <w:rPr>
          <w:b/>
          <w:sz w:val="28"/>
        </w:rPr>
        <w:t>«Комитет по управлению имуществом  города Каменска-Уральского»</w:t>
      </w:r>
    </w:p>
    <w:p w:rsidR="007E451E" w:rsidRPr="00F33E09" w:rsidRDefault="007E451E">
      <w:pPr>
        <w:pStyle w:val="1"/>
      </w:pPr>
      <w:r w:rsidRPr="00F33E09">
        <w:t>ПРИКАЗ</w:t>
      </w:r>
    </w:p>
    <w:p w:rsidR="007018E6" w:rsidRPr="00F33E09" w:rsidRDefault="007018E6" w:rsidP="007018E6"/>
    <w:p w:rsidR="007E451E" w:rsidRPr="00F33E09" w:rsidRDefault="008019F1">
      <w:pPr>
        <w:spacing w:line="233" w:lineRule="auto"/>
        <w:jc w:val="center"/>
        <w:rPr>
          <w:b/>
          <w:spacing w:val="50"/>
          <w:sz w:val="32"/>
        </w:rPr>
      </w:pPr>
      <w:r>
        <w:rPr>
          <w:b/>
          <w:noProof/>
          <w:spacing w:val="50"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7E451E" w:rsidRPr="00F33E09" w:rsidRDefault="007E451E">
      <w:pPr>
        <w:rPr>
          <w:sz w:val="28"/>
          <w:szCs w:val="28"/>
        </w:rPr>
      </w:pPr>
      <w:r w:rsidRPr="00F33E09">
        <w:rPr>
          <w:sz w:val="28"/>
          <w:szCs w:val="28"/>
        </w:rPr>
        <w:t xml:space="preserve">От  </w:t>
      </w:r>
      <w:r w:rsidR="00026090" w:rsidRPr="00F33E09">
        <w:rPr>
          <w:sz w:val="28"/>
          <w:szCs w:val="28"/>
        </w:rPr>
        <w:t xml:space="preserve">                      </w:t>
      </w:r>
      <w:r w:rsidR="00F5305C" w:rsidRPr="00F33E09">
        <w:rPr>
          <w:sz w:val="28"/>
          <w:szCs w:val="28"/>
        </w:rPr>
        <w:t xml:space="preserve">   </w:t>
      </w:r>
      <w:r w:rsidRPr="00F33E09">
        <w:rPr>
          <w:sz w:val="28"/>
          <w:szCs w:val="28"/>
        </w:rPr>
        <w:t xml:space="preserve"> № </w:t>
      </w:r>
      <w:r w:rsidR="002B7127" w:rsidRPr="00F33E09">
        <w:rPr>
          <w:sz w:val="28"/>
          <w:szCs w:val="28"/>
        </w:rPr>
        <w:t xml:space="preserve"> </w:t>
      </w:r>
      <w:r w:rsidR="00F5305C" w:rsidRPr="00F33E09">
        <w:rPr>
          <w:sz w:val="28"/>
          <w:szCs w:val="28"/>
        </w:rPr>
        <w:t xml:space="preserve"> </w:t>
      </w:r>
      <w:r w:rsidR="001342FF" w:rsidRPr="00F33E09">
        <w:rPr>
          <w:sz w:val="28"/>
          <w:szCs w:val="28"/>
        </w:rPr>
        <w:t xml:space="preserve"> </w:t>
      </w:r>
    </w:p>
    <w:p w:rsidR="007E451E" w:rsidRPr="00F33E09" w:rsidRDefault="007E451E">
      <w:pPr>
        <w:pStyle w:val="a5"/>
        <w:rPr>
          <w:b/>
          <w:i/>
          <w:szCs w:val="28"/>
        </w:rPr>
      </w:pPr>
    </w:p>
    <w:p w:rsidR="007E451E" w:rsidRPr="00F33E09" w:rsidRDefault="00026090">
      <w:pPr>
        <w:pStyle w:val="a5"/>
        <w:rPr>
          <w:b/>
          <w:i/>
          <w:szCs w:val="28"/>
        </w:rPr>
      </w:pPr>
      <w:r w:rsidRPr="00F33E09">
        <w:rPr>
          <w:b/>
          <w:i/>
          <w:szCs w:val="28"/>
        </w:rPr>
        <w:t>О внесении изменений в приказ Органа местного самоуправления  от 2</w:t>
      </w:r>
      <w:r w:rsidR="003742B9" w:rsidRPr="00F33E09">
        <w:rPr>
          <w:b/>
          <w:i/>
          <w:szCs w:val="28"/>
        </w:rPr>
        <w:t>8</w:t>
      </w:r>
      <w:r w:rsidR="00A35E80" w:rsidRPr="00F33E09">
        <w:rPr>
          <w:b/>
          <w:i/>
          <w:szCs w:val="28"/>
        </w:rPr>
        <w:t>.</w:t>
      </w:r>
      <w:r w:rsidRPr="00F33E09">
        <w:rPr>
          <w:b/>
          <w:i/>
          <w:szCs w:val="28"/>
        </w:rPr>
        <w:t>1</w:t>
      </w:r>
      <w:r w:rsidR="00A35E80" w:rsidRPr="00F33E09">
        <w:rPr>
          <w:b/>
          <w:i/>
          <w:szCs w:val="28"/>
        </w:rPr>
        <w:t>0</w:t>
      </w:r>
      <w:r w:rsidRPr="00F33E09">
        <w:rPr>
          <w:b/>
          <w:i/>
          <w:szCs w:val="28"/>
        </w:rPr>
        <w:t>.2015 № 2</w:t>
      </w:r>
      <w:r w:rsidR="00A35E80" w:rsidRPr="00F33E09">
        <w:rPr>
          <w:b/>
          <w:i/>
          <w:szCs w:val="28"/>
        </w:rPr>
        <w:t>20</w:t>
      </w:r>
      <w:r w:rsidRPr="00F33E09">
        <w:rPr>
          <w:b/>
          <w:i/>
          <w:szCs w:val="28"/>
        </w:rPr>
        <w:t xml:space="preserve"> «</w:t>
      </w:r>
      <w:r w:rsidR="00A35E80" w:rsidRPr="00F33E09">
        <w:rPr>
          <w:b/>
          <w:i/>
          <w:szCs w:val="28"/>
        </w:rPr>
        <w:t>Об утверждении Административного регламента предоставления муниципальной услуги по предоставлению в аренду, безвозмездное пользование земельных участков, находящихся в муниципальной собственности, и земельных участков,</w:t>
      </w:r>
      <w:r w:rsidR="00F33E09" w:rsidRPr="00F33E09">
        <w:rPr>
          <w:b/>
          <w:i/>
          <w:szCs w:val="28"/>
        </w:rPr>
        <w:t xml:space="preserve"> </w:t>
      </w:r>
      <w:r w:rsidR="00A35E80" w:rsidRPr="00F33E09">
        <w:rPr>
          <w:b/>
          <w:i/>
          <w:szCs w:val="28"/>
        </w:rPr>
        <w:t>государственная собственность на которые не разграничена,</w:t>
      </w:r>
      <w:r w:rsidR="00F33E09" w:rsidRPr="00F33E09">
        <w:rPr>
          <w:b/>
          <w:i/>
          <w:szCs w:val="28"/>
        </w:rPr>
        <w:t xml:space="preserve"> </w:t>
      </w:r>
      <w:r w:rsidR="00A35E80" w:rsidRPr="00F33E09">
        <w:rPr>
          <w:b/>
          <w:i/>
          <w:szCs w:val="28"/>
        </w:rPr>
        <w:t>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  <w:bookmarkStart w:id="0" w:name="_GoBack"/>
      <w:bookmarkEnd w:id="0"/>
      <w:r w:rsidRPr="00F33E09">
        <w:rPr>
          <w:b/>
          <w:i/>
          <w:szCs w:val="28"/>
        </w:rPr>
        <w:t>»</w:t>
      </w:r>
      <w:r w:rsidR="006F1517" w:rsidRPr="00F33E09">
        <w:rPr>
          <w:b/>
          <w:i/>
          <w:szCs w:val="28"/>
        </w:rPr>
        <w:t xml:space="preserve"> </w:t>
      </w:r>
    </w:p>
    <w:p w:rsidR="007E451E" w:rsidRPr="00F33E09" w:rsidRDefault="007E451E">
      <w:pPr>
        <w:pStyle w:val="a5"/>
        <w:rPr>
          <w:b/>
          <w:i/>
          <w:szCs w:val="28"/>
        </w:rPr>
      </w:pPr>
    </w:p>
    <w:p w:rsidR="007E451E" w:rsidRPr="00F33E09" w:rsidRDefault="007E45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3E09">
        <w:rPr>
          <w:sz w:val="28"/>
          <w:szCs w:val="28"/>
        </w:rPr>
        <w:tab/>
      </w:r>
      <w:r w:rsidR="00EA7F77" w:rsidRPr="00F33E09">
        <w:rPr>
          <w:sz w:val="28"/>
          <w:szCs w:val="28"/>
        </w:rPr>
        <w:t>В соответствии с Земельным кодексом Российской Федерации,  р</w:t>
      </w:r>
      <w:r w:rsidRPr="00F33E09">
        <w:rPr>
          <w:sz w:val="28"/>
          <w:szCs w:val="28"/>
        </w:rPr>
        <w:t>уководствуясь Федеральным законом от 27.07.2010 № 210-ФЗ «Об организации  предоставления государстве</w:t>
      </w:r>
      <w:r w:rsidR="00F97529" w:rsidRPr="00F33E09">
        <w:rPr>
          <w:sz w:val="28"/>
          <w:szCs w:val="28"/>
        </w:rPr>
        <w:t xml:space="preserve">нных и муниципальных услуг», </w:t>
      </w:r>
      <w:r w:rsidRPr="00F33E09">
        <w:rPr>
          <w:sz w:val="28"/>
          <w:szCs w:val="28"/>
        </w:rPr>
        <w:t xml:space="preserve"> </w:t>
      </w:r>
      <w:r w:rsidR="00D544F4" w:rsidRPr="00F33E09">
        <w:rPr>
          <w:sz w:val="28"/>
          <w:szCs w:val="28"/>
        </w:rPr>
        <w:t>орган местного самоуправления</w:t>
      </w:r>
      <w:r w:rsidRPr="00F33E09">
        <w:rPr>
          <w:sz w:val="28"/>
          <w:szCs w:val="28"/>
        </w:rPr>
        <w:t xml:space="preserve"> «Комитет по управлению имуществом города Каменска – Уральского»</w:t>
      </w:r>
    </w:p>
    <w:p w:rsidR="007E451E" w:rsidRPr="00F33E09" w:rsidRDefault="007E451E">
      <w:pPr>
        <w:pStyle w:val="a5"/>
        <w:jc w:val="both"/>
        <w:rPr>
          <w:b/>
          <w:szCs w:val="28"/>
        </w:rPr>
      </w:pPr>
      <w:r w:rsidRPr="00F33E09">
        <w:rPr>
          <w:b/>
          <w:szCs w:val="28"/>
        </w:rPr>
        <w:t>ПРИКАЗЫВАЕТ:</w:t>
      </w:r>
    </w:p>
    <w:p w:rsidR="007E451E" w:rsidRPr="00F33E09" w:rsidRDefault="007E451E">
      <w:pPr>
        <w:pStyle w:val="a5"/>
        <w:jc w:val="both"/>
        <w:rPr>
          <w:b/>
          <w:szCs w:val="28"/>
        </w:rPr>
      </w:pPr>
    </w:p>
    <w:p w:rsidR="00875C4D" w:rsidRPr="00F33E09" w:rsidRDefault="007E451E" w:rsidP="00F97529">
      <w:pPr>
        <w:ind w:firstLine="567"/>
        <w:jc w:val="both"/>
        <w:rPr>
          <w:sz w:val="28"/>
          <w:szCs w:val="28"/>
        </w:rPr>
      </w:pPr>
      <w:r w:rsidRPr="00F33E09">
        <w:rPr>
          <w:sz w:val="28"/>
          <w:szCs w:val="28"/>
        </w:rPr>
        <w:t xml:space="preserve">1. </w:t>
      </w:r>
      <w:r w:rsidR="00875C4D" w:rsidRPr="00F33E09">
        <w:rPr>
          <w:sz w:val="28"/>
          <w:szCs w:val="28"/>
        </w:rPr>
        <w:t>Внеси в</w:t>
      </w:r>
      <w:r w:rsidRPr="00F33E09">
        <w:rPr>
          <w:sz w:val="28"/>
          <w:szCs w:val="28"/>
        </w:rPr>
        <w:t xml:space="preserve"> Административный регламент </w:t>
      </w:r>
      <w:r w:rsidR="001522A9" w:rsidRPr="00F33E09">
        <w:rPr>
          <w:sz w:val="28"/>
          <w:szCs w:val="28"/>
        </w:rPr>
        <w:t>предоставления муниципальной услуги по предоставлению в аренду, безвозмездное 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  <w:r w:rsidR="00875C4D" w:rsidRPr="00F33E09">
        <w:rPr>
          <w:sz w:val="28"/>
          <w:szCs w:val="28"/>
        </w:rPr>
        <w:t>, утвержденный приказом органа местного самоуправления от 2</w:t>
      </w:r>
      <w:r w:rsidR="003742B9" w:rsidRPr="00F33E09">
        <w:rPr>
          <w:sz w:val="28"/>
          <w:szCs w:val="28"/>
        </w:rPr>
        <w:t>8</w:t>
      </w:r>
      <w:r w:rsidR="00875C4D" w:rsidRPr="00F33E09">
        <w:rPr>
          <w:sz w:val="28"/>
          <w:szCs w:val="28"/>
        </w:rPr>
        <w:t>.1</w:t>
      </w:r>
      <w:r w:rsidR="001522A9" w:rsidRPr="00F33E09">
        <w:rPr>
          <w:sz w:val="28"/>
          <w:szCs w:val="28"/>
        </w:rPr>
        <w:t>0</w:t>
      </w:r>
      <w:r w:rsidR="00875C4D" w:rsidRPr="00F33E09">
        <w:rPr>
          <w:sz w:val="28"/>
          <w:szCs w:val="28"/>
        </w:rPr>
        <w:t>.2015 № 2</w:t>
      </w:r>
      <w:r w:rsidR="001522A9" w:rsidRPr="00F33E09">
        <w:rPr>
          <w:sz w:val="28"/>
          <w:szCs w:val="28"/>
        </w:rPr>
        <w:t>20</w:t>
      </w:r>
      <w:r w:rsidR="00875C4D" w:rsidRPr="00F33E09">
        <w:rPr>
          <w:sz w:val="28"/>
          <w:szCs w:val="28"/>
        </w:rPr>
        <w:t xml:space="preserve"> </w:t>
      </w:r>
      <w:r w:rsidR="00E645DC" w:rsidRPr="00F33E09">
        <w:rPr>
          <w:sz w:val="28"/>
          <w:szCs w:val="28"/>
        </w:rPr>
        <w:t xml:space="preserve">(далее – Административный регламент) </w:t>
      </w:r>
      <w:r w:rsidR="00875C4D" w:rsidRPr="00F33E09">
        <w:rPr>
          <w:sz w:val="28"/>
          <w:szCs w:val="28"/>
        </w:rPr>
        <w:t>следующие изменения:</w:t>
      </w:r>
    </w:p>
    <w:p w:rsidR="00DE5281" w:rsidRPr="00F33E09" w:rsidRDefault="00FB5B35" w:rsidP="00DB19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E09">
        <w:rPr>
          <w:sz w:val="28"/>
          <w:szCs w:val="28"/>
        </w:rPr>
        <w:t>1</w:t>
      </w:r>
      <w:r w:rsidR="00DB649A" w:rsidRPr="00F33E09">
        <w:rPr>
          <w:sz w:val="28"/>
          <w:szCs w:val="28"/>
        </w:rPr>
        <w:t>)</w:t>
      </w:r>
      <w:r w:rsidR="00DE5281" w:rsidRPr="00F33E09">
        <w:rPr>
          <w:sz w:val="28"/>
          <w:szCs w:val="28"/>
        </w:rPr>
        <w:t xml:space="preserve"> пункт 2.15. раздела 2 </w:t>
      </w:r>
      <w:r w:rsidR="00E645DC" w:rsidRPr="00F33E09">
        <w:rPr>
          <w:sz w:val="28"/>
          <w:szCs w:val="28"/>
        </w:rPr>
        <w:t xml:space="preserve">Административного регламента </w:t>
      </w:r>
      <w:r w:rsidR="00DE5281" w:rsidRPr="00F33E09">
        <w:rPr>
          <w:sz w:val="28"/>
          <w:szCs w:val="28"/>
        </w:rPr>
        <w:t xml:space="preserve">дополнить абзацем 6 </w:t>
      </w:r>
      <w:r w:rsidR="00E645DC" w:rsidRPr="00F33E09">
        <w:rPr>
          <w:sz w:val="28"/>
          <w:szCs w:val="28"/>
        </w:rPr>
        <w:t xml:space="preserve">шестым </w:t>
      </w:r>
      <w:r w:rsidR="00DE5281" w:rsidRPr="00F33E09">
        <w:rPr>
          <w:sz w:val="28"/>
          <w:szCs w:val="28"/>
        </w:rPr>
        <w:t xml:space="preserve">в следующей редакции: </w:t>
      </w:r>
    </w:p>
    <w:p w:rsidR="00DB649A" w:rsidRPr="00F33E09" w:rsidRDefault="00DE5281" w:rsidP="00DB19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E09">
        <w:rPr>
          <w:sz w:val="28"/>
          <w:szCs w:val="28"/>
        </w:rPr>
        <w:t>«В помещениях обеспечивается создание</w:t>
      </w:r>
      <w:r w:rsidR="00A43A02" w:rsidRPr="00F33E09">
        <w:rPr>
          <w:sz w:val="28"/>
          <w:szCs w:val="28"/>
        </w:rPr>
        <w:t xml:space="preserve"> инвалидам следующих условий доступности  объектов в соответствии с требованиями, установленными законодательными и иными нормативно-правовыми актами:</w:t>
      </w:r>
    </w:p>
    <w:p w:rsidR="00A43A02" w:rsidRPr="00F33E09" w:rsidRDefault="00A43A02" w:rsidP="00DB19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3E09">
        <w:rPr>
          <w:sz w:val="28"/>
          <w:szCs w:val="28"/>
        </w:rPr>
        <w:t>- сопровождение инвалидов, имеющих стойкие нарушения функции зрения и самостоятельного передвижения по территории  здания;</w:t>
      </w:r>
    </w:p>
    <w:p w:rsidR="00A43A02" w:rsidRPr="00F33E09" w:rsidRDefault="00A43A02" w:rsidP="00DB19ED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F33E09">
        <w:rPr>
          <w:sz w:val="28"/>
          <w:szCs w:val="28"/>
        </w:rPr>
        <w:t>- обеспечение допуска собаки-поводыря при наличии документа, подтверждающего ее специальное обучение</w:t>
      </w:r>
      <w:r w:rsidR="00E645DC" w:rsidRPr="00F33E09">
        <w:rPr>
          <w:sz w:val="28"/>
          <w:szCs w:val="28"/>
        </w:rPr>
        <w:t>.</w:t>
      </w:r>
      <w:r w:rsidRPr="00F33E09">
        <w:rPr>
          <w:sz w:val="28"/>
          <w:szCs w:val="28"/>
        </w:rPr>
        <w:t>»</w:t>
      </w:r>
      <w:r w:rsidR="00E645DC" w:rsidRPr="00F33E09">
        <w:rPr>
          <w:sz w:val="28"/>
          <w:szCs w:val="28"/>
        </w:rPr>
        <w:t>;</w:t>
      </w:r>
    </w:p>
    <w:p w:rsidR="00DB19ED" w:rsidRPr="00F33E09" w:rsidRDefault="00F02AE2" w:rsidP="00F97529">
      <w:pPr>
        <w:ind w:firstLine="567"/>
        <w:jc w:val="both"/>
        <w:rPr>
          <w:sz w:val="28"/>
          <w:szCs w:val="28"/>
        </w:rPr>
      </w:pPr>
      <w:r w:rsidRPr="00F33E09">
        <w:rPr>
          <w:sz w:val="28"/>
          <w:szCs w:val="28"/>
        </w:rPr>
        <w:lastRenderedPageBreak/>
        <w:t>2</w:t>
      </w:r>
      <w:r w:rsidR="00A43A02" w:rsidRPr="00F33E09">
        <w:rPr>
          <w:sz w:val="28"/>
          <w:szCs w:val="28"/>
        </w:rPr>
        <w:t>) пункт 2.1</w:t>
      </w:r>
      <w:r w:rsidRPr="00F33E09">
        <w:rPr>
          <w:sz w:val="28"/>
          <w:szCs w:val="28"/>
        </w:rPr>
        <w:t xml:space="preserve">6. раздела 2 </w:t>
      </w:r>
      <w:r w:rsidR="00E645DC" w:rsidRPr="00F33E09">
        <w:rPr>
          <w:sz w:val="28"/>
          <w:szCs w:val="28"/>
        </w:rPr>
        <w:t xml:space="preserve">Административного регламента </w:t>
      </w:r>
      <w:r w:rsidRPr="00F33E09">
        <w:rPr>
          <w:sz w:val="28"/>
          <w:szCs w:val="28"/>
        </w:rPr>
        <w:t>дополнить абзацем 11</w:t>
      </w:r>
      <w:r w:rsidR="00E645DC" w:rsidRPr="00F33E09">
        <w:rPr>
          <w:sz w:val="28"/>
          <w:szCs w:val="28"/>
        </w:rPr>
        <w:t xml:space="preserve"> одиннадцатым</w:t>
      </w:r>
      <w:r w:rsidR="00A43A02" w:rsidRPr="00F33E09">
        <w:rPr>
          <w:sz w:val="28"/>
          <w:szCs w:val="28"/>
        </w:rPr>
        <w:t xml:space="preserve">  в следующей редакции</w:t>
      </w:r>
      <w:r w:rsidR="00390266" w:rsidRPr="00F33E09">
        <w:rPr>
          <w:sz w:val="28"/>
          <w:szCs w:val="28"/>
        </w:rPr>
        <w:t>:</w:t>
      </w:r>
    </w:p>
    <w:p w:rsidR="00434B63" w:rsidRPr="00F33E09" w:rsidRDefault="00434B63" w:rsidP="00F97529">
      <w:pPr>
        <w:ind w:firstLine="567"/>
        <w:jc w:val="both"/>
        <w:rPr>
          <w:sz w:val="28"/>
          <w:szCs w:val="28"/>
        </w:rPr>
      </w:pPr>
      <w:r w:rsidRPr="00F33E09">
        <w:rPr>
          <w:sz w:val="28"/>
          <w:szCs w:val="28"/>
        </w:rPr>
        <w:t>«-</w:t>
      </w:r>
      <w:r w:rsidR="00390266" w:rsidRPr="00F33E09">
        <w:rPr>
          <w:sz w:val="28"/>
          <w:szCs w:val="28"/>
        </w:rPr>
        <w:t xml:space="preserve">оказание специалистами Комитета необходимой помощи </w:t>
      </w:r>
      <w:r w:rsidR="00EE21B4" w:rsidRPr="00F33E09">
        <w:rPr>
          <w:sz w:val="28"/>
          <w:szCs w:val="28"/>
        </w:rPr>
        <w:t xml:space="preserve">инвалидам </w:t>
      </w:r>
      <w:r w:rsidR="00390266" w:rsidRPr="00F33E09">
        <w:rPr>
          <w:sz w:val="28"/>
          <w:szCs w:val="28"/>
        </w:rPr>
        <w:t>в преодолении барьеров, мешающих получению ими муниципальной услуги наравне  с другими лицами</w:t>
      </w:r>
      <w:r w:rsidR="00E645DC" w:rsidRPr="00F33E09">
        <w:rPr>
          <w:sz w:val="28"/>
          <w:szCs w:val="28"/>
        </w:rPr>
        <w:t>.</w:t>
      </w:r>
      <w:r w:rsidR="00390266" w:rsidRPr="00F33E09">
        <w:rPr>
          <w:sz w:val="28"/>
          <w:szCs w:val="28"/>
        </w:rPr>
        <w:t>»;</w:t>
      </w:r>
    </w:p>
    <w:p w:rsidR="00390266" w:rsidRPr="00F33E09" w:rsidRDefault="00C33F1B" w:rsidP="00F97529">
      <w:pPr>
        <w:ind w:firstLine="567"/>
        <w:jc w:val="both"/>
        <w:rPr>
          <w:sz w:val="28"/>
          <w:szCs w:val="28"/>
        </w:rPr>
      </w:pPr>
      <w:r w:rsidRPr="00F33E09">
        <w:rPr>
          <w:sz w:val="28"/>
          <w:szCs w:val="28"/>
        </w:rPr>
        <w:t>3</w:t>
      </w:r>
      <w:r w:rsidR="00F02AE2" w:rsidRPr="00F33E09">
        <w:rPr>
          <w:sz w:val="28"/>
          <w:szCs w:val="28"/>
        </w:rPr>
        <w:t>) абзацы  11-15</w:t>
      </w:r>
      <w:r w:rsidR="00390266" w:rsidRPr="00F33E09">
        <w:rPr>
          <w:sz w:val="28"/>
          <w:szCs w:val="28"/>
        </w:rPr>
        <w:t xml:space="preserve"> пункта 2.16  раздела 2 </w:t>
      </w:r>
      <w:r w:rsidR="00E645DC" w:rsidRPr="00F33E09">
        <w:rPr>
          <w:sz w:val="28"/>
          <w:szCs w:val="28"/>
        </w:rPr>
        <w:t xml:space="preserve">Административного  регламента </w:t>
      </w:r>
      <w:r w:rsidR="00390266" w:rsidRPr="00F33E09">
        <w:rPr>
          <w:sz w:val="28"/>
          <w:szCs w:val="28"/>
        </w:rPr>
        <w:t>счи</w:t>
      </w:r>
      <w:r w:rsidR="00F02AE2" w:rsidRPr="00F33E09">
        <w:rPr>
          <w:sz w:val="28"/>
          <w:szCs w:val="28"/>
        </w:rPr>
        <w:t>тать соответственно абзацами  12-16</w:t>
      </w:r>
      <w:r w:rsidR="00390266" w:rsidRPr="00F33E09">
        <w:rPr>
          <w:sz w:val="28"/>
          <w:szCs w:val="28"/>
        </w:rPr>
        <w:t xml:space="preserve"> пункта 2.16  раздела 2</w:t>
      </w:r>
      <w:r w:rsidR="00E645DC" w:rsidRPr="00F33E09">
        <w:rPr>
          <w:sz w:val="28"/>
          <w:szCs w:val="28"/>
        </w:rPr>
        <w:t xml:space="preserve"> Административного регламента</w:t>
      </w:r>
      <w:r w:rsidR="00390266" w:rsidRPr="00F33E09">
        <w:rPr>
          <w:sz w:val="28"/>
          <w:szCs w:val="28"/>
        </w:rPr>
        <w:t>.</w:t>
      </w:r>
    </w:p>
    <w:p w:rsidR="007E451E" w:rsidRPr="00F33E09" w:rsidRDefault="007330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3E09">
        <w:rPr>
          <w:sz w:val="28"/>
          <w:szCs w:val="28"/>
        </w:rPr>
        <w:t>2</w:t>
      </w:r>
      <w:r w:rsidR="007E451E" w:rsidRPr="00F33E09">
        <w:rPr>
          <w:sz w:val="28"/>
          <w:szCs w:val="28"/>
        </w:rPr>
        <w:t>. Опубликовать настоящий приказ в газете «Каменский рабочий» и разместить на официальном сайте муниципального образования.</w:t>
      </w:r>
    </w:p>
    <w:p w:rsidR="007330FB" w:rsidRPr="00F33E09" w:rsidRDefault="007330FB" w:rsidP="007330FB">
      <w:pPr>
        <w:ind w:firstLine="540"/>
        <w:jc w:val="both"/>
        <w:rPr>
          <w:sz w:val="28"/>
          <w:szCs w:val="28"/>
        </w:rPr>
      </w:pPr>
      <w:r w:rsidRPr="00F33E09">
        <w:rPr>
          <w:sz w:val="28"/>
          <w:szCs w:val="28"/>
        </w:rPr>
        <w:t>3. Контроль за исполнением настоящего приказа возложить на начальника отдела по земле О.С. Пермякову.</w:t>
      </w:r>
    </w:p>
    <w:p w:rsidR="007E451E" w:rsidRPr="00F33E09" w:rsidRDefault="007E451E">
      <w:pPr>
        <w:rPr>
          <w:sz w:val="28"/>
          <w:szCs w:val="28"/>
        </w:rPr>
      </w:pPr>
    </w:p>
    <w:p w:rsidR="00E645DC" w:rsidRPr="00F33E09" w:rsidRDefault="00E645DC">
      <w:pPr>
        <w:rPr>
          <w:sz w:val="28"/>
          <w:szCs w:val="28"/>
        </w:rPr>
      </w:pPr>
    </w:p>
    <w:p w:rsidR="007E451E" w:rsidRPr="000D428E" w:rsidRDefault="007E451E" w:rsidP="008019F1">
      <w:pPr>
        <w:rPr>
          <w:sz w:val="28"/>
        </w:rPr>
      </w:pPr>
      <w:r w:rsidRPr="00F33E09">
        <w:rPr>
          <w:sz w:val="28"/>
          <w:szCs w:val="28"/>
        </w:rPr>
        <w:t xml:space="preserve">Председатель </w:t>
      </w:r>
      <w:r w:rsidR="00226659" w:rsidRPr="00F33E09">
        <w:rPr>
          <w:sz w:val="28"/>
          <w:szCs w:val="28"/>
        </w:rPr>
        <w:t xml:space="preserve">Комитета </w:t>
      </w:r>
      <w:r w:rsidR="00226659" w:rsidRPr="00F33E09">
        <w:rPr>
          <w:sz w:val="28"/>
          <w:szCs w:val="28"/>
        </w:rPr>
        <w:tab/>
      </w:r>
      <w:r w:rsidR="00226659" w:rsidRPr="00F33E09">
        <w:rPr>
          <w:sz w:val="28"/>
          <w:szCs w:val="28"/>
        </w:rPr>
        <w:tab/>
      </w:r>
      <w:r w:rsidR="00226659" w:rsidRPr="00F33E09">
        <w:rPr>
          <w:sz w:val="28"/>
          <w:szCs w:val="28"/>
        </w:rPr>
        <w:tab/>
      </w:r>
      <w:r w:rsidR="00226659" w:rsidRPr="00F33E09">
        <w:rPr>
          <w:sz w:val="28"/>
          <w:szCs w:val="28"/>
        </w:rPr>
        <w:tab/>
      </w:r>
      <w:r w:rsidR="00226659" w:rsidRPr="00F33E09">
        <w:rPr>
          <w:sz w:val="28"/>
          <w:szCs w:val="28"/>
        </w:rPr>
        <w:tab/>
      </w:r>
      <w:r w:rsidR="00390266" w:rsidRPr="00F33E09">
        <w:rPr>
          <w:sz w:val="28"/>
          <w:szCs w:val="28"/>
        </w:rPr>
        <w:t xml:space="preserve">                  </w:t>
      </w:r>
      <w:r w:rsidR="00E645DC" w:rsidRPr="00F33E09">
        <w:rPr>
          <w:sz w:val="28"/>
          <w:szCs w:val="28"/>
        </w:rPr>
        <w:t xml:space="preserve">   </w:t>
      </w:r>
      <w:r w:rsidR="00390266" w:rsidRPr="00F33E09">
        <w:rPr>
          <w:sz w:val="28"/>
          <w:szCs w:val="28"/>
        </w:rPr>
        <w:t xml:space="preserve"> Ю.В.Язовских</w:t>
      </w:r>
    </w:p>
    <w:sectPr w:rsidR="007E451E" w:rsidRPr="000D428E" w:rsidSect="00CC2E73">
      <w:headerReference w:type="default" r:id="rId10"/>
      <w:pgSz w:w="11906" w:h="16838"/>
      <w:pgMar w:top="993" w:right="566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BC9" w:rsidRDefault="00311BC9" w:rsidP="00C86FBA">
      <w:r>
        <w:separator/>
      </w:r>
    </w:p>
  </w:endnote>
  <w:endnote w:type="continuationSeparator" w:id="0">
    <w:p w:rsidR="00311BC9" w:rsidRDefault="00311BC9" w:rsidP="00C8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BC9" w:rsidRDefault="00311BC9" w:rsidP="00C86FBA">
      <w:r>
        <w:separator/>
      </w:r>
    </w:p>
  </w:footnote>
  <w:footnote w:type="continuationSeparator" w:id="0">
    <w:p w:rsidR="00311BC9" w:rsidRDefault="00311BC9" w:rsidP="00C86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B35" w:rsidRDefault="00FB5B35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8019F1">
      <w:rPr>
        <w:noProof/>
      </w:rPr>
      <w:t>2</w:t>
    </w:r>
    <w:r>
      <w:fldChar w:fldCharType="end"/>
    </w:r>
  </w:p>
  <w:p w:rsidR="00FB5B35" w:rsidRDefault="00FB5B3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48121E97"/>
    <w:multiLevelType w:val="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B915B9C"/>
    <w:multiLevelType w:val="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8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7D747E3"/>
    <w:multiLevelType w:val="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8"/>
  </w:num>
  <w:num w:numId="3">
    <w:abstractNumId w:val="34"/>
  </w:num>
  <w:num w:numId="4">
    <w:abstractNumId w:val="3"/>
  </w:num>
  <w:num w:numId="5">
    <w:abstractNumId w:val="31"/>
  </w:num>
  <w:num w:numId="6">
    <w:abstractNumId w:val="27"/>
  </w:num>
  <w:num w:numId="7">
    <w:abstractNumId w:val="1"/>
  </w:num>
  <w:num w:numId="8">
    <w:abstractNumId w:val="26"/>
  </w:num>
  <w:num w:numId="9">
    <w:abstractNumId w:val="7"/>
  </w:num>
  <w:num w:numId="10">
    <w:abstractNumId w:val="4"/>
  </w:num>
  <w:num w:numId="11">
    <w:abstractNumId w:val="15"/>
  </w:num>
  <w:num w:numId="12">
    <w:abstractNumId w:val="24"/>
  </w:num>
  <w:num w:numId="13">
    <w:abstractNumId w:val="30"/>
  </w:num>
  <w:num w:numId="14">
    <w:abstractNumId w:val="13"/>
  </w:num>
  <w:num w:numId="15">
    <w:abstractNumId w:val="36"/>
  </w:num>
  <w:num w:numId="16">
    <w:abstractNumId w:val="33"/>
  </w:num>
  <w:num w:numId="17">
    <w:abstractNumId w:val="0"/>
  </w:num>
  <w:num w:numId="18">
    <w:abstractNumId w:val="38"/>
  </w:num>
  <w:num w:numId="19">
    <w:abstractNumId w:val="32"/>
  </w:num>
  <w:num w:numId="20">
    <w:abstractNumId w:val="19"/>
  </w:num>
  <w:num w:numId="21">
    <w:abstractNumId w:val="9"/>
  </w:num>
  <w:num w:numId="22">
    <w:abstractNumId w:val="22"/>
  </w:num>
  <w:num w:numId="23">
    <w:abstractNumId w:val="35"/>
  </w:num>
  <w:num w:numId="24">
    <w:abstractNumId w:val="39"/>
  </w:num>
  <w:num w:numId="25">
    <w:abstractNumId w:val="29"/>
  </w:num>
  <w:num w:numId="26">
    <w:abstractNumId w:val="21"/>
  </w:num>
  <w:num w:numId="27">
    <w:abstractNumId w:val="11"/>
  </w:num>
  <w:num w:numId="28">
    <w:abstractNumId w:val="17"/>
  </w:num>
  <w:num w:numId="29">
    <w:abstractNumId w:val="23"/>
  </w:num>
  <w:num w:numId="30">
    <w:abstractNumId w:val="25"/>
  </w:num>
  <w:num w:numId="31">
    <w:abstractNumId w:val="18"/>
  </w:num>
  <w:num w:numId="32">
    <w:abstractNumId w:val="5"/>
  </w:num>
  <w:num w:numId="33">
    <w:abstractNumId w:val="2"/>
  </w:num>
  <w:num w:numId="34">
    <w:abstractNumId w:val="6"/>
  </w:num>
  <w:num w:numId="35">
    <w:abstractNumId w:val="12"/>
  </w:num>
  <w:num w:numId="36">
    <w:abstractNumId w:val="10"/>
  </w:num>
  <w:num w:numId="37">
    <w:abstractNumId w:val="16"/>
  </w:num>
  <w:num w:numId="38">
    <w:abstractNumId w:val="37"/>
  </w:num>
  <w:num w:numId="39">
    <w:abstractNumId w:val="14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F4"/>
    <w:rsid w:val="0001180F"/>
    <w:rsid w:val="00011EE6"/>
    <w:rsid w:val="000143D1"/>
    <w:rsid w:val="00026090"/>
    <w:rsid w:val="00031045"/>
    <w:rsid w:val="00034C30"/>
    <w:rsid w:val="0003621C"/>
    <w:rsid w:val="000409AA"/>
    <w:rsid w:val="000632E1"/>
    <w:rsid w:val="00073BC3"/>
    <w:rsid w:val="00080BDC"/>
    <w:rsid w:val="00086171"/>
    <w:rsid w:val="00096B17"/>
    <w:rsid w:val="000A076E"/>
    <w:rsid w:val="000B5600"/>
    <w:rsid w:val="000B591B"/>
    <w:rsid w:val="000B64CD"/>
    <w:rsid w:val="000C1049"/>
    <w:rsid w:val="000C10DF"/>
    <w:rsid w:val="000C16FE"/>
    <w:rsid w:val="000D428E"/>
    <w:rsid w:val="000D74ED"/>
    <w:rsid w:val="000E58EA"/>
    <w:rsid w:val="000F486D"/>
    <w:rsid w:val="00102B56"/>
    <w:rsid w:val="00112DE6"/>
    <w:rsid w:val="00115FDC"/>
    <w:rsid w:val="00125109"/>
    <w:rsid w:val="00133161"/>
    <w:rsid w:val="001342FF"/>
    <w:rsid w:val="001379C0"/>
    <w:rsid w:val="00141029"/>
    <w:rsid w:val="00141DAB"/>
    <w:rsid w:val="001454C6"/>
    <w:rsid w:val="00146AAC"/>
    <w:rsid w:val="00150624"/>
    <w:rsid w:val="00151397"/>
    <w:rsid w:val="001522A9"/>
    <w:rsid w:val="00155C95"/>
    <w:rsid w:val="001573D1"/>
    <w:rsid w:val="00183E0D"/>
    <w:rsid w:val="00185323"/>
    <w:rsid w:val="001B626A"/>
    <w:rsid w:val="001D137E"/>
    <w:rsid w:val="001D2354"/>
    <w:rsid w:val="001D42FF"/>
    <w:rsid w:val="001D58E3"/>
    <w:rsid w:val="001E1EAC"/>
    <w:rsid w:val="001E4736"/>
    <w:rsid w:val="001F38CE"/>
    <w:rsid w:val="001F6D58"/>
    <w:rsid w:val="00201E4C"/>
    <w:rsid w:val="00202DF0"/>
    <w:rsid w:val="00206F36"/>
    <w:rsid w:val="00220926"/>
    <w:rsid w:val="00220FB7"/>
    <w:rsid w:val="00226659"/>
    <w:rsid w:val="00245588"/>
    <w:rsid w:val="00262A1E"/>
    <w:rsid w:val="00266287"/>
    <w:rsid w:val="00270381"/>
    <w:rsid w:val="0027725E"/>
    <w:rsid w:val="00281BD0"/>
    <w:rsid w:val="0029164C"/>
    <w:rsid w:val="00295948"/>
    <w:rsid w:val="002A12C9"/>
    <w:rsid w:val="002B00BC"/>
    <w:rsid w:val="002B0670"/>
    <w:rsid w:val="002B636E"/>
    <w:rsid w:val="002B7127"/>
    <w:rsid w:val="002C67E8"/>
    <w:rsid w:val="002D19CC"/>
    <w:rsid w:val="002E67A2"/>
    <w:rsid w:val="002F280B"/>
    <w:rsid w:val="002F49B0"/>
    <w:rsid w:val="003044D7"/>
    <w:rsid w:val="00311BC9"/>
    <w:rsid w:val="00314B86"/>
    <w:rsid w:val="003178B6"/>
    <w:rsid w:val="00323620"/>
    <w:rsid w:val="00324F7B"/>
    <w:rsid w:val="00331F09"/>
    <w:rsid w:val="00334415"/>
    <w:rsid w:val="003469B6"/>
    <w:rsid w:val="00346A1A"/>
    <w:rsid w:val="00361B95"/>
    <w:rsid w:val="00361BDE"/>
    <w:rsid w:val="00371A2D"/>
    <w:rsid w:val="003742B9"/>
    <w:rsid w:val="003756F1"/>
    <w:rsid w:val="00386B98"/>
    <w:rsid w:val="00387CC5"/>
    <w:rsid w:val="00390266"/>
    <w:rsid w:val="00390DAD"/>
    <w:rsid w:val="00392892"/>
    <w:rsid w:val="00394FBF"/>
    <w:rsid w:val="003A231C"/>
    <w:rsid w:val="003B4385"/>
    <w:rsid w:val="003C4CCD"/>
    <w:rsid w:val="003E1A46"/>
    <w:rsid w:val="003F7892"/>
    <w:rsid w:val="0041395D"/>
    <w:rsid w:val="00413DAC"/>
    <w:rsid w:val="00413E1D"/>
    <w:rsid w:val="004142CE"/>
    <w:rsid w:val="004178A0"/>
    <w:rsid w:val="00420935"/>
    <w:rsid w:val="00421F32"/>
    <w:rsid w:val="00424CE4"/>
    <w:rsid w:val="00427481"/>
    <w:rsid w:val="00434B63"/>
    <w:rsid w:val="00457A06"/>
    <w:rsid w:val="004652AC"/>
    <w:rsid w:val="00474376"/>
    <w:rsid w:val="00487146"/>
    <w:rsid w:val="00490F31"/>
    <w:rsid w:val="004A0F3B"/>
    <w:rsid w:val="004B39CE"/>
    <w:rsid w:val="004B52CF"/>
    <w:rsid w:val="004B73D1"/>
    <w:rsid w:val="004C09E0"/>
    <w:rsid w:val="004C7230"/>
    <w:rsid w:val="004D6A4C"/>
    <w:rsid w:val="004E20ED"/>
    <w:rsid w:val="004E272A"/>
    <w:rsid w:val="004E5099"/>
    <w:rsid w:val="004E6C4D"/>
    <w:rsid w:val="00503DAA"/>
    <w:rsid w:val="005115C3"/>
    <w:rsid w:val="00521437"/>
    <w:rsid w:val="00526BF9"/>
    <w:rsid w:val="0053243B"/>
    <w:rsid w:val="00535EF9"/>
    <w:rsid w:val="005510A4"/>
    <w:rsid w:val="0055797B"/>
    <w:rsid w:val="0056257C"/>
    <w:rsid w:val="0056391F"/>
    <w:rsid w:val="005653DF"/>
    <w:rsid w:val="00571CD7"/>
    <w:rsid w:val="005723F2"/>
    <w:rsid w:val="00572CC0"/>
    <w:rsid w:val="00573D59"/>
    <w:rsid w:val="00581EFF"/>
    <w:rsid w:val="00582BC6"/>
    <w:rsid w:val="00590AC9"/>
    <w:rsid w:val="005950D5"/>
    <w:rsid w:val="005A39C2"/>
    <w:rsid w:val="005A3D47"/>
    <w:rsid w:val="005B2B2E"/>
    <w:rsid w:val="005D4BFB"/>
    <w:rsid w:val="005D5560"/>
    <w:rsid w:val="005D5F3E"/>
    <w:rsid w:val="005D6115"/>
    <w:rsid w:val="005E2E39"/>
    <w:rsid w:val="005E78A3"/>
    <w:rsid w:val="005F0C0C"/>
    <w:rsid w:val="00603D2A"/>
    <w:rsid w:val="00616653"/>
    <w:rsid w:val="00616AB9"/>
    <w:rsid w:val="006440B2"/>
    <w:rsid w:val="00655CE1"/>
    <w:rsid w:val="00670AD6"/>
    <w:rsid w:val="00684F7C"/>
    <w:rsid w:val="00685E78"/>
    <w:rsid w:val="006A03A6"/>
    <w:rsid w:val="006A0F26"/>
    <w:rsid w:val="006B2D2A"/>
    <w:rsid w:val="006C4996"/>
    <w:rsid w:val="006D0016"/>
    <w:rsid w:val="006D349F"/>
    <w:rsid w:val="006E0C86"/>
    <w:rsid w:val="006E7964"/>
    <w:rsid w:val="006F1517"/>
    <w:rsid w:val="006F34A7"/>
    <w:rsid w:val="006F3965"/>
    <w:rsid w:val="006F78F8"/>
    <w:rsid w:val="007018E6"/>
    <w:rsid w:val="00702ACB"/>
    <w:rsid w:val="00715857"/>
    <w:rsid w:val="00716C7B"/>
    <w:rsid w:val="007330D4"/>
    <w:rsid w:val="007330FB"/>
    <w:rsid w:val="00734D75"/>
    <w:rsid w:val="00740849"/>
    <w:rsid w:val="00740D5E"/>
    <w:rsid w:val="00744035"/>
    <w:rsid w:val="00754A93"/>
    <w:rsid w:val="00766595"/>
    <w:rsid w:val="007668B2"/>
    <w:rsid w:val="00776052"/>
    <w:rsid w:val="00776C4E"/>
    <w:rsid w:val="00781209"/>
    <w:rsid w:val="007825EC"/>
    <w:rsid w:val="0078507D"/>
    <w:rsid w:val="0079707F"/>
    <w:rsid w:val="007A3A64"/>
    <w:rsid w:val="007A4F27"/>
    <w:rsid w:val="007A794C"/>
    <w:rsid w:val="007C199E"/>
    <w:rsid w:val="007C2A02"/>
    <w:rsid w:val="007C458F"/>
    <w:rsid w:val="007C6034"/>
    <w:rsid w:val="007D7179"/>
    <w:rsid w:val="007E2150"/>
    <w:rsid w:val="007E451E"/>
    <w:rsid w:val="007E55E5"/>
    <w:rsid w:val="007F3C02"/>
    <w:rsid w:val="007F760E"/>
    <w:rsid w:val="008019F1"/>
    <w:rsid w:val="00806851"/>
    <w:rsid w:val="00813616"/>
    <w:rsid w:val="008332E2"/>
    <w:rsid w:val="008354CC"/>
    <w:rsid w:val="00836BC8"/>
    <w:rsid w:val="00836FAF"/>
    <w:rsid w:val="008417BD"/>
    <w:rsid w:val="00854AF2"/>
    <w:rsid w:val="00857DD8"/>
    <w:rsid w:val="008669E4"/>
    <w:rsid w:val="00875304"/>
    <w:rsid w:val="00875C4D"/>
    <w:rsid w:val="008860B5"/>
    <w:rsid w:val="00887C34"/>
    <w:rsid w:val="0089435D"/>
    <w:rsid w:val="00896482"/>
    <w:rsid w:val="008964EC"/>
    <w:rsid w:val="008A5411"/>
    <w:rsid w:val="008A64D5"/>
    <w:rsid w:val="008A6C04"/>
    <w:rsid w:val="008B79C1"/>
    <w:rsid w:val="008C2D14"/>
    <w:rsid w:val="008C515B"/>
    <w:rsid w:val="008D76EF"/>
    <w:rsid w:val="008E367B"/>
    <w:rsid w:val="008E36DB"/>
    <w:rsid w:val="008E3B83"/>
    <w:rsid w:val="008F071D"/>
    <w:rsid w:val="008F2C87"/>
    <w:rsid w:val="008F5967"/>
    <w:rsid w:val="00926D0C"/>
    <w:rsid w:val="00930AAF"/>
    <w:rsid w:val="00933419"/>
    <w:rsid w:val="00946017"/>
    <w:rsid w:val="009512E5"/>
    <w:rsid w:val="009578EA"/>
    <w:rsid w:val="00963066"/>
    <w:rsid w:val="009668F4"/>
    <w:rsid w:val="009758D2"/>
    <w:rsid w:val="009809C7"/>
    <w:rsid w:val="009854EC"/>
    <w:rsid w:val="00987075"/>
    <w:rsid w:val="009A2AA5"/>
    <w:rsid w:val="009A67B5"/>
    <w:rsid w:val="009B214D"/>
    <w:rsid w:val="009C53B7"/>
    <w:rsid w:val="009D1D55"/>
    <w:rsid w:val="009D76F7"/>
    <w:rsid w:val="009F7636"/>
    <w:rsid w:val="009F7E01"/>
    <w:rsid w:val="00A04266"/>
    <w:rsid w:val="00A102DE"/>
    <w:rsid w:val="00A233B6"/>
    <w:rsid w:val="00A27905"/>
    <w:rsid w:val="00A35E80"/>
    <w:rsid w:val="00A43A02"/>
    <w:rsid w:val="00A53B21"/>
    <w:rsid w:val="00A53D7D"/>
    <w:rsid w:val="00A567A6"/>
    <w:rsid w:val="00A72C80"/>
    <w:rsid w:val="00A93860"/>
    <w:rsid w:val="00AA4276"/>
    <w:rsid w:val="00AB087E"/>
    <w:rsid w:val="00AB0ADA"/>
    <w:rsid w:val="00AC3721"/>
    <w:rsid w:val="00AC4A1C"/>
    <w:rsid w:val="00B33A4E"/>
    <w:rsid w:val="00B35877"/>
    <w:rsid w:val="00B41F3E"/>
    <w:rsid w:val="00B47C77"/>
    <w:rsid w:val="00B5698C"/>
    <w:rsid w:val="00B7417E"/>
    <w:rsid w:val="00B8208D"/>
    <w:rsid w:val="00B84854"/>
    <w:rsid w:val="00B9671D"/>
    <w:rsid w:val="00B978E0"/>
    <w:rsid w:val="00BA306F"/>
    <w:rsid w:val="00BC2232"/>
    <w:rsid w:val="00BC70F5"/>
    <w:rsid w:val="00BD4CE0"/>
    <w:rsid w:val="00C00431"/>
    <w:rsid w:val="00C021F2"/>
    <w:rsid w:val="00C02579"/>
    <w:rsid w:val="00C04E22"/>
    <w:rsid w:val="00C05437"/>
    <w:rsid w:val="00C05F97"/>
    <w:rsid w:val="00C06237"/>
    <w:rsid w:val="00C30ADE"/>
    <w:rsid w:val="00C32C9B"/>
    <w:rsid w:val="00C33F1B"/>
    <w:rsid w:val="00C47BE7"/>
    <w:rsid w:val="00C53523"/>
    <w:rsid w:val="00C53BBE"/>
    <w:rsid w:val="00C56422"/>
    <w:rsid w:val="00C7314A"/>
    <w:rsid w:val="00C7539E"/>
    <w:rsid w:val="00C7572B"/>
    <w:rsid w:val="00C803F2"/>
    <w:rsid w:val="00C86FBA"/>
    <w:rsid w:val="00C91285"/>
    <w:rsid w:val="00C93D9C"/>
    <w:rsid w:val="00CA125E"/>
    <w:rsid w:val="00CA3DB7"/>
    <w:rsid w:val="00CC1574"/>
    <w:rsid w:val="00CC2E73"/>
    <w:rsid w:val="00CC6CC4"/>
    <w:rsid w:val="00CC728D"/>
    <w:rsid w:val="00CE459A"/>
    <w:rsid w:val="00CE7102"/>
    <w:rsid w:val="00CE76EF"/>
    <w:rsid w:val="00CF4B8B"/>
    <w:rsid w:val="00CF4D88"/>
    <w:rsid w:val="00D11317"/>
    <w:rsid w:val="00D17FAE"/>
    <w:rsid w:val="00D2034B"/>
    <w:rsid w:val="00D279C8"/>
    <w:rsid w:val="00D31F6F"/>
    <w:rsid w:val="00D47EF3"/>
    <w:rsid w:val="00D544F4"/>
    <w:rsid w:val="00D60DDA"/>
    <w:rsid w:val="00D610ED"/>
    <w:rsid w:val="00D83E7B"/>
    <w:rsid w:val="00D84CE0"/>
    <w:rsid w:val="00D94DD8"/>
    <w:rsid w:val="00DA200E"/>
    <w:rsid w:val="00DB19ED"/>
    <w:rsid w:val="00DB236F"/>
    <w:rsid w:val="00DB5C95"/>
    <w:rsid w:val="00DB649A"/>
    <w:rsid w:val="00DC24CD"/>
    <w:rsid w:val="00DC491F"/>
    <w:rsid w:val="00DE5281"/>
    <w:rsid w:val="00DF67FA"/>
    <w:rsid w:val="00E027FD"/>
    <w:rsid w:val="00E07C2E"/>
    <w:rsid w:val="00E2150C"/>
    <w:rsid w:val="00E270DF"/>
    <w:rsid w:val="00E30F83"/>
    <w:rsid w:val="00E579FE"/>
    <w:rsid w:val="00E645DC"/>
    <w:rsid w:val="00E65F76"/>
    <w:rsid w:val="00E67A72"/>
    <w:rsid w:val="00E706CF"/>
    <w:rsid w:val="00E769B0"/>
    <w:rsid w:val="00E803F2"/>
    <w:rsid w:val="00E81FCE"/>
    <w:rsid w:val="00EA474D"/>
    <w:rsid w:val="00EA6635"/>
    <w:rsid w:val="00EA71BC"/>
    <w:rsid w:val="00EA7F77"/>
    <w:rsid w:val="00ED784D"/>
    <w:rsid w:val="00EE21B4"/>
    <w:rsid w:val="00EE361D"/>
    <w:rsid w:val="00EE434E"/>
    <w:rsid w:val="00EF0A56"/>
    <w:rsid w:val="00F02AE2"/>
    <w:rsid w:val="00F053D6"/>
    <w:rsid w:val="00F166AF"/>
    <w:rsid w:val="00F1745C"/>
    <w:rsid w:val="00F33E09"/>
    <w:rsid w:val="00F42C43"/>
    <w:rsid w:val="00F47CB2"/>
    <w:rsid w:val="00F5305C"/>
    <w:rsid w:val="00F5638F"/>
    <w:rsid w:val="00F566C7"/>
    <w:rsid w:val="00F65B51"/>
    <w:rsid w:val="00F66008"/>
    <w:rsid w:val="00F8368E"/>
    <w:rsid w:val="00F8777B"/>
    <w:rsid w:val="00F924A6"/>
    <w:rsid w:val="00F9588F"/>
    <w:rsid w:val="00F95C59"/>
    <w:rsid w:val="00F97529"/>
    <w:rsid w:val="00FA060C"/>
    <w:rsid w:val="00FA2268"/>
    <w:rsid w:val="00FA2557"/>
    <w:rsid w:val="00FA4AE7"/>
    <w:rsid w:val="00FA5557"/>
    <w:rsid w:val="00FA61C8"/>
    <w:rsid w:val="00FA6473"/>
    <w:rsid w:val="00FB42FC"/>
    <w:rsid w:val="00FB5B35"/>
    <w:rsid w:val="00FC3729"/>
    <w:rsid w:val="00FE52F2"/>
    <w:rsid w:val="00FE784C"/>
    <w:rsid w:val="00FF1582"/>
    <w:rsid w:val="00FF483E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uiPriority w:val="99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semiHidden/>
    <w:rsid w:val="0078507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">
    <w:name w:val="Гипертекстовая ссылка"/>
    <w:uiPriority w:val="99"/>
    <w:rsid w:val="00BC2232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0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uiPriority w:val="99"/>
    <w:rsid w:val="00C86F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9809C7"/>
  </w:style>
  <w:style w:type="character" w:customStyle="1" w:styleId="blk">
    <w:name w:val="blk"/>
    <w:rsid w:val="00EF0A56"/>
  </w:style>
  <w:style w:type="character" w:customStyle="1" w:styleId="30">
    <w:name w:val="Заголовок 3 Знак"/>
    <w:link w:val="3"/>
    <w:uiPriority w:val="9"/>
    <w:semiHidden/>
    <w:rsid w:val="0078507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">
    <w:name w:val="Гипертекстовая ссылка"/>
    <w:uiPriority w:val="99"/>
    <w:rsid w:val="00BC2232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0;&#1083;&#1103;\&#1052;&#1086;&#1080;%20&#1076;&#1086;&#1082;&#1091;&#1084;&#1077;&#1085;&#1090;&#1099;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63D45-4B6A-4A87-AF6C-B660D8007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2</cp:revision>
  <cp:lastPrinted>2015-12-24T11:35:00Z</cp:lastPrinted>
  <dcterms:created xsi:type="dcterms:W3CDTF">2016-08-16T08:23:00Z</dcterms:created>
  <dcterms:modified xsi:type="dcterms:W3CDTF">2016-08-16T08:23:00Z</dcterms:modified>
</cp:coreProperties>
</file>