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2F3" w:rsidRDefault="001D52F3" w:rsidP="00761664"/>
    <w:p w:rsidR="001D52F3" w:rsidRDefault="001D52F3" w:rsidP="00761664"/>
    <w:p w:rsidR="001D52F3" w:rsidRPr="00761664" w:rsidRDefault="001D52F3" w:rsidP="00761664"/>
    <w:p w:rsidR="00761664" w:rsidRPr="00761664" w:rsidRDefault="004A56ED" w:rsidP="0076166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1.15pt;margin-top:-38pt;width:53.05pt;height:54.6pt;z-index:251657216" filled="f" stroked="f">
            <v:textbox style="mso-next-textbox:#_x0000_s1029">
              <w:txbxContent>
                <w:p w:rsidR="00761664" w:rsidRDefault="004A56ED" w:rsidP="00761664">
                  <w:r>
                    <w:pict>
                      <v:shape id="_x0000_i1026" type="#_x0000_t75" style="width:38.25pt;height:48pt" fillcolor="window">
                        <v:imagedata r:id="rId8" o:title="gerb"/>
                      </v:shape>
                    </w:pict>
                  </w:r>
                </w:p>
                <w:p w:rsidR="00761664" w:rsidRDefault="00761664" w:rsidP="00761664"/>
              </w:txbxContent>
            </v:textbox>
          </v:shape>
        </w:pic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E918C0" w:rsidRPr="004A56ED" w:rsidRDefault="004A56ED" w:rsidP="00E918C0">
      <w:pPr>
        <w:spacing w:before="400"/>
        <w:rPr>
          <w:sz w:val="28"/>
          <w:szCs w:val="28"/>
          <w:lang w:val="en-US"/>
        </w:rPr>
      </w:pPr>
      <w:r>
        <w:rPr>
          <w:noProof/>
          <w:sz w:val="24"/>
        </w:rPr>
        <w:pict>
          <v:line id="_x0000_s1030" style="position:absolute;z-index:251658240" from="0,6.4pt" to="491.8pt,6.4pt" o:allowincell="f" strokeweight="4.5pt">
            <v:stroke linestyle="thinThick"/>
          </v:line>
        </w:pict>
      </w:r>
      <w:r w:rsidR="00E918C0" w:rsidRPr="00E918C0">
        <w:rPr>
          <w:sz w:val="28"/>
          <w:szCs w:val="28"/>
        </w:rPr>
        <w:t xml:space="preserve"> </w:t>
      </w:r>
      <w:r w:rsidR="00E918C0" w:rsidRPr="008D165C">
        <w:rPr>
          <w:sz w:val="28"/>
          <w:szCs w:val="28"/>
        </w:rPr>
        <w:t xml:space="preserve">от </w:t>
      </w:r>
      <w:r w:rsidRPr="004A56ED">
        <w:rPr>
          <w:sz w:val="28"/>
          <w:szCs w:val="28"/>
        </w:rPr>
        <w:t>27.12.</w:t>
      </w:r>
      <w:r>
        <w:rPr>
          <w:sz w:val="28"/>
          <w:szCs w:val="28"/>
          <w:lang w:val="en-US"/>
        </w:rPr>
        <w:t>2016</w:t>
      </w:r>
      <w:r w:rsidR="00E918C0">
        <w:rPr>
          <w:sz w:val="28"/>
          <w:szCs w:val="28"/>
        </w:rPr>
        <w:t xml:space="preserve"> </w:t>
      </w:r>
      <w:r w:rsidR="00E918C0" w:rsidRPr="008D165C"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608</w:t>
      </w:r>
    </w:p>
    <w:p w:rsidR="00761664" w:rsidRPr="004A56ED" w:rsidRDefault="00761664" w:rsidP="004A56ED">
      <w:pPr>
        <w:pStyle w:val="7"/>
        <w:tabs>
          <w:tab w:val="left" w:pos="-180"/>
        </w:tabs>
        <w:spacing w:before="0" w:after="0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4A56ED" w:rsidRPr="004A56ED" w:rsidRDefault="004A56ED" w:rsidP="004A56ED">
      <w:pPr>
        <w:rPr>
          <w:sz w:val="28"/>
          <w:szCs w:val="28"/>
          <w:lang w:val="en-US"/>
        </w:rPr>
      </w:pPr>
    </w:p>
    <w:p w:rsidR="00761664" w:rsidRPr="00772199" w:rsidRDefault="00C80D61" w:rsidP="00B61CA8">
      <w:pPr>
        <w:jc w:val="center"/>
        <w:rPr>
          <w:b/>
          <w:i/>
          <w:sz w:val="28"/>
          <w:szCs w:val="28"/>
        </w:rPr>
      </w:pPr>
      <w:bookmarkStart w:id="0" w:name="_GoBack"/>
      <w:r w:rsidRPr="00772199">
        <w:rPr>
          <w:b/>
          <w:i/>
          <w:sz w:val="28"/>
          <w:szCs w:val="28"/>
        </w:rPr>
        <w:t xml:space="preserve">О </w:t>
      </w:r>
      <w:r w:rsidR="00794AC1">
        <w:rPr>
          <w:b/>
          <w:i/>
          <w:sz w:val="28"/>
          <w:szCs w:val="28"/>
        </w:rPr>
        <w:t xml:space="preserve">внесении изменений </w:t>
      </w:r>
      <w:r w:rsidR="00334FCC">
        <w:rPr>
          <w:b/>
          <w:i/>
          <w:sz w:val="28"/>
          <w:szCs w:val="28"/>
        </w:rPr>
        <w:t xml:space="preserve">в </w:t>
      </w:r>
      <w:r w:rsidR="00794AC1" w:rsidRPr="00794AC1">
        <w:rPr>
          <w:b/>
          <w:i/>
          <w:sz w:val="28"/>
          <w:szCs w:val="28"/>
        </w:rPr>
        <w:t>приказ органа местного самоуправления «Комитет по управлению имуществом города Каменска-Уральского» № 231 от 29.07.2016 года «Об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учреждений»</w:t>
      </w:r>
      <w:bookmarkEnd w:id="0"/>
    </w:p>
    <w:p w:rsidR="00761664" w:rsidRDefault="00761664" w:rsidP="00B61CA8">
      <w:pPr>
        <w:pStyle w:val="a4"/>
        <w:spacing w:after="0"/>
        <w:jc w:val="center"/>
        <w:rPr>
          <w:sz w:val="28"/>
          <w:szCs w:val="28"/>
          <w:lang w:val="en-US"/>
        </w:rPr>
      </w:pPr>
    </w:p>
    <w:p w:rsidR="004A56ED" w:rsidRPr="004A56ED" w:rsidRDefault="004A56ED" w:rsidP="00B61CA8">
      <w:pPr>
        <w:pStyle w:val="a4"/>
        <w:spacing w:after="0"/>
        <w:jc w:val="center"/>
        <w:rPr>
          <w:sz w:val="28"/>
          <w:szCs w:val="28"/>
          <w:lang w:val="en-US"/>
        </w:rPr>
      </w:pPr>
    </w:p>
    <w:p w:rsidR="00FE3785" w:rsidRPr="00FE3785" w:rsidRDefault="006C67B7" w:rsidP="00FE3785">
      <w:pPr>
        <w:pStyle w:val="3"/>
        <w:tabs>
          <w:tab w:val="clear" w:pos="6379"/>
        </w:tabs>
        <w:ind w:firstLine="851"/>
        <w:rPr>
          <w:szCs w:val="28"/>
        </w:rPr>
      </w:pPr>
      <w:proofErr w:type="gramStart"/>
      <w:r>
        <w:t xml:space="preserve">Во исполнение требований части 5 статьи 19 Федерального закона от </w:t>
      </w:r>
      <w:r w:rsidR="00137A50">
        <w:t xml:space="preserve">             </w:t>
      </w:r>
      <w:r>
        <w:t>05</w:t>
      </w:r>
      <w:r w:rsidR="00137A50">
        <w:t xml:space="preserve"> апреля </w:t>
      </w:r>
      <w:r>
        <w:t xml:space="preserve">2013 года № 44-ФЗ «О контрактной системе </w:t>
      </w:r>
      <w:r w:rsidR="001B392E">
        <w:t>в сфере закупок товаров, работ,</w:t>
      </w:r>
      <w:r>
        <w:t xml:space="preserve"> услуг для государственных и муниципальных нужд», в соответствии с </w:t>
      </w:r>
      <w:r w:rsidR="00624C56">
        <w:t>постановлением Администрации города Каменска-Уральского от 30.12.2015 года № 1926 «Об утверждении Требований к порядку разработки, принятия, содержанию и обеспечению исполнения правовых актов о нормировании в сфере</w:t>
      </w:r>
      <w:r w:rsidR="00794AC1">
        <w:t xml:space="preserve"> </w:t>
      </w:r>
      <w:r w:rsidR="00624C56">
        <w:t>закупок для обеспечения</w:t>
      </w:r>
      <w:proofErr w:type="gramEnd"/>
      <w:r w:rsidR="00624C56">
        <w:t xml:space="preserve"> </w:t>
      </w:r>
      <w:proofErr w:type="gramStart"/>
      <w:r w:rsidR="00624C56">
        <w:t xml:space="preserve">муниципальных нужд», </w:t>
      </w:r>
      <w:r>
        <w:t>постановлением Администрации города Каменска-Уральского от 31.03.2016 года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</w:t>
      </w:r>
      <w:r w:rsidR="00794AC1">
        <w:t xml:space="preserve"> </w:t>
      </w:r>
      <w:r>
        <w:t>города Каменска-Уральского</w:t>
      </w:r>
      <w:r w:rsidR="00FE3785">
        <w:t xml:space="preserve"> и подведомственных им казенных учреждений», </w:t>
      </w:r>
      <w:r w:rsidR="00FE3785" w:rsidRPr="00FE3785">
        <w:rPr>
          <w:szCs w:val="28"/>
        </w:rPr>
        <w:t>а также в целях повышения эффективности бюджетных расходов и организации п</w:t>
      </w:r>
      <w:r w:rsidR="00FE3785">
        <w:rPr>
          <w:szCs w:val="28"/>
        </w:rPr>
        <w:t xml:space="preserve">роцесса бюджетного планирования, орган местного самоуправления «Комитет по управлению имуществом города Каменска-Уральского» </w:t>
      </w:r>
      <w:proofErr w:type="gramEnd"/>
    </w:p>
    <w:p w:rsidR="00761664" w:rsidRDefault="00761664" w:rsidP="00FE3785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</w:t>
      </w:r>
      <w:r w:rsidR="00122192">
        <w:rPr>
          <w:b/>
        </w:rPr>
        <w:t>ЕТ</w:t>
      </w:r>
      <w:r w:rsidRPr="00761664">
        <w:rPr>
          <w:b/>
        </w:rPr>
        <w:t>:</w:t>
      </w:r>
    </w:p>
    <w:p w:rsidR="00A95AA2" w:rsidRPr="00761664" w:rsidRDefault="00A95AA2" w:rsidP="00EE082B">
      <w:pPr>
        <w:pStyle w:val="3"/>
        <w:tabs>
          <w:tab w:val="clear" w:pos="6379"/>
        </w:tabs>
        <w:ind w:firstLine="709"/>
        <w:rPr>
          <w:b/>
        </w:rPr>
      </w:pPr>
    </w:p>
    <w:p w:rsidR="005235A4" w:rsidRDefault="005235A4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  <w:rPr>
          <w:rStyle w:val="5"/>
          <w:color w:val="000000"/>
        </w:rPr>
      </w:pPr>
      <w:r>
        <w:rPr>
          <w:rStyle w:val="5"/>
          <w:color w:val="000000"/>
        </w:rPr>
        <w:t xml:space="preserve">1. </w:t>
      </w:r>
      <w:r w:rsidR="00137A50">
        <w:rPr>
          <w:rStyle w:val="5"/>
          <w:color w:val="000000"/>
        </w:rPr>
        <w:t xml:space="preserve">Внести в </w:t>
      </w:r>
      <w:r w:rsidRPr="00061C20">
        <w:t>приказ органа местного самоуправления «Комитет по управлению имуществом города Каменска-Уральского» №</w:t>
      </w:r>
      <w:r>
        <w:t xml:space="preserve"> </w:t>
      </w:r>
      <w:r w:rsidRPr="00061C20">
        <w:t>2</w:t>
      </w:r>
      <w:r>
        <w:t>31</w:t>
      </w:r>
      <w:r w:rsidRPr="00061C20">
        <w:t xml:space="preserve"> от 2</w:t>
      </w:r>
      <w:r w:rsidR="00E918C0">
        <w:t>9</w:t>
      </w:r>
      <w:r w:rsidRPr="00061C20">
        <w:t>.07.2016 года «</w:t>
      </w:r>
      <w:r w:rsidR="00E918C0" w:rsidRPr="00E918C0">
        <w:t>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</w:t>
      </w:r>
      <w:r w:rsidRPr="00061C20">
        <w:t>»</w:t>
      </w:r>
      <w:r w:rsidR="007757A1">
        <w:t xml:space="preserve"> следующие изменения:</w:t>
      </w:r>
    </w:p>
    <w:p w:rsidR="009E6E84" w:rsidRDefault="007757A1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  <w:rPr>
          <w:rStyle w:val="5"/>
          <w:color w:val="000000"/>
        </w:rPr>
      </w:pPr>
      <w:r>
        <w:rPr>
          <w:rStyle w:val="5"/>
          <w:color w:val="000000"/>
        </w:rPr>
        <w:t>1)</w:t>
      </w:r>
      <w:r w:rsidR="00C30495">
        <w:rPr>
          <w:rStyle w:val="5"/>
          <w:color w:val="000000"/>
        </w:rPr>
        <w:t xml:space="preserve"> </w:t>
      </w:r>
      <w:r>
        <w:rPr>
          <w:rStyle w:val="5"/>
          <w:color w:val="000000"/>
        </w:rPr>
        <w:t>П</w:t>
      </w:r>
      <w:r w:rsidR="009E6E84">
        <w:rPr>
          <w:rStyle w:val="5"/>
          <w:color w:val="000000"/>
        </w:rPr>
        <w:t xml:space="preserve">равила определения нормативных затрат на обеспечение функций </w:t>
      </w:r>
      <w:r w:rsidR="001D47B7">
        <w:rPr>
          <w:rStyle w:val="5"/>
          <w:color w:val="000000"/>
        </w:rPr>
        <w:t>о</w:t>
      </w:r>
      <w:r w:rsidR="009E6E84">
        <w:rPr>
          <w:rStyle w:val="5"/>
          <w:color w:val="000000"/>
        </w:rPr>
        <w:t>ргана местного самоуправления «Комитет по управлению имуществ</w:t>
      </w:r>
      <w:r w:rsidR="00EC73AA">
        <w:rPr>
          <w:rStyle w:val="5"/>
          <w:color w:val="000000"/>
        </w:rPr>
        <w:t>ом</w:t>
      </w:r>
      <w:r w:rsidR="009E6E84">
        <w:rPr>
          <w:rStyle w:val="5"/>
          <w:color w:val="000000"/>
        </w:rPr>
        <w:t xml:space="preserve"> города Каменска-Уральского» </w:t>
      </w:r>
      <w:r w:rsidR="002A1C9E">
        <w:rPr>
          <w:rStyle w:val="5"/>
          <w:color w:val="000000"/>
        </w:rPr>
        <w:t xml:space="preserve">и подведомственных ему казенных учреждений </w:t>
      </w:r>
      <w:r>
        <w:rPr>
          <w:rStyle w:val="5"/>
          <w:color w:val="000000"/>
        </w:rPr>
        <w:t xml:space="preserve">утвердить </w:t>
      </w:r>
      <w:r>
        <w:rPr>
          <w:rStyle w:val="5"/>
          <w:color w:val="000000"/>
        </w:rPr>
        <w:lastRenderedPageBreak/>
        <w:t xml:space="preserve">в новой редакции, согласно </w:t>
      </w:r>
      <w:r w:rsidR="002A1C9E">
        <w:rPr>
          <w:rStyle w:val="5"/>
          <w:color w:val="000000"/>
        </w:rPr>
        <w:t xml:space="preserve">приложения № 1 к настоящему приказу. </w:t>
      </w:r>
    </w:p>
    <w:p w:rsidR="00FA628F" w:rsidRDefault="007757A1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rPr>
          <w:rStyle w:val="5"/>
          <w:color w:val="000000"/>
        </w:rPr>
        <w:t>2)</w:t>
      </w:r>
      <w:r w:rsidR="002A1C9E">
        <w:rPr>
          <w:rStyle w:val="5"/>
          <w:color w:val="000000"/>
        </w:rPr>
        <w:t xml:space="preserve"> </w:t>
      </w:r>
      <w:r>
        <w:rPr>
          <w:rStyle w:val="5"/>
          <w:color w:val="000000"/>
        </w:rPr>
        <w:t>Н</w:t>
      </w:r>
      <w:r w:rsidR="00FA628F">
        <w:rPr>
          <w:rStyle w:val="5"/>
          <w:color w:val="000000"/>
        </w:rPr>
        <w:t xml:space="preserve">ормативные затраты </w:t>
      </w:r>
      <w:r w:rsidR="00FA628F" w:rsidRPr="00FA628F">
        <w:t>на обеспечение функций</w:t>
      </w:r>
      <w:r w:rsidR="00FA628F">
        <w:t xml:space="preserve"> органа местного самоуправления «Комитет по управлению имуществ</w:t>
      </w:r>
      <w:r w:rsidR="00485980">
        <w:t xml:space="preserve">ом города Каменска-Уральского» и </w:t>
      </w:r>
      <w:r w:rsidR="00FA628F" w:rsidRPr="00FA628F">
        <w:t xml:space="preserve">подведомственных </w:t>
      </w:r>
      <w:r w:rsidR="00485980">
        <w:t xml:space="preserve">ему </w:t>
      </w:r>
      <w:r w:rsidR="00FA628F" w:rsidRPr="00FA628F">
        <w:t>казенных учреждений в соответствии с формулами расчета и порядком их применения</w:t>
      </w:r>
      <w:r w:rsidR="00FA628F">
        <w:t xml:space="preserve"> </w:t>
      </w:r>
      <w:r>
        <w:t xml:space="preserve">утвердить в новой редакции, </w:t>
      </w:r>
      <w:r w:rsidR="00FA628F">
        <w:t>с</w:t>
      </w:r>
      <w:r>
        <w:t>огласно</w:t>
      </w:r>
      <w:r w:rsidR="00FA628F">
        <w:t xml:space="preserve"> приложени</w:t>
      </w:r>
      <w:r>
        <w:t>я</w:t>
      </w:r>
      <w:r w:rsidR="00FA628F">
        <w:t xml:space="preserve"> №2 к </w:t>
      </w:r>
      <w:r>
        <w:t xml:space="preserve">настоящему </w:t>
      </w:r>
      <w:r w:rsidR="00FA628F">
        <w:t xml:space="preserve">приказу. </w:t>
      </w:r>
    </w:p>
    <w:p w:rsidR="00C77F66" w:rsidRDefault="007757A1" w:rsidP="004D2712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2</w:t>
      </w:r>
      <w:r w:rsidR="004D2712">
        <w:t>. Финансово-экономическому отделу органа местного самоуправления «Комитет по управлению имуществом города Каменска-Уральского»</w:t>
      </w:r>
      <w:r>
        <w:t xml:space="preserve"> (Овсянниковой Т.В.)</w:t>
      </w:r>
      <w:r w:rsidR="004D2712">
        <w:t xml:space="preserve"> применять положения настоящего приказа при </w:t>
      </w:r>
      <w:r w:rsidR="00690CF8">
        <w:t>обосновани</w:t>
      </w:r>
      <w:r w:rsidR="00624C56">
        <w:t>и</w:t>
      </w:r>
      <w:r w:rsidR="00690CF8">
        <w:t xml:space="preserve"> предмет</w:t>
      </w:r>
      <w:r w:rsidR="00624C56">
        <w:t>ов</w:t>
      </w:r>
      <w:r w:rsidR="00690CF8">
        <w:t xml:space="preserve"> закуп</w:t>
      </w:r>
      <w:r w:rsidR="00624C56">
        <w:t>ок</w:t>
      </w:r>
      <w:r w:rsidR="009A50BC">
        <w:t>, начиная с 01 января 2017 года</w:t>
      </w:r>
      <w:r w:rsidR="00690CF8">
        <w:t xml:space="preserve">, </w:t>
      </w:r>
      <w:r w:rsidR="009A50BC">
        <w:t xml:space="preserve">а также при формировании </w:t>
      </w:r>
      <w:r w:rsidR="00690CF8">
        <w:t>планов-графиков закупок</w:t>
      </w:r>
      <w:r w:rsidR="006C6FDB">
        <w:t xml:space="preserve"> </w:t>
      </w:r>
      <w:r w:rsidR="00E50454">
        <w:t>и</w:t>
      </w:r>
      <w:r w:rsidR="004D2712">
        <w:t xml:space="preserve"> плана закупок на 2017 год и последующие периоды.</w:t>
      </w:r>
    </w:p>
    <w:p w:rsidR="001B0AFA" w:rsidRDefault="007757A1" w:rsidP="001B0AFA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3</w:t>
      </w:r>
      <w:r w:rsidR="004D2712">
        <w:t xml:space="preserve">. Руководителям подведомственных казенных учреждений (МКУ «Управление муниципальным жилищным фондом», МКУ «Санитарно-технологическая пищевая лаборатория города Каменска-Уральского») </w:t>
      </w:r>
      <w:r w:rsidR="001B0AFA">
        <w:t>применять положения настоящего приказа при обосновани</w:t>
      </w:r>
      <w:r w:rsidR="00624C56">
        <w:t>и</w:t>
      </w:r>
      <w:r w:rsidR="001B0AFA">
        <w:t xml:space="preserve"> предмет</w:t>
      </w:r>
      <w:r w:rsidR="00624C56">
        <w:t>ов</w:t>
      </w:r>
      <w:r w:rsidR="001B0AFA">
        <w:t xml:space="preserve"> закуп</w:t>
      </w:r>
      <w:r w:rsidR="00624C56">
        <w:t>ок</w:t>
      </w:r>
      <w:r w:rsidR="001B0AFA">
        <w:t>, начиная с 01 января 2017 года, а также при формировании планов-графиков закупок и плана закупок на 2017 год и последующие периоды.</w:t>
      </w:r>
    </w:p>
    <w:p w:rsidR="001B0AFA" w:rsidRDefault="007757A1" w:rsidP="001B0AFA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4</w:t>
      </w:r>
      <w:r w:rsidR="001B0AFA">
        <w:t>. Опубликовать настоящий приказ в Единой информационной системе в сфере закупок в установленный законом срок.</w:t>
      </w:r>
    </w:p>
    <w:p w:rsidR="00761664" w:rsidRPr="00C30495" w:rsidRDefault="007757A1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5</w:t>
      </w:r>
      <w:r w:rsidR="001B0AFA">
        <w:t xml:space="preserve">. </w:t>
      </w:r>
      <w:proofErr w:type="gramStart"/>
      <w:r w:rsidR="00CE31E8" w:rsidRPr="004A6EDE">
        <w:t>Контроль за</w:t>
      </w:r>
      <w:proofErr w:type="gramEnd"/>
      <w:r w:rsidR="00CE31E8" w:rsidRPr="004A6EDE">
        <w:t xml:space="preserve"> исполнением настоя</w:t>
      </w:r>
      <w:r w:rsidR="00167704" w:rsidRPr="004A6EDE">
        <w:t xml:space="preserve">щего приказа </w:t>
      </w:r>
      <w:r w:rsidR="00C30495">
        <w:t xml:space="preserve">возложить на начальника финансово-экономического отдела </w:t>
      </w:r>
      <w:r w:rsidR="006A3CF3">
        <w:t>Т.В. Овсянникову</w:t>
      </w:r>
      <w:r w:rsidR="00C30495">
        <w:t>.</w:t>
      </w:r>
    </w:p>
    <w:p w:rsidR="0088071B" w:rsidRDefault="0088071B" w:rsidP="00C30495">
      <w:pPr>
        <w:tabs>
          <w:tab w:val="left" w:pos="0"/>
        </w:tabs>
        <w:ind w:firstLine="567"/>
        <w:jc w:val="both"/>
        <w:rPr>
          <w:sz w:val="28"/>
        </w:rPr>
      </w:pPr>
    </w:p>
    <w:p w:rsidR="0088071B" w:rsidRDefault="0088071B" w:rsidP="00EE082B">
      <w:pPr>
        <w:jc w:val="both"/>
        <w:rPr>
          <w:sz w:val="28"/>
        </w:rPr>
      </w:pPr>
    </w:p>
    <w:p w:rsidR="00B566C6" w:rsidRDefault="00761664" w:rsidP="00EE082B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</w:t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0700EE">
        <w:rPr>
          <w:sz w:val="28"/>
        </w:rPr>
        <w:t xml:space="preserve">Ю.В. </w:t>
      </w:r>
      <w:proofErr w:type="spellStart"/>
      <w:r w:rsidR="000700EE">
        <w:rPr>
          <w:sz w:val="28"/>
        </w:rPr>
        <w:t>Язовских</w:t>
      </w:r>
      <w:proofErr w:type="spellEnd"/>
    </w:p>
    <w:p w:rsidR="00B566C6" w:rsidRPr="00B566C6" w:rsidRDefault="00B566C6" w:rsidP="00B566C6">
      <w:pPr>
        <w:ind w:left="5103"/>
        <w:jc w:val="right"/>
        <w:rPr>
          <w:sz w:val="28"/>
          <w:szCs w:val="28"/>
        </w:rPr>
      </w:pPr>
      <w:r>
        <w:rPr>
          <w:sz w:val="28"/>
        </w:rPr>
        <w:br w:type="page"/>
      </w:r>
      <w:r w:rsidRPr="00B566C6">
        <w:rPr>
          <w:sz w:val="28"/>
          <w:szCs w:val="28"/>
        </w:rPr>
        <w:lastRenderedPageBreak/>
        <w:t>Приложение № 1</w:t>
      </w:r>
    </w:p>
    <w:p w:rsidR="00B566C6" w:rsidRPr="00B566C6" w:rsidRDefault="00B566C6" w:rsidP="00B566C6">
      <w:pPr>
        <w:ind w:left="5103"/>
        <w:jc w:val="right"/>
        <w:rPr>
          <w:b/>
          <w:i/>
          <w:sz w:val="28"/>
          <w:szCs w:val="28"/>
        </w:rPr>
      </w:pPr>
      <w:r w:rsidRPr="00B566C6">
        <w:rPr>
          <w:sz w:val="28"/>
          <w:szCs w:val="28"/>
        </w:rPr>
        <w:t>к приказу «О внесении изменений в приказ органа местного самоуправления «Комитет по управлению имуществом города Каменска-Уральского» № 231 от 29.07.2016 года «Об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</w:t>
      </w:r>
      <w:r w:rsidRPr="00B566C6">
        <w:rPr>
          <w:b/>
          <w:i/>
          <w:sz w:val="28"/>
          <w:szCs w:val="28"/>
        </w:rPr>
        <w:t>»</w:t>
      </w:r>
    </w:p>
    <w:p w:rsidR="00B566C6" w:rsidRPr="00B566C6" w:rsidRDefault="00B566C6" w:rsidP="00B566C6">
      <w:pPr>
        <w:ind w:left="5103"/>
        <w:jc w:val="right"/>
        <w:rPr>
          <w:sz w:val="28"/>
          <w:szCs w:val="28"/>
        </w:rPr>
      </w:pPr>
      <w:r w:rsidRPr="00B566C6">
        <w:rPr>
          <w:sz w:val="28"/>
          <w:szCs w:val="28"/>
        </w:rPr>
        <w:t>от 27.12.2016 № 608</w:t>
      </w:r>
    </w:p>
    <w:p w:rsidR="00B566C6" w:rsidRPr="00B566C6" w:rsidRDefault="00B566C6" w:rsidP="00B566C6">
      <w:pPr>
        <w:jc w:val="right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566C6">
        <w:rPr>
          <w:sz w:val="28"/>
          <w:szCs w:val="28"/>
        </w:rPr>
        <w:t>Правила определения нормативных затрат 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учреждений.</w:t>
      </w:r>
    </w:p>
    <w:p w:rsidR="00B566C6" w:rsidRPr="00B566C6" w:rsidRDefault="00B566C6" w:rsidP="00B566C6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1.1. Настоящий документ определяет порядок расчета нормативных затрат, для которых постановлением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</w:t>
      </w:r>
      <w:proofErr w:type="spellStart"/>
      <w:r w:rsidRPr="00B566C6">
        <w:rPr>
          <w:sz w:val="28"/>
          <w:szCs w:val="28"/>
        </w:rPr>
        <w:t>учреждений</w:t>
      </w:r>
      <w:proofErr w:type="gramStart"/>
      <w:r w:rsidRPr="00B566C6">
        <w:rPr>
          <w:sz w:val="28"/>
          <w:szCs w:val="28"/>
        </w:rPr>
        <w:t>»н</w:t>
      </w:r>
      <w:proofErr w:type="gramEnd"/>
      <w:r w:rsidRPr="00B566C6">
        <w:rPr>
          <w:sz w:val="28"/>
          <w:szCs w:val="28"/>
        </w:rPr>
        <w:t>е</w:t>
      </w:r>
      <w:proofErr w:type="spellEnd"/>
      <w:r w:rsidRPr="00B566C6">
        <w:rPr>
          <w:sz w:val="28"/>
          <w:szCs w:val="28"/>
        </w:rPr>
        <w:t xml:space="preserve"> установлен порядок расчета и нормативы количества и (или) цены товаров, работ, услуг, в том числе сгруппированные по должностям работников и (или) категориям должностей работников (далее - Нормативные затраты</w:t>
      </w:r>
      <w:proofErr w:type="gramStart"/>
      <w:r w:rsidRPr="00B566C6">
        <w:rPr>
          <w:sz w:val="28"/>
          <w:szCs w:val="28"/>
        </w:rPr>
        <w:t>)н</w:t>
      </w:r>
      <w:proofErr w:type="gramEnd"/>
      <w:r w:rsidRPr="00B566C6">
        <w:rPr>
          <w:sz w:val="28"/>
          <w:szCs w:val="28"/>
        </w:rPr>
        <w:t xml:space="preserve">а обеспечение функций органа местного </w:t>
      </w:r>
      <w:proofErr w:type="spellStart"/>
      <w:r w:rsidRPr="00B566C6">
        <w:rPr>
          <w:sz w:val="28"/>
          <w:szCs w:val="28"/>
        </w:rPr>
        <w:t>самоуправления«Комитет</w:t>
      </w:r>
      <w:proofErr w:type="spellEnd"/>
      <w:r w:rsidRPr="00B566C6">
        <w:rPr>
          <w:sz w:val="28"/>
          <w:szCs w:val="28"/>
        </w:rPr>
        <w:t xml:space="preserve"> по управлению имуществом города Каменска-Уральского» (далее - Комитет) и подведомственных ему казенных учреждений (далее - КУ).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1.2. Нормативные затраты на обеспечение функций Комитета и КУ применяются при формировании </w:t>
      </w:r>
      <w:proofErr w:type="gramStart"/>
      <w:r w:rsidRPr="00B566C6">
        <w:rPr>
          <w:sz w:val="28"/>
          <w:szCs w:val="28"/>
        </w:rPr>
        <w:t>обоснования бюджетных ассигнований сметы расходов Комитета</w:t>
      </w:r>
      <w:proofErr w:type="gramEnd"/>
      <w:r w:rsidRPr="00B566C6">
        <w:rPr>
          <w:sz w:val="28"/>
          <w:szCs w:val="28"/>
        </w:rPr>
        <w:t xml:space="preserve"> и КУ (далее – смета расходов бюджета) на закупки товаров, работ, услуг при формировании проекта сметы расходов бюджета, и для обоснования объекта и (или) объектов закупки, включенных в план закупок.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1.3. </w:t>
      </w:r>
      <w:r w:rsidRPr="00B566C6">
        <w:rPr>
          <w:rFonts w:hint="eastAsia"/>
          <w:sz w:val="28"/>
          <w:szCs w:val="28"/>
        </w:rPr>
        <w:t>Общий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объем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затрат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связанных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с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закупкой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товаров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работ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услуг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рассчитанный</w:t>
      </w:r>
      <w:r w:rsidRPr="00B566C6">
        <w:rPr>
          <w:sz w:val="28"/>
          <w:szCs w:val="28"/>
        </w:rPr>
        <w:t xml:space="preserve"> н</w:t>
      </w:r>
      <w:r w:rsidRPr="00B566C6">
        <w:rPr>
          <w:rFonts w:hint="eastAsia"/>
          <w:sz w:val="28"/>
          <w:szCs w:val="28"/>
        </w:rPr>
        <w:t>а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основе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нормативных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затрат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не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может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превышать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объем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доведенных</w:t>
      </w:r>
      <w:r w:rsidRPr="00B566C6">
        <w:rPr>
          <w:sz w:val="28"/>
          <w:szCs w:val="28"/>
        </w:rPr>
        <w:t xml:space="preserve"> Комитету и КУ </w:t>
      </w:r>
      <w:r w:rsidRPr="00B566C6">
        <w:rPr>
          <w:rFonts w:hint="eastAsia"/>
          <w:sz w:val="28"/>
          <w:szCs w:val="28"/>
        </w:rPr>
        <w:t>лимитов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бюджетных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обязательств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на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закупку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товаров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работ</w:t>
      </w:r>
      <w:r w:rsidRPr="00B566C6">
        <w:rPr>
          <w:sz w:val="28"/>
          <w:szCs w:val="28"/>
        </w:rPr>
        <w:t xml:space="preserve">, </w:t>
      </w:r>
      <w:r w:rsidRPr="00B566C6">
        <w:rPr>
          <w:rFonts w:hint="eastAsia"/>
          <w:sz w:val="28"/>
          <w:szCs w:val="28"/>
        </w:rPr>
        <w:t>услуг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на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текущий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финансовый</w:t>
      </w:r>
      <w:r w:rsidRPr="00B566C6">
        <w:rPr>
          <w:sz w:val="28"/>
          <w:szCs w:val="28"/>
        </w:rPr>
        <w:t xml:space="preserve"> </w:t>
      </w:r>
      <w:r w:rsidRPr="00B566C6">
        <w:rPr>
          <w:rFonts w:hint="eastAsia"/>
          <w:sz w:val="28"/>
          <w:szCs w:val="28"/>
        </w:rPr>
        <w:t>год</w:t>
      </w:r>
      <w:r w:rsidRPr="00B566C6">
        <w:rPr>
          <w:sz w:val="28"/>
          <w:szCs w:val="28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1.4. Наименование и количество товаров, работ, услуг, необходимых для обеспечения функций Комитета и КУ могут быть изменены по решению председателя Комитета и руководителей КУ, при этом закупка осуществляется в пределах доведенных лимитов бюджетных обязательств на обеспечение деятельности учреждений.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1.5. При определении нормативных затрат используется показатель расчетной численности основных работников.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>Ч</w:t>
      </w:r>
      <w:r w:rsidRPr="00B566C6">
        <w:rPr>
          <w:sz w:val="28"/>
          <w:szCs w:val="28"/>
          <w:vertAlign w:val="subscript"/>
        </w:rPr>
        <w:t>оп</w:t>
      </w:r>
      <w:r w:rsidRPr="00B566C6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9" w:history="1">
        <w:r w:rsidRPr="00B566C6">
          <w:rPr>
            <w:sz w:val="28"/>
            <w:szCs w:val="28"/>
          </w:rPr>
          <w:t>пунктами 17</w:t>
        </w:r>
      </w:hyperlink>
      <w:r w:rsidRPr="00B566C6">
        <w:rPr>
          <w:sz w:val="28"/>
          <w:szCs w:val="28"/>
        </w:rPr>
        <w:t xml:space="preserve"> - </w:t>
      </w:r>
      <w:hyperlink r:id="rId10" w:history="1">
        <w:r w:rsidRPr="00B566C6">
          <w:rPr>
            <w:sz w:val="28"/>
            <w:szCs w:val="28"/>
          </w:rPr>
          <w:t>22</w:t>
        </w:r>
      </w:hyperlink>
      <w:r w:rsidRPr="00B566C6">
        <w:rPr>
          <w:sz w:val="28"/>
          <w:szCs w:val="28"/>
        </w:rPr>
        <w:t>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 октября 2014 г. № 1047 «Об Общих правилах определения нормативных затрат на обеспечение функций государственных органов</w:t>
      </w:r>
      <w:proofErr w:type="gramEnd"/>
      <w:r w:rsidRPr="00B566C6">
        <w:rPr>
          <w:sz w:val="28"/>
          <w:szCs w:val="28"/>
        </w:rPr>
        <w:t>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 xml:space="preserve">Согласно п. 22 Общих правил определения нормативных затрат показатель расчетной численности </w:t>
      </w:r>
      <w:proofErr w:type="gramStart"/>
      <w:r w:rsidRPr="00B566C6">
        <w:rPr>
          <w:rFonts w:eastAsia="Calibri"/>
          <w:sz w:val="28"/>
          <w:szCs w:val="28"/>
          <w:lang w:eastAsia="en-US"/>
        </w:rPr>
        <w:t>для</w:t>
      </w:r>
      <w:proofErr w:type="gramEnd"/>
      <w:r w:rsidRPr="00B566C6">
        <w:rPr>
          <w:rFonts w:eastAsia="Calibri"/>
          <w:sz w:val="28"/>
          <w:szCs w:val="28"/>
          <w:lang w:eastAsia="en-US"/>
        </w:rPr>
        <w:t>: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- органа местного самоуправления «Комитет по управлению имуществом города Каменска-Уральского» принимается в размере 26 человек;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- муниципального казенного учреждения «Управление муниципальным жилищным фондом» принимается в размере 12 человек;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- муниципального казенного учреждения «</w:t>
      </w:r>
      <w:r w:rsidRPr="00B566C6">
        <w:rPr>
          <w:sz w:val="28"/>
          <w:szCs w:val="28"/>
        </w:rPr>
        <w:t>Санитарно-технологическая пищевая лаборатория города Каменска-Уральского</w:t>
      </w:r>
      <w:r w:rsidRPr="00B566C6">
        <w:rPr>
          <w:rFonts w:eastAsia="Calibri"/>
          <w:sz w:val="28"/>
          <w:szCs w:val="28"/>
          <w:lang w:eastAsia="en-US"/>
        </w:rPr>
        <w:t>» принимается в размере 6 человек.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sz w:val="28"/>
          <w:szCs w:val="28"/>
        </w:rPr>
        <w:t>Глава 2. Методика определения нормативных затрат на обеспечение функций Комитета и КУ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566C6">
        <w:rPr>
          <w:sz w:val="28"/>
          <w:szCs w:val="28"/>
        </w:rPr>
        <w:t xml:space="preserve">2.1. Определение затрат по прочим выплатам </w:t>
      </w:r>
      <w:r w:rsidRPr="00B566C6">
        <w:rPr>
          <w:sz w:val="28"/>
          <w:szCs w:val="28"/>
          <w:shd w:val="clear" w:color="auto" w:fill="FFFFFF"/>
        </w:rPr>
        <w:t>в соответствии с законодательством Российской Федерации, а именно расходам по оплате работодателем в пользу работников (сотрудников) и (или) их иждивенцев не относящихся к заработной плате дополнительных выплат, пособий и компенсаций, обусловленных условиями трудовых отношений, статусом работников (сотрудников).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566C6">
        <w:rPr>
          <w:sz w:val="28"/>
          <w:szCs w:val="28"/>
          <w:shd w:val="clear" w:color="auto" w:fill="FFFFFF"/>
        </w:rPr>
        <w:t xml:space="preserve">2.1.1. </w:t>
      </w:r>
      <w:r w:rsidRPr="00B566C6">
        <w:rPr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8347D1A" wp14:editId="10B03FBD">
            <wp:extent cx="247650" cy="266700"/>
            <wp:effectExtent l="0" t="0" r="0" b="0"/>
            <wp:docPr id="233" name="Рисунок 121" descr="base_1_196834_6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ase_1_196834_626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),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3D472592" wp14:editId="6D7937DD">
            <wp:extent cx="1285875" cy="266700"/>
            <wp:effectExtent l="0" t="0" r="9525" b="0"/>
            <wp:docPr id="234" name="Рисунок 120" descr="base_1_196834_6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96834_627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9FDBF2D" wp14:editId="469C1736">
            <wp:extent cx="419100" cy="266700"/>
            <wp:effectExtent l="0" t="0" r="0" b="0"/>
            <wp:docPr id="235" name="Рисунок 119" descr="base_1_196834_6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ase_1_196834_628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по договору на проезд к месту командирования и обратно,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626DE8AB" wp14:editId="2D83CF73">
            <wp:extent cx="361315" cy="255270"/>
            <wp:effectExtent l="19050" t="0" r="635" b="0"/>
            <wp:docPr id="236" name="Рисунок 118" descr="base_1_196834_6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base_1_196834_629"/>
                    <pic:cNvPicPr>
                      <a:picLocks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по договору найма жилого помещения на период командирования,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2.1.1.1. Затраты по договору на проезд к месту командирования и обратно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0B299E7" wp14:editId="3EC710F4">
            <wp:extent cx="419100" cy="266700"/>
            <wp:effectExtent l="0" t="0" r="0" b="0"/>
            <wp:docPr id="237" name="Рисунок 117" descr="base_1_196834_6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ase_1_196834_630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669F96D1" wp14:editId="1369C39F">
            <wp:extent cx="2257425" cy="476250"/>
            <wp:effectExtent l="0" t="0" r="9525" b="0"/>
            <wp:docPr id="238" name="Рисунок 116" descr="base_1_196834_6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ase_1_196834_631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0B3BED2" wp14:editId="5AAC3044">
            <wp:extent cx="514350" cy="266700"/>
            <wp:effectExtent l="0" t="0" r="0" b="0"/>
            <wp:docPr id="239" name="Рисунок 115" descr="base_1_196834_6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ase_1_196834_632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F810DF3" wp14:editId="15011060">
            <wp:extent cx="466725" cy="266700"/>
            <wp:effectExtent l="0" t="0" r="9525" b="0"/>
            <wp:docPr id="240" name="Рисунок 114" descr="base_1_196834_6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base_1_196834_633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проезда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направлению командирования, определенная по фактическим затратам командированных работников,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2.1.1.2. Затраты по договору найма жилого помещения на период командирования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C48214C" wp14:editId="56323C05">
            <wp:extent cx="361950" cy="257175"/>
            <wp:effectExtent l="0" t="0" r="0" b="9525"/>
            <wp:docPr id="241" name="Рисунок 113" descr="base_1_196834_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ase_1_196834_634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18DDCC1B" wp14:editId="0FEBF669">
            <wp:extent cx="2324100" cy="476250"/>
            <wp:effectExtent l="0" t="0" r="0" b="0"/>
            <wp:docPr id="242" name="Рисунок 112" descr="base_1_196834_6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ase_1_196834_635"/>
                    <pic:cNvPicPr preferRelativeResize="0">
                      <a:picLocks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C2DF56E" wp14:editId="4A2D4005">
            <wp:extent cx="438150" cy="257175"/>
            <wp:effectExtent l="0" t="0" r="0" b="9525"/>
            <wp:docPr id="243" name="Рисунок 111" descr="base_1_196834_6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ase_1_196834_636"/>
                    <pic:cNvPicPr preferRelativeResize="0">
                      <a:picLocks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CD84E11" wp14:editId="7137D7F6">
            <wp:extent cx="381000" cy="257175"/>
            <wp:effectExtent l="0" t="0" r="0" b="9525"/>
            <wp:docPr id="244" name="Рисунок 110" descr="base_1_196834_6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base_1_196834_637"/>
                    <pic:cNvPicPr preferRelativeResize="0">
                      <a:picLocks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найма жилого помещения в сутки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направлению командирования по фактическим затратам командированных работников,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67FA694E" wp14:editId="0CA6C32F">
            <wp:extent cx="446405" cy="255270"/>
            <wp:effectExtent l="19050" t="0" r="0" b="0"/>
            <wp:docPr id="245" name="Рисунок 109" descr="base_1_196834_6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base_1_196834_638"/>
                    <pic:cNvPicPr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суток нахождения в командировке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направлению командирования, единиц.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2.2.Затраты на услуги связи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2.2.1. Затраты на абонентскую плату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Затраты на абонентскую плат</w:t>
      </w:r>
      <w:proofErr w:type="gramStart"/>
      <w:r w:rsidRPr="00B566C6">
        <w:rPr>
          <w:rFonts w:eastAsia="Calibri"/>
          <w:sz w:val="28"/>
          <w:szCs w:val="28"/>
          <w:lang w:eastAsia="en-US"/>
        </w:rPr>
        <w:t>у(</w:t>
      </w:r>
      <w:proofErr w:type="spellStart"/>
      <w:proofErr w:type="gramEnd"/>
      <w:r w:rsidRPr="00B566C6">
        <w:rPr>
          <w:rFonts w:eastAsia="Calibri"/>
          <w:sz w:val="28"/>
          <w:szCs w:val="28"/>
          <w:lang w:eastAsia="en-US"/>
        </w:rPr>
        <w:t>З</w:t>
      </w:r>
      <w:r w:rsidRPr="00B566C6">
        <w:rPr>
          <w:rFonts w:eastAsia="Calibri"/>
          <w:sz w:val="28"/>
          <w:szCs w:val="28"/>
          <w:vertAlign w:val="subscript"/>
          <w:lang w:eastAsia="en-US"/>
        </w:rPr>
        <w:t>аб</w:t>
      </w:r>
      <w:proofErr w:type="spellEnd"/>
      <w:r w:rsidRPr="00B566C6">
        <w:rPr>
          <w:rFonts w:eastAsia="Calibri"/>
          <w:sz w:val="28"/>
          <w:szCs w:val="28"/>
          <w:lang w:eastAsia="en-US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E1E9C75" wp14:editId="57651875">
            <wp:extent cx="1924050" cy="476250"/>
            <wp:effectExtent l="0" t="0" r="0" b="0"/>
            <wp:docPr id="246" name="Рисунок 246" descr="base_1_196834_4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444"/>
                    <pic:cNvPicPr preferRelativeResize="0">
                      <a:picLocks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E218EB2" wp14:editId="586BFF5B">
            <wp:extent cx="314325" cy="257175"/>
            <wp:effectExtent l="0" t="0" r="9525" b="9525"/>
            <wp:docPr id="247" name="Рисунок 247" descr="base_1_196834_4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45"/>
                    <pic:cNvPicPr preferRelativeResize="0"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C0243B1" wp14:editId="0DEBB33F">
            <wp:extent cx="314325" cy="257175"/>
            <wp:effectExtent l="0" t="0" r="9525" b="9525"/>
            <wp:docPr id="248" name="Рисунок 248" descr="base_1_196834_4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46"/>
                    <pic:cNvPicPr preferRelativeResize="0">
                      <a:picLocks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ежемесячная i-я абонентская плата в расчете на 1 абонентский номер для передачи голосовой информации,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BAB69D3" wp14:editId="3A07A4C3">
            <wp:extent cx="342900" cy="257175"/>
            <wp:effectExtent l="0" t="0" r="0" b="9525"/>
            <wp:docPr id="249" name="Рисунок 249" descr="base_1_196834_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47"/>
                    <pic:cNvPicPr preferRelativeResize="0">
                      <a:picLocks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месяцев предоставления услуги с i-й абонентской платой,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2.2.2. </w:t>
      </w:r>
      <w:proofErr w:type="spellStart"/>
      <w:r w:rsidRPr="00B566C6">
        <w:rPr>
          <w:sz w:val="28"/>
          <w:szCs w:val="28"/>
        </w:rPr>
        <w:t>Затратына</w:t>
      </w:r>
      <w:proofErr w:type="spellEnd"/>
      <w:r w:rsidRPr="00B566C6">
        <w:rPr>
          <w:sz w:val="28"/>
          <w:szCs w:val="28"/>
        </w:rPr>
        <w:t xml:space="preserve"> повременную оплату местных, междугородних и международных телефонных соединений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повременную оплату местных, междугородних и международных телефонных соединений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</w:rPr>
        <w:drawing>
          <wp:inline distT="0" distB="0" distL="0" distR="0" wp14:anchorId="1D122D5C" wp14:editId="5D62DE4A">
            <wp:extent cx="295275" cy="257175"/>
            <wp:effectExtent l="0" t="0" r="9525" b="9525"/>
            <wp:docPr id="250" name="Рисунок 250" descr="base_1_196834_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196834_448"/>
                    <pic:cNvPicPr preferRelativeResize="0">
                      <a:picLocks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30"/>
          <w:sz w:val="28"/>
          <w:szCs w:val="28"/>
        </w:rPr>
        <w:drawing>
          <wp:inline distT="0" distB="0" distL="0" distR="0" wp14:anchorId="108B8551" wp14:editId="5386371C">
            <wp:extent cx="6443331" cy="476394"/>
            <wp:effectExtent l="0" t="0" r="0" b="0"/>
            <wp:docPr id="251" name="Рисунок 251" descr="base_1_196834_4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1_196834_449"/>
                    <pic:cNvPicPr preferRelativeResize="0">
                      <a:picLocks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31" cy="47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BE11447" wp14:editId="24D39B32">
            <wp:extent cx="314325" cy="266700"/>
            <wp:effectExtent l="0" t="0" r="9525" b="0"/>
            <wp:docPr id="252" name="Рисунок 252" descr="base_1_196834_4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96834_450"/>
                    <pic:cNvPicPr preferRelativeResize="0">
                      <a:picLocks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S</w:t>
      </w:r>
      <w:r w:rsidRPr="00B566C6">
        <w:rPr>
          <w:sz w:val="28"/>
          <w:szCs w:val="28"/>
          <w:vertAlign w:val="subscript"/>
        </w:rPr>
        <w:t>g</w:t>
      </w:r>
      <w:proofErr w:type="gramStart"/>
      <w:r w:rsidRPr="00B566C6">
        <w:rPr>
          <w:sz w:val="28"/>
          <w:szCs w:val="28"/>
          <w:vertAlign w:val="subscript"/>
        </w:rPr>
        <w:t>м</w:t>
      </w:r>
      <w:proofErr w:type="spellEnd"/>
      <w:proofErr w:type="gramEnd"/>
      <w:r w:rsidRPr="00B566C6">
        <w:rPr>
          <w:sz w:val="28"/>
          <w:szCs w:val="28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определенное в соответствии с приложением № 2 к настоящему приказу, минут;</w:t>
      </w:r>
    </w:p>
    <w:p w:rsidR="00B566C6" w:rsidRPr="00B566C6" w:rsidRDefault="00B566C6" w:rsidP="00B566C6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P</w:t>
      </w:r>
      <w:r w:rsidRPr="00B566C6">
        <w:rPr>
          <w:sz w:val="28"/>
          <w:szCs w:val="28"/>
          <w:vertAlign w:val="subscript"/>
        </w:rPr>
        <w:t>g</w:t>
      </w:r>
      <w:proofErr w:type="gramStart"/>
      <w:r w:rsidRPr="00B566C6">
        <w:rPr>
          <w:sz w:val="28"/>
          <w:szCs w:val="28"/>
          <w:vertAlign w:val="subscript"/>
        </w:rPr>
        <w:t>м</w:t>
      </w:r>
      <w:proofErr w:type="spellEnd"/>
      <w:proofErr w:type="gramEnd"/>
      <w:r w:rsidRPr="00B566C6">
        <w:rPr>
          <w:sz w:val="28"/>
          <w:szCs w:val="28"/>
        </w:rPr>
        <w:t xml:space="preserve"> - цена минуты разговора при местных телефонных соединениях по g-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N</w:t>
      </w:r>
      <w:r w:rsidRPr="00B566C6">
        <w:rPr>
          <w:sz w:val="28"/>
          <w:szCs w:val="28"/>
          <w:vertAlign w:val="subscript"/>
        </w:rPr>
        <w:t>g</w:t>
      </w:r>
      <w:proofErr w:type="gramStart"/>
      <w:r w:rsidRPr="00B566C6">
        <w:rPr>
          <w:sz w:val="28"/>
          <w:szCs w:val="28"/>
          <w:vertAlign w:val="subscript"/>
        </w:rPr>
        <w:t>м</w:t>
      </w:r>
      <w:proofErr w:type="spellEnd"/>
      <w:proofErr w:type="gramEnd"/>
      <w:r w:rsidRPr="00B566C6">
        <w:rPr>
          <w:sz w:val="28"/>
          <w:szCs w:val="28"/>
        </w:rPr>
        <w:t xml:space="preserve"> - количество месяцев предоставления услуги местной телефонной связи по g-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20C91CFB" wp14:editId="5E6981D4">
            <wp:extent cx="342900" cy="257175"/>
            <wp:effectExtent l="0" t="0" r="0" b="9525"/>
            <wp:docPr id="253" name="Рисунок 253" descr="base_1_196834_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96834_451"/>
                    <pic:cNvPicPr preferRelativeResize="0">
                      <a:picLocks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5FC1BD05" wp14:editId="267D50E5">
            <wp:extent cx="295275" cy="257175"/>
            <wp:effectExtent l="0" t="0" r="9525" b="9525"/>
            <wp:docPr id="254" name="Рисунок 254" descr="base_1_196834_4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96834_452"/>
                    <pic:cNvPicPr preferRelativeResize="0">
                      <a:picLocks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определенная в соответствии с приложением № 2 к настоящему приказу, минут;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lastRenderedPageBreak/>
        <w:drawing>
          <wp:inline distT="0" distB="0" distL="0" distR="0" wp14:anchorId="63FE8201" wp14:editId="35CE4F68">
            <wp:extent cx="295275" cy="257175"/>
            <wp:effectExtent l="0" t="0" r="9525" b="9525"/>
            <wp:docPr id="255" name="Рисунок 255" descr="base_1_196834_4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196834_453"/>
                    <pic:cNvPicPr preferRelativeResize="0">
                      <a:picLocks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минуты разговора при междугородних телефонных соединениях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2E5BB2C3" wp14:editId="0EE5A801">
            <wp:extent cx="361950" cy="257175"/>
            <wp:effectExtent l="0" t="0" r="0" b="9525"/>
            <wp:docPr id="256" name="Рисунок 256" descr="base_1_196834_4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454"/>
                    <pic:cNvPicPr preferRelativeResize="0">
                      <a:picLocks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6C69FDAA" wp14:editId="39356309">
            <wp:extent cx="352425" cy="266700"/>
            <wp:effectExtent l="0" t="0" r="9525" b="0"/>
            <wp:docPr id="257" name="Рисунок 257" descr="base_1_196834_4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55"/>
                    <pic:cNvPicPr preferRelativeResize="0">
                      <a:picLocks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3C9F47EA" wp14:editId="4596AA9C">
            <wp:extent cx="314325" cy="266700"/>
            <wp:effectExtent l="0" t="0" r="0" b="0"/>
            <wp:docPr id="258" name="Рисунок 258" descr="base_1_196834_4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56"/>
                    <pic:cNvPicPr preferRelativeResize="0">
                      <a:picLocks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определенная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0A0F7DA8" wp14:editId="0F54526D">
            <wp:extent cx="314325" cy="266700"/>
            <wp:effectExtent l="0" t="0" r="9525" b="0"/>
            <wp:docPr id="259" name="Рисунок 259" descr="base_1_196834_4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57"/>
                    <pic:cNvPicPr preferRelativeResize="0">
                      <a:picLocks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минуты разговора при международных телефонных соединениях по j-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3E0076EF" wp14:editId="32DF8345">
            <wp:extent cx="361950" cy="266700"/>
            <wp:effectExtent l="0" t="0" r="0" b="0"/>
            <wp:docPr id="260" name="Рисунок 260" descr="base_1_196834_4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1_196834_458"/>
                    <pic:cNvPicPr preferRelativeResize="0">
                      <a:picLocks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sz w:val="28"/>
          <w:szCs w:val="28"/>
        </w:rPr>
        <w:t>2.2.3. Затраты</w:t>
      </w:r>
      <w:r w:rsidRPr="00B566C6">
        <w:rPr>
          <w:rFonts w:eastAsia="Calibri"/>
          <w:sz w:val="28"/>
          <w:szCs w:val="28"/>
          <w:lang w:eastAsia="en-US"/>
        </w:rPr>
        <w:t xml:space="preserve"> на передачу данных с использованием сети Интернет и услуг </w:t>
      </w:r>
      <w:proofErr w:type="spellStart"/>
      <w:r w:rsidRPr="00B566C6">
        <w:rPr>
          <w:rFonts w:eastAsia="Calibri"/>
          <w:sz w:val="28"/>
          <w:szCs w:val="28"/>
          <w:lang w:eastAsia="en-US"/>
        </w:rPr>
        <w:t>интернет-провайдеров</w:t>
      </w:r>
      <w:proofErr w:type="spellEnd"/>
      <w:r w:rsidRPr="00B566C6">
        <w:rPr>
          <w:rFonts w:eastAsia="Calibri"/>
          <w:sz w:val="28"/>
          <w:szCs w:val="28"/>
          <w:lang w:eastAsia="en-US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сеть «Интернет» и услуги </w:t>
      </w:r>
      <w:proofErr w:type="spellStart"/>
      <w:r w:rsidRPr="00B566C6">
        <w:rPr>
          <w:sz w:val="28"/>
          <w:szCs w:val="28"/>
        </w:rPr>
        <w:t>интернет-провайдеров</w:t>
      </w:r>
      <w:proofErr w:type="spellEnd"/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832B2CC" wp14:editId="5C022874">
            <wp:extent cx="200025" cy="257175"/>
            <wp:effectExtent l="0" t="0" r="9525" b="9525"/>
            <wp:docPr id="261" name="Рисунок 261" descr="base_1_196834_4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96834_468"/>
                    <pic:cNvPicPr preferRelativeResize="0">
                      <a:picLocks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61657D87" wp14:editId="0D8D8DFF">
            <wp:extent cx="1724025" cy="476250"/>
            <wp:effectExtent l="0" t="0" r="9525" b="0"/>
            <wp:docPr id="262" name="Рисунок 262" descr="base_1_196834_4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96834_469"/>
                    <pic:cNvPicPr preferRelativeResize="0">
                      <a:picLocks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sz w:val="28"/>
          <w:szCs w:val="28"/>
        </w:rPr>
        <w:drawing>
          <wp:inline distT="0" distB="0" distL="0" distR="0" wp14:anchorId="42A69C9C" wp14:editId="0CD2E28B">
            <wp:extent cx="276225" cy="257175"/>
            <wp:effectExtent l="0" t="0" r="9525" b="9525"/>
            <wp:docPr id="263" name="Рисунок 263" descr="base_1_196834_4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470"/>
                    <pic:cNvPicPr preferRelativeResize="0">
                      <a:picLocks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каналов передачи данных сети «Интернет» с i-й пропускной способностью,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57175"/>
            <wp:effectExtent l="0" t="0" r="0" b="0"/>
            <wp:docPr id="464" name="Рисунок 464" descr="base_1_196834_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96834_47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месячная цена аренды канала передачи данных сети «Интернет» с i-й пропускной способностью,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1418" w:hanging="567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- количество месяцев аренды канала передачи данных сети «Интернет» с i-й пропускной способностью, определенное в соответствии с приложением № 2 к настоящему приказу, единиц.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2.2.4. </w:t>
      </w:r>
      <w:proofErr w:type="spellStart"/>
      <w:r w:rsidRPr="00B566C6">
        <w:rPr>
          <w:sz w:val="28"/>
          <w:szCs w:val="28"/>
        </w:rPr>
        <w:t>Затратына</w:t>
      </w:r>
      <w:proofErr w:type="spellEnd"/>
      <w:r w:rsidRPr="00B566C6">
        <w:rPr>
          <w:sz w:val="28"/>
          <w:szCs w:val="28"/>
        </w:rPr>
        <w:t xml:space="preserve"> оплату услуг почтовой связи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услуг почтовой связи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EA39619" wp14:editId="54C21B6A">
            <wp:extent cx="200025" cy="257175"/>
            <wp:effectExtent l="0" t="0" r="9525" b="9525"/>
            <wp:docPr id="264" name="Рисунок 125" descr="base_1_196834_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se_1_196834_600"/>
                    <pic:cNvPicPr preferRelativeResize="0">
                      <a:picLocks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A46DA60" wp14:editId="6B347382">
            <wp:extent cx="1257300" cy="476250"/>
            <wp:effectExtent l="0" t="0" r="0" b="0"/>
            <wp:docPr id="265" name="Рисунок 124" descr="base_1_196834_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ase_1_196834_601"/>
                    <pic:cNvPicPr preferRelativeResize="0">
                      <a:picLocks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CA129E5" wp14:editId="1DD0FEA6">
            <wp:extent cx="276225" cy="257175"/>
            <wp:effectExtent l="0" t="0" r="9525" b="9525"/>
            <wp:docPr id="266" name="Рисунок 123" descr="base_1_196834_6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se_1_196834_602"/>
                    <pic:cNvPicPr preferRelativeResize="0">
                      <a:picLocks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i-х почтовых отправлений в год,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>
            <wp:extent cx="257175" cy="257175"/>
            <wp:effectExtent l="0" t="0" r="0" b="0"/>
            <wp:docPr id="463" name="Рисунок 463" descr="base_1_196834_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96834_60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одного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почтового отправления, определенная в соответствии с приложением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2.2.5. Затраты на оплату иных услуг связи в сфере информационно-коммуникационных технологий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иных услуг связи в сфере информационно-коммуникационных технологий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EEA4566" wp14:editId="1C751746">
            <wp:extent cx="244475" cy="266065"/>
            <wp:effectExtent l="0" t="0" r="3175" b="635"/>
            <wp:docPr id="267" name="Рисунок 267" descr="base_1_196834_4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87"/>
                    <pic:cNvPicPr preferRelativeResize="0">
                      <a:picLocks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0AE1799F" wp14:editId="070370B4">
            <wp:extent cx="893445" cy="478155"/>
            <wp:effectExtent l="0" t="0" r="0" b="0"/>
            <wp:docPr id="268" name="Рисунок 268" descr="base_1_196834_4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88"/>
                    <pic:cNvPicPr preferRelativeResize="0">
                      <a:picLocks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8AD1190" wp14:editId="2287B8D3">
            <wp:extent cx="318770" cy="266065"/>
            <wp:effectExtent l="0" t="0" r="5080" b="635"/>
            <wp:docPr id="269" name="Рисунок 269" descr="base_1_196834_4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89"/>
                    <pic:cNvPicPr preferRelativeResize="0">
                      <a:picLocks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по i-й иной услуге связи, определяемая по фактическим данным отчетного финансового года,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rFonts w:eastAsia="Calibri"/>
          <w:sz w:val="28"/>
          <w:szCs w:val="28"/>
          <w:lang w:eastAsia="en-US"/>
        </w:rPr>
        <w:t>2.3.Затраты на приобретение коммунальных услуг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566C6" w:rsidRPr="00B566C6" w:rsidRDefault="00B566C6" w:rsidP="00B566C6">
      <w:pPr>
        <w:shd w:val="clear" w:color="auto" w:fill="FFFFFF"/>
        <w:ind w:firstLine="709"/>
        <w:jc w:val="both"/>
        <w:rPr>
          <w:sz w:val="28"/>
          <w:szCs w:val="28"/>
        </w:rPr>
      </w:pPr>
      <w:r w:rsidRPr="00B566C6">
        <w:rPr>
          <w:rFonts w:eastAsia="Calibri"/>
          <w:sz w:val="28"/>
          <w:szCs w:val="28"/>
          <w:lang w:eastAsia="en-US"/>
        </w:rPr>
        <w:t xml:space="preserve">Затраты на приобретение коммунальных услуг </w:t>
      </w:r>
      <w:r w:rsidRPr="00B566C6">
        <w:rPr>
          <w:sz w:val="28"/>
          <w:szCs w:val="28"/>
        </w:rPr>
        <w:t>включают в себя оплата услуг отопления, горячего и холодного водоснабжения, предоставления газа и электроэнергии, оплата услуг канализации, ассенизации, водоотведения.</w:t>
      </w:r>
    </w:p>
    <w:p w:rsidR="00B566C6" w:rsidRPr="00B566C6" w:rsidRDefault="00B566C6" w:rsidP="00B566C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shd w:val="clear" w:color="auto" w:fill="FFFFFF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2.3.1. Затраты на электроснабжение </w:t>
      </w:r>
    </w:p>
    <w:p w:rsidR="00B566C6" w:rsidRPr="00B566C6" w:rsidRDefault="00B566C6" w:rsidP="00B566C6">
      <w:pPr>
        <w:shd w:val="clear" w:color="auto" w:fill="FFFFFF"/>
        <w:jc w:val="both"/>
        <w:rPr>
          <w:sz w:val="24"/>
          <w:szCs w:val="24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электроснабжение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5BE70C7" wp14:editId="05F96DBE">
            <wp:extent cx="219075" cy="257175"/>
            <wp:effectExtent l="0" t="0" r="9525" b="9525"/>
            <wp:docPr id="270" name="Рисунок 108" descr="base_1_196834_6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base_1_196834_652"/>
                    <pic:cNvPicPr preferRelativeResize="0">
                      <a:picLocks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31A37EA" wp14:editId="2FDFE82C">
            <wp:extent cx="1343025" cy="476250"/>
            <wp:effectExtent l="0" t="0" r="9525" b="0"/>
            <wp:docPr id="271" name="Рисунок 107" descr="base_1_196834_6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ase_1_196834_653"/>
                    <pic:cNvPicPr preferRelativeResize="0">
                      <a:picLocks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536F720" wp14:editId="18B3584D">
            <wp:extent cx="295275" cy="257175"/>
            <wp:effectExtent l="0" t="0" r="9525" b="9525"/>
            <wp:docPr id="272" name="Рисунок 106" descr="base_1_196834_6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base_1_196834_654"/>
                    <pic:cNvPicPr preferRelativeResize="0">
                      <a:picLocks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i-й регулируемый тариф на электроэнергию (в рамках применяемого </w:t>
      </w:r>
      <w:proofErr w:type="spellStart"/>
      <w:r w:rsidRPr="00B566C6">
        <w:rPr>
          <w:sz w:val="28"/>
          <w:szCs w:val="28"/>
        </w:rPr>
        <w:t>одноставочного</w:t>
      </w:r>
      <w:proofErr w:type="spellEnd"/>
      <w:r w:rsidRPr="00B566C6">
        <w:rPr>
          <w:sz w:val="28"/>
          <w:szCs w:val="28"/>
        </w:rPr>
        <w:t xml:space="preserve">, дифференцированного по зонам суток или </w:t>
      </w:r>
      <w:proofErr w:type="spellStart"/>
      <w:r w:rsidRPr="00B566C6">
        <w:rPr>
          <w:sz w:val="28"/>
          <w:szCs w:val="28"/>
        </w:rPr>
        <w:t>двуставочного</w:t>
      </w:r>
      <w:proofErr w:type="spellEnd"/>
      <w:r w:rsidRPr="00B566C6">
        <w:rPr>
          <w:sz w:val="28"/>
          <w:szCs w:val="28"/>
        </w:rPr>
        <w:t xml:space="preserve"> тарифа), рублей/кВт*</w:t>
      </w:r>
      <w:proofErr w:type="gramStart"/>
      <w:r w:rsidRPr="00B566C6">
        <w:rPr>
          <w:sz w:val="28"/>
          <w:szCs w:val="28"/>
        </w:rPr>
        <w:t>ч</w:t>
      </w:r>
      <w:proofErr w:type="gramEnd"/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lastRenderedPageBreak/>
        <w:drawing>
          <wp:inline distT="0" distB="0" distL="0" distR="0" wp14:anchorId="00B10F3B" wp14:editId="23A1EFD3">
            <wp:extent cx="318770" cy="255270"/>
            <wp:effectExtent l="19050" t="0" r="5080" b="0"/>
            <wp:docPr id="273" name="Рисунок 105" descr="base_1_196834_6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base_1_196834_655"/>
                    <pic:cNvPicPr>
                      <a:picLocks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потребность электроэнергии в год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тарифу (цене) на электроэнергию (в рамках применяемого </w:t>
      </w:r>
      <w:proofErr w:type="spellStart"/>
      <w:r w:rsidRPr="00B566C6">
        <w:rPr>
          <w:sz w:val="28"/>
          <w:szCs w:val="28"/>
        </w:rPr>
        <w:t>одноставочного</w:t>
      </w:r>
      <w:proofErr w:type="spellEnd"/>
      <w:r w:rsidRPr="00B566C6">
        <w:rPr>
          <w:sz w:val="28"/>
          <w:szCs w:val="28"/>
        </w:rPr>
        <w:t xml:space="preserve">, дифференцированного по зонам суток или </w:t>
      </w:r>
      <w:proofErr w:type="spellStart"/>
      <w:r w:rsidRPr="00B566C6">
        <w:rPr>
          <w:sz w:val="28"/>
          <w:szCs w:val="28"/>
        </w:rPr>
        <w:t>двуставочного</w:t>
      </w:r>
      <w:proofErr w:type="spellEnd"/>
      <w:r w:rsidRPr="00B566C6">
        <w:rPr>
          <w:sz w:val="28"/>
          <w:szCs w:val="28"/>
        </w:rPr>
        <w:t xml:space="preserve"> тарифа), кВт*</w:t>
      </w:r>
      <w:proofErr w:type="gramStart"/>
      <w:r w:rsidRPr="00B566C6">
        <w:rPr>
          <w:sz w:val="28"/>
          <w:szCs w:val="28"/>
        </w:rPr>
        <w:t>ч</w:t>
      </w:r>
      <w:proofErr w:type="gramEnd"/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2.3.2. Затраты на теплоснабжение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теплоснабжение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D50A67E" wp14:editId="3A0FF528">
            <wp:extent cx="247650" cy="257175"/>
            <wp:effectExtent l="0" t="0" r="0" b="9525"/>
            <wp:docPr id="274" name="Рисунок 104" descr="base_1_196834_6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ase_1_196834_656"/>
                    <pic:cNvPicPr preferRelativeResize="0">
                      <a:picLocks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4058C50" wp14:editId="23E4A724">
            <wp:extent cx="1190625" cy="257175"/>
            <wp:effectExtent l="0" t="0" r="9525" b="9525"/>
            <wp:docPr id="275" name="Рисунок 103" descr="base_1_196834_6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ase_1_196834_657"/>
                    <pic:cNvPicPr preferRelativeResize="0">
                      <a:picLocks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8010246" wp14:editId="59C1395B">
            <wp:extent cx="371475" cy="257175"/>
            <wp:effectExtent l="0" t="0" r="9525" b="9525"/>
            <wp:docPr id="276" name="Рисунок 102" descr="base_1_196834_6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base_1_196834_658"/>
                    <pic:cNvPicPr preferRelativeResize="0">
                      <a:picLocks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потребность в </w:t>
      </w:r>
      <w:proofErr w:type="spellStart"/>
      <w:r w:rsidRPr="00B566C6">
        <w:rPr>
          <w:sz w:val="28"/>
          <w:szCs w:val="28"/>
        </w:rPr>
        <w:t>теплоэнергии</w:t>
      </w:r>
      <w:proofErr w:type="spellEnd"/>
      <w:r w:rsidRPr="00B566C6">
        <w:rPr>
          <w:sz w:val="28"/>
          <w:szCs w:val="28"/>
        </w:rPr>
        <w:t xml:space="preserve"> на отопление зданий, помещений и сооружений, Гкал;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Т</w:t>
      </w:r>
      <w:r w:rsidRPr="00B566C6">
        <w:rPr>
          <w:sz w:val="28"/>
          <w:szCs w:val="28"/>
          <w:vertAlign w:val="subscript"/>
        </w:rPr>
        <w:t>тс</w:t>
      </w:r>
      <w:proofErr w:type="spellEnd"/>
      <w:r w:rsidRPr="00B566C6">
        <w:rPr>
          <w:sz w:val="28"/>
          <w:szCs w:val="28"/>
        </w:rPr>
        <w:t xml:space="preserve"> - регулируемый тариф на теплоснабжение, рублей/Гкал.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2.3.3. Затраты на горячее водоснабжение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горячее водоснабжение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BB8E06F" wp14:editId="4E86C53C">
            <wp:extent cx="219075" cy="257175"/>
            <wp:effectExtent l="0" t="0" r="9525" b="9525"/>
            <wp:docPr id="277" name="Рисунок 101" descr="base_1_196834_6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ase_1_196834_660"/>
                    <pic:cNvPicPr preferRelativeResize="0">
                      <a:picLocks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8367A60" wp14:editId="1D018414">
            <wp:extent cx="1076325" cy="257175"/>
            <wp:effectExtent l="0" t="0" r="9525" b="9525"/>
            <wp:docPr id="278" name="Рисунок 100" descr="base_1_196834_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base_1_196834_661"/>
                    <pic:cNvPicPr preferRelativeResize="0">
                      <a:picLocks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F348061" wp14:editId="1C2DFCB5">
            <wp:extent cx="266700" cy="257175"/>
            <wp:effectExtent l="0" t="0" r="0" b="9525"/>
            <wp:docPr id="279" name="Рисунок 99" descr="base_1_196834_6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ase_1_196834_662"/>
                    <pic:cNvPicPr preferRelativeResize="0">
                      <a:picLocks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потребность в горячей воде, 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7881F20D" wp14:editId="2C2FDA3B">
            <wp:extent cx="255270" cy="255270"/>
            <wp:effectExtent l="19050" t="0" r="0" b="0"/>
            <wp:docPr id="280" name="Рисунок 98" descr="base_1_196834_6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base_1_196834_663"/>
                    <pic:cNvPicPr>
                      <a:picLocks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регулируемый тариф на горячее водоснабжение, рублей/м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2.3.4. Затраты на холодное водоснабжение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холодное водоснабжение и водоотведение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C9C68BC" wp14:editId="176ADEC6">
            <wp:extent cx="247650" cy="257175"/>
            <wp:effectExtent l="0" t="0" r="0" b="9525"/>
            <wp:docPr id="281" name="Рисунок 97" descr="base_1_196834_6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ase_1_196834_664"/>
                    <pic:cNvPicPr preferRelativeResize="0">
                      <a:picLocks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19B9131" wp14:editId="181DC265">
            <wp:extent cx="2000250" cy="257175"/>
            <wp:effectExtent l="0" t="0" r="0" b="9525"/>
            <wp:docPr id="282" name="Рисунок 96" descr="base_1_196834_6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base_1_196834_665"/>
                    <pic:cNvPicPr preferRelativeResize="0">
                      <a:picLocks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D517EDC" wp14:editId="7A7C985B">
            <wp:extent cx="276225" cy="257175"/>
            <wp:effectExtent l="0" t="0" r="9525" b="9525"/>
            <wp:docPr id="283" name="Рисунок 95" descr="base_1_196834_6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ase_1_196834_666"/>
                    <pic:cNvPicPr preferRelativeResize="0">
                      <a:picLocks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потребность в холодном водоснабжении, 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962FB40" wp14:editId="654DCBC5">
            <wp:extent cx="266700" cy="257175"/>
            <wp:effectExtent l="0" t="0" r="0" b="9525"/>
            <wp:docPr id="284" name="Рисунок 94" descr="base_1_196834_6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base_1_196834_667"/>
                    <pic:cNvPicPr preferRelativeResize="0">
                      <a:picLocks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регулируемый тариф на холодное водоснабжение, рублей/м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5821FEE" wp14:editId="5C0FCE31">
            <wp:extent cx="276225" cy="257175"/>
            <wp:effectExtent l="0" t="0" r="9525" b="9525"/>
            <wp:docPr id="285" name="Рисунок 93" descr="base_1_196834_6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ase_1_196834_668"/>
                    <pic:cNvPicPr preferRelativeResize="0">
                      <a:picLocks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потребность в водоотведении, 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7175" cy="257175"/>
            <wp:effectExtent l="0" t="0" r="0" b="0"/>
            <wp:docPr id="462" name="Рисунок 462" descr="base_1_196834_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ase_1_196834_66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регулируемый тариф на водоотведение, рублей/м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2.4. Затраты на арендную плату за пользование имуществом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2.4.1. Затраты на оплату разовых услуг пассажирских перевозок при проведении совещания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DC21CFA" wp14:editId="3ADE6EA6">
            <wp:extent cx="255270" cy="255270"/>
            <wp:effectExtent l="0" t="0" r="0" b="0"/>
            <wp:docPr id="286" name="Рисунок 257" descr="base_1_196834_6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base_1_196834_617"/>
                    <pic:cNvPicPr preferRelativeResize="0">
                      <a:picLocks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1234D904" wp14:editId="10761CFD">
            <wp:extent cx="1765300" cy="478155"/>
            <wp:effectExtent l="0" t="0" r="6350" b="0"/>
            <wp:docPr id="287" name="Рисунок 256" descr="base_1_196834_6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ase_1_196834_618"/>
                    <pic:cNvPicPr preferRelativeResize="0">
                      <a:picLocks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6EC244C" wp14:editId="5C396BE6">
            <wp:extent cx="276225" cy="266065"/>
            <wp:effectExtent l="0" t="0" r="9525" b="635"/>
            <wp:docPr id="288" name="Рисунок 255" descr="base_1_196834_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base_1_196834_619"/>
                    <pic:cNvPicPr preferRelativeResize="0">
                      <a:picLocks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i-х разовых услуг пассажирских перевозок,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2DC6A93" wp14:editId="7CF1426B">
            <wp:extent cx="276225" cy="255270"/>
            <wp:effectExtent l="0" t="0" r="9525" b="0"/>
            <wp:docPr id="289" name="Рисунок 254" descr="base_1_196834_6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ase_1_196834_620"/>
                    <pic:cNvPicPr preferRelativeResize="0">
                      <a:picLocks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среднее количество часов аренды транспортного средства по i-й разовой услуге, определенное в соответствии с приложением № 2 к настоящему приказу, часов;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A691272" wp14:editId="6BF562FF">
            <wp:extent cx="244475" cy="255270"/>
            <wp:effectExtent l="0" t="0" r="3175" b="0"/>
            <wp:docPr id="290" name="Рисунок 253" descr="base_1_196834_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base_1_196834_621"/>
                    <pic:cNvPicPr preferRelativeResize="0">
                      <a:picLocks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1 часа аренды транспортного средства, определенная в соответствии с приложением № 2 к настоящему приказу, рублей/час.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 Затраты на приобретение работ и услуг по содержанию имущества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2.5.1. 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системы телефонной связи (автоматизированных телефонных станций)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B566C6">
        <w:rPr>
          <w:sz w:val="28"/>
          <w:szCs w:val="28"/>
        </w:rPr>
        <w:t>)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DBA7245" wp14:editId="04BE9284">
            <wp:extent cx="266700" cy="257175"/>
            <wp:effectExtent l="0" t="0" r="0" b="9525"/>
            <wp:docPr id="291" name="Рисунок 189" descr="base_1_196834_5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500"/>
                    <pic:cNvPicPr preferRelativeResize="0">
                      <a:picLocks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16615212" wp14:editId="2E963449">
            <wp:extent cx="1466850" cy="476250"/>
            <wp:effectExtent l="0" t="0" r="0" b="0"/>
            <wp:docPr id="292" name="Рисунок 188" descr="base_1_196834_5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501"/>
                    <pic:cNvPicPr preferRelativeResize="0">
                      <a:picLocks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3E9273D" wp14:editId="729311FE">
            <wp:extent cx="361950" cy="257175"/>
            <wp:effectExtent l="0" t="0" r="0" b="9525"/>
            <wp:docPr id="293" name="Рисунок 187" descr="base_1_196834_5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502"/>
                    <pic:cNvPicPr preferRelativeResize="0">
                      <a:picLocks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автоматизированных телефонных станций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вида,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933C184" wp14:editId="6193BA38">
            <wp:extent cx="314325" cy="257175"/>
            <wp:effectExtent l="0" t="0" r="9525" b="9525"/>
            <wp:docPr id="294" name="Рисунок 186" descr="base_1_196834_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1_196834_503"/>
                    <pic:cNvPicPr preferRelativeResize="0">
                      <a:picLocks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технического обслуживания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-профилактического ремонта 1 автоматизированной телефонной станции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вида в год,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2.5.2. 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вычислительной техники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вычислительной техники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2BDCB9A6" wp14:editId="4DCAD0B9">
            <wp:extent cx="276225" cy="266065"/>
            <wp:effectExtent l="0" t="0" r="9525" b="635"/>
            <wp:docPr id="295" name="Рисунок 218" descr="base_1_196834_4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490"/>
                    <pic:cNvPicPr preferRelativeResize="0">
                      <a:picLocks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02709D14" wp14:editId="3546BF0A">
            <wp:extent cx="1510030" cy="478155"/>
            <wp:effectExtent l="0" t="0" r="0" b="0"/>
            <wp:docPr id="296" name="Рисунок 217" descr="base_1_196834_4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1_196834_491"/>
                    <pic:cNvPicPr preferRelativeResize="0">
                      <a:picLocks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proofErr w:type="spellStart"/>
      <w:proofErr w:type="gramStart"/>
      <w:r w:rsidRPr="00B566C6">
        <w:rPr>
          <w:sz w:val="28"/>
          <w:szCs w:val="28"/>
        </w:rPr>
        <w:t>Q</w:t>
      </w:r>
      <w:r w:rsidRPr="00B566C6">
        <w:rPr>
          <w:sz w:val="28"/>
          <w:szCs w:val="28"/>
          <w:vertAlign w:val="subscript"/>
        </w:rPr>
        <w:t>i</w:t>
      </w:r>
      <w:proofErr w:type="gramEnd"/>
      <w:r w:rsidRPr="00B566C6">
        <w:rPr>
          <w:sz w:val="28"/>
          <w:szCs w:val="28"/>
          <w:vertAlign w:val="subscript"/>
        </w:rPr>
        <w:t>рвт</w:t>
      </w:r>
      <w:proofErr w:type="spellEnd"/>
      <w:r w:rsidRPr="00B566C6">
        <w:rPr>
          <w:sz w:val="28"/>
          <w:szCs w:val="28"/>
        </w:rPr>
        <w:t xml:space="preserve"> - фактическое количество i-й вычислительной техники, но не более предельного количества i-й вычислительной техники,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lastRenderedPageBreak/>
        <w:drawing>
          <wp:inline distT="0" distB="0" distL="0" distR="0" wp14:anchorId="1D73077D" wp14:editId="60F2FA09">
            <wp:extent cx="318770" cy="266065"/>
            <wp:effectExtent l="0" t="0" r="5080" b="635"/>
            <wp:docPr id="297" name="Рисунок 216" descr="base_1_196834_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e_1_196834_492"/>
                    <pic:cNvPicPr preferRelativeResize="0">
                      <a:picLocks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технического обслуживания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-профилактического ремонта в расчете на одну i-ю вычислительную технику, рублей, но не более 5000 рублей в год.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2.5.3. 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локальных вычислительных сетей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локальных вычислительных сетей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9E685F9" wp14:editId="3BAE5FB9">
            <wp:extent cx="276225" cy="257175"/>
            <wp:effectExtent l="0" t="0" r="9525" b="9525"/>
            <wp:docPr id="298" name="Рисунок 185" descr="base_1_196834_5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96834_504"/>
                    <pic:cNvPicPr preferRelativeResize="0">
                      <a:picLocks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42D9B977" wp14:editId="35ACF3F5">
            <wp:extent cx="1514475" cy="476250"/>
            <wp:effectExtent l="0" t="0" r="9525" b="0"/>
            <wp:docPr id="299" name="Рисунок 184" descr="base_1_196834_5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96834_505"/>
                    <pic:cNvPicPr preferRelativeResize="0">
                      <a:picLocks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2C42AF1" wp14:editId="3AB0199F">
            <wp:extent cx="361950" cy="257175"/>
            <wp:effectExtent l="0" t="0" r="0" b="9525"/>
            <wp:docPr id="300" name="Рисунок 183" descr="base_1_196834_5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506"/>
                    <pic:cNvPicPr preferRelativeResize="0">
                      <a:picLocks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устройств локальных вычислительных сетей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вида,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258D25C1" wp14:editId="32EE1CE1">
            <wp:extent cx="318770" cy="255270"/>
            <wp:effectExtent l="19050" t="0" r="5080" b="0"/>
            <wp:docPr id="301" name="Рисунок 182" descr="base_1_196834_5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 descr="base_1_196834_507"/>
                    <pic:cNvPicPr>
                      <a:picLocks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технического обслуживания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-профилактического ремонта 1 устройства локальных вычислительных сетей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вида в год,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>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214"/>
      <w:bookmarkStart w:id="2" w:name="P261"/>
      <w:bookmarkEnd w:id="1"/>
      <w:bookmarkEnd w:id="2"/>
      <w:r w:rsidRPr="00B566C6">
        <w:rPr>
          <w:sz w:val="28"/>
          <w:szCs w:val="28"/>
        </w:rPr>
        <w:t xml:space="preserve">2.5.4. Затраты на техническое обслуживание и ремонт принтеров, многофункциональных устройств, копировальных аппаратов и иной оргтехники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принтеров, многофункциональных устройств, копировальных аппаратов и иной оргтехник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sz w:val="28"/>
          <w:szCs w:val="28"/>
        </w:rPr>
        <w:drawing>
          <wp:inline distT="0" distB="0" distL="0" distR="0" wp14:anchorId="5AE5E4C6" wp14:editId="40867857">
            <wp:extent cx="314325" cy="266700"/>
            <wp:effectExtent l="0" t="0" r="9525" b="0"/>
            <wp:docPr id="302" name="Рисунок 160" descr="base_1_196834_5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ase_1_196834_512"/>
                    <pic:cNvPicPr preferRelativeResize="0">
                      <a:picLocks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20D6D488" wp14:editId="6CA41FB3">
            <wp:extent cx="1562100" cy="476250"/>
            <wp:effectExtent l="0" t="0" r="0" b="0"/>
            <wp:docPr id="303" name="Рисунок 159" descr="base_1_196834_5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ase_1_196834_513"/>
                    <pic:cNvPicPr preferRelativeResize="0">
                      <a:picLocks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F3BAA69" wp14:editId="5F05659E">
            <wp:extent cx="381000" cy="266700"/>
            <wp:effectExtent l="0" t="0" r="0" b="0"/>
            <wp:docPr id="304" name="Рисунок 158" descr="base_1_196834_5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ase_1_196834_514"/>
                    <pic:cNvPicPr preferRelativeResize="0">
                      <a:picLocks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i-х принтеров, многофункциональных устройств, копировальных аппаратов и иной оргтехники, находящейся на балансе Комитета и КУ,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A11D5B4" wp14:editId="79404250">
            <wp:extent cx="352425" cy="266700"/>
            <wp:effectExtent l="0" t="0" r="9525" b="0"/>
            <wp:docPr id="305" name="Рисунок 157" descr="base_1_196834_5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ase_1_196834_515"/>
                    <pic:cNvPicPr preferRelativeResize="0">
                      <a:picLocks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технического обслуживания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-профилактического ремонта i-х принтеров, многофункциональных устройств, копировальных аппаратов и иной оргтехники, определенная в соответствии с приложением № 2 к настоящему приказу, рублей/единицу.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2.5.5. Затраты на техническое обслуживание и ремонт систем охранно-пожарной сигнализации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 охранно-пожарной сигнализации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0F36671" wp14:editId="44ADDDC9">
            <wp:extent cx="244475" cy="255270"/>
            <wp:effectExtent l="0" t="0" r="3175" b="0"/>
            <wp:docPr id="306" name="Рисунок 288" descr="base_1_196834_7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base_1_196834_707"/>
                    <pic:cNvPicPr preferRelativeResize="0">
                      <a:picLocks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6913CA99" wp14:editId="375030FD">
            <wp:extent cx="1371600" cy="478155"/>
            <wp:effectExtent l="0" t="0" r="0" b="0"/>
            <wp:docPr id="307" name="Рисунок 287" descr="base_1_196834_7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ase_1_196834_708"/>
                    <pic:cNvPicPr preferRelativeResize="0">
                      <a:picLocks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C3A0F31" wp14:editId="2A658C37">
            <wp:extent cx="318770" cy="255270"/>
            <wp:effectExtent l="0" t="0" r="5080" b="0"/>
            <wp:docPr id="308" name="Рисунок 286" descr="base_1_196834_7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base_1_196834_709"/>
                    <pic:cNvPicPr preferRelativeResize="0">
                      <a:picLocks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i-х обслуживаемых устройств в составе системы охранно-пожарной сигнализации,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46E10D48" wp14:editId="42C770B4">
            <wp:extent cx="276225" cy="255270"/>
            <wp:effectExtent l="19050" t="0" r="9525" b="0"/>
            <wp:docPr id="309" name="Рисунок 285" descr="base_1_196834_7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 descr="base_1_196834_710"/>
                    <pic:cNvPicPr>
                      <a:picLocks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обслуживания единицы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устройства,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2.5.6. Затраты на проведение текущего ремонта помещения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проведение текущего ремонта помещения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D990D78" wp14:editId="23A6B5C6">
            <wp:extent cx="244475" cy="266065"/>
            <wp:effectExtent l="0" t="0" r="3175" b="635"/>
            <wp:docPr id="310" name="Рисунок 284" descr="base_1_196834_7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base_1_196834_711"/>
                    <pic:cNvPicPr preferRelativeResize="0">
                      <a:picLocks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60FA7D9F" wp14:editId="04B23639">
            <wp:extent cx="1329055" cy="478155"/>
            <wp:effectExtent l="0" t="0" r="4445" b="0"/>
            <wp:docPr id="311" name="Рисунок 283" descr="base_1_196834_7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ase_1_196834_712"/>
                    <pic:cNvPicPr preferRelativeResize="0">
                      <a:picLocks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80A322D" wp14:editId="1A33BE25">
            <wp:extent cx="276225" cy="266065"/>
            <wp:effectExtent l="0" t="0" r="9525" b="635"/>
            <wp:docPr id="312" name="Рисунок 282" descr="base_1_196834_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base_1_196834_713"/>
                    <pic:cNvPicPr preferRelativeResize="0">
                      <a:picLocks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площадь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здания, планируемая к проведению текущего ремонта, м</w:t>
      </w:r>
      <w:proofErr w:type="gramStart"/>
      <w:r w:rsidRPr="00B566C6">
        <w:rPr>
          <w:sz w:val="28"/>
          <w:szCs w:val="28"/>
          <w:vertAlign w:val="superscript"/>
        </w:rPr>
        <w:t>2</w:t>
      </w:r>
      <w:proofErr w:type="gramEnd"/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2DCB1E78" wp14:editId="645C9B96">
            <wp:extent cx="276225" cy="266065"/>
            <wp:effectExtent l="0" t="0" r="9525" b="635"/>
            <wp:docPr id="313" name="Рисунок 281" descr="base_1_196834_7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ase_1_196834_714"/>
                    <pic:cNvPicPr preferRelativeResize="0">
                      <a:picLocks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текущего ремонта 1 м</w:t>
      </w:r>
      <w:proofErr w:type="gramStart"/>
      <w:r w:rsidRPr="00B566C6">
        <w:rPr>
          <w:sz w:val="28"/>
          <w:szCs w:val="28"/>
          <w:vertAlign w:val="superscript"/>
        </w:rPr>
        <w:t>2</w:t>
      </w:r>
      <w:proofErr w:type="gramEnd"/>
      <w:r w:rsidRPr="00B566C6">
        <w:rPr>
          <w:sz w:val="28"/>
          <w:szCs w:val="28"/>
        </w:rPr>
        <w:t xml:space="preserve"> площади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здания,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>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2.5.7. Затраты на вывоз твердых бытовых отходов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 Затраты на вывоз твердых бытовых отходов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2FCD682" wp14:editId="28BE1803">
            <wp:extent cx="297815" cy="255270"/>
            <wp:effectExtent l="0" t="0" r="6985" b="0"/>
            <wp:docPr id="314" name="Рисунок 270" descr="base_1_196834_7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base_1_196834_725"/>
                    <pic:cNvPicPr preferRelativeResize="0">
                      <a:picLocks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F5C4AD8" wp14:editId="32B001CF">
            <wp:extent cx="1212215" cy="255270"/>
            <wp:effectExtent l="0" t="0" r="6985" b="0"/>
            <wp:docPr id="315" name="Рисунок 269" descr="base_1_196834_7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ase_1_196834_726"/>
                    <pic:cNvPicPr preferRelativeResize="0">
                      <a:picLocks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4CE04D7" wp14:editId="3E9C789C">
            <wp:extent cx="318770" cy="255270"/>
            <wp:effectExtent l="0" t="0" r="5080" b="0"/>
            <wp:docPr id="316" name="Рисунок 268" descr="base_1_196834_7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base_1_196834_727"/>
                    <pic:cNvPicPr preferRelativeResize="0">
                      <a:picLocks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кубических метров твердых бытовых отходов в год, 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0A35C159" wp14:editId="4B47253C">
            <wp:extent cx="297815" cy="255270"/>
            <wp:effectExtent l="19050" t="0" r="6985" b="0"/>
            <wp:docPr id="317" name="Рисунок 267" descr="base_1_196834_7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 descr="base_1_196834_728"/>
                    <pic:cNvPicPr>
                      <a:picLocks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вывоза одного кубического метра твердых бытовых отходов, рублей/м</w:t>
      </w:r>
      <w:r w:rsidRPr="00B566C6">
        <w:rPr>
          <w:sz w:val="28"/>
          <w:szCs w:val="28"/>
          <w:vertAlign w:val="superscript"/>
        </w:rPr>
        <w:t>3</w:t>
      </w:r>
      <w:r w:rsidRPr="00B566C6">
        <w:rPr>
          <w:sz w:val="28"/>
          <w:szCs w:val="28"/>
        </w:rPr>
        <w:t>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2.5.8. Затраты на техническое обслуживание и ремонт электрооборудования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 xml:space="preserve">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B566C6">
        <w:rPr>
          <w:sz w:val="28"/>
          <w:szCs w:val="28"/>
        </w:rPr>
        <w:t>электрощитовых</w:t>
      </w:r>
      <w:proofErr w:type="spellEnd"/>
      <w:r w:rsidRPr="00B566C6">
        <w:rPr>
          <w:sz w:val="28"/>
          <w:szCs w:val="28"/>
        </w:rPr>
        <w:t>) здания (помещения</w:t>
      </w:r>
      <w:proofErr w:type="gramStart"/>
      <w:r w:rsidRPr="00B566C6">
        <w:rPr>
          <w:sz w:val="28"/>
          <w:szCs w:val="28"/>
        </w:rPr>
        <w:t>)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E0C497A" wp14:editId="486BA91B">
            <wp:extent cx="266700" cy="257175"/>
            <wp:effectExtent l="0" t="0" r="0" b="9525"/>
            <wp:docPr id="318" name="Рисунок 192" descr="base_1_196834_7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196834_745"/>
                    <pic:cNvPicPr preferRelativeResize="0">
                      <a:picLocks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6481D238" wp14:editId="636AACAC">
            <wp:extent cx="1466850" cy="476250"/>
            <wp:effectExtent l="0" t="0" r="0" b="0"/>
            <wp:docPr id="319" name="Рисунок 191" descr="base_1_196834_7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746"/>
                    <pic:cNvPicPr preferRelativeResize="0">
                      <a:picLocks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tabs>
          <w:tab w:val="left" w:pos="135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9089D87" wp14:editId="3A902F44">
            <wp:extent cx="314325" cy="257175"/>
            <wp:effectExtent l="0" t="0" r="9525" b="9525"/>
            <wp:docPr id="320" name="Рисунок 190" descr="base_1_196834_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747"/>
                    <pic:cNvPicPr preferRelativeResize="0">
                      <a:picLocks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стоимость технического обслуживания и текущего ремонта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электрооборудования (электроподстанций, трансформаторных подстанций, </w:t>
      </w:r>
      <w:proofErr w:type="spellStart"/>
      <w:r w:rsidRPr="00B566C6">
        <w:rPr>
          <w:sz w:val="28"/>
          <w:szCs w:val="28"/>
        </w:rPr>
        <w:t>электрощитовых</w:t>
      </w:r>
      <w:proofErr w:type="spellEnd"/>
      <w:r w:rsidRPr="00B566C6">
        <w:rPr>
          <w:sz w:val="28"/>
          <w:szCs w:val="28"/>
        </w:rPr>
        <w:t xml:space="preserve">) здания (помещения),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5C79D3F4" wp14:editId="48C5100E">
            <wp:extent cx="361315" cy="255270"/>
            <wp:effectExtent l="0" t="0" r="635" b="0"/>
            <wp:docPr id="321" name="Рисунок 161" descr="base_1_196834_7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base_1_196834_748"/>
                    <pic:cNvPicPr>
                      <a:picLocks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оборудования, единиц.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2.5.9. Затраты на техническое обслуживание и ремонт транспортных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техническое обслуживание и ремонт транспортных средств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тортс</w:t>
      </w:r>
      <w:proofErr w:type="spellEnd"/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11F14440" wp14:editId="6FD412F4">
            <wp:extent cx="1524000" cy="466725"/>
            <wp:effectExtent l="0" t="0" r="0" b="9525"/>
            <wp:docPr id="322" name="Рисунок 57" descr="base_1_196834_7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ase_1_196834_749"/>
                    <pic:cNvPicPr preferRelativeResize="0">
                      <a:picLocks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tabs>
          <w:tab w:val="left" w:pos="141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proofErr w:type="spellStart"/>
      <w:proofErr w:type="gramStart"/>
      <w:r w:rsidRPr="00B566C6">
        <w:rPr>
          <w:sz w:val="28"/>
          <w:szCs w:val="28"/>
        </w:rPr>
        <w:t>Q</w:t>
      </w:r>
      <w:proofErr w:type="gramEnd"/>
      <w:r w:rsidRPr="00B566C6">
        <w:rPr>
          <w:sz w:val="28"/>
          <w:szCs w:val="28"/>
          <w:vertAlign w:val="subscript"/>
        </w:rPr>
        <w:t>тортс</w:t>
      </w:r>
      <w:proofErr w:type="spellEnd"/>
      <w:r w:rsidRPr="00B566C6">
        <w:rPr>
          <w:sz w:val="28"/>
          <w:szCs w:val="28"/>
        </w:rPr>
        <w:t xml:space="preserve"> - количество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средства, единиц;</w:t>
      </w:r>
    </w:p>
    <w:p w:rsidR="00B566C6" w:rsidRPr="00B566C6" w:rsidRDefault="00B566C6" w:rsidP="00B566C6">
      <w:pPr>
        <w:tabs>
          <w:tab w:val="left" w:pos="1418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proofErr w:type="gramStart"/>
      <w:r w:rsidRPr="00B566C6">
        <w:rPr>
          <w:sz w:val="28"/>
          <w:szCs w:val="28"/>
        </w:rPr>
        <w:t>P</w:t>
      </w:r>
      <w:proofErr w:type="gramEnd"/>
      <w:r w:rsidRPr="00B566C6">
        <w:rPr>
          <w:sz w:val="28"/>
          <w:szCs w:val="28"/>
          <w:vertAlign w:val="subscript"/>
        </w:rPr>
        <w:t>тортс</w:t>
      </w:r>
      <w:proofErr w:type="spellEnd"/>
      <w:r w:rsidRPr="00B566C6">
        <w:rPr>
          <w:sz w:val="28"/>
          <w:szCs w:val="28"/>
        </w:rPr>
        <w:t xml:space="preserve"> - стоимость технического обслуживания и ремонта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средства, которая определяется по средним фактическим данным за три предыдущих финансовых года,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2.5.10. Затраты на техническое обслуживание и ремонт систем кондиционирования и вентиляции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 Затраты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 кондиционирования и вентиляции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7C1A277" wp14:editId="0A829224">
            <wp:extent cx="340360" cy="255270"/>
            <wp:effectExtent l="0" t="0" r="2540" b="0"/>
            <wp:docPr id="323" name="Рисунок 296" descr="base_1_196834_7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base_1_196834_767"/>
                    <pic:cNvPicPr preferRelativeResize="0">
                      <a:picLocks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4E2D1990" wp14:editId="333A82C7">
            <wp:extent cx="1658620" cy="478155"/>
            <wp:effectExtent l="0" t="0" r="0" b="0"/>
            <wp:docPr id="324" name="Рисунок 295" descr="base_1_196834_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base_1_196834_768"/>
                    <pic:cNvPicPr preferRelativeResize="0">
                      <a:picLocks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6B7E17C" wp14:editId="3752400B">
            <wp:extent cx="414655" cy="255270"/>
            <wp:effectExtent l="0" t="0" r="4445" b="0"/>
            <wp:docPr id="325" name="Рисунок 294" descr="base_1_196834_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base_1_196834_769"/>
                    <pic:cNvPicPr preferRelativeResize="0">
                      <a:picLocks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i-х установок кондиционирования и элементов систем вентиляции,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96FB259" wp14:editId="7D19DDB0">
            <wp:extent cx="382905" cy="255270"/>
            <wp:effectExtent l="0" t="0" r="0" b="0"/>
            <wp:docPr id="326" name="Рисунок 293" descr="base_1_196834_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ase_1_196834_770"/>
                    <pic:cNvPicPr preferRelativeResize="0">
                      <a:picLocks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технического обслуживания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 xml:space="preserve">-профилактического ремонта 1 i-й установки кондиционирования и элементов вентиляции, </w:t>
      </w:r>
      <w:r w:rsidRPr="00B566C6">
        <w:rPr>
          <w:sz w:val="28"/>
          <w:szCs w:val="28"/>
        </w:rPr>
        <w:lastRenderedPageBreak/>
        <w:t xml:space="preserve">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>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2.5.11. Затраты на проведение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технического осмотра транспортного средства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45AB593" wp14:editId="06F4C65C">
            <wp:extent cx="295275" cy="257175"/>
            <wp:effectExtent l="0" t="0" r="9525" b="9525"/>
            <wp:docPr id="327" name="Рисунок 46" descr="base_1_196834_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base_1_196834_803"/>
                    <pic:cNvPicPr preferRelativeResize="0">
                      <a:picLocks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t xml:space="preserve">З </w:t>
      </w:r>
      <w:r w:rsidRPr="00B566C6">
        <w:rPr>
          <w:noProof/>
          <w:position w:val="-28"/>
          <w:sz w:val="28"/>
          <w:szCs w:val="28"/>
          <w:vertAlign w:val="subscript"/>
        </w:rPr>
        <w:t>тосм</w:t>
      </w:r>
      <w:r w:rsidRPr="00B566C6">
        <w:rPr>
          <w:noProof/>
          <w:position w:val="-28"/>
          <w:sz w:val="28"/>
          <w:szCs w:val="28"/>
        </w:rPr>
        <w:t>=</w:t>
      </w:r>
      <w:r w:rsidRPr="00B566C6">
        <w:rPr>
          <w:noProof/>
          <w:position w:val="-28"/>
          <w:sz w:val="28"/>
          <w:szCs w:val="28"/>
          <w:lang w:val="en-US"/>
        </w:rPr>
        <w:t>Q</w:t>
      </w:r>
      <w:r w:rsidRPr="00B566C6">
        <w:rPr>
          <w:noProof/>
          <w:position w:val="-28"/>
          <w:sz w:val="28"/>
          <w:szCs w:val="28"/>
          <w:vertAlign w:val="subscript"/>
        </w:rPr>
        <w:t>тс</w:t>
      </w:r>
      <w:r w:rsidRPr="00B566C6">
        <w:rPr>
          <w:noProof/>
          <w:position w:val="-28"/>
          <w:sz w:val="28"/>
          <w:szCs w:val="28"/>
        </w:rPr>
        <w:t>×</w:t>
      </w:r>
      <w:r w:rsidRPr="00B566C6">
        <w:rPr>
          <w:noProof/>
          <w:position w:val="-28"/>
          <w:sz w:val="28"/>
          <w:szCs w:val="28"/>
          <w:lang w:val="en-US"/>
        </w:rPr>
        <w:t>P</w:t>
      </w:r>
      <w:r w:rsidRPr="00B566C6">
        <w:rPr>
          <w:noProof/>
          <w:position w:val="-28"/>
          <w:sz w:val="28"/>
          <w:szCs w:val="28"/>
          <w:vertAlign w:val="subscript"/>
        </w:rPr>
        <w:t>тс</w:t>
      </w:r>
      <w:r w:rsidRPr="00B566C6">
        <w:rPr>
          <w:noProof/>
          <w:position w:val="-28"/>
          <w:sz w:val="28"/>
          <w:szCs w:val="28"/>
        </w:rPr>
        <w:t>×</w:t>
      </w:r>
      <w:r w:rsidRPr="00B566C6">
        <w:rPr>
          <w:noProof/>
          <w:position w:val="-28"/>
          <w:sz w:val="28"/>
          <w:szCs w:val="28"/>
          <w:lang w:val="en-US"/>
        </w:rPr>
        <w:t>N</w:t>
      </w:r>
      <w:r w:rsidRPr="00B566C6">
        <w:rPr>
          <w:noProof/>
          <w:position w:val="-28"/>
          <w:sz w:val="28"/>
          <w:szCs w:val="28"/>
          <w:vertAlign w:val="subscript"/>
        </w:rPr>
        <w:t>вод</w:t>
      </w:r>
      <w:r w:rsidRPr="00B566C6">
        <w:rPr>
          <w:noProof/>
          <w:position w:val="-28"/>
          <w:sz w:val="28"/>
          <w:szCs w:val="28"/>
        </w:rPr>
        <w:t>/1,2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proofErr w:type="gramStart"/>
      <w:r w:rsidRPr="00B566C6">
        <w:rPr>
          <w:sz w:val="28"/>
          <w:szCs w:val="28"/>
          <w:lang w:val="en-US"/>
        </w:rPr>
        <w:t>Q</w:t>
      </w:r>
      <w:proofErr w:type="gramEnd"/>
      <w:r w:rsidRPr="00B566C6">
        <w:rPr>
          <w:sz w:val="28"/>
          <w:szCs w:val="28"/>
          <w:vertAlign w:val="subscript"/>
        </w:rPr>
        <w:t>тс</w:t>
      </w:r>
      <w:r w:rsidRPr="00B566C6">
        <w:rPr>
          <w:sz w:val="28"/>
          <w:szCs w:val="28"/>
        </w:rPr>
        <w:t xml:space="preserve"> - количество транспортных средств,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  <w:lang w:val="en-US"/>
        </w:rPr>
        <w:t>P</w:t>
      </w:r>
      <w:r w:rsidRPr="00B566C6">
        <w:rPr>
          <w:sz w:val="28"/>
          <w:szCs w:val="28"/>
          <w:vertAlign w:val="subscript"/>
        </w:rPr>
        <w:t>тс</w:t>
      </w:r>
      <w:r w:rsidRPr="00B566C6">
        <w:rPr>
          <w:sz w:val="28"/>
          <w:szCs w:val="28"/>
        </w:rPr>
        <w:t xml:space="preserve"> - цена проведения одного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технического осмотра транспортного средства,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5F4902A5" wp14:editId="0EF75FEB">
            <wp:extent cx="340360" cy="255270"/>
            <wp:effectExtent l="19050" t="0" r="2540" b="0"/>
            <wp:docPr id="328" name="Рисунок 42" descr="base_1_196834_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base_1_196834_807"/>
                    <pic:cNvPicPr>
                      <a:picLocks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рабочих дней в году, определенное в соответствии с приложением № 2 к настоящему приказу, дней;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2.5.12. Затраты на оплату работ по монтажу (установке), дооборудованию и наладке оборудования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работ по монтажу (установке), дооборудованию и наладке оборудования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CE988F1" wp14:editId="463743E4">
            <wp:extent cx="318770" cy="255270"/>
            <wp:effectExtent l="0" t="0" r="5080" b="0"/>
            <wp:docPr id="329" name="Рисунок 304" descr="base_1_196834_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base_1_196834_812"/>
                    <pic:cNvPicPr preferRelativeResize="0">
                      <a:picLocks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30"/>
          <w:sz w:val="28"/>
          <w:szCs w:val="28"/>
        </w:rPr>
        <w:drawing>
          <wp:inline distT="0" distB="0" distL="0" distR="0" wp14:anchorId="51346076" wp14:editId="61657884">
            <wp:extent cx="1637665" cy="488950"/>
            <wp:effectExtent l="0" t="0" r="635" b="6350"/>
            <wp:docPr id="330" name="Рисунок 303" descr="base_1_196834_8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base_1_196834_813"/>
                    <pic:cNvPicPr preferRelativeResize="0">
                      <a:picLocks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0CCD3E24" wp14:editId="38D5AAEB">
            <wp:extent cx="414655" cy="266065"/>
            <wp:effectExtent l="0" t="0" r="4445" b="635"/>
            <wp:docPr id="331" name="Рисунок 302" descr="base_1_196834_8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base_1_196834_814"/>
                    <pic:cNvPicPr preferRelativeResize="0">
                      <a:picLocks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g-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оборудования, подлежащего монтажу (установке), дооборудованию и наладке,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80AC9EA" wp14:editId="50F12053">
            <wp:extent cx="382905" cy="266065"/>
            <wp:effectExtent l="0" t="0" r="0" b="635"/>
            <wp:docPr id="332" name="Рисунок 301" descr="base_1_196834_8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base_1_196834_815"/>
                    <pic:cNvPicPr preferRelativeResize="0">
                      <a:picLocks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монтажа (установки), дооборудования и наладки g-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оборудования, определенная в соответствии с </w:t>
      </w:r>
      <w:proofErr w:type="spellStart"/>
      <w:r w:rsidRPr="00B566C6">
        <w:rPr>
          <w:sz w:val="28"/>
          <w:szCs w:val="28"/>
        </w:rPr>
        <w:t>положениями</w:t>
      </w:r>
      <w:r w:rsidRPr="00B566C6">
        <w:rPr>
          <w:sz w:val="28"/>
        </w:rPr>
        <w:t>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2.5.13. Затраты на выполнение работ по ремонту муниципального жилищного фонда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lastRenderedPageBreak/>
        <w:t>Затраты на выполнение работ по ремонту муниципального жилищного фонда (</w:t>
      </w: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рмжф</w:t>
      </w:r>
      <w:proofErr w:type="spellEnd"/>
      <w:r w:rsidRPr="00B566C6">
        <w:rPr>
          <w:sz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рмжф</w:t>
      </w:r>
      <w:proofErr w:type="spellEnd"/>
      <w:r w:rsidRPr="00B566C6">
        <w:rPr>
          <w:sz w:val="28"/>
        </w:rPr>
        <w:t xml:space="preserve"> = </w:t>
      </w:r>
      <w:proofErr w:type="spellStart"/>
      <w:r w:rsidRPr="00B566C6">
        <w:rPr>
          <w:sz w:val="28"/>
        </w:rPr>
        <w:t>S</w:t>
      </w:r>
      <w:r w:rsidRPr="00B566C6">
        <w:rPr>
          <w:sz w:val="28"/>
          <w:vertAlign w:val="subscript"/>
        </w:rPr>
        <w:t>рмжф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рмжф</w:t>
      </w:r>
      <w:proofErr w:type="spellEnd"/>
      <w:proofErr w:type="gramStart"/>
      <w:r w:rsidRPr="00B566C6">
        <w:rPr>
          <w:sz w:val="28"/>
        </w:rPr>
        <w:t xml:space="preserve"> ,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  <w:r w:rsidRPr="00B566C6">
        <w:rPr>
          <w:sz w:val="28"/>
        </w:rPr>
        <w:t xml:space="preserve">где </w:t>
      </w:r>
      <w:proofErr w:type="spellStart"/>
      <w:r w:rsidRPr="00B566C6">
        <w:rPr>
          <w:sz w:val="28"/>
        </w:rPr>
        <w:t>S</w:t>
      </w:r>
      <w:r w:rsidRPr="00B566C6">
        <w:rPr>
          <w:sz w:val="28"/>
          <w:vertAlign w:val="subscript"/>
        </w:rPr>
        <w:t>рмжф</w:t>
      </w:r>
      <w:proofErr w:type="spellEnd"/>
      <w:r w:rsidRPr="00B566C6">
        <w:rPr>
          <w:sz w:val="28"/>
        </w:rPr>
        <w:t xml:space="preserve"> - общая площадь муниципального жилищного фонда, планируемая к проведению ремонта, м</w:t>
      </w:r>
      <w:proofErr w:type="gramStart"/>
      <w:r w:rsidRPr="00B566C6">
        <w:rPr>
          <w:sz w:val="28"/>
          <w:vertAlign w:val="superscript"/>
        </w:rPr>
        <w:t>2</w:t>
      </w:r>
      <w:proofErr w:type="gramEnd"/>
      <w:r w:rsidRPr="00B566C6">
        <w:rPr>
          <w:sz w:val="28"/>
        </w:rPr>
        <w:t>;</w:t>
      </w:r>
    </w:p>
    <w:p w:rsidR="00B566C6" w:rsidRPr="00B566C6" w:rsidRDefault="00B566C6" w:rsidP="00B566C6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рмжф</w:t>
      </w:r>
      <w:proofErr w:type="spellEnd"/>
      <w:r w:rsidRPr="00B566C6">
        <w:rPr>
          <w:sz w:val="28"/>
        </w:rPr>
        <w:t xml:space="preserve"> - цена ремонта 1 м</w:t>
      </w:r>
      <w:proofErr w:type="gramStart"/>
      <w:r w:rsidRPr="00B566C6">
        <w:rPr>
          <w:sz w:val="28"/>
          <w:vertAlign w:val="superscript"/>
        </w:rPr>
        <w:t>2</w:t>
      </w:r>
      <w:proofErr w:type="gramEnd"/>
      <w:r w:rsidRPr="00B566C6">
        <w:rPr>
          <w:sz w:val="28"/>
        </w:rPr>
        <w:t xml:space="preserve"> площади муниципального жилищного фонда,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2.5.14. </w:t>
      </w:r>
      <w:proofErr w:type="gramStart"/>
      <w:r w:rsidRPr="00B566C6">
        <w:rPr>
          <w:sz w:val="28"/>
          <w:szCs w:val="28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 Затраты на приобретение прочих работ и услуг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2.6.1. Затраты на оплату услуг по сопровождению программного обеспечения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D1F65FB" wp14:editId="289815D1">
            <wp:extent cx="276225" cy="257175"/>
            <wp:effectExtent l="0" t="0" r="9525" b="9525"/>
            <wp:docPr id="333" name="Рисунок 222" descr="base_1_196834_5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ase_1_196834_516"/>
                    <pic:cNvPicPr preferRelativeResize="0">
                      <a:picLocks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D89BF46" wp14:editId="587BE427">
            <wp:extent cx="1171575" cy="257175"/>
            <wp:effectExtent l="0" t="0" r="9525" b="9525"/>
            <wp:docPr id="334" name="Рисунок 221" descr="base_1_196834_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ase_1_196834_517"/>
                    <pic:cNvPicPr preferRelativeResize="0">
                      <a:picLocks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3EC9299" wp14:editId="45C0B6AC">
            <wp:extent cx="314325" cy="257175"/>
            <wp:effectExtent l="0" t="0" r="9525" b="9525"/>
            <wp:docPr id="335" name="Рисунок 220" descr="base_1_196834_5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96834_518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оплату услуг по сопровождению справочно-правовых систем,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D2CBC14" wp14:editId="08380BB5">
            <wp:extent cx="295275" cy="257175"/>
            <wp:effectExtent l="0" t="0" r="9525" b="9525"/>
            <wp:docPr id="336" name="Рисунок 219" descr="base_1_196834_5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96834_519"/>
                    <pic:cNvPicPr preferRelativeResize="0">
                      <a:picLocks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оплату услуг по сопровождению и приобретению иного программного обеспечения,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2.6.2. Затраты на оплату услуг по сопровождению справочно-правовых систем и баз данных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услуг по сопровождению справочно-правовых систем и баз данны</w:t>
      </w:r>
      <w:proofErr w:type="gramStart"/>
      <w:r w:rsidRPr="00B566C6">
        <w:rPr>
          <w:sz w:val="28"/>
          <w:szCs w:val="28"/>
        </w:rPr>
        <w:t>х(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E040A6C" wp14:editId="3C10A5C1">
            <wp:extent cx="314325" cy="257175"/>
            <wp:effectExtent l="0" t="0" r="9525" b="9525"/>
            <wp:docPr id="337" name="Рисунок 225" descr="base_1_196834_5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ase_1_196834_520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65B3B2C1" wp14:editId="39DD878E">
            <wp:extent cx="1066800" cy="476250"/>
            <wp:effectExtent l="0" t="0" r="0" b="0"/>
            <wp:docPr id="338" name="Рисунок 224" descr="base_1_196834_5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96834_521"/>
                    <pic:cNvPicPr preferRelativeResize="0">
                      <a:picLocks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2A62C94" wp14:editId="3C08E303">
            <wp:extent cx="371475" cy="257175"/>
            <wp:effectExtent l="0" t="0" r="9525" b="9525"/>
            <wp:docPr id="339" name="Рисунок 223" descr="base_1_196834_5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se_1_196834_522"/>
                    <pic:cNvPicPr preferRelativeResize="0">
                      <a:picLocks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систем, и в соответствии с приложением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2.6.3. Затраты на оплату услуг по сопровождению и приобретению иного программного обеспечения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услуг по сопровождению и приобретению иного программного обеспечения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96AF351" wp14:editId="77054A1B">
            <wp:extent cx="295275" cy="257175"/>
            <wp:effectExtent l="0" t="0" r="9525" b="9525"/>
            <wp:docPr id="340" name="Рисунок 156" descr="base_1_196834_5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e_1_196834_523"/>
                    <pic:cNvPicPr preferRelativeResize="0">
                      <a:picLocks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30"/>
          <w:sz w:val="28"/>
          <w:szCs w:val="28"/>
        </w:rPr>
        <w:drawing>
          <wp:inline distT="0" distB="0" distL="0" distR="0" wp14:anchorId="20F8EC4A" wp14:editId="088D9DBD">
            <wp:extent cx="1743075" cy="485775"/>
            <wp:effectExtent l="0" t="0" r="0" b="9525"/>
            <wp:docPr id="341" name="Рисунок 155" descr="base_1_196834_5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se_1_196834_524"/>
                    <pic:cNvPicPr preferRelativeResize="0">
                      <a:picLocks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3BE920BF" wp14:editId="799A04FE">
            <wp:extent cx="371475" cy="266700"/>
            <wp:effectExtent l="0" t="0" r="9525" b="0"/>
            <wp:docPr id="342" name="Рисунок 154" descr="base_1_196834_5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_1_196834_525"/>
                    <pic:cNvPicPr preferRelativeResize="0">
                      <a:picLocks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цена сопровождения g-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иного программного обеспечения, и в соответствии с приложением № 2 к настоящему приказу, рублей;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24BE7AAA" wp14:editId="3A747EEF">
            <wp:extent cx="361950" cy="266700"/>
            <wp:effectExtent l="0" t="0" r="0" b="0"/>
            <wp:docPr id="343" name="Рисунок 153" descr="base_1_196834_5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ase_1_196834_526"/>
                    <pic:cNvPicPr preferRelativeResize="0">
                      <a:picLocks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определенная в соответствии с приложением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2.6.4. Затраты на проведение аттестационных, проверочных и контрольных мероприятий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проведение аттестационных, проверочных и контрольных мероприяти</w:t>
      </w:r>
      <w:proofErr w:type="gramStart"/>
      <w:r w:rsidRPr="00B566C6">
        <w:rPr>
          <w:sz w:val="28"/>
          <w:szCs w:val="28"/>
        </w:rPr>
        <w:t>й(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76370F8" wp14:editId="0CF18A93">
            <wp:extent cx="223520" cy="255270"/>
            <wp:effectExtent l="0" t="0" r="5080" b="0"/>
            <wp:docPr id="344" name="Рисунок 235" descr="base_1_196834_5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se_1_196834_531"/>
                    <pic:cNvPicPr preferRelativeResize="0">
                      <a:picLocks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30"/>
          <w:sz w:val="28"/>
          <w:szCs w:val="28"/>
        </w:rPr>
        <w:drawing>
          <wp:inline distT="0" distB="0" distL="0" distR="0" wp14:anchorId="295DF0E3" wp14:editId="13EEF2E2">
            <wp:extent cx="2487930" cy="488950"/>
            <wp:effectExtent l="0" t="0" r="7620" b="6350"/>
            <wp:docPr id="345" name="Рисунок 234" descr="base_1_196834_5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96834_532"/>
                    <pic:cNvPicPr preferRelativeResize="0">
                      <a:picLocks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0E88757" wp14:editId="039CFA23">
            <wp:extent cx="318770" cy="255270"/>
            <wp:effectExtent l="0" t="0" r="5080" b="0"/>
            <wp:docPr id="346" name="Рисунок 233" descr="base_1_196834_5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ase_1_196834_533"/>
                    <pic:cNvPicPr preferRelativeResize="0">
                      <a:picLocks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аттестуемых i-х объектов (помещений),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lastRenderedPageBreak/>
        <w:drawing>
          <wp:inline distT="0" distB="0" distL="0" distR="0" wp14:anchorId="3834C8E9" wp14:editId="5C0C7553">
            <wp:extent cx="276225" cy="255270"/>
            <wp:effectExtent l="0" t="0" r="9525" b="0"/>
            <wp:docPr id="347" name="Рисунок 232" descr="base_1_196834_5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se_1_196834_534"/>
                    <pic:cNvPicPr preferRelativeResize="0">
                      <a:picLocks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проведения аттестации 1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объекта (помещения),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</w:t>
      </w:r>
      <w:r w:rsidRPr="00B566C6">
        <w:rPr>
          <w:sz w:val="28"/>
          <w:szCs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4FDD375" wp14:editId="78A61554">
            <wp:extent cx="340360" cy="266065"/>
            <wp:effectExtent l="0" t="0" r="2540" b="635"/>
            <wp:docPr id="348" name="Рисунок 231" descr="base_1_196834_5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ase_1_196834_535"/>
                    <pic:cNvPicPr preferRelativeResize="0">
                      <a:picLocks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единиц j-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оборудования (устройств), требующих проверки,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68D31F4" wp14:editId="41C209A0">
            <wp:extent cx="276225" cy="266065"/>
            <wp:effectExtent l="0" t="0" r="9525" b="635"/>
            <wp:docPr id="349" name="Рисунок 230" descr="base_1_196834_5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ase_1_196834_536"/>
                    <pic:cNvPicPr preferRelativeResize="0">
                      <a:picLocks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проведения проверки единицы j-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оборудования (устройства),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>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2.6.5. Затраты на приобретение простых (неисключительных) лицензий на использование программного обеспечения по защите информации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57E91B6" wp14:editId="13A8F100">
            <wp:extent cx="255270" cy="255270"/>
            <wp:effectExtent l="0" t="0" r="0" b="0"/>
            <wp:docPr id="350" name="Рисунок 229" descr="base_1_196834_5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ase_1_196834_537"/>
                    <pic:cNvPicPr preferRelativeResize="0">
                      <a:picLocks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3324678" wp14:editId="4AC64FA5">
            <wp:extent cx="1392555" cy="478155"/>
            <wp:effectExtent l="0" t="0" r="0" b="0"/>
            <wp:docPr id="351" name="Рисунок 228" descr="base_1_196834_5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se_1_196834_538"/>
                    <pic:cNvPicPr preferRelativeResize="0">
                      <a:picLocks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4EA55EB" wp14:editId="1CEEDE35">
            <wp:extent cx="340360" cy="255270"/>
            <wp:effectExtent l="0" t="0" r="2540" b="0"/>
            <wp:docPr id="352" name="Рисунок 227" descr="base_1_196834_5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ase_1_196834_539"/>
                    <pic:cNvPicPr preferRelativeResize="0">
                      <a:picLocks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приобретаемых простых (неисключительных) лицензий на использование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программного обеспечения по защите информации,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2CF55D2" wp14:editId="371C2677">
            <wp:extent cx="297815" cy="255270"/>
            <wp:effectExtent l="0" t="0" r="6985" b="0"/>
            <wp:docPr id="353" name="Рисунок 226" descr="base_1_196834_5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ase_1_196834_540"/>
                    <pic:cNvPicPr preferRelativeResize="0">
                      <a:picLocks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единицы простой (неисключительной) лицензии на использование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программного обеспечения по защите информации, определенная с учетом положений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</w:rPr>
        <w:t xml:space="preserve">2.6.6. </w:t>
      </w:r>
      <w:r w:rsidRPr="00B566C6">
        <w:rPr>
          <w:sz w:val="28"/>
          <w:szCs w:val="28"/>
        </w:rPr>
        <w:t>Затраты на оплату типографских работ и услуг</w:t>
      </w:r>
    </w:p>
    <w:p w:rsidR="00B566C6" w:rsidRPr="00B566C6" w:rsidRDefault="00B566C6" w:rsidP="00B566C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типографских работ и услуг, включая приобретение периодических печатных изданий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375E0AE" wp14:editId="1C3950CD">
            <wp:extent cx="200025" cy="257175"/>
            <wp:effectExtent l="0" t="0" r="0" b="9525"/>
            <wp:docPr id="354" name="Рисунок 52" descr="base_1_196834_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base_1_196834_792"/>
                    <pic:cNvPicPr preferRelativeResize="0">
                      <a:picLocks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),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DDD76ED" wp14:editId="1428539E">
            <wp:extent cx="923925" cy="266700"/>
            <wp:effectExtent l="0" t="0" r="9525" b="0"/>
            <wp:docPr id="355" name="Рисунок 51" descr="base_1_196834_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ase_1_196834_793"/>
                    <pic:cNvPicPr preferRelativeResize="0">
                      <a:picLocks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A1C8EFD" wp14:editId="64A681C2">
            <wp:extent cx="209550" cy="257175"/>
            <wp:effectExtent l="0" t="0" r="0" b="9525"/>
            <wp:docPr id="356" name="Рисунок 50" descr="base_1_196834_7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base_1_196834_794"/>
                    <pic:cNvPicPr preferRelativeResize="0">
                      <a:picLocks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приобретение </w:t>
      </w:r>
      <w:proofErr w:type="spellStart"/>
      <w:r w:rsidRPr="00B566C6">
        <w:rPr>
          <w:sz w:val="28"/>
          <w:szCs w:val="28"/>
        </w:rPr>
        <w:t>спецжурналов</w:t>
      </w:r>
      <w:proofErr w:type="spellEnd"/>
      <w:r w:rsidRPr="00B566C6">
        <w:rPr>
          <w:sz w:val="28"/>
          <w:szCs w:val="28"/>
        </w:rPr>
        <w:t>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62CCE75C" wp14:editId="69D4A63C">
            <wp:extent cx="247650" cy="266700"/>
            <wp:effectExtent l="0" t="0" r="0" b="0"/>
            <wp:docPr id="357" name="Рисунок 49" descr="base_1_196834_7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ase_1_196834_795"/>
                    <pic:cNvPicPr preferRelativeResize="0">
                      <a:picLocks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</w:t>
      </w:r>
      <w:r w:rsidRPr="00B566C6">
        <w:rPr>
          <w:sz w:val="28"/>
          <w:szCs w:val="28"/>
        </w:rPr>
        <w:lastRenderedPageBreak/>
        <w:t>литературы, а также подачу объявлений в печатные издания, определяются по фактическим затратам в отчетном финансовом году,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2.6.7. Затраты на проведение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медицинского осмотра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проведение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медицинского осмотра водителей транспортных средств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t>З</w:t>
      </w:r>
      <w:r w:rsidRPr="00B566C6">
        <w:rPr>
          <w:noProof/>
          <w:position w:val="-28"/>
          <w:sz w:val="28"/>
          <w:szCs w:val="28"/>
          <w:vertAlign w:val="subscript"/>
        </w:rPr>
        <w:t>осм</w:t>
      </w:r>
      <w:r w:rsidRPr="00B566C6">
        <w:rPr>
          <w:noProof/>
          <w:position w:val="-28"/>
          <w:sz w:val="28"/>
          <w:szCs w:val="28"/>
        </w:rPr>
        <w:t xml:space="preserve">= </w:t>
      </w:r>
      <w:r w:rsidRPr="00B566C6">
        <w:rPr>
          <w:noProof/>
          <w:position w:val="-28"/>
          <w:sz w:val="28"/>
          <w:szCs w:val="28"/>
          <w:lang w:val="en-US"/>
        </w:rPr>
        <w:t>Q</w:t>
      </w:r>
      <w:r w:rsidRPr="00B566C6">
        <w:rPr>
          <w:noProof/>
          <w:position w:val="-28"/>
          <w:sz w:val="28"/>
          <w:szCs w:val="28"/>
          <w:vertAlign w:val="subscript"/>
        </w:rPr>
        <w:t>вод</w:t>
      </w:r>
      <w:r w:rsidRPr="00B566C6">
        <w:rPr>
          <w:noProof/>
          <w:position w:val="-28"/>
          <w:sz w:val="28"/>
          <w:szCs w:val="28"/>
        </w:rPr>
        <w:t>×</w:t>
      </w:r>
      <w:r w:rsidRPr="00B566C6">
        <w:rPr>
          <w:noProof/>
          <w:position w:val="-28"/>
          <w:sz w:val="28"/>
          <w:szCs w:val="28"/>
          <w:lang w:val="en-US"/>
        </w:rPr>
        <w:t>P</w:t>
      </w:r>
      <w:r w:rsidRPr="00B566C6">
        <w:rPr>
          <w:noProof/>
          <w:position w:val="-28"/>
          <w:sz w:val="28"/>
          <w:szCs w:val="28"/>
          <w:vertAlign w:val="subscript"/>
        </w:rPr>
        <w:t>вод</w:t>
      </w:r>
      <w:r w:rsidRPr="00B566C6">
        <w:rPr>
          <w:noProof/>
          <w:position w:val="-28"/>
          <w:sz w:val="28"/>
          <w:szCs w:val="28"/>
        </w:rPr>
        <w:t>×</w:t>
      </w:r>
      <w:r w:rsidRPr="00B566C6">
        <w:rPr>
          <w:noProof/>
          <w:position w:val="-28"/>
          <w:sz w:val="28"/>
          <w:szCs w:val="28"/>
          <w:lang w:val="en-US"/>
        </w:rPr>
        <w:t>N</w:t>
      </w:r>
      <w:r w:rsidRPr="00B566C6">
        <w:rPr>
          <w:noProof/>
          <w:position w:val="-28"/>
          <w:sz w:val="28"/>
          <w:szCs w:val="28"/>
          <w:vertAlign w:val="subscript"/>
        </w:rPr>
        <w:t>вод</w:t>
      </w:r>
      <w:r w:rsidRPr="00B566C6">
        <w:rPr>
          <w:noProof/>
          <w:position w:val="-28"/>
          <w:sz w:val="28"/>
          <w:szCs w:val="28"/>
        </w:rPr>
        <w:t>/1,2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D5FAFA8" wp14:editId="1AE2832B">
            <wp:extent cx="314325" cy="257175"/>
            <wp:effectExtent l="0" t="0" r="9525" b="9525"/>
            <wp:docPr id="358" name="Рисунок 44" descr="base_1_196834_8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base_1_196834_805"/>
                    <pic:cNvPicPr preferRelativeResize="0">
                      <a:picLocks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водителей, определенное в соответствии с приложением № 2 к настоящему приказу,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ECED8DE" wp14:editId="6062AB17">
            <wp:extent cx="295275" cy="257175"/>
            <wp:effectExtent l="0" t="0" r="9525" b="9525"/>
            <wp:docPr id="359" name="Рисунок 43" descr="base_1_196834_8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ase_1_196834_806"/>
                    <pic:cNvPicPr preferRelativeResize="0">
                      <a:picLocks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проведения 1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медицинского осмотра,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444A87AB" wp14:editId="7A437DB0">
            <wp:extent cx="340360" cy="255270"/>
            <wp:effectExtent l="19050" t="0" r="2540" b="0"/>
            <wp:docPr id="360" name="Рисунок 42" descr="base_1_196834_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base_1_196834_807"/>
                    <pic:cNvPicPr>
                      <a:picLocks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рабочих дней в году, определенное в соответствии с приложением № 2 к настоящему приказу;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2.6.8. Затраты на проведение диспансеризации работников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проведение диспансеризации работников и периодических медицинских осмотров работнико</w:t>
      </w:r>
      <w:proofErr w:type="gramStart"/>
      <w:r w:rsidRPr="00B566C6">
        <w:rPr>
          <w:sz w:val="28"/>
          <w:szCs w:val="28"/>
        </w:rPr>
        <w:t>в(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85F4523" wp14:editId="59EC2B20">
            <wp:extent cx="342900" cy="257175"/>
            <wp:effectExtent l="0" t="0" r="0" b="9525"/>
            <wp:docPr id="361" name="Рисунок 41" descr="base_1_196834_8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ase_1_196834_808"/>
                    <pic:cNvPicPr preferRelativeResize="0">
                      <a:picLocks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43F5B8B" wp14:editId="1DA7B313">
            <wp:extent cx="1381125" cy="266700"/>
            <wp:effectExtent l="0" t="0" r="9525" b="0"/>
            <wp:docPr id="362" name="Рисунок 40" descr="base_1_196834_8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base_1_196834_809"/>
                    <pic:cNvPicPr preferRelativeResize="0">
                      <a:picLocks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58D8FA2" wp14:editId="62CC0860">
            <wp:extent cx="371475" cy="257175"/>
            <wp:effectExtent l="0" t="0" r="0" b="9525"/>
            <wp:docPr id="363" name="Рисунок 39" descr="base_1_196834_8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ase_1_196834_810"/>
                    <pic:cNvPicPr preferRelativeResize="0">
                      <a:picLocks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численность работников, подлежащих диспансеризации,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86A3280" wp14:editId="2D203A5C">
            <wp:extent cx="361950" cy="257175"/>
            <wp:effectExtent l="0" t="0" r="0" b="9525"/>
            <wp:docPr id="364" name="Рисунок 38" descr="base_1_196834_8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base_1_196834_811"/>
                    <pic:cNvPicPr preferRelativeResize="0">
                      <a:picLocks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проведения диспансеризации в расчете на 1 работника, определенная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2.6.9. Затраты на оплату услуг вневедомственной охраны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услуг вневедомственной охраны определяются по фактическим затратам в отчетном финансовом году.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2.6.10. Затраты на приобретение </w:t>
      </w:r>
      <w:proofErr w:type="gramStart"/>
      <w:r w:rsidRPr="00B566C6">
        <w:rPr>
          <w:sz w:val="28"/>
          <w:szCs w:val="28"/>
        </w:rPr>
        <w:t>полисов обязательного страхования гражданской ответственности владельцев транспортных средств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6EE6643" wp14:editId="62D5F4F3">
            <wp:extent cx="361950" cy="257175"/>
            <wp:effectExtent l="0" t="0" r="0" b="9525"/>
            <wp:docPr id="365" name="Рисунок 37" descr="base_1_196834_8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ase_1_196834_816"/>
                    <pic:cNvPicPr preferRelativeResize="0">
                      <a:picLocks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определяются в соответствии с базовыми ставками страховых тарифов и коэффициентами </w:t>
      </w:r>
      <w:r w:rsidRPr="00B566C6">
        <w:rPr>
          <w:sz w:val="28"/>
          <w:szCs w:val="28"/>
        </w:rPr>
        <w:lastRenderedPageBreak/>
        <w:t xml:space="preserve">страховых тарифов, установленными </w:t>
      </w:r>
      <w:hyperlink r:id="rId143" w:history="1">
        <w:r w:rsidRPr="00B566C6">
          <w:rPr>
            <w:sz w:val="28"/>
            <w:szCs w:val="28"/>
          </w:rPr>
          <w:t>указанием</w:t>
        </w:r>
      </w:hyperlink>
      <w:r w:rsidRPr="00B566C6">
        <w:rPr>
          <w:sz w:val="28"/>
          <w:szCs w:val="28"/>
        </w:rPr>
        <w:t xml:space="preserve"> Центрального банка Российской Федерации от 19 сентября 2014 г.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</w:t>
      </w:r>
      <w:proofErr w:type="gramEnd"/>
      <w:r w:rsidRPr="00B566C6">
        <w:rPr>
          <w:sz w:val="28"/>
          <w:szCs w:val="28"/>
        </w:rPr>
        <w:t xml:space="preserve"> премии по обязательному страхованию гражданской ответственности владельцев транспортных средств»,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4522FB99" wp14:editId="6A1AF6F1">
            <wp:extent cx="4772025" cy="476250"/>
            <wp:effectExtent l="0" t="0" r="9525" b="0"/>
            <wp:docPr id="366" name="Рисунок 36" descr="base_1_196834_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base_1_196834_817"/>
                    <pic:cNvPicPr preferRelativeResize="0">
                      <a:picLocks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7807E01" wp14:editId="076EA8E9">
            <wp:extent cx="276225" cy="257175"/>
            <wp:effectExtent l="0" t="0" r="9525" b="9525"/>
            <wp:docPr id="367" name="Рисунок 35" descr="base_1_196834_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ase_1_196834_818"/>
                    <pic:cNvPicPr preferRelativeResize="0">
                      <a:picLocks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предельный размер базовой ставки страхового тарифа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транспортному средству;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B529D21" wp14:editId="6B62D473">
            <wp:extent cx="314325" cy="257175"/>
            <wp:effectExtent l="0" t="0" r="9525" b="9525"/>
            <wp:docPr id="368" name="Рисунок 34" descr="base_1_196834_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base_1_196834_819"/>
                    <pic:cNvPicPr preferRelativeResize="0">
                      <a:picLocks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97D3B55" wp14:editId="645A19F2">
            <wp:extent cx="447675" cy="257175"/>
            <wp:effectExtent l="0" t="0" r="9525" b="9525"/>
            <wp:docPr id="369" name="Рисунок 33" descr="base_1_196834_8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ase_1_196834_820"/>
                    <pic:cNvPicPr preferRelativeResize="0">
                      <a:picLocks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транспортному средству;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FA25298" wp14:editId="414790D2">
            <wp:extent cx="314325" cy="257175"/>
            <wp:effectExtent l="0" t="0" r="9525" b="9525"/>
            <wp:docPr id="370" name="Рисунок 32" descr="base_1_196834_8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base_1_196834_821"/>
                    <pic:cNvPicPr preferRelativeResize="0">
                      <a:picLocks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18BAF03" wp14:editId="16C6076B">
            <wp:extent cx="361950" cy="257175"/>
            <wp:effectExtent l="0" t="0" r="0" b="9525"/>
            <wp:docPr id="371" name="Рисунок 31" descr="base_1_196834_8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ase_1_196834_822"/>
                    <pic:cNvPicPr preferRelativeResize="0">
                      <a:picLocks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6175B21" wp14:editId="090FD0DE">
            <wp:extent cx="314325" cy="257175"/>
            <wp:effectExtent l="0" t="0" r="9525" b="9525"/>
            <wp:docPr id="372" name="Рисунок 30" descr="base_1_196834_8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base_1_196834_823"/>
                    <pic:cNvPicPr preferRelativeResize="0">
                      <a:picLocks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периода использования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ECC79E3" wp14:editId="456CDDDE">
            <wp:extent cx="314325" cy="257175"/>
            <wp:effectExtent l="0" t="0" r="9525" b="9525"/>
            <wp:docPr id="373" name="Рисунок 29" descr="base_1_196834_8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ase_1_196834_824"/>
                    <pic:cNvPicPr preferRelativeResize="0">
                      <a:picLocks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наличия нарушений, предусмотренных </w:t>
      </w:r>
      <w:hyperlink r:id="rId152" w:history="1">
        <w:r w:rsidRPr="00B566C6">
          <w:rPr>
            <w:sz w:val="28"/>
            <w:szCs w:val="28"/>
          </w:rPr>
          <w:t>пунктом 3 статьи 9</w:t>
        </w:r>
      </w:hyperlink>
      <w:r w:rsidRPr="00B566C6">
        <w:rPr>
          <w:sz w:val="28"/>
          <w:szCs w:val="28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C8876C5" wp14:editId="1A415DB4">
            <wp:extent cx="371475" cy="266700"/>
            <wp:effectExtent l="0" t="0" r="9525" b="0"/>
            <wp:docPr id="374" name="Рисунок 28" descr="base_1_196834_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base_1_196834_825"/>
                    <pic:cNvPicPr preferRelativeResize="0">
                      <a:picLocks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2.6.11 Затраты на оплату труда независимых экспертов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оплату труда независимых эксперто</w:t>
      </w:r>
      <w:proofErr w:type="gramStart"/>
      <w:r w:rsidRPr="00B566C6">
        <w:rPr>
          <w:sz w:val="28"/>
          <w:szCs w:val="28"/>
        </w:rPr>
        <w:t>в(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CADE2BF" wp14:editId="35E0A3C9">
            <wp:extent cx="244475" cy="255270"/>
            <wp:effectExtent l="0" t="0" r="3175" b="0"/>
            <wp:docPr id="375" name="Рисунок 310" descr="base_1_196834_8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base_1_196834_826"/>
                    <pic:cNvPicPr preferRelativeResize="0">
                      <a:picLocks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6"/>
          <w:sz w:val="28"/>
          <w:szCs w:val="28"/>
        </w:rPr>
        <w:drawing>
          <wp:inline distT="0" distB="0" distL="0" distR="0" wp14:anchorId="05F82D2A" wp14:editId="1CE96140">
            <wp:extent cx="1956435" cy="308610"/>
            <wp:effectExtent l="0" t="0" r="0" b="0"/>
            <wp:docPr id="376" name="Рисунок 309" descr="base_1_196834_8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base_1_196834_827"/>
                    <pic:cNvPicPr preferRelativeResize="0">
                      <a:picLocks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044A88B" wp14:editId="2502C399">
            <wp:extent cx="266065" cy="255270"/>
            <wp:effectExtent l="0" t="0" r="635" b="0"/>
            <wp:docPr id="377" name="Рисунок 308" descr="base_1_196834_8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base_1_196834_828"/>
                    <pic:cNvPicPr preferRelativeResize="0">
                      <a:picLocks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интересов, часов;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lastRenderedPageBreak/>
        <w:drawing>
          <wp:inline distT="0" distB="0" distL="0" distR="0" wp14:anchorId="76169C05" wp14:editId="5C6C6B0B">
            <wp:extent cx="266065" cy="255270"/>
            <wp:effectExtent l="0" t="0" r="635" b="0"/>
            <wp:docPr id="378" name="Рисунок 307" descr="base_1_196834_8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base_1_196834_829"/>
                    <pic:cNvPicPr preferRelativeResize="0">
                      <a:picLocks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6536F52" wp14:editId="09E26CF7">
            <wp:extent cx="244475" cy="255270"/>
            <wp:effectExtent l="0" t="0" r="3175" b="0"/>
            <wp:docPr id="379" name="Рисунок 306" descr="base_1_196834_8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base_1_196834_830"/>
                    <pic:cNvPicPr preferRelativeResize="0">
                      <a:picLocks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ставка почасовой оплаты труда независимых экспертов, установленная </w:t>
      </w:r>
      <w:hyperlink r:id="rId159" w:history="1">
        <w:r w:rsidRPr="00B566C6">
          <w:rPr>
            <w:sz w:val="28"/>
            <w:szCs w:val="28"/>
          </w:rPr>
          <w:t>постановлением</w:t>
        </w:r>
      </w:hyperlink>
      <w:r w:rsidRPr="00B566C6">
        <w:rPr>
          <w:sz w:val="28"/>
          <w:szCs w:val="28"/>
        </w:rPr>
        <w:t xml:space="preserve"> Правительства Российской Федерации от 12 августа 2005 г. N 509 «О порядке оплаты труда независимых экспертов, включаемых в составы аттестационной и конкурсной комиссий, образуемых федеральными государственными органами», рублей/час;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4E7B00D8" wp14:editId="5FDC3263">
            <wp:extent cx="276225" cy="266065"/>
            <wp:effectExtent l="0" t="0" r="9525" b="635"/>
            <wp:docPr id="380" name="Рисунок 305" descr="base_1_196834_8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base_1_196834_831"/>
                    <pic:cNvPicPr preferRelativeResize="0">
                      <a:picLocks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договоров, процентов.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2.6.12. Затраты на закупку услуг управляющей компании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закупку услуг управляющей компани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49196F11" wp14:editId="6FC6BCE9">
            <wp:extent cx="244475" cy="266065"/>
            <wp:effectExtent l="0" t="0" r="3175" b="635"/>
            <wp:docPr id="381" name="Рисунок 262" descr="base_1_196834_7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ase_1_196834_702"/>
                    <pic:cNvPicPr preferRelativeResize="0">
                      <a:picLocks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364A3067" wp14:editId="572FBFB3">
            <wp:extent cx="1882140" cy="478155"/>
            <wp:effectExtent l="0" t="0" r="3810" b="0"/>
            <wp:docPr id="382" name="Рисунок 261" descr="base_1_196834_7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ase_1_196834_703"/>
                    <pic:cNvPicPr preferRelativeResize="0">
                      <a:picLocks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DDA1F86" wp14:editId="13F84E4B">
            <wp:extent cx="318770" cy="266065"/>
            <wp:effectExtent l="0" t="0" r="5080" b="635"/>
            <wp:docPr id="383" name="Рисунок 260" descr="base_1_196834_7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base_1_196834_704"/>
                    <pic:cNvPicPr preferRelativeResize="0">
                      <a:picLocks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объем i-й услуги управляющей компании;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37E05B54" wp14:editId="351C7551">
            <wp:extent cx="276225" cy="266065"/>
            <wp:effectExtent l="0" t="0" r="9525" b="635"/>
            <wp:docPr id="384" name="Рисунок 259" descr="base_1_196834_7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ase_1_196834_705"/>
                    <pic:cNvPicPr preferRelativeResize="0">
                      <a:picLocks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i-й услуги управляющей компании в месяц,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FCD6910" wp14:editId="26444CFA">
            <wp:extent cx="340360" cy="266065"/>
            <wp:effectExtent l="0" t="0" r="2540" b="635"/>
            <wp:docPr id="385" name="Рисунок 258" descr="base_1_196834_7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base_1_196834_706"/>
                    <pic:cNvPicPr preferRelativeResize="0">
                      <a:picLocks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месяцев использования i-й услуги управляющей компании.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2.6.13. Затраты на образовательные услуги по профессиональной переподготовке и повышению квалификации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549D535" wp14:editId="1C85298C">
            <wp:extent cx="295275" cy="257175"/>
            <wp:effectExtent l="0" t="0" r="9525" b="9525"/>
            <wp:docPr id="386" name="Рисунок 4" descr="base_1_196834_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base_1_196834_882"/>
                    <pic:cNvPicPr preferRelativeResize="0">
                      <a:picLocks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3B97AACA" wp14:editId="447FD36F">
            <wp:extent cx="1552575" cy="476250"/>
            <wp:effectExtent l="0" t="0" r="9525" b="0"/>
            <wp:docPr id="387" name="Рисунок 3" descr="base_1_196834_8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ase_1_196834_883"/>
                    <pic:cNvPicPr preferRelativeResize="0">
                      <a:picLocks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  <w:highlight w:val="green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6DF312C" wp14:editId="6B6E5BBE">
            <wp:extent cx="371475" cy="257175"/>
            <wp:effectExtent l="0" t="0" r="9525" b="9525"/>
            <wp:docPr id="388" name="Рисунок 2" descr="base_1_196834_8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base_1_196834_884"/>
                    <pic:cNvPicPr preferRelativeResize="0">
                      <a:picLocks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планируемое количество работников, направляемых на i-й вид дополнительного профессионального образования, определенное в соответствии с приложением № 2 к </w:t>
      </w:r>
      <w:proofErr w:type="spellStart"/>
      <w:r w:rsidRPr="00B566C6">
        <w:rPr>
          <w:sz w:val="28"/>
          <w:szCs w:val="28"/>
        </w:rPr>
        <w:t>настоящемуприказу</w:t>
      </w:r>
      <w:proofErr w:type="spellEnd"/>
      <w:r w:rsidRPr="00B566C6">
        <w:rPr>
          <w:sz w:val="28"/>
          <w:szCs w:val="28"/>
        </w:rPr>
        <w:t>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sz w:val="28"/>
          <w:szCs w:val="28"/>
        </w:rPr>
        <w:drawing>
          <wp:inline distT="0" distB="0" distL="0" distR="0" wp14:anchorId="03C2847C" wp14:editId="58613148">
            <wp:extent cx="361315" cy="255270"/>
            <wp:effectExtent l="19050" t="0" r="0" b="0"/>
            <wp:docPr id="389" name="Рисунок 1" descr="base_1_196834_8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1_196834_885"/>
                    <pic:cNvPicPr>
                      <a:picLocks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обучения одного работника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виду дополнительного профессионального образования, определенная в соответствии с приложением № 2 к </w:t>
      </w:r>
      <w:proofErr w:type="spellStart"/>
      <w:r w:rsidRPr="00B566C6">
        <w:rPr>
          <w:sz w:val="28"/>
          <w:szCs w:val="28"/>
        </w:rPr>
        <w:t>настоящемуприказу</w:t>
      </w:r>
      <w:proofErr w:type="spellEnd"/>
      <w:r w:rsidRPr="00B566C6">
        <w:rPr>
          <w:sz w:val="28"/>
          <w:szCs w:val="28"/>
        </w:rPr>
        <w:t>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  <w:highlight w:val="green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2.6.14. Затраты на проведение паспортизации объектов недвижимого имущества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изготовление документов технической инвентаризации и проведение паспортизации объектов недвижимого имущества 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идти</w:t>
      </w:r>
      <w:proofErr w:type="spellEnd"/>
      <w:r w:rsidRPr="00B566C6">
        <w:rPr>
          <w:sz w:val="28"/>
          <w:szCs w:val="28"/>
        </w:rPr>
        <w:t xml:space="preserve">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vertAlign w:val="subscript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идти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идти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идти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идти</w:t>
      </w:r>
      <w:proofErr w:type="spellEnd"/>
      <w:r w:rsidRPr="00B566C6">
        <w:rPr>
          <w:sz w:val="28"/>
        </w:rPr>
        <w:t xml:space="preserve">–количество </w:t>
      </w:r>
      <w:r w:rsidRPr="00B566C6">
        <w:rPr>
          <w:sz w:val="28"/>
          <w:szCs w:val="28"/>
        </w:rPr>
        <w:t>жилых и нежилых объектов муниципальной собственности в отношении которых требуется провести мероприятия по технической инвентаризации и паспортизации, единиц</w:t>
      </w:r>
      <w:r w:rsidRPr="00B566C6">
        <w:rPr>
          <w:sz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proofErr w:type="gramStart"/>
      <w:r w:rsidRPr="00B566C6">
        <w:rPr>
          <w:sz w:val="28"/>
        </w:rPr>
        <w:t>P</w:t>
      </w:r>
      <w:proofErr w:type="gramEnd"/>
      <w:r w:rsidRPr="00B566C6">
        <w:rPr>
          <w:sz w:val="28"/>
          <w:vertAlign w:val="subscript"/>
        </w:rPr>
        <w:t>идти</w:t>
      </w:r>
      <w:proofErr w:type="spellEnd"/>
      <w:r w:rsidRPr="00B566C6">
        <w:rPr>
          <w:sz w:val="28"/>
        </w:rPr>
        <w:t xml:space="preserve"> - цена, определяемая с учетом </w:t>
      </w:r>
      <w:proofErr w:type="spellStart"/>
      <w:r w:rsidRPr="00B566C6">
        <w:rPr>
          <w:sz w:val="28"/>
        </w:rPr>
        <w:t>положенийстатьи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 xml:space="preserve">2.6.15. Затраты на кадастровые работы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green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кадастровые работы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кр</w:t>
      </w:r>
      <w:proofErr w:type="spellEnd"/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кр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кр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кр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кр</w:t>
      </w:r>
      <w:proofErr w:type="spellEnd"/>
      <w:r w:rsidRPr="00B566C6">
        <w:rPr>
          <w:sz w:val="28"/>
        </w:rPr>
        <w:t xml:space="preserve">–количество </w:t>
      </w:r>
      <w:r w:rsidRPr="00B566C6">
        <w:rPr>
          <w:sz w:val="28"/>
          <w:szCs w:val="28"/>
        </w:rPr>
        <w:t>объектов недвижимого имущества в отношении которых требуется провести кадастровые работы, единиц</w:t>
      </w:r>
      <w:r w:rsidRPr="00B566C6">
        <w:rPr>
          <w:sz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к</w:t>
      </w:r>
      <w:proofErr w:type="gramStart"/>
      <w:r w:rsidRPr="00B566C6">
        <w:rPr>
          <w:sz w:val="28"/>
          <w:vertAlign w:val="subscript"/>
        </w:rPr>
        <w:t>р</w:t>
      </w:r>
      <w:proofErr w:type="spellEnd"/>
      <w:r w:rsidRPr="00B566C6">
        <w:rPr>
          <w:sz w:val="28"/>
        </w:rPr>
        <w:t>-</w:t>
      </w:r>
      <w:proofErr w:type="gramEnd"/>
      <w:r w:rsidRPr="00B566C6">
        <w:rPr>
          <w:sz w:val="28"/>
        </w:rPr>
        <w:t xml:space="preserve"> цена, определяемая с учетом </w:t>
      </w:r>
      <w:proofErr w:type="spellStart"/>
      <w:r w:rsidRPr="00B566C6">
        <w:rPr>
          <w:sz w:val="28"/>
        </w:rPr>
        <w:t>положенийстатьи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  <w:highlight w:val="green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2.6.16. Затраты на услуги по выполнению учётно-оценочных работ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услуги по выполнению учётно-оценочных работ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уор</w:t>
      </w:r>
      <w:proofErr w:type="spellEnd"/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уор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уор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уор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уор</w:t>
      </w:r>
      <w:proofErr w:type="spellEnd"/>
      <w:r w:rsidRPr="00B566C6">
        <w:rPr>
          <w:sz w:val="28"/>
        </w:rPr>
        <w:t xml:space="preserve">–количество </w:t>
      </w:r>
      <w:r w:rsidRPr="00B566C6">
        <w:rPr>
          <w:sz w:val="28"/>
          <w:szCs w:val="28"/>
        </w:rPr>
        <w:t>объектов движимого и недвижимого имущества в отношении которых требуется провести учетно-оценочные работы, единиц</w:t>
      </w:r>
      <w:r w:rsidRPr="00B566C6">
        <w:rPr>
          <w:sz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proofErr w:type="gramStart"/>
      <w:r w:rsidRPr="00B566C6">
        <w:rPr>
          <w:sz w:val="28"/>
        </w:rPr>
        <w:t>P</w:t>
      </w:r>
      <w:proofErr w:type="gramEnd"/>
      <w:r w:rsidRPr="00B566C6">
        <w:rPr>
          <w:sz w:val="28"/>
          <w:vertAlign w:val="subscript"/>
        </w:rPr>
        <w:t>уор</w:t>
      </w:r>
      <w:proofErr w:type="spellEnd"/>
      <w:r w:rsidRPr="00B566C6">
        <w:rPr>
          <w:sz w:val="28"/>
        </w:rPr>
        <w:t xml:space="preserve"> - цена, определяемая с учетом </w:t>
      </w:r>
      <w:proofErr w:type="spellStart"/>
      <w:r w:rsidRPr="00B566C6">
        <w:rPr>
          <w:sz w:val="28"/>
        </w:rPr>
        <w:t>положенийстатьи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2.6.17. Затраты на услуги по демонтажу (сносу) ветхих жилых (нежилых) домов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Затраты на услуги по демонтажу (сносу) ветхих жилых (нежилых) домов и других объектов недвижимого имущества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удони</w:t>
      </w:r>
      <w:proofErr w:type="spellEnd"/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улони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улони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улони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улони</w:t>
      </w:r>
      <w:proofErr w:type="spellEnd"/>
      <w:r w:rsidRPr="00B566C6">
        <w:rPr>
          <w:sz w:val="28"/>
        </w:rPr>
        <w:t xml:space="preserve">–количество </w:t>
      </w:r>
      <w:r w:rsidRPr="00B566C6">
        <w:rPr>
          <w:sz w:val="28"/>
          <w:szCs w:val="28"/>
        </w:rPr>
        <w:t>объектов недвижимого имущества в отношении которых требуется провести мероприятия по демонтажу (сносу), единиц</w:t>
      </w:r>
      <w:r w:rsidRPr="00B566C6">
        <w:rPr>
          <w:sz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proofErr w:type="gramStart"/>
      <w:r w:rsidRPr="00B566C6">
        <w:rPr>
          <w:sz w:val="28"/>
        </w:rPr>
        <w:t>P</w:t>
      </w:r>
      <w:proofErr w:type="gramEnd"/>
      <w:r w:rsidRPr="00B566C6">
        <w:rPr>
          <w:sz w:val="28"/>
          <w:vertAlign w:val="subscript"/>
        </w:rPr>
        <w:t>улони</w:t>
      </w:r>
      <w:proofErr w:type="spellEnd"/>
      <w:r w:rsidRPr="00B566C6">
        <w:rPr>
          <w:sz w:val="28"/>
        </w:rPr>
        <w:t xml:space="preserve"> - цена, определяемая с учетом </w:t>
      </w:r>
      <w:proofErr w:type="spellStart"/>
      <w:r w:rsidRPr="00B566C6">
        <w:rPr>
          <w:sz w:val="28"/>
        </w:rPr>
        <w:t>положенийстатьи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widowControl w:val="0"/>
        <w:ind w:firstLine="709"/>
        <w:jc w:val="both"/>
        <w:rPr>
          <w:sz w:val="28"/>
        </w:rPr>
      </w:pPr>
      <w:r w:rsidRPr="00B566C6">
        <w:rPr>
          <w:sz w:val="28"/>
        </w:rPr>
        <w:t>2.6.18. Затраты на выкуп объектов движимого и недвижимого имущества для муниципальных нужд</w:t>
      </w:r>
    </w:p>
    <w:p w:rsidR="00B566C6" w:rsidRPr="00B566C6" w:rsidRDefault="00B566C6" w:rsidP="00B566C6">
      <w:pPr>
        <w:widowControl w:val="0"/>
        <w:ind w:firstLine="709"/>
        <w:jc w:val="both"/>
        <w:rPr>
          <w:sz w:val="28"/>
        </w:rPr>
      </w:pPr>
    </w:p>
    <w:p w:rsidR="00B566C6" w:rsidRPr="00B566C6" w:rsidRDefault="00B566C6" w:rsidP="00B566C6">
      <w:pPr>
        <w:ind w:firstLine="709"/>
        <w:jc w:val="both"/>
        <w:rPr>
          <w:sz w:val="28"/>
        </w:rPr>
      </w:pPr>
      <w:r w:rsidRPr="00B566C6">
        <w:rPr>
          <w:sz w:val="28"/>
          <w:szCs w:val="28"/>
        </w:rPr>
        <w:t>Затраты на выкуп объектов движимого и недвижимого имущества для муниципальных нужд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водни</w:t>
      </w:r>
      <w:proofErr w:type="spellEnd"/>
      <w:r w:rsidRPr="00B566C6">
        <w:rPr>
          <w:sz w:val="28"/>
          <w:szCs w:val="28"/>
        </w:rPr>
        <w:t xml:space="preserve">) осуществляется с учетом положений главы VII.1. Земельного кодекса Российской Федерации, статьи 32 Жилищного кодекса Российской Федерации, руководствуясь при определении стоимости выкупаемого </w:t>
      </w:r>
      <w:proofErr w:type="spellStart"/>
      <w:r w:rsidRPr="00B566C6">
        <w:rPr>
          <w:sz w:val="28"/>
          <w:szCs w:val="28"/>
        </w:rPr>
        <w:t>имущества</w:t>
      </w:r>
      <w:proofErr w:type="gramStart"/>
      <w:r w:rsidRPr="00B566C6">
        <w:rPr>
          <w:sz w:val="28"/>
          <w:szCs w:val="28"/>
        </w:rPr>
        <w:t>,</w:t>
      </w:r>
      <w:r w:rsidRPr="00B566C6">
        <w:rPr>
          <w:sz w:val="28"/>
        </w:rPr>
        <w:t>Ф</w:t>
      </w:r>
      <w:proofErr w:type="gramEnd"/>
      <w:r w:rsidRPr="00B566C6">
        <w:rPr>
          <w:sz w:val="28"/>
        </w:rPr>
        <w:t>едеральным</w:t>
      </w:r>
      <w:proofErr w:type="spellEnd"/>
      <w:r w:rsidRPr="00B566C6">
        <w:rPr>
          <w:sz w:val="28"/>
        </w:rPr>
        <w:t xml:space="preserve"> законом от 29.07.1998 №135-ФЗ «Об оценочной деятельности в Российской Федерации» и отчетами об определении рыночной стоимости, составленными независимыми оценщиками.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2.6.19. Затраты на разработку проектной документации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Затраты на разработку проектной документации определяются в соответствии со </w:t>
      </w:r>
      <w:hyperlink r:id="rId170" w:history="1">
        <w:r w:rsidRPr="00B566C6">
          <w:rPr>
            <w:sz w:val="28"/>
            <w:szCs w:val="28"/>
          </w:rPr>
          <w:t>статьей 22</w:t>
        </w:r>
      </w:hyperlink>
      <w:r w:rsidRPr="00B566C6">
        <w:rPr>
          <w:sz w:val="28"/>
          <w:szCs w:val="28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2.6.20. Затраты на осуществление бухгалтерского и налогового учета специализированными организациями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 xml:space="preserve">Затраты на осуществление бухгалтерского и налогового учета специализированными организациями, оказывающими бухгалтерские услуги, услуги по восстановлению и ведению бухгалтерского и налогового учета, сдаче бухгалтерской и налоговой отчетности экономического субъекта определяются в соответствии со </w:t>
      </w:r>
      <w:hyperlink r:id="rId171" w:history="1">
        <w:r w:rsidRPr="00B566C6">
          <w:rPr>
            <w:sz w:val="28"/>
            <w:szCs w:val="28"/>
          </w:rPr>
          <w:t>статьей 22</w:t>
        </w:r>
      </w:hyperlink>
      <w:r w:rsidRPr="00B566C6">
        <w:rPr>
          <w:sz w:val="28"/>
          <w:szCs w:val="28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нужд». 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2.6.21. Затраты на изготовление и выдачу сертификатов ключей электронно-цифровых подписей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 xml:space="preserve"> Затраты на изготовление и выдачу сертификатов ключей электронно-цифровых подписей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эцп</w:t>
      </w:r>
      <w:proofErr w:type="spellEnd"/>
      <w:r w:rsidRPr="00B566C6">
        <w:rPr>
          <w:sz w:val="28"/>
          <w:szCs w:val="28"/>
        </w:rPr>
        <w:t xml:space="preserve">) определяется по формуле: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эцп</w:t>
      </w:r>
      <w:proofErr w:type="spellEnd"/>
      <w:r w:rsidRPr="00B566C6">
        <w:rPr>
          <w:sz w:val="28"/>
        </w:rPr>
        <w:t xml:space="preserve">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эцп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эцп</w:t>
      </w:r>
      <w:proofErr w:type="spellEnd"/>
      <w:r w:rsidRPr="00B566C6">
        <w:rPr>
          <w:sz w:val="28"/>
        </w:rPr>
        <w:t xml:space="preserve">, 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r w:rsidRPr="00B566C6">
        <w:rPr>
          <w:sz w:val="28"/>
        </w:rPr>
        <w:t xml:space="preserve">где </w:t>
      </w:r>
      <w:proofErr w:type="spellStart"/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эцп</w:t>
      </w:r>
      <w:proofErr w:type="spellEnd"/>
      <w:r w:rsidRPr="00B566C6">
        <w:rPr>
          <w:sz w:val="28"/>
        </w:rPr>
        <w:t xml:space="preserve"> -  необходимое количество </w:t>
      </w:r>
      <w:r w:rsidRPr="00B566C6">
        <w:rPr>
          <w:sz w:val="28"/>
          <w:szCs w:val="28"/>
        </w:rPr>
        <w:t>сертификатов ключей квалифицированных электронно-цифровых подписей, единиц</w:t>
      </w:r>
      <w:r w:rsidRPr="00B566C6">
        <w:rPr>
          <w:sz w:val="28"/>
        </w:rPr>
        <w:t>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эц</w:t>
      </w:r>
      <w:proofErr w:type="gramStart"/>
      <w:r w:rsidRPr="00B566C6">
        <w:rPr>
          <w:sz w:val="28"/>
          <w:vertAlign w:val="subscript"/>
        </w:rPr>
        <w:t>п</w:t>
      </w:r>
      <w:proofErr w:type="spellEnd"/>
      <w:r w:rsidRPr="00B566C6">
        <w:rPr>
          <w:sz w:val="28"/>
        </w:rPr>
        <w:t>–</w:t>
      </w:r>
      <w:proofErr w:type="gramEnd"/>
      <w:r w:rsidRPr="00B566C6">
        <w:rPr>
          <w:sz w:val="28"/>
        </w:rPr>
        <w:t xml:space="preserve"> цена изготовления квалифицированного сертификата ключа электронно-цифровой подписи,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2.7. Прочие расходы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  <w:szCs w:val="28"/>
        </w:rPr>
        <w:t xml:space="preserve">2.7.1. </w:t>
      </w:r>
      <w:r w:rsidRPr="00B566C6">
        <w:rPr>
          <w:sz w:val="28"/>
        </w:rPr>
        <w:t xml:space="preserve">Затраты на оплату судебных актов РФ (исполнительных документов), мировых соглашений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 xml:space="preserve">Затраты на оплату судебных актов РФ (исполнительных документов), мировых </w:t>
      </w:r>
      <w:proofErr w:type="spellStart"/>
      <w:r w:rsidRPr="00B566C6">
        <w:rPr>
          <w:sz w:val="28"/>
        </w:rPr>
        <w:t>соглашенийпо</w:t>
      </w:r>
      <w:proofErr w:type="spellEnd"/>
      <w:r w:rsidRPr="00B566C6">
        <w:rPr>
          <w:sz w:val="28"/>
        </w:rPr>
        <w:t xml:space="preserve"> возмещению вреда, причиненному гражданину или юридическому лицу в результате незаконных действий (бездействия) Комитета и КУ (</w:t>
      </w: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иса</w:t>
      </w:r>
      <w:proofErr w:type="spellEnd"/>
      <w:r w:rsidRPr="00B566C6">
        <w:rPr>
          <w:sz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иса</w:t>
      </w:r>
      <w:proofErr w:type="spellEnd"/>
      <w:r w:rsidRPr="00B566C6">
        <w:rPr>
          <w:sz w:val="28"/>
        </w:rPr>
        <w:t xml:space="preserve"> = </w:t>
      </w:r>
      <w:proofErr w:type="spellStart"/>
      <w:proofErr w:type="gramStart"/>
      <w:r w:rsidRPr="00B566C6">
        <w:rPr>
          <w:sz w:val="28"/>
        </w:rPr>
        <w:t>V</w:t>
      </w:r>
      <w:proofErr w:type="gramEnd"/>
      <w:r w:rsidRPr="00B566C6">
        <w:rPr>
          <w:sz w:val="28"/>
          <w:vertAlign w:val="subscript"/>
        </w:rPr>
        <w:t>лбоиса</w:t>
      </w:r>
      <w:proofErr w:type="spellEnd"/>
      <w:r w:rsidRPr="00B566C6">
        <w:rPr>
          <w:sz w:val="28"/>
        </w:rPr>
        <w:t xml:space="preserve"> ×</w:t>
      </w:r>
      <w:proofErr w:type="spellStart"/>
      <w:r w:rsidRPr="00B566C6">
        <w:rPr>
          <w:sz w:val="28"/>
        </w:rPr>
        <w:t>К</w:t>
      </w:r>
      <w:r w:rsidRPr="00B566C6">
        <w:rPr>
          <w:sz w:val="28"/>
          <w:vertAlign w:val="subscript"/>
        </w:rPr>
        <w:t>ипц</w:t>
      </w:r>
      <w:proofErr w:type="spellEnd"/>
      <w:r w:rsidRPr="00B566C6">
        <w:rPr>
          <w:sz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V</w:t>
      </w:r>
      <w:proofErr w:type="gramEnd"/>
      <w:r w:rsidRPr="00B566C6">
        <w:rPr>
          <w:sz w:val="28"/>
          <w:vertAlign w:val="subscript"/>
        </w:rPr>
        <w:t>лбоиса</w:t>
      </w:r>
      <w:proofErr w:type="spellEnd"/>
      <w:r w:rsidRPr="00B566C6">
        <w:rPr>
          <w:sz w:val="28"/>
        </w:rPr>
        <w:t xml:space="preserve"> - объем утвержденных лимитов бюджетных обязательств текущего финансового года на оплату судебных актов РФ (исполнительных документов), мировых соглашений по возмещению вреда, причиненному гражданину или юридическому лицу в результате незаконных действий (бездействия) Комитета и КУ,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К</w:t>
      </w:r>
      <w:r w:rsidRPr="00B566C6">
        <w:rPr>
          <w:sz w:val="28"/>
          <w:vertAlign w:val="subscript"/>
        </w:rPr>
        <w:t>ипц</w:t>
      </w:r>
      <w:proofErr w:type="spellEnd"/>
      <w:r w:rsidRPr="00B566C6">
        <w:rPr>
          <w:sz w:val="28"/>
        </w:rPr>
        <w:t xml:space="preserve"> - индекс потребительских цен.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66C6">
        <w:rPr>
          <w:sz w:val="28"/>
        </w:rPr>
        <w:t xml:space="preserve">2.7.2. Затраты на оплату взносов региональному оператору на капитальный ремонт общего имущества в многоквартирных домах за муниципальные нежилые и жилые помещения производится на основании </w:t>
      </w:r>
      <w:r w:rsidRPr="00B566C6">
        <w:rPr>
          <w:rFonts w:eastAsia="Calibri"/>
          <w:sz w:val="28"/>
          <w:szCs w:val="28"/>
          <w:lang w:eastAsia="en-US"/>
        </w:rPr>
        <w:t>платежных документов, представленных региональным оператором, в сроки, установленные для внесения платы за помещения и коммунальные услуги, если иное не установлено законом субъекта Российской Федерации.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2.8. Затраты на приобретение основных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2.8.1. Затраты на приобретение рабочих станций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рабочих станци</w:t>
      </w:r>
      <w:proofErr w:type="gramStart"/>
      <w:r w:rsidRPr="00B566C6">
        <w:rPr>
          <w:sz w:val="28"/>
          <w:szCs w:val="28"/>
        </w:rPr>
        <w:t>й(</w:t>
      </w:r>
      <w:proofErr w:type="gramEnd"/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A3F2B52" wp14:editId="046DB8D1">
            <wp:extent cx="276225" cy="266065"/>
            <wp:effectExtent l="0" t="0" r="9525" b="635"/>
            <wp:docPr id="390" name="Рисунок 390" descr="base_1_196834_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ase_1_196834_545"/>
                    <pic:cNvPicPr preferRelativeResize="0">
                      <a:picLocks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0057DD1B" wp14:editId="45CA0A9B">
            <wp:extent cx="1637665" cy="467995"/>
            <wp:effectExtent l="0" t="0" r="0" b="8255"/>
            <wp:docPr id="391" name="Рисунок 391" descr="base_1_196834_5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base_1_196834_546"/>
                    <pic:cNvPicPr preferRelativeResize="0">
                      <a:picLocks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305C62E" wp14:editId="3F90D430">
            <wp:extent cx="669925" cy="266065"/>
            <wp:effectExtent l="0" t="0" r="0" b="635"/>
            <wp:docPr id="392" name="Рисунок 392" descr="base_1_196834_5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ase_1_196834_547"/>
                    <pic:cNvPicPr preferRelativeResize="0">
                      <a:picLocks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рабочих станций,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32290A7B" wp14:editId="6B83F0BD">
            <wp:extent cx="318770" cy="266065"/>
            <wp:effectExtent l="0" t="0" r="5080" b="635"/>
            <wp:docPr id="393" name="Рисунок 393" descr="base_1_196834_5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ase_1_196834_548"/>
                    <pic:cNvPicPr preferRelativeResize="0">
                      <a:picLocks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приобретения одной рабочей станции, определенная в соответствии с </w:t>
      </w:r>
      <w:proofErr w:type="spellStart"/>
      <w:r w:rsidRPr="00B566C6">
        <w:rPr>
          <w:sz w:val="28"/>
          <w:szCs w:val="28"/>
        </w:rPr>
        <w:t>положениями</w:t>
      </w:r>
      <w:r w:rsidRPr="00B566C6">
        <w:rPr>
          <w:sz w:val="28"/>
        </w:rPr>
        <w:t>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proofErr w:type="spellStart"/>
      <w:r w:rsidRPr="00B566C6">
        <w:rPr>
          <w:sz w:val="28"/>
        </w:rPr>
        <w:t>и</w:t>
      </w:r>
      <w:r w:rsidRPr="00B566C6">
        <w:rPr>
          <w:sz w:val="28"/>
          <w:szCs w:val="28"/>
        </w:rPr>
        <w:t>с</w:t>
      </w:r>
      <w:proofErr w:type="spellEnd"/>
      <w:r w:rsidRPr="00B566C6">
        <w:rPr>
          <w:sz w:val="28"/>
          <w:szCs w:val="28"/>
        </w:rPr>
        <w:t xml:space="preserve">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2.8.2. Затраты на приобретение принтеров, многофункциональных устройств и копировальных аппаратов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принтеров, многофункциональных устройств и копировальных аппаратов (оргтехники</w:t>
      </w:r>
      <w:proofErr w:type="gramStart"/>
      <w:r w:rsidRPr="00B566C6">
        <w:rPr>
          <w:sz w:val="28"/>
          <w:szCs w:val="28"/>
        </w:rPr>
        <w:t>)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9C7402D" wp14:editId="4BF5EFF0">
            <wp:extent cx="257175" cy="257175"/>
            <wp:effectExtent l="0" t="0" r="9525" b="9525"/>
            <wp:docPr id="394" name="Рисунок 394" descr="base_1_196834_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se_1_196834_552"/>
                    <pic:cNvPicPr preferRelativeResize="0">
                      <a:picLocks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278A82FB" wp14:editId="07CF9D8C">
            <wp:extent cx="1257300" cy="466725"/>
            <wp:effectExtent l="0" t="0" r="0" b="9525"/>
            <wp:docPr id="395" name="Рисунок 395" descr="base_1_196834_5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ase_1_196834_553"/>
                    <pic:cNvPicPr preferRelativeResize="0">
                      <a:picLocks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где</w:t>
      </w:r>
      <w:proofErr w:type="gramStart"/>
      <w:r w:rsidRPr="00B566C6">
        <w:rPr>
          <w:sz w:val="28"/>
          <w:szCs w:val="28"/>
        </w:rPr>
        <w:t>Q</w:t>
      </w:r>
      <w:r w:rsidRPr="00B566C6">
        <w:rPr>
          <w:sz w:val="28"/>
          <w:szCs w:val="28"/>
          <w:vertAlign w:val="subscript"/>
        </w:rPr>
        <w:t>i</w:t>
      </w:r>
      <w:proofErr w:type="spellEnd"/>
      <w:proofErr w:type="gramEnd"/>
      <w:r w:rsidRPr="00B566C6">
        <w:rPr>
          <w:sz w:val="28"/>
          <w:szCs w:val="28"/>
          <w:vertAlign w:val="subscript"/>
        </w:rPr>
        <w:t xml:space="preserve"> пм</w:t>
      </w:r>
      <w:r w:rsidRPr="00B566C6">
        <w:rPr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5275" cy="257175"/>
            <wp:effectExtent l="0" t="0" r="0" b="0"/>
            <wp:docPr id="461" name="Рисунок 461" descr="base_1_196834_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 descr="base_1_196834_554"/>
                    <pic:cNvPicPr>
                      <a:picLocks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цена одного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типа принтера, многофункционального устройства, копировального аппарата и иной оргтехники, определенная в соответствии с </w:t>
      </w:r>
      <w:proofErr w:type="spellStart"/>
      <w:r w:rsidRPr="00B566C6">
        <w:rPr>
          <w:sz w:val="28"/>
          <w:szCs w:val="28"/>
        </w:rPr>
        <w:t>положениями</w:t>
      </w:r>
      <w:r w:rsidRPr="00B566C6">
        <w:rPr>
          <w:sz w:val="28"/>
        </w:rPr>
        <w:t>статьи</w:t>
      </w:r>
      <w:proofErr w:type="spellEnd"/>
      <w:r w:rsidRPr="00B566C6">
        <w:rPr>
          <w:sz w:val="28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proofErr w:type="spellStart"/>
      <w:r w:rsidRPr="00B566C6">
        <w:rPr>
          <w:sz w:val="28"/>
        </w:rPr>
        <w:t>нужд</w:t>
      </w:r>
      <w:proofErr w:type="gramStart"/>
      <w:r w:rsidRPr="00B566C6">
        <w:rPr>
          <w:sz w:val="28"/>
        </w:rPr>
        <w:t>»</w:t>
      </w:r>
      <w:r w:rsidRPr="00B566C6">
        <w:rPr>
          <w:sz w:val="28"/>
          <w:szCs w:val="28"/>
        </w:rPr>
        <w:t>и</w:t>
      </w:r>
      <w:proofErr w:type="spellEnd"/>
      <w:proofErr w:type="gramEnd"/>
      <w:r w:rsidRPr="00B566C6">
        <w:rPr>
          <w:sz w:val="28"/>
          <w:szCs w:val="28"/>
        </w:rPr>
        <w:t xml:space="preserve"> с учетом приложения № 2 к настоящему </w:t>
      </w:r>
      <w:bookmarkStart w:id="3" w:name="P361"/>
      <w:bookmarkStart w:id="4" w:name="P370"/>
      <w:bookmarkEnd w:id="3"/>
      <w:bookmarkEnd w:id="4"/>
      <w:r w:rsidRPr="00B566C6">
        <w:rPr>
          <w:sz w:val="28"/>
          <w:szCs w:val="28"/>
        </w:rPr>
        <w:t>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2.8.3. Затраты на приобретение средств подвижной связи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средств подвижной связ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45C6A41" wp14:editId="7865267D">
            <wp:extent cx="371475" cy="266700"/>
            <wp:effectExtent l="0" t="0" r="9525" b="0"/>
            <wp:docPr id="396" name="Рисунок 396" descr="base_1_196834_5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ase_1_196834_555"/>
                    <pic:cNvPicPr preferRelativeResize="0">
                      <a:picLocks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B82724F" wp14:editId="366825EE">
            <wp:extent cx="1790700" cy="476250"/>
            <wp:effectExtent l="0" t="0" r="0" b="0"/>
            <wp:docPr id="397" name="Рисунок 397" descr="base_1_196834_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base_1_196834_556"/>
                    <pic:cNvPicPr preferRelativeResize="0">
                      <a:picLocks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483DE25" wp14:editId="61EE249B">
            <wp:extent cx="466725" cy="266700"/>
            <wp:effectExtent l="0" t="0" r="9525" b="0"/>
            <wp:docPr id="398" name="Рисунок 398" descr="base_1_196834_5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ase_1_196834_557"/>
                    <pic:cNvPicPr preferRelativeResize="0">
                      <a:picLocks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- количество средств подвижной связи, определенное в соответствии с приложением № 1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</w:t>
      </w:r>
      <w:r w:rsidRPr="00B566C6">
        <w:rPr>
          <w:sz w:val="28"/>
          <w:szCs w:val="28"/>
        </w:rPr>
        <w:lastRenderedPageBreak/>
        <w:t>функциональных, территориальных органов Администрации города Каменска-Уральского и подведомственных им казенных учреждений»,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07FF2F1F" wp14:editId="63BF5F73">
            <wp:extent cx="419100" cy="266700"/>
            <wp:effectExtent l="0" t="0" r="0" b="0"/>
            <wp:docPr id="399" name="Рисунок 399" descr="base_1_196834_5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ase_1_196834_558"/>
                    <pic:cNvPicPr preferRelativeResize="0">
                      <a:picLocks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B566C6">
        <w:rPr>
          <w:sz w:val="28"/>
          <w:szCs w:val="28"/>
        </w:rPr>
        <w:t>- стоимость одного средства подвижной связи, определенное в соответствии с приложением № 1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рублей.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2.8.4. Затраты на приобретение планшетных компьютеров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планшетных компьютеро</w:t>
      </w:r>
      <w:proofErr w:type="gramStart"/>
      <w:r w:rsidRPr="00B566C6">
        <w:rPr>
          <w:sz w:val="28"/>
          <w:szCs w:val="28"/>
        </w:rPr>
        <w:t>в(</w:t>
      </w:r>
      <w:proofErr w:type="gramEnd"/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3C9C07C4" wp14:editId="48E2CC6F">
            <wp:extent cx="352425" cy="266700"/>
            <wp:effectExtent l="0" t="0" r="9525" b="0"/>
            <wp:docPr id="400" name="Рисунок 400" descr="base_1_196834_5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ase_1_196834_559"/>
                    <pic:cNvPicPr preferRelativeResize="0">
                      <a:picLocks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3FC99D2F" wp14:editId="349FEC44">
            <wp:extent cx="1676400" cy="476250"/>
            <wp:effectExtent l="0" t="0" r="0" b="0"/>
            <wp:docPr id="401" name="Рисунок 401" descr="base_1_196834_5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base_1_196834_560"/>
                    <pic:cNvPicPr preferRelativeResize="0">
                      <a:picLocks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637BE86" wp14:editId="53950201">
            <wp:extent cx="438150" cy="266700"/>
            <wp:effectExtent l="0" t="0" r="0" b="0"/>
            <wp:docPr id="402" name="Рисунок 402" descr="base_1_196834_5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ase_1_196834_561"/>
                    <pic:cNvPicPr preferRelativeResize="0">
                      <a:picLocks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планшетных компьютеров,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167ACCCA" wp14:editId="000F0E7E">
            <wp:extent cx="371475" cy="266700"/>
            <wp:effectExtent l="0" t="0" r="9525" b="0"/>
            <wp:docPr id="403" name="Рисунок 403" descr="base_1_196834_5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base_1_196834_562"/>
                    <pic:cNvPicPr preferRelativeResize="0">
                      <a:picLocks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одного планшетного компьютера, определенная в соответствии </w:t>
      </w:r>
      <w:proofErr w:type="gramStart"/>
      <w:r w:rsidRPr="00B566C6">
        <w:rPr>
          <w:sz w:val="28"/>
          <w:szCs w:val="28"/>
        </w:rPr>
        <w:t>с</w:t>
      </w:r>
      <w:proofErr w:type="gramEnd"/>
      <w:r w:rsidRPr="00B566C6">
        <w:rPr>
          <w:sz w:val="28"/>
          <w:szCs w:val="28"/>
        </w:rPr>
        <w:t xml:space="preserve"> </w:t>
      </w:r>
      <w:proofErr w:type="gramStart"/>
      <w:r w:rsidRPr="00B566C6">
        <w:rPr>
          <w:sz w:val="28"/>
          <w:szCs w:val="28"/>
        </w:rPr>
        <w:t>положениям</w:t>
      </w:r>
      <w:proofErr w:type="gramEnd"/>
      <w:r w:rsidRPr="00B566C6">
        <w:rPr>
          <w:sz w:val="28"/>
          <w:szCs w:val="28"/>
        </w:rPr>
        <w:t xml:space="preserve"> 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2.8.5. Затраты на приобретение мониторов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мониторо</w:t>
      </w:r>
      <w:proofErr w:type="gramStart"/>
      <w:r w:rsidRPr="00B566C6">
        <w:rPr>
          <w:sz w:val="28"/>
          <w:szCs w:val="28"/>
        </w:rPr>
        <w:t>в(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17592F4" wp14:editId="26937382">
            <wp:extent cx="314325" cy="257175"/>
            <wp:effectExtent l="0" t="0" r="9525" b="9525"/>
            <wp:docPr id="404" name="Рисунок 404" descr="base_1_196834_5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96834_567"/>
                    <pic:cNvPicPr preferRelativeResize="0">
                      <a:picLocks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01C3060A" wp14:editId="31CB6FDF">
            <wp:extent cx="1562100" cy="476250"/>
            <wp:effectExtent l="0" t="0" r="0" b="0"/>
            <wp:docPr id="405" name="Рисунок 405" descr="base_1_196834_5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96834_568"/>
                    <pic:cNvPicPr preferRelativeResize="0">
                      <a:picLocks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48F875E" wp14:editId="71490B52">
            <wp:extent cx="381000" cy="257175"/>
            <wp:effectExtent l="0" t="0" r="0" b="9525"/>
            <wp:docPr id="406" name="Рисунок 406" descr="base_1_196834_5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ase_1_196834_569"/>
                    <pic:cNvPicPr preferRelativeResize="0">
                      <a:picLocks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мониторов,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443164" wp14:editId="452792AF">
            <wp:extent cx="361950" cy="257175"/>
            <wp:effectExtent l="0" t="0" r="0" b="0"/>
            <wp:docPr id="460" name="Рисунок 460" descr="base_1_196834_5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base_1_196834_570"/>
                    <pic:cNvPicPr>
                      <a:picLocks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одного монитора,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2.8.6. Затраты на приобретение системных блоков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Затраты на приобретение системных блоко</w:t>
      </w:r>
      <w:proofErr w:type="gramStart"/>
      <w:r w:rsidRPr="00B566C6">
        <w:rPr>
          <w:sz w:val="28"/>
          <w:szCs w:val="28"/>
        </w:rPr>
        <w:t>в(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FD6E06D" wp14:editId="116C864C">
            <wp:extent cx="247650" cy="257175"/>
            <wp:effectExtent l="0" t="0" r="0" b="9525"/>
            <wp:docPr id="407" name="Рисунок 407" descr="base_1_196834_5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ase_1_196834_571"/>
                    <pic:cNvPicPr preferRelativeResize="0">
                      <a:picLocks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0B68DD24" wp14:editId="50F86526">
            <wp:extent cx="1371600" cy="476250"/>
            <wp:effectExtent l="0" t="0" r="0" b="0"/>
            <wp:docPr id="408" name="Рисунок 408" descr="base_1_196834_5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ase_1_196834_572"/>
                    <pic:cNvPicPr preferRelativeResize="0">
                      <a:picLocks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44D500C" wp14:editId="0504D61F">
            <wp:extent cx="314325" cy="257175"/>
            <wp:effectExtent l="0" t="0" r="9525" b="9525"/>
            <wp:docPr id="409" name="Рисунок 409" descr="base_1_196834_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ase_1_196834_573"/>
                    <pic:cNvPicPr preferRelativeResize="0">
                      <a:picLocks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системных блоков,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5971D1C" wp14:editId="31447757">
            <wp:extent cx="276225" cy="257175"/>
            <wp:effectExtent l="0" t="0" r="9525" b="9525"/>
            <wp:docPr id="410" name="Рисунок 410" descr="base_1_196834_5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ase_1_196834_574"/>
                    <pic:cNvPicPr preferRelativeResize="0">
                      <a:picLocks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одного системного блока,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2.8.7. Затраты на приобретение носителей информации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Pr="00B566C6">
        <w:rPr>
          <w:sz w:val="28"/>
          <w:szCs w:val="28"/>
        </w:rPr>
        <w:t>З</w:t>
      </w:r>
      <w:r w:rsidRPr="00B566C6">
        <w:rPr>
          <w:sz w:val="28"/>
          <w:szCs w:val="28"/>
          <w:vertAlign w:val="subscript"/>
        </w:rPr>
        <w:t>мн</w:t>
      </w:r>
      <w:proofErr w:type="spellEnd"/>
      <w:r w:rsidRPr="00B566C6">
        <w:rPr>
          <w:sz w:val="28"/>
          <w:szCs w:val="28"/>
        </w:rPr>
        <w:t>),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78315447" wp14:editId="177B1E1C">
            <wp:extent cx="1428750" cy="476250"/>
            <wp:effectExtent l="0" t="0" r="0" b="0"/>
            <wp:docPr id="411" name="Рисунок 137" descr="base_1_196834_5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ase_1_196834_579"/>
                    <pic:cNvPicPr preferRelativeResize="0">
                      <a:picLocks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93EC474" wp14:editId="28037D65">
            <wp:extent cx="361950" cy="257175"/>
            <wp:effectExtent l="0" t="0" r="0" b="9525"/>
            <wp:docPr id="412" name="Рисунок 136" descr="base_1_196834_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ase_1_196834_580"/>
                    <pic:cNvPicPr preferRelativeResize="0">
                      <a:picLocks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носителей информации,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8EE4AB5" wp14:editId="58B4D260">
            <wp:extent cx="295275" cy="257175"/>
            <wp:effectExtent l="0" t="0" r="9525" b="9525"/>
            <wp:docPr id="413" name="Рисунок 135" descr="base_1_196834_5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se_1_196834_581"/>
                    <pic:cNvPicPr preferRelativeResize="0">
                      <a:picLocks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единицы носителя информации,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2.8.8. Затраты на приобретение транспортных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транспортных средств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93E9667" wp14:editId="411C907C">
            <wp:extent cx="255270" cy="255270"/>
            <wp:effectExtent l="0" t="0" r="0" b="0"/>
            <wp:docPr id="414" name="Рисунок 314" descr="base_1_196834_8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base_1_196834_837"/>
                    <pic:cNvPicPr preferRelativeResize="0">
                      <a:picLocks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4"/>
          <w:sz w:val="28"/>
          <w:szCs w:val="28"/>
        </w:rPr>
        <w:drawing>
          <wp:inline distT="0" distB="0" distL="0" distR="0" wp14:anchorId="7FDFBF2F" wp14:editId="45B65B9F">
            <wp:extent cx="1414145" cy="488950"/>
            <wp:effectExtent l="0" t="0" r="0" b="6350"/>
            <wp:docPr id="415" name="Рисунок 313" descr="base_1_196834_8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base_1_196834_838"/>
                    <pic:cNvPicPr preferRelativeResize="0">
                      <a:picLocks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 xml:space="preserve">где 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FE5ABD0" wp14:editId="28FD4E97">
            <wp:extent cx="340360" cy="255270"/>
            <wp:effectExtent l="0" t="0" r="2540" b="0"/>
            <wp:docPr id="416" name="Рисунок 312" descr="base_1_196834_8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base_1_196834_839"/>
                    <pic:cNvPicPr preferRelativeResize="0">
                      <a:picLocks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- количество i-х транспортных, определенное в соответствии с приложением 2к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</w:t>
      </w:r>
      <w:r w:rsidRPr="00B566C6">
        <w:rPr>
          <w:sz w:val="28"/>
          <w:szCs w:val="28"/>
        </w:rPr>
        <w:lastRenderedPageBreak/>
        <w:t>территориальных органов Администрации города Каменска-Уральского и подведомственных им казенных учреждений», единиц;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8BCAC6F" wp14:editId="192FCCEF">
            <wp:extent cx="318770" cy="255270"/>
            <wp:effectExtent l="0" t="0" r="5080" b="0"/>
            <wp:docPr id="417" name="Рисунок 311" descr="base_1_196834_8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base_1_196834_840"/>
                    <pic:cNvPicPr preferRelativeResize="0">
                      <a:picLocks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цена приобретения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средства, определенная в соответствии с приложением 2к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рублей.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932"/>
      <w:bookmarkStart w:id="6" w:name="P941"/>
      <w:bookmarkEnd w:id="5"/>
      <w:bookmarkEnd w:id="6"/>
      <w:r w:rsidRPr="00B566C6">
        <w:rPr>
          <w:sz w:val="28"/>
          <w:szCs w:val="28"/>
        </w:rPr>
        <w:t xml:space="preserve">2.8.9. Затраты на приобретение мебели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мебел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AC420FB" wp14:editId="61321B38">
            <wp:extent cx="361950" cy="257175"/>
            <wp:effectExtent l="0" t="0" r="0" b="9525"/>
            <wp:docPr id="418" name="Рисунок 27" descr="base_1_196834_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ase_1_196834_841"/>
                    <pic:cNvPicPr preferRelativeResize="0">
                      <a:picLocks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A4B0B9C" wp14:editId="0C093877">
            <wp:extent cx="1724025" cy="476250"/>
            <wp:effectExtent l="0" t="0" r="9525" b="0"/>
            <wp:docPr id="419" name="Рисунок 26" descr="base_1_196834_8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base_1_196834_842"/>
                    <pic:cNvPicPr preferRelativeResize="0">
                      <a:picLocks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8C7EA12" wp14:editId="086BA144">
            <wp:extent cx="438150" cy="257175"/>
            <wp:effectExtent l="0" t="0" r="0" b="9525"/>
            <wp:docPr id="420" name="Рисунок 25" descr="base_1_196834_8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ase_1_196834_843"/>
                    <pic:cNvPicPr preferRelativeResize="0">
                      <a:picLocks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i-х предметов мебели,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        Р</w:t>
      </w:r>
      <w:proofErr w:type="gramStart"/>
      <w:r w:rsidRPr="00B566C6">
        <w:rPr>
          <w:sz w:val="28"/>
          <w:szCs w:val="28"/>
          <w:vertAlign w:val="subscript"/>
          <w:lang w:val="en-US"/>
        </w:rPr>
        <w:t>i</w:t>
      </w:r>
      <w:proofErr w:type="spellStart"/>
      <w:proofErr w:type="gramEnd"/>
      <w:r w:rsidRPr="00B566C6">
        <w:rPr>
          <w:sz w:val="28"/>
          <w:szCs w:val="28"/>
          <w:vertAlign w:val="subscript"/>
        </w:rPr>
        <w:t>пмеб</w:t>
      </w:r>
      <w:proofErr w:type="spellEnd"/>
      <w:r w:rsidRPr="00B566C6">
        <w:rPr>
          <w:sz w:val="28"/>
          <w:szCs w:val="28"/>
        </w:rPr>
        <w:t xml:space="preserve"> - цена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предмета мебели, определенная в соответствии с положениями </w:t>
      </w:r>
      <w:r w:rsidRPr="00B566C6">
        <w:rPr>
          <w:sz w:val="28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B566C6">
        <w:rPr>
          <w:sz w:val="28"/>
          <w:szCs w:val="28"/>
        </w:rPr>
        <w:t>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2.8.10. Затраты на приобретение систем кондиционирования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систем кондиционировани</w:t>
      </w:r>
      <w:proofErr w:type="gramStart"/>
      <w:r w:rsidRPr="00B566C6">
        <w:rPr>
          <w:sz w:val="28"/>
          <w:szCs w:val="28"/>
        </w:rPr>
        <w:t>я(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6072EFB" wp14:editId="2CA2040A">
            <wp:extent cx="244475" cy="255270"/>
            <wp:effectExtent l="0" t="0" r="3175" b="0"/>
            <wp:docPr id="421" name="Рисунок 318" descr="base_1_196834_8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base_1_196834_845"/>
                    <pic:cNvPicPr preferRelativeResize="0">
                      <a:picLocks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5E81B797" wp14:editId="316D1265">
            <wp:extent cx="1286510" cy="478155"/>
            <wp:effectExtent l="0" t="0" r="8890" b="0"/>
            <wp:docPr id="422" name="Рисунок 317" descr="base_1_196834_8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base_1_196834_846"/>
                    <pic:cNvPicPr preferRelativeResize="0">
                      <a:picLocks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0676DCE" wp14:editId="5AEC4BC1">
            <wp:extent cx="266065" cy="255270"/>
            <wp:effectExtent l="0" t="0" r="635" b="0"/>
            <wp:docPr id="423" name="Рисунок 316" descr="base_1_196834_8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ase_1_196834_847"/>
                    <pic:cNvPicPr preferRelativeResize="0">
                      <a:picLocks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i-х систем кондиционирования,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62315BD" wp14:editId="7B05B957">
            <wp:extent cx="255270" cy="255270"/>
            <wp:effectExtent l="0" t="0" r="0" b="0"/>
            <wp:docPr id="424" name="Рисунок 315" descr="base_1_196834_8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base_1_196834_848"/>
                    <pic:cNvPicPr preferRelativeResize="0">
                      <a:picLocks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</w:t>
      </w:r>
      <w:r w:rsidRPr="00B566C6">
        <w:rPr>
          <w:sz w:val="28"/>
          <w:szCs w:val="28"/>
          <w:lang w:val="en-US"/>
        </w:rPr>
        <w:t>i</w:t>
      </w:r>
      <w:r w:rsidRPr="00B566C6">
        <w:rPr>
          <w:sz w:val="28"/>
          <w:szCs w:val="28"/>
        </w:rPr>
        <w:t xml:space="preserve">-й системы кондиционирования, </w:t>
      </w:r>
      <w:proofErr w:type="gramStart"/>
      <w:r w:rsidRPr="00B566C6">
        <w:rPr>
          <w:sz w:val="28"/>
          <w:szCs w:val="28"/>
        </w:rPr>
        <w:t>определенная</w:t>
      </w:r>
      <w:proofErr w:type="gramEnd"/>
      <w:r w:rsidRPr="00B566C6">
        <w:rPr>
          <w:sz w:val="28"/>
          <w:szCs w:val="28"/>
        </w:rPr>
        <w:t xml:space="preserve"> в соответствии с положениями </w:t>
      </w:r>
      <w:r w:rsidRPr="00B566C6">
        <w:rPr>
          <w:sz w:val="28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B566C6">
        <w:rPr>
          <w:sz w:val="28"/>
          <w:szCs w:val="28"/>
        </w:rPr>
        <w:t>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lastRenderedPageBreak/>
        <w:t xml:space="preserve">2.8.11. Затраты на приобретение бытовой техники, специальных средств и инструментов, прочих основных средств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Затраты на приобретение бытовой техники, специальных средств и инструментов, прочих основных средств (</w:t>
      </w: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бси</w:t>
      </w:r>
      <w:proofErr w:type="spellEnd"/>
      <w:r w:rsidRPr="00B566C6">
        <w:rPr>
          <w:sz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бси</w:t>
      </w:r>
      <w:proofErr w:type="spellEnd"/>
      <w:r w:rsidRPr="00B566C6">
        <w:rPr>
          <w:sz w:val="28"/>
        </w:rPr>
        <w:t xml:space="preserve">= </w:t>
      </w:r>
      <w:proofErr w:type="spellStart"/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бси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бси</w:t>
      </w:r>
      <w:proofErr w:type="spellEnd"/>
      <w:r w:rsidRPr="00B566C6">
        <w:rPr>
          <w:sz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бси</w:t>
      </w:r>
      <w:proofErr w:type="spellEnd"/>
      <w:r w:rsidRPr="00B566C6">
        <w:rPr>
          <w:sz w:val="28"/>
        </w:rPr>
        <w:t xml:space="preserve"> - планируемое к приобретению количество единиц бытовой техники, специальных средств и инструментов, прочих основных средств,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proofErr w:type="gram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i</w:t>
      </w:r>
      <w:proofErr w:type="gramEnd"/>
      <w:r w:rsidRPr="00B566C6">
        <w:rPr>
          <w:sz w:val="28"/>
          <w:vertAlign w:val="subscript"/>
        </w:rPr>
        <w:t>бси</w:t>
      </w:r>
      <w:proofErr w:type="spellEnd"/>
      <w:r w:rsidRPr="00B566C6">
        <w:rPr>
          <w:sz w:val="28"/>
        </w:rPr>
        <w:t xml:space="preserve"> - цена единицы бытовой техники, специальных средств и инструментов, прочих основных средств определяется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 Затраты на приобретение материальных запасов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2.9.1. Затраты на приобретение запасных частей для вычислительной техники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запасных частей для вычислительной техник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131FE450" wp14:editId="49868297">
            <wp:extent cx="276225" cy="257175"/>
            <wp:effectExtent l="0" t="0" r="9525" b="9525"/>
            <wp:docPr id="425" name="Рисунок 425" descr="base_1_196834_5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ase_1_196834_575"/>
                    <pic:cNvPicPr preferRelativeResize="0">
                      <a:picLocks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484CB72B" wp14:editId="421BBE11">
            <wp:extent cx="1514475" cy="476250"/>
            <wp:effectExtent l="0" t="0" r="9525" b="0"/>
            <wp:docPr id="426" name="Рисунок 426" descr="base_1_196834_5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96834_576"/>
                    <pic:cNvPicPr preferRelativeResize="0">
                      <a:picLocks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D577D06" wp14:editId="606429C4">
            <wp:extent cx="361950" cy="257175"/>
            <wp:effectExtent l="0" t="0" r="0" b="9525"/>
            <wp:docPr id="427" name="Рисунок 427" descr="base_1_196834_5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se_1_196834_577"/>
                    <pic:cNvPicPr preferRelativeResize="0">
                      <a:picLocks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количество i-х запасных частей для вычислительной техники, которое определяется по средним фактическим данным за 3 предыдущих финансовых года,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DA33531" wp14:editId="793C95B4">
            <wp:extent cx="314325" cy="257175"/>
            <wp:effectExtent l="0" t="0" r="9525" b="9525"/>
            <wp:docPr id="428" name="Рисунок 428" descr="base_1_196834_5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se_1_196834_578"/>
                    <pic:cNvPicPr preferRelativeResize="0">
                      <a:picLocks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единицы i-й запасной части для вычислительной техники,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2.9.2. Затраты на приобретение деталей для содержания принтеров, многофункциональных устройств, копировальных аппаратов и иной оргтехники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деталей для содержания принтеров, многофункциональных устройств, копировальных аппаратов и иной оргтехник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36F536B" wp14:editId="20E00824">
            <wp:extent cx="276225" cy="257175"/>
            <wp:effectExtent l="0" t="0" r="9525" b="9525"/>
            <wp:docPr id="429" name="Рисунок 429" descr="base_1_196834_5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96834_582"/>
                    <pic:cNvPicPr preferRelativeResize="0">
                      <a:picLocks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4DA4FF81" wp14:editId="4DEADB11">
            <wp:extent cx="1066800" cy="266700"/>
            <wp:effectExtent l="0" t="0" r="0" b="0"/>
            <wp:docPr id="430" name="Рисунок 430" descr="base_1_196834_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ase_1_196834_583"/>
                    <pic:cNvPicPr preferRelativeResize="0">
                      <a:picLocks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45E307E6" wp14:editId="31B2CB89">
            <wp:extent cx="257175" cy="266700"/>
            <wp:effectExtent l="0" t="0" r="9525" b="0"/>
            <wp:docPr id="431" name="Рисунок 431" descr="base_1_196834_5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se_1_196834_584"/>
                    <pic:cNvPicPr preferRelativeResize="0"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3371D76" wp14:editId="647217C6">
            <wp:extent cx="247650" cy="257175"/>
            <wp:effectExtent l="0" t="0" r="0" b="9525"/>
            <wp:docPr id="432" name="Рисунок 432" descr="base_1_196834_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ase_1_196834_585"/>
                    <pic:cNvPicPr preferRelativeResize="0">
                      <a:picLocks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2.9.2.1. Затраты на приобретение расходных материалов для принтеров, многофункциональных устройств, копировальных аппаратов и иной оргтехники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0806F3F4" wp14:editId="0DC99622">
            <wp:extent cx="257175" cy="266700"/>
            <wp:effectExtent l="0" t="0" r="9525" b="0"/>
            <wp:docPr id="433" name="Рисунок 433" descr="base_1_196834_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ase_1_196834_586"/>
                    <pic:cNvPicPr preferRelativeResize="0"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3B565FA7" wp14:editId="7BA0509F">
            <wp:extent cx="1971675" cy="476250"/>
            <wp:effectExtent l="0" t="0" r="9525" b="0"/>
            <wp:docPr id="434" name="Рисунок 434" descr="base_1_196834_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ase_1_196834_587"/>
                    <pic:cNvPicPr preferRelativeResize="0">
                      <a:picLocks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5041E47D" wp14:editId="0AE76BA7">
            <wp:extent cx="342900" cy="266700"/>
            <wp:effectExtent l="0" t="0" r="0" b="0"/>
            <wp:docPr id="435" name="Рисунок 435" descr="base_1_196834_5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se_1_196834_588"/>
                    <pic:cNvPicPr preferRelativeResize="0">
                      <a:picLocks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фактическое количество принтеров, многофункциональных устройств, копировальных аппаратов и иной оргтехники,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proofErr w:type="gramStart"/>
      <w:r w:rsidRPr="00B566C6">
        <w:rPr>
          <w:sz w:val="28"/>
          <w:szCs w:val="28"/>
        </w:rPr>
        <w:t>N</w:t>
      </w:r>
      <w:r w:rsidRPr="00B566C6">
        <w:rPr>
          <w:sz w:val="28"/>
          <w:szCs w:val="28"/>
          <w:vertAlign w:val="subscript"/>
        </w:rPr>
        <w:t>i</w:t>
      </w:r>
      <w:proofErr w:type="gramEnd"/>
      <w:r w:rsidRPr="00B566C6">
        <w:rPr>
          <w:sz w:val="28"/>
          <w:szCs w:val="28"/>
          <w:vertAlign w:val="subscript"/>
        </w:rPr>
        <w:t>рм</w:t>
      </w:r>
      <w:proofErr w:type="spellEnd"/>
      <w:r w:rsidRPr="00B566C6">
        <w:rPr>
          <w:sz w:val="28"/>
          <w:szCs w:val="28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оргтехники, определенный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proofErr w:type="gramStart"/>
      <w:r w:rsidRPr="00B566C6">
        <w:rPr>
          <w:sz w:val="28"/>
          <w:szCs w:val="28"/>
        </w:rPr>
        <w:t>P</w:t>
      </w:r>
      <w:r w:rsidRPr="00B566C6">
        <w:rPr>
          <w:sz w:val="28"/>
          <w:szCs w:val="28"/>
          <w:vertAlign w:val="subscript"/>
        </w:rPr>
        <w:t>i</w:t>
      </w:r>
      <w:proofErr w:type="gramEnd"/>
      <w:r w:rsidRPr="00B566C6">
        <w:rPr>
          <w:sz w:val="28"/>
          <w:szCs w:val="28"/>
          <w:vertAlign w:val="subscript"/>
        </w:rPr>
        <w:t>рм</w:t>
      </w:r>
      <w:proofErr w:type="spellEnd"/>
      <w:r w:rsidRPr="00B566C6">
        <w:rPr>
          <w:sz w:val="28"/>
          <w:szCs w:val="28"/>
        </w:rPr>
        <w:t xml:space="preserve"> - цена расходного материала для принтеров, многофункциональных устройств, копировальных аппаратов и иной оргтехники,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2.9.2.2. Затраты на приобретение запасных частей для принтеров, многофункциональных устройств, копировальных аппаратов и иной оргтехники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B1989C8" wp14:editId="4DC7ACA0">
            <wp:extent cx="247650" cy="257175"/>
            <wp:effectExtent l="0" t="0" r="0" b="9525"/>
            <wp:docPr id="436" name="Рисунок 436" descr="base_1_196834_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ase_1_196834_589"/>
                    <pic:cNvPicPr preferRelativeResize="0">
                      <a:picLocks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13D91C88" wp14:editId="0B284E39">
            <wp:extent cx="1343025" cy="476250"/>
            <wp:effectExtent l="0" t="0" r="9525" b="0"/>
            <wp:docPr id="437" name="Рисунок 437" descr="base_1_196834_5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ase_1_196834_590"/>
                    <pic:cNvPicPr preferRelativeResize="0">
                      <a:picLocks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где </w:t>
      </w:r>
      <w:proofErr w:type="spellStart"/>
      <w:proofErr w:type="gramStart"/>
      <w:r w:rsidRPr="00B566C6">
        <w:rPr>
          <w:sz w:val="28"/>
          <w:szCs w:val="28"/>
        </w:rPr>
        <w:t>Q</w:t>
      </w:r>
      <w:r w:rsidRPr="00B566C6">
        <w:rPr>
          <w:sz w:val="28"/>
          <w:szCs w:val="28"/>
          <w:vertAlign w:val="subscript"/>
        </w:rPr>
        <w:t>i</w:t>
      </w:r>
      <w:proofErr w:type="gramEnd"/>
      <w:r w:rsidRPr="00B566C6">
        <w:rPr>
          <w:sz w:val="28"/>
          <w:szCs w:val="28"/>
          <w:vertAlign w:val="subscript"/>
        </w:rPr>
        <w:t>зп</w:t>
      </w:r>
      <w:proofErr w:type="spellEnd"/>
      <w:r w:rsidRPr="00B566C6">
        <w:rPr>
          <w:sz w:val="28"/>
          <w:szCs w:val="28"/>
        </w:rPr>
        <w:t xml:space="preserve"> - количество i-х запасных частей для принтеров, многофункциональных устройств, копировальных аппаратов и иной оргтехники,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566C6">
        <w:rPr>
          <w:sz w:val="28"/>
          <w:szCs w:val="28"/>
        </w:rPr>
        <w:t>P</w:t>
      </w:r>
      <w:r w:rsidRPr="00B566C6">
        <w:rPr>
          <w:sz w:val="28"/>
          <w:szCs w:val="28"/>
          <w:vertAlign w:val="subscript"/>
        </w:rPr>
        <w:t>iз</w:t>
      </w:r>
      <w:proofErr w:type="gramStart"/>
      <w:r w:rsidRPr="00B566C6">
        <w:rPr>
          <w:sz w:val="28"/>
          <w:szCs w:val="28"/>
          <w:vertAlign w:val="subscript"/>
        </w:rPr>
        <w:t>п</w:t>
      </w:r>
      <w:proofErr w:type="spellEnd"/>
      <w:r w:rsidRPr="00B566C6">
        <w:rPr>
          <w:sz w:val="28"/>
          <w:szCs w:val="28"/>
        </w:rPr>
        <w:t>-</w:t>
      </w:r>
      <w:proofErr w:type="gramEnd"/>
      <w:r w:rsidRPr="00B566C6">
        <w:rPr>
          <w:sz w:val="28"/>
          <w:szCs w:val="28"/>
        </w:rPr>
        <w:t xml:space="preserve"> цена единицы i-й запасной части,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7" w:name="P462"/>
      <w:bookmarkEnd w:id="7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2.9.3. Затраты на приобретение бланочной продукции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бланочной продукци</w:t>
      </w:r>
      <w:proofErr w:type="gramStart"/>
      <w:r w:rsidRPr="00B566C6">
        <w:rPr>
          <w:sz w:val="28"/>
          <w:szCs w:val="28"/>
        </w:rPr>
        <w:t>и(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BD88BDD" wp14:editId="1D7A7C85">
            <wp:extent cx="247650" cy="257175"/>
            <wp:effectExtent l="0" t="0" r="0" b="9525"/>
            <wp:docPr id="438" name="Рисунок 438" descr="base_1_196834_8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base_1_196834_857"/>
                    <pic:cNvPicPr preferRelativeResize="0">
                      <a:picLocks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5"/>
          <w:sz w:val="28"/>
          <w:szCs w:val="28"/>
        </w:rPr>
        <w:drawing>
          <wp:inline distT="0" distB="0" distL="0" distR="0" wp14:anchorId="675A29AE" wp14:editId="08FDDC65">
            <wp:extent cx="2476500" cy="495300"/>
            <wp:effectExtent l="0" t="0" r="0" b="0"/>
            <wp:docPr id="439" name="Рисунок 439" descr="base_1_196834_8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ase_1_196834_858"/>
                    <pic:cNvPicPr preferRelativeResize="0">
                      <a:picLocks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DFCBC8D" wp14:editId="33DA26FE">
            <wp:extent cx="276225" cy="257175"/>
            <wp:effectExtent l="0" t="0" r="9525" b="9525"/>
            <wp:docPr id="440" name="Рисунок 440" descr="base_1_196834_8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base_1_196834_859"/>
                    <pic:cNvPicPr preferRelativeResize="0">
                      <a:picLocks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бланочной продукции,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316B9D6" wp14:editId="29E41F3C">
            <wp:extent cx="257175" cy="257175"/>
            <wp:effectExtent l="0" t="0" r="9525" b="9525"/>
            <wp:docPr id="441" name="Рисунок 441" descr="base_1_196834_8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ase_1_196834_860"/>
                    <pic:cNvPicPr preferRelativeResize="0">
                      <a:picLocks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бланка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тиражу,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2F8F0821" wp14:editId="1D37B0D5">
            <wp:extent cx="352425" cy="266700"/>
            <wp:effectExtent l="0" t="0" r="0" b="0"/>
            <wp:docPr id="442" name="Рисунок 442" descr="base_1_196834_8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base_1_196834_861"/>
                    <pic:cNvPicPr preferRelativeResize="0">
                      <a:picLocks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прочей продукции, изготовляемой типографией, определенное в соответствии с приложением № 2 к настоящему приказу;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4"/>
          <w:sz w:val="28"/>
          <w:szCs w:val="28"/>
        </w:rPr>
        <w:drawing>
          <wp:inline distT="0" distB="0" distL="0" distR="0" wp14:anchorId="7C87A2DB" wp14:editId="7A7FB6B2">
            <wp:extent cx="314325" cy="266700"/>
            <wp:effectExtent l="0" t="0" r="9525" b="0"/>
            <wp:docPr id="443" name="Рисунок 443" descr="base_1_196834_8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ase_1_196834_862"/>
                    <pic:cNvPicPr preferRelativeResize="0">
                      <a:picLocks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единицы прочей продукции, изготовляемой типографией, по j-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тиражу, определенная в соответствии с приложением № 2 к настоящему приказу, рублей.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2.9.4. Затраты на приобретение канцелярских принадлежностей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канцелярских принадлежносте</w:t>
      </w:r>
      <w:proofErr w:type="gramStart"/>
      <w:r w:rsidRPr="00B566C6">
        <w:rPr>
          <w:sz w:val="28"/>
          <w:szCs w:val="28"/>
        </w:rPr>
        <w:t>й(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0729899" wp14:editId="5755129A">
            <wp:extent cx="342900" cy="257175"/>
            <wp:effectExtent l="0" t="0" r="0" b="9525"/>
            <wp:docPr id="444" name="Рисунок 444" descr="base_1_196834_8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base_1_196834_863"/>
                    <pic:cNvPicPr preferRelativeResize="0">
                      <a:picLocks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75B782CC" wp14:editId="1C21B8AF">
            <wp:extent cx="2171700" cy="476250"/>
            <wp:effectExtent l="0" t="0" r="0" b="0"/>
            <wp:docPr id="445" name="Рисунок 445" descr="base_1_196834_8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ase_1_196834_864"/>
                    <pic:cNvPicPr preferRelativeResize="0">
                      <a:picLocks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54B6CCB1" wp14:editId="03D78835">
            <wp:extent cx="438150" cy="257175"/>
            <wp:effectExtent l="0" t="0" r="0" b="9525"/>
            <wp:docPr id="446" name="Рисунок 446" descr="base_1_196834_8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base_1_196834_865"/>
                    <pic:cNvPicPr preferRelativeResize="0">
                      <a:picLocks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предмета канцелярских принадлежностей, определенное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E910DED" wp14:editId="1DD0318A">
            <wp:extent cx="276225" cy="257175"/>
            <wp:effectExtent l="0" t="0" r="9525" b="9525"/>
            <wp:docPr id="447" name="Рисунок 447" descr="base_1_196834_8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ase_1_196834_866"/>
                    <pic:cNvPicPr preferRelativeResize="0">
                      <a:picLocks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230" w:history="1">
        <w:r w:rsidRPr="00B566C6">
          <w:rPr>
            <w:sz w:val="28"/>
            <w:szCs w:val="28"/>
          </w:rPr>
          <w:t>пунктами 17</w:t>
        </w:r>
      </w:hyperlink>
      <w:r w:rsidRPr="00B566C6">
        <w:rPr>
          <w:sz w:val="28"/>
          <w:szCs w:val="28"/>
        </w:rPr>
        <w:t xml:space="preserve"> - </w:t>
      </w:r>
      <w:hyperlink r:id="rId231" w:history="1">
        <w:r w:rsidRPr="00B566C6">
          <w:rPr>
            <w:sz w:val="28"/>
            <w:szCs w:val="28"/>
          </w:rPr>
          <w:t>22</w:t>
        </w:r>
      </w:hyperlink>
      <w:r w:rsidRPr="00B566C6">
        <w:rPr>
          <w:sz w:val="28"/>
          <w:szCs w:val="28"/>
        </w:rPr>
        <w:t xml:space="preserve"> Общих правил определения нормативных затрат, человек;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    Р</w:t>
      </w:r>
      <w:r w:rsidRPr="00B566C6">
        <w:rPr>
          <w:sz w:val="28"/>
          <w:szCs w:val="28"/>
          <w:vertAlign w:val="subscript"/>
          <w:lang w:val="en-US"/>
        </w:rPr>
        <w:t>i</w:t>
      </w:r>
      <w:proofErr w:type="spellStart"/>
      <w:r w:rsidRPr="00B566C6">
        <w:rPr>
          <w:sz w:val="28"/>
          <w:szCs w:val="28"/>
          <w:vertAlign w:val="subscript"/>
        </w:rPr>
        <w:t>кан</w:t>
      </w:r>
      <w:proofErr w:type="gramStart"/>
      <w:r w:rsidRPr="00B566C6">
        <w:rPr>
          <w:sz w:val="28"/>
          <w:szCs w:val="28"/>
          <w:vertAlign w:val="subscript"/>
        </w:rPr>
        <w:t>ц</w:t>
      </w:r>
      <w:proofErr w:type="spellEnd"/>
      <w:r w:rsidRPr="00B566C6">
        <w:rPr>
          <w:sz w:val="28"/>
          <w:szCs w:val="28"/>
        </w:rPr>
        <w:t>-</w:t>
      </w:r>
      <w:proofErr w:type="gramEnd"/>
      <w:r w:rsidRPr="00B566C6">
        <w:rPr>
          <w:sz w:val="28"/>
          <w:szCs w:val="28"/>
        </w:rPr>
        <w:t xml:space="preserve"> цена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предмета канцелярских принадлежностей, определенная в соответствии с приложением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2.9.5. Затраты на приобретение хозяйственных товаров и принадлежностей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хозяйственных товаров и принадлежносте</w:t>
      </w:r>
      <w:proofErr w:type="gramStart"/>
      <w:r w:rsidRPr="00B566C6">
        <w:rPr>
          <w:sz w:val="28"/>
          <w:szCs w:val="28"/>
        </w:rPr>
        <w:t>й(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8A8533B" wp14:editId="5C8DC131">
            <wp:extent cx="257175" cy="257175"/>
            <wp:effectExtent l="0" t="0" r="9525" b="9525"/>
            <wp:docPr id="448" name="Рисунок 448" descr="base_1_196834_8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ase_1_196834_868"/>
                    <pic:cNvPicPr preferRelativeResize="0">
                      <a:picLocks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45396EEF" wp14:editId="4761A383">
            <wp:extent cx="1409700" cy="476250"/>
            <wp:effectExtent l="0" t="0" r="0" b="0"/>
            <wp:docPr id="449" name="Рисунок 449" descr="base_1_196834_8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ase_1_196834_869"/>
                    <pic:cNvPicPr preferRelativeResize="0">
                      <a:picLocks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7CAA685" wp14:editId="0462EC33">
            <wp:extent cx="314325" cy="257175"/>
            <wp:effectExtent l="0" t="0" r="9525" b="9525"/>
            <wp:docPr id="450" name="Рисунок 450" descr="base_1_196834_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ase_1_196834_870"/>
                    <pic:cNvPicPr preferRelativeResize="0">
                      <a:picLocks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i-й единицы хозяйственных товаров и принадлежностей, определенная в соответствии с приложением № 2 к настоящему приказу,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  <w:lang w:val="en-US"/>
        </w:rPr>
        <w:t>Q</w:t>
      </w:r>
      <w:r w:rsidRPr="00B566C6">
        <w:rPr>
          <w:sz w:val="28"/>
          <w:szCs w:val="28"/>
          <w:vertAlign w:val="subscript"/>
          <w:lang w:val="en-US"/>
        </w:rPr>
        <w:t>i</w:t>
      </w:r>
      <w:proofErr w:type="spellStart"/>
      <w:r w:rsidRPr="00B566C6">
        <w:rPr>
          <w:sz w:val="28"/>
          <w:szCs w:val="28"/>
          <w:vertAlign w:val="subscript"/>
        </w:rPr>
        <w:t>хп</w:t>
      </w:r>
      <w:proofErr w:type="spellEnd"/>
      <w:r w:rsidRPr="00B566C6">
        <w:rPr>
          <w:sz w:val="28"/>
          <w:szCs w:val="28"/>
        </w:rPr>
        <w:t xml:space="preserve"> - количество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хозяйственного товара и принадлежности, определенное в соответствии с приложением № 2 к настоящему приказу, единиц.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2.9.6. Затраты на приобретение горюче-смазочных материалов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горюче-смазочных материалов</w:t>
      </w:r>
      <w:proofErr w:type="gramStart"/>
      <w:r w:rsidRPr="00B566C6">
        <w:rPr>
          <w:sz w:val="28"/>
          <w:szCs w:val="28"/>
        </w:rPr>
        <w:t xml:space="preserve"> (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6CE36314" wp14:editId="6A5CEC93">
            <wp:extent cx="295275" cy="257175"/>
            <wp:effectExtent l="0" t="0" r="9525" b="9525"/>
            <wp:docPr id="451" name="Рисунок 451" descr="base_1_196834_8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ase_1_196834_872"/>
                    <pic:cNvPicPr preferRelativeResize="0">
                      <a:picLocks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) </w:t>
      </w:r>
      <w:proofErr w:type="gramEnd"/>
      <w:r w:rsidRPr="00B566C6">
        <w:rPr>
          <w:sz w:val="28"/>
          <w:szCs w:val="28"/>
        </w:rPr>
        <w:t>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09ECBC6A" wp14:editId="5A04EF65">
            <wp:extent cx="2105025" cy="476250"/>
            <wp:effectExtent l="0" t="0" r="9525" b="0"/>
            <wp:docPr id="452" name="Рисунок 452" descr="base_1_196834_8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base_1_196834_873"/>
                    <pic:cNvPicPr preferRelativeResize="0">
                      <a:picLocks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/100,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0A60DB13" wp14:editId="40C1122A">
            <wp:extent cx="371475" cy="257175"/>
            <wp:effectExtent l="0" t="0" r="9525" b="9525"/>
            <wp:docPr id="453" name="Рисунок 453" descr="base_1_196834_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ase_1_196834_874"/>
                    <pic:cNvPicPr preferRelativeResize="0">
                      <a:picLocks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норма расхода топлива на 100 километров пробега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 согласно </w:t>
      </w:r>
      <w:hyperlink r:id="rId238" w:history="1">
        <w:r w:rsidRPr="00B566C6">
          <w:rPr>
            <w:sz w:val="28"/>
            <w:szCs w:val="28"/>
          </w:rPr>
          <w:t>методическим рекомендациям</w:t>
        </w:r>
      </w:hyperlink>
      <w:r w:rsidRPr="00B566C6">
        <w:rPr>
          <w:sz w:val="28"/>
          <w:szCs w:val="28"/>
        </w:rPr>
        <w:t xml:space="preserve">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 г. N АМ-23-р, литров/100 километров;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9E299D1" wp14:editId="1533C87C">
            <wp:extent cx="361950" cy="257175"/>
            <wp:effectExtent l="0" t="0" r="0" b="9525"/>
            <wp:docPr id="454" name="Рисунок 454" descr="base_1_196834_8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base_1_196834_875"/>
                    <pic:cNvPicPr preferRelativeResize="0">
                      <a:picLocks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- цена 1 литра горюче-смазочного материала по i-</w:t>
      </w:r>
      <w:proofErr w:type="spellStart"/>
      <w:r w:rsidRPr="00B566C6">
        <w:rPr>
          <w:sz w:val="28"/>
          <w:szCs w:val="28"/>
        </w:rPr>
        <w:t>му</w:t>
      </w:r>
      <w:proofErr w:type="spellEnd"/>
      <w:r w:rsidRPr="00B566C6">
        <w:rPr>
          <w:sz w:val="28"/>
          <w:szCs w:val="28"/>
        </w:rPr>
        <w:t xml:space="preserve"> транспортному средству, определенная в соответствии с положениями </w:t>
      </w:r>
      <w:r w:rsidRPr="00B566C6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566C6">
        <w:rPr>
          <w:sz w:val="28"/>
          <w:szCs w:val="28"/>
        </w:rPr>
        <w:t xml:space="preserve"> и с учетом приложения № 2 к настоящему приказу, рублей/литр;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  <w:lang w:val="en-US"/>
        </w:rPr>
        <w:t>N</w:t>
      </w:r>
      <w:r w:rsidRPr="00B566C6">
        <w:rPr>
          <w:sz w:val="28"/>
          <w:szCs w:val="28"/>
          <w:vertAlign w:val="subscript"/>
          <w:lang w:val="en-US"/>
        </w:rPr>
        <w:t>i</w:t>
      </w:r>
      <w:proofErr w:type="spellStart"/>
      <w:r w:rsidRPr="00B566C6">
        <w:rPr>
          <w:sz w:val="28"/>
          <w:szCs w:val="28"/>
          <w:vertAlign w:val="subscript"/>
        </w:rPr>
        <w:t>гсм</w:t>
      </w:r>
      <w:proofErr w:type="spellEnd"/>
      <w:r w:rsidRPr="00B566C6">
        <w:rPr>
          <w:sz w:val="28"/>
          <w:szCs w:val="28"/>
        </w:rPr>
        <w:t>- среднегодовой километраж использования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транспортного средства за три предыдущих года, определенный в соответствии с приложением № 2 к настоящему приказу, километров.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2.9.7. Затраты на приобретение запасных частей для транспортных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66C6">
        <w:rPr>
          <w:sz w:val="28"/>
          <w:szCs w:val="28"/>
        </w:rPr>
        <w:t xml:space="preserve">Затраты на приобретение запасных частей для транспортных средств определяются по фактическим затратам в отчетном финансовом </w:t>
      </w:r>
      <w:proofErr w:type="spellStart"/>
      <w:r w:rsidRPr="00B566C6">
        <w:rPr>
          <w:sz w:val="28"/>
          <w:szCs w:val="28"/>
        </w:rPr>
        <w:t>годуи</w:t>
      </w:r>
      <w:proofErr w:type="spellEnd"/>
      <w:r w:rsidRPr="00B566C6">
        <w:rPr>
          <w:sz w:val="28"/>
          <w:szCs w:val="28"/>
        </w:rPr>
        <w:t xml:space="preserve"> с учетом нормативов, определенных в приложении № 2 к настоящему приказу.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2.9.8. Затраты на приобретение материальных запасов для нужд гражданской обороны 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Затраты на приобретение материальных запасов для нужд гражданской оборон</w:t>
      </w:r>
      <w:proofErr w:type="gramStart"/>
      <w:r w:rsidRPr="00B566C6">
        <w:rPr>
          <w:sz w:val="28"/>
          <w:szCs w:val="28"/>
        </w:rPr>
        <w:t>ы(</w:t>
      </w:r>
      <w:proofErr w:type="gramEnd"/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777B8AC1" wp14:editId="5987089F">
            <wp:extent cx="340360" cy="255270"/>
            <wp:effectExtent l="0" t="0" r="2540" b="0"/>
            <wp:docPr id="455" name="Рисунок 455" descr="base_1_196834_8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base_1_196834_877"/>
                    <pic:cNvPicPr preferRelativeResize="0">
                      <a:picLocks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noProof/>
          <w:position w:val="-28"/>
          <w:sz w:val="28"/>
          <w:szCs w:val="28"/>
        </w:rPr>
        <w:drawing>
          <wp:inline distT="0" distB="0" distL="0" distR="0" wp14:anchorId="2C629501" wp14:editId="5CFB07A6">
            <wp:extent cx="2137410" cy="478155"/>
            <wp:effectExtent l="0" t="0" r="0" b="0"/>
            <wp:docPr id="456" name="Рисунок 456" descr="base_1_196834_8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base_1_196834_878"/>
                    <pic:cNvPicPr preferRelativeResize="0">
                      <a:picLocks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где</w:t>
      </w: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256165AA" wp14:editId="2485F5FD">
            <wp:extent cx="382905" cy="255270"/>
            <wp:effectExtent l="0" t="0" r="0" b="0"/>
            <wp:docPr id="457" name="Рисунок 457" descr="base_1_196834_8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base_1_196834_879"/>
                    <pic:cNvPicPr preferRelativeResize="0">
                      <a:picLocks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цена i-й единицы материальных запасов для нужд гражданской обороны, определенная в соответствии с приложением № 2 настоящего приказа,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423AAC79" wp14:editId="5FF77552">
            <wp:extent cx="436245" cy="255270"/>
            <wp:effectExtent l="0" t="0" r="1905" b="0"/>
            <wp:docPr id="458" name="Рисунок 458" descr="base_1_196834_8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base_1_196834_880"/>
                    <pic:cNvPicPr preferRelativeResize="0">
                      <a:picLocks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количество i-</w:t>
      </w:r>
      <w:proofErr w:type="spellStart"/>
      <w:r w:rsidRPr="00B566C6">
        <w:rPr>
          <w:sz w:val="28"/>
          <w:szCs w:val="28"/>
        </w:rPr>
        <w:t>го</w:t>
      </w:r>
      <w:proofErr w:type="spellEnd"/>
      <w:r w:rsidRPr="00B566C6">
        <w:rPr>
          <w:sz w:val="28"/>
          <w:szCs w:val="28"/>
        </w:rPr>
        <w:t xml:space="preserve"> материального запаса для нужд гражданской обороны из расчета на 1 работника в год, определенное в соответствии с приложением № 2 настоящего приказа,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noProof/>
          <w:position w:val="-12"/>
          <w:sz w:val="28"/>
          <w:szCs w:val="28"/>
        </w:rPr>
        <w:drawing>
          <wp:inline distT="0" distB="0" distL="0" distR="0" wp14:anchorId="335CC30D" wp14:editId="08B391A8">
            <wp:extent cx="276225" cy="255270"/>
            <wp:effectExtent l="0" t="0" r="9525" b="0"/>
            <wp:docPr id="459" name="Рисунок 459" descr="base_1_196834_8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base_1_196834_881"/>
                    <pic:cNvPicPr preferRelativeResize="0">
                      <a:picLocks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6C6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245" w:history="1">
        <w:r w:rsidRPr="00B566C6">
          <w:rPr>
            <w:sz w:val="28"/>
            <w:szCs w:val="28"/>
          </w:rPr>
          <w:t>пунктами 17</w:t>
        </w:r>
      </w:hyperlink>
      <w:r w:rsidRPr="00B566C6">
        <w:rPr>
          <w:sz w:val="28"/>
          <w:szCs w:val="28"/>
        </w:rPr>
        <w:t xml:space="preserve"> - </w:t>
      </w:r>
      <w:hyperlink r:id="rId246" w:history="1">
        <w:r w:rsidRPr="00B566C6">
          <w:rPr>
            <w:sz w:val="28"/>
            <w:szCs w:val="28"/>
          </w:rPr>
          <w:t>22</w:t>
        </w:r>
      </w:hyperlink>
      <w:r w:rsidRPr="00B566C6">
        <w:rPr>
          <w:sz w:val="28"/>
          <w:szCs w:val="28"/>
        </w:rPr>
        <w:t xml:space="preserve"> Общих правил определения нормативных затрат, человек.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566C6">
        <w:rPr>
          <w:sz w:val="28"/>
          <w:szCs w:val="28"/>
        </w:rPr>
        <w:t>2.9.9. З</w:t>
      </w:r>
      <w:r w:rsidRPr="00B566C6">
        <w:rPr>
          <w:sz w:val="28"/>
        </w:rPr>
        <w:t xml:space="preserve">атраты на приобретение </w:t>
      </w:r>
      <w:r w:rsidRPr="00B566C6">
        <w:rPr>
          <w:bCs/>
          <w:sz w:val="28"/>
          <w:szCs w:val="28"/>
        </w:rPr>
        <w:t>химических веществ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  <w:szCs w:val="28"/>
        </w:rPr>
        <w:t>З</w:t>
      </w:r>
      <w:r w:rsidRPr="00B566C6">
        <w:rPr>
          <w:sz w:val="28"/>
        </w:rPr>
        <w:t xml:space="preserve">атраты на приобретение </w:t>
      </w:r>
      <w:r w:rsidRPr="00B566C6">
        <w:rPr>
          <w:bCs/>
          <w:sz w:val="28"/>
          <w:szCs w:val="28"/>
        </w:rPr>
        <w:t>химических вещест</w:t>
      </w:r>
      <w:proofErr w:type="gramStart"/>
      <w:r w:rsidRPr="00B566C6">
        <w:rPr>
          <w:bCs/>
          <w:sz w:val="28"/>
          <w:szCs w:val="28"/>
        </w:rPr>
        <w:t>в</w:t>
      </w:r>
      <w:r w:rsidRPr="00B566C6">
        <w:rPr>
          <w:sz w:val="28"/>
        </w:rPr>
        <w:t>(</w:t>
      </w:r>
      <w:proofErr w:type="spellStart"/>
      <w:proofErr w:type="gramEnd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хв</w:t>
      </w:r>
      <w:proofErr w:type="spellEnd"/>
      <w:r w:rsidRPr="00B566C6">
        <w:rPr>
          <w:sz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хв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хв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хв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хв</w:t>
      </w:r>
      <w:proofErr w:type="spellEnd"/>
      <w:r w:rsidRPr="00B566C6">
        <w:rPr>
          <w:sz w:val="28"/>
        </w:rPr>
        <w:t xml:space="preserve">–планируемое к приобретению количество </w:t>
      </w:r>
      <w:r w:rsidRPr="00B566C6">
        <w:rPr>
          <w:bCs/>
          <w:sz w:val="28"/>
          <w:szCs w:val="28"/>
        </w:rPr>
        <w:t xml:space="preserve">химических </w:t>
      </w:r>
      <w:r w:rsidRPr="00B566C6">
        <w:rPr>
          <w:sz w:val="28"/>
        </w:rPr>
        <w:t>и определяется в соответствии с приложением № 2 к настоящему приказу,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proofErr w:type="gram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i</w:t>
      </w:r>
      <w:proofErr w:type="gramEnd"/>
      <w:r w:rsidRPr="00B566C6">
        <w:rPr>
          <w:sz w:val="28"/>
          <w:vertAlign w:val="subscript"/>
        </w:rPr>
        <w:t>хв</w:t>
      </w:r>
      <w:proofErr w:type="spellEnd"/>
      <w:r w:rsidRPr="00B566C6">
        <w:rPr>
          <w:sz w:val="28"/>
        </w:rPr>
        <w:t xml:space="preserve"> - цена единицы </w:t>
      </w:r>
      <w:r w:rsidRPr="00B566C6">
        <w:rPr>
          <w:bCs/>
          <w:sz w:val="28"/>
          <w:szCs w:val="28"/>
        </w:rPr>
        <w:t xml:space="preserve">химического вещества </w:t>
      </w:r>
      <w:r w:rsidRPr="00B566C6">
        <w:rPr>
          <w:sz w:val="28"/>
        </w:rPr>
        <w:t xml:space="preserve">определяется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приложения № 2 к настоящему приказу, рублей.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2.9.10. Затраты на приобретение штампов, печатей, штемпельных подушек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Затраты на приобретение штампов, печатей, штемпельных подуше</w:t>
      </w:r>
      <w:proofErr w:type="gramStart"/>
      <w:r w:rsidRPr="00B566C6">
        <w:rPr>
          <w:sz w:val="28"/>
        </w:rPr>
        <w:t>к(</w:t>
      </w:r>
      <w:proofErr w:type="spellStart"/>
      <w:proofErr w:type="gramEnd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шп</w:t>
      </w:r>
      <w:proofErr w:type="spellEnd"/>
      <w:r w:rsidRPr="00B566C6">
        <w:rPr>
          <w:sz w:val="28"/>
        </w:rPr>
        <w:t>) определяются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шп</w:t>
      </w:r>
      <w:proofErr w:type="spellEnd"/>
      <w:r w:rsidRPr="00B566C6">
        <w:rPr>
          <w:sz w:val="28"/>
        </w:rPr>
        <w:t xml:space="preserve"> = </w:t>
      </w:r>
      <w:r w:rsidRPr="00B566C6">
        <w:rPr>
          <w:sz w:val="36"/>
          <w:szCs w:val="36"/>
        </w:rPr>
        <w:t>∑</w:t>
      </w:r>
      <w:proofErr w:type="gramStart"/>
      <w:r w:rsidRPr="00B566C6">
        <w:rPr>
          <w:sz w:val="28"/>
          <w:lang w:val="en-US"/>
        </w:rPr>
        <w:t>Q</w:t>
      </w:r>
      <w:proofErr w:type="spellStart"/>
      <w:proofErr w:type="gramEnd"/>
      <w:r w:rsidRPr="00B566C6">
        <w:rPr>
          <w:sz w:val="28"/>
          <w:vertAlign w:val="subscript"/>
        </w:rPr>
        <w:t>шп</w:t>
      </w:r>
      <w:r w:rsidRPr="00B566C6">
        <w:rPr>
          <w:sz w:val="28"/>
        </w:rPr>
        <w:t>×P</w:t>
      </w:r>
      <w:r w:rsidRPr="00B566C6">
        <w:rPr>
          <w:sz w:val="28"/>
          <w:vertAlign w:val="subscript"/>
        </w:rPr>
        <w:t>шп</w:t>
      </w:r>
      <w:proofErr w:type="spellEnd"/>
      <w:r w:rsidRPr="00B566C6">
        <w:rPr>
          <w:sz w:val="28"/>
        </w:rPr>
        <w:t>,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Q</w:t>
      </w:r>
      <w:proofErr w:type="gramEnd"/>
      <w:r w:rsidRPr="00B566C6">
        <w:rPr>
          <w:sz w:val="28"/>
          <w:vertAlign w:val="subscript"/>
        </w:rPr>
        <w:t>шп</w:t>
      </w:r>
      <w:proofErr w:type="spellEnd"/>
      <w:r w:rsidRPr="00B566C6">
        <w:rPr>
          <w:sz w:val="28"/>
        </w:rPr>
        <w:t>–планируемое к приобретению количество штампов, печатей, единиц;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P</w:t>
      </w:r>
      <w:r w:rsidRPr="00B566C6">
        <w:rPr>
          <w:sz w:val="28"/>
          <w:vertAlign w:val="subscript"/>
        </w:rPr>
        <w:t>шп</w:t>
      </w:r>
      <w:proofErr w:type="spellEnd"/>
      <w:r w:rsidRPr="00B566C6">
        <w:rPr>
          <w:sz w:val="28"/>
        </w:rPr>
        <w:t xml:space="preserve"> - цена единицы, определяемая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proofErr w:type="spellStart"/>
      <w:r w:rsidRPr="00B566C6">
        <w:rPr>
          <w:sz w:val="28"/>
        </w:rPr>
        <w:t>нужд</w:t>
      </w:r>
      <w:proofErr w:type="gramStart"/>
      <w:r w:rsidRPr="00B566C6">
        <w:rPr>
          <w:sz w:val="28"/>
        </w:rPr>
        <w:t>»и</w:t>
      </w:r>
      <w:proofErr w:type="spellEnd"/>
      <w:proofErr w:type="gramEnd"/>
      <w:r w:rsidRPr="00B566C6">
        <w:rPr>
          <w:sz w:val="28"/>
        </w:rPr>
        <w:t xml:space="preserve"> с учетом приложения № 2 к настоящему приказу, рублей.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2.10. Иные затраты на покупку прочих товаров, работ, услуг на содержание имущества Комитета и КУ</w:t>
      </w: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566C6">
        <w:rPr>
          <w:sz w:val="28"/>
        </w:rPr>
        <w:t>Иные затраты на покупку прочих товаров, работ, услуг на содержание имущества Комитета и КУ (</w:t>
      </w:r>
      <w:proofErr w:type="spellStart"/>
      <w:r w:rsidRPr="00B566C6">
        <w:rPr>
          <w:sz w:val="28"/>
        </w:rPr>
        <w:t>З</w:t>
      </w:r>
      <w:r w:rsidRPr="00B566C6">
        <w:rPr>
          <w:sz w:val="28"/>
          <w:vertAlign w:val="subscript"/>
        </w:rPr>
        <w:t>прси</w:t>
      </w:r>
      <w:proofErr w:type="spellEnd"/>
      <w:proofErr w:type="gramStart"/>
      <w:r w:rsidRPr="00B566C6">
        <w:rPr>
          <w:sz w:val="28"/>
        </w:rPr>
        <w:t>)о</w:t>
      </w:r>
      <w:proofErr w:type="gramEnd"/>
      <w:r w:rsidRPr="00B566C6">
        <w:rPr>
          <w:sz w:val="28"/>
        </w:rPr>
        <w:t>пределяются по формуле: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B566C6">
        <w:rPr>
          <w:sz w:val="28"/>
        </w:rPr>
        <w:lastRenderedPageBreak/>
        <w:t>З</w:t>
      </w:r>
      <w:r w:rsidRPr="00B566C6">
        <w:rPr>
          <w:sz w:val="28"/>
          <w:vertAlign w:val="subscript"/>
        </w:rPr>
        <w:t>прси</w:t>
      </w:r>
      <w:proofErr w:type="spellEnd"/>
      <w:r w:rsidRPr="00B566C6">
        <w:rPr>
          <w:sz w:val="28"/>
        </w:rPr>
        <w:t xml:space="preserve"> = </w:t>
      </w:r>
      <w:proofErr w:type="spellStart"/>
      <w:r w:rsidRPr="00B566C6">
        <w:rPr>
          <w:sz w:val="28"/>
        </w:rPr>
        <w:t>V</w:t>
      </w:r>
      <w:r w:rsidRPr="00B566C6">
        <w:rPr>
          <w:sz w:val="28"/>
          <w:vertAlign w:val="subscript"/>
        </w:rPr>
        <w:t>лбопрси</w:t>
      </w:r>
      <w:r w:rsidRPr="00B566C6">
        <w:rPr>
          <w:sz w:val="28"/>
        </w:rPr>
        <w:t>×К</w:t>
      </w:r>
      <w:r w:rsidRPr="00B566C6">
        <w:rPr>
          <w:sz w:val="28"/>
          <w:vertAlign w:val="subscript"/>
        </w:rPr>
        <w:t>ипц</w:t>
      </w:r>
      <w:proofErr w:type="spellEnd"/>
      <w:proofErr w:type="gramStart"/>
      <w:r w:rsidRPr="00B566C6">
        <w:rPr>
          <w:sz w:val="28"/>
        </w:rPr>
        <w:t xml:space="preserve"> ,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B566C6">
        <w:rPr>
          <w:sz w:val="28"/>
        </w:rPr>
        <w:t>где</w:t>
      </w:r>
      <w:proofErr w:type="gramStart"/>
      <w:r w:rsidRPr="00B566C6">
        <w:rPr>
          <w:sz w:val="28"/>
        </w:rPr>
        <w:t>V</w:t>
      </w:r>
      <w:proofErr w:type="gramEnd"/>
      <w:r w:rsidRPr="00B566C6">
        <w:rPr>
          <w:sz w:val="28"/>
          <w:vertAlign w:val="subscript"/>
        </w:rPr>
        <w:t>лбопрси</w:t>
      </w:r>
      <w:proofErr w:type="spellEnd"/>
      <w:r w:rsidRPr="00B566C6">
        <w:rPr>
          <w:sz w:val="28"/>
        </w:rPr>
        <w:t xml:space="preserve"> - объем утвержденных лимитов бюджетных обязательств текущего финансового года на заключение и оплату муниципальных контрактов, предметом которых является приобретение прочих товаров, работ и услуг, на содержание имущества Комитета и КУ, рублей;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B566C6">
        <w:rPr>
          <w:sz w:val="28"/>
        </w:rPr>
        <w:t>К</w:t>
      </w:r>
      <w:r w:rsidRPr="00B566C6">
        <w:rPr>
          <w:sz w:val="28"/>
          <w:vertAlign w:val="subscript"/>
        </w:rPr>
        <w:t>ипц</w:t>
      </w:r>
      <w:proofErr w:type="spellEnd"/>
      <w:r w:rsidRPr="00B566C6">
        <w:rPr>
          <w:sz w:val="28"/>
        </w:rPr>
        <w:t xml:space="preserve"> - индекс потребительских цен в соответствии с Прогнозом социально-экономического развития Российской Федерации на соответствующий финансовый год (далее – индекс потребительских цен).</w:t>
      </w:r>
    </w:p>
    <w:p w:rsidR="00B566C6" w:rsidRPr="00B566C6" w:rsidRDefault="00B566C6" w:rsidP="00B566C6">
      <w:pPr>
        <w:ind w:left="5103"/>
        <w:jc w:val="right"/>
        <w:rPr>
          <w:sz w:val="28"/>
          <w:szCs w:val="28"/>
        </w:rPr>
      </w:pPr>
      <w:r>
        <w:rPr>
          <w:sz w:val="28"/>
        </w:rPr>
        <w:br w:type="page"/>
      </w:r>
      <w:r w:rsidRPr="00B566C6">
        <w:rPr>
          <w:sz w:val="28"/>
          <w:szCs w:val="28"/>
        </w:rPr>
        <w:lastRenderedPageBreak/>
        <w:t>Приложение № 2</w:t>
      </w:r>
    </w:p>
    <w:p w:rsidR="00B566C6" w:rsidRPr="00B566C6" w:rsidRDefault="00B566C6" w:rsidP="00B566C6">
      <w:pPr>
        <w:ind w:left="5103"/>
        <w:jc w:val="right"/>
        <w:rPr>
          <w:sz w:val="28"/>
          <w:szCs w:val="28"/>
        </w:rPr>
      </w:pPr>
      <w:r w:rsidRPr="00B566C6">
        <w:rPr>
          <w:sz w:val="28"/>
          <w:szCs w:val="28"/>
        </w:rPr>
        <w:t>к проекту приказа «О внесении изменений в приказ органа местного самоуправления «Комитет по управлению имуществом города Каменска-Уральского» № 231 от 29.07.2016 года «Об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учреждений»</w:t>
      </w:r>
    </w:p>
    <w:p w:rsidR="00B566C6" w:rsidRPr="00B566C6" w:rsidRDefault="00B566C6" w:rsidP="00B566C6">
      <w:pPr>
        <w:autoSpaceDE w:val="0"/>
        <w:autoSpaceDN w:val="0"/>
        <w:adjustRightInd w:val="0"/>
        <w:ind w:left="5103"/>
        <w:jc w:val="right"/>
        <w:rPr>
          <w:sz w:val="28"/>
          <w:szCs w:val="28"/>
        </w:rPr>
      </w:pPr>
      <w:r w:rsidRPr="00B566C6">
        <w:rPr>
          <w:sz w:val="28"/>
          <w:szCs w:val="28"/>
        </w:rPr>
        <w:t xml:space="preserve"> от 27.12.2016 № 608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color w:val="000000"/>
          <w:sz w:val="28"/>
          <w:szCs w:val="28"/>
          <w:shd w:val="clear" w:color="auto" w:fill="FFFFFF"/>
        </w:rPr>
        <w:t xml:space="preserve">Нормативные затраты </w:t>
      </w:r>
      <w:r w:rsidRPr="00B566C6">
        <w:rPr>
          <w:sz w:val="28"/>
          <w:szCs w:val="28"/>
        </w:rPr>
        <w:t xml:space="preserve">на обеспечение функций 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566C6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 и подведомственных ему казенных учреждений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B566C6">
        <w:rPr>
          <w:bCs/>
          <w:sz w:val="28"/>
          <w:szCs w:val="28"/>
        </w:rPr>
        <w:t xml:space="preserve">1. Нормативы, применяемые для расчета затрат на услуги связи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bCs/>
          <w:sz w:val="28"/>
          <w:szCs w:val="28"/>
        </w:rPr>
        <w:t xml:space="preserve">1.1. </w:t>
      </w:r>
      <w:r w:rsidRPr="00B566C6">
        <w:rPr>
          <w:sz w:val="28"/>
          <w:szCs w:val="28"/>
        </w:rPr>
        <w:t>Нормативы, применяемые при расчете затрат на абонентскую плату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1711"/>
        <w:gridCol w:w="2304"/>
        <w:gridCol w:w="1505"/>
        <w:gridCol w:w="2142"/>
        <w:gridCol w:w="1551"/>
      </w:tblGrid>
      <w:tr w:rsidR="00B566C6" w:rsidRPr="00B566C6" w:rsidTr="00E2338F">
        <w:trPr>
          <w:trHeight w:val="772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на 1 абонентский номер, руб.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323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</w:tr>
      <w:tr w:rsidR="00B566C6" w:rsidRPr="00B566C6" w:rsidTr="00E2338F">
        <w:trPr>
          <w:trHeight w:val="555"/>
          <w:jc w:val="center"/>
        </w:trPr>
        <w:tc>
          <w:tcPr>
            <w:tcW w:w="9762" w:type="dxa"/>
            <w:gridSpan w:val="6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6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Предоставление в пользование абонентской линии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275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36300</w:t>
            </w:r>
          </w:p>
        </w:tc>
      </w:tr>
      <w:tr w:rsidR="00B566C6" w:rsidRPr="00B566C6" w:rsidTr="00E2338F">
        <w:trPr>
          <w:trHeight w:val="575"/>
          <w:jc w:val="center"/>
        </w:trPr>
        <w:tc>
          <w:tcPr>
            <w:tcW w:w="9762" w:type="dxa"/>
            <w:gridSpan w:val="6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Предоставление в пользование абонентской линии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275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3300</w:t>
            </w:r>
          </w:p>
        </w:tc>
      </w:tr>
      <w:tr w:rsidR="00B566C6" w:rsidRPr="00B566C6" w:rsidTr="00E2338F">
        <w:trPr>
          <w:trHeight w:val="567"/>
          <w:jc w:val="center"/>
        </w:trPr>
        <w:tc>
          <w:tcPr>
            <w:tcW w:w="9762" w:type="dxa"/>
            <w:gridSpan w:val="6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24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Абонентская плата за предоставление местного телефонного соединения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470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16920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24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Абонентская плата за пользование </w:t>
            </w:r>
            <w:r w:rsidRPr="00B566C6">
              <w:rPr>
                <w:sz w:val="24"/>
                <w:szCs w:val="24"/>
              </w:rPr>
              <w:lastRenderedPageBreak/>
              <w:t>многоканального телефона</w:t>
            </w:r>
          </w:p>
        </w:tc>
        <w:tc>
          <w:tcPr>
            <w:tcW w:w="15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142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240</w:t>
            </w:r>
          </w:p>
        </w:tc>
        <w:tc>
          <w:tcPr>
            <w:tcW w:w="155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8640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1.2. Нормативы, применяемые при расчете </w:t>
      </w:r>
      <w:proofErr w:type="spellStart"/>
      <w:r w:rsidRPr="00B566C6">
        <w:rPr>
          <w:sz w:val="28"/>
          <w:szCs w:val="28"/>
        </w:rPr>
        <w:t>затратна</w:t>
      </w:r>
      <w:proofErr w:type="spellEnd"/>
      <w:r w:rsidRPr="00B566C6">
        <w:rPr>
          <w:sz w:val="28"/>
          <w:szCs w:val="28"/>
        </w:rPr>
        <w:t xml:space="preserve"> повременную оплату местных, междугородних и международных телефонных соединений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439"/>
        <w:gridCol w:w="1888"/>
        <w:gridCol w:w="1505"/>
        <w:gridCol w:w="1513"/>
        <w:gridCol w:w="1586"/>
        <w:gridCol w:w="1270"/>
      </w:tblGrid>
      <w:tr w:rsidR="00B566C6" w:rsidRPr="00B566C6" w:rsidTr="00E2338F">
        <w:trPr>
          <w:trHeight w:val="273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минут в месяц на 1 абонентский номер (не более)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минуты соединения на 1 абонентский номер, руб.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20"/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505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513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</w:t>
            </w:r>
          </w:p>
        </w:tc>
      </w:tr>
      <w:tr w:rsidR="00B566C6" w:rsidRPr="00B566C6" w:rsidTr="00E2338F">
        <w:trPr>
          <w:trHeight w:val="47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Предоставление местных телефонных соединений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18005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B566C6">
              <w:rPr>
                <w:sz w:val="24"/>
                <w:szCs w:val="24"/>
              </w:rPr>
              <w:t>ТфОП</w:t>
            </w:r>
            <w:proofErr w:type="spellEnd"/>
            <w:r w:rsidRPr="00B566C6">
              <w:rPr>
                <w:sz w:val="24"/>
                <w:szCs w:val="24"/>
                <w:lang w:val="en-US"/>
              </w:rPr>
              <w:t xml:space="preserve">&lt;100 </w:t>
            </w:r>
            <w:r w:rsidRPr="00B566C6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2,87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34096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Внутризоновая телефония СПС Урал 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1,87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1234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B566C6">
              <w:rPr>
                <w:sz w:val="24"/>
                <w:szCs w:val="24"/>
              </w:rPr>
              <w:t>ТфОП</w:t>
            </w:r>
            <w:proofErr w:type="spellEnd"/>
            <w:r w:rsidRPr="00B566C6">
              <w:rPr>
                <w:sz w:val="24"/>
                <w:szCs w:val="24"/>
                <w:lang w:val="en-US"/>
              </w:rPr>
              <w:t>&lt;</w:t>
            </w:r>
            <w:r w:rsidRPr="00B566C6">
              <w:rPr>
                <w:sz w:val="24"/>
                <w:szCs w:val="24"/>
              </w:rPr>
              <w:t>6</w:t>
            </w:r>
            <w:r w:rsidRPr="00B566C6">
              <w:rPr>
                <w:sz w:val="24"/>
                <w:szCs w:val="24"/>
                <w:lang w:val="en-US"/>
              </w:rPr>
              <w:t xml:space="preserve">00 </w:t>
            </w:r>
            <w:r w:rsidRPr="00B566C6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4,03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2660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Предоставление МГ телефонных соединений автоматическим способом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4,16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16474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Предоставление местных телефонных соединений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1637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B566C6">
              <w:rPr>
                <w:sz w:val="24"/>
                <w:szCs w:val="24"/>
              </w:rPr>
              <w:t>ТфОП</w:t>
            </w:r>
            <w:proofErr w:type="spellEnd"/>
            <w:r w:rsidRPr="00B566C6">
              <w:rPr>
                <w:sz w:val="24"/>
                <w:szCs w:val="24"/>
                <w:lang w:val="en-US"/>
              </w:rPr>
              <w:t xml:space="preserve">&lt;100 </w:t>
            </w:r>
            <w:r w:rsidRPr="00B566C6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2,87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3100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Внутризоновая телефония СПС Урал Ростелеком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1,87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112,2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B566C6">
              <w:rPr>
                <w:sz w:val="24"/>
                <w:szCs w:val="24"/>
              </w:rPr>
              <w:t>ТфОП</w:t>
            </w:r>
            <w:proofErr w:type="spellEnd"/>
            <w:r w:rsidRPr="00B566C6">
              <w:rPr>
                <w:sz w:val="24"/>
                <w:szCs w:val="24"/>
                <w:lang w:val="en-US"/>
              </w:rPr>
              <w:t>&lt;</w:t>
            </w:r>
            <w:r w:rsidRPr="00B566C6">
              <w:rPr>
                <w:sz w:val="24"/>
                <w:szCs w:val="24"/>
              </w:rPr>
              <w:t>6</w:t>
            </w:r>
            <w:r w:rsidRPr="00B566C6">
              <w:rPr>
                <w:sz w:val="24"/>
                <w:szCs w:val="24"/>
                <w:lang w:val="en-US"/>
              </w:rPr>
              <w:t xml:space="preserve">00 </w:t>
            </w:r>
            <w:r w:rsidRPr="00B566C6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4,03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242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Все категории </w:t>
            </w:r>
            <w:r w:rsidRPr="00B566C6">
              <w:rPr>
                <w:sz w:val="24"/>
                <w:szCs w:val="24"/>
              </w:rPr>
              <w:lastRenderedPageBreak/>
              <w:t>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 xml:space="preserve">Предоставление МГ телефонных </w:t>
            </w:r>
            <w:r w:rsidRPr="00B566C6">
              <w:rPr>
                <w:sz w:val="24"/>
                <w:szCs w:val="24"/>
              </w:rPr>
              <w:lastRenderedPageBreak/>
              <w:t>соединений автоматическим способом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4,16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1498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МКУ «Управление муниципальным жилищным фондом»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583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Местные телефонные соединения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330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7366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Междугородние телефонные соединения</w:t>
            </w:r>
          </w:p>
        </w:tc>
        <w:tc>
          <w:tcPr>
            <w:tcW w:w="150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51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160</w:t>
            </w:r>
          </w:p>
        </w:tc>
        <w:tc>
          <w:tcPr>
            <w:tcW w:w="158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3,8</w:t>
            </w:r>
          </w:p>
        </w:tc>
        <w:tc>
          <w:tcPr>
            <w:tcW w:w="127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21888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1.3. Нормативы, применяемые при расчете </w:t>
      </w:r>
      <w:proofErr w:type="spellStart"/>
      <w:r w:rsidRPr="00B566C6">
        <w:rPr>
          <w:sz w:val="28"/>
          <w:szCs w:val="28"/>
        </w:rPr>
        <w:t>затратна</w:t>
      </w:r>
      <w:proofErr w:type="spellEnd"/>
      <w:r w:rsidRPr="00B566C6">
        <w:rPr>
          <w:sz w:val="28"/>
          <w:szCs w:val="28"/>
        </w:rPr>
        <w:t xml:space="preserve"> сеть «Интернет» и услуги </w:t>
      </w:r>
      <w:proofErr w:type="spellStart"/>
      <w:r w:rsidRPr="00B566C6">
        <w:rPr>
          <w:sz w:val="28"/>
          <w:szCs w:val="28"/>
        </w:rPr>
        <w:t>интернет-провайдеров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827"/>
        <w:gridCol w:w="1920"/>
        <w:gridCol w:w="1771"/>
        <w:gridCol w:w="1566"/>
        <w:gridCol w:w="2014"/>
      </w:tblGrid>
      <w:tr w:rsidR="00B566C6" w:rsidRPr="00B566C6" w:rsidTr="00E2338F">
        <w:tc>
          <w:tcPr>
            <w:tcW w:w="64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должностей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B566C6" w:rsidRPr="00B566C6" w:rsidRDefault="00B566C6" w:rsidP="00B566C6">
            <w:pPr>
              <w:widowControl w:val="0"/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каналов передачи связи, ед.</w:t>
            </w:r>
          </w:p>
        </w:tc>
        <w:tc>
          <w:tcPr>
            <w:tcW w:w="1566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Цена, руб.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c>
          <w:tcPr>
            <w:tcW w:w="64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B566C6" w:rsidRPr="00B566C6" w:rsidRDefault="00B566C6" w:rsidP="00B566C6">
            <w:pPr>
              <w:widowControl w:val="0"/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566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</w:tr>
      <w:tr w:rsidR="00B566C6" w:rsidRPr="00B566C6" w:rsidTr="00E2338F">
        <w:tc>
          <w:tcPr>
            <w:tcW w:w="9745" w:type="dxa"/>
            <w:gridSpan w:val="6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c>
          <w:tcPr>
            <w:tcW w:w="647" w:type="dxa"/>
          </w:tcPr>
          <w:p w:rsidR="00B566C6" w:rsidRPr="00B566C6" w:rsidRDefault="00B566C6" w:rsidP="00B566C6">
            <w:pPr>
              <w:numPr>
                <w:ilvl w:val="0"/>
                <w:numId w:val="6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17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566C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354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4248</w:t>
            </w:r>
          </w:p>
        </w:tc>
      </w:tr>
      <w:tr w:rsidR="00B566C6" w:rsidRPr="00B566C6" w:rsidTr="00E2338F">
        <w:tc>
          <w:tcPr>
            <w:tcW w:w="9745" w:type="dxa"/>
            <w:gridSpan w:val="6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B566C6" w:rsidRPr="00B566C6" w:rsidTr="00E2338F">
        <w:tc>
          <w:tcPr>
            <w:tcW w:w="647" w:type="dxa"/>
          </w:tcPr>
          <w:p w:rsidR="00B566C6" w:rsidRPr="00B566C6" w:rsidRDefault="00B566C6" w:rsidP="00B566C6">
            <w:pPr>
              <w:numPr>
                <w:ilvl w:val="0"/>
                <w:numId w:val="46"/>
              </w:num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566C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600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7200</w:t>
            </w:r>
          </w:p>
        </w:tc>
      </w:tr>
      <w:tr w:rsidR="00B566C6" w:rsidRPr="00B566C6" w:rsidTr="00E2338F">
        <w:tc>
          <w:tcPr>
            <w:tcW w:w="9745" w:type="dxa"/>
            <w:gridSpan w:val="6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c>
          <w:tcPr>
            <w:tcW w:w="647" w:type="dxa"/>
          </w:tcPr>
          <w:p w:rsidR="00B566C6" w:rsidRPr="00B566C6" w:rsidRDefault="00B566C6" w:rsidP="00B566C6">
            <w:pPr>
              <w:numPr>
                <w:ilvl w:val="0"/>
                <w:numId w:val="47"/>
              </w:num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566C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1000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1.4. Нормативы, применяемые при расчете затрат на оплату услуг почтовой связи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547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3342"/>
        <w:gridCol w:w="2469"/>
        <w:gridCol w:w="2841"/>
      </w:tblGrid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Количество, шт.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за единицу, руб.</w:t>
            </w:r>
          </w:p>
        </w:tc>
      </w:tr>
      <w:tr w:rsidR="00B566C6" w:rsidRPr="00B566C6" w:rsidTr="00E2338F">
        <w:trPr>
          <w:trHeight w:val="29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2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700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60,00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2000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27,50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900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60,00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900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27,5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50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60,00</w:t>
            </w:r>
          </w:p>
        </w:tc>
      </w:tr>
      <w:tr w:rsidR="00B566C6" w:rsidRPr="00B566C6" w:rsidTr="00E2338F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30</w:t>
            </w:r>
          </w:p>
        </w:tc>
        <w:tc>
          <w:tcPr>
            <w:tcW w:w="284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27,5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2. Нормативы, применяемые при расчете затрат на оплату разовых услуг пассажирских перевозок МКУ «Управление муниципальным жилищным фондом»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29"/>
        <w:gridCol w:w="4431"/>
        <w:gridCol w:w="1559"/>
        <w:gridCol w:w="1701"/>
        <w:gridCol w:w="1134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Вид поездки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за единицу,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Разовые поездки в Администрацию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12 поездок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 21600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Разовые поездки по другим адресам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12 поездок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28800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Почасовая аренда транспортных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50 часов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330 рублей за 1 час аренды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198000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3. Нормативы, применяемые при расчете затрат на электроснабжение, теплоснабжение, горячее водоснабжение, холодное водоснабжение, водоотведение, услуги по вывозу твердых бытовых отходов.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29"/>
        <w:gridCol w:w="3271"/>
        <w:gridCol w:w="2504"/>
        <w:gridCol w:w="1562"/>
        <w:gridCol w:w="1488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Тариф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Расчетная потребность в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 в год (не более),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5,16 кВт/</w:t>
            </w:r>
            <w:proofErr w:type="gramStart"/>
            <w:r w:rsidRPr="00B566C6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16512 кВт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85201,92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1544,31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59,88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92473,28</w:t>
            </w:r>
          </w:p>
        </w:tc>
      </w:tr>
      <w:tr w:rsidR="00B566C6" w:rsidRPr="00B566C6" w:rsidTr="00E2338F">
        <w:trPr>
          <w:trHeight w:val="587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26,24руб./м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  <w:r w:rsidRPr="00B566C6">
              <w:rPr>
                <w:sz w:val="24"/>
                <w:szCs w:val="24"/>
              </w:rPr>
              <w:t>(холодная вода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56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1469,44</w:t>
            </w:r>
          </w:p>
        </w:tc>
      </w:tr>
      <w:tr w:rsidR="00B566C6" w:rsidRPr="00B566C6" w:rsidTr="00E2338F">
        <w:trPr>
          <w:trHeight w:val="695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1544,31руб./Гкал (тепловая энергия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3,447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5323,23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36,8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129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4747,2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16,7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185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3089,5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549,87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13,5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7423,25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B566C6" w:rsidRPr="00B566C6" w:rsidTr="00E2338F">
        <w:trPr>
          <w:trHeight w:val="64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6,0 кВт/</w:t>
            </w:r>
            <w:proofErr w:type="gramStart"/>
            <w:r w:rsidRPr="00B566C6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13448,37 кВт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80690,22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1538,9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47,5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73097,75</w:t>
            </w:r>
          </w:p>
        </w:tc>
      </w:tr>
      <w:tr w:rsidR="00B566C6" w:rsidRPr="00B566C6" w:rsidTr="00E2338F">
        <w:trPr>
          <w:trHeight w:val="278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16,21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  <w:r w:rsidRPr="00B566C6">
              <w:rPr>
                <w:sz w:val="24"/>
                <w:szCs w:val="24"/>
              </w:rPr>
              <w:t xml:space="preserve">(холодная вода </w:t>
            </w:r>
            <w:r w:rsidRPr="00B566C6">
              <w:rPr>
                <w:sz w:val="24"/>
                <w:szCs w:val="24"/>
              </w:rPr>
              <w:lastRenderedPageBreak/>
              <w:t>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180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2917,8</w:t>
            </w:r>
          </w:p>
        </w:tc>
      </w:tr>
      <w:tr w:rsidR="00B566C6" w:rsidRPr="00B566C6" w:rsidTr="00E2338F">
        <w:trPr>
          <w:trHeight w:val="277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1538,9 руб./Гкал (тепловая энергия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11,355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17474,2</w:t>
            </w:r>
          </w:p>
        </w:tc>
      </w:tr>
      <w:tr w:rsidR="00B566C6" w:rsidRPr="00B566C6" w:rsidTr="00E2338F">
        <w:trPr>
          <w:trHeight w:val="277"/>
        </w:trPr>
        <w:tc>
          <w:tcPr>
            <w:tcW w:w="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36,8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553,56 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20371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16,7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733,56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12250,45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549,87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6 </w:t>
            </w:r>
            <w:proofErr w:type="spellStart"/>
            <w:r w:rsidRPr="00B566C6">
              <w:rPr>
                <w:sz w:val="24"/>
                <w:szCs w:val="24"/>
              </w:rPr>
              <w:t>куб.м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3299,22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5,16 кВт/</w:t>
            </w:r>
            <w:proofErr w:type="gramStart"/>
            <w:r w:rsidRPr="00B566C6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2762 /</w:t>
            </w:r>
            <w:proofErr w:type="spellStart"/>
            <w:r w:rsidRPr="00B566C6">
              <w:rPr>
                <w:sz w:val="24"/>
                <w:szCs w:val="24"/>
              </w:rPr>
              <w:t>кВт</w:t>
            </w:r>
            <w:proofErr w:type="gramStart"/>
            <w:r w:rsidRPr="00B566C6">
              <w:rPr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14251,92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1544,31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9,89 /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15273,22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36,8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29 м3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1067,2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16,7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29 м3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484,3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549,87 руб./м</w:t>
            </w:r>
            <w:r w:rsidRPr="00B566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2,76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1517,64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4. Нормативы, применяемые при расчете затрат на работы и услуги по содержанию имущества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4.1.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системы телефонной связи (автоматизированных телефонных станций)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92" w:type="dxa"/>
        <w:jc w:val="center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605"/>
        <w:gridCol w:w="1908"/>
        <w:gridCol w:w="2743"/>
        <w:gridCol w:w="1816"/>
      </w:tblGrid>
      <w:tr w:rsidR="00B566C6" w:rsidRPr="00B566C6" w:rsidTr="00E2338F">
        <w:trPr>
          <w:trHeight w:val="415"/>
          <w:jc w:val="center"/>
        </w:trPr>
        <w:tc>
          <w:tcPr>
            <w:tcW w:w="72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26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274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технического обслуживания 1 телефонного аппарата, руб.</w:t>
            </w:r>
          </w:p>
        </w:tc>
        <w:tc>
          <w:tcPr>
            <w:tcW w:w="1816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73"/>
          <w:jc w:val="center"/>
        </w:trPr>
        <w:tc>
          <w:tcPr>
            <w:tcW w:w="72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6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90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74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816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rPr>
          <w:trHeight w:val="370"/>
          <w:jc w:val="center"/>
        </w:trPr>
        <w:tc>
          <w:tcPr>
            <w:tcW w:w="9792" w:type="dxa"/>
            <w:gridSpan w:val="5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72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26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</w:t>
            </w:r>
          </w:p>
        </w:tc>
        <w:tc>
          <w:tcPr>
            <w:tcW w:w="274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22,5</w:t>
            </w:r>
          </w:p>
        </w:tc>
        <w:tc>
          <w:tcPr>
            <w:tcW w:w="1816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2970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9792" w:type="dxa"/>
            <w:gridSpan w:val="5"/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519"/>
          <w:jc w:val="center"/>
        </w:trPr>
        <w:tc>
          <w:tcPr>
            <w:tcW w:w="720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260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743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22,5</w:t>
            </w:r>
          </w:p>
        </w:tc>
        <w:tc>
          <w:tcPr>
            <w:tcW w:w="1816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23" w:type="dxa"/>
        <w:jc w:val="center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3688"/>
        <w:gridCol w:w="2449"/>
        <w:gridCol w:w="2975"/>
      </w:tblGrid>
      <w:tr w:rsidR="00B566C6" w:rsidRPr="00B566C6" w:rsidTr="00E2338F">
        <w:trPr>
          <w:trHeight w:val="415"/>
          <w:jc w:val="center"/>
        </w:trPr>
        <w:tc>
          <w:tcPr>
            <w:tcW w:w="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6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49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Цена технического обслуживания мини </w:t>
            </w:r>
            <w:proofErr w:type="spellStart"/>
            <w:r w:rsidRPr="00B566C6">
              <w:rPr>
                <w:sz w:val="24"/>
                <w:szCs w:val="24"/>
              </w:rPr>
              <w:t>АТСв</w:t>
            </w:r>
            <w:proofErr w:type="spellEnd"/>
            <w:r w:rsidRPr="00B566C6">
              <w:rPr>
                <w:sz w:val="24"/>
                <w:szCs w:val="24"/>
              </w:rPr>
              <w:t xml:space="preserve"> месяц, руб.</w:t>
            </w:r>
          </w:p>
        </w:tc>
        <w:tc>
          <w:tcPr>
            <w:tcW w:w="297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36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449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297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rPr>
          <w:trHeight w:val="273"/>
          <w:jc w:val="center"/>
        </w:trPr>
        <w:tc>
          <w:tcPr>
            <w:tcW w:w="9823" w:type="dxa"/>
            <w:gridSpan w:val="4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 (все категории должностей)</w:t>
            </w:r>
          </w:p>
        </w:tc>
      </w:tr>
      <w:tr w:rsidR="00B566C6" w:rsidRPr="00B566C6" w:rsidTr="00E2338F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36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Техническое обслуживание мини АТС по ул. Лермонтова, 133а</w:t>
            </w:r>
          </w:p>
        </w:tc>
        <w:tc>
          <w:tcPr>
            <w:tcW w:w="2449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7500</w:t>
            </w:r>
          </w:p>
        </w:tc>
        <w:tc>
          <w:tcPr>
            <w:tcW w:w="297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90000</w:t>
            </w:r>
          </w:p>
        </w:tc>
      </w:tr>
      <w:tr w:rsidR="00B566C6" w:rsidRPr="00B566C6" w:rsidTr="00E2338F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2.</w:t>
            </w:r>
          </w:p>
        </w:tc>
        <w:tc>
          <w:tcPr>
            <w:tcW w:w="3688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Техническое обслуживание мини АТС по ул. Алюминиевая, 12</w:t>
            </w:r>
          </w:p>
        </w:tc>
        <w:tc>
          <w:tcPr>
            <w:tcW w:w="2449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  <w:tc>
          <w:tcPr>
            <w:tcW w:w="2975" w:type="dxa"/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7200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 xml:space="preserve">4.2. Нормативы, применяемые при расчете </w:t>
      </w:r>
      <w:proofErr w:type="spellStart"/>
      <w:r w:rsidRPr="00B566C6">
        <w:rPr>
          <w:sz w:val="28"/>
          <w:szCs w:val="28"/>
        </w:rPr>
        <w:t>затратна</w:t>
      </w:r>
      <w:proofErr w:type="spellEnd"/>
      <w:r w:rsidRPr="00B566C6">
        <w:rPr>
          <w:sz w:val="28"/>
          <w:szCs w:val="28"/>
        </w:rPr>
        <w:t xml:space="preserve">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локальных вычислительных сетей МКУ «Управление муниципальным жилищным фондом».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54"/>
        <w:gridCol w:w="6532"/>
        <w:gridCol w:w="2268"/>
      </w:tblGrid>
      <w:tr w:rsidR="00B566C6" w:rsidRPr="00B566C6" w:rsidTr="00E2338F">
        <w:trPr>
          <w:trHeight w:val="276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6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затрат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76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</w:tr>
      <w:tr w:rsidR="00B566C6" w:rsidRPr="00B566C6" w:rsidTr="00E2338F">
        <w:trPr>
          <w:trHeight w:val="276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</w:tr>
      <w:tr w:rsidR="00B566C6" w:rsidRPr="00B566C6" w:rsidTr="00E2338F">
        <w:trPr>
          <w:trHeight w:val="80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6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both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Техническое обслуживание элементов локальной вычислительной сети,  учитываемой на балансе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70800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4.3. Нормативы, применяемые при расчете затрат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62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645"/>
        <w:gridCol w:w="2680"/>
        <w:gridCol w:w="2518"/>
      </w:tblGrid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Нормативы количества (на единицу оргтехники)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Расходные материалы для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12 шт.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Расходные материалы для многофункциональных устройств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15 шт.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Расходные материалы для многофункциональных устройств повышенной производительности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5 комплектов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Ремонт картриджей для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Не более 6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Ремонт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Не более 4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Ремонт копировального аппарата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4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10000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4.4. Нормативы, применяемые при расчете затрат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>-профилактический ремонт систем охранно-тревожной сигнализации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829"/>
        <w:gridCol w:w="4998"/>
        <w:gridCol w:w="2268"/>
        <w:gridCol w:w="1625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обслуживания в месяц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в год (не более),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</w:tr>
      <w:tr w:rsidR="00B566C6" w:rsidRPr="00B566C6" w:rsidTr="00E2338F">
        <w:trPr>
          <w:trHeight w:val="513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2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Услуги по обслуживанию оборудования системы охранно-пожарной сигнализации (помещение по ул. </w:t>
            </w:r>
            <w:proofErr w:type="spellStart"/>
            <w:r w:rsidRPr="00B566C6">
              <w:rPr>
                <w:sz w:val="24"/>
                <w:szCs w:val="24"/>
              </w:rPr>
              <w:t>Тевосяна</w:t>
            </w:r>
            <w:proofErr w:type="spellEnd"/>
            <w:r w:rsidRPr="00B566C6">
              <w:rPr>
                <w:sz w:val="24"/>
                <w:szCs w:val="24"/>
              </w:rPr>
              <w:t>, 13)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3494,7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41936,4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4.5. Нормативы, применяемые при расчете затрат на техническое обслуживание и </w:t>
      </w:r>
      <w:proofErr w:type="spellStart"/>
      <w:r w:rsidRPr="00B566C6">
        <w:rPr>
          <w:sz w:val="28"/>
          <w:szCs w:val="28"/>
        </w:rPr>
        <w:t>регламентно</w:t>
      </w:r>
      <w:proofErr w:type="spellEnd"/>
      <w:r w:rsidRPr="00B566C6">
        <w:rPr>
          <w:sz w:val="28"/>
          <w:szCs w:val="28"/>
        </w:rPr>
        <w:t xml:space="preserve">-профилактический ремонт электрооборудования </w:t>
      </w:r>
      <w:r w:rsidRPr="00B566C6">
        <w:rPr>
          <w:sz w:val="28"/>
          <w:szCs w:val="28"/>
        </w:rPr>
        <w:lastRenderedPageBreak/>
        <w:t xml:space="preserve">(электроподстанций, трансформаторных подстанций, </w:t>
      </w:r>
      <w:proofErr w:type="spellStart"/>
      <w:r w:rsidRPr="00B566C6">
        <w:rPr>
          <w:sz w:val="28"/>
          <w:szCs w:val="28"/>
        </w:rPr>
        <w:t>электрощитовых</w:t>
      </w:r>
      <w:proofErr w:type="spellEnd"/>
      <w:r w:rsidRPr="00B566C6">
        <w:rPr>
          <w:sz w:val="28"/>
          <w:szCs w:val="28"/>
        </w:rPr>
        <w:t>) административного здания (помещения)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58" w:type="dxa"/>
        <w:tblInd w:w="93" w:type="dxa"/>
        <w:tblLook w:val="04A0" w:firstRow="1" w:lastRow="0" w:firstColumn="1" w:lastColumn="0" w:noHBand="0" w:noVBand="1"/>
      </w:tblPr>
      <w:tblGrid>
        <w:gridCol w:w="829"/>
        <w:gridCol w:w="4573"/>
        <w:gridCol w:w="2268"/>
        <w:gridCol w:w="2088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обслуживания в месяц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в год (не более),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</w:tr>
      <w:tr w:rsidR="00B566C6" w:rsidRPr="00B566C6" w:rsidTr="00E2338F">
        <w:trPr>
          <w:trHeight w:val="360"/>
        </w:trPr>
        <w:tc>
          <w:tcPr>
            <w:tcW w:w="9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Услуги техническому обслуживанию внутренних электрических сетей  (помещение по ул. </w:t>
            </w:r>
            <w:proofErr w:type="spellStart"/>
            <w:r w:rsidRPr="00B566C6">
              <w:rPr>
                <w:sz w:val="24"/>
                <w:szCs w:val="24"/>
              </w:rPr>
              <w:t>Тевосяна</w:t>
            </w:r>
            <w:proofErr w:type="spellEnd"/>
            <w:r w:rsidRPr="00B566C6">
              <w:rPr>
                <w:sz w:val="24"/>
                <w:szCs w:val="24"/>
              </w:rPr>
              <w:t>, 13)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1588,5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19062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4.6. Нормативы, применяемые при расчете затрат на техническое обслуживание и ремонт транспортных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829"/>
        <w:gridCol w:w="5282"/>
        <w:gridCol w:w="1984"/>
        <w:gridCol w:w="1625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</w:tr>
      <w:tr w:rsidR="00B566C6" w:rsidRPr="00B566C6" w:rsidTr="00E2338F">
        <w:trPr>
          <w:trHeight w:val="439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Прохождение технического осмотра автомобиля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Не более 45000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Прохождение технического осмотра (диагностическая карта) автомобиля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540,00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4.7. Нормативы, применяемые при расчете затрат на проведение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технического осмотра автомобиля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3020"/>
        <w:gridCol w:w="1463"/>
        <w:gridCol w:w="1269"/>
        <w:gridCol w:w="1655"/>
        <w:gridCol w:w="1417"/>
      </w:tblGrid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Цена, осмотра, руб.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рабочих дней в году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5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Предрейсовый</w:t>
            </w:r>
            <w:proofErr w:type="spellEnd"/>
            <w:r w:rsidRPr="00B566C6">
              <w:rPr>
                <w:sz w:val="24"/>
                <w:szCs w:val="24"/>
              </w:rPr>
              <w:t xml:space="preserve"> технический осмотр автомобиля </w:t>
            </w:r>
            <w:proofErr w:type="spellStart"/>
            <w:r w:rsidRPr="00B566C6">
              <w:rPr>
                <w:sz w:val="24"/>
                <w:szCs w:val="24"/>
                <w:lang w:val="en-US"/>
              </w:rPr>
              <w:t>skoda</w:t>
            </w:r>
            <w:proofErr w:type="spellEnd"/>
            <w:r w:rsidRPr="00B566C6">
              <w:rPr>
                <w:sz w:val="24"/>
                <w:szCs w:val="24"/>
              </w:rPr>
              <w:t xml:space="preserve"> </w:t>
            </w:r>
            <w:proofErr w:type="spellStart"/>
            <w:r w:rsidRPr="00B566C6">
              <w:rPr>
                <w:sz w:val="24"/>
                <w:szCs w:val="24"/>
                <w:lang w:val="en-US"/>
              </w:rPr>
              <w:t>octavia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15890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 Нормативы, применяемые при расчете затрат на прочие работы и услуги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5.1. Нормативы, применяемые при расчете затрат на закупку услуг управляющей компании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29"/>
        <w:gridCol w:w="4289"/>
        <w:gridCol w:w="1160"/>
        <w:gridCol w:w="1831"/>
        <w:gridCol w:w="1545"/>
      </w:tblGrid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Тариф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Цена в месяц не более, руб.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 (не более),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rPr>
          <w:trHeight w:val="473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Услуги по ремонту и содержанию имущества многоквартирного дома </w:t>
            </w:r>
            <w:r w:rsidRPr="00B566C6">
              <w:rPr>
                <w:sz w:val="24"/>
                <w:szCs w:val="24"/>
              </w:rPr>
              <w:lastRenderedPageBreak/>
              <w:t xml:space="preserve">(помещение по ул. </w:t>
            </w:r>
            <w:proofErr w:type="spellStart"/>
            <w:r w:rsidRPr="00B566C6">
              <w:rPr>
                <w:sz w:val="24"/>
                <w:szCs w:val="24"/>
              </w:rPr>
              <w:t>Тевосяна</w:t>
            </w:r>
            <w:proofErr w:type="spellEnd"/>
            <w:r w:rsidRPr="00B566C6">
              <w:rPr>
                <w:sz w:val="24"/>
                <w:szCs w:val="24"/>
              </w:rPr>
              <w:t>, 13)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21,32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4364,20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52370,4</w:t>
            </w:r>
          </w:p>
        </w:tc>
      </w:tr>
      <w:tr w:rsidR="00B566C6" w:rsidRPr="00B566C6" w:rsidTr="00E2338F">
        <w:trPr>
          <w:trHeight w:val="521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МКУ «Управление муниципальным жилищным фондом»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Услуги по ремонту и содержанию имущества многоквартирного дома (помещение по ул. </w:t>
            </w:r>
            <w:proofErr w:type="gramStart"/>
            <w:r w:rsidRPr="00B566C6">
              <w:rPr>
                <w:sz w:val="24"/>
                <w:szCs w:val="24"/>
              </w:rPr>
              <w:t>Алюминиевая</w:t>
            </w:r>
            <w:proofErr w:type="gramEnd"/>
            <w:r w:rsidRPr="00B566C6">
              <w:rPr>
                <w:sz w:val="24"/>
                <w:szCs w:val="24"/>
              </w:rPr>
              <w:t>, 12)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21,32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4683,79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56205,48</w:t>
            </w:r>
          </w:p>
        </w:tc>
      </w:tr>
      <w:tr w:rsidR="00B566C6" w:rsidRPr="00B566C6" w:rsidTr="00E2338F">
        <w:trPr>
          <w:trHeight w:val="555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5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Услуги по ремонту и содержанию имущества многоквартирного дома (помещение по ул. Лермонтова, 179)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21,32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2752,40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33028,85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5.2.Нормативы, применяемые при расчете затрат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0"/>
        <w:gridCol w:w="4819"/>
        <w:gridCol w:w="1825"/>
        <w:gridCol w:w="2428"/>
      </w:tblGrid>
      <w:tr w:rsidR="00B566C6" w:rsidRPr="00B566C6" w:rsidTr="00E2338F">
        <w:tc>
          <w:tcPr>
            <w:tcW w:w="640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0" w:type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Количество, ед.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c>
          <w:tcPr>
            <w:tcW w:w="640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</w:tr>
      <w:tr w:rsidR="00B566C6" w:rsidRPr="00B566C6" w:rsidTr="00E2338F">
        <w:trPr>
          <w:trHeight w:val="404"/>
        </w:trPr>
        <w:tc>
          <w:tcPr>
            <w:tcW w:w="9712" w:type="dxa"/>
            <w:gridSpan w:val="4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«Контур-зарплата»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7950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«Контур-бюджет», сводная отчетность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42500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«Контур-экстерн»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9700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 по бюджетному учету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42765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и обновление Системы «Реестр имущества муниципального образования город Каменск-Уральский»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программы «1С: ИТС»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26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23400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Приобретение лицензии на право использования программного обеспечения«1С: Бухгалтерия государственного учреждения 8 </w:t>
            </w:r>
            <w:proofErr w:type="gramStart"/>
            <w:r w:rsidRPr="00B566C6">
              <w:rPr>
                <w:sz w:val="24"/>
                <w:szCs w:val="24"/>
              </w:rPr>
              <w:t>ПРОФ</w:t>
            </w:r>
            <w:proofErr w:type="gramEnd"/>
            <w:r w:rsidRPr="00B566C6">
              <w:rPr>
                <w:sz w:val="24"/>
                <w:szCs w:val="24"/>
              </w:rPr>
              <w:t xml:space="preserve"> (</w:t>
            </w:r>
            <w:r w:rsidRPr="00B566C6">
              <w:rPr>
                <w:sz w:val="24"/>
                <w:szCs w:val="24"/>
                <w:lang w:val="en-US"/>
              </w:rPr>
              <w:t>USB</w:t>
            </w:r>
            <w:r w:rsidRPr="00B566C6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18750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Приобретение лицензии на право использования программного обеспечения «1С: Зарплата и кадры учреждения 8 (</w:t>
            </w:r>
            <w:r w:rsidRPr="00B566C6">
              <w:rPr>
                <w:sz w:val="24"/>
                <w:szCs w:val="24"/>
                <w:lang w:val="en-US"/>
              </w:rPr>
              <w:t>USB</w:t>
            </w:r>
            <w:r w:rsidRPr="00B566C6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28000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Приобретение лицензии </w:t>
            </w:r>
            <w:proofErr w:type="gramStart"/>
            <w:r w:rsidRPr="00B566C6">
              <w:rPr>
                <w:sz w:val="24"/>
                <w:szCs w:val="24"/>
              </w:rPr>
              <w:t xml:space="preserve">на право </w:t>
            </w:r>
            <w:proofErr w:type="spellStart"/>
            <w:r w:rsidRPr="00B566C6">
              <w:rPr>
                <w:sz w:val="24"/>
                <w:szCs w:val="24"/>
              </w:rPr>
              <w:t>использованияпрограммного</w:t>
            </w:r>
            <w:proofErr w:type="spellEnd"/>
            <w:proofErr w:type="gramEnd"/>
            <w:r w:rsidRPr="00B566C6">
              <w:rPr>
                <w:sz w:val="24"/>
                <w:szCs w:val="24"/>
              </w:rPr>
              <w:t xml:space="preserve"> обеспечения «1С: Бухгалтерия 8 (</w:t>
            </w:r>
            <w:r w:rsidRPr="00B566C6">
              <w:rPr>
                <w:sz w:val="24"/>
                <w:szCs w:val="24"/>
                <w:lang w:val="en-US"/>
              </w:rPr>
              <w:t>USB</w:t>
            </w:r>
            <w:r w:rsidRPr="00B566C6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32000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Информационно-технологическое сопровождение программы «1С: Предприятие»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36000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Приобретение лицензии на право использования, обновления </w:t>
            </w:r>
            <w:r w:rsidRPr="00B566C6">
              <w:rPr>
                <w:sz w:val="24"/>
                <w:szCs w:val="24"/>
                <w:lang w:val="en-US"/>
              </w:rPr>
              <w:t>MS</w:t>
            </w:r>
            <w:r w:rsidRPr="00B566C6">
              <w:rPr>
                <w:sz w:val="24"/>
                <w:szCs w:val="24"/>
              </w:rPr>
              <w:t xml:space="preserve"> </w:t>
            </w:r>
            <w:r w:rsidRPr="00B566C6">
              <w:rPr>
                <w:sz w:val="24"/>
                <w:szCs w:val="24"/>
                <w:lang w:val="en-US"/>
              </w:rPr>
              <w:t>Windows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52000</w:t>
            </w:r>
          </w:p>
        </w:tc>
      </w:tr>
      <w:tr w:rsidR="00B566C6" w:rsidRPr="00B566C6" w:rsidTr="00E2338F">
        <w:trPr>
          <w:trHeight w:val="499"/>
        </w:trPr>
        <w:tc>
          <w:tcPr>
            <w:tcW w:w="9712" w:type="dxa"/>
            <w:gridSpan w:val="4"/>
            <w:vAlign w:val="center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«АМБА»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22 000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«Контур-Бухгалтерия»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32000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«Сводная отчетность»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19000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программного обеспечения «Гранд-смета»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справочно-правовой системы «Консультант Плюс»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240 000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Изготовление сертификатов, право использования программы Интернет отчетность в ИФНС, ФСС</w:t>
            </w:r>
            <w:proofErr w:type="gramStart"/>
            <w:r w:rsidRPr="00B566C6">
              <w:rPr>
                <w:sz w:val="24"/>
                <w:szCs w:val="24"/>
              </w:rPr>
              <w:t>,П</w:t>
            </w:r>
            <w:proofErr w:type="gramEnd"/>
            <w:r w:rsidRPr="00B566C6">
              <w:rPr>
                <w:sz w:val="24"/>
                <w:szCs w:val="24"/>
              </w:rPr>
              <w:t>Ф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10 000,00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программы 1С: Предприятие 8  "Учет в управляющих компаниях"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90 000,00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Обновление программы «1</w:t>
            </w:r>
            <w:proofErr w:type="gramStart"/>
            <w:r w:rsidRPr="00B566C6">
              <w:rPr>
                <w:sz w:val="24"/>
                <w:szCs w:val="24"/>
              </w:rPr>
              <w:t xml:space="preserve"> С</w:t>
            </w:r>
            <w:proofErr w:type="gramEnd"/>
            <w:r w:rsidRPr="00B566C6">
              <w:rPr>
                <w:sz w:val="24"/>
                <w:szCs w:val="24"/>
              </w:rPr>
              <w:t>: Предприятие 8»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13 000,00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13</w:t>
            </w:r>
          </w:p>
        </w:tc>
        <w:tc>
          <w:tcPr>
            <w:tcW w:w="2427" w:type="dxa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11262</w:t>
            </w:r>
          </w:p>
        </w:tc>
      </w:tr>
      <w:tr w:rsidR="00B566C6" w:rsidRPr="00B566C6" w:rsidTr="00E2338F">
        <w:trPr>
          <w:trHeight w:val="507"/>
        </w:trPr>
        <w:tc>
          <w:tcPr>
            <w:tcW w:w="9712" w:type="dxa"/>
            <w:gridSpan w:val="4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10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и обновление программного обеспечения «Контур-экстерн»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10300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10"/>
              </w:numPr>
              <w:ind w:left="39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 и обновление «1</w:t>
            </w:r>
            <w:proofErr w:type="gramStart"/>
            <w:r w:rsidRPr="00B566C6">
              <w:rPr>
                <w:sz w:val="24"/>
                <w:szCs w:val="24"/>
              </w:rPr>
              <w:t xml:space="preserve"> С</w:t>
            </w:r>
            <w:proofErr w:type="gramEnd"/>
            <w:r w:rsidRPr="00B566C6">
              <w:rPr>
                <w:sz w:val="24"/>
                <w:szCs w:val="24"/>
              </w:rPr>
              <w:t xml:space="preserve"> Предприятие»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10200</w:t>
            </w:r>
          </w:p>
        </w:tc>
      </w:tr>
      <w:tr w:rsidR="00B566C6" w:rsidRPr="00B566C6" w:rsidTr="00E2338F">
        <w:tc>
          <w:tcPr>
            <w:tcW w:w="640" w:type="dxa"/>
          </w:tcPr>
          <w:p w:rsidR="00B566C6" w:rsidRPr="00B566C6" w:rsidRDefault="00B566C6" w:rsidP="00B566C6">
            <w:pPr>
              <w:numPr>
                <w:ilvl w:val="0"/>
                <w:numId w:val="10"/>
              </w:numPr>
              <w:ind w:left="39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2427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3465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5.3. Нормативы, применяемые при расчете затрат на приобретение печатных изданий и справочной литературы для Комитета и КУ</w:t>
      </w:r>
    </w:p>
    <w:p w:rsidR="00B566C6" w:rsidRPr="00B566C6" w:rsidRDefault="00B566C6" w:rsidP="00B566C6">
      <w:pPr>
        <w:rPr>
          <w:sz w:val="28"/>
          <w:szCs w:val="28"/>
        </w:rPr>
      </w:pPr>
    </w:p>
    <w:p w:rsidR="00B566C6" w:rsidRPr="00B566C6" w:rsidRDefault="00B566C6" w:rsidP="00B566C6">
      <w:pPr>
        <w:jc w:val="center"/>
        <w:rPr>
          <w:sz w:val="28"/>
          <w:szCs w:val="28"/>
        </w:rPr>
      </w:pPr>
      <w:r w:rsidRPr="00B566C6">
        <w:rPr>
          <w:sz w:val="28"/>
          <w:szCs w:val="28"/>
        </w:rPr>
        <w:t xml:space="preserve">Перечень периодических печатных изданий </w:t>
      </w:r>
    </w:p>
    <w:p w:rsidR="00B566C6" w:rsidRPr="00B566C6" w:rsidRDefault="00B566C6" w:rsidP="00B566C6">
      <w:pPr>
        <w:jc w:val="center"/>
        <w:rPr>
          <w:sz w:val="28"/>
          <w:szCs w:val="28"/>
        </w:rPr>
      </w:pPr>
      <w:r w:rsidRPr="00B566C6">
        <w:rPr>
          <w:sz w:val="28"/>
          <w:szCs w:val="28"/>
        </w:rPr>
        <w:t>и справочной литературы для Комитета</w:t>
      </w:r>
    </w:p>
    <w:p w:rsidR="00B566C6" w:rsidRPr="00B566C6" w:rsidRDefault="00B566C6" w:rsidP="00B566C6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932"/>
        <w:gridCol w:w="4055"/>
        <w:gridCol w:w="2887"/>
      </w:tblGrid>
      <w:tr w:rsidR="00B566C6" w:rsidRPr="00B566C6" w:rsidTr="00E2338F">
        <w:tc>
          <w:tcPr>
            <w:tcW w:w="979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N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1932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Вид издания </w:t>
            </w:r>
          </w:p>
        </w:tc>
        <w:tc>
          <w:tcPr>
            <w:tcW w:w="4055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издания </w:t>
            </w:r>
          </w:p>
        </w:tc>
        <w:tc>
          <w:tcPr>
            <w:tcW w:w="2887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Количество </w:t>
            </w:r>
          </w:p>
        </w:tc>
      </w:tr>
      <w:tr w:rsidR="00B566C6" w:rsidRPr="00B566C6" w:rsidTr="00E2338F">
        <w:tc>
          <w:tcPr>
            <w:tcW w:w="979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1932" w:type="dxa"/>
          </w:tcPr>
          <w:p w:rsidR="00B566C6" w:rsidRPr="00B566C6" w:rsidRDefault="00B566C6" w:rsidP="00B566C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Газеты </w:t>
            </w:r>
          </w:p>
        </w:tc>
        <w:tc>
          <w:tcPr>
            <w:tcW w:w="4055" w:type="dxa"/>
          </w:tcPr>
          <w:p w:rsidR="00B566C6" w:rsidRPr="00B566C6" w:rsidRDefault="00B566C6" w:rsidP="00B566C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566C6">
              <w:rPr>
                <w:color w:val="000000"/>
                <w:sz w:val="24"/>
                <w:szCs w:val="24"/>
              </w:rPr>
              <w:t>«Каменский рабочий»</w:t>
            </w:r>
          </w:p>
        </w:tc>
        <w:tc>
          <w:tcPr>
            <w:tcW w:w="2887" w:type="dxa"/>
          </w:tcPr>
          <w:p w:rsidR="00B566C6" w:rsidRPr="00B566C6" w:rsidRDefault="00B566C6" w:rsidP="00B566C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годовая подписка              2 экземпляра</w:t>
            </w:r>
          </w:p>
        </w:tc>
      </w:tr>
    </w:tbl>
    <w:p w:rsidR="00B566C6" w:rsidRPr="00B566C6" w:rsidRDefault="00B566C6" w:rsidP="00B566C6">
      <w:pPr>
        <w:jc w:val="center"/>
        <w:rPr>
          <w:sz w:val="28"/>
          <w:szCs w:val="28"/>
        </w:rPr>
      </w:pPr>
    </w:p>
    <w:p w:rsidR="00B566C6" w:rsidRPr="00B566C6" w:rsidRDefault="00B566C6" w:rsidP="00B566C6">
      <w:pPr>
        <w:jc w:val="center"/>
        <w:rPr>
          <w:sz w:val="28"/>
          <w:szCs w:val="28"/>
        </w:rPr>
      </w:pPr>
      <w:r w:rsidRPr="00B566C6">
        <w:rPr>
          <w:sz w:val="28"/>
          <w:szCs w:val="28"/>
        </w:rPr>
        <w:t xml:space="preserve">Перечень периодических печатных изданий </w:t>
      </w:r>
    </w:p>
    <w:p w:rsidR="00B566C6" w:rsidRPr="00B566C6" w:rsidRDefault="00B566C6" w:rsidP="00B566C6">
      <w:pPr>
        <w:jc w:val="center"/>
        <w:rPr>
          <w:sz w:val="28"/>
          <w:szCs w:val="28"/>
        </w:rPr>
      </w:pPr>
      <w:r w:rsidRPr="00B566C6">
        <w:rPr>
          <w:sz w:val="28"/>
          <w:szCs w:val="28"/>
        </w:rPr>
        <w:t>и справочной литературы для КУ</w:t>
      </w:r>
    </w:p>
    <w:p w:rsidR="00B566C6" w:rsidRPr="00B566C6" w:rsidRDefault="00B566C6" w:rsidP="00B566C6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922"/>
        <w:gridCol w:w="4071"/>
        <w:gridCol w:w="2881"/>
      </w:tblGrid>
      <w:tr w:rsidR="00B566C6" w:rsidRPr="00B566C6" w:rsidTr="00E2338F">
        <w:tc>
          <w:tcPr>
            <w:tcW w:w="979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N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1922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Вид издания </w:t>
            </w:r>
          </w:p>
        </w:tc>
        <w:tc>
          <w:tcPr>
            <w:tcW w:w="4071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издания </w:t>
            </w:r>
          </w:p>
        </w:tc>
        <w:tc>
          <w:tcPr>
            <w:tcW w:w="2881" w:type="dxa"/>
          </w:tcPr>
          <w:p w:rsidR="00B566C6" w:rsidRPr="00B566C6" w:rsidRDefault="00B566C6" w:rsidP="00B566C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Количество </w:t>
            </w:r>
          </w:p>
        </w:tc>
      </w:tr>
      <w:tr w:rsidR="00B566C6" w:rsidRPr="00B566C6" w:rsidTr="00E2338F">
        <w:tc>
          <w:tcPr>
            <w:tcW w:w="979" w:type="dxa"/>
          </w:tcPr>
          <w:p w:rsidR="00B566C6" w:rsidRPr="00B566C6" w:rsidRDefault="00B566C6" w:rsidP="00B566C6">
            <w:pPr>
              <w:numPr>
                <w:ilvl w:val="0"/>
                <w:numId w:val="2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922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Журнал</w:t>
            </w:r>
          </w:p>
        </w:tc>
        <w:tc>
          <w:tcPr>
            <w:tcW w:w="4071" w:type="dxa"/>
          </w:tcPr>
          <w:p w:rsidR="00B566C6" w:rsidRPr="00B566C6" w:rsidRDefault="00B566C6" w:rsidP="00B566C6">
            <w:pPr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«</w:t>
            </w:r>
            <w:proofErr w:type="gramStart"/>
            <w:r w:rsidRPr="00B566C6">
              <w:rPr>
                <w:sz w:val="24"/>
                <w:szCs w:val="24"/>
              </w:rPr>
              <w:t>Вестник-ценообразования</w:t>
            </w:r>
            <w:proofErr w:type="gramEnd"/>
            <w:r w:rsidRPr="00B566C6">
              <w:rPr>
                <w:sz w:val="24"/>
                <w:szCs w:val="24"/>
              </w:rPr>
              <w:t xml:space="preserve"> и сметного нормирования»</w:t>
            </w:r>
          </w:p>
        </w:tc>
        <w:tc>
          <w:tcPr>
            <w:tcW w:w="2881" w:type="dxa"/>
          </w:tcPr>
          <w:p w:rsidR="00B566C6" w:rsidRPr="00B566C6" w:rsidRDefault="00B566C6" w:rsidP="00B566C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годовая подписка             2 экземпляра</w:t>
            </w:r>
          </w:p>
        </w:tc>
      </w:tr>
      <w:tr w:rsidR="00B566C6" w:rsidRPr="00B566C6" w:rsidTr="00E2338F">
        <w:tc>
          <w:tcPr>
            <w:tcW w:w="979" w:type="dxa"/>
          </w:tcPr>
          <w:p w:rsidR="00B566C6" w:rsidRPr="00B566C6" w:rsidRDefault="00B566C6" w:rsidP="00B566C6">
            <w:pPr>
              <w:numPr>
                <w:ilvl w:val="0"/>
                <w:numId w:val="2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922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</w:tcPr>
          <w:p w:rsidR="00B566C6" w:rsidRPr="00B566C6" w:rsidRDefault="00B566C6" w:rsidP="00B566C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566C6">
              <w:rPr>
                <w:rFonts w:eastAsia="Calibri"/>
                <w:sz w:val="24"/>
                <w:szCs w:val="24"/>
                <w:lang w:eastAsia="en-US"/>
              </w:rPr>
              <w:t>Нормативно-методическая документация</w:t>
            </w:r>
          </w:p>
        </w:tc>
        <w:tc>
          <w:tcPr>
            <w:tcW w:w="2881" w:type="dxa"/>
          </w:tcPr>
          <w:p w:rsidR="00B566C6" w:rsidRPr="00B566C6" w:rsidRDefault="00B566C6" w:rsidP="00B566C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566C6">
              <w:rPr>
                <w:rFonts w:eastAsia="Calibri"/>
                <w:sz w:val="24"/>
                <w:szCs w:val="24"/>
                <w:lang w:eastAsia="en-US"/>
              </w:rPr>
              <w:t>Не более 2 шт. ежегодно в расчете на учреждение</w:t>
            </w:r>
          </w:p>
        </w:tc>
      </w:tr>
    </w:tbl>
    <w:p w:rsidR="00B566C6" w:rsidRPr="00B566C6" w:rsidRDefault="00B566C6" w:rsidP="00B566C6">
      <w:pPr>
        <w:jc w:val="both"/>
        <w:rPr>
          <w:sz w:val="24"/>
          <w:szCs w:val="24"/>
        </w:rPr>
      </w:pPr>
    </w:p>
    <w:p w:rsidR="00B566C6" w:rsidRPr="00B566C6" w:rsidRDefault="00B566C6" w:rsidP="00B566C6">
      <w:pPr>
        <w:jc w:val="both"/>
        <w:rPr>
          <w:sz w:val="28"/>
          <w:szCs w:val="28"/>
        </w:rPr>
      </w:pPr>
      <w:r w:rsidRPr="00B566C6">
        <w:rPr>
          <w:sz w:val="28"/>
          <w:szCs w:val="28"/>
        </w:rPr>
        <w:t>Руководители Комитета и КУ  имеют право самостоятельно регулировать наименование и количество приобретаемых подписных изданий при условии, что фактические затраты на приобретение не превысят расчетные.</w:t>
      </w:r>
    </w:p>
    <w:p w:rsidR="00B566C6" w:rsidRPr="00B566C6" w:rsidRDefault="00B566C6" w:rsidP="00B566C6">
      <w:pPr>
        <w:jc w:val="both"/>
        <w:rPr>
          <w:sz w:val="28"/>
          <w:szCs w:val="28"/>
        </w:rPr>
      </w:pPr>
    </w:p>
    <w:p w:rsidR="00B566C6" w:rsidRPr="00B566C6" w:rsidRDefault="00B566C6" w:rsidP="00B566C6">
      <w:pPr>
        <w:numPr>
          <w:ilvl w:val="1"/>
          <w:numId w:val="19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Нормативы, применяемые при расчете затрат на проведение </w:t>
      </w:r>
      <w:proofErr w:type="spellStart"/>
      <w:r w:rsidRPr="00B566C6">
        <w:rPr>
          <w:sz w:val="28"/>
          <w:szCs w:val="28"/>
        </w:rPr>
        <w:t>предрейсового</w:t>
      </w:r>
      <w:proofErr w:type="spellEnd"/>
      <w:r w:rsidRPr="00B566C6">
        <w:rPr>
          <w:sz w:val="28"/>
          <w:szCs w:val="28"/>
        </w:rPr>
        <w:t xml:space="preserve"> медицинского осмотра водителей транспортных средств 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3020"/>
        <w:gridCol w:w="1463"/>
        <w:gridCol w:w="1269"/>
        <w:gridCol w:w="1655"/>
        <w:gridCol w:w="1417"/>
      </w:tblGrid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Цена, осмотра, руб.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рабочих дней в году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</w:tr>
      <w:tr w:rsidR="00B566C6" w:rsidRPr="00B566C6" w:rsidTr="00E2338F">
        <w:trPr>
          <w:trHeight w:val="36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B566C6" w:rsidRPr="00B566C6" w:rsidTr="00E2338F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Предрейсовый</w:t>
            </w:r>
            <w:proofErr w:type="spellEnd"/>
            <w:r w:rsidRPr="00B566C6">
              <w:rPr>
                <w:sz w:val="24"/>
                <w:szCs w:val="24"/>
              </w:rPr>
              <w:t xml:space="preserve"> медицинский осмотр водителя транспортного средства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</w:rPr>
              <w:t>7</w:t>
            </w:r>
            <w:r w:rsidRPr="00B566C6"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</w:rPr>
              <w:t>2</w:t>
            </w:r>
            <w:r w:rsidRPr="00B566C6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16571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5.5. Нормативы, применяемые при расчете затрат на проведение диспансеризации работников МКУ «Санитарно-технологическая пищевая лаборатория города Каменска-Уральского»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4288"/>
        <w:gridCol w:w="1560"/>
        <w:gridCol w:w="1417"/>
        <w:gridCol w:w="1559"/>
      </w:tblGrid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за ед.,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год, руб.</w:t>
            </w:r>
          </w:p>
        </w:tc>
      </w:tr>
      <w:tr w:rsidR="00B566C6" w:rsidRPr="00B566C6" w:rsidTr="00E2338F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Санитарный минимум (санитарные книжки)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5.6. Нормативы, применяемые при расчете затрат на приобретение </w:t>
      </w:r>
      <w:proofErr w:type="gramStart"/>
      <w:r w:rsidRPr="00B566C6">
        <w:rPr>
          <w:sz w:val="28"/>
          <w:szCs w:val="28"/>
        </w:rPr>
        <w:t>полисов обязательного страхования гражданской ответственности владельцев транспортных средств</w:t>
      </w:r>
      <w:proofErr w:type="gram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5281"/>
        <w:gridCol w:w="1701"/>
        <w:gridCol w:w="1842"/>
      </w:tblGrid>
      <w:tr w:rsidR="00B566C6" w:rsidRPr="00B566C6" w:rsidTr="00E2338F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 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в год (не более), руб.</w:t>
            </w:r>
          </w:p>
        </w:tc>
      </w:tr>
      <w:tr w:rsidR="00B566C6" w:rsidRPr="00B566C6" w:rsidTr="00E2338F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3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Приобретение полиса ОСАГО для автомобиля </w:t>
            </w:r>
            <w:proofErr w:type="spellStart"/>
            <w:r w:rsidRPr="00B566C6">
              <w:rPr>
                <w:sz w:val="24"/>
                <w:szCs w:val="24"/>
                <w:lang w:val="en-US"/>
              </w:rPr>
              <w:lastRenderedPageBreak/>
              <w:t>skodaoctavia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7000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Итоговая цена </w:t>
      </w:r>
      <w:proofErr w:type="gramStart"/>
      <w:r w:rsidRPr="00B566C6">
        <w:rPr>
          <w:sz w:val="28"/>
          <w:szCs w:val="28"/>
        </w:rPr>
        <w:t>полиса обязательного страхования гражданской ответственности владельцев транспортных средств</w:t>
      </w:r>
      <w:proofErr w:type="gramEnd"/>
      <w:r w:rsidRPr="00B566C6">
        <w:rPr>
          <w:sz w:val="28"/>
          <w:szCs w:val="28"/>
        </w:rPr>
        <w:t xml:space="preserve"> действительна в случае безаварийной езды в течение 2016 г.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5.7. Нормативы, применяемые при расчете затрат на приобретение образовательных услуг по профессиональной переподготовке и повышению квалификации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5386"/>
        <w:gridCol w:w="1788"/>
        <w:gridCol w:w="2012"/>
      </w:tblGrid>
      <w:tr w:rsidR="00B566C6" w:rsidRPr="00B566C6" w:rsidTr="00E2338F">
        <w:tc>
          <w:tcPr>
            <w:tcW w:w="606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5386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1788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</w:t>
            </w:r>
            <w:r w:rsidRPr="00B566C6">
              <w:rPr>
                <w:sz w:val="24"/>
                <w:szCs w:val="24"/>
                <w:lang w:val="en-US"/>
              </w:rPr>
              <w:t xml:space="preserve"> </w:t>
            </w:r>
            <w:r w:rsidRPr="00B566C6">
              <w:rPr>
                <w:sz w:val="24"/>
                <w:szCs w:val="24"/>
              </w:rPr>
              <w:t>работников (не более)</w:t>
            </w:r>
          </w:p>
        </w:tc>
        <w:tc>
          <w:tcPr>
            <w:tcW w:w="2012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обучения за ед. (не более), руб.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ОМС «Комитет по управлению имуществом»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Курсы повышения квалификации по программе «Пожарный и технический минимум»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  <w:r w:rsidRPr="00B566C6">
              <w:rPr>
                <w:sz w:val="24"/>
                <w:szCs w:val="24"/>
                <w:lang w:val="en-US"/>
              </w:rPr>
              <w:t>3</w:t>
            </w:r>
            <w:r w:rsidRPr="00B566C6">
              <w:rPr>
                <w:sz w:val="24"/>
                <w:szCs w:val="24"/>
              </w:rPr>
              <w:t>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Курсы повышения квалификации по программе «Проверка знаний, требований охраны труда»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  <w:r w:rsidRPr="00B566C6">
              <w:rPr>
                <w:sz w:val="24"/>
                <w:szCs w:val="24"/>
                <w:lang w:val="en-US"/>
              </w:rPr>
              <w:t>700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Курсы повышения квалификации по программе «</w:t>
            </w:r>
            <w:hyperlink r:id="rId247" w:history="1">
              <w:r w:rsidRPr="00B566C6">
                <w:rPr>
                  <w:sz w:val="24"/>
                  <w:szCs w:val="24"/>
                </w:rPr>
                <w:t>Контрактная система в сфере закупок товаров, работ, услуг для обеспечения государственных и муниципальных нужд</w:t>
              </w:r>
            </w:hyperlink>
            <w:r w:rsidRPr="00B566C6">
              <w:rPr>
                <w:sz w:val="24"/>
                <w:szCs w:val="24"/>
              </w:rPr>
              <w:t>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  <w:r w:rsidRPr="00B566C6">
              <w:rPr>
                <w:sz w:val="24"/>
                <w:szCs w:val="24"/>
                <w:lang w:val="en-US"/>
              </w:rPr>
              <w:t>5</w:t>
            </w:r>
            <w:r w:rsidRPr="00B566C6">
              <w:rPr>
                <w:sz w:val="24"/>
                <w:szCs w:val="24"/>
              </w:rPr>
              <w:t>000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41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41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  <w:tc>
          <w:tcPr>
            <w:tcW w:w="1788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2012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9800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6. Нормативы, применяемые при расчете затрат на приобретение основных средств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6.1. Нормативы, применяемые при расчете затрат на приобретение компьютерного и периферийного оборудования, средств коммуникации для Комитета и КУ</w:t>
      </w:r>
    </w:p>
    <w:p w:rsidR="00B566C6" w:rsidRPr="00B566C6" w:rsidRDefault="00B566C6" w:rsidP="00B566C6">
      <w:pPr>
        <w:overflowPunct w:val="0"/>
        <w:jc w:val="center"/>
        <w:textAlignment w:val="baseline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3245"/>
        <w:gridCol w:w="3685"/>
        <w:gridCol w:w="1701"/>
      </w:tblGrid>
      <w:tr w:rsidR="00B566C6" w:rsidRPr="00B566C6" w:rsidTr="00E2338F">
        <w:trPr>
          <w:tblHeader/>
        </w:trPr>
        <w:tc>
          <w:tcPr>
            <w:tcW w:w="1008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Нормативы количества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ед., (руб.)</w:t>
            </w:r>
          </w:p>
        </w:tc>
      </w:tr>
      <w:tr w:rsidR="00B566C6" w:rsidRPr="00B566C6" w:rsidTr="00E2338F">
        <w:trPr>
          <w:trHeight w:val="1197"/>
        </w:trPr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Ноутбук 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 ед. в расчете на Комитет;</w:t>
            </w:r>
          </w:p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ед. в расчете </w:t>
            </w:r>
            <w:proofErr w:type="gramStart"/>
            <w:r w:rsidRPr="00B566C6">
              <w:rPr>
                <w:sz w:val="24"/>
                <w:szCs w:val="24"/>
              </w:rPr>
              <w:t>на</w:t>
            </w:r>
            <w:proofErr w:type="gramEnd"/>
          </w:p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КУ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53800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rPr>
          <w:trHeight w:val="1197"/>
        </w:trPr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Планшетный компьютер (Председатель Комитета и руководители КУ)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должностное лицо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23700</w:t>
            </w:r>
          </w:p>
        </w:tc>
      </w:tr>
      <w:tr w:rsidR="00B566C6" w:rsidRPr="00B566C6" w:rsidTr="00E2338F">
        <w:trPr>
          <w:trHeight w:val="1197"/>
        </w:trPr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  <w:lang w:val="en-US"/>
              </w:rPr>
              <w:t>SIM</w:t>
            </w:r>
            <w:r w:rsidRPr="00B566C6">
              <w:rPr>
                <w:sz w:val="24"/>
                <w:szCs w:val="24"/>
              </w:rPr>
              <w:t>-карта к планшетному компьютеру (3</w:t>
            </w:r>
            <w:r w:rsidRPr="00B566C6">
              <w:rPr>
                <w:sz w:val="24"/>
                <w:szCs w:val="24"/>
                <w:lang w:val="en-US"/>
              </w:rPr>
              <w:t>G</w:t>
            </w:r>
            <w:r w:rsidRPr="00B566C6">
              <w:rPr>
                <w:sz w:val="24"/>
                <w:szCs w:val="24"/>
              </w:rPr>
              <w:t>, 4</w:t>
            </w:r>
            <w:r w:rsidRPr="00B566C6">
              <w:rPr>
                <w:sz w:val="24"/>
                <w:szCs w:val="24"/>
                <w:lang w:val="en-US"/>
              </w:rPr>
              <w:t>G</w:t>
            </w:r>
            <w:r w:rsidRPr="00B566C6">
              <w:rPr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планшетный компьютер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Ежемесячные расходы 1000</w:t>
            </w: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Рабочая станция (АРМ)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ед. в расчете на 1 </w:t>
            </w:r>
            <w:r w:rsidRPr="00B566C6">
              <w:rPr>
                <w:sz w:val="24"/>
                <w:szCs w:val="24"/>
              </w:rPr>
              <w:lastRenderedPageBreak/>
              <w:t xml:space="preserve">работника 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81700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 рабочей станции (АРМ)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10 000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 серверу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315 000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Монитор с диагональю экрана не менее 22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 (АРМ)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14 000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Копировальный аппарат формата А3 с дополнительными  форматами А</w:t>
            </w:r>
            <w:proofErr w:type="gramStart"/>
            <w:r w:rsidRPr="00B566C6">
              <w:rPr>
                <w:sz w:val="24"/>
                <w:szCs w:val="24"/>
              </w:rPr>
              <w:t>4</w:t>
            </w:r>
            <w:proofErr w:type="gramEnd"/>
            <w:r w:rsidRPr="00B566C6">
              <w:rPr>
                <w:sz w:val="24"/>
                <w:szCs w:val="24"/>
              </w:rPr>
              <w:t>, А5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 ед. в расчете на организацию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75500</w:t>
            </w: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Сервер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 ед. в расчете на организацию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500 000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Системный блок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20% от фактического  количества рабочих станций (АРМ)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67651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Принтер лазерный (струйный) с функцией черно-белой печати 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ед. в расчете на 1 работника 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15 000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Принтер лазерный (струйный) с функцией цветной печати 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3 ед. в расчете на организацию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40 000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Сканер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 ед. в расчете на 1 отдел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8900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3 ед. в расчете на 1 отдел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50 000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Фильтр питания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 (АРМ) и 1 копировальный аппарат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1500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  <w:lang w:val="en-US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Блок питания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3200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Материнская плата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  <w:lang w:val="en-US"/>
              </w:rPr>
              <w:t xml:space="preserve">7000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Процессор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20000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Видеокарта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5000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3500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Память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1500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Кулер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800 </w:t>
            </w: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B566C6" w:rsidRPr="00B566C6" w:rsidTr="00E2338F">
        <w:tc>
          <w:tcPr>
            <w:tcW w:w="1008" w:type="dxa"/>
          </w:tcPr>
          <w:p w:rsidR="00B566C6" w:rsidRPr="00B566C6" w:rsidRDefault="00B566C6" w:rsidP="00B566C6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</w:rPr>
              <w:t xml:space="preserve">Привод </w:t>
            </w:r>
            <w:r w:rsidRPr="00B566C6">
              <w:rPr>
                <w:sz w:val="24"/>
                <w:szCs w:val="24"/>
                <w:lang w:val="en-US"/>
              </w:rPr>
              <w:t>DVD+RW</w:t>
            </w:r>
          </w:p>
        </w:tc>
        <w:tc>
          <w:tcPr>
            <w:tcW w:w="3685" w:type="dxa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B566C6" w:rsidRPr="00B566C6" w:rsidRDefault="00B566C6" w:rsidP="00B566C6">
            <w:pPr>
              <w:numPr>
                <w:ilvl w:val="0"/>
                <w:numId w:val="48"/>
              </w:numPr>
              <w:overflowPunct w:val="0"/>
              <w:contextualSpacing/>
              <w:jc w:val="right"/>
              <w:textAlignment w:val="baseline"/>
              <w:rPr>
                <w:sz w:val="24"/>
                <w:szCs w:val="24"/>
              </w:rPr>
            </w:pPr>
          </w:p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6.2. Нормативы, применяемые при расчете затрат на приобретение средств подвижной связи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885"/>
        <w:gridCol w:w="1609"/>
        <w:gridCol w:w="2183"/>
        <w:gridCol w:w="2471"/>
      </w:tblGrid>
      <w:tr w:rsidR="00B566C6" w:rsidRPr="00B566C6" w:rsidTr="00E2338F">
        <w:tc>
          <w:tcPr>
            <w:tcW w:w="705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 п\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85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60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сре</w:t>
            </w:r>
            <w:proofErr w:type="gramStart"/>
            <w:r w:rsidRPr="00B566C6">
              <w:rPr>
                <w:sz w:val="24"/>
                <w:szCs w:val="24"/>
              </w:rPr>
              <w:t>дств св</w:t>
            </w:r>
            <w:proofErr w:type="gramEnd"/>
            <w:r w:rsidRPr="00B566C6">
              <w:rPr>
                <w:sz w:val="24"/>
                <w:szCs w:val="24"/>
              </w:rPr>
              <w:t>язи</w:t>
            </w:r>
          </w:p>
        </w:tc>
        <w:tc>
          <w:tcPr>
            <w:tcW w:w="218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приобретения сре</w:t>
            </w:r>
            <w:proofErr w:type="gramStart"/>
            <w:r w:rsidRPr="00B566C6">
              <w:rPr>
                <w:sz w:val="24"/>
                <w:szCs w:val="24"/>
              </w:rPr>
              <w:t>дств св</w:t>
            </w:r>
            <w:proofErr w:type="gramEnd"/>
            <w:r w:rsidRPr="00B566C6">
              <w:rPr>
                <w:sz w:val="24"/>
                <w:szCs w:val="24"/>
              </w:rPr>
              <w:t>язи</w:t>
            </w:r>
          </w:p>
        </w:tc>
        <w:tc>
          <w:tcPr>
            <w:tcW w:w="2471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Расходы на услуги связи</w:t>
            </w:r>
          </w:p>
        </w:tc>
      </w:tr>
      <w:tr w:rsidR="00B566C6" w:rsidRPr="00B566C6" w:rsidTr="00E2338F">
        <w:tc>
          <w:tcPr>
            <w:tcW w:w="70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2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85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Руководитель Комитета</w:t>
            </w:r>
          </w:p>
        </w:tc>
        <w:tc>
          <w:tcPr>
            <w:tcW w:w="160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единицы</w:t>
            </w:r>
          </w:p>
        </w:tc>
        <w:tc>
          <w:tcPr>
            <w:tcW w:w="218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10000 рублей за единицу</w:t>
            </w:r>
          </w:p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500 рублей в месяц</w:t>
            </w:r>
          </w:p>
        </w:tc>
      </w:tr>
      <w:tr w:rsidR="00B566C6" w:rsidRPr="00B566C6" w:rsidTr="00E2338F">
        <w:tc>
          <w:tcPr>
            <w:tcW w:w="705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2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85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Руководители КУ</w:t>
            </w:r>
          </w:p>
        </w:tc>
        <w:tc>
          <w:tcPr>
            <w:tcW w:w="160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единицы на должностное лицо</w:t>
            </w:r>
          </w:p>
        </w:tc>
        <w:tc>
          <w:tcPr>
            <w:tcW w:w="218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8000 рублей за единицу</w:t>
            </w:r>
          </w:p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500 рублей в месяц на должностное лицо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6.3. Нормативы, применяемые при расчете затрат на приобретение носителей информации, в том числе магнитных и оптических носителей информации</w:t>
      </w:r>
    </w:p>
    <w:p w:rsidR="00B566C6" w:rsidRPr="00B566C6" w:rsidRDefault="00B566C6" w:rsidP="00B566C6">
      <w:pPr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536"/>
        <w:gridCol w:w="2552"/>
        <w:gridCol w:w="1842"/>
      </w:tblGrid>
      <w:tr w:rsidR="00B566C6" w:rsidRPr="00B566C6" w:rsidTr="00E2338F">
        <w:trPr>
          <w:tblHeader/>
        </w:trPr>
        <w:tc>
          <w:tcPr>
            <w:tcW w:w="817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4536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52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Нормативы количества</w:t>
            </w:r>
          </w:p>
        </w:tc>
        <w:tc>
          <w:tcPr>
            <w:tcW w:w="1842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c>
          <w:tcPr>
            <w:tcW w:w="817" w:type="dxa"/>
          </w:tcPr>
          <w:p w:rsidR="00B566C6" w:rsidRPr="00B566C6" w:rsidRDefault="00B566C6" w:rsidP="00B566C6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Оптический носитель (компакт-диск) (на 1 работника)</w:t>
            </w:r>
          </w:p>
        </w:tc>
        <w:tc>
          <w:tcPr>
            <w:tcW w:w="255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10</w:t>
            </w:r>
          </w:p>
        </w:tc>
        <w:tc>
          <w:tcPr>
            <w:tcW w:w="18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40 </w:t>
            </w:r>
          </w:p>
        </w:tc>
      </w:tr>
      <w:tr w:rsidR="00B566C6" w:rsidRPr="00B566C6" w:rsidTr="00E2338F">
        <w:tc>
          <w:tcPr>
            <w:tcW w:w="817" w:type="dxa"/>
          </w:tcPr>
          <w:p w:rsidR="00B566C6" w:rsidRPr="00B566C6" w:rsidRDefault="00B566C6" w:rsidP="00B566C6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Внешний жесткий диск </w:t>
            </w:r>
          </w:p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(на 1 кабинет)</w:t>
            </w:r>
          </w:p>
        </w:tc>
        <w:tc>
          <w:tcPr>
            <w:tcW w:w="255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8 000</w:t>
            </w:r>
          </w:p>
        </w:tc>
      </w:tr>
      <w:tr w:rsidR="00B566C6" w:rsidRPr="00B566C6" w:rsidTr="00E2338F">
        <w:tc>
          <w:tcPr>
            <w:tcW w:w="817" w:type="dxa"/>
          </w:tcPr>
          <w:p w:rsidR="00B566C6" w:rsidRPr="00B566C6" w:rsidRDefault="00B566C6" w:rsidP="00B566C6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Флэш-карта, USB флэш накопитель (на 1 работника)</w:t>
            </w:r>
          </w:p>
        </w:tc>
        <w:tc>
          <w:tcPr>
            <w:tcW w:w="255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  <w:lang w:val="en-US"/>
              </w:rPr>
              <w:t>1</w:t>
            </w:r>
            <w:r w:rsidRPr="00B566C6">
              <w:rPr>
                <w:sz w:val="24"/>
                <w:szCs w:val="24"/>
              </w:rPr>
              <w:t xml:space="preserve"> 000 </w:t>
            </w:r>
          </w:p>
        </w:tc>
      </w:tr>
      <w:tr w:rsidR="00B566C6" w:rsidRPr="00B566C6" w:rsidTr="00E2338F">
        <w:tc>
          <w:tcPr>
            <w:tcW w:w="817" w:type="dxa"/>
          </w:tcPr>
          <w:p w:rsidR="00B566C6" w:rsidRPr="00B566C6" w:rsidRDefault="00B566C6" w:rsidP="00B566C6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Электронные USB-ключи и смарт-карты </w:t>
            </w:r>
            <w:proofErr w:type="spellStart"/>
            <w:r w:rsidRPr="00B566C6">
              <w:rPr>
                <w:sz w:val="24"/>
                <w:szCs w:val="24"/>
              </w:rPr>
              <w:t>eToken</w:t>
            </w:r>
            <w:proofErr w:type="spellEnd"/>
            <w:r w:rsidRPr="00B566C6">
              <w:rPr>
                <w:sz w:val="24"/>
                <w:szCs w:val="24"/>
              </w:rPr>
              <w:t xml:space="preserve"> (на 1 работника, наделенного правом электронной цифровой подписи)</w:t>
            </w:r>
          </w:p>
        </w:tc>
        <w:tc>
          <w:tcPr>
            <w:tcW w:w="255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6 000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6.4. Нормативы, применяемые при расчете затрат на приобретение транспортных сре</w:t>
      </w:r>
      <w:proofErr w:type="gramStart"/>
      <w:r w:rsidRPr="00B566C6">
        <w:rPr>
          <w:sz w:val="28"/>
          <w:szCs w:val="28"/>
        </w:rPr>
        <w:t>дств дл</w:t>
      </w:r>
      <w:proofErr w:type="gramEnd"/>
      <w:r w:rsidRPr="00B566C6">
        <w:rPr>
          <w:sz w:val="28"/>
          <w:szCs w:val="28"/>
        </w:rPr>
        <w:t xml:space="preserve">я обеспечения деятельности </w:t>
      </w:r>
      <w:bookmarkStart w:id="8" w:name="Par67"/>
      <w:bookmarkEnd w:id="8"/>
      <w:r w:rsidRPr="00B566C6">
        <w:rPr>
          <w:sz w:val="28"/>
          <w:szCs w:val="28"/>
        </w:rPr>
        <w:t>Комитета и КУ</w:t>
      </w:r>
    </w:p>
    <w:p w:rsidR="00B566C6" w:rsidRPr="00B566C6" w:rsidRDefault="00B566C6" w:rsidP="00B566C6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834"/>
        <w:gridCol w:w="1723"/>
        <w:gridCol w:w="2163"/>
        <w:gridCol w:w="2221"/>
      </w:tblGrid>
      <w:tr w:rsidR="00B566C6" w:rsidRPr="00B566C6" w:rsidTr="00E2338F">
        <w:tc>
          <w:tcPr>
            <w:tcW w:w="698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 п\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34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1723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</w:t>
            </w:r>
          </w:p>
        </w:tc>
        <w:tc>
          <w:tcPr>
            <w:tcW w:w="216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Максимальная мощность</w:t>
            </w:r>
          </w:p>
        </w:tc>
        <w:tc>
          <w:tcPr>
            <w:tcW w:w="2221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c>
          <w:tcPr>
            <w:tcW w:w="698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2834" w:type="dxa"/>
            <w:shd w:val="clear" w:color="auto" w:fill="auto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Транспортное средство без персонального закрепления</w:t>
            </w:r>
          </w:p>
        </w:tc>
        <w:tc>
          <w:tcPr>
            <w:tcW w:w="1723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 транспортного средства</w:t>
            </w:r>
          </w:p>
        </w:tc>
        <w:tc>
          <w:tcPr>
            <w:tcW w:w="216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 лошадиных сил</w:t>
            </w:r>
          </w:p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49"/>
              </w:numPr>
              <w:contextualSpacing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000 000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6.5. Нормативы, применяемые при расчете </w:t>
      </w:r>
      <w:proofErr w:type="spellStart"/>
      <w:r w:rsidRPr="00B566C6">
        <w:rPr>
          <w:sz w:val="28"/>
          <w:szCs w:val="28"/>
        </w:rPr>
        <w:t>затрат</w:t>
      </w:r>
      <w:r w:rsidRPr="00B566C6">
        <w:rPr>
          <w:bCs/>
          <w:sz w:val="28"/>
          <w:szCs w:val="28"/>
        </w:rPr>
        <w:t>на</w:t>
      </w:r>
      <w:proofErr w:type="spellEnd"/>
      <w:r w:rsidRPr="00B566C6">
        <w:rPr>
          <w:bCs/>
          <w:sz w:val="28"/>
          <w:szCs w:val="28"/>
        </w:rPr>
        <w:t xml:space="preserve"> приобретение мебели и отдельных материально-технических сре</w:t>
      </w:r>
      <w:proofErr w:type="gramStart"/>
      <w:r w:rsidRPr="00B566C6">
        <w:rPr>
          <w:bCs/>
          <w:sz w:val="28"/>
          <w:szCs w:val="28"/>
        </w:rPr>
        <w:t>дств дл</w:t>
      </w:r>
      <w:proofErr w:type="gramEnd"/>
      <w:r w:rsidRPr="00B566C6">
        <w:rPr>
          <w:bCs/>
          <w:sz w:val="28"/>
          <w:szCs w:val="28"/>
        </w:rPr>
        <w:t xml:space="preserve">я </w:t>
      </w:r>
      <w:r w:rsidRPr="00B566C6">
        <w:rPr>
          <w:sz w:val="28"/>
          <w:szCs w:val="28"/>
        </w:rPr>
        <w:t>Комитета и КУ</w:t>
      </w: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B566C6">
        <w:rPr>
          <w:bCs/>
          <w:sz w:val="28"/>
          <w:szCs w:val="28"/>
        </w:rPr>
        <w:t xml:space="preserve">6.5.1. Мебель и отдельные материально-технические средства для кабинета и приемной руководителя Комитета и руководителей </w:t>
      </w:r>
      <w:r w:rsidRPr="00B566C6">
        <w:rPr>
          <w:sz w:val="28"/>
        </w:rPr>
        <w:t>КУ</w:t>
      </w:r>
    </w:p>
    <w:p w:rsidR="00B566C6" w:rsidRPr="00B566C6" w:rsidRDefault="00B566C6" w:rsidP="00B566C6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W w:w="9771" w:type="dxa"/>
        <w:jc w:val="center"/>
        <w:tblInd w:w="-1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614"/>
        <w:gridCol w:w="1418"/>
        <w:gridCol w:w="1134"/>
        <w:gridCol w:w="1787"/>
      </w:tblGrid>
      <w:tr w:rsidR="00B566C6" w:rsidRPr="00B566C6" w:rsidTr="00E2338F">
        <w:trPr>
          <w:trHeight w:val="1054"/>
          <w:tblHeader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№ п\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(не более)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rPr>
          <w:trHeight w:val="35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Стол руководителя (письменный) с приставкой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30 000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Стол для совещаний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Стол письменный для приемной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Тумба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 7 000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Шкаф книжный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Шкаф платяной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Шкаф металлический несгораемый (сейф)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Кресло руководителя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Стулья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Вешалка напольная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7 500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Зеркало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5 000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Кондиционер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Уничтожитель бумаг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Телефонный аппарат с консолью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15 000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Факс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5 000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Аппаратура звукозаписи и воспроизведения общего применения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 мягкой мебели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Графин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 стаканов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комплект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Электрический чайник или </w:t>
            </w:r>
            <w:proofErr w:type="spellStart"/>
            <w:r w:rsidRPr="00B566C6">
              <w:rPr>
                <w:sz w:val="24"/>
                <w:szCs w:val="24"/>
              </w:rPr>
              <w:t>термопот</w:t>
            </w:r>
            <w:proofErr w:type="spellEnd"/>
            <w:r w:rsidRPr="00B566C6">
              <w:rPr>
                <w:sz w:val="24"/>
                <w:szCs w:val="24"/>
              </w:rPr>
              <w:t xml:space="preserve"> или кулер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Портьеры (жалюзи) (на 1 окно)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комплект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Лампа настольная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2 000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Часы настенные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3 500</w:t>
            </w:r>
          </w:p>
        </w:tc>
      </w:tr>
      <w:tr w:rsidR="00B566C6" w:rsidRPr="00B566C6" w:rsidTr="00E2338F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Электроприбор для отопления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6 000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B566C6">
        <w:rPr>
          <w:bCs/>
          <w:sz w:val="28"/>
          <w:szCs w:val="28"/>
        </w:rPr>
        <w:t>6.5.2. Мебель и отдельные материально-технические средства для к</w:t>
      </w:r>
      <w:r w:rsidRPr="00B566C6">
        <w:rPr>
          <w:sz w:val="28"/>
          <w:szCs w:val="28"/>
        </w:rPr>
        <w:t xml:space="preserve">абинетов, занимаемых работниками </w:t>
      </w:r>
      <w:r w:rsidRPr="00B566C6">
        <w:rPr>
          <w:sz w:val="28"/>
        </w:rPr>
        <w:t>Комитета и КУ</w:t>
      </w:r>
    </w:p>
    <w:p w:rsidR="00B566C6" w:rsidRPr="00B566C6" w:rsidRDefault="00B566C6" w:rsidP="00B566C6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tbl>
      <w:tblPr>
        <w:tblW w:w="9789" w:type="dxa"/>
        <w:jc w:val="center"/>
        <w:tblInd w:w="-1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5"/>
        <w:gridCol w:w="4390"/>
        <w:gridCol w:w="1537"/>
        <w:gridCol w:w="1134"/>
        <w:gridCol w:w="1843"/>
      </w:tblGrid>
      <w:tr w:rsidR="00B566C6" w:rsidRPr="00B566C6" w:rsidTr="00E2338F">
        <w:trPr>
          <w:tblHeader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 п\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(не более)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Стол письменный (компьютерный)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10 000</w:t>
            </w:r>
          </w:p>
        </w:tc>
      </w:tr>
      <w:tr w:rsidR="00B566C6" w:rsidRPr="00B566C6" w:rsidTr="00E2338F">
        <w:trPr>
          <w:trHeight w:val="399"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Тумба 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Шкаф книжный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20 000</w:t>
            </w:r>
          </w:p>
        </w:tc>
      </w:tr>
      <w:tr w:rsidR="00B566C6" w:rsidRPr="00B566C6" w:rsidTr="00E2338F">
        <w:trPr>
          <w:trHeight w:val="327"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Шкаф платяной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20 000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Кресло рабочее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Стулья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Вешалка напольная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Зеркало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Шкаф металлический несгораемый (сейф)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Кондиционер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Портьеры (жалюзи) (на 1 окно)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10 000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Карниз для штор/жалюзи (на 1 окно)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Лампа настольная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Электрический чайник или </w:t>
            </w:r>
            <w:proofErr w:type="spellStart"/>
            <w:r w:rsidRPr="00B566C6">
              <w:rPr>
                <w:sz w:val="24"/>
                <w:szCs w:val="24"/>
              </w:rPr>
              <w:t>термопот</w:t>
            </w:r>
            <w:proofErr w:type="spellEnd"/>
          </w:p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Телефонный аппарат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5 000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Консоль (для телефона) при обосновании потребности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5 000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Часы настенные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3 500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Электроприбор для отопления </w:t>
            </w:r>
          </w:p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7 000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Уничтожитель бумаг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30 000</w:t>
            </w:r>
          </w:p>
        </w:tc>
      </w:tr>
      <w:tr w:rsidR="00B566C6" w:rsidRPr="00B566C6" w:rsidTr="00E2338F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B566C6" w:rsidRPr="00B566C6" w:rsidRDefault="00B566C6" w:rsidP="00B566C6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Холодильник </w:t>
            </w:r>
          </w:p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(на структурное подразделение)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20 000</w:t>
            </w:r>
          </w:p>
        </w:tc>
      </w:tr>
    </w:tbl>
    <w:p w:rsidR="00B566C6" w:rsidRPr="00B566C6" w:rsidRDefault="00B566C6" w:rsidP="00B566C6">
      <w:pPr>
        <w:ind w:right="-285"/>
        <w:jc w:val="right"/>
        <w:rPr>
          <w:sz w:val="28"/>
          <w:szCs w:val="28"/>
        </w:rPr>
      </w:pPr>
    </w:p>
    <w:p w:rsidR="00B566C6" w:rsidRPr="00B566C6" w:rsidRDefault="00B566C6" w:rsidP="00B566C6">
      <w:pPr>
        <w:ind w:right="-285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В цену приобретения включаются расходы, связанные с доставкой, сборкой и установкой товаров.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7. Нормативы, применяемые при расчете затрат на приобретение материальных запасов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7.1. Нормативы, применяемые при расчете затрат на приобретение запасных частей для принтеров, многофункциональных устройств, копировальных аппаратов и иной оргтехники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18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5109"/>
        <w:gridCol w:w="3490"/>
      </w:tblGrid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на единицу (руб.)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Запасные части для индивидуальных принтеров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Запасные части для многофункциональных устройств 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2000</w:t>
            </w:r>
          </w:p>
        </w:tc>
      </w:tr>
      <w:tr w:rsidR="00B566C6" w:rsidRPr="00B566C6" w:rsidTr="00E2338F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Запасные части для многофункциональных устройств повышенной производительности 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6C6" w:rsidRPr="00B566C6" w:rsidRDefault="00B566C6" w:rsidP="00B56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3000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numPr>
          <w:ilvl w:val="1"/>
          <w:numId w:val="51"/>
        </w:numPr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Нормативы, применяемые при расчете затрат на приобретение бланочной продукции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52"/>
        <w:gridCol w:w="3085"/>
        <w:gridCol w:w="2976"/>
      </w:tblGrid>
      <w:tr w:rsidR="00B566C6" w:rsidRPr="00B566C6" w:rsidTr="00E233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B566C6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Количество, шт.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Цена за единицу, (руб.)</w:t>
            </w:r>
          </w:p>
        </w:tc>
      </w:tr>
      <w:tr w:rsidR="00B566C6" w:rsidRPr="00B566C6" w:rsidTr="00E233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numPr>
                <w:ilvl w:val="0"/>
                <w:numId w:val="39"/>
              </w:numPr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Путевые листы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Не более 450 единиц ежегодно в расчете на учреждение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Не более 2,5</w:t>
            </w:r>
          </w:p>
        </w:tc>
      </w:tr>
      <w:tr w:rsidR="00B566C6" w:rsidRPr="00B566C6" w:rsidTr="00E233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numPr>
                <w:ilvl w:val="0"/>
                <w:numId w:val="39"/>
              </w:numPr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Бланки строгой отчетности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Не более 2400 единиц ежегодно в расчете на учреждение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Не более 2,5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B566C6">
        <w:rPr>
          <w:sz w:val="28"/>
          <w:szCs w:val="28"/>
        </w:rPr>
        <w:lastRenderedPageBreak/>
        <w:t xml:space="preserve">7.3. Нормативы, применяемые при расчете </w:t>
      </w:r>
      <w:proofErr w:type="spellStart"/>
      <w:r w:rsidRPr="00B566C6">
        <w:rPr>
          <w:sz w:val="28"/>
          <w:szCs w:val="28"/>
        </w:rPr>
        <w:t>затрат</w:t>
      </w:r>
      <w:r w:rsidRPr="00B566C6">
        <w:rPr>
          <w:bCs/>
          <w:sz w:val="28"/>
          <w:szCs w:val="28"/>
        </w:rPr>
        <w:t>на</w:t>
      </w:r>
      <w:proofErr w:type="spellEnd"/>
      <w:r w:rsidRPr="00B566C6">
        <w:rPr>
          <w:bCs/>
          <w:sz w:val="28"/>
          <w:szCs w:val="28"/>
        </w:rPr>
        <w:t xml:space="preserve"> приобретение </w:t>
      </w:r>
      <w:r w:rsidRPr="00B566C6">
        <w:rPr>
          <w:sz w:val="28"/>
          <w:szCs w:val="28"/>
        </w:rPr>
        <w:t xml:space="preserve">канцелярских принадлежностей </w:t>
      </w:r>
      <w:r w:rsidRPr="00B566C6">
        <w:rPr>
          <w:bCs/>
          <w:sz w:val="28"/>
          <w:szCs w:val="28"/>
        </w:rPr>
        <w:t>для Комитета и КУ</w:t>
      </w: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340"/>
        <w:gridCol w:w="1843"/>
        <w:gridCol w:w="1559"/>
        <w:gridCol w:w="1417"/>
      </w:tblGrid>
      <w:tr w:rsidR="00B566C6" w:rsidRPr="00B566C6" w:rsidTr="00E2338F">
        <w:trPr>
          <w:tblHeader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(не более)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Алфавитная книга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Архивный короб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Аккумуляторы (элементы питания)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Благодарственное письмо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Блок для записей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Блокнот на спирали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Брелки</w:t>
            </w:r>
            <w:proofErr w:type="spellEnd"/>
            <w:r w:rsidRPr="00B566C6">
              <w:rPr>
                <w:sz w:val="24"/>
                <w:szCs w:val="24"/>
              </w:rPr>
              <w:t xml:space="preserve"> для ключей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Булавки офисные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Бумага А</w:t>
            </w:r>
            <w:proofErr w:type="gramStart"/>
            <w:r w:rsidRPr="00B566C6"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Бумага A3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Бумага для заметок клейкая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Бумага цветная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Вкладыш для поздравлений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Грамота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Грифель для карандаша механического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Датер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1 500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Дырокол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Ежедневник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Заготовка для скоросшивателя (обложка Дело)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Зажим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Закладки с клеевым краем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</w:t>
            </w:r>
            <w:proofErr w:type="gramStart"/>
            <w:r w:rsidRPr="00B566C6">
              <w:rPr>
                <w:sz w:val="24"/>
                <w:szCs w:val="24"/>
              </w:rPr>
              <w:t>.</w:t>
            </w:r>
            <w:proofErr w:type="gramEnd"/>
            <w:r w:rsidRPr="00B566C6">
              <w:rPr>
                <w:sz w:val="24"/>
                <w:szCs w:val="24"/>
              </w:rPr>
              <w:t>/</w:t>
            </w:r>
            <w:proofErr w:type="gramStart"/>
            <w:r w:rsidRPr="00B566C6">
              <w:rPr>
                <w:sz w:val="24"/>
                <w:szCs w:val="24"/>
              </w:rPr>
              <w:t>ч</w:t>
            </w:r>
            <w:proofErr w:type="gramEnd"/>
            <w:r w:rsidRPr="00B566C6">
              <w:rPr>
                <w:sz w:val="24"/>
                <w:szCs w:val="24"/>
              </w:rPr>
              <w:t>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Иглы для прошивки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Календарь настенный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шт./кабинет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Календарь перекидной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Калькулятор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Карандаш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Карандаш автоматический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Клей Момент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Клей ПВА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Клей-карандаш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Книга учета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Кнопки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Коврик для мыши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Корректирующая жидкость/лента/роллер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rPr>
          <w:trHeight w:val="46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Ластик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Лезвия запасные для ножа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Линейка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Лоток для бумаг (горизонтальный/вертикальный/веерны</w:t>
            </w:r>
            <w:r w:rsidRPr="00B566C6">
              <w:rPr>
                <w:sz w:val="24"/>
                <w:szCs w:val="24"/>
              </w:rPr>
              <w:lastRenderedPageBreak/>
              <w:t>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Лупа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Маркер выделитель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Маркер не стирающий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 руководителя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5 000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 настольный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Нитки для прошивки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Нож канцелярский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Ножницы канцелярские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Обложка (корочки для грамот)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Открытки (приглашения)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архивная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Папка-конверт на кнопке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Папка-конверт на молнии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адресная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на резинке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Папка с арочным механизмом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для бумаг с завязками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с боковым зажимом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140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Папка-скоросшиватель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с прозрачным верхом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с пружинным механизмом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с файлами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Папка-портфель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 2 кольца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Папка-уголок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Папка-регистратор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Планинг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Поддон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Подставка для блока (90 мм х 90 мм х 90 мм, пластик)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Подставка под ручки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Подставка для перекидного календаря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Подставка-органайзер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Подушка гелиевая для пальцев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Рамка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Разбавитель для корректирующей жидкости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Разделитель листов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Ручка </w:t>
            </w:r>
            <w:proofErr w:type="spellStart"/>
            <w:r w:rsidRPr="00B566C6">
              <w:rPr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Ручка шариковая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Ручки гелиевые набор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Ручка шариковая набор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Салфетки для оргтехники (вычислительной техники)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Скобы для </w:t>
            </w:r>
            <w:proofErr w:type="spellStart"/>
            <w:r w:rsidRPr="00B566C6">
              <w:rPr>
                <w:sz w:val="24"/>
                <w:szCs w:val="24"/>
              </w:rPr>
              <w:t>степлера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Скоросшиватель картонный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Скоросшиватель пластиковый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Скотч узкий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Скотч широкий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Скотч двухсторонний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Скрепки канцелярские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Скрепочница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Стержни </w:t>
            </w:r>
            <w:proofErr w:type="spellStart"/>
            <w:r w:rsidRPr="00B566C6">
              <w:rPr>
                <w:sz w:val="24"/>
                <w:szCs w:val="24"/>
              </w:rPr>
              <w:t>гелевые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Стержни для шариковых ручек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25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Стикеры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набор</w:t>
            </w:r>
            <w:proofErr w:type="gramStart"/>
            <w:r w:rsidRPr="00B566C6">
              <w:rPr>
                <w:sz w:val="24"/>
                <w:szCs w:val="24"/>
              </w:rPr>
              <w:t>.</w:t>
            </w:r>
            <w:proofErr w:type="gramEnd"/>
            <w:r w:rsidRPr="00B566C6">
              <w:rPr>
                <w:sz w:val="24"/>
                <w:szCs w:val="24"/>
              </w:rPr>
              <w:t>/</w:t>
            </w:r>
            <w:proofErr w:type="gramStart"/>
            <w:r w:rsidRPr="00B566C6">
              <w:rPr>
                <w:sz w:val="24"/>
                <w:szCs w:val="24"/>
              </w:rPr>
              <w:t>ч</w:t>
            </w:r>
            <w:proofErr w:type="gramEnd"/>
            <w:r w:rsidRPr="00B566C6">
              <w:rPr>
                <w:sz w:val="24"/>
                <w:szCs w:val="24"/>
              </w:rPr>
              <w:t>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Стойка уголок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Тетрадь (48-96 листов)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Тетрадь (12-18 листов)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Точилка для карандашей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Файлы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6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Фломастеры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Фотобумага (упаковка)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Шило канцелярское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Шпагат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Штамп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Штемпельная краска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</w:t>
            </w:r>
            <w:proofErr w:type="spellStart"/>
            <w:r w:rsidRPr="00B566C6">
              <w:rPr>
                <w:sz w:val="24"/>
                <w:szCs w:val="24"/>
              </w:rPr>
              <w:t>учрежд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Штемпельная подушка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7.4. Нормативы, применяемые при расчете </w:t>
      </w:r>
      <w:proofErr w:type="spellStart"/>
      <w:r w:rsidRPr="00B566C6">
        <w:rPr>
          <w:sz w:val="28"/>
          <w:szCs w:val="28"/>
        </w:rPr>
        <w:t>затрат</w:t>
      </w:r>
      <w:r w:rsidRPr="00B566C6">
        <w:rPr>
          <w:bCs/>
          <w:sz w:val="28"/>
          <w:szCs w:val="28"/>
        </w:rPr>
        <w:t>на</w:t>
      </w:r>
      <w:proofErr w:type="spellEnd"/>
      <w:r w:rsidRPr="00B566C6">
        <w:rPr>
          <w:bCs/>
          <w:sz w:val="28"/>
          <w:szCs w:val="28"/>
        </w:rPr>
        <w:t xml:space="preserve"> приобретение </w:t>
      </w:r>
      <w:r w:rsidRPr="00B566C6">
        <w:rPr>
          <w:sz w:val="28"/>
          <w:szCs w:val="28"/>
        </w:rPr>
        <w:t xml:space="preserve">хозяйственных товаров и принадлежностей </w:t>
      </w:r>
      <w:r w:rsidRPr="00B566C6">
        <w:rPr>
          <w:bCs/>
          <w:sz w:val="28"/>
          <w:szCs w:val="28"/>
        </w:rPr>
        <w:t>для Комитета и КУ</w:t>
      </w:r>
    </w:p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bookmarkStart w:id="9" w:name="sub_119261"/>
      <w:r w:rsidRPr="00B566C6">
        <w:rPr>
          <w:sz w:val="28"/>
          <w:szCs w:val="28"/>
        </w:rPr>
        <w:t xml:space="preserve">7.4.1. Хозяйственные товары на одного работника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66"/>
        <w:gridCol w:w="1758"/>
        <w:gridCol w:w="1134"/>
        <w:gridCol w:w="1417"/>
      </w:tblGrid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9"/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Полотенца бумажные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Мыло жидкое для рук (300г)/мыло туалетное кусковое (100г)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./шт.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Бумага туалетная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Мешки мусорные 30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Мешки мусорные 60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Мешки мусорные 120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Перчатки ПВХ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Салфетки бумажные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55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Салфетки для стола (тряпки)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jc w:val="both"/>
        <w:rPr>
          <w:color w:val="FF0000"/>
          <w:sz w:val="10"/>
          <w:szCs w:val="10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bookmarkStart w:id="10" w:name="sub_119262"/>
    </w:p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r w:rsidRPr="00B566C6">
        <w:rPr>
          <w:sz w:val="28"/>
          <w:szCs w:val="28"/>
        </w:rPr>
        <w:lastRenderedPageBreak/>
        <w:t>7.4.2. Хозяйственные товары на санузел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20"/>
        <w:gridCol w:w="1804"/>
        <w:gridCol w:w="1134"/>
        <w:gridCol w:w="1417"/>
      </w:tblGrid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0"/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Освежитель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Держатель для туалетной бумаги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Держатель для бумажных полотенец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1 000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Дозатор для жидкого мыла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Диспенсер для аэрозольного освежителя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680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Ершик для туалета с подставкой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Зеркало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Сушилка для рук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240"/>
        <w:jc w:val="both"/>
        <w:outlineLvl w:val="0"/>
        <w:rPr>
          <w:sz w:val="28"/>
          <w:szCs w:val="28"/>
        </w:rPr>
      </w:pPr>
      <w:bookmarkStart w:id="11" w:name="sub_119264"/>
      <w:r w:rsidRPr="00B566C6">
        <w:rPr>
          <w:sz w:val="28"/>
          <w:szCs w:val="28"/>
        </w:rPr>
        <w:t>7.4.3. Хозяйственные товары на одного уборщика служебных помещений</w:t>
      </w:r>
    </w:p>
    <w:tbl>
      <w:tblPr>
        <w:tblW w:w="98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33"/>
        <w:gridCol w:w="1545"/>
        <w:gridCol w:w="1134"/>
        <w:gridCol w:w="1701"/>
      </w:tblGrid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1"/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Вантуз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Ведро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Порошок стиральный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Порошок чистящий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Универсальное моющее  средство жидкое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Жидкое средство для чистки туалетов и труб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Губки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Мешки для мусора от 30 до 60 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 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Мешки для мусора до 110 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Перчатки ПВХ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Перчатки </w:t>
            </w:r>
            <w:proofErr w:type="gramStart"/>
            <w:r w:rsidRPr="00B566C6">
              <w:rPr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Рукавицы </w:t>
            </w:r>
            <w:proofErr w:type="gramStart"/>
            <w:r w:rsidRPr="00B566C6">
              <w:rPr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Средство для мытья стекол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120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Веник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Совок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Тряпка для пола/мебели/стекол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упак</w:t>
            </w:r>
            <w:proofErr w:type="spellEnd"/>
            <w:r w:rsidRPr="00B566C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Полотно нетканое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Швабра с черенком (</w:t>
            </w:r>
            <w:proofErr w:type="spellStart"/>
            <w:r w:rsidRPr="00B566C6">
              <w:rPr>
                <w:sz w:val="24"/>
                <w:szCs w:val="24"/>
              </w:rPr>
              <w:t>тряпкодержатель</w:t>
            </w:r>
            <w:proofErr w:type="spellEnd"/>
            <w:r w:rsidRPr="00B566C6">
              <w:rPr>
                <w:sz w:val="24"/>
                <w:szCs w:val="24"/>
              </w:rPr>
              <w:t>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Полироль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Метла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Лопата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000</w:t>
            </w:r>
          </w:p>
        </w:tc>
      </w:tr>
    </w:tbl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B566C6" w:rsidRPr="00B566C6" w:rsidRDefault="00B566C6" w:rsidP="00B566C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16"/>
          <w:szCs w:val="16"/>
        </w:rPr>
      </w:pPr>
      <w:r w:rsidRPr="00B566C6">
        <w:rPr>
          <w:sz w:val="28"/>
          <w:szCs w:val="28"/>
        </w:rPr>
        <w:t>7.4.4. Прочие хозяйственные товары</w:t>
      </w:r>
    </w:p>
    <w:tbl>
      <w:tblPr>
        <w:tblW w:w="98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33"/>
        <w:gridCol w:w="1545"/>
        <w:gridCol w:w="1276"/>
        <w:gridCol w:w="1559"/>
      </w:tblGrid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Цена максимальная  за ед. </w:t>
            </w:r>
            <w:r w:rsidRPr="00B566C6">
              <w:rPr>
                <w:sz w:val="24"/>
                <w:szCs w:val="24"/>
              </w:rPr>
              <w:lastRenderedPageBreak/>
              <w:t>(руб.)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Костюм для защиты от общих производственных загрязнений и механических воздействий для водителя автомобиля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 для уборщика служебных помещений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Халат медицинский для работников </w:t>
            </w: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  <w:r w:rsidRPr="00B566C6">
              <w:rPr>
                <w:sz w:val="24"/>
                <w:szCs w:val="24"/>
                <w:lang w:eastAsia="en-US"/>
              </w:rPr>
              <w:t xml:space="preserve"> (в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right"/>
              <w:rPr>
                <w:sz w:val="22"/>
                <w:szCs w:val="22"/>
                <w:lang w:eastAsia="en-US"/>
              </w:rPr>
            </w:pPr>
            <w:r w:rsidRPr="00B566C6">
              <w:rPr>
                <w:sz w:val="22"/>
                <w:szCs w:val="22"/>
                <w:lang w:eastAsia="en-US"/>
              </w:rPr>
              <w:t>1000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Халат рабочий малый для работников </w:t>
            </w: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  <w:r w:rsidRPr="00B566C6">
              <w:rPr>
                <w:sz w:val="24"/>
                <w:szCs w:val="24"/>
                <w:lang w:eastAsia="en-US"/>
              </w:rPr>
              <w:t xml:space="preserve"> (в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right"/>
              <w:rPr>
                <w:sz w:val="22"/>
                <w:szCs w:val="22"/>
                <w:lang w:eastAsia="en-US"/>
              </w:rPr>
            </w:pPr>
            <w:r w:rsidRPr="00B566C6">
              <w:rPr>
                <w:sz w:val="22"/>
                <w:szCs w:val="22"/>
                <w:lang w:eastAsia="en-US"/>
              </w:rPr>
              <w:t>600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Фартук для работников </w:t>
            </w:r>
            <w:r w:rsidRPr="00B566C6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</w:t>
            </w:r>
            <w:proofErr w:type="gramStart"/>
            <w:r w:rsidRPr="00B566C6">
              <w:rPr>
                <w:sz w:val="24"/>
                <w:szCs w:val="24"/>
              </w:rPr>
              <w:t>»</w:t>
            </w:r>
            <w:r w:rsidRPr="00B566C6">
              <w:rPr>
                <w:sz w:val="24"/>
                <w:szCs w:val="24"/>
                <w:lang w:eastAsia="en-US"/>
              </w:rPr>
              <w:t>(</w:t>
            </w:r>
            <w:proofErr w:type="gramEnd"/>
            <w:r w:rsidRPr="00B566C6">
              <w:rPr>
                <w:sz w:val="24"/>
                <w:szCs w:val="24"/>
                <w:lang w:eastAsia="en-US"/>
              </w:rPr>
              <w:t>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right"/>
              <w:rPr>
                <w:sz w:val="22"/>
                <w:szCs w:val="22"/>
                <w:lang w:eastAsia="en-US"/>
              </w:rPr>
            </w:pPr>
            <w:r w:rsidRPr="00B566C6">
              <w:rPr>
                <w:sz w:val="22"/>
                <w:szCs w:val="22"/>
                <w:lang w:eastAsia="en-US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Перчатки с полимерным покрытием  для водителя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Лампа зеркальная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150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Лампа люминесцентная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Лампа накаливания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</w:t>
            </w:r>
          </w:p>
        </w:tc>
      </w:tr>
      <w:tr w:rsidR="00B566C6" w:rsidRPr="00B566C6" w:rsidTr="00E233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Прочие электротовары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-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7.5. Нормативы, применяемые при расчете затрат на приобретение горюче-смазочных материалов для автомобиля </w:t>
      </w:r>
      <w:proofErr w:type="spellStart"/>
      <w:r w:rsidRPr="00B566C6">
        <w:rPr>
          <w:sz w:val="28"/>
          <w:szCs w:val="28"/>
          <w:lang w:val="en-US"/>
        </w:rPr>
        <w:t>skoda</w:t>
      </w:r>
      <w:proofErr w:type="spellEnd"/>
      <w:r w:rsidRPr="00B566C6">
        <w:rPr>
          <w:sz w:val="28"/>
          <w:szCs w:val="28"/>
        </w:rPr>
        <w:t xml:space="preserve"> </w:t>
      </w:r>
      <w:proofErr w:type="spellStart"/>
      <w:r w:rsidRPr="00B566C6">
        <w:rPr>
          <w:sz w:val="28"/>
          <w:szCs w:val="28"/>
          <w:lang w:val="en-US"/>
        </w:rPr>
        <w:t>octavia</w:t>
      </w:r>
      <w:proofErr w:type="spellEnd"/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1818"/>
        <w:gridCol w:w="1559"/>
        <w:gridCol w:w="2095"/>
        <w:gridCol w:w="1874"/>
        <w:gridCol w:w="1782"/>
      </w:tblGrid>
      <w:tr w:rsidR="00B566C6" w:rsidRPr="00B566C6" w:rsidTr="00E2338F">
        <w:tc>
          <w:tcPr>
            <w:tcW w:w="700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 п\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18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55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Период времени</w:t>
            </w:r>
          </w:p>
        </w:tc>
        <w:tc>
          <w:tcPr>
            <w:tcW w:w="209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 расхода топлива на 100 км пробега</w:t>
            </w:r>
          </w:p>
        </w:tc>
        <w:tc>
          <w:tcPr>
            <w:tcW w:w="1874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1 л ГСМ</w:t>
            </w:r>
          </w:p>
        </w:tc>
        <w:tc>
          <w:tcPr>
            <w:tcW w:w="1782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Среднегодовой километраж, тыс. км</w:t>
            </w:r>
          </w:p>
        </w:tc>
      </w:tr>
      <w:tr w:rsidR="00B566C6" w:rsidRPr="00B566C6" w:rsidTr="00E2338F">
        <w:tc>
          <w:tcPr>
            <w:tcW w:w="700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1.</w:t>
            </w:r>
          </w:p>
        </w:tc>
        <w:tc>
          <w:tcPr>
            <w:tcW w:w="1818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Зимнее время</w:t>
            </w:r>
          </w:p>
        </w:tc>
        <w:tc>
          <w:tcPr>
            <w:tcW w:w="209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10,4</w:t>
            </w:r>
          </w:p>
        </w:tc>
        <w:tc>
          <w:tcPr>
            <w:tcW w:w="1874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</w:rPr>
              <w:t>37,</w:t>
            </w:r>
            <w:r w:rsidRPr="00B566C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782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  <w:lang w:val="en-US"/>
              </w:rPr>
              <w:t>155</w:t>
            </w:r>
          </w:p>
        </w:tc>
      </w:tr>
      <w:tr w:rsidR="00B566C6" w:rsidRPr="00B566C6" w:rsidTr="00E2338F">
        <w:tc>
          <w:tcPr>
            <w:tcW w:w="700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2.</w:t>
            </w:r>
          </w:p>
        </w:tc>
        <w:tc>
          <w:tcPr>
            <w:tcW w:w="1818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Летнее время</w:t>
            </w:r>
          </w:p>
        </w:tc>
        <w:tc>
          <w:tcPr>
            <w:tcW w:w="209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9,6</w:t>
            </w:r>
          </w:p>
        </w:tc>
        <w:tc>
          <w:tcPr>
            <w:tcW w:w="1874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val="en-US"/>
              </w:rPr>
            </w:pPr>
            <w:r w:rsidRPr="00B566C6">
              <w:rPr>
                <w:sz w:val="24"/>
                <w:szCs w:val="24"/>
              </w:rPr>
              <w:t>37,</w:t>
            </w:r>
            <w:r w:rsidRPr="00B566C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782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  <w:lang w:val="en-US"/>
              </w:rPr>
              <w:t>1</w:t>
            </w:r>
            <w:r w:rsidRPr="00B566C6">
              <w:rPr>
                <w:sz w:val="24"/>
                <w:szCs w:val="24"/>
              </w:rPr>
              <w:t>10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>7.6. Нормативы, применяемые при расчете затрат на приобретение запасных частей для транспортных средств Комитета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"/>
        <w:gridCol w:w="4678"/>
        <w:gridCol w:w="1687"/>
        <w:gridCol w:w="1134"/>
        <w:gridCol w:w="1842"/>
      </w:tblGrid>
      <w:tr w:rsidR="00B566C6" w:rsidRPr="00B566C6" w:rsidTr="00E2338F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№</w:t>
            </w:r>
            <w:r w:rsidRPr="00B566C6">
              <w:rPr>
                <w:sz w:val="24"/>
                <w:szCs w:val="24"/>
              </w:rPr>
              <w:br/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Норма</w:t>
            </w:r>
          </w:p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B566C6" w:rsidRPr="00B566C6" w:rsidTr="00E2338F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Автошины (зимние, летние)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7 000</w:t>
            </w:r>
          </w:p>
        </w:tc>
      </w:tr>
      <w:tr w:rsidR="00B566C6" w:rsidRPr="00B566C6" w:rsidTr="00E2338F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Аккумулятор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10 000</w:t>
            </w:r>
          </w:p>
        </w:tc>
      </w:tr>
      <w:tr w:rsidR="00B566C6" w:rsidRPr="00B566C6" w:rsidTr="00E2338F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6C6">
              <w:rPr>
                <w:sz w:val="24"/>
                <w:szCs w:val="24"/>
              </w:rPr>
              <w:t>Омыватель</w:t>
            </w:r>
            <w:proofErr w:type="spellEnd"/>
            <w:r w:rsidRPr="00B566C6">
              <w:rPr>
                <w:sz w:val="24"/>
                <w:szCs w:val="24"/>
              </w:rPr>
              <w:t xml:space="preserve"> для стекол (5л)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C6" w:rsidRPr="00B566C6" w:rsidRDefault="00B566C6" w:rsidP="00B566C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66C6">
        <w:rPr>
          <w:sz w:val="28"/>
          <w:szCs w:val="28"/>
        </w:rPr>
        <w:t xml:space="preserve">7.7. Нормативы, применяемые при расчете </w:t>
      </w:r>
      <w:proofErr w:type="spellStart"/>
      <w:r w:rsidRPr="00B566C6">
        <w:rPr>
          <w:sz w:val="28"/>
          <w:szCs w:val="28"/>
        </w:rPr>
        <w:t>затратна</w:t>
      </w:r>
      <w:proofErr w:type="spellEnd"/>
      <w:r w:rsidRPr="00B566C6">
        <w:rPr>
          <w:sz w:val="28"/>
          <w:szCs w:val="28"/>
        </w:rPr>
        <w:t xml:space="preserve"> приобретение материальных запасов для нужд гражданской обороны Комитета и КУ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3930"/>
        <w:gridCol w:w="1985"/>
        <w:gridCol w:w="1614"/>
        <w:gridCol w:w="1673"/>
      </w:tblGrid>
      <w:tr w:rsidR="00B566C6" w:rsidRPr="00B566C6" w:rsidTr="00E2338F">
        <w:tc>
          <w:tcPr>
            <w:tcW w:w="606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</w:rPr>
              <w:t>п</w:t>
            </w:r>
            <w:proofErr w:type="gramEnd"/>
            <w:r w:rsidRPr="00B566C6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3930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Количество, шт.</w:t>
            </w:r>
          </w:p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(не более)</w:t>
            </w:r>
          </w:p>
        </w:tc>
        <w:tc>
          <w:tcPr>
            <w:tcW w:w="1614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 xml:space="preserve">Срок эксплуатации в годах </w:t>
            </w:r>
          </w:p>
        </w:tc>
        <w:tc>
          <w:tcPr>
            <w:tcW w:w="1673" w:type="dxa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Комплект медицинской индивидуальной защиты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Не более 1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2 000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proofErr w:type="gramStart"/>
            <w:r w:rsidRPr="00B566C6">
              <w:rPr>
                <w:sz w:val="24"/>
                <w:szCs w:val="24"/>
              </w:rPr>
              <w:t>Противогаз</w:t>
            </w:r>
            <w:proofErr w:type="gramEnd"/>
            <w:r w:rsidRPr="00B566C6">
              <w:rPr>
                <w:sz w:val="24"/>
                <w:szCs w:val="24"/>
              </w:rPr>
              <w:t xml:space="preserve"> фильтрующий гражданский типа ГП-7 и его модификации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3 800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Дополнительный патрон к противогазу фильтрующему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25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800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Индивидуальный противохимический пакет типа ИПП-8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Индивидуальный перевязочный пакет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Респиратор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200</w:t>
            </w:r>
          </w:p>
        </w:tc>
      </w:tr>
      <w:tr w:rsidR="00B566C6" w:rsidRPr="00B566C6" w:rsidTr="00E2338F">
        <w:tc>
          <w:tcPr>
            <w:tcW w:w="606" w:type="dxa"/>
            <w:vAlign w:val="center"/>
          </w:tcPr>
          <w:p w:rsidR="00B566C6" w:rsidRPr="00B566C6" w:rsidRDefault="00B566C6" w:rsidP="00B566C6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B566C6" w:rsidRPr="00B566C6" w:rsidRDefault="00B566C6" w:rsidP="00B566C6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Аптечка индивидуальная</w:t>
            </w:r>
          </w:p>
        </w:tc>
        <w:tc>
          <w:tcPr>
            <w:tcW w:w="1985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B566C6" w:rsidRPr="00B566C6" w:rsidRDefault="00B566C6" w:rsidP="00B566C6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2</w:t>
            </w:r>
          </w:p>
        </w:tc>
        <w:tc>
          <w:tcPr>
            <w:tcW w:w="1673" w:type="dxa"/>
            <w:vAlign w:val="center"/>
          </w:tcPr>
          <w:p w:rsidR="00B566C6" w:rsidRPr="00B566C6" w:rsidRDefault="00B566C6" w:rsidP="00B566C6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300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  <w:r w:rsidRPr="00B566C6">
        <w:rPr>
          <w:sz w:val="28"/>
          <w:szCs w:val="28"/>
        </w:rPr>
        <w:t xml:space="preserve">7.8. Нормативы, применяемые при расчете </w:t>
      </w:r>
      <w:proofErr w:type="spellStart"/>
      <w:r w:rsidRPr="00B566C6">
        <w:rPr>
          <w:sz w:val="28"/>
          <w:szCs w:val="28"/>
        </w:rPr>
        <w:t>затрат</w:t>
      </w:r>
      <w:r w:rsidRPr="00B566C6">
        <w:rPr>
          <w:sz w:val="28"/>
        </w:rPr>
        <w:t>на</w:t>
      </w:r>
      <w:proofErr w:type="spellEnd"/>
      <w:r w:rsidRPr="00B566C6">
        <w:rPr>
          <w:sz w:val="28"/>
        </w:rPr>
        <w:t xml:space="preserve"> приобретение </w:t>
      </w:r>
      <w:r w:rsidRPr="00B566C6">
        <w:rPr>
          <w:bCs/>
          <w:sz w:val="28"/>
          <w:szCs w:val="28"/>
        </w:rPr>
        <w:t>химических веще</w:t>
      </w:r>
      <w:proofErr w:type="gramStart"/>
      <w:r w:rsidRPr="00B566C6">
        <w:rPr>
          <w:bCs/>
          <w:sz w:val="28"/>
          <w:szCs w:val="28"/>
        </w:rPr>
        <w:t>ств дл</w:t>
      </w:r>
      <w:proofErr w:type="gramEnd"/>
      <w:r w:rsidRPr="00B566C6">
        <w:rPr>
          <w:bCs/>
          <w:sz w:val="28"/>
          <w:szCs w:val="28"/>
        </w:rPr>
        <w:t xml:space="preserve">я </w:t>
      </w:r>
      <w:r w:rsidRPr="00B566C6">
        <w:rPr>
          <w:sz w:val="28"/>
          <w:szCs w:val="28"/>
        </w:rPr>
        <w:t>МКУ «Санитарно-технологическая пищевая лаборатория города Каменска-Уральского»</w:t>
      </w:r>
    </w:p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7123"/>
        <w:gridCol w:w="1984"/>
      </w:tblGrid>
      <w:tr w:rsidR="00B566C6" w:rsidRPr="00B566C6" w:rsidTr="00E2338F">
        <w:trPr>
          <w:trHeight w:val="687"/>
        </w:trPr>
        <w:tc>
          <w:tcPr>
            <w:tcW w:w="674" w:type="dxa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B566C6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B566C6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123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Наименование</w:t>
            </w:r>
            <w:r w:rsidRPr="00B566C6">
              <w:rPr>
                <w:sz w:val="24"/>
                <w:szCs w:val="24"/>
                <w:lang w:val="en-US" w:eastAsia="en-US"/>
              </w:rPr>
              <w:t xml:space="preserve"> </w:t>
            </w:r>
            <w:r w:rsidRPr="00B566C6">
              <w:rPr>
                <w:sz w:val="24"/>
                <w:szCs w:val="24"/>
                <w:lang w:eastAsia="en-US"/>
              </w:rPr>
              <w:t>затрат</w:t>
            </w:r>
          </w:p>
        </w:tc>
        <w:tc>
          <w:tcPr>
            <w:tcW w:w="1984" w:type="dxa"/>
            <w:shd w:val="clear" w:color="auto" w:fill="auto"/>
          </w:tcPr>
          <w:p w:rsidR="00B566C6" w:rsidRPr="00B566C6" w:rsidRDefault="00B566C6" w:rsidP="00B566C6">
            <w:pPr>
              <w:jc w:val="center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Цена в год, (руб.)</w:t>
            </w:r>
          </w:p>
        </w:tc>
      </w:tr>
      <w:tr w:rsidR="00B566C6" w:rsidRPr="00B566C6" w:rsidTr="00E2338F">
        <w:trPr>
          <w:trHeight w:val="437"/>
        </w:trPr>
        <w:tc>
          <w:tcPr>
            <w:tcW w:w="674" w:type="dxa"/>
          </w:tcPr>
          <w:p w:rsidR="00B566C6" w:rsidRPr="00B566C6" w:rsidRDefault="00B566C6" w:rsidP="00B566C6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7123" w:type="dxa"/>
            <w:shd w:val="clear" w:color="auto" w:fill="auto"/>
            <w:vAlign w:val="center"/>
          </w:tcPr>
          <w:p w:rsidR="00B566C6" w:rsidRPr="00B566C6" w:rsidRDefault="00B566C6" w:rsidP="00B566C6">
            <w:pPr>
              <w:rPr>
                <w:sz w:val="24"/>
                <w:szCs w:val="24"/>
              </w:rPr>
            </w:pPr>
            <w:r w:rsidRPr="00B566C6">
              <w:rPr>
                <w:sz w:val="24"/>
                <w:szCs w:val="24"/>
              </w:rPr>
              <w:t>Химические реактивы, химическая посуда</w:t>
            </w:r>
          </w:p>
        </w:tc>
        <w:tc>
          <w:tcPr>
            <w:tcW w:w="1984" w:type="dxa"/>
            <w:shd w:val="clear" w:color="auto" w:fill="auto"/>
          </w:tcPr>
          <w:p w:rsidR="00B566C6" w:rsidRPr="00B566C6" w:rsidRDefault="00B566C6" w:rsidP="00B566C6">
            <w:pPr>
              <w:jc w:val="right"/>
              <w:rPr>
                <w:sz w:val="24"/>
                <w:szCs w:val="24"/>
                <w:lang w:eastAsia="en-US"/>
              </w:rPr>
            </w:pPr>
            <w:r w:rsidRPr="00B566C6">
              <w:rPr>
                <w:sz w:val="24"/>
                <w:szCs w:val="24"/>
                <w:lang w:eastAsia="en-US"/>
              </w:rPr>
              <w:t>7415,00</w:t>
            </w:r>
          </w:p>
        </w:tc>
      </w:tr>
    </w:tbl>
    <w:p w:rsidR="00B566C6" w:rsidRPr="00B566C6" w:rsidRDefault="00B566C6" w:rsidP="00B566C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1664" w:rsidRPr="00CE31E8" w:rsidRDefault="00761664" w:rsidP="00EE082B">
      <w:pPr>
        <w:jc w:val="both"/>
        <w:rPr>
          <w:sz w:val="28"/>
        </w:rPr>
      </w:pPr>
    </w:p>
    <w:sectPr w:rsidR="00761664" w:rsidRPr="00CE31E8" w:rsidSect="00595B9D">
      <w:headerReference w:type="default" r:id="rId248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ABA" w:rsidRDefault="00CB0ABA" w:rsidP="00595B9D">
      <w:r>
        <w:separator/>
      </w:r>
    </w:p>
  </w:endnote>
  <w:endnote w:type="continuationSeparator" w:id="0">
    <w:p w:rsidR="00CB0ABA" w:rsidRDefault="00CB0ABA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ABA" w:rsidRDefault="00CB0ABA" w:rsidP="00595B9D">
      <w:r>
        <w:separator/>
      </w:r>
    </w:p>
  </w:footnote>
  <w:footnote w:type="continuationSeparator" w:id="0">
    <w:p w:rsidR="00CB0ABA" w:rsidRDefault="00CB0ABA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B9D" w:rsidRPr="00E719D8" w:rsidRDefault="00B63465">
    <w:pPr>
      <w:pStyle w:val="a8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="0040111A"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 w:rsidR="004A56ED">
      <w:rPr>
        <w:noProof/>
        <w:sz w:val="24"/>
        <w:szCs w:val="24"/>
      </w:rPr>
      <w:t>2</w:t>
    </w:r>
    <w:r w:rsidRPr="00E719D8">
      <w:rPr>
        <w:noProof/>
        <w:sz w:val="24"/>
        <w:szCs w:val="24"/>
      </w:rPr>
      <w:fldChar w:fldCharType="end"/>
    </w:r>
  </w:p>
  <w:p w:rsidR="00595B9D" w:rsidRDefault="00595B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alt="Описание: base_1_196834_472" style="width:3in;height:3in;visibility:visible;mso-wrap-style:square" o:bullet="t">
        <v:imagedata r:id="rId1" o:title="base_1_196834_472"/>
        <o:lock v:ext="edit" aspectratio="f"/>
      </v:shape>
    </w:pict>
  </w:numPicBullet>
  <w:abstractNum w:abstractNumId="0">
    <w:nsid w:val="011F20ED"/>
    <w:multiLevelType w:val="hybridMultilevel"/>
    <w:tmpl w:val="9E187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545C6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8373E2"/>
    <w:multiLevelType w:val="hybridMultilevel"/>
    <w:tmpl w:val="0D10A0F8"/>
    <w:lvl w:ilvl="0" w:tplc="17D21E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31E6C"/>
    <w:multiLevelType w:val="hybridMultilevel"/>
    <w:tmpl w:val="AFDC1FCE"/>
    <w:lvl w:ilvl="0" w:tplc="3BCED9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CDC1563"/>
    <w:multiLevelType w:val="hybridMultilevel"/>
    <w:tmpl w:val="6D7A65E0"/>
    <w:lvl w:ilvl="0" w:tplc="412ED7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15642"/>
    <w:multiLevelType w:val="hybridMultilevel"/>
    <w:tmpl w:val="B12A3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92AB6"/>
    <w:multiLevelType w:val="hybridMultilevel"/>
    <w:tmpl w:val="A7120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23B85"/>
    <w:multiLevelType w:val="hybridMultilevel"/>
    <w:tmpl w:val="A2B6B35A"/>
    <w:lvl w:ilvl="0" w:tplc="1818C686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A2DD3"/>
    <w:multiLevelType w:val="hybridMultilevel"/>
    <w:tmpl w:val="98A8D3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81C1DDB"/>
    <w:multiLevelType w:val="hybridMultilevel"/>
    <w:tmpl w:val="4874E7AC"/>
    <w:lvl w:ilvl="0" w:tplc="F3B069A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AF67A79"/>
    <w:multiLevelType w:val="hybridMultilevel"/>
    <w:tmpl w:val="B3E4B2F0"/>
    <w:lvl w:ilvl="0" w:tplc="6E4E20B8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FB4C36"/>
    <w:multiLevelType w:val="hybridMultilevel"/>
    <w:tmpl w:val="90AC9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A32C3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C731117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1E1720D"/>
    <w:multiLevelType w:val="hybridMultilevel"/>
    <w:tmpl w:val="4A62E3AA"/>
    <w:lvl w:ilvl="0" w:tplc="C50CE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E6809"/>
    <w:multiLevelType w:val="multilevel"/>
    <w:tmpl w:val="DB7A88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>
    <w:nsid w:val="254046D9"/>
    <w:multiLevelType w:val="hybridMultilevel"/>
    <w:tmpl w:val="8FC26DBE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A44767"/>
    <w:multiLevelType w:val="hybridMultilevel"/>
    <w:tmpl w:val="A2B447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C864EDD"/>
    <w:multiLevelType w:val="hybridMultilevel"/>
    <w:tmpl w:val="09100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EF7785"/>
    <w:multiLevelType w:val="hybridMultilevel"/>
    <w:tmpl w:val="BE707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F37E2"/>
    <w:multiLevelType w:val="hybridMultilevel"/>
    <w:tmpl w:val="5CB63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29A0B95"/>
    <w:multiLevelType w:val="hybridMultilevel"/>
    <w:tmpl w:val="12A45D74"/>
    <w:lvl w:ilvl="0" w:tplc="915293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E2C5421"/>
    <w:multiLevelType w:val="hybridMultilevel"/>
    <w:tmpl w:val="80908C4C"/>
    <w:lvl w:ilvl="0" w:tplc="A4C00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0E6739"/>
    <w:multiLevelType w:val="hybridMultilevel"/>
    <w:tmpl w:val="09184EA4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5B68A7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276678F"/>
    <w:multiLevelType w:val="hybridMultilevel"/>
    <w:tmpl w:val="69D6CC30"/>
    <w:lvl w:ilvl="0" w:tplc="29806E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2639A1"/>
    <w:multiLevelType w:val="hybridMultilevel"/>
    <w:tmpl w:val="13027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8A42E5"/>
    <w:multiLevelType w:val="hybridMultilevel"/>
    <w:tmpl w:val="FC46C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24716"/>
    <w:multiLevelType w:val="hybridMultilevel"/>
    <w:tmpl w:val="F806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D11667"/>
    <w:multiLevelType w:val="hybridMultilevel"/>
    <w:tmpl w:val="041E4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7D0FDC"/>
    <w:multiLevelType w:val="hybridMultilevel"/>
    <w:tmpl w:val="5614BE80"/>
    <w:lvl w:ilvl="0" w:tplc="C50CE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9E7E12"/>
    <w:multiLevelType w:val="hybridMultilevel"/>
    <w:tmpl w:val="C3CE32D2"/>
    <w:lvl w:ilvl="0" w:tplc="F66C21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40"/>
        <w:szCs w:val="40"/>
      </w:rPr>
    </w:lvl>
    <w:lvl w:ilvl="1" w:tplc="339A04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AA4D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6E5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EE5F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DE85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8A3E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7ED0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34AD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4FF94072"/>
    <w:multiLevelType w:val="hybridMultilevel"/>
    <w:tmpl w:val="BE707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2919F0"/>
    <w:multiLevelType w:val="hybridMultilevel"/>
    <w:tmpl w:val="1B20E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AB5C1A"/>
    <w:multiLevelType w:val="hybridMultilevel"/>
    <w:tmpl w:val="014A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E2767"/>
    <w:multiLevelType w:val="hybridMultilevel"/>
    <w:tmpl w:val="A5D458DA"/>
    <w:lvl w:ilvl="0" w:tplc="3C4454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BF77B2"/>
    <w:multiLevelType w:val="hybridMultilevel"/>
    <w:tmpl w:val="90AC9B1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5D2C1A8C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5E813B5C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649F74C4"/>
    <w:multiLevelType w:val="hybridMultilevel"/>
    <w:tmpl w:val="09184EA4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8C7628"/>
    <w:multiLevelType w:val="hybridMultilevel"/>
    <w:tmpl w:val="AFDC1FCE"/>
    <w:lvl w:ilvl="0" w:tplc="3BCED9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67A5665A"/>
    <w:multiLevelType w:val="hybridMultilevel"/>
    <w:tmpl w:val="9B1AB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C35E40"/>
    <w:multiLevelType w:val="hybridMultilevel"/>
    <w:tmpl w:val="15047A00"/>
    <w:lvl w:ilvl="0" w:tplc="0EC29C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153361"/>
    <w:multiLevelType w:val="hybridMultilevel"/>
    <w:tmpl w:val="F806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A94F44"/>
    <w:multiLevelType w:val="hybridMultilevel"/>
    <w:tmpl w:val="5178CB52"/>
    <w:lvl w:ilvl="0" w:tplc="8346A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2821A8"/>
    <w:multiLevelType w:val="hybridMultilevel"/>
    <w:tmpl w:val="D4763348"/>
    <w:lvl w:ilvl="0" w:tplc="C22499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72574A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>
    <w:nsid w:val="761C5DA3"/>
    <w:multiLevelType w:val="multilevel"/>
    <w:tmpl w:val="3F286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8">
    <w:nsid w:val="7C4B10B5"/>
    <w:multiLevelType w:val="hybridMultilevel"/>
    <w:tmpl w:val="3C3C4ED2"/>
    <w:lvl w:ilvl="0" w:tplc="9272A6C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044679"/>
    <w:multiLevelType w:val="hybridMultilevel"/>
    <w:tmpl w:val="9B22EC36"/>
    <w:lvl w:ilvl="0" w:tplc="D4926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89051A"/>
    <w:multiLevelType w:val="multilevel"/>
    <w:tmpl w:val="CD6E742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74" w:hanging="2160"/>
      </w:pPr>
      <w:rPr>
        <w:rFonts w:hint="default"/>
      </w:rPr>
    </w:lvl>
  </w:abstractNum>
  <w:num w:numId="1">
    <w:abstractNumId w:val="31"/>
  </w:num>
  <w:num w:numId="2">
    <w:abstractNumId w:val="6"/>
  </w:num>
  <w:num w:numId="3">
    <w:abstractNumId w:val="14"/>
  </w:num>
  <w:num w:numId="4">
    <w:abstractNumId w:val="30"/>
  </w:num>
  <w:num w:numId="5">
    <w:abstractNumId w:val="16"/>
  </w:num>
  <w:num w:numId="6">
    <w:abstractNumId w:val="39"/>
  </w:num>
  <w:num w:numId="7">
    <w:abstractNumId w:val="43"/>
  </w:num>
  <w:num w:numId="8">
    <w:abstractNumId w:val="23"/>
  </w:num>
  <w:num w:numId="9">
    <w:abstractNumId w:val="44"/>
  </w:num>
  <w:num w:numId="10">
    <w:abstractNumId w:val="40"/>
  </w:num>
  <w:num w:numId="11">
    <w:abstractNumId w:val="41"/>
  </w:num>
  <w:num w:numId="12">
    <w:abstractNumId w:val="3"/>
  </w:num>
  <w:num w:numId="13">
    <w:abstractNumId w:val="26"/>
  </w:num>
  <w:num w:numId="14">
    <w:abstractNumId w:val="20"/>
  </w:num>
  <w:num w:numId="15">
    <w:abstractNumId w:val="38"/>
  </w:num>
  <w:num w:numId="16">
    <w:abstractNumId w:val="48"/>
  </w:num>
  <w:num w:numId="17">
    <w:abstractNumId w:val="37"/>
  </w:num>
  <w:num w:numId="18">
    <w:abstractNumId w:val="45"/>
  </w:num>
  <w:num w:numId="19">
    <w:abstractNumId w:val="50"/>
  </w:num>
  <w:num w:numId="20">
    <w:abstractNumId w:val="27"/>
  </w:num>
  <w:num w:numId="21">
    <w:abstractNumId w:val="28"/>
  </w:num>
  <w:num w:numId="22">
    <w:abstractNumId w:val="34"/>
  </w:num>
  <w:num w:numId="23">
    <w:abstractNumId w:val="11"/>
  </w:num>
  <w:num w:numId="24">
    <w:abstractNumId w:val="33"/>
  </w:num>
  <w:num w:numId="25">
    <w:abstractNumId w:val="18"/>
  </w:num>
  <w:num w:numId="26">
    <w:abstractNumId w:val="5"/>
  </w:num>
  <w:num w:numId="27">
    <w:abstractNumId w:val="0"/>
  </w:num>
  <w:num w:numId="28">
    <w:abstractNumId w:val="29"/>
  </w:num>
  <w:num w:numId="29">
    <w:abstractNumId w:val="32"/>
  </w:num>
  <w:num w:numId="30">
    <w:abstractNumId w:val="19"/>
  </w:num>
  <w:num w:numId="31">
    <w:abstractNumId w:val="8"/>
  </w:num>
  <w:num w:numId="32">
    <w:abstractNumId w:val="46"/>
  </w:num>
  <w:num w:numId="33">
    <w:abstractNumId w:val="1"/>
  </w:num>
  <w:num w:numId="34">
    <w:abstractNumId w:val="12"/>
  </w:num>
  <w:num w:numId="35">
    <w:abstractNumId w:val="13"/>
  </w:num>
  <w:num w:numId="36">
    <w:abstractNumId w:val="4"/>
  </w:num>
  <w:num w:numId="37">
    <w:abstractNumId w:val="24"/>
  </w:num>
  <w:num w:numId="38">
    <w:abstractNumId w:val="17"/>
  </w:num>
  <w:num w:numId="39">
    <w:abstractNumId w:val="36"/>
  </w:num>
  <w:num w:numId="40">
    <w:abstractNumId w:val="42"/>
  </w:num>
  <w:num w:numId="41">
    <w:abstractNumId w:val="47"/>
  </w:num>
  <w:num w:numId="42">
    <w:abstractNumId w:val="9"/>
  </w:num>
  <w:num w:numId="43">
    <w:abstractNumId w:val="21"/>
  </w:num>
  <w:num w:numId="44">
    <w:abstractNumId w:val="2"/>
  </w:num>
  <w:num w:numId="45">
    <w:abstractNumId w:val="35"/>
  </w:num>
  <w:num w:numId="46">
    <w:abstractNumId w:val="22"/>
  </w:num>
  <w:num w:numId="47">
    <w:abstractNumId w:val="49"/>
  </w:num>
  <w:num w:numId="48">
    <w:abstractNumId w:val="7"/>
  </w:num>
  <w:num w:numId="49">
    <w:abstractNumId w:val="25"/>
  </w:num>
  <w:num w:numId="50">
    <w:abstractNumId w:val="10"/>
  </w:num>
  <w:num w:numId="51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3767"/>
    <w:rsid w:val="00003F27"/>
    <w:rsid w:val="000055DB"/>
    <w:rsid w:val="00011D2A"/>
    <w:rsid w:val="00024DC1"/>
    <w:rsid w:val="00044057"/>
    <w:rsid w:val="000463E9"/>
    <w:rsid w:val="0005460A"/>
    <w:rsid w:val="00057CA1"/>
    <w:rsid w:val="00060F95"/>
    <w:rsid w:val="00063162"/>
    <w:rsid w:val="000700EE"/>
    <w:rsid w:val="00076A50"/>
    <w:rsid w:val="0008407B"/>
    <w:rsid w:val="000971F0"/>
    <w:rsid w:val="000A690B"/>
    <w:rsid w:val="000B3F91"/>
    <w:rsid w:val="000B79E1"/>
    <w:rsid w:val="000C09E8"/>
    <w:rsid w:val="000C270D"/>
    <w:rsid w:val="000C401D"/>
    <w:rsid w:val="000D29FB"/>
    <w:rsid w:val="000D7550"/>
    <w:rsid w:val="000E2B40"/>
    <w:rsid w:val="000E76CC"/>
    <w:rsid w:val="000E76F1"/>
    <w:rsid w:val="000F0E82"/>
    <w:rsid w:val="000F61CB"/>
    <w:rsid w:val="00104B79"/>
    <w:rsid w:val="00105E46"/>
    <w:rsid w:val="00105E9F"/>
    <w:rsid w:val="00107B84"/>
    <w:rsid w:val="00115E10"/>
    <w:rsid w:val="00116D84"/>
    <w:rsid w:val="0011701A"/>
    <w:rsid w:val="001208B4"/>
    <w:rsid w:val="00122192"/>
    <w:rsid w:val="00127917"/>
    <w:rsid w:val="00132B20"/>
    <w:rsid w:val="00137401"/>
    <w:rsid w:val="00137A50"/>
    <w:rsid w:val="00144A46"/>
    <w:rsid w:val="00153278"/>
    <w:rsid w:val="00153EFD"/>
    <w:rsid w:val="00154FED"/>
    <w:rsid w:val="00161850"/>
    <w:rsid w:val="00164583"/>
    <w:rsid w:val="00165436"/>
    <w:rsid w:val="00167704"/>
    <w:rsid w:val="0018301F"/>
    <w:rsid w:val="0018462A"/>
    <w:rsid w:val="00190E78"/>
    <w:rsid w:val="00191824"/>
    <w:rsid w:val="0019291F"/>
    <w:rsid w:val="001A0F07"/>
    <w:rsid w:val="001A1B57"/>
    <w:rsid w:val="001B0A7C"/>
    <w:rsid w:val="001B0AFA"/>
    <w:rsid w:val="001B392E"/>
    <w:rsid w:val="001B4B19"/>
    <w:rsid w:val="001B5499"/>
    <w:rsid w:val="001B62BD"/>
    <w:rsid w:val="001B6D7C"/>
    <w:rsid w:val="001D47B7"/>
    <w:rsid w:val="001D52F3"/>
    <w:rsid w:val="001D556D"/>
    <w:rsid w:val="001E4CB8"/>
    <w:rsid w:val="001E7E32"/>
    <w:rsid w:val="001F4662"/>
    <w:rsid w:val="00206CEB"/>
    <w:rsid w:val="00207F6D"/>
    <w:rsid w:val="00211AD5"/>
    <w:rsid w:val="002128E6"/>
    <w:rsid w:val="002173CE"/>
    <w:rsid w:val="00237C6B"/>
    <w:rsid w:val="00240C55"/>
    <w:rsid w:val="0024640B"/>
    <w:rsid w:val="002523A5"/>
    <w:rsid w:val="00261AA1"/>
    <w:rsid w:val="002770F7"/>
    <w:rsid w:val="0028053A"/>
    <w:rsid w:val="002840AA"/>
    <w:rsid w:val="00287746"/>
    <w:rsid w:val="00294508"/>
    <w:rsid w:val="00296588"/>
    <w:rsid w:val="002A0EFA"/>
    <w:rsid w:val="002A1C9E"/>
    <w:rsid w:val="002A4FF9"/>
    <w:rsid w:val="002B12D2"/>
    <w:rsid w:val="002B233D"/>
    <w:rsid w:val="002B427B"/>
    <w:rsid w:val="002B795D"/>
    <w:rsid w:val="002C2E9B"/>
    <w:rsid w:val="002C44DD"/>
    <w:rsid w:val="002C507D"/>
    <w:rsid w:val="002D51A3"/>
    <w:rsid w:val="002E7BA9"/>
    <w:rsid w:val="002F5208"/>
    <w:rsid w:val="003051BF"/>
    <w:rsid w:val="0031540C"/>
    <w:rsid w:val="003164DA"/>
    <w:rsid w:val="0032221B"/>
    <w:rsid w:val="00325A06"/>
    <w:rsid w:val="003339E0"/>
    <w:rsid w:val="00334FCC"/>
    <w:rsid w:val="003372DD"/>
    <w:rsid w:val="00352630"/>
    <w:rsid w:val="00353EF1"/>
    <w:rsid w:val="00360F9B"/>
    <w:rsid w:val="00363B88"/>
    <w:rsid w:val="00373689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4617"/>
    <w:rsid w:val="003C154B"/>
    <w:rsid w:val="003C20C3"/>
    <w:rsid w:val="003C65D5"/>
    <w:rsid w:val="003C6F9F"/>
    <w:rsid w:val="003D014F"/>
    <w:rsid w:val="003F2728"/>
    <w:rsid w:val="003F5543"/>
    <w:rsid w:val="003F6C1F"/>
    <w:rsid w:val="003F72FF"/>
    <w:rsid w:val="0040111A"/>
    <w:rsid w:val="00402628"/>
    <w:rsid w:val="00412414"/>
    <w:rsid w:val="004143D1"/>
    <w:rsid w:val="00423FEA"/>
    <w:rsid w:val="00437A19"/>
    <w:rsid w:val="0044042E"/>
    <w:rsid w:val="00441EAA"/>
    <w:rsid w:val="00443C6E"/>
    <w:rsid w:val="004466A5"/>
    <w:rsid w:val="00446A3C"/>
    <w:rsid w:val="00447C69"/>
    <w:rsid w:val="00451C0F"/>
    <w:rsid w:val="004549D9"/>
    <w:rsid w:val="00456365"/>
    <w:rsid w:val="0045646E"/>
    <w:rsid w:val="004776A9"/>
    <w:rsid w:val="00485980"/>
    <w:rsid w:val="00495453"/>
    <w:rsid w:val="004A4DD2"/>
    <w:rsid w:val="004A56ED"/>
    <w:rsid w:val="004A5883"/>
    <w:rsid w:val="004A6024"/>
    <w:rsid w:val="004A6EDE"/>
    <w:rsid w:val="004B40A7"/>
    <w:rsid w:val="004B723A"/>
    <w:rsid w:val="004C2703"/>
    <w:rsid w:val="004C5D28"/>
    <w:rsid w:val="004C756D"/>
    <w:rsid w:val="004D184E"/>
    <w:rsid w:val="004D2712"/>
    <w:rsid w:val="004D4811"/>
    <w:rsid w:val="004E13B8"/>
    <w:rsid w:val="004E5261"/>
    <w:rsid w:val="004E5C5B"/>
    <w:rsid w:val="004E7B77"/>
    <w:rsid w:val="004F624B"/>
    <w:rsid w:val="004F6AC8"/>
    <w:rsid w:val="004F73E4"/>
    <w:rsid w:val="00502C2D"/>
    <w:rsid w:val="0050687C"/>
    <w:rsid w:val="0052150D"/>
    <w:rsid w:val="005235A4"/>
    <w:rsid w:val="005245FB"/>
    <w:rsid w:val="00525874"/>
    <w:rsid w:val="00546B20"/>
    <w:rsid w:val="00550C98"/>
    <w:rsid w:val="00554BFC"/>
    <w:rsid w:val="00564B62"/>
    <w:rsid w:val="005671AD"/>
    <w:rsid w:val="0057350B"/>
    <w:rsid w:val="005749D6"/>
    <w:rsid w:val="00576C41"/>
    <w:rsid w:val="0058484A"/>
    <w:rsid w:val="0059108D"/>
    <w:rsid w:val="00595B9D"/>
    <w:rsid w:val="005A3C16"/>
    <w:rsid w:val="005A6D0D"/>
    <w:rsid w:val="005B48DE"/>
    <w:rsid w:val="005C0B14"/>
    <w:rsid w:val="005C337F"/>
    <w:rsid w:val="005C3C78"/>
    <w:rsid w:val="005D5E55"/>
    <w:rsid w:val="005D7E05"/>
    <w:rsid w:val="005D7E1B"/>
    <w:rsid w:val="005E3369"/>
    <w:rsid w:val="005E349A"/>
    <w:rsid w:val="005E447D"/>
    <w:rsid w:val="005F4EB5"/>
    <w:rsid w:val="00601574"/>
    <w:rsid w:val="006111EA"/>
    <w:rsid w:val="00616BCA"/>
    <w:rsid w:val="00624C56"/>
    <w:rsid w:val="00635A50"/>
    <w:rsid w:val="00636AC9"/>
    <w:rsid w:val="0064099A"/>
    <w:rsid w:val="00654A06"/>
    <w:rsid w:val="00660BA8"/>
    <w:rsid w:val="0066561C"/>
    <w:rsid w:val="0068227B"/>
    <w:rsid w:val="00687AAA"/>
    <w:rsid w:val="00690CF8"/>
    <w:rsid w:val="00697D63"/>
    <w:rsid w:val="006A201B"/>
    <w:rsid w:val="006A3CF3"/>
    <w:rsid w:val="006B1610"/>
    <w:rsid w:val="006B3930"/>
    <w:rsid w:val="006B50D5"/>
    <w:rsid w:val="006B5800"/>
    <w:rsid w:val="006B78C8"/>
    <w:rsid w:val="006C67B7"/>
    <w:rsid w:val="006C6FDB"/>
    <w:rsid w:val="006C720F"/>
    <w:rsid w:val="006D1F8B"/>
    <w:rsid w:val="006D3AB4"/>
    <w:rsid w:val="006D6502"/>
    <w:rsid w:val="006F17DD"/>
    <w:rsid w:val="006F4B7D"/>
    <w:rsid w:val="006F77F4"/>
    <w:rsid w:val="007127CE"/>
    <w:rsid w:val="007168FE"/>
    <w:rsid w:val="0071722D"/>
    <w:rsid w:val="007261B6"/>
    <w:rsid w:val="0072749A"/>
    <w:rsid w:val="00743BCD"/>
    <w:rsid w:val="007449E6"/>
    <w:rsid w:val="00744DAB"/>
    <w:rsid w:val="00746097"/>
    <w:rsid w:val="00752291"/>
    <w:rsid w:val="00761664"/>
    <w:rsid w:val="00771400"/>
    <w:rsid w:val="00772199"/>
    <w:rsid w:val="00774816"/>
    <w:rsid w:val="007757A1"/>
    <w:rsid w:val="00794AC1"/>
    <w:rsid w:val="00795924"/>
    <w:rsid w:val="00796DB0"/>
    <w:rsid w:val="007B5794"/>
    <w:rsid w:val="007B6788"/>
    <w:rsid w:val="007C0B08"/>
    <w:rsid w:val="007C1369"/>
    <w:rsid w:val="007C1B0E"/>
    <w:rsid w:val="007C5695"/>
    <w:rsid w:val="007C5AF2"/>
    <w:rsid w:val="007D49CC"/>
    <w:rsid w:val="007E433C"/>
    <w:rsid w:val="007E43C7"/>
    <w:rsid w:val="007E5DFA"/>
    <w:rsid w:val="007F7A11"/>
    <w:rsid w:val="00805C41"/>
    <w:rsid w:val="00821589"/>
    <w:rsid w:val="008359FE"/>
    <w:rsid w:val="00847198"/>
    <w:rsid w:val="008543EC"/>
    <w:rsid w:val="00863D65"/>
    <w:rsid w:val="008642E6"/>
    <w:rsid w:val="008738F4"/>
    <w:rsid w:val="0088071B"/>
    <w:rsid w:val="00882065"/>
    <w:rsid w:val="0088285C"/>
    <w:rsid w:val="008917E0"/>
    <w:rsid w:val="00893924"/>
    <w:rsid w:val="00893C69"/>
    <w:rsid w:val="008960B9"/>
    <w:rsid w:val="008A0204"/>
    <w:rsid w:val="008B4CA7"/>
    <w:rsid w:val="008B7473"/>
    <w:rsid w:val="008C5854"/>
    <w:rsid w:val="008C6F51"/>
    <w:rsid w:val="008D04E8"/>
    <w:rsid w:val="008E2689"/>
    <w:rsid w:val="008E4AC6"/>
    <w:rsid w:val="008E4D5F"/>
    <w:rsid w:val="008E5ADB"/>
    <w:rsid w:val="008E77B5"/>
    <w:rsid w:val="008F15C9"/>
    <w:rsid w:val="008F1F1A"/>
    <w:rsid w:val="008F239A"/>
    <w:rsid w:val="008F59AA"/>
    <w:rsid w:val="009018FA"/>
    <w:rsid w:val="00922881"/>
    <w:rsid w:val="0092635C"/>
    <w:rsid w:val="00926AAF"/>
    <w:rsid w:val="009568C3"/>
    <w:rsid w:val="00957FB1"/>
    <w:rsid w:val="0096145F"/>
    <w:rsid w:val="009637E1"/>
    <w:rsid w:val="00965383"/>
    <w:rsid w:val="00965DF8"/>
    <w:rsid w:val="0097052B"/>
    <w:rsid w:val="00970BCD"/>
    <w:rsid w:val="00971BBB"/>
    <w:rsid w:val="0098363F"/>
    <w:rsid w:val="0098385F"/>
    <w:rsid w:val="00983BCE"/>
    <w:rsid w:val="00984382"/>
    <w:rsid w:val="009845E3"/>
    <w:rsid w:val="00993155"/>
    <w:rsid w:val="009A1C16"/>
    <w:rsid w:val="009A50BC"/>
    <w:rsid w:val="009B5E94"/>
    <w:rsid w:val="009C1A9C"/>
    <w:rsid w:val="009C6557"/>
    <w:rsid w:val="009C6853"/>
    <w:rsid w:val="009E387E"/>
    <w:rsid w:val="009E40A2"/>
    <w:rsid w:val="009E5DE3"/>
    <w:rsid w:val="009E6E84"/>
    <w:rsid w:val="009F1577"/>
    <w:rsid w:val="00A1383E"/>
    <w:rsid w:val="00A2055D"/>
    <w:rsid w:val="00A26BDB"/>
    <w:rsid w:val="00A31AFB"/>
    <w:rsid w:val="00A46CA9"/>
    <w:rsid w:val="00A67A0C"/>
    <w:rsid w:val="00A95AA2"/>
    <w:rsid w:val="00A95DA5"/>
    <w:rsid w:val="00A96B86"/>
    <w:rsid w:val="00A97837"/>
    <w:rsid w:val="00AA0991"/>
    <w:rsid w:val="00AA63C4"/>
    <w:rsid w:val="00AB5509"/>
    <w:rsid w:val="00AB67DB"/>
    <w:rsid w:val="00AB6A0E"/>
    <w:rsid w:val="00AC01B8"/>
    <w:rsid w:val="00AC1C3D"/>
    <w:rsid w:val="00AD5418"/>
    <w:rsid w:val="00AD7F5B"/>
    <w:rsid w:val="00AE41D3"/>
    <w:rsid w:val="00AF3532"/>
    <w:rsid w:val="00AF58C3"/>
    <w:rsid w:val="00B015D2"/>
    <w:rsid w:val="00B07E93"/>
    <w:rsid w:val="00B24392"/>
    <w:rsid w:val="00B37736"/>
    <w:rsid w:val="00B4513D"/>
    <w:rsid w:val="00B566C6"/>
    <w:rsid w:val="00B57A8F"/>
    <w:rsid w:val="00B61CA8"/>
    <w:rsid w:val="00B63465"/>
    <w:rsid w:val="00B752D4"/>
    <w:rsid w:val="00B7595F"/>
    <w:rsid w:val="00B818AE"/>
    <w:rsid w:val="00B83E5F"/>
    <w:rsid w:val="00B86151"/>
    <w:rsid w:val="00B86E6B"/>
    <w:rsid w:val="00B90B46"/>
    <w:rsid w:val="00B979F9"/>
    <w:rsid w:val="00BB08FB"/>
    <w:rsid w:val="00BB381C"/>
    <w:rsid w:val="00BB7A7F"/>
    <w:rsid w:val="00BC52C6"/>
    <w:rsid w:val="00BC7285"/>
    <w:rsid w:val="00BD3AF5"/>
    <w:rsid w:val="00BD5708"/>
    <w:rsid w:val="00BD78E0"/>
    <w:rsid w:val="00BD7DD0"/>
    <w:rsid w:val="00BE0A86"/>
    <w:rsid w:val="00BE0BAC"/>
    <w:rsid w:val="00BE3D61"/>
    <w:rsid w:val="00BE4164"/>
    <w:rsid w:val="00BE565E"/>
    <w:rsid w:val="00BE627C"/>
    <w:rsid w:val="00C008DD"/>
    <w:rsid w:val="00C024C4"/>
    <w:rsid w:val="00C027E6"/>
    <w:rsid w:val="00C13269"/>
    <w:rsid w:val="00C14A14"/>
    <w:rsid w:val="00C2104B"/>
    <w:rsid w:val="00C2540A"/>
    <w:rsid w:val="00C30495"/>
    <w:rsid w:val="00C31327"/>
    <w:rsid w:val="00C44A56"/>
    <w:rsid w:val="00C53F39"/>
    <w:rsid w:val="00C54025"/>
    <w:rsid w:val="00C647EC"/>
    <w:rsid w:val="00C65EBE"/>
    <w:rsid w:val="00C7392D"/>
    <w:rsid w:val="00C77F66"/>
    <w:rsid w:val="00C80D61"/>
    <w:rsid w:val="00C946D6"/>
    <w:rsid w:val="00CA1B07"/>
    <w:rsid w:val="00CA1F2B"/>
    <w:rsid w:val="00CA7593"/>
    <w:rsid w:val="00CB094B"/>
    <w:rsid w:val="00CB0ABA"/>
    <w:rsid w:val="00CB3CC6"/>
    <w:rsid w:val="00CB4C82"/>
    <w:rsid w:val="00CB6D0A"/>
    <w:rsid w:val="00CD2842"/>
    <w:rsid w:val="00CD3944"/>
    <w:rsid w:val="00CE191C"/>
    <w:rsid w:val="00CE31E8"/>
    <w:rsid w:val="00CE369B"/>
    <w:rsid w:val="00CE6605"/>
    <w:rsid w:val="00CF019F"/>
    <w:rsid w:val="00CF1486"/>
    <w:rsid w:val="00CF434D"/>
    <w:rsid w:val="00D008B9"/>
    <w:rsid w:val="00D03F6E"/>
    <w:rsid w:val="00D116B2"/>
    <w:rsid w:val="00D13375"/>
    <w:rsid w:val="00D37A75"/>
    <w:rsid w:val="00D50E5E"/>
    <w:rsid w:val="00D52603"/>
    <w:rsid w:val="00D57D3B"/>
    <w:rsid w:val="00D64015"/>
    <w:rsid w:val="00D64B1D"/>
    <w:rsid w:val="00D655B2"/>
    <w:rsid w:val="00D851E0"/>
    <w:rsid w:val="00DB1861"/>
    <w:rsid w:val="00DC0E7B"/>
    <w:rsid w:val="00DD4F4C"/>
    <w:rsid w:val="00DE10CB"/>
    <w:rsid w:val="00DE1F64"/>
    <w:rsid w:val="00DE3696"/>
    <w:rsid w:val="00DE7C5E"/>
    <w:rsid w:val="00DF0664"/>
    <w:rsid w:val="00E00B0D"/>
    <w:rsid w:val="00E113BD"/>
    <w:rsid w:val="00E20853"/>
    <w:rsid w:val="00E26A4E"/>
    <w:rsid w:val="00E3067B"/>
    <w:rsid w:val="00E3356B"/>
    <w:rsid w:val="00E342CE"/>
    <w:rsid w:val="00E3702E"/>
    <w:rsid w:val="00E41539"/>
    <w:rsid w:val="00E4258B"/>
    <w:rsid w:val="00E50454"/>
    <w:rsid w:val="00E510E1"/>
    <w:rsid w:val="00E51FB6"/>
    <w:rsid w:val="00E52F58"/>
    <w:rsid w:val="00E55AA2"/>
    <w:rsid w:val="00E55DB9"/>
    <w:rsid w:val="00E65A6A"/>
    <w:rsid w:val="00E719D8"/>
    <w:rsid w:val="00E81DE2"/>
    <w:rsid w:val="00E87821"/>
    <w:rsid w:val="00E918C0"/>
    <w:rsid w:val="00E92A86"/>
    <w:rsid w:val="00E92DC1"/>
    <w:rsid w:val="00EA3767"/>
    <w:rsid w:val="00EB35DC"/>
    <w:rsid w:val="00EB4525"/>
    <w:rsid w:val="00EB5B76"/>
    <w:rsid w:val="00EC25C9"/>
    <w:rsid w:val="00EC4BC8"/>
    <w:rsid w:val="00EC63CC"/>
    <w:rsid w:val="00EC73AA"/>
    <w:rsid w:val="00ED0CAD"/>
    <w:rsid w:val="00ED418A"/>
    <w:rsid w:val="00ED42BB"/>
    <w:rsid w:val="00ED64B6"/>
    <w:rsid w:val="00EE082B"/>
    <w:rsid w:val="00EF444C"/>
    <w:rsid w:val="00EF4BAA"/>
    <w:rsid w:val="00F05B7A"/>
    <w:rsid w:val="00F1058D"/>
    <w:rsid w:val="00F16CBB"/>
    <w:rsid w:val="00F17CE9"/>
    <w:rsid w:val="00F31CA9"/>
    <w:rsid w:val="00F36948"/>
    <w:rsid w:val="00F45714"/>
    <w:rsid w:val="00F46828"/>
    <w:rsid w:val="00F565B2"/>
    <w:rsid w:val="00F567C2"/>
    <w:rsid w:val="00F62599"/>
    <w:rsid w:val="00F737BA"/>
    <w:rsid w:val="00F75186"/>
    <w:rsid w:val="00F8309E"/>
    <w:rsid w:val="00F842DE"/>
    <w:rsid w:val="00F85222"/>
    <w:rsid w:val="00F854EC"/>
    <w:rsid w:val="00FA628F"/>
    <w:rsid w:val="00FC5D74"/>
    <w:rsid w:val="00FC627A"/>
    <w:rsid w:val="00FE0446"/>
    <w:rsid w:val="00FE0482"/>
    <w:rsid w:val="00FE2089"/>
    <w:rsid w:val="00FE3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1">
    <w:name w:val="heading 1"/>
    <w:basedOn w:val="a"/>
    <w:next w:val="a"/>
    <w:link w:val="10"/>
    <w:qFormat/>
    <w:rsid w:val="00C80D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2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link w:val="ConsPlusNormal0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5">
    <w:name w:val="Основной текст (5)_"/>
    <w:link w:val="50"/>
    <w:uiPriority w:val="99"/>
    <w:rsid w:val="00044057"/>
    <w:rPr>
      <w:sz w:val="28"/>
      <w:szCs w:val="28"/>
      <w:shd w:val="clear" w:color="auto" w:fill="FFFFFF"/>
    </w:rPr>
  </w:style>
  <w:style w:type="character" w:customStyle="1" w:styleId="6">
    <w:name w:val="Основной текст (6)_"/>
    <w:link w:val="60"/>
    <w:uiPriority w:val="99"/>
    <w:rsid w:val="00044057"/>
    <w:rPr>
      <w:sz w:val="12"/>
      <w:szCs w:val="1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4057"/>
    <w:pPr>
      <w:widowControl w:val="0"/>
      <w:shd w:val="clear" w:color="auto" w:fill="FFFFFF"/>
      <w:spacing w:before="600" w:line="302" w:lineRule="exact"/>
      <w:jc w:val="both"/>
    </w:pPr>
    <w:rPr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044057"/>
    <w:pPr>
      <w:widowControl w:val="0"/>
      <w:shd w:val="clear" w:color="auto" w:fill="FFFFFF"/>
      <w:spacing w:before="600" w:line="240" w:lineRule="atLeast"/>
      <w:jc w:val="right"/>
    </w:pPr>
    <w:rPr>
      <w:sz w:val="12"/>
      <w:szCs w:val="12"/>
    </w:rPr>
  </w:style>
  <w:style w:type="character" w:customStyle="1" w:styleId="10">
    <w:name w:val="Заголовок 1 Знак"/>
    <w:basedOn w:val="a0"/>
    <w:link w:val="1"/>
    <w:rsid w:val="00C80D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B566C6"/>
  </w:style>
  <w:style w:type="paragraph" w:styleId="ae">
    <w:name w:val="List Paragraph"/>
    <w:basedOn w:val="a"/>
    <w:qFormat/>
    <w:rsid w:val="00B566C6"/>
    <w:pPr>
      <w:ind w:left="720"/>
      <w:contextualSpacing/>
    </w:pPr>
  </w:style>
  <w:style w:type="paragraph" w:customStyle="1" w:styleId="s1">
    <w:name w:val="s_1"/>
    <w:basedOn w:val="a"/>
    <w:rsid w:val="00B566C6"/>
    <w:pPr>
      <w:spacing w:before="100" w:beforeAutospacing="1" w:after="100" w:afterAutospacing="1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B566C6"/>
  </w:style>
  <w:style w:type="paragraph" w:customStyle="1" w:styleId="ConsNonformat">
    <w:name w:val="ConsNonformat"/>
    <w:uiPriority w:val="99"/>
    <w:rsid w:val="00B566C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B566C6"/>
    <w:rPr>
      <w:b/>
      <w:bCs/>
      <w:i/>
      <w:iCs/>
      <w:sz w:val="28"/>
      <w:szCs w:val="28"/>
    </w:rPr>
  </w:style>
  <w:style w:type="paragraph" w:customStyle="1" w:styleId="formattext">
    <w:name w:val="formattext"/>
    <w:basedOn w:val="a"/>
    <w:rsid w:val="00B566C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wmf"/><Relationship Id="rId21" Type="http://schemas.openxmlformats.org/officeDocument/2006/relationships/image" Target="media/image13.wmf"/><Relationship Id="rId42" Type="http://schemas.openxmlformats.org/officeDocument/2006/relationships/image" Target="media/image34.wmf"/><Relationship Id="rId63" Type="http://schemas.openxmlformats.org/officeDocument/2006/relationships/image" Target="media/image55.wmf"/><Relationship Id="rId84" Type="http://schemas.openxmlformats.org/officeDocument/2006/relationships/image" Target="media/image76.wmf"/><Relationship Id="rId138" Type="http://schemas.openxmlformats.org/officeDocument/2006/relationships/image" Target="media/image130.wmf"/><Relationship Id="rId159" Type="http://schemas.openxmlformats.org/officeDocument/2006/relationships/hyperlink" Target="consultantplus://offline/ref=72D5EE25B297A6D0B1927EBEB8B687A2DA891B9DF6DF6E51CE04846BE462E5K" TargetMode="External"/><Relationship Id="rId170" Type="http://schemas.openxmlformats.org/officeDocument/2006/relationships/hyperlink" Target="consultantplus://offline/ref=72D5EE25B297A6D0B1927EBEB8B687A2DA811A97F6D26E51CE04846BE4256C0E2FF78321D0F03DB967E7K" TargetMode="External"/><Relationship Id="rId191" Type="http://schemas.openxmlformats.org/officeDocument/2006/relationships/image" Target="media/image178.wmf"/><Relationship Id="rId205" Type="http://schemas.openxmlformats.org/officeDocument/2006/relationships/image" Target="media/image192.wmf"/><Relationship Id="rId226" Type="http://schemas.openxmlformats.org/officeDocument/2006/relationships/image" Target="media/image213.wmf"/><Relationship Id="rId247" Type="http://schemas.openxmlformats.org/officeDocument/2006/relationships/hyperlink" Target="http://goszakaz.ranepa.ru/activity/grafik-provedeniya-obucheniya/kontraktnaya-sistema-v-sfere-zakupok-tovarov-rabot-uslug-dlya-obespecheniya-gosudarstvennykh-i-munitsipalnykh-nuzhd-40-chasov-vecher" TargetMode="External"/><Relationship Id="rId107" Type="http://schemas.openxmlformats.org/officeDocument/2006/relationships/image" Target="media/image99.wmf"/><Relationship Id="rId11" Type="http://schemas.openxmlformats.org/officeDocument/2006/relationships/image" Target="media/image3.wmf"/><Relationship Id="rId32" Type="http://schemas.openxmlformats.org/officeDocument/2006/relationships/image" Target="media/image24.wmf"/><Relationship Id="rId53" Type="http://schemas.openxmlformats.org/officeDocument/2006/relationships/image" Target="media/image45.wmf"/><Relationship Id="rId74" Type="http://schemas.openxmlformats.org/officeDocument/2006/relationships/image" Target="media/image66.wmf"/><Relationship Id="rId128" Type="http://schemas.openxmlformats.org/officeDocument/2006/relationships/image" Target="media/image120.wmf"/><Relationship Id="rId149" Type="http://schemas.openxmlformats.org/officeDocument/2006/relationships/image" Target="media/image140.wmf"/><Relationship Id="rId5" Type="http://schemas.openxmlformats.org/officeDocument/2006/relationships/webSettings" Target="webSettings.xml"/><Relationship Id="rId95" Type="http://schemas.openxmlformats.org/officeDocument/2006/relationships/image" Target="media/image87.wmf"/><Relationship Id="rId160" Type="http://schemas.openxmlformats.org/officeDocument/2006/relationships/image" Target="media/image149.wmf"/><Relationship Id="rId181" Type="http://schemas.openxmlformats.org/officeDocument/2006/relationships/image" Target="media/image168.wmf"/><Relationship Id="rId216" Type="http://schemas.openxmlformats.org/officeDocument/2006/relationships/image" Target="media/image203.wmf"/><Relationship Id="rId237" Type="http://schemas.openxmlformats.org/officeDocument/2006/relationships/image" Target="media/image222.wmf"/><Relationship Id="rId22" Type="http://schemas.openxmlformats.org/officeDocument/2006/relationships/image" Target="media/image14.wmf"/><Relationship Id="rId43" Type="http://schemas.openxmlformats.org/officeDocument/2006/relationships/image" Target="media/image35.wmf"/><Relationship Id="rId64" Type="http://schemas.openxmlformats.org/officeDocument/2006/relationships/image" Target="media/image56.wmf"/><Relationship Id="rId118" Type="http://schemas.openxmlformats.org/officeDocument/2006/relationships/image" Target="media/image110.wmf"/><Relationship Id="rId139" Type="http://schemas.openxmlformats.org/officeDocument/2006/relationships/image" Target="media/image131.wmf"/><Relationship Id="rId85" Type="http://schemas.openxmlformats.org/officeDocument/2006/relationships/image" Target="media/image77.wmf"/><Relationship Id="rId150" Type="http://schemas.openxmlformats.org/officeDocument/2006/relationships/image" Target="media/image141.wmf"/><Relationship Id="rId171" Type="http://schemas.openxmlformats.org/officeDocument/2006/relationships/hyperlink" Target="consultantplus://offline/ref=72D5EE25B297A6D0B1927EBEB8B687A2DA811A97F6D26E51CE04846BE4256C0E2FF78321D0F03DB967E7K" TargetMode="External"/><Relationship Id="rId192" Type="http://schemas.openxmlformats.org/officeDocument/2006/relationships/image" Target="media/image179.wmf"/><Relationship Id="rId206" Type="http://schemas.openxmlformats.org/officeDocument/2006/relationships/image" Target="media/image193.wmf"/><Relationship Id="rId227" Type="http://schemas.openxmlformats.org/officeDocument/2006/relationships/image" Target="media/image214.wmf"/><Relationship Id="rId248" Type="http://schemas.openxmlformats.org/officeDocument/2006/relationships/header" Target="header1.xml"/><Relationship Id="rId12" Type="http://schemas.openxmlformats.org/officeDocument/2006/relationships/image" Target="media/image4.wmf"/><Relationship Id="rId33" Type="http://schemas.openxmlformats.org/officeDocument/2006/relationships/image" Target="media/image25.wmf"/><Relationship Id="rId108" Type="http://schemas.openxmlformats.org/officeDocument/2006/relationships/image" Target="media/image100.wmf"/><Relationship Id="rId129" Type="http://schemas.openxmlformats.org/officeDocument/2006/relationships/image" Target="media/image121.wmf"/><Relationship Id="rId54" Type="http://schemas.openxmlformats.org/officeDocument/2006/relationships/image" Target="media/image46.wmf"/><Relationship Id="rId75" Type="http://schemas.openxmlformats.org/officeDocument/2006/relationships/image" Target="media/image67.wmf"/><Relationship Id="rId96" Type="http://schemas.openxmlformats.org/officeDocument/2006/relationships/image" Target="media/image88.wmf"/><Relationship Id="rId140" Type="http://schemas.openxmlformats.org/officeDocument/2006/relationships/image" Target="media/image132.wmf"/><Relationship Id="rId161" Type="http://schemas.openxmlformats.org/officeDocument/2006/relationships/image" Target="media/image150.wmf"/><Relationship Id="rId182" Type="http://schemas.openxmlformats.org/officeDocument/2006/relationships/image" Target="media/image169.wmf"/><Relationship Id="rId217" Type="http://schemas.openxmlformats.org/officeDocument/2006/relationships/image" Target="media/image204.wmf"/><Relationship Id="rId6" Type="http://schemas.openxmlformats.org/officeDocument/2006/relationships/footnotes" Target="footnotes.xml"/><Relationship Id="rId238" Type="http://schemas.openxmlformats.org/officeDocument/2006/relationships/hyperlink" Target="consultantplus://offline/ref=72D5EE25B297A6D0B1927EBEB8B687A2DA801896FBD76E51CE04846BE4256C0E2FF78321D0F03FB867E7K" TargetMode="External"/><Relationship Id="rId23" Type="http://schemas.openxmlformats.org/officeDocument/2006/relationships/image" Target="media/image15.wmf"/><Relationship Id="rId119" Type="http://schemas.openxmlformats.org/officeDocument/2006/relationships/image" Target="media/image111.wmf"/><Relationship Id="rId44" Type="http://schemas.openxmlformats.org/officeDocument/2006/relationships/image" Target="media/image36.wmf"/><Relationship Id="rId65" Type="http://schemas.openxmlformats.org/officeDocument/2006/relationships/image" Target="media/image57.wmf"/><Relationship Id="rId86" Type="http://schemas.openxmlformats.org/officeDocument/2006/relationships/image" Target="media/image78.wmf"/><Relationship Id="rId130" Type="http://schemas.openxmlformats.org/officeDocument/2006/relationships/image" Target="media/image122.wmf"/><Relationship Id="rId151" Type="http://schemas.openxmlformats.org/officeDocument/2006/relationships/image" Target="media/image142.wmf"/><Relationship Id="rId172" Type="http://schemas.openxmlformats.org/officeDocument/2006/relationships/image" Target="media/image159.wmf"/><Relationship Id="rId193" Type="http://schemas.openxmlformats.org/officeDocument/2006/relationships/image" Target="media/image180.wmf"/><Relationship Id="rId207" Type="http://schemas.openxmlformats.org/officeDocument/2006/relationships/image" Target="media/image194.wmf"/><Relationship Id="rId228" Type="http://schemas.openxmlformats.org/officeDocument/2006/relationships/image" Target="media/image215.wmf"/><Relationship Id="rId249" Type="http://schemas.openxmlformats.org/officeDocument/2006/relationships/fontTable" Target="fontTable.xml"/><Relationship Id="rId13" Type="http://schemas.openxmlformats.org/officeDocument/2006/relationships/image" Target="media/image5.wmf"/><Relationship Id="rId109" Type="http://schemas.openxmlformats.org/officeDocument/2006/relationships/image" Target="media/image101.wmf"/><Relationship Id="rId34" Type="http://schemas.openxmlformats.org/officeDocument/2006/relationships/image" Target="media/image26.wmf"/><Relationship Id="rId55" Type="http://schemas.openxmlformats.org/officeDocument/2006/relationships/image" Target="media/image47.wmf"/><Relationship Id="rId76" Type="http://schemas.openxmlformats.org/officeDocument/2006/relationships/image" Target="media/image68.wmf"/><Relationship Id="rId97" Type="http://schemas.openxmlformats.org/officeDocument/2006/relationships/image" Target="media/image89.wmf"/><Relationship Id="rId120" Type="http://schemas.openxmlformats.org/officeDocument/2006/relationships/image" Target="media/image112.wmf"/><Relationship Id="rId141" Type="http://schemas.openxmlformats.org/officeDocument/2006/relationships/image" Target="media/image133.wmf"/><Relationship Id="rId7" Type="http://schemas.openxmlformats.org/officeDocument/2006/relationships/endnotes" Target="endnotes.xml"/><Relationship Id="rId162" Type="http://schemas.openxmlformats.org/officeDocument/2006/relationships/image" Target="media/image151.wmf"/><Relationship Id="rId183" Type="http://schemas.openxmlformats.org/officeDocument/2006/relationships/image" Target="media/image170.wmf"/><Relationship Id="rId218" Type="http://schemas.openxmlformats.org/officeDocument/2006/relationships/image" Target="media/image205.wmf"/><Relationship Id="rId239" Type="http://schemas.openxmlformats.org/officeDocument/2006/relationships/image" Target="media/image223.wmf"/><Relationship Id="rId250" Type="http://schemas.openxmlformats.org/officeDocument/2006/relationships/theme" Target="theme/theme1.xml"/><Relationship Id="rId24" Type="http://schemas.openxmlformats.org/officeDocument/2006/relationships/image" Target="media/image16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9.wmf"/><Relationship Id="rId110" Type="http://schemas.openxmlformats.org/officeDocument/2006/relationships/image" Target="media/image102.wmf"/><Relationship Id="rId131" Type="http://schemas.openxmlformats.org/officeDocument/2006/relationships/image" Target="media/image123.wmf"/><Relationship Id="rId152" Type="http://schemas.openxmlformats.org/officeDocument/2006/relationships/hyperlink" Target="consultantplus://offline/ref=72D5EE25B297A6D0B1927EBEB8B687A2DA801591FBD76E51CE04846BE4256C0E2FF78321D0F03FB067E8K" TargetMode="External"/><Relationship Id="rId173" Type="http://schemas.openxmlformats.org/officeDocument/2006/relationships/image" Target="media/image160.wmf"/><Relationship Id="rId194" Type="http://schemas.openxmlformats.org/officeDocument/2006/relationships/image" Target="media/image181.wmf"/><Relationship Id="rId208" Type="http://schemas.openxmlformats.org/officeDocument/2006/relationships/image" Target="media/image195.wmf"/><Relationship Id="rId229" Type="http://schemas.openxmlformats.org/officeDocument/2006/relationships/image" Target="media/image216.wmf"/><Relationship Id="rId240" Type="http://schemas.openxmlformats.org/officeDocument/2006/relationships/image" Target="media/image224.wmf"/><Relationship Id="rId14" Type="http://schemas.openxmlformats.org/officeDocument/2006/relationships/image" Target="media/image6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9.wmf"/><Relationship Id="rId100" Type="http://schemas.openxmlformats.org/officeDocument/2006/relationships/image" Target="media/image92.wmf"/><Relationship Id="rId8" Type="http://schemas.openxmlformats.org/officeDocument/2006/relationships/image" Target="media/image2.png"/><Relationship Id="rId98" Type="http://schemas.openxmlformats.org/officeDocument/2006/relationships/image" Target="media/image90.wmf"/><Relationship Id="rId121" Type="http://schemas.openxmlformats.org/officeDocument/2006/relationships/image" Target="media/image113.wmf"/><Relationship Id="rId142" Type="http://schemas.openxmlformats.org/officeDocument/2006/relationships/image" Target="media/image134.wmf"/><Relationship Id="rId163" Type="http://schemas.openxmlformats.org/officeDocument/2006/relationships/image" Target="media/image152.wmf"/><Relationship Id="rId184" Type="http://schemas.openxmlformats.org/officeDocument/2006/relationships/image" Target="media/image171.wmf"/><Relationship Id="rId219" Type="http://schemas.openxmlformats.org/officeDocument/2006/relationships/image" Target="media/image206.wmf"/><Relationship Id="rId230" Type="http://schemas.openxmlformats.org/officeDocument/2006/relationships/hyperlink" Target="consultantplus://offline/ref=72D5EE25B297A6D0B1927EBEB8B687A2DA811990FBDF6E51CE04846BE4256C0E2FF78321D0F03EB067E8K" TargetMode="External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88" Type="http://schemas.openxmlformats.org/officeDocument/2006/relationships/image" Target="media/image80.wmf"/><Relationship Id="rId111" Type="http://schemas.openxmlformats.org/officeDocument/2006/relationships/image" Target="media/image103.wmf"/><Relationship Id="rId132" Type="http://schemas.openxmlformats.org/officeDocument/2006/relationships/image" Target="media/image124.wmf"/><Relationship Id="rId153" Type="http://schemas.openxmlformats.org/officeDocument/2006/relationships/image" Target="media/image143.wmf"/><Relationship Id="rId174" Type="http://schemas.openxmlformats.org/officeDocument/2006/relationships/image" Target="media/image161.wmf"/><Relationship Id="rId195" Type="http://schemas.openxmlformats.org/officeDocument/2006/relationships/image" Target="media/image182.wmf"/><Relationship Id="rId209" Type="http://schemas.openxmlformats.org/officeDocument/2006/relationships/image" Target="media/image196.wmf"/><Relationship Id="rId220" Type="http://schemas.openxmlformats.org/officeDocument/2006/relationships/image" Target="media/image207.wmf"/><Relationship Id="rId241" Type="http://schemas.openxmlformats.org/officeDocument/2006/relationships/image" Target="media/image225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78" Type="http://schemas.openxmlformats.org/officeDocument/2006/relationships/image" Target="media/image70.wmf"/><Relationship Id="rId99" Type="http://schemas.openxmlformats.org/officeDocument/2006/relationships/image" Target="media/image91.wmf"/><Relationship Id="rId101" Type="http://schemas.openxmlformats.org/officeDocument/2006/relationships/image" Target="media/image93.wmf"/><Relationship Id="rId122" Type="http://schemas.openxmlformats.org/officeDocument/2006/relationships/image" Target="media/image114.wmf"/><Relationship Id="rId143" Type="http://schemas.openxmlformats.org/officeDocument/2006/relationships/hyperlink" Target="consultantplus://offline/ref=72D5EE25B297A6D0B1927EBEB8B687A2DA8F1B95F1D66E51CE04846BE462E5K" TargetMode="External"/><Relationship Id="rId164" Type="http://schemas.openxmlformats.org/officeDocument/2006/relationships/image" Target="media/image153.wmf"/><Relationship Id="rId185" Type="http://schemas.openxmlformats.org/officeDocument/2006/relationships/image" Target="media/image172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D5EE25B297A6D0B1927EBEB8B687A2DA811990FBDF6E51CE04846BE4256C0E2FF78321D0F03EB067E8K" TargetMode="External"/><Relationship Id="rId180" Type="http://schemas.openxmlformats.org/officeDocument/2006/relationships/image" Target="media/image167.wmf"/><Relationship Id="rId210" Type="http://schemas.openxmlformats.org/officeDocument/2006/relationships/image" Target="media/image197.wmf"/><Relationship Id="rId215" Type="http://schemas.openxmlformats.org/officeDocument/2006/relationships/image" Target="media/image202.wmf"/><Relationship Id="rId236" Type="http://schemas.openxmlformats.org/officeDocument/2006/relationships/image" Target="media/image221.wmf"/><Relationship Id="rId26" Type="http://schemas.openxmlformats.org/officeDocument/2006/relationships/image" Target="media/image18.wmf"/><Relationship Id="rId231" Type="http://schemas.openxmlformats.org/officeDocument/2006/relationships/hyperlink" Target="consultantplus://offline/ref=72D5EE25B297A6D0B1927EBEB8B687A2DA811990FBDF6E51CE04846BE4256C0E2FF78321D0F03DB867EAK" TargetMode="External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81.wmf"/><Relationship Id="rId112" Type="http://schemas.openxmlformats.org/officeDocument/2006/relationships/image" Target="media/image104.wmf"/><Relationship Id="rId133" Type="http://schemas.openxmlformats.org/officeDocument/2006/relationships/image" Target="media/image125.wmf"/><Relationship Id="rId154" Type="http://schemas.openxmlformats.org/officeDocument/2006/relationships/image" Target="media/image144.wmf"/><Relationship Id="rId175" Type="http://schemas.openxmlformats.org/officeDocument/2006/relationships/image" Target="media/image162.wmf"/><Relationship Id="rId196" Type="http://schemas.openxmlformats.org/officeDocument/2006/relationships/image" Target="media/image183.wmf"/><Relationship Id="rId200" Type="http://schemas.openxmlformats.org/officeDocument/2006/relationships/image" Target="media/image187.wmf"/><Relationship Id="rId16" Type="http://schemas.openxmlformats.org/officeDocument/2006/relationships/image" Target="media/image8.wmf"/><Relationship Id="rId221" Type="http://schemas.openxmlformats.org/officeDocument/2006/relationships/image" Target="media/image208.wmf"/><Relationship Id="rId242" Type="http://schemas.openxmlformats.org/officeDocument/2006/relationships/image" Target="media/image226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71.wmf"/><Relationship Id="rId102" Type="http://schemas.openxmlformats.org/officeDocument/2006/relationships/image" Target="media/image94.wmf"/><Relationship Id="rId123" Type="http://schemas.openxmlformats.org/officeDocument/2006/relationships/image" Target="media/image115.wmf"/><Relationship Id="rId144" Type="http://schemas.openxmlformats.org/officeDocument/2006/relationships/image" Target="media/image135.wmf"/><Relationship Id="rId90" Type="http://schemas.openxmlformats.org/officeDocument/2006/relationships/image" Target="media/image82.wmf"/><Relationship Id="rId165" Type="http://schemas.openxmlformats.org/officeDocument/2006/relationships/image" Target="media/image154.wmf"/><Relationship Id="rId186" Type="http://schemas.openxmlformats.org/officeDocument/2006/relationships/image" Target="media/image173.wmf"/><Relationship Id="rId211" Type="http://schemas.openxmlformats.org/officeDocument/2006/relationships/image" Target="media/image198.wmf"/><Relationship Id="rId232" Type="http://schemas.openxmlformats.org/officeDocument/2006/relationships/image" Target="media/image217.wmf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105.wmf"/><Relationship Id="rId134" Type="http://schemas.openxmlformats.org/officeDocument/2006/relationships/image" Target="media/image126.wmf"/><Relationship Id="rId80" Type="http://schemas.openxmlformats.org/officeDocument/2006/relationships/image" Target="media/image72.wmf"/><Relationship Id="rId155" Type="http://schemas.openxmlformats.org/officeDocument/2006/relationships/image" Target="media/image145.wmf"/><Relationship Id="rId176" Type="http://schemas.openxmlformats.org/officeDocument/2006/relationships/image" Target="media/image163.wmf"/><Relationship Id="rId197" Type="http://schemas.openxmlformats.org/officeDocument/2006/relationships/image" Target="media/image184.wmf"/><Relationship Id="rId201" Type="http://schemas.openxmlformats.org/officeDocument/2006/relationships/image" Target="media/image188.wmf"/><Relationship Id="rId222" Type="http://schemas.openxmlformats.org/officeDocument/2006/relationships/image" Target="media/image209.wmf"/><Relationship Id="rId243" Type="http://schemas.openxmlformats.org/officeDocument/2006/relationships/image" Target="media/image227.wmf"/><Relationship Id="rId17" Type="http://schemas.openxmlformats.org/officeDocument/2006/relationships/image" Target="media/image9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95.wmf"/><Relationship Id="rId124" Type="http://schemas.openxmlformats.org/officeDocument/2006/relationships/image" Target="media/image116.wmf"/><Relationship Id="rId70" Type="http://schemas.openxmlformats.org/officeDocument/2006/relationships/image" Target="media/image62.wmf"/><Relationship Id="rId91" Type="http://schemas.openxmlformats.org/officeDocument/2006/relationships/image" Target="media/image83.wmf"/><Relationship Id="rId145" Type="http://schemas.openxmlformats.org/officeDocument/2006/relationships/image" Target="media/image136.wmf"/><Relationship Id="rId166" Type="http://schemas.openxmlformats.org/officeDocument/2006/relationships/image" Target="media/image155.wmf"/><Relationship Id="rId187" Type="http://schemas.openxmlformats.org/officeDocument/2006/relationships/image" Target="media/image174.wmf"/><Relationship Id="rId1" Type="http://schemas.openxmlformats.org/officeDocument/2006/relationships/numbering" Target="numbering.xml"/><Relationship Id="rId212" Type="http://schemas.openxmlformats.org/officeDocument/2006/relationships/image" Target="media/image199.wmf"/><Relationship Id="rId233" Type="http://schemas.openxmlformats.org/officeDocument/2006/relationships/image" Target="media/image218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image" Target="media/image106.wmf"/><Relationship Id="rId60" Type="http://schemas.openxmlformats.org/officeDocument/2006/relationships/image" Target="media/image52.wmf"/><Relationship Id="rId81" Type="http://schemas.openxmlformats.org/officeDocument/2006/relationships/image" Target="media/image73.wmf"/><Relationship Id="rId135" Type="http://schemas.openxmlformats.org/officeDocument/2006/relationships/image" Target="media/image127.wmf"/><Relationship Id="rId156" Type="http://schemas.openxmlformats.org/officeDocument/2006/relationships/image" Target="media/image146.wmf"/><Relationship Id="rId177" Type="http://schemas.openxmlformats.org/officeDocument/2006/relationships/image" Target="media/image164.wmf"/><Relationship Id="rId198" Type="http://schemas.openxmlformats.org/officeDocument/2006/relationships/image" Target="media/image185.wmf"/><Relationship Id="rId202" Type="http://schemas.openxmlformats.org/officeDocument/2006/relationships/image" Target="media/image189.wmf"/><Relationship Id="rId223" Type="http://schemas.openxmlformats.org/officeDocument/2006/relationships/image" Target="media/image210.wmf"/><Relationship Id="rId244" Type="http://schemas.openxmlformats.org/officeDocument/2006/relationships/image" Target="media/image228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50" Type="http://schemas.openxmlformats.org/officeDocument/2006/relationships/image" Target="media/image42.wmf"/><Relationship Id="rId104" Type="http://schemas.openxmlformats.org/officeDocument/2006/relationships/image" Target="media/image96.wmf"/><Relationship Id="rId125" Type="http://schemas.openxmlformats.org/officeDocument/2006/relationships/image" Target="media/image117.wmf"/><Relationship Id="rId146" Type="http://schemas.openxmlformats.org/officeDocument/2006/relationships/image" Target="media/image137.wmf"/><Relationship Id="rId167" Type="http://schemas.openxmlformats.org/officeDocument/2006/relationships/image" Target="media/image156.wmf"/><Relationship Id="rId188" Type="http://schemas.openxmlformats.org/officeDocument/2006/relationships/image" Target="media/image175.wmf"/><Relationship Id="rId71" Type="http://schemas.openxmlformats.org/officeDocument/2006/relationships/image" Target="media/image63.wmf"/><Relationship Id="rId92" Type="http://schemas.openxmlformats.org/officeDocument/2006/relationships/image" Target="media/image84.wmf"/><Relationship Id="rId213" Type="http://schemas.openxmlformats.org/officeDocument/2006/relationships/image" Target="media/image200.wmf"/><Relationship Id="rId234" Type="http://schemas.openxmlformats.org/officeDocument/2006/relationships/image" Target="media/image219.wmf"/><Relationship Id="rId2" Type="http://schemas.openxmlformats.org/officeDocument/2006/relationships/styles" Target="styles.xml"/><Relationship Id="rId29" Type="http://schemas.openxmlformats.org/officeDocument/2006/relationships/image" Target="media/image21.wmf"/><Relationship Id="rId40" Type="http://schemas.openxmlformats.org/officeDocument/2006/relationships/image" Target="media/image32.wmf"/><Relationship Id="rId115" Type="http://schemas.openxmlformats.org/officeDocument/2006/relationships/image" Target="media/image107.wmf"/><Relationship Id="rId136" Type="http://schemas.openxmlformats.org/officeDocument/2006/relationships/image" Target="media/image128.wmf"/><Relationship Id="rId157" Type="http://schemas.openxmlformats.org/officeDocument/2006/relationships/image" Target="media/image147.wmf"/><Relationship Id="rId178" Type="http://schemas.openxmlformats.org/officeDocument/2006/relationships/image" Target="media/image165.wmf"/><Relationship Id="rId61" Type="http://schemas.openxmlformats.org/officeDocument/2006/relationships/image" Target="media/image53.wmf"/><Relationship Id="rId82" Type="http://schemas.openxmlformats.org/officeDocument/2006/relationships/image" Target="media/image74.wmf"/><Relationship Id="rId199" Type="http://schemas.openxmlformats.org/officeDocument/2006/relationships/image" Target="media/image186.wmf"/><Relationship Id="rId203" Type="http://schemas.openxmlformats.org/officeDocument/2006/relationships/image" Target="media/image190.wmf"/><Relationship Id="rId19" Type="http://schemas.openxmlformats.org/officeDocument/2006/relationships/image" Target="media/image11.wmf"/><Relationship Id="rId224" Type="http://schemas.openxmlformats.org/officeDocument/2006/relationships/image" Target="media/image211.wmf"/><Relationship Id="rId245" Type="http://schemas.openxmlformats.org/officeDocument/2006/relationships/hyperlink" Target="consultantplus://offline/ref=72D5EE25B297A6D0B1927EBEB8B687A2DA811990FBDF6E51CE04846BE4256C0E2FF78321D0F03EB067E8K" TargetMode="External"/><Relationship Id="rId30" Type="http://schemas.openxmlformats.org/officeDocument/2006/relationships/image" Target="media/image22.wmf"/><Relationship Id="rId105" Type="http://schemas.openxmlformats.org/officeDocument/2006/relationships/image" Target="media/image97.wmf"/><Relationship Id="rId126" Type="http://schemas.openxmlformats.org/officeDocument/2006/relationships/image" Target="media/image118.wmf"/><Relationship Id="rId147" Type="http://schemas.openxmlformats.org/officeDocument/2006/relationships/image" Target="media/image138.wmf"/><Relationship Id="rId168" Type="http://schemas.openxmlformats.org/officeDocument/2006/relationships/image" Target="media/image157.wmf"/><Relationship Id="rId51" Type="http://schemas.openxmlformats.org/officeDocument/2006/relationships/image" Target="media/image43.wmf"/><Relationship Id="rId72" Type="http://schemas.openxmlformats.org/officeDocument/2006/relationships/image" Target="media/image64.wmf"/><Relationship Id="rId93" Type="http://schemas.openxmlformats.org/officeDocument/2006/relationships/image" Target="media/image85.wmf"/><Relationship Id="rId189" Type="http://schemas.openxmlformats.org/officeDocument/2006/relationships/image" Target="media/image176.wmf"/><Relationship Id="rId3" Type="http://schemas.microsoft.com/office/2007/relationships/stylesWithEffects" Target="stylesWithEffects.xml"/><Relationship Id="rId214" Type="http://schemas.openxmlformats.org/officeDocument/2006/relationships/image" Target="media/image201.wmf"/><Relationship Id="rId235" Type="http://schemas.openxmlformats.org/officeDocument/2006/relationships/image" Target="media/image220.wmf"/><Relationship Id="rId116" Type="http://schemas.openxmlformats.org/officeDocument/2006/relationships/image" Target="media/image108.wmf"/><Relationship Id="rId137" Type="http://schemas.openxmlformats.org/officeDocument/2006/relationships/image" Target="media/image129.wmf"/><Relationship Id="rId158" Type="http://schemas.openxmlformats.org/officeDocument/2006/relationships/image" Target="media/image148.wmf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5.wmf"/><Relationship Id="rId179" Type="http://schemas.openxmlformats.org/officeDocument/2006/relationships/image" Target="media/image166.wmf"/><Relationship Id="rId190" Type="http://schemas.openxmlformats.org/officeDocument/2006/relationships/image" Target="media/image177.wmf"/><Relationship Id="rId204" Type="http://schemas.openxmlformats.org/officeDocument/2006/relationships/image" Target="media/image191.wmf"/><Relationship Id="rId225" Type="http://schemas.openxmlformats.org/officeDocument/2006/relationships/image" Target="media/image212.wmf"/><Relationship Id="rId246" Type="http://schemas.openxmlformats.org/officeDocument/2006/relationships/hyperlink" Target="consultantplus://offline/ref=72D5EE25B297A6D0B1927EBEB8B687A2DA811990FBDF6E51CE04846BE4256C0E2FF78321D0F03DB867EAK" TargetMode="External"/><Relationship Id="rId106" Type="http://schemas.openxmlformats.org/officeDocument/2006/relationships/image" Target="media/image98.wmf"/><Relationship Id="rId127" Type="http://schemas.openxmlformats.org/officeDocument/2006/relationships/image" Target="media/image119.wmf"/><Relationship Id="rId10" Type="http://schemas.openxmlformats.org/officeDocument/2006/relationships/hyperlink" Target="consultantplus://offline/ref=72D5EE25B297A6D0B1927EBEB8B687A2DA811990FBDF6E51CE04846BE4256C0E2FF78321D0F03DB867EAK" TargetMode="External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5.wmf"/><Relationship Id="rId94" Type="http://schemas.openxmlformats.org/officeDocument/2006/relationships/image" Target="media/image86.wmf"/><Relationship Id="rId148" Type="http://schemas.openxmlformats.org/officeDocument/2006/relationships/image" Target="media/image139.wmf"/><Relationship Id="rId169" Type="http://schemas.openxmlformats.org/officeDocument/2006/relationships/image" Target="media/image158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111</TotalTime>
  <Pages>54</Pages>
  <Words>11557</Words>
  <Characters>77021</Characters>
  <Application>Microsoft Office Word</Application>
  <DocSecurity>0</DocSecurity>
  <Lines>641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88402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12</cp:revision>
  <cp:lastPrinted>2016-12-28T05:30:00Z</cp:lastPrinted>
  <dcterms:created xsi:type="dcterms:W3CDTF">2016-12-19T10:18:00Z</dcterms:created>
  <dcterms:modified xsi:type="dcterms:W3CDTF">2017-02-14T03:40:00Z</dcterms:modified>
</cp:coreProperties>
</file>