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124C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124CA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9A15F0" w:rsidRDefault="009A15F0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124CA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832DE">
        <w:rPr>
          <w:sz w:val="24"/>
        </w:rPr>
        <w:t>06.12.2017</w:t>
      </w:r>
      <w:r w:rsidR="009A15F0">
        <w:rPr>
          <w:sz w:val="24"/>
        </w:rPr>
        <w:t xml:space="preserve"> № </w:t>
      </w:r>
      <w:r w:rsidR="007832DE">
        <w:rPr>
          <w:sz w:val="24"/>
        </w:rPr>
        <w:t>1031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03134" w:rsidRPr="00A03134" w:rsidRDefault="003124CA" w:rsidP="00A03134">
      <w:pPr>
        <w:pStyle w:val="ConsPlusNormal"/>
        <w:jc w:val="center"/>
        <w:rPr>
          <w:b/>
        </w:rPr>
      </w:pPr>
      <w:hyperlink r:id="rId8" w:history="1">
        <w:r w:rsidR="00A03134" w:rsidRPr="00A03134">
          <w:rPr>
            <w:b/>
            <w:i/>
          </w:rPr>
          <w:t>О проведении капитального ремонта общего имущества в многоквартирных домах, расположенных на территории муниципального образования город Каменск-Уральский в 201</w:t>
        </w:r>
        <w:r w:rsidR="009A15F0">
          <w:rPr>
            <w:b/>
            <w:i/>
          </w:rPr>
          <w:t>8</w:t>
        </w:r>
        <w:r w:rsidR="00A03134" w:rsidRPr="00A03134">
          <w:rPr>
            <w:b/>
            <w:i/>
          </w:rPr>
          <w:t xml:space="preserve"> году </w:t>
        </w:r>
      </w:hyperlink>
    </w:p>
    <w:p w:rsidR="00A03134" w:rsidRPr="00D23977" w:rsidRDefault="00A03134" w:rsidP="00A03134">
      <w:pPr>
        <w:pStyle w:val="a4"/>
        <w:ind w:firstLine="0"/>
      </w:pPr>
    </w:p>
    <w:p w:rsidR="00A03134" w:rsidRPr="00A03134" w:rsidRDefault="00A03134" w:rsidP="00A03134">
      <w:pPr>
        <w:pStyle w:val="ConsPlusNormal"/>
        <w:ind w:firstLine="708"/>
        <w:jc w:val="both"/>
      </w:pPr>
      <w:proofErr w:type="gramStart"/>
      <w:r w:rsidRPr="00A03134">
        <w:t xml:space="preserve">В соответствии с частью 6 </w:t>
      </w:r>
      <w:hyperlink r:id="rId9" w:history="1">
        <w:r w:rsidRPr="00A03134">
          <w:t>статьи 189</w:t>
        </w:r>
      </w:hyperlink>
      <w:r w:rsidRPr="00A03134">
        <w:t xml:space="preserve"> Жилищного кодекса Российской Федераци</w:t>
      </w:r>
      <w:r w:rsidR="00EE0A05">
        <w:t xml:space="preserve">и, пунктом 5 статьи 6 </w:t>
      </w:r>
      <w:hyperlink r:id="rId10" w:history="1">
        <w:r w:rsidRPr="00A03134">
          <w:t>Закон</w:t>
        </w:r>
        <w:r w:rsidR="00EE0A05">
          <w:t>а</w:t>
        </w:r>
      </w:hyperlink>
      <w:r w:rsidR="00020401">
        <w:t xml:space="preserve"> Свердловской области от 19 декабря </w:t>
      </w:r>
      <w:r w:rsidRPr="00A03134">
        <w:t xml:space="preserve">2013 </w:t>
      </w:r>
      <w:r w:rsidR="00020401">
        <w:t xml:space="preserve">года </w:t>
      </w:r>
      <w:r w:rsidRPr="00A03134">
        <w:t>№ 127-ОЗ «Об обеспечении проведения капитального ремонта общего имущества в многоквартирных домах на территории Свердловской области»,</w:t>
      </w:r>
      <w:r w:rsidR="00EE0A05">
        <w:t xml:space="preserve"> постановлением Правительства Свердловской области от 22 апреля </w:t>
      </w:r>
      <w:r w:rsidR="00EE0A05" w:rsidRPr="00A03134">
        <w:t xml:space="preserve">2014 </w:t>
      </w:r>
      <w:r w:rsidR="00EE0A05">
        <w:t xml:space="preserve">года </w:t>
      </w:r>
      <w:r w:rsidR="00EE0A05" w:rsidRPr="00A03134">
        <w:t>№ 306-ПП</w:t>
      </w:r>
      <w:r w:rsidR="00EE0A05">
        <w:t xml:space="preserve"> </w:t>
      </w:r>
      <w:r w:rsidR="00EE0A05" w:rsidRPr="00A03134">
        <w:t xml:space="preserve">(в ред. </w:t>
      </w:r>
      <w:hyperlink r:id="rId11" w:history="1">
        <w:r w:rsidR="00EE0A05" w:rsidRPr="00A03134">
          <w:t>постановлени</w:t>
        </w:r>
        <w:r w:rsidR="00EE0A05">
          <w:t>й</w:t>
        </w:r>
      </w:hyperlink>
      <w:r w:rsidR="00EE0A05" w:rsidRPr="00A03134">
        <w:t xml:space="preserve"> Правительства Свердловской области </w:t>
      </w:r>
      <w:r w:rsidR="00EE0A05">
        <w:t xml:space="preserve">от 19.08.2015 № 756-ПП, </w:t>
      </w:r>
      <w:r w:rsidR="00EE0A05" w:rsidRPr="00A03134">
        <w:t xml:space="preserve">от </w:t>
      </w:r>
      <w:r w:rsidR="00EE0A05">
        <w:t>22</w:t>
      </w:r>
      <w:r w:rsidR="00EE0A05" w:rsidRPr="00A03134">
        <w:t>.</w:t>
      </w:r>
      <w:r w:rsidR="00EE0A05">
        <w:t>12</w:t>
      </w:r>
      <w:r w:rsidR="00EE0A05" w:rsidRPr="00A03134">
        <w:t>.201</w:t>
      </w:r>
      <w:r w:rsidR="00EE0A05">
        <w:t>6</w:t>
      </w:r>
      <w:r w:rsidR="00EE0A05" w:rsidRPr="00A03134">
        <w:t xml:space="preserve"> № </w:t>
      </w:r>
      <w:r w:rsidR="00EE0A05">
        <w:t>905</w:t>
      </w:r>
      <w:r w:rsidR="00EE0A05" w:rsidRPr="00A03134">
        <w:t>-ПП</w:t>
      </w:r>
      <w:proofErr w:type="gramEnd"/>
      <w:r w:rsidR="00EE0A05">
        <w:t>, от 05.07.2017 № 493-ПП</w:t>
      </w:r>
      <w:r w:rsidR="00EE0A05" w:rsidRPr="00A03134">
        <w:t>)</w:t>
      </w:r>
      <w:r w:rsidR="00EE0A05">
        <w:t xml:space="preserve"> «Об утверждении Региональной программы капитального ремонта общего имущества в многоквартирных домах Свердловской области на 2015-2044 годы»</w:t>
      </w:r>
      <w:r w:rsidR="00C46F9E">
        <w:t xml:space="preserve"> (далее – Региональная программа)</w:t>
      </w:r>
      <w:r w:rsidR="00EE0A05">
        <w:t xml:space="preserve">, </w:t>
      </w:r>
      <w:r w:rsidR="00EE0A05" w:rsidRPr="00A03134">
        <w:t>учит</w:t>
      </w:r>
      <w:r w:rsidR="00EE0A05">
        <w:t>ывая предложения Регионального Ф</w:t>
      </w:r>
      <w:r w:rsidR="00EE0A05" w:rsidRPr="00A03134">
        <w:t>онда содействия капитальному ремонту общего имущества в многоквартирных домах Свердловской области, Администрация города Каменска-Уральского</w:t>
      </w:r>
      <w:r w:rsidR="00EE0A05">
        <w:t xml:space="preserve">  </w:t>
      </w:r>
      <w:r w:rsidRPr="00A03134">
        <w:t xml:space="preserve"> </w:t>
      </w:r>
    </w:p>
    <w:p w:rsidR="00A03134" w:rsidRPr="00A5639D" w:rsidRDefault="00A03134" w:rsidP="00A03134">
      <w:pPr>
        <w:jc w:val="both"/>
        <w:rPr>
          <w:b/>
          <w:sz w:val="28"/>
        </w:rPr>
      </w:pPr>
      <w:r w:rsidRPr="00A5639D">
        <w:rPr>
          <w:b/>
          <w:sz w:val="28"/>
        </w:rPr>
        <w:t>ПОСТАНОВЛЯЕТ:</w:t>
      </w:r>
    </w:p>
    <w:p w:rsidR="00B821AE" w:rsidRDefault="00B821AE" w:rsidP="00B821AE">
      <w:pPr>
        <w:jc w:val="both"/>
        <w:rPr>
          <w:sz w:val="28"/>
        </w:rPr>
      </w:pPr>
      <w:r>
        <w:rPr>
          <w:sz w:val="28"/>
        </w:rPr>
        <w:tab/>
        <w:t xml:space="preserve">1. </w:t>
      </w:r>
      <w:proofErr w:type="gramStart"/>
      <w:r>
        <w:rPr>
          <w:sz w:val="28"/>
        </w:rPr>
        <w:t xml:space="preserve">Провести в 2018 году, в соответствии с Региональной программой и </w:t>
      </w:r>
      <w:r w:rsidRPr="00B821AE">
        <w:rPr>
          <w:sz w:val="28"/>
          <w:szCs w:val="28"/>
        </w:rPr>
        <w:t>предложениями регионального оператора</w:t>
      </w:r>
      <w:r>
        <w:rPr>
          <w:sz w:val="28"/>
          <w:szCs w:val="28"/>
        </w:rPr>
        <w:t>,</w:t>
      </w:r>
      <w:r w:rsidRPr="00B821AE">
        <w:rPr>
          <w:sz w:val="28"/>
          <w:szCs w:val="28"/>
        </w:rPr>
        <w:t xml:space="preserve"> капитальн</w:t>
      </w:r>
      <w:r>
        <w:rPr>
          <w:sz w:val="28"/>
          <w:szCs w:val="28"/>
        </w:rPr>
        <w:t>ый</w:t>
      </w:r>
      <w:r w:rsidRPr="00B821AE">
        <w:rPr>
          <w:sz w:val="28"/>
          <w:szCs w:val="28"/>
        </w:rPr>
        <w:t xml:space="preserve"> ремонт</w:t>
      </w:r>
      <w:r>
        <w:rPr>
          <w:sz w:val="28"/>
          <w:szCs w:val="28"/>
        </w:rPr>
        <w:t xml:space="preserve"> общего имущества в многоквартирных домах, </w:t>
      </w:r>
      <w:r w:rsidRPr="00B821AE">
        <w:rPr>
          <w:sz w:val="28"/>
          <w:szCs w:val="28"/>
        </w:rPr>
        <w:t>расположенных на территории муниципального образования город Каменск-Уральский</w:t>
      </w:r>
      <w:r>
        <w:rPr>
          <w:sz w:val="28"/>
          <w:szCs w:val="28"/>
        </w:rPr>
        <w:t>, собственники помещений которых формируют фонд капитального ремонта на счете, счетах регионального оператора, и не принявшие в сроки, установленные в части 4 статьи 189 Жилищного кодекса Российской Федерации, на общем собрании решение о проведении</w:t>
      </w:r>
      <w:proofErr w:type="gramEnd"/>
      <w:r>
        <w:rPr>
          <w:sz w:val="28"/>
          <w:szCs w:val="28"/>
        </w:rPr>
        <w:t xml:space="preserve"> капитального ремонта общего имущества в этом многоквартирном доме,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к настоящему постановлению. </w:t>
      </w:r>
      <w:r>
        <w:rPr>
          <w:sz w:val="28"/>
          <w:szCs w:val="28"/>
        </w:rPr>
        <w:tab/>
      </w:r>
      <w:r w:rsidR="00A03134" w:rsidRPr="00B821AE"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B821AE" w:rsidRDefault="00B821AE" w:rsidP="00B821AE">
      <w:pPr>
        <w:jc w:val="both"/>
        <w:rPr>
          <w:sz w:val="28"/>
        </w:rPr>
      </w:pPr>
      <w:r>
        <w:rPr>
          <w:sz w:val="28"/>
        </w:rPr>
        <w:tab/>
      </w:r>
      <w:r w:rsidR="00A03134" w:rsidRPr="00A03134">
        <w:rPr>
          <w:sz w:val="28"/>
          <w:szCs w:val="28"/>
        </w:rPr>
        <w:t xml:space="preserve">3. </w:t>
      </w:r>
      <w:proofErr w:type="gramStart"/>
      <w:r w:rsidR="00A03134" w:rsidRPr="00A03134">
        <w:rPr>
          <w:sz w:val="28"/>
          <w:szCs w:val="28"/>
        </w:rPr>
        <w:t>Контроль за</w:t>
      </w:r>
      <w:proofErr w:type="gramEnd"/>
      <w:r w:rsidR="00A03134" w:rsidRPr="00A03134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Гераскина.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4A7D6A" w:rsidRDefault="004A7D6A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Default="00D8714C" w:rsidP="00133698">
      <w:pPr>
        <w:jc w:val="both"/>
        <w:rPr>
          <w:sz w:val="28"/>
          <w:szCs w:val="28"/>
        </w:rPr>
      </w:pP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Приложение  к постановлению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Администрации города Каменска-Уральского  </w:t>
      </w:r>
    </w:p>
    <w:p w:rsidR="00D8714C" w:rsidRPr="001D0C76" w:rsidRDefault="00D8714C" w:rsidP="00D8714C">
      <w:pPr>
        <w:ind w:left="4"/>
        <w:jc w:val="right"/>
        <w:rPr>
          <w:color w:val="000000"/>
          <w:sz w:val="28"/>
          <w:szCs w:val="28"/>
        </w:rPr>
      </w:pPr>
      <w:r w:rsidRPr="001D0C76">
        <w:rPr>
          <w:color w:val="000000"/>
          <w:sz w:val="28"/>
          <w:szCs w:val="28"/>
        </w:rPr>
        <w:t xml:space="preserve">от </w:t>
      </w:r>
      <w:r w:rsidR="007832DE">
        <w:rPr>
          <w:color w:val="000000"/>
          <w:sz w:val="28"/>
          <w:szCs w:val="28"/>
        </w:rPr>
        <w:t>06.12.2017</w:t>
      </w:r>
      <w:r w:rsidR="00B821AE">
        <w:rPr>
          <w:color w:val="000000"/>
          <w:sz w:val="28"/>
          <w:szCs w:val="28"/>
        </w:rPr>
        <w:t xml:space="preserve"> № </w:t>
      </w:r>
      <w:r w:rsidR="007832DE">
        <w:rPr>
          <w:color w:val="000000"/>
          <w:sz w:val="28"/>
          <w:szCs w:val="28"/>
        </w:rPr>
        <w:t>1031</w:t>
      </w:r>
      <w:r w:rsidRPr="001D0C76">
        <w:rPr>
          <w:color w:val="000000"/>
          <w:sz w:val="28"/>
          <w:szCs w:val="28"/>
        </w:rPr>
        <w:t xml:space="preserve"> </w:t>
      </w:r>
    </w:p>
    <w:p w:rsidR="00D8714C" w:rsidRDefault="00D8714C" w:rsidP="00D8714C">
      <w:pPr>
        <w:ind w:left="4"/>
        <w:jc w:val="right"/>
        <w:rPr>
          <w:color w:val="000000"/>
          <w:sz w:val="24"/>
          <w:szCs w:val="24"/>
        </w:rPr>
      </w:pPr>
    </w:p>
    <w:p w:rsidR="00D84B1D" w:rsidRDefault="00D8714C" w:rsidP="00D84B1D">
      <w:pPr>
        <w:jc w:val="center"/>
        <w:rPr>
          <w:sz w:val="28"/>
          <w:szCs w:val="28"/>
        </w:rPr>
      </w:pPr>
      <w:r w:rsidRPr="00711A8A">
        <w:rPr>
          <w:sz w:val="28"/>
          <w:szCs w:val="28"/>
        </w:rPr>
        <w:t>Перечень</w:t>
      </w:r>
    </w:p>
    <w:p w:rsidR="00D8714C" w:rsidRDefault="00D8714C" w:rsidP="00D84B1D">
      <w:pPr>
        <w:jc w:val="center"/>
        <w:rPr>
          <w:sz w:val="28"/>
          <w:szCs w:val="28"/>
        </w:rPr>
      </w:pPr>
      <w:r w:rsidRPr="00711A8A">
        <w:rPr>
          <w:sz w:val="28"/>
          <w:szCs w:val="28"/>
        </w:rPr>
        <w:t>многоквартирных домов, расположенных на территории муниципального образования город Каменск-Уральский, в отношени</w:t>
      </w:r>
      <w:r>
        <w:rPr>
          <w:sz w:val="28"/>
          <w:szCs w:val="28"/>
        </w:rPr>
        <w:t>и</w:t>
      </w:r>
      <w:r w:rsidRPr="00711A8A">
        <w:rPr>
          <w:sz w:val="28"/>
          <w:szCs w:val="28"/>
        </w:rPr>
        <w:t xml:space="preserve"> которых принято решение о проведении капитального</w:t>
      </w:r>
      <w:r>
        <w:rPr>
          <w:sz w:val="28"/>
          <w:szCs w:val="28"/>
        </w:rPr>
        <w:t xml:space="preserve"> ремонта общего имущества в 201</w:t>
      </w:r>
      <w:r w:rsidR="00B821AE">
        <w:rPr>
          <w:sz w:val="28"/>
          <w:szCs w:val="28"/>
        </w:rPr>
        <w:t>8</w:t>
      </w:r>
      <w:r>
        <w:rPr>
          <w:sz w:val="28"/>
          <w:szCs w:val="28"/>
        </w:rPr>
        <w:t xml:space="preserve"> году</w:t>
      </w:r>
    </w:p>
    <w:p w:rsidR="00D8714C" w:rsidRDefault="00D8714C" w:rsidP="00133698">
      <w:pPr>
        <w:jc w:val="both"/>
        <w:rPr>
          <w:sz w:val="28"/>
          <w:szCs w:val="28"/>
        </w:rPr>
      </w:pPr>
    </w:p>
    <w:tbl>
      <w:tblPr>
        <w:tblW w:w="8440" w:type="dxa"/>
        <w:tblInd w:w="91" w:type="dxa"/>
        <w:tblLook w:val="04A0"/>
      </w:tblPr>
      <w:tblGrid>
        <w:gridCol w:w="760"/>
        <w:gridCol w:w="3540"/>
        <w:gridCol w:w="4140"/>
      </w:tblGrid>
      <w:tr w:rsidR="004518D0" w:rsidRPr="004518D0" w:rsidTr="004518D0">
        <w:trPr>
          <w:trHeight w:val="7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 xml:space="preserve">№ </w:t>
            </w:r>
            <w:proofErr w:type="spellStart"/>
            <w:proofErr w:type="gramStart"/>
            <w:r w:rsidRPr="004518D0">
              <w:t>п</w:t>
            </w:r>
            <w:proofErr w:type="spellEnd"/>
            <w:proofErr w:type="gramEnd"/>
            <w:r w:rsidRPr="004518D0">
              <w:t>/</w:t>
            </w:r>
            <w:proofErr w:type="spellStart"/>
            <w:r w:rsidRPr="004518D0">
              <w:t>п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Адрес многоквартирного дома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Виды работ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</w:t>
            </w:r>
            <w:proofErr w:type="spellStart"/>
            <w:r w:rsidRPr="004518D0">
              <w:t>пр-кт</w:t>
            </w:r>
            <w:proofErr w:type="spellEnd"/>
            <w:r w:rsidRPr="004518D0">
              <w:t xml:space="preserve"> Победы, д. 37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</w:t>
            </w:r>
            <w:proofErr w:type="spellStart"/>
            <w:r w:rsidRPr="004518D0">
              <w:t>пр-кт</w:t>
            </w:r>
            <w:proofErr w:type="spellEnd"/>
            <w:r w:rsidRPr="004518D0">
              <w:t xml:space="preserve"> Победы, д. 41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крыши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Беляева, д. 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Беляева, д. 18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Карла Маркса, д. 71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Карла Маркса, д. 79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Ленина, д. 18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крыши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Ленина, д. 20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Ленина, д. 22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Ленина, д. 24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Ленинградская</w:t>
            </w:r>
            <w:proofErr w:type="gramEnd"/>
            <w:r w:rsidRPr="004518D0">
              <w:t>, д. 25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Ленинградская</w:t>
            </w:r>
            <w:proofErr w:type="gramEnd"/>
            <w:r w:rsidRPr="004518D0">
              <w:t>, д. 29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51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55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57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59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61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63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19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Лермонтова, д. 87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крыши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Лесная</w:t>
            </w:r>
            <w:proofErr w:type="gramEnd"/>
            <w:r w:rsidRPr="004518D0">
              <w:t>, д. 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Мичурина, д. 28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О.Кошевого, д. 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О.Кошевого, д. 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Парковая</w:t>
            </w:r>
            <w:proofErr w:type="gramEnd"/>
            <w:r w:rsidRPr="004518D0">
              <w:t>, д. 15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Парковая</w:t>
            </w:r>
            <w:proofErr w:type="gramEnd"/>
            <w:r w:rsidRPr="004518D0">
              <w:t>, д. 17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Титова, д. 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пер. Ленинградский, д. 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Бажова, д. 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29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Бажова, д. 7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Бажова, д. 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Ленина, д. 22А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Репина, д. 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Репина, д. 15Б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</w:t>
            </w:r>
            <w:proofErr w:type="spellStart"/>
            <w:r w:rsidRPr="004518D0">
              <w:t>б-р</w:t>
            </w:r>
            <w:proofErr w:type="spellEnd"/>
            <w:r w:rsidRPr="004518D0">
              <w:t xml:space="preserve"> Парижской Коммуны, д. 39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крыши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1-е Мая, д. 29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крыши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4-й Проезд, д. 2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4-й Проезд, д. 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23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39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25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29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31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33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35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36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69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Гагарина, д. 26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Гагарина, д. 28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Гагарина, д. 30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49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Гагарина, д. 32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Гагарина, д. 36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Гагарина, д. 50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Гвардейская</w:t>
            </w:r>
            <w:proofErr w:type="gramEnd"/>
            <w:r w:rsidRPr="004518D0">
              <w:t>, д. 25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Гвардейская</w:t>
            </w:r>
            <w:proofErr w:type="gramEnd"/>
            <w:r w:rsidRPr="004518D0">
              <w:t>, д. 31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Гвардейская</w:t>
            </w:r>
            <w:proofErr w:type="gramEnd"/>
            <w:r w:rsidRPr="004518D0">
              <w:t>, д. 33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Железнодорожная</w:t>
            </w:r>
            <w:proofErr w:type="gramEnd"/>
            <w:r w:rsidRPr="004518D0">
              <w:t>, д. 42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Железнодорожная</w:t>
            </w:r>
            <w:proofErr w:type="gramEnd"/>
            <w:r w:rsidRPr="004518D0">
              <w:t>, д. 44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Железнодорожная</w:t>
            </w:r>
            <w:proofErr w:type="gramEnd"/>
            <w:r w:rsidRPr="004518D0">
              <w:t>, д. 48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58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Железнодорожная</w:t>
            </w:r>
            <w:proofErr w:type="gramEnd"/>
            <w:r w:rsidRPr="004518D0">
              <w:t>, д. 50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lastRenderedPageBreak/>
              <w:t>59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spellStart"/>
            <w:r w:rsidRPr="004518D0">
              <w:t>Исетская</w:t>
            </w:r>
            <w:proofErr w:type="spellEnd"/>
            <w:r w:rsidRPr="004518D0">
              <w:t>, д. 10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spellStart"/>
            <w:r w:rsidRPr="004518D0">
              <w:t>Исетская</w:t>
            </w:r>
            <w:proofErr w:type="spellEnd"/>
            <w:r w:rsidRPr="004518D0">
              <w:t>, д. 19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spellStart"/>
            <w:r w:rsidRPr="004518D0">
              <w:t>Исетская</w:t>
            </w:r>
            <w:proofErr w:type="spellEnd"/>
            <w:r w:rsidRPr="004518D0">
              <w:t>, д. 28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Каменская, д. 16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Каменская, д. 22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Механизаторов, д. 1А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Набережная, д. 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Набережная, д. 7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Октябрьская</w:t>
            </w:r>
            <w:proofErr w:type="gramEnd"/>
            <w:r w:rsidRPr="004518D0">
              <w:t>, д. 12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Октябрьская</w:t>
            </w:r>
            <w:proofErr w:type="gramEnd"/>
            <w:r w:rsidRPr="004518D0">
              <w:t>, д. 14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69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Октябрьская</w:t>
            </w:r>
            <w:proofErr w:type="gramEnd"/>
            <w:r w:rsidRPr="004518D0">
              <w:t>, д. 23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Стахановская</w:t>
            </w:r>
            <w:proofErr w:type="gramEnd"/>
            <w:r w:rsidRPr="004518D0">
              <w:t>, д. 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Стахановская</w:t>
            </w:r>
            <w:proofErr w:type="gramEnd"/>
            <w:r w:rsidRPr="004518D0">
              <w:t>, д. 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Стахановская</w:t>
            </w:r>
            <w:proofErr w:type="gramEnd"/>
            <w:r w:rsidRPr="004518D0">
              <w:t>, д. 10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Стахановская</w:t>
            </w:r>
            <w:proofErr w:type="gramEnd"/>
            <w:r w:rsidRPr="004518D0">
              <w:t>, д. 13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Строителей, д. 33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75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Строителей, д. 41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76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Строителей, д. 43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77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Уральская</w:t>
            </w:r>
            <w:proofErr w:type="gramEnd"/>
            <w:r w:rsidRPr="004518D0">
              <w:t>, д. 24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78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Шестакова, д. 4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79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г. Каменск-Уральский, ул. 4-й Проезд, д. 15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80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Алюминиевая</w:t>
            </w:r>
            <w:proofErr w:type="gramEnd"/>
            <w:r w:rsidRPr="004518D0">
              <w:t>, д. 75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фасада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lastRenderedPageBreak/>
              <w:t>81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spellStart"/>
            <w:r w:rsidRPr="004518D0">
              <w:t>Бугарева</w:t>
            </w:r>
            <w:proofErr w:type="spellEnd"/>
            <w:r w:rsidRPr="004518D0">
              <w:t>, д. 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82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Железнодорожная</w:t>
            </w:r>
            <w:proofErr w:type="gramEnd"/>
            <w:r w:rsidRPr="004518D0">
              <w:t>, д. 8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подвальных помещений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83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Железнодорожная</w:t>
            </w:r>
            <w:proofErr w:type="gramEnd"/>
            <w:r w:rsidRPr="004518D0">
              <w:t>, д. 16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электроснабжения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pPr>
              <w:jc w:val="center"/>
            </w:pPr>
            <w:r w:rsidRPr="004518D0">
              <w:t>84</w:t>
            </w:r>
          </w:p>
        </w:tc>
        <w:tc>
          <w:tcPr>
            <w:tcW w:w="7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 xml:space="preserve">г. Каменск-Уральский, ул. </w:t>
            </w:r>
            <w:proofErr w:type="gramStart"/>
            <w:r w:rsidRPr="004518D0">
              <w:t>Стахановская</w:t>
            </w:r>
            <w:proofErr w:type="gramEnd"/>
            <w:r w:rsidRPr="004518D0">
              <w:t>, д. 1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покрытия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Утепление чердачного перекрытия (крыша)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теплоснабжения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холодного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горячего водоснабжения</w:t>
            </w:r>
          </w:p>
        </w:tc>
      </w:tr>
      <w:tr w:rsidR="004518D0" w:rsidRPr="004518D0" w:rsidTr="004518D0">
        <w:trPr>
          <w:trHeight w:val="255"/>
        </w:trPr>
        <w:tc>
          <w:tcPr>
            <w:tcW w:w="7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8D0" w:rsidRPr="004518D0" w:rsidRDefault="004518D0" w:rsidP="004518D0"/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 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18D0" w:rsidRPr="004518D0" w:rsidRDefault="004518D0" w:rsidP="004518D0">
            <w:r w:rsidRPr="004518D0">
              <w:t>Ремонт системы водоотведения</w:t>
            </w:r>
          </w:p>
        </w:tc>
      </w:tr>
    </w:tbl>
    <w:p w:rsidR="004518D0" w:rsidRDefault="004518D0" w:rsidP="00133698">
      <w:pPr>
        <w:jc w:val="both"/>
        <w:rPr>
          <w:sz w:val="28"/>
          <w:szCs w:val="28"/>
        </w:rPr>
      </w:pPr>
    </w:p>
    <w:sectPr w:rsidR="004518D0" w:rsidSect="00536788">
      <w:headerReference w:type="default" r:id="rId12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2257" w:rsidRDefault="00D42257" w:rsidP="00140BE8">
      <w:r>
        <w:separator/>
      </w:r>
    </w:p>
  </w:endnote>
  <w:endnote w:type="continuationSeparator" w:id="0">
    <w:p w:rsidR="00D42257" w:rsidRDefault="00D42257" w:rsidP="00140B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2257" w:rsidRDefault="00D42257" w:rsidP="00140BE8">
      <w:r>
        <w:separator/>
      </w:r>
    </w:p>
  </w:footnote>
  <w:footnote w:type="continuationSeparator" w:id="0">
    <w:p w:rsidR="00D42257" w:rsidRDefault="00D42257" w:rsidP="00140B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5434"/>
      <w:docPartObj>
        <w:docPartGallery w:val="Page Numbers (Top of Page)"/>
        <w:docPartUnique/>
      </w:docPartObj>
    </w:sdtPr>
    <w:sdtContent>
      <w:p w:rsidR="009A15F0" w:rsidRDefault="003124CA">
        <w:pPr>
          <w:pStyle w:val="a9"/>
          <w:jc w:val="center"/>
        </w:pPr>
        <w:fldSimple w:instr=" PAGE   \* MERGEFORMAT ">
          <w:r w:rsidR="007832DE">
            <w:rPr>
              <w:noProof/>
            </w:rPr>
            <w:t>10</w:t>
          </w:r>
        </w:fldSimple>
      </w:p>
    </w:sdtContent>
  </w:sdt>
  <w:p w:rsidR="009A15F0" w:rsidRDefault="009A15F0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4376"/>
    <w:rsid w:val="00011BF9"/>
    <w:rsid w:val="00020401"/>
    <w:rsid w:val="000459EF"/>
    <w:rsid w:val="00072C9E"/>
    <w:rsid w:val="00112E50"/>
    <w:rsid w:val="00133698"/>
    <w:rsid w:val="00140BE8"/>
    <w:rsid w:val="001C5628"/>
    <w:rsid w:val="001D0C76"/>
    <w:rsid w:val="001E0567"/>
    <w:rsid w:val="0024184E"/>
    <w:rsid w:val="00281AF2"/>
    <w:rsid w:val="002F6272"/>
    <w:rsid w:val="003124CA"/>
    <w:rsid w:val="00325A72"/>
    <w:rsid w:val="00374AB6"/>
    <w:rsid w:val="003842C2"/>
    <w:rsid w:val="003F6459"/>
    <w:rsid w:val="00413661"/>
    <w:rsid w:val="004518D0"/>
    <w:rsid w:val="004736B2"/>
    <w:rsid w:val="00474376"/>
    <w:rsid w:val="004A3074"/>
    <w:rsid w:val="004A7D6A"/>
    <w:rsid w:val="004F4246"/>
    <w:rsid w:val="00536788"/>
    <w:rsid w:val="005A0C52"/>
    <w:rsid w:val="006C6C5E"/>
    <w:rsid w:val="006E2FB5"/>
    <w:rsid w:val="00702165"/>
    <w:rsid w:val="007700DF"/>
    <w:rsid w:val="007832DE"/>
    <w:rsid w:val="007A45F0"/>
    <w:rsid w:val="007D7514"/>
    <w:rsid w:val="00836355"/>
    <w:rsid w:val="00871148"/>
    <w:rsid w:val="00893F6C"/>
    <w:rsid w:val="008B0B61"/>
    <w:rsid w:val="008C0E41"/>
    <w:rsid w:val="00972186"/>
    <w:rsid w:val="009A15F0"/>
    <w:rsid w:val="009A2D48"/>
    <w:rsid w:val="009D2FFB"/>
    <w:rsid w:val="009E71E9"/>
    <w:rsid w:val="00A03134"/>
    <w:rsid w:val="00A1076A"/>
    <w:rsid w:val="00A13679"/>
    <w:rsid w:val="00A1792A"/>
    <w:rsid w:val="00A5639D"/>
    <w:rsid w:val="00B821AE"/>
    <w:rsid w:val="00B86450"/>
    <w:rsid w:val="00B92D0D"/>
    <w:rsid w:val="00B95DBC"/>
    <w:rsid w:val="00BA11F8"/>
    <w:rsid w:val="00BA7870"/>
    <w:rsid w:val="00BD01FF"/>
    <w:rsid w:val="00BE7A2E"/>
    <w:rsid w:val="00C13428"/>
    <w:rsid w:val="00C246CB"/>
    <w:rsid w:val="00C46F9E"/>
    <w:rsid w:val="00D11906"/>
    <w:rsid w:val="00D22687"/>
    <w:rsid w:val="00D42257"/>
    <w:rsid w:val="00D75DA3"/>
    <w:rsid w:val="00D84B1D"/>
    <w:rsid w:val="00D8714C"/>
    <w:rsid w:val="00D921D5"/>
    <w:rsid w:val="00DC3D92"/>
    <w:rsid w:val="00E15ED3"/>
    <w:rsid w:val="00EE0A05"/>
    <w:rsid w:val="00EE156D"/>
    <w:rsid w:val="00EF5DC3"/>
    <w:rsid w:val="00F774EB"/>
    <w:rsid w:val="00F81656"/>
    <w:rsid w:val="00FA194B"/>
    <w:rsid w:val="00FA7973"/>
    <w:rsid w:val="00FC0E7B"/>
    <w:rsid w:val="00FC17B2"/>
    <w:rsid w:val="00FC5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C0E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FC0E7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0E7B"/>
    <w:pPr>
      <w:autoSpaceDE w:val="0"/>
      <w:autoSpaceDN w:val="0"/>
      <w:adjustRightInd w:val="0"/>
    </w:pPr>
    <w:rPr>
      <w:sz w:val="28"/>
      <w:szCs w:val="28"/>
    </w:rPr>
  </w:style>
  <w:style w:type="character" w:styleId="a7">
    <w:name w:val="Hyperlink"/>
    <w:basedOn w:val="a0"/>
    <w:uiPriority w:val="99"/>
    <w:unhideWhenUsed/>
    <w:rsid w:val="00D8714C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D8714C"/>
    <w:rPr>
      <w:color w:val="800080"/>
      <w:u w:val="single"/>
    </w:rPr>
  </w:style>
  <w:style w:type="paragraph" w:customStyle="1" w:styleId="xl63">
    <w:name w:val="xl63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4">
    <w:name w:val="xl64"/>
    <w:basedOn w:val="a"/>
    <w:rsid w:val="00D8714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5">
    <w:name w:val="xl65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66">
    <w:name w:val="xl66"/>
    <w:basedOn w:val="a"/>
    <w:rsid w:val="00D8714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7">
    <w:name w:val="xl67"/>
    <w:basedOn w:val="a"/>
    <w:rsid w:val="00D8714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D871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D871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D871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D8714C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2">
    <w:name w:val="xl72"/>
    <w:basedOn w:val="a"/>
    <w:rsid w:val="00D871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140BE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40BE8"/>
  </w:style>
  <w:style w:type="paragraph" w:styleId="ab">
    <w:name w:val="footer"/>
    <w:basedOn w:val="a"/>
    <w:link w:val="ac"/>
    <w:rsid w:val="00140BE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140B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760BC2258F482FD623388EA8D5EEDC31D96AEC26767F3B812A9F60188BDC7C271E28D36530091FAEDA05F5177G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924BC9474791B13E1A89837F650862958C54E0B2B49A43D69BBA4C463C0CE868A370C0A7A0E39C9D0F36038552R1J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79DF01A9B80A9AF24C5373B6AA95AFBC46691125AD24BA779E87EC8FA8FA295F3C1F4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79DF01A9B80A9AF24C529367CC504F1C465CD1C5CD042F725B5789FA5DFA4C0B354E72E0FC6FAI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000%20&#1050;&#1057;&#1055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910EA5-1670-4E3F-8A2B-D7648A075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257</TotalTime>
  <Pages>11</Pages>
  <Words>3153</Words>
  <Characters>17974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27</cp:revision>
  <cp:lastPrinted>2017-12-04T05:55:00Z</cp:lastPrinted>
  <dcterms:created xsi:type="dcterms:W3CDTF">2017-02-03T11:36:00Z</dcterms:created>
  <dcterms:modified xsi:type="dcterms:W3CDTF">2017-12-08T04:35:00Z</dcterms:modified>
</cp:coreProperties>
</file>