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DE159A" w:rsidRDefault="0064625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646250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A87A1B" w:rsidRDefault="00A87A1B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DE159A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Pr="00DE159A" w:rsidRDefault="00133698" w:rsidP="00133698">
      <w:pPr>
        <w:jc w:val="center"/>
        <w:rPr>
          <w:b/>
          <w:sz w:val="28"/>
        </w:rPr>
      </w:pPr>
    </w:p>
    <w:p w:rsidR="00133698" w:rsidRPr="00DE159A" w:rsidRDefault="00133698" w:rsidP="00133698">
      <w:pPr>
        <w:jc w:val="center"/>
        <w:rPr>
          <w:b/>
          <w:sz w:val="28"/>
        </w:rPr>
      </w:pPr>
      <w:r w:rsidRPr="00DE159A">
        <w:rPr>
          <w:b/>
          <w:sz w:val="28"/>
        </w:rPr>
        <w:t>СВЕРДЛОВСКАЯ ОБЛАСТЬ</w:t>
      </w:r>
    </w:p>
    <w:p w:rsidR="00133698" w:rsidRPr="00DE159A" w:rsidRDefault="00133698" w:rsidP="00133698">
      <w:pPr>
        <w:spacing w:line="233" w:lineRule="auto"/>
        <w:jc w:val="center"/>
        <w:rPr>
          <w:b/>
          <w:sz w:val="28"/>
        </w:rPr>
      </w:pPr>
      <w:r w:rsidRPr="00DE159A">
        <w:rPr>
          <w:b/>
          <w:sz w:val="28"/>
        </w:rPr>
        <w:t>АДМИНИСТРАЦИЯ ГОРОДА КАМЕНСКА-УРАЛЬСКОГО</w:t>
      </w:r>
    </w:p>
    <w:p w:rsidR="00133698" w:rsidRPr="00DE159A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DE159A">
        <w:rPr>
          <w:b/>
          <w:spacing w:val="50"/>
          <w:sz w:val="32"/>
        </w:rPr>
        <w:t>ПОСТАНОВЛЕНИЕ</w:t>
      </w:r>
    </w:p>
    <w:p w:rsidR="00133698" w:rsidRPr="00DE159A" w:rsidRDefault="00646250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DE159A">
        <w:rPr>
          <w:sz w:val="24"/>
        </w:rPr>
        <w:t xml:space="preserve">от </w:t>
      </w:r>
      <w:r w:rsidR="0058617A" w:rsidRPr="00DE159A">
        <w:rPr>
          <w:sz w:val="24"/>
        </w:rPr>
        <w:t>_____________</w:t>
      </w:r>
      <w:r w:rsidR="00133698" w:rsidRPr="00DE159A">
        <w:rPr>
          <w:sz w:val="24"/>
        </w:rPr>
        <w:t xml:space="preserve">  № </w:t>
      </w:r>
      <w:r w:rsidR="0058617A" w:rsidRPr="00DE159A">
        <w:rPr>
          <w:sz w:val="24"/>
        </w:rPr>
        <w:t>________</w:t>
      </w:r>
    </w:p>
    <w:p w:rsidR="00133698" w:rsidRPr="00DE159A" w:rsidRDefault="00133698" w:rsidP="00133698">
      <w:pPr>
        <w:rPr>
          <w:sz w:val="28"/>
          <w:szCs w:val="28"/>
        </w:rPr>
      </w:pPr>
    </w:p>
    <w:p w:rsidR="00133698" w:rsidRPr="00DE159A" w:rsidRDefault="00133698" w:rsidP="00133698">
      <w:pPr>
        <w:rPr>
          <w:sz w:val="28"/>
          <w:szCs w:val="28"/>
        </w:rPr>
      </w:pPr>
    </w:p>
    <w:p w:rsidR="00910CCC" w:rsidRPr="00DE159A" w:rsidRDefault="00DB67F5" w:rsidP="00DB67F5">
      <w:pPr>
        <w:pStyle w:val="a4"/>
        <w:ind w:firstLine="0"/>
        <w:jc w:val="center"/>
        <w:rPr>
          <w:b/>
          <w:i/>
          <w:sz w:val="28"/>
          <w:szCs w:val="28"/>
        </w:rPr>
      </w:pPr>
      <w:r w:rsidRPr="00DE159A">
        <w:rPr>
          <w:b/>
          <w:i/>
          <w:sz w:val="28"/>
          <w:szCs w:val="28"/>
        </w:rPr>
        <w:t xml:space="preserve">О внесении изменений в </w:t>
      </w:r>
      <w:r w:rsidR="00910CCC" w:rsidRPr="00DE159A">
        <w:rPr>
          <w:b/>
          <w:i/>
          <w:sz w:val="28"/>
          <w:szCs w:val="28"/>
        </w:rPr>
        <w:t>постановление Администрации города</w:t>
      </w:r>
    </w:p>
    <w:p w:rsidR="00133698" w:rsidRPr="00DE159A" w:rsidRDefault="00910CCC" w:rsidP="00DB67F5">
      <w:pPr>
        <w:pStyle w:val="a4"/>
        <w:ind w:firstLine="0"/>
        <w:jc w:val="center"/>
        <w:rPr>
          <w:b/>
          <w:i/>
          <w:sz w:val="28"/>
          <w:szCs w:val="28"/>
        </w:rPr>
      </w:pPr>
      <w:r w:rsidRPr="00DE159A">
        <w:rPr>
          <w:b/>
          <w:i/>
          <w:sz w:val="28"/>
          <w:szCs w:val="28"/>
        </w:rPr>
        <w:t xml:space="preserve"> Каменска-Уральского от 05.03.2015 № 319 (в редакции постановлений Администрации города Каменска-Уральского от 16.06.2015 </w:t>
      </w:r>
      <w:hyperlink r:id="rId8" w:history="1">
        <w:r w:rsidRPr="00DE159A">
          <w:rPr>
            <w:b/>
            <w:i/>
            <w:sz w:val="28"/>
            <w:szCs w:val="28"/>
          </w:rPr>
          <w:t>№ 884</w:t>
        </w:r>
      </w:hyperlink>
      <w:r w:rsidRPr="00DE159A">
        <w:rPr>
          <w:b/>
          <w:i/>
          <w:sz w:val="28"/>
          <w:szCs w:val="28"/>
        </w:rPr>
        <w:t>, от 15.06.2016 № 870) «</w:t>
      </w:r>
      <w:r w:rsidR="00474972" w:rsidRPr="00DE159A">
        <w:rPr>
          <w:b/>
          <w:i/>
          <w:sz w:val="28"/>
          <w:szCs w:val="28"/>
        </w:rPr>
        <w:t>О</w:t>
      </w:r>
      <w:r w:rsidR="00C951E9">
        <w:rPr>
          <w:b/>
          <w:i/>
          <w:sz w:val="28"/>
          <w:szCs w:val="28"/>
        </w:rPr>
        <w:t xml:space="preserve"> </w:t>
      </w:r>
      <w:r w:rsidR="00DB67F5" w:rsidRPr="00DE159A">
        <w:rPr>
          <w:b/>
          <w:i/>
          <w:sz w:val="28"/>
          <w:szCs w:val="28"/>
        </w:rPr>
        <w:t>П</w:t>
      </w:r>
      <w:r w:rsidRPr="00DE159A">
        <w:rPr>
          <w:b/>
          <w:i/>
          <w:sz w:val="28"/>
          <w:szCs w:val="28"/>
        </w:rPr>
        <w:t>оряд</w:t>
      </w:r>
      <w:r w:rsidR="00474972" w:rsidRPr="00DE159A">
        <w:rPr>
          <w:b/>
          <w:i/>
          <w:sz w:val="28"/>
          <w:szCs w:val="28"/>
        </w:rPr>
        <w:t>ке</w:t>
      </w:r>
      <w:r w:rsidR="00DB67F5" w:rsidRPr="00DE159A">
        <w:rPr>
          <w:b/>
          <w:i/>
          <w:sz w:val="28"/>
          <w:szCs w:val="28"/>
        </w:rPr>
        <w:t xml:space="preserve">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единой маршрутной сети города Каменска-Уральского</w:t>
      </w:r>
      <w:r w:rsidR="00B654D3" w:rsidRPr="00DE159A">
        <w:rPr>
          <w:b/>
          <w:i/>
          <w:sz w:val="28"/>
          <w:szCs w:val="28"/>
        </w:rPr>
        <w:t>»</w:t>
      </w:r>
    </w:p>
    <w:p w:rsidR="00DB67F5" w:rsidRPr="00DE159A" w:rsidRDefault="00DB67F5" w:rsidP="00DB67F5">
      <w:pPr>
        <w:pStyle w:val="a4"/>
        <w:ind w:firstLine="0"/>
        <w:jc w:val="center"/>
        <w:rPr>
          <w:b/>
          <w:i/>
          <w:sz w:val="28"/>
          <w:szCs w:val="28"/>
        </w:rPr>
      </w:pPr>
    </w:p>
    <w:p w:rsidR="00133698" w:rsidRPr="00DE159A" w:rsidRDefault="00890E7F" w:rsidP="00890E7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E159A">
        <w:rPr>
          <w:sz w:val="28"/>
          <w:szCs w:val="28"/>
        </w:rPr>
        <w:tab/>
      </w:r>
      <w:r w:rsidR="0058617A" w:rsidRPr="00DE159A">
        <w:rPr>
          <w:sz w:val="28"/>
          <w:szCs w:val="28"/>
        </w:rPr>
        <w:t>На основании</w:t>
      </w:r>
      <w:r w:rsidR="002E5E52" w:rsidRPr="00DE159A">
        <w:rPr>
          <w:sz w:val="28"/>
          <w:szCs w:val="28"/>
        </w:rPr>
        <w:t xml:space="preserve"> статьи 16 Федерального закона от 06 октября 2003 года «Об общих принципах организации местного самоуправления в Российской федерации»,</w:t>
      </w:r>
      <w:r w:rsidR="0058617A" w:rsidRPr="00DE159A">
        <w:rPr>
          <w:sz w:val="28"/>
          <w:szCs w:val="28"/>
        </w:rPr>
        <w:t xml:space="preserve"> статьи 78 </w:t>
      </w:r>
      <w:r w:rsidR="002E5E52" w:rsidRPr="00DE159A">
        <w:rPr>
          <w:sz w:val="28"/>
          <w:szCs w:val="28"/>
        </w:rPr>
        <w:t>Б</w:t>
      </w:r>
      <w:r w:rsidR="0058617A" w:rsidRPr="00DE159A">
        <w:rPr>
          <w:sz w:val="28"/>
          <w:szCs w:val="28"/>
        </w:rPr>
        <w:t>юджетно</w:t>
      </w:r>
      <w:r w:rsidR="002E5E52" w:rsidRPr="00DE159A">
        <w:rPr>
          <w:sz w:val="28"/>
          <w:szCs w:val="28"/>
        </w:rPr>
        <w:t xml:space="preserve">го кодекса Российской </w:t>
      </w:r>
      <w:r w:rsidR="00C951E9">
        <w:rPr>
          <w:sz w:val="28"/>
          <w:szCs w:val="28"/>
        </w:rPr>
        <w:t>Ф</w:t>
      </w:r>
      <w:r w:rsidR="002E5E52" w:rsidRPr="00DE159A">
        <w:rPr>
          <w:sz w:val="28"/>
          <w:szCs w:val="28"/>
        </w:rPr>
        <w:t>едерации</w:t>
      </w:r>
      <w:r w:rsidR="0058617A" w:rsidRPr="00DE159A">
        <w:rPr>
          <w:sz w:val="28"/>
          <w:szCs w:val="28"/>
        </w:rPr>
        <w:t xml:space="preserve"> и в</w:t>
      </w:r>
      <w:r w:rsidRPr="00DE159A">
        <w:rPr>
          <w:sz w:val="28"/>
          <w:szCs w:val="28"/>
        </w:rPr>
        <w:t xml:space="preserve"> соответствии с постановлением Правительства Российской Федерации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 </w:t>
      </w:r>
      <w:r w:rsidR="00133698" w:rsidRPr="00DE159A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DE159A" w:rsidRDefault="00133698" w:rsidP="00890E7F">
      <w:pPr>
        <w:spacing w:before="120" w:after="120"/>
        <w:jc w:val="both"/>
        <w:rPr>
          <w:b/>
          <w:sz w:val="28"/>
        </w:rPr>
      </w:pPr>
      <w:r w:rsidRPr="00DE159A">
        <w:rPr>
          <w:b/>
          <w:sz w:val="28"/>
        </w:rPr>
        <w:t>ПОСТАНОВЛЯЕТ:</w:t>
      </w:r>
    </w:p>
    <w:p w:rsidR="00B654D3" w:rsidRPr="00DE159A" w:rsidRDefault="004E6517" w:rsidP="00B654D3">
      <w:pPr>
        <w:pStyle w:val="a4"/>
        <w:ind w:firstLine="0"/>
        <w:rPr>
          <w:sz w:val="28"/>
          <w:szCs w:val="28"/>
        </w:rPr>
      </w:pPr>
      <w:r w:rsidRPr="00DE159A">
        <w:rPr>
          <w:sz w:val="28"/>
        </w:rPr>
        <w:tab/>
      </w:r>
      <w:r w:rsidR="00133698" w:rsidRPr="00DE159A">
        <w:rPr>
          <w:sz w:val="28"/>
          <w:szCs w:val="28"/>
        </w:rPr>
        <w:t xml:space="preserve">1. </w:t>
      </w:r>
      <w:r w:rsidRPr="00DE159A">
        <w:rPr>
          <w:sz w:val="28"/>
          <w:szCs w:val="28"/>
        </w:rPr>
        <w:t xml:space="preserve">Внести </w:t>
      </w:r>
      <w:r w:rsidR="00B654D3" w:rsidRPr="00DE159A">
        <w:rPr>
          <w:sz w:val="28"/>
          <w:szCs w:val="28"/>
        </w:rPr>
        <w:t xml:space="preserve">следующие </w:t>
      </w:r>
      <w:r w:rsidRPr="00DE159A">
        <w:rPr>
          <w:sz w:val="28"/>
          <w:szCs w:val="28"/>
        </w:rPr>
        <w:t xml:space="preserve">изменения в </w:t>
      </w:r>
      <w:r w:rsidR="00B654D3" w:rsidRPr="00DE159A">
        <w:rPr>
          <w:sz w:val="28"/>
          <w:szCs w:val="28"/>
        </w:rPr>
        <w:t>постановление Администрации города</w:t>
      </w:r>
      <w:r w:rsidR="00C951E9">
        <w:rPr>
          <w:sz w:val="28"/>
          <w:szCs w:val="28"/>
        </w:rPr>
        <w:t xml:space="preserve"> </w:t>
      </w:r>
      <w:r w:rsidR="00B654D3" w:rsidRPr="00DE159A">
        <w:rPr>
          <w:sz w:val="28"/>
          <w:szCs w:val="28"/>
        </w:rPr>
        <w:t xml:space="preserve">Каменска-Уральского от 05.03.2015 № 319 (в редакции постановлений Администрации города Каменска-Уральского от 16.06.2015 </w:t>
      </w:r>
      <w:hyperlink r:id="rId9" w:history="1">
        <w:r w:rsidR="00B654D3" w:rsidRPr="00DE159A">
          <w:rPr>
            <w:sz w:val="28"/>
            <w:szCs w:val="28"/>
          </w:rPr>
          <w:t>№ 884</w:t>
        </w:r>
      </w:hyperlink>
      <w:r w:rsidR="00B654D3" w:rsidRPr="00DE159A">
        <w:rPr>
          <w:sz w:val="28"/>
          <w:szCs w:val="28"/>
        </w:rPr>
        <w:t>, от 15.06.2016 № 870) «О Порядке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единой маршрутной сети города Каменска-Уральского»</w:t>
      </w:r>
      <w:r w:rsidR="00F81416" w:rsidRPr="00DE159A">
        <w:rPr>
          <w:sz w:val="28"/>
          <w:szCs w:val="28"/>
        </w:rPr>
        <w:t xml:space="preserve"> (далее - Постановление)</w:t>
      </w:r>
      <w:r w:rsidR="00B654D3" w:rsidRPr="00DE159A">
        <w:rPr>
          <w:sz w:val="28"/>
          <w:szCs w:val="28"/>
        </w:rPr>
        <w:t>:</w:t>
      </w:r>
    </w:p>
    <w:p w:rsidR="00B654D3" w:rsidRPr="00DE159A" w:rsidRDefault="00B654D3" w:rsidP="00B654D3">
      <w:pPr>
        <w:pStyle w:val="a4"/>
        <w:rPr>
          <w:sz w:val="28"/>
          <w:szCs w:val="28"/>
        </w:rPr>
      </w:pPr>
      <w:r w:rsidRPr="00DE159A">
        <w:rPr>
          <w:sz w:val="28"/>
          <w:szCs w:val="28"/>
        </w:rPr>
        <w:t xml:space="preserve">1) </w:t>
      </w:r>
      <w:r w:rsidR="00D93490" w:rsidRPr="00DE159A">
        <w:rPr>
          <w:sz w:val="28"/>
          <w:szCs w:val="28"/>
        </w:rPr>
        <w:t xml:space="preserve">в наименовании и в пункте 1 </w:t>
      </w:r>
      <w:r w:rsidR="008410B7" w:rsidRPr="00DE159A">
        <w:rPr>
          <w:sz w:val="28"/>
          <w:szCs w:val="28"/>
        </w:rPr>
        <w:t>П</w:t>
      </w:r>
      <w:r w:rsidR="00D93490" w:rsidRPr="00DE159A">
        <w:rPr>
          <w:sz w:val="28"/>
          <w:szCs w:val="28"/>
        </w:rPr>
        <w:t>остановления слова «единой маршрутной сети города Каменска-Уральского» заменить словами «в муниципальном образовании город Каменск-Уральский»;</w:t>
      </w:r>
    </w:p>
    <w:p w:rsidR="004E6517" w:rsidRPr="00DE159A" w:rsidRDefault="00D93490" w:rsidP="008410B7">
      <w:pPr>
        <w:pStyle w:val="a4"/>
        <w:rPr>
          <w:b/>
          <w:sz w:val="28"/>
          <w:szCs w:val="28"/>
        </w:rPr>
      </w:pPr>
      <w:r w:rsidRPr="00DE159A">
        <w:rPr>
          <w:sz w:val="28"/>
          <w:szCs w:val="28"/>
        </w:rPr>
        <w:lastRenderedPageBreak/>
        <w:t>2)</w:t>
      </w:r>
      <w:r w:rsidR="00AF3205">
        <w:rPr>
          <w:sz w:val="28"/>
          <w:szCs w:val="28"/>
        </w:rPr>
        <w:t xml:space="preserve"> </w:t>
      </w:r>
      <w:r w:rsidR="008410B7" w:rsidRPr="00DE159A">
        <w:rPr>
          <w:sz w:val="28"/>
          <w:szCs w:val="28"/>
        </w:rPr>
        <w:t xml:space="preserve">Порядок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единой маршрутной сети города Каменска-Уральского, утвержденный </w:t>
      </w:r>
      <w:r w:rsidR="00F549FE" w:rsidRPr="00DE159A">
        <w:rPr>
          <w:sz w:val="28"/>
          <w:szCs w:val="28"/>
        </w:rPr>
        <w:t>П</w:t>
      </w:r>
      <w:r w:rsidR="008410B7" w:rsidRPr="00DE159A">
        <w:rPr>
          <w:sz w:val="28"/>
          <w:szCs w:val="28"/>
        </w:rPr>
        <w:t>остановлением</w:t>
      </w:r>
      <w:r w:rsidR="003E67C3" w:rsidRPr="00DE159A">
        <w:rPr>
          <w:sz w:val="28"/>
          <w:szCs w:val="28"/>
        </w:rPr>
        <w:t xml:space="preserve"> (далее - Порядок)</w:t>
      </w:r>
      <w:r w:rsidR="008410B7" w:rsidRPr="00DE159A">
        <w:rPr>
          <w:sz w:val="28"/>
          <w:szCs w:val="28"/>
        </w:rPr>
        <w:t>,</w:t>
      </w:r>
      <w:r w:rsidR="00AF3205">
        <w:rPr>
          <w:sz w:val="28"/>
          <w:szCs w:val="28"/>
        </w:rPr>
        <w:t xml:space="preserve"> </w:t>
      </w:r>
      <w:r w:rsidR="008410B7" w:rsidRPr="00DE159A">
        <w:rPr>
          <w:sz w:val="28"/>
          <w:szCs w:val="28"/>
        </w:rPr>
        <w:t xml:space="preserve">изложить в новой редакции </w:t>
      </w:r>
      <w:r w:rsidR="00346AB4" w:rsidRPr="00DE159A">
        <w:rPr>
          <w:sz w:val="28"/>
          <w:szCs w:val="28"/>
        </w:rPr>
        <w:t xml:space="preserve">согласно </w:t>
      </w:r>
      <w:hyperlink w:anchor="Приложение" w:history="1">
        <w:r w:rsidR="00346AB4" w:rsidRPr="001A0DFB">
          <w:rPr>
            <w:rStyle w:val="ac"/>
            <w:color w:val="auto"/>
            <w:sz w:val="28"/>
            <w:szCs w:val="28"/>
            <w:u w:val="none"/>
          </w:rPr>
          <w:t>приложению</w:t>
        </w:r>
      </w:hyperlink>
      <w:r w:rsidR="00346AB4" w:rsidRPr="00DE159A">
        <w:rPr>
          <w:sz w:val="28"/>
          <w:szCs w:val="28"/>
        </w:rPr>
        <w:t xml:space="preserve"> к настоящему постановлению.</w:t>
      </w:r>
    </w:p>
    <w:p w:rsidR="007F2DC5" w:rsidRPr="00BF5570" w:rsidRDefault="00803E5B" w:rsidP="00177B2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E159A">
        <w:rPr>
          <w:sz w:val="28"/>
          <w:szCs w:val="28"/>
        </w:rPr>
        <w:tab/>
      </w:r>
      <w:r w:rsidR="007F2DC5" w:rsidRPr="00BF5570">
        <w:rPr>
          <w:sz w:val="28"/>
          <w:szCs w:val="28"/>
        </w:rPr>
        <w:t>2. Настоящее постановление вступает в силу с 1 января 2018 года.</w:t>
      </w:r>
    </w:p>
    <w:p w:rsidR="001F75C4" w:rsidRPr="00BF5570" w:rsidRDefault="001F75C4" w:rsidP="001F75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5570">
        <w:rPr>
          <w:sz w:val="28"/>
          <w:szCs w:val="28"/>
        </w:rPr>
        <w:t>3. Пункт 2.1 Порядка (в редакции настоящего постановления) не применяется к отношениям по заключению соглашений  о предоставлении субсидий с перевозчиками, осуществляющим регулярные пассажирские перевозки транспортом общего пользования городского сообщения по социально значимым маршрутам в муниципальном образовании город Каменск-Уральский, на 2018 год.</w:t>
      </w:r>
    </w:p>
    <w:p w:rsidR="001F75C4" w:rsidRPr="00BF5570" w:rsidRDefault="001F75C4" w:rsidP="001F75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5570">
        <w:rPr>
          <w:sz w:val="28"/>
          <w:szCs w:val="28"/>
        </w:rPr>
        <w:t>Заявления о заключении соответствующих соглашений на 2018 год должны быть представлены в срок до 20 января 2018 года.</w:t>
      </w:r>
    </w:p>
    <w:p w:rsidR="004E6517" w:rsidRPr="00DE159A" w:rsidRDefault="0058617A" w:rsidP="0003469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F5570">
        <w:rPr>
          <w:sz w:val="28"/>
          <w:szCs w:val="28"/>
        </w:rPr>
        <w:tab/>
      </w:r>
      <w:r w:rsidR="00D910E4" w:rsidRPr="00BF5570">
        <w:rPr>
          <w:sz w:val="28"/>
          <w:szCs w:val="28"/>
        </w:rPr>
        <w:t>4</w:t>
      </w:r>
      <w:r w:rsidR="004E6517" w:rsidRPr="00BF5570">
        <w:rPr>
          <w:sz w:val="28"/>
          <w:szCs w:val="28"/>
        </w:rPr>
        <w:t>. Опубликовать настоящее постановление в газете «</w:t>
      </w:r>
      <w:r w:rsidR="004E6517" w:rsidRPr="00DE159A">
        <w:rPr>
          <w:sz w:val="28"/>
          <w:szCs w:val="28"/>
        </w:rPr>
        <w:t>Каменский рабочий» и разместить на официальном сайте муниципального образования.</w:t>
      </w:r>
    </w:p>
    <w:p w:rsidR="004E6517" w:rsidRPr="00DE159A" w:rsidRDefault="004E6517" w:rsidP="0003469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E159A">
        <w:rPr>
          <w:sz w:val="28"/>
          <w:szCs w:val="28"/>
        </w:rPr>
        <w:tab/>
      </w:r>
      <w:r w:rsidR="00D910E4">
        <w:rPr>
          <w:sz w:val="28"/>
          <w:szCs w:val="28"/>
        </w:rPr>
        <w:t>5</w:t>
      </w:r>
      <w:r w:rsidRPr="00DE159A">
        <w:rPr>
          <w:sz w:val="28"/>
          <w:szCs w:val="28"/>
        </w:rPr>
        <w:t xml:space="preserve">. Контроль </w:t>
      </w:r>
      <w:r w:rsidR="00FE0E1F" w:rsidRPr="00DE159A">
        <w:rPr>
          <w:sz w:val="28"/>
          <w:szCs w:val="28"/>
        </w:rPr>
        <w:t>исполнения</w:t>
      </w:r>
      <w:r w:rsidRPr="00DE159A">
        <w:rPr>
          <w:sz w:val="28"/>
          <w:szCs w:val="28"/>
        </w:rPr>
        <w:t xml:space="preserve"> настоящего постановления возложить на первого заместителя главы Администрации города С.А. </w:t>
      </w:r>
      <w:proofErr w:type="spellStart"/>
      <w:r w:rsidRPr="00DE159A">
        <w:rPr>
          <w:sz w:val="28"/>
          <w:szCs w:val="28"/>
        </w:rPr>
        <w:t>Гераскина</w:t>
      </w:r>
      <w:proofErr w:type="spellEnd"/>
      <w:r w:rsidRPr="00DE159A">
        <w:rPr>
          <w:sz w:val="28"/>
          <w:szCs w:val="28"/>
        </w:rPr>
        <w:t>.</w:t>
      </w:r>
    </w:p>
    <w:p w:rsidR="00133698" w:rsidRPr="00DE159A" w:rsidRDefault="00133698" w:rsidP="0003469D">
      <w:pPr>
        <w:jc w:val="both"/>
        <w:rPr>
          <w:sz w:val="28"/>
          <w:szCs w:val="28"/>
        </w:rPr>
      </w:pPr>
    </w:p>
    <w:p w:rsidR="0003469D" w:rsidRPr="00DE159A" w:rsidRDefault="0003469D" w:rsidP="00133698">
      <w:pPr>
        <w:jc w:val="both"/>
        <w:rPr>
          <w:sz w:val="28"/>
          <w:szCs w:val="28"/>
        </w:rPr>
      </w:pPr>
    </w:p>
    <w:p w:rsidR="00D921D5" w:rsidRPr="00DE159A" w:rsidRDefault="00133698" w:rsidP="00133698">
      <w:pPr>
        <w:jc w:val="both"/>
        <w:rPr>
          <w:sz w:val="28"/>
          <w:szCs w:val="28"/>
        </w:rPr>
      </w:pPr>
      <w:r w:rsidRPr="00DE159A">
        <w:rPr>
          <w:sz w:val="28"/>
          <w:szCs w:val="28"/>
        </w:rPr>
        <w:t>Глава города</w:t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="00AF3205">
        <w:rPr>
          <w:sz w:val="28"/>
          <w:szCs w:val="28"/>
        </w:rPr>
        <w:tab/>
      </w:r>
      <w:r w:rsidR="004F4246" w:rsidRPr="00DE159A">
        <w:rPr>
          <w:sz w:val="28"/>
          <w:szCs w:val="28"/>
        </w:rPr>
        <w:t>А</w:t>
      </w:r>
      <w:r w:rsidRPr="00DE159A">
        <w:rPr>
          <w:sz w:val="28"/>
          <w:szCs w:val="28"/>
        </w:rPr>
        <w:t>.</w:t>
      </w:r>
      <w:r w:rsidR="004F4246" w:rsidRPr="00DE159A">
        <w:rPr>
          <w:sz w:val="28"/>
          <w:szCs w:val="28"/>
        </w:rPr>
        <w:t>В</w:t>
      </w:r>
      <w:r w:rsidRPr="00DE159A">
        <w:rPr>
          <w:sz w:val="28"/>
          <w:szCs w:val="28"/>
        </w:rPr>
        <w:t xml:space="preserve">. </w:t>
      </w:r>
      <w:proofErr w:type="spellStart"/>
      <w:r w:rsidR="004F4246" w:rsidRPr="00DE159A">
        <w:rPr>
          <w:sz w:val="28"/>
          <w:szCs w:val="28"/>
        </w:rPr>
        <w:t>Шмыков</w:t>
      </w:r>
      <w:proofErr w:type="spellEnd"/>
    </w:p>
    <w:p w:rsidR="00346AB4" w:rsidRPr="00DE159A" w:rsidRDefault="00346AB4" w:rsidP="00133698">
      <w:pPr>
        <w:jc w:val="both"/>
        <w:rPr>
          <w:sz w:val="28"/>
          <w:szCs w:val="28"/>
        </w:rPr>
      </w:pPr>
    </w:p>
    <w:p w:rsidR="0003469D" w:rsidRPr="00DE159A" w:rsidRDefault="0003469D" w:rsidP="00133698">
      <w:pPr>
        <w:jc w:val="both"/>
        <w:rPr>
          <w:sz w:val="28"/>
          <w:szCs w:val="28"/>
        </w:rPr>
      </w:pPr>
    </w:p>
    <w:p w:rsidR="001D7CD5" w:rsidRPr="00DE159A" w:rsidRDefault="001D7CD5" w:rsidP="001D7CD5">
      <w:pPr>
        <w:pStyle w:val="a4"/>
        <w:ind w:firstLine="0"/>
        <w:jc w:val="left"/>
        <w:rPr>
          <w:sz w:val="28"/>
          <w:szCs w:val="28"/>
        </w:rPr>
      </w:pPr>
    </w:p>
    <w:p w:rsidR="0045289C" w:rsidRPr="00DE159A" w:rsidRDefault="0045289C" w:rsidP="0003469D">
      <w:pPr>
        <w:pStyle w:val="a4"/>
        <w:ind w:firstLine="0"/>
        <w:jc w:val="center"/>
        <w:rPr>
          <w:sz w:val="28"/>
          <w:szCs w:val="28"/>
        </w:rPr>
      </w:pPr>
    </w:p>
    <w:p w:rsidR="0045289C" w:rsidRPr="00DE159A" w:rsidRDefault="0045289C" w:rsidP="0003469D">
      <w:pPr>
        <w:pStyle w:val="a4"/>
        <w:ind w:firstLine="0"/>
        <w:jc w:val="center"/>
        <w:rPr>
          <w:sz w:val="28"/>
          <w:szCs w:val="28"/>
        </w:rPr>
      </w:pPr>
    </w:p>
    <w:p w:rsidR="00346AB4" w:rsidRPr="00DE159A" w:rsidRDefault="005C684B" w:rsidP="00CD781A">
      <w:pPr>
        <w:pageBreakBefore/>
        <w:ind w:left="5670"/>
        <w:rPr>
          <w:sz w:val="28"/>
          <w:szCs w:val="28"/>
        </w:rPr>
      </w:pPr>
      <w:bookmarkStart w:id="0" w:name="Приложение"/>
      <w:r w:rsidRPr="00DE159A">
        <w:rPr>
          <w:sz w:val="28"/>
          <w:szCs w:val="28"/>
        </w:rPr>
        <w:lastRenderedPageBreak/>
        <w:t>ПРИЛОЖЕНИЕ</w:t>
      </w:r>
    </w:p>
    <w:bookmarkEnd w:id="0"/>
    <w:p w:rsidR="00346AB4" w:rsidRPr="00DE159A" w:rsidRDefault="00346AB4" w:rsidP="00346AB4">
      <w:pPr>
        <w:pStyle w:val="a4"/>
        <w:ind w:left="5670" w:firstLine="0"/>
        <w:jc w:val="left"/>
        <w:rPr>
          <w:sz w:val="28"/>
          <w:szCs w:val="28"/>
        </w:rPr>
      </w:pPr>
      <w:r w:rsidRPr="00DE159A">
        <w:rPr>
          <w:sz w:val="28"/>
          <w:szCs w:val="28"/>
        </w:rPr>
        <w:t xml:space="preserve">к постановлению Администрации города Каменска-Уральского </w:t>
      </w:r>
    </w:p>
    <w:p w:rsidR="00346AB4" w:rsidRPr="00DE159A" w:rsidRDefault="00346AB4" w:rsidP="002941EC">
      <w:pPr>
        <w:pStyle w:val="a4"/>
        <w:ind w:left="5670" w:firstLine="0"/>
        <w:jc w:val="left"/>
        <w:rPr>
          <w:sz w:val="28"/>
          <w:szCs w:val="28"/>
        </w:rPr>
      </w:pPr>
      <w:r w:rsidRPr="00DE159A">
        <w:rPr>
          <w:sz w:val="28"/>
          <w:szCs w:val="28"/>
        </w:rPr>
        <w:t>от _______________ № _____</w:t>
      </w:r>
      <w:r w:rsidR="002941EC" w:rsidRPr="00DE159A">
        <w:rPr>
          <w:sz w:val="28"/>
          <w:szCs w:val="28"/>
        </w:rPr>
        <w:t>____</w:t>
      </w:r>
    </w:p>
    <w:p w:rsidR="002941EC" w:rsidRPr="00DE159A" w:rsidRDefault="002941EC" w:rsidP="002941EC">
      <w:pPr>
        <w:pStyle w:val="a4"/>
        <w:ind w:left="5670" w:firstLine="0"/>
        <w:jc w:val="left"/>
        <w:rPr>
          <w:sz w:val="28"/>
          <w:szCs w:val="28"/>
        </w:rPr>
      </w:pPr>
    </w:p>
    <w:p w:rsidR="00346AB4" w:rsidRPr="00DE159A" w:rsidRDefault="00346AB4" w:rsidP="00133698">
      <w:pPr>
        <w:jc w:val="both"/>
        <w:rPr>
          <w:sz w:val="28"/>
          <w:szCs w:val="28"/>
        </w:rPr>
      </w:pPr>
    </w:p>
    <w:p w:rsidR="005C684B" w:rsidRPr="00DE159A" w:rsidRDefault="00A21036" w:rsidP="00346AB4">
      <w:pPr>
        <w:jc w:val="center"/>
        <w:rPr>
          <w:b/>
          <w:sz w:val="28"/>
          <w:szCs w:val="28"/>
        </w:rPr>
      </w:pPr>
      <w:r w:rsidRPr="00DE159A">
        <w:rPr>
          <w:b/>
          <w:sz w:val="28"/>
          <w:szCs w:val="28"/>
        </w:rPr>
        <w:t>ПОРЯДОК</w:t>
      </w:r>
    </w:p>
    <w:p w:rsidR="00DE159A" w:rsidRDefault="00A21036" w:rsidP="002941EC">
      <w:pPr>
        <w:jc w:val="center"/>
        <w:rPr>
          <w:b/>
          <w:sz w:val="28"/>
          <w:szCs w:val="28"/>
        </w:rPr>
      </w:pPr>
      <w:r w:rsidRPr="00DE159A">
        <w:rPr>
          <w:b/>
          <w:sz w:val="28"/>
          <w:szCs w:val="28"/>
        </w:rPr>
        <w:t>ПРЕДОСТАВЛЕНИЯ СУБСИДИЙ</w:t>
      </w:r>
      <w:r w:rsidR="00AF3205">
        <w:rPr>
          <w:b/>
          <w:sz w:val="28"/>
          <w:szCs w:val="28"/>
        </w:rPr>
        <w:t xml:space="preserve"> </w:t>
      </w:r>
      <w:r w:rsidRPr="00DE159A">
        <w:rPr>
          <w:b/>
          <w:sz w:val="28"/>
          <w:szCs w:val="28"/>
        </w:rPr>
        <w:t>ИЗ БЮДЖЕТА МУНИЦИПАЛЬНОГО ОБРАЗОВАНИЯ</w:t>
      </w:r>
      <w:r w:rsidR="00AF3205">
        <w:rPr>
          <w:b/>
          <w:sz w:val="28"/>
          <w:szCs w:val="28"/>
        </w:rPr>
        <w:t xml:space="preserve"> </w:t>
      </w:r>
      <w:r w:rsidRPr="00DE159A">
        <w:rPr>
          <w:b/>
          <w:sz w:val="28"/>
          <w:szCs w:val="28"/>
        </w:rPr>
        <w:t>ГОРОД КАМЕНСК-УРАЛЬСКИЙ</w:t>
      </w:r>
      <w:r w:rsidR="00AF3205">
        <w:rPr>
          <w:b/>
          <w:sz w:val="28"/>
          <w:szCs w:val="28"/>
        </w:rPr>
        <w:t xml:space="preserve"> </w:t>
      </w:r>
      <w:r w:rsidRPr="00DE159A">
        <w:rPr>
          <w:b/>
          <w:sz w:val="28"/>
          <w:szCs w:val="28"/>
        </w:rPr>
        <w:t xml:space="preserve">ЮРИДИЧЕСКИМ ЛИЦАМ И ИНДИВИДУАЛЬНЫМ </w:t>
      </w:r>
      <w:r w:rsidR="00AF3205">
        <w:rPr>
          <w:b/>
          <w:sz w:val="28"/>
          <w:szCs w:val="28"/>
        </w:rPr>
        <w:t>П</w:t>
      </w:r>
      <w:r w:rsidRPr="00DE159A">
        <w:rPr>
          <w:b/>
          <w:sz w:val="28"/>
          <w:szCs w:val="28"/>
        </w:rPr>
        <w:t>РЕДПРИНИМАТЕЛЯМ,</w:t>
      </w:r>
      <w:r w:rsidR="00AF3205">
        <w:rPr>
          <w:b/>
          <w:sz w:val="28"/>
          <w:szCs w:val="28"/>
        </w:rPr>
        <w:t xml:space="preserve"> </w:t>
      </w:r>
      <w:r w:rsidRPr="00DE159A">
        <w:rPr>
          <w:b/>
          <w:sz w:val="28"/>
          <w:szCs w:val="28"/>
        </w:rPr>
        <w:t>ОСУЩЕСТВЛЯЮЩИМ РЕГУЛЯРНЫЕ ПАССАЖИРСКИЕ</w:t>
      </w:r>
      <w:r w:rsidR="00AF3205">
        <w:rPr>
          <w:b/>
          <w:sz w:val="28"/>
          <w:szCs w:val="28"/>
        </w:rPr>
        <w:t xml:space="preserve"> </w:t>
      </w:r>
      <w:r w:rsidRPr="00DE159A">
        <w:rPr>
          <w:b/>
          <w:sz w:val="28"/>
          <w:szCs w:val="28"/>
        </w:rPr>
        <w:t>ПЕРЕВОЗКИ ТРАНСПОРТОМ ОБЩЕГО ПОЛЬЗОВАНИЯ</w:t>
      </w:r>
      <w:r w:rsidR="00AF3205">
        <w:rPr>
          <w:b/>
          <w:sz w:val="28"/>
          <w:szCs w:val="28"/>
        </w:rPr>
        <w:t xml:space="preserve"> </w:t>
      </w:r>
      <w:r w:rsidRPr="00DE159A">
        <w:rPr>
          <w:b/>
          <w:sz w:val="28"/>
          <w:szCs w:val="28"/>
        </w:rPr>
        <w:t>ГОРОДСКОГО СООБЩЕНИЯ</w:t>
      </w:r>
      <w:r w:rsidR="00AF3205">
        <w:rPr>
          <w:b/>
          <w:sz w:val="28"/>
          <w:szCs w:val="28"/>
        </w:rPr>
        <w:t xml:space="preserve"> </w:t>
      </w:r>
      <w:r w:rsidRPr="00DE159A">
        <w:rPr>
          <w:b/>
          <w:sz w:val="28"/>
          <w:szCs w:val="28"/>
        </w:rPr>
        <w:t>ПО СОЦИАЛЬНО ЗНАЧИМЫМ МАРШРУТАМ</w:t>
      </w:r>
    </w:p>
    <w:p w:rsidR="00346AB4" w:rsidRPr="00DE159A" w:rsidRDefault="00A21036" w:rsidP="002941EC">
      <w:pPr>
        <w:jc w:val="center"/>
        <w:rPr>
          <w:b/>
          <w:sz w:val="28"/>
          <w:szCs w:val="28"/>
        </w:rPr>
      </w:pPr>
      <w:r w:rsidRPr="00DE159A">
        <w:rPr>
          <w:b/>
          <w:sz w:val="28"/>
          <w:szCs w:val="28"/>
        </w:rPr>
        <w:t>В МУНИЦИПАЛЬНОМ ОБРАЗОВАНИИ ГОРОД КАМЕНСК</w:t>
      </w:r>
      <w:r w:rsidR="005855B0" w:rsidRPr="00DE159A">
        <w:rPr>
          <w:b/>
          <w:sz w:val="28"/>
          <w:szCs w:val="28"/>
        </w:rPr>
        <w:t>-УРАЛЬСКИЙ</w:t>
      </w:r>
    </w:p>
    <w:p w:rsidR="009D4B47" w:rsidRPr="00DE159A" w:rsidRDefault="009D4B47" w:rsidP="00346AB4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071BB" w:rsidRPr="00DE159A" w:rsidRDefault="00C071BB" w:rsidP="00346AB4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346AB4" w:rsidRPr="00DE159A" w:rsidRDefault="00346AB4" w:rsidP="00346AB4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DE159A">
        <w:rPr>
          <w:sz w:val="28"/>
          <w:szCs w:val="28"/>
        </w:rPr>
        <w:t xml:space="preserve">1. </w:t>
      </w:r>
      <w:r w:rsidR="00700EFE" w:rsidRPr="00DE159A">
        <w:rPr>
          <w:sz w:val="28"/>
          <w:szCs w:val="28"/>
        </w:rPr>
        <w:t>ОБЩИЕ ПОЛОЖЕНИЯ</w:t>
      </w:r>
    </w:p>
    <w:p w:rsidR="00346AB4" w:rsidRPr="00DE159A" w:rsidRDefault="00346AB4" w:rsidP="00346AB4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346AB4" w:rsidRPr="00DE159A" w:rsidRDefault="00330567" w:rsidP="0033056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43431">
        <w:rPr>
          <w:sz w:val="28"/>
          <w:szCs w:val="28"/>
        </w:rPr>
        <w:t>1.1. Настоящий порядок определяет условия предоставления субсидий из бюджета муниципального образования город Каменск-Уральский юридическим лицам и  индивидуальным предпринимателям,  осуществляющим регулярные пассажирские перевозки транспортом общего пользования городского сообщения по социально значимым маршрутам в муниципальном образовании город Каменск-Уральский (далее - субсидии).</w:t>
      </w:r>
    </w:p>
    <w:p w:rsidR="00671BA3" w:rsidRPr="00DE159A" w:rsidRDefault="001605E6" w:rsidP="00671B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1.2. </w:t>
      </w:r>
      <w:r w:rsidR="00671BA3" w:rsidRPr="00DE159A">
        <w:rPr>
          <w:sz w:val="28"/>
          <w:szCs w:val="28"/>
        </w:rPr>
        <w:t xml:space="preserve">Для целей настоящего Порядка </w:t>
      </w:r>
      <w:r w:rsidR="004D6992" w:rsidRPr="00DE159A">
        <w:rPr>
          <w:sz w:val="28"/>
          <w:szCs w:val="28"/>
        </w:rPr>
        <w:t xml:space="preserve">к </w:t>
      </w:r>
      <w:r w:rsidR="00671BA3" w:rsidRPr="00DE159A">
        <w:rPr>
          <w:sz w:val="28"/>
          <w:szCs w:val="28"/>
        </w:rPr>
        <w:t>социально значимым маршрут</w:t>
      </w:r>
      <w:r w:rsidR="004D6992" w:rsidRPr="00DE159A">
        <w:rPr>
          <w:sz w:val="28"/>
          <w:szCs w:val="28"/>
        </w:rPr>
        <w:t>ам</w:t>
      </w:r>
      <w:r w:rsidR="00C951E9">
        <w:rPr>
          <w:sz w:val="28"/>
          <w:szCs w:val="28"/>
        </w:rPr>
        <w:t xml:space="preserve"> </w:t>
      </w:r>
      <w:r w:rsidR="004D6992" w:rsidRPr="00DE159A">
        <w:rPr>
          <w:sz w:val="28"/>
          <w:szCs w:val="28"/>
        </w:rPr>
        <w:t>относятся</w:t>
      </w:r>
      <w:r w:rsidR="00C951E9">
        <w:rPr>
          <w:sz w:val="28"/>
          <w:szCs w:val="28"/>
        </w:rPr>
        <w:t xml:space="preserve"> </w:t>
      </w:r>
      <w:r w:rsidR="00E05C43" w:rsidRPr="00DE159A">
        <w:rPr>
          <w:sz w:val="28"/>
          <w:szCs w:val="28"/>
        </w:rPr>
        <w:t xml:space="preserve">муниципальные </w:t>
      </w:r>
      <w:r w:rsidR="00671BA3" w:rsidRPr="00DE159A">
        <w:rPr>
          <w:sz w:val="28"/>
          <w:szCs w:val="28"/>
        </w:rPr>
        <w:t>маршрут</w:t>
      </w:r>
      <w:r w:rsidR="004D6992" w:rsidRPr="00DE159A">
        <w:rPr>
          <w:sz w:val="28"/>
          <w:szCs w:val="28"/>
        </w:rPr>
        <w:t>ы</w:t>
      </w:r>
      <w:r w:rsidR="00C951E9">
        <w:rPr>
          <w:sz w:val="28"/>
          <w:szCs w:val="28"/>
        </w:rPr>
        <w:t xml:space="preserve"> </w:t>
      </w:r>
      <w:r w:rsidR="00E05C43" w:rsidRPr="00DE159A">
        <w:rPr>
          <w:sz w:val="28"/>
          <w:szCs w:val="28"/>
        </w:rPr>
        <w:t>регулярных перевозок в случае их</w:t>
      </w:r>
      <w:r w:rsidR="00671BA3" w:rsidRPr="00DE159A">
        <w:rPr>
          <w:sz w:val="28"/>
          <w:szCs w:val="28"/>
        </w:rPr>
        <w:t xml:space="preserve"> удовлетворения совокупности критериев:</w:t>
      </w:r>
    </w:p>
    <w:p w:rsidR="00671BA3" w:rsidRPr="00DE159A" w:rsidRDefault="00671BA3" w:rsidP="001605E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а) маршрут включен в </w:t>
      </w:r>
      <w:hyperlink r:id="rId10" w:history="1">
        <w:r w:rsidR="00B11E85" w:rsidRPr="00DE159A">
          <w:rPr>
            <w:sz w:val="28"/>
            <w:szCs w:val="28"/>
          </w:rPr>
          <w:t>Реестр</w:t>
        </w:r>
      </w:hyperlink>
      <w:r w:rsidR="00B11E85" w:rsidRPr="00DE159A">
        <w:rPr>
          <w:sz w:val="28"/>
          <w:szCs w:val="28"/>
        </w:rPr>
        <w:t xml:space="preserve"> муниципальных маршрутов регулярных перевозок в муниципальном образовании город Каменск-Уральский</w:t>
      </w:r>
      <w:r w:rsidRPr="00DE159A">
        <w:rPr>
          <w:sz w:val="28"/>
          <w:szCs w:val="28"/>
        </w:rPr>
        <w:t>, утвержденн</w:t>
      </w:r>
      <w:r w:rsidR="00B11E85" w:rsidRPr="00DE159A">
        <w:rPr>
          <w:sz w:val="28"/>
          <w:szCs w:val="28"/>
        </w:rPr>
        <w:t>ый</w:t>
      </w:r>
      <w:r w:rsidR="00C951E9">
        <w:rPr>
          <w:sz w:val="28"/>
          <w:szCs w:val="28"/>
        </w:rPr>
        <w:t xml:space="preserve"> </w:t>
      </w:r>
      <w:r w:rsidR="00B11E85" w:rsidRPr="00DE159A">
        <w:rPr>
          <w:sz w:val="28"/>
          <w:szCs w:val="28"/>
        </w:rPr>
        <w:t>п</w:t>
      </w:r>
      <w:r w:rsidRPr="00DE159A">
        <w:rPr>
          <w:sz w:val="28"/>
          <w:szCs w:val="28"/>
        </w:rPr>
        <w:t xml:space="preserve">остановлением Администрации города Каменска-Уральского от </w:t>
      </w:r>
      <w:r w:rsidR="00B11E85" w:rsidRPr="00DE159A">
        <w:rPr>
          <w:sz w:val="28"/>
          <w:szCs w:val="28"/>
        </w:rPr>
        <w:t>28</w:t>
      </w:r>
      <w:r w:rsidRPr="00DE159A">
        <w:rPr>
          <w:sz w:val="28"/>
          <w:szCs w:val="28"/>
        </w:rPr>
        <w:t>.</w:t>
      </w:r>
      <w:r w:rsidR="00B11E85" w:rsidRPr="00DE159A">
        <w:rPr>
          <w:sz w:val="28"/>
          <w:szCs w:val="28"/>
        </w:rPr>
        <w:t>12</w:t>
      </w:r>
      <w:r w:rsidRPr="00DE159A">
        <w:rPr>
          <w:sz w:val="28"/>
          <w:szCs w:val="28"/>
        </w:rPr>
        <w:t>.201</w:t>
      </w:r>
      <w:r w:rsidR="00B11E85" w:rsidRPr="00DE159A">
        <w:rPr>
          <w:sz w:val="28"/>
          <w:szCs w:val="28"/>
        </w:rPr>
        <w:t>5</w:t>
      </w:r>
      <w:r w:rsidR="00AF3205">
        <w:rPr>
          <w:sz w:val="28"/>
          <w:szCs w:val="28"/>
        </w:rPr>
        <w:t xml:space="preserve"> </w:t>
      </w:r>
      <w:r w:rsidR="00B11E85" w:rsidRPr="00DE159A">
        <w:rPr>
          <w:sz w:val="28"/>
          <w:szCs w:val="28"/>
        </w:rPr>
        <w:t>№</w:t>
      </w:r>
      <w:r w:rsidR="00AF3205">
        <w:rPr>
          <w:sz w:val="28"/>
          <w:szCs w:val="28"/>
        </w:rPr>
        <w:t xml:space="preserve"> </w:t>
      </w:r>
      <w:r w:rsidR="00B11E85" w:rsidRPr="00DE159A">
        <w:rPr>
          <w:sz w:val="28"/>
          <w:szCs w:val="28"/>
        </w:rPr>
        <w:t>1877</w:t>
      </w:r>
      <w:r w:rsidRPr="00DE159A">
        <w:rPr>
          <w:sz w:val="28"/>
          <w:szCs w:val="28"/>
        </w:rPr>
        <w:t xml:space="preserve"> (далее - </w:t>
      </w:r>
      <w:r w:rsidR="00B11E85" w:rsidRPr="00DE159A">
        <w:rPr>
          <w:sz w:val="28"/>
          <w:szCs w:val="28"/>
        </w:rPr>
        <w:t>Реестр маршрутов</w:t>
      </w:r>
      <w:r w:rsidRPr="00DE159A">
        <w:rPr>
          <w:sz w:val="28"/>
          <w:szCs w:val="28"/>
        </w:rPr>
        <w:t>);</w:t>
      </w:r>
    </w:p>
    <w:p w:rsidR="00671BA3" w:rsidRPr="00DE159A" w:rsidRDefault="00671BA3" w:rsidP="001605E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б) </w:t>
      </w:r>
      <w:r w:rsidR="00E05C43" w:rsidRPr="00DE159A">
        <w:rPr>
          <w:sz w:val="28"/>
          <w:szCs w:val="28"/>
        </w:rPr>
        <w:t xml:space="preserve">хотя бы одним </w:t>
      </w:r>
      <w:r w:rsidRPr="00DE159A">
        <w:rPr>
          <w:sz w:val="28"/>
          <w:szCs w:val="28"/>
        </w:rPr>
        <w:t>конечн</w:t>
      </w:r>
      <w:r w:rsidR="00E05C43" w:rsidRPr="00DE159A">
        <w:rPr>
          <w:sz w:val="28"/>
          <w:szCs w:val="28"/>
        </w:rPr>
        <w:t xml:space="preserve">ым </w:t>
      </w:r>
      <w:r w:rsidRPr="00DE159A">
        <w:rPr>
          <w:sz w:val="28"/>
          <w:szCs w:val="28"/>
        </w:rPr>
        <w:t>останов</w:t>
      </w:r>
      <w:r w:rsidR="00E05C43" w:rsidRPr="00DE159A">
        <w:rPr>
          <w:sz w:val="28"/>
          <w:szCs w:val="28"/>
        </w:rPr>
        <w:t>очным пунктом</w:t>
      </w:r>
      <w:r w:rsidR="00C951E9">
        <w:rPr>
          <w:sz w:val="28"/>
          <w:szCs w:val="28"/>
        </w:rPr>
        <w:t xml:space="preserve"> </w:t>
      </w:r>
      <w:r w:rsidR="00E05C43" w:rsidRPr="00DE159A">
        <w:rPr>
          <w:sz w:val="28"/>
          <w:szCs w:val="28"/>
        </w:rPr>
        <w:t xml:space="preserve">соответствующего </w:t>
      </w:r>
      <w:r w:rsidRPr="00DE159A">
        <w:rPr>
          <w:sz w:val="28"/>
          <w:szCs w:val="28"/>
        </w:rPr>
        <w:t xml:space="preserve"> маршрута является сельский населенный пункт</w:t>
      </w:r>
      <w:r w:rsidR="00E05C43" w:rsidRPr="00DE159A">
        <w:rPr>
          <w:sz w:val="28"/>
          <w:szCs w:val="28"/>
        </w:rPr>
        <w:t xml:space="preserve">, входящий в состав территории муниципального </w:t>
      </w:r>
      <w:r w:rsidR="002C5830" w:rsidRPr="00DE159A">
        <w:rPr>
          <w:sz w:val="28"/>
          <w:szCs w:val="28"/>
        </w:rPr>
        <w:t>образования город Каменск-Уральский,</w:t>
      </w:r>
      <w:r w:rsidRPr="00DE159A">
        <w:rPr>
          <w:sz w:val="28"/>
          <w:szCs w:val="28"/>
        </w:rPr>
        <w:t xml:space="preserve"> или отдаленная территория</w:t>
      </w:r>
      <w:r w:rsidR="005E6EA8" w:rsidRPr="00DE159A">
        <w:rPr>
          <w:sz w:val="28"/>
          <w:szCs w:val="28"/>
        </w:rPr>
        <w:t xml:space="preserve"> муниципального образования город Каменск-Уральский, включенная</w:t>
      </w:r>
      <w:r w:rsidRPr="00DE159A">
        <w:rPr>
          <w:sz w:val="28"/>
          <w:szCs w:val="28"/>
        </w:rPr>
        <w:t xml:space="preserve"> в </w:t>
      </w:r>
      <w:hyperlink r:id="rId11" w:history="1">
        <w:r w:rsidR="005E6EA8" w:rsidRPr="00DE159A">
          <w:rPr>
            <w:sz w:val="28"/>
            <w:szCs w:val="28"/>
          </w:rPr>
          <w:t>Перечень</w:t>
        </w:r>
      </w:hyperlink>
      <w:r w:rsidRPr="00DE159A">
        <w:rPr>
          <w:sz w:val="28"/>
          <w:szCs w:val="28"/>
        </w:rPr>
        <w:t xml:space="preserve"> отдаленных территорий муниципального образования город Каменск-Уральский, приведенн</w:t>
      </w:r>
      <w:r w:rsidR="005E6EA8" w:rsidRPr="00DE159A">
        <w:rPr>
          <w:sz w:val="28"/>
          <w:szCs w:val="28"/>
        </w:rPr>
        <w:t>ый</w:t>
      </w:r>
      <w:r w:rsidRPr="00DE159A">
        <w:rPr>
          <w:sz w:val="28"/>
          <w:szCs w:val="28"/>
        </w:rPr>
        <w:t xml:space="preserve"> в Приложении к </w:t>
      </w:r>
      <w:r w:rsidR="005E6EA8" w:rsidRPr="00DE159A">
        <w:rPr>
          <w:sz w:val="28"/>
          <w:szCs w:val="28"/>
        </w:rPr>
        <w:t>р</w:t>
      </w:r>
      <w:r w:rsidRPr="00DE159A">
        <w:rPr>
          <w:sz w:val="28"/>
          <w:szCs w:val="28"/>
        </w:rPr>
        <w:t xml:space="preserve">ешению Городской Думы города Каменска-Уральского о дополнительных мерах социальной поддержки для отдельных категорий граждан, проживающих на территории муниципального образования город Каменск-Уральский, в области транспортного обслуживания от 10.02.2016 </w:t>
      </w:r>
      <w:r w:rsidR="005E6EA8" w:rsidRPr="00DE159A">
        <w:rPr>
          <w:sz w:val="28"/>
          <w:szCs w:val="28"/>
        </w:rPr>
        <w:t>№</w:t>
      </w:r>
      <w:r w:rsidRPr="00DE159A">
        <w:rPr>
          <w:sz w:val="28"/>
          <w:szCs w:val="28"/>
        </w:rPr>
        <w:t xml:space="preserve"> 528;</w:t>
      </w:r>
    </w:p>
    <w:p w:rsidR="00671BA3" w:rsidRPr="00DE159A" w:rsidRDefault="00671BA3" w:rsidP="00671BA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в) </w:t>
      </w:r>
      <w:r w:rsidR="00F12C67" w:rsidRPr="00DE159A">
        <w:rPr>
          <w:sz w:val="28"/>
          <w:szCs w:val="28"/>
        </w:rPr>
        <w:t xml:space="preserve">соответствующий </w:t>
      </w:r>
      <w:r w:rsidRPr="00DE159A">
        <w:rPr>
          <w:sz w:val="28"/>
          <w:szCs w:val="28"/>
        </w:rPr>
        <w:t xml:space="preserve">маршрут является единственным </w:t>
      </w:r>
      <w:r w:rsidR="00F12C67" w:rsidRPr="00DE159A">
        <w:rPr>
          <w:sz w:val="28"/>
          <w:szCs w:val="28"/>
        </w:rPr>
        <w:t>муниципальны</w:t>
      </w:r>
      <w:r w:rsidR="007A4509" w:rsidRPr="00DE159A">
        <w:rPr>
          <w:sz w:val="28"/>
          <w:szCs w:val="28"/>
        </w:rPr>
        <w:t>м</w:t>
      </w:r>
      <w:r w:rsidR="00F12C67" w:rsidRPr="00DE159A">
        <w:rPr>
          <w:sz w:val="28"/>
          <w:szCs w:val="28"/>
        </w:rPr>
        <w:t xml:space="preserve"> маршрут</w:t>
      </w:r>
      <w:r w:rsidR="007A4509" w:rsidRPr="00DE159A">
        <w:rPr>
          <w:sz w:val="28"/>
          <w:szCs w:val="28"/>
        </w:rPr>
        <w:t>ом</w:t>
      </w:r>
      <w:r w:rsidR="00F12C67" w:rsidRPr="00DE159A">
        <w:rPr>
          <w:sz w:val="28"/>
          <w:szCs w:val="28"/>
        </w:rPr>
        <w:t xml:space="preserve"> регулярных перевозок</w:t>
      </w:r>
      <w:r w:rsidRPr="00DE159A">
        <w:rPr>
          <w:sz w:val="28"/>
          <w:szCs w:val="28"/>
        </w:rPr>
        <w:t>, которым можно добраться до конечно</w:t>
      </w:r>
      <w:r w:rsidR="001605E6" w:rsidRPr="00DE159A">
        <w:rPr>
          <w:sz w:val="28"/>
          <w:szCs w:val="28"/>
        </w:rPr>
        <w:t>го</w:t>
      </w:r>
      <w:r w:rsidRPr="00DE159A">
        <w:rPr>
          <w:sz w:val="28"/>
          <w:szCs w:val="28"/>
        </w:rPr>
        <w:t xml:space="preserve"> останов</w:t>
      </w:r>
      <w:r w:rsidR="001605E6" w:rsidRPr="00DE159A">
        <w:rPr>
          <w:sz w:val="28"/>
          <w:szCs w:val="28"/>
        </w:rPr>
        <w:t>очного пункта, указанного в подпункте «б»</w:t>
      </w:r>
      <w:r w:rsidR="00586B68" w:rsidRPr="00DE159A">
        <w:rPr>
          <w:sz w:val="28"/>
          <w:szCs w:val="28"/>
        </w:rPr>
        <w:t xml:space="preserve"> настоящего пункта</w:t>
      </w:r>
      <w:r w:rsidRPr="00DE159A">
        <w:rPr>
          <w:sz w:val="28"/>
          <w:szCs w:val="28"/>
        </w:rPr>
        <w:t>;</w:t>
      </w:r>
    </w:p>
    <w:p w:rsidR="00470DEB" w:rsidRPr="00DE159A" w:rsidRDefault="00586B68" w:rsidP="00671BA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E159A">
        <w:rPr>
          <w:sz w:val="28"/>
          <w:szCs w:val="28"/>
        </w:rPr>
        <w:lastRenderedPageBreak/>
        <w:t>г</w:t>
      </w:r>
      <w:r w:rsidR="00671BA3" w:rsidRPr="00DE159A">
        <w:rPr>
          <w:sz w:val="28"/>
          <w:szCs w:val="28"/>
        </w:rPr>
        <w:t xml:space="preserve">) </w:t>
      </w:r>
      <w:r w:rsidR="00470DEB" w:rsidRPr="00DE159A">
        <w:rPr>
          <w:sz w:val="28"/>
          <w:szCs w:val="28"/>
        </w:rPr>
        <w:t>по соответствующему</w:t>
      </w:r>
      <w:r w:rsidRPr="00DE159A">
        <w:rPr>
          <w:sz w:val="28"/>
          <w:szCs w:val="28"/>
        </w:rPr>
        <w:t xml:space="preserve"> маршрут</w:t>
      </w:r>
      <w:r w:rsidR="00470DEB" w:rsidRPr="00DE159A">
        <w:rPr>
          <w:sz w:val="28"/>
          <w:szCs w:val="28"/>
        </w:rPr>
        <w:t>у осуществляются перевозки по регулируемому тарифу.</w:t>
      </w:r>
    </w:p>
    <w:p w:rsidR="00470DEB" w:rsidRPr="00DE159A" w:rsidRDefault="00470DEB" w:rsidP="00470DEB">
      <w:pPr>
        <w:ind w:firstLine="709"/>
        <w:jc w:val="both"/>
      </w:pPr>
      <w:r w:rsidRPr="00DE159A">
        <w:rPr>
          <w:sz w:val="28"/>
          <w:szCs w:val="28"/>
        </w:rPr>
        <w:t xml:space="preserve">В соответствии с критериями, установленными частью первой настоящего пункта, Перечень социально значимых маршрутов в муниципальном образовании город Каменск-Уральский установлен в </w:t>
      </w:r>
      <w:hyperlink w:anchor="Приложение1" w:history="1">
        <w:r w:rsidRPr="001A0DFB">
          <w:rPr>
            <w:rStyle w:val="ac"/>
            <w:sz w:val="28"/>
            <w:szCs w:val="28"/>
          </w:rPr>
          <w:t xml:space="preserve">Приложении </w:t>
        </w:r>
        <w:r w:rsidR="00171180" w:rsidRPr="001A0DFB">
          <w:rPr>
            <w:rStyle w:val="ac"/>
            <w:sz w:val="28"/>
            <w:szCs w:val="28"/>
          </w:rPr>
          <w:t xml:space="preserve">№ </w:t>
        </w:r>
        <w:r w:rsidRPr="001A0DFB">
          <w:rPr>
            <w:rStyle w:val="ac"/>
            <w:sz w:val="28"/>
            <w:szCs w:val="28"/>
          </w:rPr>
          <w:t>1</w:t>
        </w:r>
      </w:hyperlink>
      <w:r w:rsidRPr="00DE159A">
        <w:rPr>
          <w:sz w:val="28"/>
          <w:szCs w:val="28"/>
        </w:rPr>
        <w:t xml:space="preserve"> к настоящему Порядку.</w:t>
      </w:r>
    </w:p>
    <w:p w:rsidR="00681AD2" w:rsidRPr="00DE159A" w:rsidRDefault="00DF790C" w:rsidP="0035735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E159A">
        <w:rPr>
          <w:bCs/>
          <w:sz w:val="28"/>
          <w:szCs w:val="28"/>
        </w:rPr>
        <w:t>1.3.</w:t>
      </w:r>
      <w:r w:rsidR="00AF3205">
        <w:rPr>
          <w:bCs/>
          <w:sz w:val="28"/>
          <w:szCs w:val="28"/>
        </w:rPr>
        <w:t xml:space="preserve"> </w:t>
      </w:r>
      <w:r w:rsidR="00D15BF4" w:rsidRPr="00DE159A">
        <w:rPr>
          <w:bCs/>
          <w:sz w:val="28"/>
          <w:szCs w:val="28"/>
        </w:rPr>
        <w:t xml:space="preserve">В соответствии с настоящим Порядком </w:t>
      </w:r>
      <w:r w:rsidR="00D15BF4" w:rsidRPr="00BF5570">
        <w:rPr>
          <w:bCs/>
          <w:sz w:val="28"/>
          <w:szCs w:val="28"/>
        </w:rPr>
        <w:t>с</w:t>
      </w:r>
      <w:r w:rsidR="00B66F5F" w:rsidRPr="00BF5570">
        <w:rPr>
          <w:bCs/>
          <w:sz w:val="28"/>
          <w:szCs w:val="28"/>
        </w:rPr>
        <w:t xml:space="preserve">убсидии </w:t>
      </w:r>
      <w:r w:rsidR="00D15BF4" w:rsidRPr="00BF5570">
        <w:rPr>
          <w:bCs/>
          <w:sz w:val="28"/>
          <w:szCs w:val="28"/>
        </w:rPr>
        <w:t>предоставляются в</w:t>
      </w:r>
      <w:r w:rsidR="00B66F5F" w:rsidRPr="00BF5570">
        <w:rPr>
          <w:bCs/>
          <w:sz w:val="28"/>
          <w:szCs w:val="28"/>
        </w:rPr>
        <w:t xml:space="preserve">  цел</w:t>
      </w:r>
      <w:r w:rsidR="00D15BF4" w:rsidRPr="00BF5570">
        <w:rPr>
          <w:bCs/>
          <w:sz w:val="28"/>
          <w:szCs w:val="28"/>
        </w:rPr>
        <w:t>я</w:t>
      </w:r>
      <w:r w:rsidR="009775C3" w:rsidRPr="00BF5570">
        <w:rPr>
          <w:bCs/>
          <w:sz w:val="28"/>
          <w:szCs w:val="28"/>
        </w:rPr>
        <w:t>х</w:t>
      </w:r>
      <w:r w:rsidR="00B66F5F" w:rsidRPr="00BF5570">
        <w:rPr>
          <w:bCs/>
          <w:sz w:val="28"/>
          <w:szCs w:val="28"/>
        </w:rPr>
        <w:t xml:space="preserve"> возмещения доходов</w:t>
      </w:r>
      <w:r w:rsidR="0032369B" w:rsidRPr="00BF5570">
        <w:rPr>
          <w:bCs/>
          <w:sz w:val="28"/>
          <w:szCs w:val="28"/>
        </w:rPr>
        <w:t>, недополученных</w:t>
      </w:r>
      <w:r w:rsidR="00C951E9">
        <w:rPr>
          <w:bCs/>
          <w:sz w:val="28"/>
          <w:szCs w:val="28"/>
        </w:rPr>
        <w:t xml:space="preserve"> </w:t>
      </w:r>
      <w:r w:rsidR="00EC638E" w:rsidRPr="00BF5570">
        <w:rPr>
          <w:bCs/>
          <w:sz w:val="28"/>
          <w:szCs w:val="28"/>
        </w:rPr>
        <w:t>юридическим</w:t>
      </w:r>
      <w:r w:rsidR="00717704" w:rsidRPr="00BF5570">
        <w:rPr>
          <w:bCs/>
          <w:sz w:val="28"/>
          <w:szCs w:val="28"/>
        </w:rPr>
        <w:t>и</w:t>
      </w:r>
      <w:r w:rsidR="00EC638E" w:rsidRPr="00BF5570">
        <w:rPr>
          <w:bCs/>
          <w:sz w:val="28"/>
          <w:szCs w:val="28"/>
        </w:rPr>
        <w:t xml:space="preserve"> лиц</w:t>
      </w:r>
      <w:r w:rsidR="00717704" w:rsidRPr="00BF5570">
        <w:rPr>
          <w:bCs/>
          <w:sz w:val="28"/>
          <w:szCs w:val="28"/>
        </w:rPr>
        <w:t>ами</w:t>
      </w:r>
      <w:r w:rsidR="00EC638E" w:rsidRPr="00BF5570">
        <w:rPr>
          <w:bCs/>
          <w:sz w:val="28"/>
          <w:szCs w:val="28"/>
        </w:rPr>
        <w:t>, индивидуальным</w:t>
      </w:r>
      <w:r w:rsidR="00717704" w:rsidRPr="00BF5570">
        <w:rPr>
          <w:bCs/>
          <w:sz w:val="28"/>
          <w:szCs w:val="28"/>
        </w:rPr>
        <w:t>и</w:t>
      </w:r>
      <w:r w:rsidR="00EC638E" w:rsidRPr="00BF5570">
        <w:rPr>
          <w:bCs/>
          <w:sz w:val="28"/>
          <w:szCs w:val="28"/>
        </w:rPr>
        <w:t xml:space="preserve"> предпринимател</w:t>
      </w:r>
      <w:r w:rsidR="00717704" w:rsidRPr="00BF5570">
        <w:rPr>
          <w:bCs/>
          <w:sz w:val="28"/>
          <w:szCs w:val="28"/>
        </w:rPr>
        <w:t>ями</w:t>
      </w:r>
      <w:r w:rsidR="00EC638E" w:rsidRPr="00BF5570">
        <w:rPr>
          <w:bCs/>
          <w:sz w:val="28"/>
          <w:szCs w:val="28"/>
        </w:rPr>
        <w:t xml:space="preserve"> в связи с осуществлением </w:t>
      </w:r>
      <w:r w:rsidR="0032369B" w:rsidRPr="00BF5570">
        <w:rPr>
          <w:bCs/>
          <w:sz w:val="28"/>
          <w:szCs w:val="28"/>
        </w:rPr>
        <w:t xml:space="preserve">ими </w:t>
      </w:r>
      <w:r w:rsidR="00EC638E" w:rsidRPr="00BF5570">
        <w:rPr>
          <w:bCs/>
          <w:sz w:val="28"/>
          <w:szCs w:val="28"/>
        </w:rPr>
        <w:t>регулярных пассажирских перевозок транспортом общего пользования городского</w:t>
      </w:r>
      <w:r w:rsidR="00EC638E" w:rsidRPr="00DE159A">
        <w:rPr>
          <w:bCs/>
          <w:sz w:val="28"/>
          <w:szCs w:val="28"/>
        </w:rPr>
        <w:t xml:space="preserve"> сообщения по социально значимым маршрутам </w:t>
      </w:r>
      <w:r w:rsidR="0032369B" w:rsidRPr="00DE159A">
        <w:rPr>
          <w:sz w:val="28"/>
          <w:szCs w:val="28"/>
        </w:rPr>
        <w:t>в муниципальном образовании город Каменск-Уральский</w:t>
      </w:r>
      <w:r w:rsidR="00EC638E" w:rsidRPr="00DE159A">
        <w:rPr>
          <w:bCs/>
          <w:sz w:val="28"/>
          <w:szCs w:val="28"/>
        </w:rPr>
        <w:t xml:space="preserve"> (далее </w:t>
      </w:r>
      <w:r w:rsidR="006D5BBD" w:rsidRPr="00DE159A">
        <w:rPr>
          <w:bCs/>
          <w:sz w:val="28"/>
          <w:szCs w:val="28"/>
        </w:rPr>
        <w:t xml:space="preserve">- </w:t>
      </w:r>
      <w:r w:rsidR="0032369B" w:rsidRPr="00DE159A">
        <w:rPr>
          <w:bCs/>
          <w:sz w:val="28"/>
          <w:szCs w:val="28"/>
        </w:rPr>
        <w:t>Перевозчик, Перевозчики).</w:t>
      </w:r>
    </w:p>
    <w:p w:rsidR="00EC638E" w:rsidRPr="00DE159A" w:rsidRDefault="00681AD2" w:rsidP="0035735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E159A">
        <w:rPr>
          <w:bCs/>
          <w:sz w:val="28"/>
          <w:szCs w:val="28"/>
        </w:rPr>
        <w:t xml:space="preserve">Субсидии </w:t>
      </w:r>
      <w:r w:rsidR="00B66F5F" w:rsidRPr="00DE159A">
        <w:rPr>
          <w:bCs/>
          <w:sz w:val="28"/>
          <w:szCs w:val="28"/>
        </w:rPr>
        <w:t>п</w:t>
      </w:r>
      <w:r w:rsidR="00346AB4" w:rsidRPr="00DE159A">
        <w:rPr>
          <w:bCs/>
          <w:sz w:val="28"/>
          <w:szCs w:val="28"/>
        </w:rPr>
        <w:t xml:space="preserve">редоставляются </w:t>
      </w:r>
      <w:r w:rsidR="00EC638E" w:rsidRPr="00DE159A">
        <w:rPr>
          <w:bCs/>
          <w:sz w:val="28"/>
          <w:szCs w:val="28"/>
        </w:rPr>
        <w:t xml:space="preserve">на безвозмездной </w:t>
      </w:r>
      <w:r w:rsidR="00B435CC" w:rsidRPr="00DE159A">
        <w:rPr>
          <w:bCs/>
          <w:sz w:val="28"/>
          <w:szCs w:val="28"/>
        </w:rPr>
        <w:t>и безвозвратной</w:t>
      </w:r>
      <w:r w:rsidR="00275597" w:rsidRPr="00DE159A">
        <w:rPr>
          <w:bCs/>
          <w:sz w:val="28"/>
          <w:szCs w:val="28"/>
        </w:rPr>
        <w:t xml:space="preserve"> основе</w:t>
      </w:r>
      <w:r w:rsidR="00B435CC" w:rsidRPr="00DE159A">
        <w:rPr>
          <w:bCs/>
          <w:sz w:val="28"/>
          <w:szCs w:val="28"/>
        </w:rPr>
        <w:t xml:space="preserve"> (за исключением случаев, установленных пунктом</w:t>
      </w:r>
      <w:r w:rsidR="00107781" w:rsidRPr="00DE159A">
        <w:rPr>
          <w:bCs/>
          <w:sz w:val="28"/>
          <w:szCs w:val="28"/>
        </w:rPr>
        <w:t xml:space="preserve"> 4.4</w:t>
      </w:r>
      <w:r w:rsidR="00B435CC" w:rsidRPr="00DE159A">
        <w:rPr>
          <w:bCs/>
          <w:sz w:val="28"/>
          <w:szCs w:val="28"/>
        </w:rPr>
        <w:t xml:space="preserve"> настоящего Порядка) </w:t>
      </w:r>
      <w:r w:rsidR="00EC638E" w:rsidRPr="00DE159A">
        <w:rPr>
          <w:bCs/>
          <w:sz w:val="28"/>
          <w:szCs w:val="28"/>
        </w:rPr>
        <w:t xml:space="preserve">в рамках </w:t>
      </w:r>
      <w:r w:rsidR="00777FAC" w:rsidRPr="00DE159A">
        <w:rPr>
          <w:bCs/>
          <w:sz w:val="28"/>
          <w:szCs w:val="28"/>
        </w:rPr>
        <w:t xml:space="preserve">подпрограммы «Организация транспортного обслуживания населения» </w:t>
      </w:r>
      <w:r w:rsidR="00EC638E" w:rsidRPr="00DE159A">
        <w:rPr>
          <w:bCs/>
          <w:sz w:val="28"/>
          <w:szCs w:val="28"/>
        </w:rPr>
        <w:t>муниципальной программы «Обеспечение функционирования городского хозяйства в муниципальном образовании город Каменск-Уральский на 2017 - 2021 годы»</w:t>
      </w:r>
      <w:r w:rsidRPr="00DE159A">
        <w:rPr>
          <w:bCs/>
          <w:sz w:val="28"/>
          <w:szCs w:val="28"/>
        </w:rPr>
        <w:t>, утвержденной постановлением Администрации города Каменска-Уральского от</w:t>
      </w:r>
      <w:r w:rsidR="0016189A" w:rsidRPr="00DE159A">
        <w:rPr>
          <w:bCs/>
          <w:sz w:val="28"/>
          <w:szCs w:val="28"/>
        </w:rPr>
        <w:t xml:space="preserve"> 18.11.2016 </w:t>
      </w:r>
      <w:r w:rsidRPr="00DE159A">
        <w:rPr>
          <w:bCs/>
          <w:sz w:val="28"/>
          <w:szCs w:val="28"/>
        </w:rPr>
        <w:t xml:space="preserve"> №</w:t>
      </w:r>
      <w:r w:rsidR="0016189A" w:rsidRPr="00DE159A">
        <w:rPr>
          <w:bCs/>
          <w:sz w:val="28"/>
          <w:szCs w:val="28"/>
        </w:rPr>
        <w:t xml:space="preserve"> 1</w:t>
      </w:r>
      <w:r w:rsidR="00CE02E8" w:rsidRPr="00DE159A">
        <w:rPr>
          <w:bCs/>
          <w:sz w:val="28"/>
          <w:szCs w:val="28"/>
        </w:rPr>
        <w:t>552</w:t>
      </w:r>
      <w:r w:rsidRPr="00DE159A">
        <w:rPr>
          <w:bCs/>
          <w:sz w:val="28"/>
          <w:szCs w:val="28"/>
        </w:rPr>
        <w:t xml:space="preserve">, </w:t>
      </w:r>
      <w:r w:rsidR="00EC638E" w:rsidRPr="00DE159A">
        <w:rPr>
          <w:bCs/>
          <w:sz w:val="28"/>
          <w:szCs w:val="28"/>
        </w:rPr>
        <w:t xml:space="preserve"> в пределах</w:t>
      </w:r>
      <w:r w:rsidR="00C951E9">
        <w:rPr>
          <w:bCs/>
          <w:sz w:val="28"/>
          <w:szCs w:val="28"/>
        </w:rPr>
        <w:t xml:space="preserve"> </w:t>
      </w:r>
      <w:r w:rsidR="00B45A09" w:rsidRPr="00DE159A">
        <w:rPr>
          <w:bCs/>
          <w:sz w:val="28"/>
          <w:szCs w:val="28"/>
        </w:rPr>
        <w:t xml:space="preserve">доведенных на </w:t>
      </w:r>
      <w:r w:rsidR="005C2CC7" w:rsidRPr="00DE159A">
        <w:rPr>
          <w:bCs/>
          <w:sz w:val="28"/>
          <w:szCs w:val="28"/>
        </w:rPr>
        <w:t xml:space="preserve">данное мероприятие </w:t>
      </w:r>
      <w:r w:rsidR="00EC638E" w:rsidRPr="00DE159A">
        <w:rPr>
          <w:bCs/>
          <w:sz w:val="28"/>
          <w:szCs w:val="28"/>
        </w:rPr>
        <w:t>л</w:t>
      </w:r>
      <w:r w:rsidRPr="00DE159A">
        <w:rPr>
          <w:bCs/>
          <w:sz w:val="28"/>
          <w:szCs w:val="28"/>
        </w:rPr>
        <w:t>имитов бюджетных обязательств на</w:t>
      </w:r>
      <w:r w:rsidR="00EC638E" w:rsidRPr="00DE159A">
        <w:rPr>
          <w:bCs/>
          <w:sz w:val="28"/>
          <w:szCs w:val="28"/>
        </w:rPr>
        <w:t xml:space="preserve"> соответствующий финансовый год.</w:t>
      </w:r>
    </w:p>
    <w:p w:rsidR="006E25E9" w:rsidRPr="00C43431" w:rsidRDefault="006E25E9" w:rsidP="0016236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E159A">
        <w:rPr>
          <w:sz w:val="28"/>
          <w:szCs w:val="28"/>
        </w:rPr>
        <w:t xml:space="preserve">Перевозчик вправе направлять полученные субсидии на финансирование основных расходов на организацию </w:t>
      </w:r>
      <w:r w:rsidRPr="00DE159A">
        <w:rPr>
          <w:bCs/>
          <w:sz w:val="28"/>
          <w:szCs w:val="28"/>
        </w:rPr>
        <w:t xml:space="preserve">регулярных пассажирских перевозок транспортом общего пользования городского сообщения по социально значимым маршрутам в муниципальном образовании город Каменск-Уральский. Перечень основных расходов приведен в  </w:t>
      </w:r>
      <w:hyperlink w:anchor="Приложение5" w:history="1">
        <w:r w:rsidRPr="001A0DFB">
          <w:rPr>
            <w:rStyle w:val="ac"/>
            <w:sz w:val="28"/>
            <w:szCs w:val="28"/>
          </w:rPr>
          <w:t>Приложении № 5</w:t>
        </w:r>
      </w:hyperlink>
      <w:r w:rsidRPr="00DE159A">
        <w:rPr>
          <w:sz w:val="28"/>
          <w:szCs w:val="28"/>
        </w:rPr>
        <w:t xml:space="preserve"> к настоящему Порядку.</w:t>
      </w:r>
      <w:r w:rsidR="00CF2260" w:rsidRPr="00DE159A">
        <w:rPr>
          <w:sz w:val="28"/>
          <w:szCs w:val="28"/>
        </w:rPr>
        <w:t xml:space="preserve"> При этом средства субсиди</w:t>
      </w:r>
      <w:r w:rsidR="00330567">
        <w:rPr>
          <w:sz w:val="28"/>
          <w:szCs w:val="28"/>
        </w:rPr>
        <w:t>и</w:t>
      </w:r>
      <w:r w:rsidR="00CF2260" w:rsidRPr="00DE159A">
        <w:rPr>
          <w:sz w:val="28"/>
          <w:szCs w:val="28"/>
        </w:rPr>
        <w:t xml:space="preserve"> не могут быть направлены</w:t>
      </w:r>
      <w:r w:rsidR="00162368" w:rsidRPr="00DE159A">
        <w:rPr>
          <w:sz w:val="28"/>
          <w:szCs w:val="28"/>
        </w:rPr>
        <w:t xml:space="preserve"> на приобретение </w:t>
      </w:r>
      <w:r w:rsidR="00162368" w:rsidRPr="00C43431">
        <w:rPr>
          <w:sz w:val="28"/>
          <w:szCs w:val="28"/>
        </w:rPr>
        <w:t>Перевозчиком иностранной валюты</w:t>
      </w:r>
      <w:r w:rsidR="00F72E8D" w:rsidRPr="00C43431">
        <w:rPr>
          <w:sz w:val="28"/>
          <w:szCs w:val="28"/>
        </w:rPr>
        <w:t>.</w:t>
      </w:r>
    </w:p>
    <w:p w:rsidR="00EC638E" w:rsidRPr="00BF5570" w:rsidRDefault="004C0F86" w:rsidP="003573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43431">
        <w:rPr>
          <w:sz w:val="28"/>
          <w:szCs w:val="28"/>
        </w:rPr>
        <w:t>1.4</w:t>
      </w:r>
      <w:r w:rsidR="00EC638E" w:rsidRPr="00C43431">
        <w:rPr>
          <w:sz w:val="28"/>
          <w:szCs w:val="28"/>
        </w:rPr>
        <w:t xml:space="preserve">. </w:t>
      </w:r>
      <w:r w:rsidR="00C43431">
        <w:rPr>
          <w:sz w:val="28"/>
          <w:szCs w:val="28"/>
        </w:rPr>
        <w:t>Г</w:t>
      </w:r>
      <w:r w:rsidR="00C43431" w:rsidRPr="00C43431">
        <w:rPr>
          <w:sz w:val="28"/>
          <w:szCs w:val="28"/>
        </w:rPr>
        <w:t>одовой объем бюджетных ассигнований, направляемых на предоставление субсиди</w:t>
      </w:r>
      <w:r w:rsidR="00AF3205">
        <w:rPr>
          <w:sz w:val="28"/>
          <w:szCs w:val="28"/>
        </w:rPr>
        <w:t>и</w:t>
      </w:r>
      <w:r w:rsidR="00C43431">
        <w:rPr>
          <w:sz w:val="28"/>
          <w:szCs w:val="28"/>
        </w:rPr>
        <w:t>,</w:t>
      </w:r>
      <w:r w:rsidR="00C43431" w:rsidRPr="00C43431">
        <w:rPr>
          <w:sz w:val="28"/>
          <w:szCs w:val="28"/>
        </w:rPr>
        <w:t xml:space="preserve"> утверждается </w:t>
      </w:r>
      <w:r w:rsidR="00C43431">
        <w:rPr>
          <w:sz w:val="28"/>
          <w:szCs w:val="28"/>
        </w:rPr>
        <w:t>р</w:t>
      </w:r>
      <w:r w:rsidR="00295BB6" w:rsidRPr="00C43431">
        <w:rPr>
          <w:sz w:val="28"/>
          <w:szCs w:val="28"/>
        </w:rPr>
        <w:t xml:space="preserve">ешением Городской Думы города Каменска-Уральского о бюджете муниципального образования на </w:t>
      </w:r>
      <w:r w:rsidR="00A24F35" w:rsidRPr="00BF5570">
        <w:rPr>
          <w:sz w:val="28"/>
          <w:szCs w:val="28"/>
        </w:rPr>
        <w:t>соответствующий</w:t>
      </w:r>
      <w:r w:rsidR="00295BB6" w:rsidRPr="00BF5570">
        <w:rPr>
          <w:sz w:val="28"/>
          <w:szCs w:val="28"/>
        </w:rPr>
        <w:t xml:space="preserve"> финансовый год</w:t>
      </w:r>
      <w:r w:rsidR="00EC638E" w:rsidRPr="00BF5570">
        <w:rPr>
          <w:sz w:val="28"/>
          <w:szCs w:val="28"/>
        </w:rPr>
        <w:t>.</w:t>
      </w:r>
    </w:p>
    <w:p w:rsidR="00346AB4" w:rsidRPr="00DE159A" w:rsidRDefault="00226676" w:rsidP="003573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5570">
        <w:rPr>
          <w:sz w:val="28"/>
          <w:szCs w:val="28"/>
        </w:rPr>
        <w:t>1.5</w:t>
      </w:r>
      <w:r w:rsidR="00B66F5F" w:rsidRPr="00BF5570">
        <w:rPr>
          <w:sz w:val="28"/>
          <w:szCs w:val="28"/>
        </w:rPr>
        <w:t xml:space="preserve">. Субсидии </w:t>
      </w:r>
      <w:r w:rsidR="0035735E" w:rsidRPr="00BF5570">
        <w:rPr>
          <w:sz w:val="28"/>
          <w:szCs w:val="28"/>
        </w:rPr>
        <w:t>предоставляются</w:t>
      </w:r>
      <w:r w:rsidR="00C951E9">
        <w:rPr>
          <w:sz w:val="28"/>
          <w:szCs w:val="28"/>
        </w:rPr>
        <w:t xml:space="preserve"> </w:t>
      </w:r>
      <w:r w:rsidR="00B66F5F" w:rsidRPr="00C43431">
        <w:rPr>
          <w:sz w:val="28"/>
          <w:szCs w:val="28"/>
        </w:rPr>
        <w:t xml:space="preserve">на основании </w:t>
      </w:r>
      <w:r w:rsidR="006D5BBD" w:rsidRPr="00C43431">
        <w:rPr>
          <w:sz w:val="28"/>
          <w:szCs w:val="28"/>
        </w:rPr>
        <w:t>соглашения</w:t>
      </w:r>
      <w:r w:rsidR="00B66F5F" w:rsidRPr="00C43431">
        <w:rPr>
          <w:sz w:val="28"/>
          <w:szCs w:val="28"/>
        </w:rPr>
        <w:t>, закл</w:t>
      </w:r>
      <w:r w:rsidR="00EC638E" w:rsidRPr="00C43431">
        <w:rPr>
          <w:sz w:val="28"/>
          <w:szCs w:val="28"/>
        </w:rPr>
        <w:t>юч</w:t>
      </w:r>
      <w:r w:rsidRPr="00C43431">
        <w:rPr>
          <w:sz w:val="28"/>
          <w:szCs w:val="28"/>
        </w:rPr>
        <w:t>енного</w:t>
      </w:r>
      <w:r w:rsidR="00EC638E" w:rsidRPr="00DE159A">
        <w:rPr>
          <w:sz w:val="28"/>
          <w:szCs w:val="28"/>
        </w:rPr>
        <w:t xml:space="preserve"> главным распорядителем</w:t>
      </w:r>
      <w:r w:rsidR="006D5BBD" w:rsidRPr="00DE159A">
        <w:rPr>
          <w:sz w:val="28"/>
          <w:szCs w:val="28"/>
        </w:rPr>
        <w:t xml:space="preserve"> средств бюджета муниципального обра</w:t>
      </w:r>
      <w:r w:rsidRPr="00DE159A">
        <w:rPr>
          <w:sz w:val="28"/>
          <w:szCs w:val="28"/>
        </w:rPr>
        <w:t>зования город Каменск-Уральский с Перевозчиком</w:t>
      </w:r>
      <w:r w:rsidR="00816F53" w:rsidRPr="00DE159A">
        <w:rPr>
          <w:sz w:val="28"/>
          <w:szCs w:val="28"/>
        </w:rPr>
        <w:t xml:space="preserve"> (далее - Соглашение)</w:t>
      </w:r>
      <w:r w:rsidR="00065569" w:rsidRPr="00DE159A">
        <w:rPr>
          <w:sz w:val="28"/>
          <w:szCs w:val="28"/>
        </w:rPr>
        <w:t xml:space="preserve"> на очередной финансовый год</w:t>
      </w:r>
      <w:r w:rsidR="00F8095B" w:rsidRPr="00DE159A">
        <w:rPr>
          <w:sz w:val="28"/>
          <w:szCs w:val="28"/>
        </w:rPr>
        <w:t>.</w:t>
      </w:r>
    </w:p>
    <w:p w:rsidR="003C08F9" w:rsidRPr="00DE159A" w:rsidRDefault="00816F53" w:rsidP="003C08F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Соглашение заключается </w:t>
      </w:r>
      <w:r w:rsidR="003C08F9" w:rsidRPr="00DE159A">
        <w:rPr>
          <w:sz w:val="28"/>
          <w:szCs w:val="28"/>
        </w:rPr>
        <w:t xml:space="preserve">в соответствии с типовой </w:t>
      </w:r>
      <w:hyperlink r:id="rId12" w:history="1">
        <w:r w:rsidR="003C08F9" w:rsidRPr="00DE159A">
          <w:rPr>
            <w:sz w:val="28"/>
            <w:szCs w:val="28"/>
          </w:rPr>
          <w:t>формой</w:t>
        </w:r>
      </w:hyperlink>
      <w:r w:rsidR="003C08F9" w:rsidRPr="00DE159A">
        <w:rPr>
          <w:sz w:val="28"/>
          <w:szCs w:val="28"/>
        </w:rPr>
        <w:t>, утвержденной приказом Функционального органа администрации города Каменска-Уральского Финансово-бюджетное управление города Каменска-Уральского</w:t>
      </w:r>
      <w:r w:rsidR="00D7700F" w:rsidRPr="00DE159A">
        <w:rPr>
          <w:sz w:val="28"/>
          <w:szCs w:val="28"/>
        </w:rPr>
        <w:t xml:space="preserve"> (далее - Финансово-бюджетное управление)</w:t>
      </w:r>
      <w:r w:rsidR="000A6D16" w:rsidRPr="00DE159A">
        <w:rPr>
          <w:sz w:val="28"/>
          <w:szCs w:val="28"/>
        </w:rPr>
        <w:t xml:space="preserve"> от 01.06.2017</w:t>
      </w:r>
      <w:r w:rsidR="003C08F9" w:rsidRPr="00DE159A">
        <w:rPr>
          <w:sz w:val="28"/>
          <w:szCs w:val="28"/>
        </w:rPr>
        <w:t xml:space="preserve"> № 21, с учетом особенностей предоставления субсидии, установленных настоящим Порядком.</w:t>
      </w:r>
    </w:p>
    <w:p w:rsidR="00EC638E" w:rsidRPr="00DE159A" w:rsidRDefault="006E52BD" w:rsidP="005217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1.6</w:t>
      </w:r>
      <w:r w:rsidR="00EC638E" w:rsidRPr="00DE159A">
        <w:rPr>
          <w:sz w:val="28"/>
          <w:szCs w:val="28"/>
        </w:rPr>
        <w:t xml:space="preserve">. Главным распорядителем средств бюджета муниципального образования город Каменск-Уральский, предусмотренных для предоставления </w:t>
      </w:r>
      <w:r w:rsidRPr="00DE159A">
        <w:rPr>
          <w:sz w:val="28"/>
          <w:szCs w:val="28"/>
        </w:rPr>
        <w:t>с</w:t>
      </w:r>
      <w:r w:rsidR="00EC638E" w:rsidRPr="00DE159A">
        <w:rPr>
          <w:sz w:val="28"/>
          <w:szCs w:val="28"/>
        </w:rPr>
        <w:t>убсидии, является отраслевой орган администрации города Каменска-Уральского по городскому хозяйству (далее - Отраслевой орган).</w:t>
      </w:r>
    </w:p>
    <w:p w:rsidR="006D5BBD" w:rsidRPr="00DE159A" w:rsidRDefault="0000210F" w:rsidP="003573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lastRenderedPageBreak/>
        <w:t>1.</w:t>
      </w:r>
      <w:r w:rsidR="001E447C" w:rsidRPr="00DE159A">
        <w:rPr>
          <w:sz w:val="28"/>
          <w:szCs w:val="28"/>
        </w:rPr>
        <w:t>7</w:t>
      </w:r>
      <w:r w:rsidR="00EC638E" w:rsidRPr="00DE159A">
        <w:rPr>
          <w:sz w:val="28"/>
          <w:szCs w:val="28"/>
        </w:rPr>
        <w:t xml:space="preserve">. </w:t>
      </w:r>
      <w:r w:rsidR="008F411A" w:rsidRPr="00DE159A">
        <w:rPr>
          <w:sz w:val="28"/>
          <w:szCs w:val="28"/>
        </w:rPr>
        <w:t>Право на получение  субсидии имеют Перевозчики, осуществляющие регулярные пассажирские перевозки транспортом общего пользования городского сообщения при условии соответствия совокупности следующих критериев:</w:t>
      </w:r>
    </w:p>
    <w:p w:rsidR="0000210F" w:rsidRPr="00DE159A" w:rsidRDefault="0000210F" w:rsidP="000021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411A">
        <w:rPr>
          <w:sz w:val="28"/>
          <w:szCs w:val="28"/>
        </w:rPr>
        <w:t>1) Перевозчик осуществляет п</w:t>
      </w:r>
      <w:r w:rsidR="002E78B4" w:rsidRPr="008F411A">
        <w:rPr>
          <w:sz w:val="28"/>
          <w:szCs w:val="28"/>
        </w:rPr>
        <w:t xml:space="preserve">ассажирские перевозки по социально значимому маршруту в муниципальном образовании город Каменск-Уральский  </w:t>
      </w:r>
      <w:r w:rsidRPr="008F411A">
        <w:rPr>
          <w:sz w:val="28"/>
          <w:szCs w:val="28"/>
        </w:rPr>
        <w:t>на основании карт маршрутов, выданных</w:t>
      </w:r>
      <w:r w:rsidR="00C951E9">
        <w:rPr>
          <w:sz w:val="28"/>
          <w:szCs w:val="28"/>
        </w:rPr>
        <w:t xml:space="preserve"> </w:t>
      </w:r>
      <w:r w:rsidRPr="00DE159A">
        <w:rPr>
          <w:sz w:val="28"/>
          <w:szCs w:val="28"/>
        </w:rPr>
        <w:t xml:space="preserve">в соответствии с Федеральным </w:t>
      </w:r>
      <w:hyperlink r:id="rId13" w:history="1">
        <w:r w:rsidRPr="00DE159A">
          <w:rPr>
            <w:sz w:val="28"/>
            <w:szCs w:val="28"/>
          </w:rPr>
          <w:t>законом</w:t>
        </w:r>
      </w:hyperlink>
      <w:r w:rsidRPr="00DE159A">
        <w:rPr>
          <w:sz w:val="28"/>
          <w:szCs w:val="28"/>
        </w:rPr>
        <w:t xml:space="preserve"> от 13</w:t>
      </w:r>
      <w:r w:rsidR="002E78B4" w:rsidRPr="00DE159A">
        <w:rPr>
          <w:sz w:val="28"/>
          <w:szCs w:val="28"/>
        </w:rPr>
        <w:t xml:space="preserve"> июля </w:t>
      </w:r>
      <w:r w:rsidRPr="00DE159A">
        <w:rPr>
          <w:sz w:val="28"/>
          <w:szCs w:val="28"/>
        </w:rPr>
        <w:t>2015</w:t>
      </w:r>
      <w:r w:rsidR="002E78B4" w:rsidRPr="00DE159A">
        <w:rPr>
          <w:sz w:val="28"/>
          <w:szCs w:val="28"/>
        </w:rPr>
        <w:t xml:space="preserve"> года №</w:t>
      </w:r>
      <w:r w:rsidRPr="00DE159A">
        <w:rPr>
          <w:sz w:val="28"/>
          <w:szCs w:val="28"/>
        </w:rPr>
        <w:t xml:space="preserve"> 220-ФЗ </w:t>
      </w:r>
      <w:r w:rsidR="002E78B4" w:rsidRPr="00DE159A">
        <w:rPr>
          <w:sz w:val="28"/>
          <w:szCs w:val="28"/>
        </w:rPr>
        <w:t>«</w:t>
      </w:r>
      <w:r w:rsidRPr="00DE159A">
        <w:rPr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2E78B4" w:rsidRPr="00DE159A">
        <w:rPr>
          <w:sz w:val="28"/>
          <w:szCs w:val="28"/>
        </w:rPr>
        <w:t>»;</w:t>
      </w:r>
    </w:p>
    <w:p w:rsidR="00011D5B" w:rsidRPr="00DE159A" w:rsidRDefault="00245376" w:rsidP="00047EA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2) </w:t>
      </w:r>
      <w:r w:rsidR="00011D5B" w:rsidRPr="00DE159A">
        <w:rPr>
          <w:sz w:val="28"/>
          <w:szCs w:val="28"/>
        </w:rPr>
        <w:t xml:space="preserve">по состоянию на первое число месяца, в котором </w:t>
      </w:r>
      <w:r w:rsidR="007F521F" w:rsidRPr="00DE159A">
        <w:rPr>
          <w:sz w:val="28"/>
          <w:szCs w:val="28"/>
        </w:rPr>
        <w:t>Перевозчик</w:t>
      </w:r>
      <w:r w:rsidR="00D67537" w:rsidRPr="00DE159A">
        <w:rPr>
          <w:sz w:val="28"/>
          <w:szCs w:val="28"/>
        </w:rPr>
        <w:t>ом</w:t>
      </w:r>
      <w:r w:rsidR="0059287B" w:rsidRPr="00DE159A">
        <w:rPr>
          <w:sz w:val="28"/>
          <w:szCs w:val="28"/>
        </w:rPr>
        <w:t xml:space="preserve"> представл</w:t>
      </w:r>
      <w:r w:rsidR="00D67537" w:rsidRPr="00DE159A">
        <w:rPr>
          <w:sz w:val="28"/>
          <w:szCs w:val="28"/>
        </w:rPr>
        <w:t>ен</w:t>
      </w:r>
      <w:r w:rsidR="00E757DC" w:rsidRPr="00DE159A">
        <w:rPr>
          <w:sz w:val="28"/>
          <w:szCs w:val="28"/>
        </w:rPr>
        <w:t>о</w:t>
      </w:r>
      <w:r w:rsidR="0059287B" w:rsidRPr="00DE159A">
        <w:rPr>
          <w:sz w:val="28"/>
          <w:szCs w:val="28"/>
        </w:rPr>
        <w:t xml:space="preserve"> заявление</w:t>
      </w:r>
      <w:r w:rsidR="00C951E9">
        <w:rPr>
          <w:sz w:val="28"/>
          <w:szCs w:val="28"/>
        </w:rPr>
        <w:t xml:space="preserve"> </w:t>
      </w:r>
      <w:r w:rsidR="0059287B" w:rsidRPr="00DE159A">
        <w:rPr>
          <w:sz w:val="28"/>
          <w:szCs w:val="28"/>
        </w:rPr>
        <w:t xml:space="preserve">о заключении </w:t>
      </w:r>
      <w:r w:rsidR="00011D5B" w:rsidRPr="00DE159A">
        <w:rPr>
          <w:sz w:val="28"/>
          <w:szCs w:val="28"/>
        </w:rPr>
        <w:t>Соглашения</w:t>
      </w:r>
      <w:r w:rsidR="0077599C" w:rsidRPr="00DE159A">
        <w:rPr>
          <w:sz w:val="28"/>
          <w:szCs w:val="28"/>
        </w:rPr>
        <w:t>,</w:t>
      </w:r>
      <w:r w:rsidR="00AC0F24" w:rsidRPr="00DE159A">
        <w:rPr>
          <w:sz w:val="28"/>
          <w:szCs w:val="28"/>
        </w:rPr>
        <w:t xml:space="preserve"> Перевозчик не должен</w:t>
      </w:r>
      <w:r w:rsidR="00A51060" w:rsidRPr="00DE159A">
        <w:rPr>
          <w:sz w:val="28"/>
          <w:szCs w:val="28"/>
        </w:rPr>
        <w:t>:</w:t>
      </w:r>
    </w:p>
    <w:p w:rsidR="00EC638E" w:rsidRPr="00DE159A" w:rsidRDefault="00A51060" w:rsidP="00A5106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- иметь</w:t>
      </w:r>
      <w:r w:rsidR="00EC638E" w:rsidRPr="00DE159A">
        <w:rPr>
          <w:sz w:val="28"/>
          <w:szCs w:val="28"/>
        </w:rPr>
        <w:t xml:space="preserve"> неисполненн</w:t>
      </w:r>
      <w:r w:rsidRPr="00DE159A">
        <w:rPr>
          <w:sz w:val="28"/>
          <w:szCs w:val="28"/>
        </w:rPr>
        <w:t>ы</w:t>
      </w:r>
      <w:r w:rsidR="00AC0F24" w:rsidRPr="00DE159A">
        <w:rPr>
          <w:sz w:val="28"/>
          <w:szCs w:val="28"/>
        </w:rPr>
        <w:t>е</w:t>
      </w:r>
      <w:r w:rsidR="00EC638E" w:rsidRPr="00DE159A">
        <w:rPr>
          <w:sz w:val="28"/>
          <w:szCs w:val="28"/>
        </w:rPr>
        <w:t xml:space="preserve"> обязанност</w:t>
      </w:r>
      <w:r w:rsidR="00AC0F24" w:rsidRPr="00DE159A">
        <w:rPr>
          <w:sz w:val="28"/>
          <w:szCs w:val="28"/>
        </w:rPr>
        <w:t>и</w:t>
      </w:r>
      <w:r w:rsidR="00EC638E" w:rsidRPr="00DE159A">
        <w:rPr>
          <w:sz w:val="28"/>
          <w:szCs w:val="28"/>
        </w:rPr>
        <w:t xml:space="preserve">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A51060" w:rsidRPr="00DE159A" w:rsidRDefault="00AC0F24" w:rsidP="00A5106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- </w:t>
      </w:r>
      <w:r w:rsidR="00A51060" w:rsidRPr="00DE159A">
        <w:rPr>
          <w:sz w:val="28"/>
          <w:szCs w:val="28"/>
        </w:rPr>
        <w:t>иметь просроченн</w:t>
      </w:r>
      <w:r w:rsidRPr="00DE159A">
        <w:rPr>
          <w:sz w:val="28"/>
          <w:szCs w:val="28"/>
        </w:rPr>
        <w:t>ую</w:t>
      </w:r>
      <w:r w:rsidR="00A51060" w:rsidRPr="00DE159A">
        <w:rPr>
          <w:sz w:val="28"/>
          <w:szCs w:val="28"/>
        </w:rPr>
        <w:t xml:space="preserve"> задолженност</w:t>
      </w:r>
      <w:r w:rsidRPr="00DE159A">
        <w:rPr>
          <w:sz w:val="28"/>
          <w:szCs w:val="28"/>
        </w:rPr>
        <w:t>ь</w:t>
      </w:r>
      <w:r w:rsidR="00A51060" w:rsidRPr="00DE159A">
        <w:rPr>
          <w:sz w:val="28"/>
          <w:szCs w:val="28"/>
        </w:rPr>
        <w:t xml:space="preserve"> по возврату в бюджет муниципального образования город Каменск-Уральский субсидий, бюджетных инвестиций, предоставленных в том числе в соответствии с иными правовыми актами, и иной просроченной задолженности перед бюджетом</w:t>
      </w:r>
      <w:r w:rsidR="00562783" w:rsidRPr="00DE159A">
        <w:rPr>
          <w:sz w:val="28"/>
          <w:szCs w:val="28"/>
        </w:rPr>
        <w:t xml:space="preserve"> муниципального образования город Каменск-Уральский</w:t>
      </w:r>
      <w:r w:rsidR="00A51060" w:rsidRPr="00DE159A">
        <w:rPr>
          <w:sz w:val="28"/>
          <w:szCs w:val="28"/>
        </w:rPr>
        <w:t>;</w:t>
      </w:r>
    </w:p>
    <w:p w:rsidR="00EC638E" w:rsidRPr="00DE159A" w:rsidRDefault="00DC68AE" w:rsidP="00DC68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- </w:t>
      </w:r>
      <w:r w:rsidR="00EC638E" w:rsidRPr="00DE159A">
        <w:rPr>
          <w:sz w:val="28"/>
          <w:szCs w:val="28"/>
        </w:rPr>
        <w:t xml:space="preserve"> находиться в процессе реорганизации, ликвидации, банкротства</w:t>
      </w:r>
      <w:r w:rsidR="00317329" w:rsidRPr="00DE159A">
        <w:rPr>
          <w:sz w:val="28"/>
          <w:szCs w:val="28"/>
        </w:rPr>
        <w:t xml:space="preserve">, </w:t>
      </w:r>
      <w:r w:rsidRPr="00DE159A">
        <w:rPr>
          <w:sz w:val="28"/>
          <w:szCs w:val="28"/>
        </w:rPr>
        <w:t>иметь ограничени</w:t>
      </w:r>
      <w:r w:rsidR="00450363" w:rsidRPr="00DE159A">
        <w:rPr>
          <w:sz w:val="28"/>
          <w:szCs w:val="28"/>
        </w:rPr>
        <w:t xml:space="preserve">я </w:t>
      </w:r>
      <w:r w:rsidRPr="00DE159A">
        <w:rPr>
          <w:sz w:val="28"/>
          <w:szCs w:val="28"/>
        </w:rPr>
        <w:t>на осуществление хо</w:t>
      </w:r>
      <w:r w:rsidR="00317329" w:rsidRPr="00DE159A">
        <w:rPr>
          <w:sz w:val="28"/>
          <w:szCs w:val="28"/>
        </w:rPr>
        <w:t>зяйственной</w:t>
      </w:r>
      <w:r w:rsidR="00450363" w:rsidRPr="00DE159A">
        <w:rPr>
          <w:sz w:val="28"/>
          <w:szCs w:val="28"/>
        </w:rPr>
        <w:t xml:space="preserve"> деятельности</w:t>
      </w:r>
      <w:r w:rsidR="00317329" w:rsidRPr="00DE159A">
        <w:rPr>
          <w:sz w:val="28"/>
          <w:szCs w:val="28"/>
        </w:rPr>
        <w:t>;</w:t>
      </w:r>
    </w:p>
    <w:p w:rsidR="00EC638E" w:rsidRPr="00DE159A" w:rsidRDefault="00EA460C" w:rsidP="00EA46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-</w:t>
      </w:r>
      <w:r w:rsidR="00EC638E" w:rsidRPr="00DE159A">
        <w:rPr>
          <w:sz w:val="28"/>
          <w:szCs w:val="28"/>
        </w:rPr>
        <w:t xml:space="preserve"> являться иностранным</w:t>
      </w:r>
      <w:r w:rsidRPr="00DE159A">
        <w:rPr>
          <w:sz w:val="28"/>
          <w:szCs w:val="28"/>
        </w:rPr>
        <w:t xml:space="preserve"> юридическим</w:t>
      </w:r>
      <w:r w:rsidR="00EC638E" w:rsidRPr="00DE159A">
        <w:rPr>
          <w:sz w:val="28"/>
          <w:szCs w:val="28"/>
        </w:rPr>
        <w:t xml:space="preserve"> ли</w:t>
      </w:r>
      <w:r w:rsidRPr="00DE159A">
        <w:rPr>
          <w:sz w:val="28"/>
          <w:szCs w:val="28"/>
        </w:rPr>
        <w:t>цом, а также российским юридическим лицом</w:t>
      </w:r>
      <w:r w:rsidR="00EC638E" w:rsidRPr="00DE159A">
        <w:rPr>
          <w:sz w:val="28"/>
          <w:szCs w:val="28"/>
        </w:rPr>
        <w:t>, в уставном (складочном) капитале котор</w:t>
      </w:r>
      <w:r w:rsidRPr="00DE159A">
        <w:rPr>
          <w:sz w:val="28"/>
          <w:szCs w:val="28"/>
        </w:rPr>
        <w:t>ого</w:t>
      </w:r>
      <w:r w:rsidR="00EC638E" w:rsidRPr="00DE159A">
        <w:rPr>
          <w:sz w:val="28"/>
          <w:szCs w:val="28"/>
        </w:rPr>
        <w:t xml:space="preserve">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EC638E" w:rsidRPr="00DE159A">
        <w:rPr>
          <w:sz w:val="28"/>
          <w:szCs w:val="28"/>
        </w:rPr>
        <w:t>офшорные</w:t>
      </w:r>
      <w:proofErr w:type="spellEnd"/>
      <w:r w:rsidR="00EC638E" w:rsidRPr="00DE159A">
        <w:rPr>
          <w:sz w:val="28"/>
          <w:szCs w:val="28"/>
        </w:rPr>
        <w:t xml:space="preserve"> зоны) в отношении таких юридических лиц, в сово</w:t>
      </w:r>
      <w:r w:rsidRPr="00DE159A">
        <w:rPr>
          <w:sz w:val="28"/>
          <w:szCs w:val="28"/>
        </w:rPr>
        <w:t>купности превышает 50 процентов;</w:t>
      </w:r>
    </w:p>
    <w:p w:rsidR="00EA460C" w:rsidRPr="00CF1E70" w:rsidRDefault="00EA460C" w:rsidP="00CF1E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7B79">
        <w:rPr>
          <w:sz w:val="28"/>
          <w:szCs w:val="28"/>
        </w:rPr>
        <w:t xml:space="preserve">- </w:t>
      </w:r>
      <w:r w:rsidR="00CF789F" w:rsidRPr="00137B79">
        <w:rPr>
          <w:sz w:val="28"/>
          <w:szCs w:val="28"/>
        </w:rPr>
        <w:t xml:space="preserve">являться </w:t>
      </w:r>
      <w:r w:rsidR="00B84635" w:rsidRPr="00EA460C">
        <w:rPr>
          <w:sz w:val="28"/>
          <w:szCs w:val="28"/>
        </w:rPr>
        <w:t>получателями средств из бюджета муниципального образования город Каменск-Уральский в соответствии с иными муниципальными</w:t>
      </w:r>
      <w:r w:rsidR="00C951E9">
        <w:rPr>
          <w:sz w:val="28"/>
          <w:szCs w:val="28"/>
        </w:rPr>
        <w:t xml:space="preserve"> </w:t>
      </w:r>
      <w:r w:rsidR="00CF1E70" w:rsidRPr="00137B79">
        <w:rPr>
          <w:sz w:val="28"/>
          <w:szCs w:val="28"/>
        </w:rPr>
        <w:t>правовы</w:t>
      </w:r>
      <w:r w:rsidR="003A62DA" w:rsidRPr="00137B79">
        <w:rPr>
          <w:sz w:val="28"/>
          <w:szCs w:val="28"/>
        </w:rPr>
        <w:t>ми</w:t>
      </w:r>
      <w:r w:rsidR="00CF1E70" w:rsidRPr="00137B79">
        <w:rPr>
          <w:sz w:val="28"/>
          <w:szCs w:val="28"/>
        </w:rPr>
        <w:t xml:space="preserve"> акт</w:t>
      </w:r>
      <w:r w:rsidR="003A62DA" w:rsidRPr="00137B79">
        <w:rPr>
          <w:sz w:val="28"/>
          <w:szCs w:val="28"/>
        </w:rPr>
        <w:t>ами</w:t>
      </w:r>
      <w:r w:rsidR="00CF1E70" w:rsidRPr="00137B79">
        <w:rPr>
          <w:sz w:val="28"/>
          <w:szCs w:val="28"/>
        </w:rPr>
        <w:t xml:space="preserve"> на цели, </w:t>
      </w:r>
      <w:r w:rsidR="00CF1E70" w:rsidRPr="00B84635">
        <w:rPr>
          <w:sz w:val="28"/>
          <w:szCs w:val="28"/>
        </w:rPr>
        <w:t xml:space="preserve">указанные в </w:t>
      </w:r>
      <w:r w:rsidR="00B510CE" w:rsidRPr="00B84635">
        <w:rPr>
          <w:sz w:val="28"/>
          <w:szCs w:val="28"/>
        </w:rPr>
        <w:t xml:space="preserve">части третьей </w:t>
      </w:r>
      <w:hyperlink r:id="rId14" w:history="1">
        <w:r w:rsidR="00CF1E70" w:rsidRPr="00B84635">
          <w:rPr>
            <w:sz w:val="28"/>
            <w:szCs w:val="28"/>
          </w:rPr>
          <w:t>подпункт</w:t>
        </w:r>
        <w:r w:rsidR="00B510CE" w:rsidRPr="00B84635">
          <w:rPr>
            <w:sz w:val="28"/>
            <w:szCs w:val="28"/>
          </w:rPr>
          <w:t>а</w:t>
        </w:r>
        <w:r w:rsidR="00CF1E70" w:rsidRPr="00B84635">
          <w:rPr>
            <w:sz w:val="28"/>
            <w:szCs w:val="28"/>
          </w:rPr>
          <w:t xml:space="preserve"> 1.3</w:t>
        </w:r>
      </w:hyperlink>
      <w:r w:rsidR="00CF1E70" w:rsidRPr="00B84635">
        <w:rPr>
          <w:sz w:val="28"/>
          <w:szCs w:val="28"/>
        </w:rPr>
        <w:t xml:space="preserve"> настоящего</w:t>
      </w:r>
      <w:r w:rsidR="00CF1E70" w:rsidRPr="00137B79">
        <w:rPr>
          <w:sz w:val="28"/>
          <w:szCs w:val="28"/>
        </w:rPr>
        <w:t xml:space="preserve"> Порядка</w:t>
      </w:r>
      <w:r w:rsidR="009B4372" w:rsidRPr="00137B79">
        <w:rPr>
          <w:sz w:val="28"/>
          <w:szCs w:val="28"/>
        </w:rPr>
        <w:t>;</w:t>
      </w:r>
    </w:p>
    <w:p w:rsidR="00EA460C" w:rsidRPr="00DE159A" w:rsidRDefault="009B4372" w:rsidP="00EA46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3) Перевозчик обеспечивает достижение показателей результативности предоставления субсидии, установленных пунктом </w:t>
      </w:r>
      <w:r w:rsidR="001A09C5" w:rsidRPr="00DE159A">
        <w:rPr>
          <w:sz w:val="28"/>
          <w:szCs w:val="28"/>
        </w:rPr>
        <w:t>2.9</w:t>
      </w:r>
      <w:r w:rsidRPr="00DE159A">
        <w:rPr>
          <w:sz w:val="28"/>
          <w:szCs w:val="28"/>
        </w:rPr>
        <w:t xml:space="preserve"> настоящего Порядка.</w:t>
      </w:r>
    </w:p>
    <w:p w:rsidR="000931D4" w:rsidRPr="00DE159A" w:rsidRDefault="000931D4" w:rsidP="00EA46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46AB4" w:rsidRPr="00DE159A" w:rsidRDefault="00346AB4" w:rsidP="00346AB4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DE159A">
        <w:rPr>
          <w:sz w:val="28"/>
          <w:szCs w:val="28"/>
        </w:rPr>
        <w:t>2. УСЛОВИЯ И ПОРЯДОК ПРЕДОСТАВЛЕНИЯ СУБСИДИЙ</w:t>
      </w:r>
    </w:p>
    <w:p w:rsidR="006E25E9" w:rsidRPr="00DE159A" w:rsidRDefault="006E25E9" w:rsidP="00346AB4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346AB4" w:rsidRPr="00DE159A" w:rsidRDefault="007F521F" w:rsidP="00D75B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2.1</w:t>
      </w:r>
      <w:r w:rsidR="00346AB4" w:rsidRPr="00DE159A">
        <w:rPr>
          <w:sz w:val="28"/>
          <w:szCs w:val="28"/>
        </w:rPr>
        <w:t xml:space="preserve">. Для заключения </w:t>
      </w:r>
      <w:r w:rsidR="00444757" w:rsidRPr="00DE159A">
        <w:rPr>
          <w:sz w:val="28"/>
          <w:szCs w:val="28"/>
        </w:rPr>
        <w:t>С</w:t>
      </w:r>
      <w:r w:rsidR="00346AB4" w:rsidRPr="00DE159A">
        <w:rPr>
          <w:sz w:val="28"/>
          <w:szCs w:val="28"/>
        </w:rPr>
        <w:t xml:space="preserve">оглашения </w:t>
      </w:r>
      <w:r w:rsidR="006D5BBD" w:rsidRPr="00DE159A">
        <w:rPr>
          <w:sz w:val="28"/>
          <w:szCs w:val="28"/>
        </w:rPr>
        <w:t xml:space="preserve">Перевозчик </w:t>
      </w:r>
      <w:r w:rsidR="00346AB4" w:rsidRPr="00CF789F">
        <w:rPr>
          <w:sz w:val="28"/>
          <w:szCs w:val="28"/>
        </w:rPr>
        <w:t>представляет в Отраслевой орган</w:t>
      </w:r>
      <w:r w:rsidR="00444757" w:rsidRPr="00CF789F">
        <w:rPr>
          <w:sz w:val="28"/>
          <w:szCs w:val="28"/>
        </w:rPr>
        <w:t xml:space="preserve"> заявл</w:t>
      </w:r>
      <w:r w:rsidR="00444757" w:rsidRPr="00DE159A">
        <w:rPr>
          <w:sz w:val="28"/>
          <w:szCs w:val="28"/>
        </w:rPr>
        <w:t xml:space="preserve">ение </w:t>
      </w:r>
      <w:r w:rsidR="008F411A" w:rsidRPr="00DE159A">
        <w:rPr>
          <w:sz w:val="28"/>
          <w:szCs w:val="28"/>
        </w:rPr>
        <w:t xml:space="preserve">о предоставлении </w:t>
      </w:r>
      <w:r w:rsidR="008F411A">
        <w:rPr>
          <w:sz w:val="28"/>
          <w:szCs w:val="28"/>
        </w:rPr>
        <w:t>с</w:t>
      </w:r>
      <w:r w:rsidR="008F411A" w:rsidRPr="00DE159A">
        <w:rPr>
          <w:sz w:val="28"/>
          <w:szCs w:val="28"/>
        </w:rPr>
        <w:t>убсиди</w:t>
      </w:r>
      <w:r w:rsidR="00EA3194">
        <w:rPr>
          <w:sz w:val="28"/>
          <w:szCs w:val="28"/>
        </w:rPr>
        <w:t>и</w:t>
      </w:r>
      <w:r w:rsidR="008F411A" w:rsidRPr="00DE159A">
        <w:rPr>
          <w:sz w:val="28"/>
          <w:szCs w:val="28"/>
        </w:rPr>
        <w:t xml:space="preserve"> </w:t>
      </w:r>
      <w:r w:rsidR="0021160A" w:rsidRPr="00DE159A">
        <w:rPr>
          <w:sz w:val="28"/>
          <w:szCs w:val="28"/>
        </w:rPr>
        <w:t xml:space="preserve">в свободной форме </w:t>
      </w:r>
      <w:r w:rsidR="00444757" w:rsidRPr="00DE159A">
        <w:rPr>
          <w:sz w:val="28"/>
          <w:szCs w:val="28"/>
        </w:rPr>
        <w:t>с приложением следующих документов:</w:t>
      </w:r>
    </w:p>
    <w:p w:rsidR="00346AB4" w:rsidRPr="00DE159A" w:rsidRDefault="007F521F" w:rsidP="00D75B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1) </w:t>
      </w:r>
      <w:r w:rsidR="0007740F" w:rsidRPr="00DE159A">
        <w:rPr>
          <w:sz w:val="28"/>
          <w:szCs w:val="28"/>
        </w:rPr>
        <w:t>выписк</w:t>
      </w:r>
      <w:r w:rsidR="00852D28" w:rsidRPr="00DE159A">
        <w:rPr>
          <w:sz w:val="28"/>
          <w:szCs w:val="28"/>
        </w:rPr>
        <w:t>а</w:t>
      </w:r>
      <w:r w:rsidR="0007740F" w:rsidRPr="00DE159A">
        <w:rPr>
          <w:sz w:val="28"/>
          <w:szCs w:val="28"/>
        </w:rPr>
        <w:t xml:space="preserve"> из</w:t>
      </w:r>
      <w:r w:rsidR="00346AB4" w:rsidRPr="00DE159A">
        <w:rPr>
          <w:sz w:val="28"/>
          <w:szCs w:val="28"/>
        </w:rPr>
        <w:t xml:space="preserve"> Един</w:t>
      </w:r>
      <w:r w:rsidR="0007740F" w:rsidRPr="00DE159A">
        <w:rPr>
          <w:sz w:val="28"/>
          <w:szCs w:val="28"/>
        </w:rPr>
        <w:t>ого</w:t>
      </w:r>
      <w:r w:rsidR="00346AB4" w:rsidRPr="00DE159A">
        <w:rPr>
          <w:sz w:val="28"/>
          <w:szCs w:val="28"/>
        </w:rPr>
        <w:t xml:space="preserve"> государственн</w:t>
      </w:r>
      <w:r w:rsidR="0007740F" w:rsidRPr="00DE159A">
        <w:rPr>
          <w:sz w:val="28"/>
          <w:szCs w:val="28"/>
        </w:rPr>
        <w:t>ого</w:t>
      </w:r>
      <w:r w:rsidR="00346AB4" w:rsidRPr="00DE159A">
        <w:rPr>
          <w:sz w:val="28"/>
          <w:szCs w:val="28"/>
        </w:rPr>
        <w:t xml:space="preserve"> реестр</w:t>
      </w:r>
      <w:r w:rsidR="0007740F" w:rsidRPr="00DE159A">
        <w:rPr>
          <w:sz w:val="28"/>
          <w:szCs w:val="28"/>
        </w:rPr>
        <w:t>а</w:t>
      </w:r>
      <w:r w:rsidR="00346AB4" w:rsidRPr="00DE159A">
        <w:rPr>
          <w:sz w:val="28"/>
          <w:szCs w:val="28"/>
        </w:rPr>
        <w:t xml:space="preserve"> юридических лиц (Един</w:t>
      </w:r>
      <w:r w:rsidR="0007740F" w:rsidRPr="00DE159A">
        <w:rPr>
          <w:sz w:val="28"/>
          <w:szCs w:val="28"/>
        </w:rPr>
        <w:t>ого</w:t>
      </w:r>
      <w:r w:rsidR="00346AB4" w:rsidRPr="00DE159A">
        <w:rPr>
          <w:sz w:val="28"/>
          <w:szCs w:val="28"/>
        </w:rPr>
        <w:t xml:space="preserve"> государственн</w:t>
      </w:r>
      <w:r w:rsidR="0007740F" w:rsidRPr="00DE159A">
        <w:rPr>
          <w:sz w:val="28"/>
          <w:szCs w:val="28"/>
        </w:rPr>
        <w:t>ого</w:t>
      </w:r>
      <w:r w:rsidR="00346AB4" w:rsidRPr="00DE159A">
        <w:rPr>
          <w:sz w:val="28"/>
          <w:szCs w:val="28"/>
        </w:rPr>
        <w:t xml:space="preserve"> реестр</w:t>
      </w:r>
      <w:r w:rsidR="0007740F" w:rsidRPr="00DE159A">
        <w:rPr>
          <w:sz w:val="28"/>
          <w:szCs w:val="28"/>
        </w:rPr>
        <w:t>а</w:t>
      </w:r>
      <w:r w:rsidR="00346AB4" w:rsidRPr="00DE159A">
        <w:rPr>
          <w:sz w:val="28"/>
          <w:szCs w:val="28"/>
        </w:rPr>
        <w:t xml:space="preserve"> индивидуальных предпринимателей)</w:t>
      </w:r>
      <w:r w:rsidR="0007740F" w:rsidRPr="00DE159A">
        <w:rPr>
          <w:sz w:val="28"/>
          <w:szCs w:val="28"/>
        </w:rPr>
        <w:t xml:space="preserve"> по </w:t>
      </w:r>
      <w:r w:rsidR="0007740F" w:rsidRPr="00DE159A">
        <w:rPr>
          <w:sz w:val="28"/>
          <w:szCs w:val="28"/>
        </w:rPr>
        <w:lastRenderedPageBreak/>
        <w:t>состоянию на первое число месяца, в котором Перевозчиком представлено заявление о заключении Соглашения</w:t>
      </w:r>
      <w:r w:rsidR="00346AB4" w:rsidRPr="00DE159A">
        <w:rPr>
          <w:sz w:val="28"/>
          <w:szCs w:val="28"/>
        </w:rPr>
        <w:t>;</w:t>
      </w:r>
    </w:p>
    <w:p w:rsidR="00346AB4" w:rsidRPr="00DE159A" w:rsidRDefault="00852D28" w:rsidP="00D75B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2) </w:t>
      </w:r>
      <w:r w:rsidR="00346AB4" w:rsidRPr="00DE159A">
        <w:rPr>
          <w:sz w:val="28"/>
          <w:szCs w:val="28"/>
        </w:rPr>
        <w:t>копи</w:t>
      </w:r>
      <w:r w:rsidRPr="00DE159A">
        <w:rPr>
          <w:sz w:val="28"/>
          <w:szCs w:val="28"/>
        </w:rPr>
        <w:t xml:space="preserve">я </w:t>
      </w:r>
      <w:r w:rsidR="00346AB4" w:rsidRPr="00DE159A">
        <w:rPr>
          <w:sz w:val="28"/>
          <w:szCs w:val="28"/>
        </w:rPr>
        <w:t>Устава (для юридических лиц);</w:t>
      </w:r>
    </w:p>
    <w:p w:rsidR="00346AB4" w:rsidRPr="00DE159A" w:rsidRDefault="00852D28" w:rsidP="00D75B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3) </w:t>
      </w:r>
      <w:r w:rsidR="00346AB4" w:rsidRPr="00DE159A">
        <w:rPr>
          <w:sz w:val="28"/>
          <w:szCs w:val="28"/>
        </w:rPr>
        <w:t>копи</w:t>
      </w:r>
      <w:r w:rsidR="00444757" w:rsidRPr="00DE159A">
        <w:rPr>
          <w:sz w:val="28"/>
          <w:szCs w:val="28"/>
        </w:rPr>
        <w:t>я</w:t>
      </w:r>
      <w:r w:rsidR="00346AB4" w:rsidRPr="00DE159A">
        <w:rPr>
          <w:sz w:val="28"/>
          <w:szCs w:val="28"/>
        </w:rPr>
        <w:t xml:space="preserve"> свидетельства о постановке на учет в налоговом органе;</w:t>
      </w:r>
    </w:p>
    <w:p w:rsidR="00346AB4" w:rsidRPr="00DE159A" w:rsidRDefault="00852D28" w:rsidP="00852D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4) </w:t>
      </w:r>
      <w:r w:rsidR="00346AB4" w:rsidRPr="00DE159A">
        <w:rPr>
          <w:sz w:val="28"/>
          <w:szCs w:val="28"/>
        </w:rPr>
        <w:t>копи</w:t>
      </w:r>
      <w:r w:rsidR="00444757" w:rsidRPr="00DE159A">
        <w:rPr>
          <w:sz w:val="28"/>
          <w:szCs w:val="28"/>
        </w:rPr>
        <w:t>я</w:t>
      </w:r>
      <w:r w:rsidR="00346AB4" w:rsidRPr="00DE159A">
        <w:rPr>
          <w:sz w:val="28"/>
          <w:szCs w:val="28"/>
        </w:rPr>
        <w:t xml:space="preserve"> приказа о принятии учетной политики и выпис</w:t>
      </w:r>
      <w:r w:rsidR="00346AB4" w:rsidRPr="00C951E9">
        <w:rPr>
          <w:sz w:val="28"/>
          <w:szCs w:val="28"/>
        </w:rPr>
        <w:t>к</w:t>
      </w:r>
      <w:r w:rsidR="000433FD" w:rsidRPr="00C951E9">
        <w:rPr>
          <w:sz w:val="28"/>
          <w:szCs w:val="28"/>
        </w:rPr>
        <w:t>а</w:t>
      </w:r>
      <w:r w:rsidR="00346AB4" w:rsidRPr="00C951E9">
        <w:rPr>
          <w:sz w:val="28"/>
          <w:szCs w:val="28"/>
        </w:rPr>
        <w:t xml:space="preserve"> </w:t>
      </w:r>
      <w:r w:rsidR="00346AB4" w:rsidRPr="00DE159A">
        <w:rPr>
          <w:sz w:val="28"/>
          <w:szCs w:val="28"/>
        </w:rPr>
        <w:t>из документа, определяющего принятую Перевозчиком учетную политику в</w:t>
      </w:r>
      <w:r w:rsidR="007E630C" w:rsidRPr="00DE159A">
        <w:rPr>
          <w:sz w:val="28"/>
          <w:szCs w:val="28"/>
        </w:rPr>
        <w:t xml:space="preserve"> части учета доходов и расходов</w:t>
      </w:r>
      <w:r w:rsidR="000A3882" w:rsidRPr="00DE159A">
        <w:rPr>
          <w:sz w:val="28"/>
          <w:szCs w:val="28"/>
        </w:rPr>
        <w:t>;</w:t>
      </w:r>
    </w:p>
    <w:p w:rsidR="000A3882" w:rsidRPr="008F411A" w:rsidRDefault="00852D28" w:rsidP="00852D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5) </w:t>
      </w:r>
      <w:r w:rsidR="000A3882" w:rsidRPr="00DE159A">
        <w:rPr>
          <w:sz w:val="28"/>
          <w:szCs w:val="28"/>
        </w:rPr>
        <w:t>справк</w:t>
      </w:r>
      <w:r w:rsidR="00444757" w:rsidRPr="00DE159A">
        <w:rPr>
          <w:sz w:val="28"/>
          <w:szCs w:val="28"/>
        </w:rPr>
        <w:t>а</w:t>
      </w:r>
      <w:r w:rsidR="00B5306E" w:rsidRPr="00DE159A">
        <w:rPr>
          <w:sz w:val="28"/>
          <w:szCs w:val="28"/>
        </w:rPr>
        <w:t xml:space="preserve"> налогового органа (по месту учета)</w:t>
      </w:r>
      <w:r w:rsidR="000A3882" w:rsidRPr="00DE159A">
        <w:rPr>
          <w:sz w:val="28"/>
          <w:szCs w:val="28"/>
        </w:rPr>
        <w:t xml:space="preserve"> об отсутствии неисполненн</w:t>
      </w:r>
      <w:r w:rsidRPr="00DE159A">
        <w:rPr>
          <w:sz w:val="28"/>
          <w:szCs w:val="28"/>
        </w:rPr>
        <w:t>ых обязанностей</w:t>
      </w:r>
      <w:r w:rsidR="000A3882" w:rsidRPr="00DE159A">
        <w:rPr>
          <w:sz w:val="28"/>
          <w:szCs w:val="28"/>
        </w:rPr>
        <w:t xml:space="preserve">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Pr="00DE159A">
        <w:rPr>
          <w:sz w:val="28"/>
          <w:szCs w:val="28"/>
        </w:rPr>
        <w:t xml:space="preserve"> по состоянию на первое число месяца, </w:t>
      </w:r>
      <w:r w:rsidRPr="000433FD">
        <w:rPr>
          <w:sz w:val="28"/>
          <w:szCs w:val="28"/>
        </w:rPr>
        <w:t>в котором Перевозчиком представлено заявление о заключении Соглашения</w:t>
      </w:r>
      <w:r w:rsidR="00A12FDF">
        <w:rPr>
          <w:sz w:val="28"/>
          <w:szCs w:val="28"/>
        </w:rPr>
        <w:t>.</w:t>
      </w:r>
    </w:p>
    <w:p w:rsidR="007E630C" w:rsidRPr="00DE159A" w:rsidRDefault="007E630C" w:rsidP="00852D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Все копии, указанные в части первой настоящего пункта, должны быть заверены подписью руководителя и печатью (при наличии) Перевозчика. </w:t>
      </w:r>
    </w:p>
    <w:p w:rsidR="008F411A" w:rsidRDefault="008F411A" w:rsidP="00137B7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Заявления </w:t>
      </w:r>
      <w:r w:rsidRPr="00DE159A">
        <w:rPr>
          <w:sz w:val="28"/>
          <w:szCs w:val="28"/>
        </w:rPr>
        <w:t xml:space="preserve">о предоставлении </w:t>
      </w:r>
      <w:r>
        <w:rPr>
          <w:sz w:val="28"/>
          <w:szCs w:val="28"/>
        </w:rPr>
        <w:t>с</w:t>
      </w:r>
      <w:r w:rsidRPr="00DE159A">
        <w:rPr>
          <w:sz w:val="28"/>
          <w:szCs w:val="28"/>
        </w:rPr>
        <w:t>убсидий</w:t>
      </w:r>
      <w:r>
        <w:rPr>
          <w:sz w:val="28"/>
          <w:szCs w:val="28"/>
        </w:rPr>
        <w:t xml:space="preserve"> представляются в </w:t>
      </w:r>
      <w:r w:rsidR="00137B79">
        <w:rPr>
          <w:sz w:val="28"/>
          <w:szCs w:val="28"/>
        </w:rPr>
        <w:t>О</w:t>
      </w:r>
      <w:r>
        <w:rPr>
          <w:sz w:val="28"/>
          <w:szCs w:val="28"/>
        </w:rPr>
        <w:t xml:space="preserve">траслевой орган </w:t>
      </w:r>
      <w:r w:rsidRPr="00DE159A">
        <w:rPr>
          <w:sz w:val="28"/>
          <w:szCs w:val="28"/>
        </w:rPr>
        <w:t xml:space="preserve">в период </w:t>
      </w:r>
      <w:r w:rsidRPr="00CF789F">
        <w:rPr>
          <w:sz w:val="28"/>
          <w:szCs w:val="28"/>
        </w:rPr>
        <w:t>с 1 ноября до 10 декабря</w:t>
      </w:r>
      <w:r>
        <w:rPr>
          <w:sz w:val="28"/>
          <w:szCs w:val="28"/>
        </w:rPr>
        <w:t xml:space="preserve">. </w:t>
      </w:r>
    </w:p>
    <w:p w:rsidR="007B727F" w:rsidRPr="00DE159A" w:rsidRDefault="000A17A6" w:rsidP="007B72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2.2</w:t>
      </w:r>
      <w:r w:rsidR="00346AB4" w:rsidRPr="00DE159A">
        <w:rPr>
          <w:sz w:val="28"/>
          <w:szCs w:val="28"/>
        </w:rPr>
        <w:t xml:space="preserve">. В течение 5 рабочих дней после получения </w:t>
      </w:r>
      <w:r w:rsidR="00C2526B" w:rsidRPr="00DE159A">
        <w:rPr>
          <w:sz w:val="28"/>
          <w:szCs w:val="28"/>
        </w:rPr>
        <w:t>заявления</w:t>
      </w:r>
      <w:r w:rsidR="00346AB4" w:rsidRPr="00DE159A">
        <w:rPr>
          <w:sz w:val="28"/>
          <w:szCs w:val="28"/>
        </w:rPr>
        <w:t>, Отраслевой орган проводит</w:t>
      </w:r>
      <w:r w:rsidR="00EA3194">
        <w:rPr>
          <w:sz w:val="28"/>
          <w:szCs w:val="28"/>
        </w:rPr>
        <w:t xml:space="preserve"> </w:t>
      </w:r>
      <w:r w:rsidR="00346AB4" w:rsidRPr="00DE159A">
        <w:rPr>
          <w:sz w:val="28"/>
          <w:szCs w:val="28"/>
        </w:rPr>
        <w:t xml:space="preserve">проверку </w:t>
      </w:r>
      <w:r w:rsidR="007B727F" w:rsidRPr="00DE159A">
        <w:rPr>
          <w:sz w:val="28"/>
          <w:szCs w:val="28"/>
        </w:rPr>
        <w:t xml:space="preserve"> на предмет:</w:t>
      </w:r>
    </w:p>
    <w:p w:rsidR="007B727F" w:rsidRPr="00DE159A" w:rsidRDefault="007B727F" w:rsidP="007B72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1) соответствия документов, представленных Перевозчиком, требованиям, установленным пунктом 2.1 настоящего Порядка;</w:t>
      </w:r>
    </w:p>
    <w:p w:rsidR="007B727F" w:rsidRPr="00DE159A" w:rsidRDefault="007B727F" w:rsidP="007B72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2) соответствия заявителя требованиям, установленным подпунктами 1, 2 пункта 1.7 настоящего Порядка.</w:t>
      </w:r>
    </w:p>
    <w:p w:rsidR="007B727F" w:rsidRPr="00DE159A" w:rsidRDefault="007B727F" w:rsidP="007B72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2.3. По результатам проверки Отраслевой орган принимает одно из следующих решений:</w:t>
      </w:r>
    </w:p>
    <w:p w:rsidR="007B727F" w:rsidRPr="00DE159A" w:rsidRDefault="007B727F" w:rsidP="007B72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1) о заключении Соглашения с Перевозчиком, если Перевозчик  и поданное им заявление соответствует всем условиям, установленным настоящим Порядком (</w:t>
      </w:r>
      <w:r w:rsidR="00BC3FD5" w:rsidRPr="00DE159A">
        <w:rPr>
          <w:sz w:val="28"/>
          <w:szCs w:val="28"/>
        </w:rPr>
        <w:t xml:space="preserve">подпункты 1, 2 пункта 1.7, </w:t>
      </w:r>
      <w:hyperlink r:id="rId15" w:history="1">
        <w:r w:rsidR="00BC3FD5" w:rsidRPr="00DE159A">
          <w:rPr>
            <w:sz w:val="28"/>
            <w:szCs w:val="28"/>
          </w:rPr>
          <w:t>пункт</w:t>
        </w:r>
        <w:r w:rsidRPr="00DE159A">
          <w:rPr>
            <w:sz w:val="28"/>
            <w:szCs w:val="28"/>
          </w:rPr>
          <w:t xml:space="preserve"> 2.1</w:t>
        </w:r>
      </w:hyperlink>
      <w:r w:rsidRPr="00DE159A">
        <w:rPr>
          <w:sz w:val="28"/>
          <w:szCs w:val="28"/>
        </w:rPr>
        <w:t>);</w:t>
      </w:r>
    </w:p>
    <w:p w:rsidR="00914CDA" w:rsidRPr="00DE159A" w:rsidRDefault="007B727F" w:rsidP="007B72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2) об отказе </w:t>
      </w:r>
      <w:r w:rsidR="00BC3FD5" w:rsidRPr="00DE159A">
        <w:rPr>
          <w:sz w:val="28"/>
          <w:szCs w:val="28"/>
        </w:rPr>
        <w:t>в заключении Соглашения с Перевозчиком</w:t>
      </w:r>
      <w:r w:rsidRPr="00DE159A">
        <w:rPr>
          <w:sz w:val="28"/>
          <w:szCs w:val="28"/>
        </w:rPr>
        <w:t xml:space="preserve"> в случае несоответствия </w:t>
      </w:r>
      <w:r w:rsidR="00BC3FD5" w:rsidRPr="00DE159A">
        <w:rPr>
          <w:sz w:val="28"/>
          <w:szCs w:val="28"/>
        </w:rPr>
        <w:t>Перевозчика и (или)</w:t>
      </w:r>
      <w:r w:rsidRPr="00DE159A">
        <w:rPr>
          <w:sz w:val="28"/>
          <w:szCs w:val="28"/>
        </w:rPr>
        <w:t xml:space="preserve"> поданн</w:t>
      </w:r>
      <w:r w:rsidR="00BC3FD5" w:rsidRPr="00DE159A">
        <w:rPr>
          <w:sz w:val="28"/>
          <w:szCs w:val="28"/>
        </w:rPr>
        <w:t>ого</w:t>
      </w:r>
      <w:r w:rsidRPr="00DE159A">
        <w:rPr>
          <w:sz w:val="28"/>
          <w:szCs w:val="28"/>
        </w:rPr>
        <w:t xml:space="preserve"> им </w:t>
      </w:r>
      <w:r w:rsidR="00BC3FD5" w:rsidRPr="00DE159A">
        <w:rPr>
          <w:sz w:val="28"/>
          <w:szCs w:val="28"/>
        </w:rPr>
        <w:t>заявления</w:t>
      </w:r>
      <w:r w:rsidRPr="00DE159A">
        <w:rPr>
          <w:sz w:val="28"/>
          <w:szCs w:val="28"/>
        </w:rPr>
        <w:t xml:space="preserve"> хотя бы одному из условий, установленных настоящим Порядком</w:t>
      </w:r>
      <w:r w:rsidR="00BC3FD5" w:rsidRPr="00DE159A">
        <w:rPr>
          <w:sz w:val="28"/>
          <w:szCs w:val="28"/>
        </w:rPr>
        <w:t xml:space="preserve"> (подпункты 1, 2 пункта 1.7, </w:t>
      </w:r>
      <w:hyperlink r:id="rId16" w:history="1">
        <w:r w:rsidR="00BC3FD5" w:rsidRPr="00DE159A">
          <w:rPr>
            <w:sz w:val="28"/>
            <w:szCs w:val="28"/>
          </w:rPr>
          <w:t>пункт 2.1</w:t>
        </w:r>
      </w:hyperlink>
      <w:r w:rsidR="00BC3FD5" w:rsidRPr="00DE159A">
        <w:rPr>
          <w:sz w:val="28"/>
          <w:szCs w:val="28"/>
        </w:rPr>
        <w:t>).</w:t>
      </w:r>
    </w:p>
    <w:p w:rsidR="00BE3D09" w:rsidRPr="00DE159A" w:rsidRDefault="0011431F" w:rsidP="006A4DB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2.4. </w:t>
      </w:r>
      <w:r w:rsidR="00DC132C" w:rsidRPr="00DE159A">
        <w:rPr>
          <w:sz w:val="28"/>
          <w:szCs w:val="28"/>
        </w:rPr>
        <w:t xml:space="preserve">В случае принятия решения об отказе в  заключении Соглашения </w:t>
      </w:r>
      <w:r w:rsidR="002C5B32" w:rsidRPr="00DE159A">
        <w:rPr>
          <w:sz w:val="28"/>
          <w:szCs w:val="28"/>
        </w:rPr>
        <w:t>Отраслевой орган</w:t>
      </w:r>
      <w:r w:rsidR="00C951E9">
        <w:rPr>
          <w:sz w:val="28"/>
          <w:szCs w:val="28"/>
        </w:rPr>
        <w:t xml:space="preserve"> </w:t>
      </w:r>
      <w:r w:rsidR="00872095" w:rsidRPr="00DE159A">
        <w:rPr>
          <w:sz w:val="28"/>
          <w:szCs w:val="28"/>
        </w:rPr>
        <w:t>в течение двух</w:t>
      </w:r>
      <w:r w:rsidR="00CE4E0D" w:rsidRPr="00DE159A">
        <w:rPr>
          <w:sz w:val="28"/>
          <w:szCs w:val="28"/>
        </w:rPr>
        <w:t xml:space="preserve"> рабочих дней с</w:t>
      </w:r>
      <w:r w:rsidR="006A4DB8" w:rsidRPr="00DE159A">
        <w:rPr>
          <w:sz w:val="28"/>
          <w:szCs w:val="28"/>
        </w:rPr>
        <w:t>о</w:t>
      </w:r>
      <w:r w:rsidR="00C951E9">
        <w:rPr>
          <w:sz w:val="28"/>
          <w:szCs w:val="28"/>
        </w:rPr>
        <w:t xml:space="preserve"> </w:t>
      </w:r>
      <w:r w:rsidR="006A4DB8" w:rsidRPr="00DE159A">
        <w:rPr>
          <w:sz w:val="28"/>
          <w:szCs w:val="28"/>
        </w:rPr>
        <w:t>дня</w:t>
      </w:r>
      <w:r w:rsidR="00CE4E0D" w:rsidRPr="00DE159A">
        <w:rPr>
          <w:sz w:val="28"/>
          <w:szCs w:val="28"/>
        </w:rPr>
        <w:t xml:space="preserve"> принятия решения </w:t>
      </w:r>
      <w:r w:rsidR="00872095" w:rsidRPr="00DE159A">
        <w:rPr>
          <w:sz w:val="28"/>
          <w:szCs w:val="28"/>
        </w:rPr>
        <w:t xml:space="preserve">направляет Перевозчику соответствующее уведомление любым способом, </w:t>
      </w:r>
      <w:r w:rsidR="00622328" w:rsidRPr="00DE159A">
        <w:rPr>
          <w:sz w:val="28"/>
          <w:szCs w:val="28"/>
        </w:rPr>
        <w:t xml:space="preserve">позволяющим подтвердить </w:t>
      </w:r>
      <w:r w:rsidR="006A4DB8" w:rsidRPr="00DE159A">
        <w:rPr>
          <w:sz w:val="28"/>
          <w:szCs w:val="28"/>
        </w:rPr>
        <w:t>его получение.</w:t>
      </w:r>
    </w:p>
    <w:p w:rsidR="0011431F" w:rsidRPr="00DE159A" w:rsidRDefault="0011431F" w:rsidP="006A4DB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При этом в уведомлении указываются основания для отказа в </w:t>
      </w:r>
      <w:r w:rsidR="00E31503" w:rsidRPr="00DE159A">
        <w:rPr>
          <w:sz w:val="28"/>
          <w:szCs w:val="28"/>
        </w:rPr>
        <w:t xml:space="preserve">заключении Соглашения в </w:t>
      </w:r>
      <w:r w:rsidRPr="00DE159A">
        <w:rPr>
          <w:sz w:val="28"/>
          <w:szCs w:val="28"/>
        </w:rPr>
        <w:t>соответствии с</w:t>
      </w:r>
      <w:r w:rsidR="00E31503" w:rsidRPr="00DE159A">
        <w:rPr>
          <w:sz w:val="28"/>
          <w:szCs w:val="28"/>
        </w:rPr>
        <w:t xml:space="preserve"> подпунктом 2 пункта 2.3 </w:t>
      </w:r>
      <w:r w:rsidRPr="00DE159A">
        <w:rPr>
          <w:sz w:val="28"/>
          <w:szCs w:val="28"/>
        </w:rPr>
        <w:t xml:space="preserve">настоящего </w:t>
      </w:r>
      <w:r w:rsidR="00E31503" w:rsidRPr="00DE159A">
        <w:rPr>
          <w:sz w:val="28"/>
          <w:szCs w:val="28"/>
        </w:rPr>
        <w:t>Порядка.</w:t>
      </w:r>
    </w:p>
    <w:p w:rsidR="00BE17B2" w:rsidRPr="00DE159A" w:rsidRDefault="006A4DB8" w:rsidP="006A4DB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2.5. Перевозчик, </w:t>
      </w:r>
      <w:r w:rsidR="00BE17B2" w:rsidRPr="00DE159A">
        <w:rPr>
          <w:sz w:val="28"/>
          <w:szCs w:val="28"/>
        </w:rPr>
        <w:t xml:space="preserve">получивший отказ </w:t>
      </w:r>
      <w:r w:rsidRPr="00DE159A">
        <w:rPr>
          <w:sz w:val="28"/>
          <w:szCs w:val="28"/>
        </w:rPr>
        <w:t>в заключении Соглашения</w:t>
      </w:r>
      <w:r w:rsidR="00BE17B2" w:rsidRPr="00DE159A">
        <w:rPr>
          <w:sz w:val="28"/>
          <w:szCs w:val="28"/>
        </w:rPr>
        <w:t xml:space="preserve">, </w:t>
      </w:r>
      <w:r w:rsidR="0059565E" w:rsidRPr="00DE159A">
        <w:rPr>
          <w:sz w:val="28"/>
          <w:szCs w:val="28"/>
        </w:rPr>
        <w:t xml:space="preserve">в десятидневный срок </w:t>
      </w:r>
      <w:r w:rsidR="00BE17B2" w:rsidRPr="00DE159A">
        <w:rPr>
          <w:sz w:val="28"/>
          <w:szCs w:val="28"/>
        </w:rPr>
        <w:t xml:space="preserve">вправе повторно </w:t>
      </w:r>
      <w:r w:rsidRPr="00DE159A">
        <w:rPr>
          <w:sz w:val="28"/>
          <w:szCs w:val="28"/>
        </w:rPr>
        <w:t>представить заявление о заключении Соглашения</w:t>
      </w:r>
      <w:r w:rsidR="00BE17B2" w:rsidRPr="00DE159A">
        <w:rPr>
          <w:sz w:val="28"/>
          <w:szCs w:val="28"/>
        </w:rPr>
        <w:t xml:space="preserve"> при условии устранения причин</w:t>
      </w:r>
      <w:r w:rsidR="004C5EA3" w:rsidRPr="00DE159A">
        <w:rPr>
          <w:sz w:val="28"/>
          <w:szCs w:val="28"/>
        </w:rPr>
        <w:t xml:space="preserve"> для отказа.</w:t>
      </w:r>
    </w:p>
    <w:p w:rsidR="00665346" w:rsidRPr="00DE159A" w:rsidRDefault="00854040" w:rsidP="007E63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2.6</w:t>
      </w:r>
      <w:r w:rsidR="00665346" w:rsidRPr="00DE159A">
        <w:rPr>
          <w:sz w:val="28"/>
          <w:szCs w:val="28"/>
        </w:rPr>
        <w:t xml:space="preserve">. </w:t>
      </w:r>
      <w:r w:rsidRPr="00DE159A">
        <w:rPr>
          <w:sz w:val="28"/>
          <w:szCs w:val="28"/>
        </w:rPr>
        <w:t xml:space="preserve">В случае принятия решения о заключении Соглашения </w:t>
      </w:r>
      <w:r w:rsidR="0059565E" w:rsidRPr="00DE159A">
        <w:rPr>
          <w:sz w:val="28"/>
          <w:szCs w:val="28"/>
        </w:rPr>
        <w:t xml:space="preserve">Отраслевой орган </w:t>
      </w:r>
      <w:r w:rsidR="00DC132C" w:rsidRPr="00DE159A">
        <w:rPr>
          <w:sz w:val="28"/>
          <w:szCs w:val="28"/>
        </w:rPr>
        <w:t xml:space="preserve">в течение двух рабочих дней со дня принятия решения </w:t>
      </w:r>
      <w:r w:rsidR="0059565E" w:rsidRPr="00DE159A">
        <w:rPr>
          <w:sz w:val="28"/>
          <w:szCs w:val="28"/>
        </w:rPr>
        <w:t xml:space="preserve">направляет Перевозчику </w:t>
      </w:r>
      <w:r w:rsidR="00DC132C" w:rsidRPr="00DE159A">
        <w:rPr>
          <w:sz w:val="28"/>
          <w:szCs w:val="28"/>
        </w:rPr>
        <w:t>подписанн</w:t>
      </w:r>
      <w:r w:rsidR="008F411A">
        <w:rPr>
          <w:sz w:val="28"/>
          <w:szCs w:val="28"/>
        </w:rPr>
        <w:t>ое</w:t>
      </w:r>
      <w:r w:rsidR="00C951E9">
        <w:rPr>
          <w:sz w:val="28"/>
          <w:szCs w:val="28"/>
        </w:rPr>
        <w:t xml:space="preserve"> </w:t>
      </w:r>
      <w:r w:rsidR="008F411A">
        <w:rPr>
          <w:sz w:val="28"/>
          <w:szCs w:val="28"/>
        </w:rPr>
        <w:t xml:space="preserve">Отраслевым органом </w:t>
      </w:r>
      <w:r w:rsidR="00DC132C" w:rsidRPr="00DE159A">
        <w:rPr>
          <w:sz w:val="28"/>
          <w:szCs w:val="28"/>
        </w:rPr>
        <w:t>Соглашени</w:t>
      </w:r>
      <w:r w:rsidR="008F411A">
        <w:rPr>
          <w:sz w:val="28"/>
          <w:szCs w:val="28"/>
        </w:rPr>
        <w:t>е</w:t>
      </w:r>
      <w:r w:rsidR="00DC132C" w:rsidRPr="00DE159A">
        <w:rPr>
          <w:sz w:val="28"/>
          <w:szCs w:val="28"/>
        </w:rPr>
        <w:t xml:space="preserve"> в двух экземплярах</w:t>
      </w:r>
      <w:r w:rsidR="00665346" w:rsidRPr="00DE159A">
        <w:rPr>
          <w:sz w:val="28"/>
          <w:szCs w:val="28"/>
        </w:rPr>
        <w:t>.</w:t>
      </w:r>
    </w:p>
    <w:p w:rsidR="008F411A" w:rsidRPr="00B94A0D" w:rsidRDefault="00DC22E3" w:rsidP="00DC22E3">
      <w:pPr>
        <w:autoSpaceDE w:val="0"/>
        <w:autoSpaceDN w:val="0"/>
        <w:adjustRightInd w:val="0"/>
        <w:ind w:firstLine="709"/>
        <w:jc w:val="both"/>
        <w:rPr>
          <w:i/>
          <w:color w:val="FF0000"/>
          <w:sz w:val="28"/>
          <w:szCs w:val="28"/>
        </w:rPr>
      </w:pPr>
      <w:r w:rsidRPr="00B94A0D">
        <w:rPr>
          <w:sz w:val="28"/>
          <w:szCs w:val="28"/>
        </w:rPr>
        <w:lastRenderedPageBreak/>
        <w:t xml:space="preserve">Перевозчик обеспечивает рассмотрение и подписание Соглашения, а также направление в адрес Отраслевого органа одного подписанного экземпляра Соглашения в течение пяти  рабочих дней </w:t>
      </w:r>
      <w:r w:rsidR="00E03C3C" w:rsidRPr="00B94A0D">
        <w:rPr>
          <w:sz w:val="28"/>
          <w:szCs w:val="28"/>
        </w:rPr>
        <w:t>со дня</w:t>
      </w:r>
      <w:r w:rsidRPr="00B94A0D">
        <w:rPr>
          <w:sz w:val="28"/>
          <w:szCs w:val="28"/>
        </w:rPr>
        <w:t xml:space="preserve"> его получения</w:t>
      </w:r>
      <w:r w:rsidR="008F411A" w:rsidRPr="00B94A0D">
        <w:rPr>
          <w:sz w:val="28"/>
          <w:szCs w:val="28"/>
        </w:rPr>
        <w:t>.</w:t>
      </w:r>
    </w:p>
    <w:p w:rsidR="00DC22E3" w:rsidRPr="008F411A" w:rsidRDefault="008F411A" w:rsidP="00DC22E3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proofErr w:type="spellStart"/>
      <w:r w:rsidRPr="00B94A0D">
        <w:rPr>
          <w:sz w:val="28"/>
          <w:szCs w:val="28"/>
        </w:rPr>
        <w:t>Н</w:t>
      </w:r>
      <w:r w:rsidR="00DC22E3" w:rsidRPr="00B94A0D">
        <w:rPr>
          <w:sz w:val="28"/>
          <w:szCs w:val="28"/>
        </w:rPr>
        <w:t>еподписание</w:t>
      </w:r>
      <w:proofErr w:type="spellEnd"/>
      <w:r w:rsidR="00DC22E3" w:rsidRPr="00B94A0D">
        <w:rPr>
          <w:sz w:val="28"/>
          <w:szCs w:val="28"/>
        </w:rPr>
        <w:t xml:space="preserve"> Соглашения является </w:t>
      </w:r>
      <w:r w:rsidR="002A4B68" w:rsidRPr="00B94A0D">
        <w:rPr>
          <w:sz w:val="28"/>
          <w:szCs w:val="28"/>
        </w:rPr>
        <w:t>основанием для отказа</w:t>
      </w:r>
      <w:r w:rsidR="00C951E9">
        <w:rPr>
          <w:sz w:val="28"/>
          <w:szCs w:val="28"/>
        </w:rPr>
        <w:t xml:space="preserve"> </w:t>
      </w:r>
      <w:r w:rsidR="00BB1721" w:rsidRPr="00B94A0D">
        <w:rPr>
          <w:sz w:val="28"/>
          <w:szCs w:val="28"/>
        </w:rPr>
        <w:t xml:space="preserve">данному Перевозчику </w:t>
      </w:r>
      <w:r w:rsidR="002A4B68" w:rsidRPr="00B94A0D">
        <w:rPr>
          <w:sz w:val="28"/>
          <w:szCs w:val="28"/>
        </w:rPr>
        <w:t xml:space="preserve">в предоставлении </w:t>
      </w:r>
      <w:r w:rsidR="00DC22E3" w:rsidRPr="00B94A0D">
        <w:rPr>
          <w:sz w:val="28"/>
          <w:szCs w:val="28"/>
        </w:rPr>
        <w:t>субс</w:t>
      </w:r>
      <w:r w:rsidR="002A4B68" w:rsidRPr="00B94A0D">
        <w:rPr>
          <w:sz w:val="28"/>
          <w:szCs w:val="28"/>
        </w:rPr>
        <w:t>идии</w:t>
      </w:r>
      <w:r w:rsidR="00DC22E3" w:rsidRPr="00B94A0D">
        <w:rPr>
          <w:sz w:val="28"/>
          <w:szCs w:val="28"/>
        </w:rPr>
        <w:t>.</w:t>
      </w:r>
    </w:p>
    <w:p w:rsidR="00A97EDA" w:rsidRPr="008F411A" w:rsidRDefault="00486BC3" w:rsidP="00A97E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411A">
        <w:rPr>
          <w:sz w:val="28"/>
          <w:szCs w:val="28"/>
        </w:rPr>
        <w:t xml:space="preserve">2.7. </w:t>
      </w:r>
      <w:r w:rsidR="0012553A" w:rsidRPr="008F411A">
        <w:rPr>
          <w:sz w:val="28"/>
          <w:szCs w:val="28"/>
        </w:rPr>
        <w:t>Перевозчик, заключивший</w:t>
      </w:r>
      <w:r w:rsidR="00A97EDA" w:rsidRPr="008F411A">
        <w:rPr>
          <w:sz w:val="28"/>
          <w:szCs w:val="28"/>
        </w:rPr>
        <w:t xml:space="preserve"> Соглашение, </w:t>
      </w:r>
      <w:r w:rsidR="0012553A" w:rsidRPr="008F411A">
        <w:rPr>
          <w:sz w:val="28"/>
          <w:szCs w:val="28"/>
        </w:rPr>
        <w:t xml:space="preserve">в целях получения субсидии </w:t>
      </w:r>
      <w:r w:rsidR="00A97EDA" w:rsidRPr="008F411A">
        <w:rPr>
          <w:sz w:val="28"/>
          <w:szCs w:val="28"/>
        </w:rPr>
        <w:t>представля</w:t>
      </w:r>
      <w:r w:rsidR="0012553A" w:rsidRPr="008F411A">
        <w:rPr>
          <w:sz w:val="28"/>
          <w:szCs w:val="28"/>
        </w:rPr>
        <w:t>е</w:t>
      </w:r>
      <w:r w:rsidR="00A97EDA" w:rsidRPr="008F411A">
        <w:rPr>
          <w:sz w:val="28"/>
          <w:szCs w:val="28"/>
        </w:rPr>
        <w:t>т в Отраслевой орган документы</w:t>
      </w:r>
      <w:r w:rsidR="00C951E9">
        <w:rPr>
          <w:sz w:val="28"/>
          <w:szCs w:val="28"/>
        </w:rPr>
        <w:t xml:space="preserve"> </w:t>
      </w:r>
      <w:r w:rsidR="00BA2447" w:rsidRPr="008F411A">
        <w:rPr>
          <w:sz w:val="28"/>
          <w:szCs w:val="28"/>
        </w:rPr>
        <w:t>в</w:t>
      </w:r>
      <w:r w:rsidR="0012553A" w:rsidRPr="008F411A">
        <w:rPr>
          <w:sz w:val="28"/>
          <w:szCs w:val="28"/>
        </w:rPr>
        <w:t xml:space="preserve"> соответствии с требованиями, установленными разделом 3 настоящего Порядка.</w:t>
      </w:r>
    </w:p>
    <w:p w:rsidR="00270562" w:rsidRPr="00DE159A" w:rsidRDefault="00A10B1F" w:rsidP="00445A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411A">
        <w:rPr>
          <w:sz w:val="28"/>
          <w:szCs w:val="28"/>
        </w:rPr>
        <w:t>2.8</w:t>
      </w:r>
      <w:r w:rsidR="00270562" w:rsidRPr="008F411A">
        <w:rPr>
          <w:sz w:val="28"/>
          <w:szCs w:val="28"/>
        </w:rPr>
        <w:t xml:space="preserve">. Отраслевой орган </w:t>
      </w:r>
      <w:r w:rsidRPr="008F411A">
        <w:rPr>
          <w:sz w:val="28"/>
          <w:szCs w:val="28"/>
        </w:rPr>
        <w:t>в течение пяти рабочих дней со дня получения от Перевозчика документов, указанных в пункте 3.</w:t>
      </w:r>
      <w:r w:rsidR="00FC5820" w:rsidRPr="008F411A">
        <w:rPr>
          <w:sz w:val="28"/>
          <w:szCs w:val="28"/>
        </w:rPr>
        <w:t>2</w:t>
      </w:r>
      <w:r w:rsidRPr="008F411A">
        <w:rPr>
          <w:sz w:val="28"/>
          <w:szCs w:val="28"/>
        </w:rPr>
        <w:t xml:space="preserve"> настоящего Порядка, </w:t>
      </w:r>
      <w:r w:rsidR="00075983" w:rsidRPr="008F411A">
        <w:rPr>
          <w:sz w:val="28"/>
          <w:szCs w:val="28"/>
        </w:rPr>
        <w:t>при отсутствии оснований для отказа в предоставлении субсидии</w:t>
      </w:r>
      <w:r w:rsidR="007E774E" w:rsidRPr="008F411A">
        <w:rPr>
          <w:sz w:val="28"/>
          <w:szCs w:val="28"/>
        </w:rPr>
        <w:t>, установленных пунктом 2.10 настоящего Порядка</w:t>
      </w:r>
      <w:r w:rsidR="002643A1" w:rsidRPr="008F411A">
        <w:rPr>
          <w:sz w:val="28"/>
          <w:szCs w:val="28"/>
        </w:rPr>
        <w:t>,</w:t>
      </w:r>
      <w:r w:rsidR="00C951E9">
        <w:rPr>
          <w:sz w:val="28"/>
          <w:szCs w:val="28"/>
        </w:rPr>
        <w:t xml:space="preserve"> </w:t>
      </w:r>
      <w:r w:rsidR="00271344" w:rsidRPr="008F411A">
        <w:rPr>
          <w:sz w:val="28"/>
          <w:szCs w:val="28"/>
        </w:rPr>
        <w:t xml:space="preserve">производит расчет размера </w:t>
      </w:r>
      <w:r w:rsidRPr="008F411A">
        <w:rPr>
          <w:sz w:val="28"/>
          <w:szCs w:val="28"/>
        </w:rPr>
        <w:t>с</w:t>
      </w:r>
      <w:r w:rsidR="00271344" w:rsidRPr="008F411A">
        <w:rPr>
          <w:sz w:val="28"/>
          <w:szCs w:val="28"/>
        </w:rPr>
        <w:t xml:space="preserve">убсидии в соответствии с </w:t>
      </w:r>
      <w:hyperlink w:anchor="Par58" w:history="1">
        <w:r w:rsidR="00271344" w:rsidRPr="008F411A">
          <w:rPr>
            <w:sz w:val="28"/>
            <w:szCs w:val="28"/>
          </w:rPr>
          <w:t>пунктом</w:t>
        </w:r>
      </w:hyperlink>
      <w:r w:rsidR="00EA3194">
        <w:t xml:space="preserve"> </w:t>
      </w:r>
      <w:r w:rsidR="00AB7B26" w:rsidRPr="008F411A">
        <w:rPr>
          <w:sz w:val="28"/>
          <w:szCs w:val="28"/>
        </w:rPr>
        <w:t>2.12</w:t>
      </w:r>
      <w:r w:rsidR="00271344" w:rsidRPr="008F411A">
        <w:rPr>
          <w:sz w:val="28"/>
          <w:szCs w:val="28"/>
        </w:rPr>
        <w:t xml:space="preserve"> настоящего Порядка</w:t>
      </w:r>
      <w:r w:rsidR="00812301" w:rsidRPr="008F411A">
        <w:rPr>
          <w:sz w:val="28"/>
          <w:szCs w:val="28"/>
        </w:rPr>
        <w:t xml:space="preserve">, принимает решение о выплате Субсидии </w:t>
      </w:r>
      <w:r w:rsidR="00271344" w:rsidRPr="008F411A">
        <w:rPr>
          <w:sz w:val="28"/>
          <w:szCs w:val="28"/>
        </w:rPr>
        <w:t xml:space="preserve">и </w:t>
      </w:r>
      <w:r w:rsidR="00270562" w:rsidRPr="008F411A">
        <w:rPr>
          <w:sz w:val="28"/>
          <w:szCs w:val="28"/>
        </w:rPr>
        <w:t xml:space="preserve">направляет в Финансово-бюджетное управление платежное поручение на перечисление </w:t>
      </w:r>
      <w:r w:rsidR="00D7700F" w:rsidRPr="008F411A">
        <w:rPr>
          <w:sz w:val="28"/>
          <w:szCs w:val="28"/>
        </w:rPr>
        <w:t>с</w:t>
      </w:r>
      <w:r w:rsidR="00270562" w:rsidRPr="008F411A">
        <w:rPr>
          <w:sz w:val="28"/>
          <w:szCs w:val="28"/>
        </w:rPr>
        <w:t>убсиди</w:t>
      </w:r>
      <w:r w:rsidR="00D7700F" w:rsidRPr="008F411A">
        <w:rPr>
          <w:sz w:val="28"/>
          <w:szCs w:val="28"/>
        </w:rPr>
        <w:t>и</w:t>
      </w:r>
      <w:r w:rsidR="00270562" w:rsidRPr="008F411A">
        <w:rPr>
          <w:sz w:val="28"/>
          <w:szCs w:val="28"/>
        </w:rPr>
        <w:t xml:space="preserve"> в </w:t>
      </w:r>
      <w:r w:rsidR="00271344" w:rsidRPr="008F411A">
        <w:rPr>
          <w:sz w:val="28"/>
          <w:szCs w:val="28"/>
        </w:rPr>
        <w:t>исчисленном</w:t>
      </w:r>
      <w:r w:rsidR="00C951E9">
        <w:rPr>
          <w:sz w:val="28"/>
          <w:szCs w:val="28"/>
        </w:rPr>
        <w:t xml:space="preserve"> </w:t>
      </w:r>
      <w:r w:rsidR="00270562" w:rsidRPr="008F411A">
        <w:rPr>
          <w:sz w:val="28"/>
          <w:szCs w:val="28"/>
        </w:rPr>
        <w:t>размере.</w:t>
      </w:r>
    </w:p>
    <w:p w:rsidR="00271344" w:rsidRDefault="00B9375E" w:rsidP="00445A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298D">
        <w:rPr>
          <w:sz w:val="28"/>
          <w:szCs w:val="28"/>
        </w:rPr>
        <w:t>2.9</w:t>
      </w:r>
      <w:r w:rsidR="00271344" w:rsidRPr="0055298D">
        <w:rPr>
          <w:sz w:val="28"/>
          <w:szCs w:val="28"/>
        </w:rPr>
        <w:t>. Показателем результативности</w:t>
      </w:r>
      <w:r w:rsidRPr="0055298D">
        <w:rPr>
          <w:sz w:val="28"/>
          <w:szCs w:val="28"/>
        </w:rPr>
        <w:t xml:space="preserve"> предоставления субсидии</w:t>
      </w:r>
      <w:r w:rsidR="00271344" w:rsidRPr="0055298D">
        <w:rPr>
          <w:sz w:val="28"/>
          <w:szCs w:val="28"/>
        </w:rPr>
        <w:t xml:space="preserve"> является </w:t>
      </w:r>
      <w:r w:rsidR="008F411A" w:rsidRPr="0055298D">
        <w:rPr>
          <w:sz w:val="28"/>
          <w:szCs w:val="28"/>
        </w:rPr>
        <w:t>отношение</w:t>
      </w:r>
      <w:r w:rsidR="00C951E9">
        <w:rPr>
          <w:sz w:val="28"/>
          <w:szCs w:val="28"/>
        </w:rPr>
        <w:t xml:space="preserve"> </w:t>
      </w:r>
      <w:r w:rsidR="00271344" w:rsidRPr="00DE159A">
        <w:rPr>
          <w:sz w:val="28"/>
          <w:szCs w:val="28"/>
        </w:rPr>
        <w:t>фактическ</w:t>
      </w:r>
      <w:r w:rsidR="008F411A">
        <w:rPr>
          <w:sz w:val="28"/>
          <w:szCs w:val="28"/>
        </w:rPr>
        <w:t>и вы</w:t>
      </w:r>
      <w:r w:rsidRPr="00DE159A">
        <w:rPr>
          <w:sz w:val="28"/>
          <w:szCs w:val="28"/>
        </w:rPr>
        <w:t>полнен</w:t>
      </w:r>
      <w:r w:rsidR="008F411A">
        <w:rPr>
          <w:sz w:val="28"/>
          <w:szCs w:val="28"/>
        </w:rPr>
        <w:t>ных</w:t>
      </w:r>
      <w:r w:rsidR="00271344" w:rsidRPr="00DE159A">
        <w:rPr>
          <w:sz w:val="28"/>
          <w:szCs w:val="28"/>
        </w:rPr>
        <w:t xml:space="preserve"> Перевозчиком </w:t>
      </w:r>
      <w:r w:rsidR="008F411A">
        <w:rPr>
          <w:sz w:val="28"/>
          <w:szCs w:val="28"/>
        </w:rPr>
        <w:t xml:space="preserve">оборотных </w:t>
      </w:r>
      <w:r w:rsidR="00271344" w:rsidRPr="00DE159A">
        <w:rPr>
          <w:sz w:val="28"/>
          <w:szCs w:val="28"/>
        </w:rPr>
        <w:t>рейс</w:t>
      </w:r>
      <w:r w:rsidR="006B0DDB" w:rsidRPr="00DE159A">
        <w:rPr>
          <w:sz w:val="28"/>
          <w:szCs w:val="28"/>
        </w:rPr>
        <w:t>ов</w:t>
      </w:r>
      <w:r w:rsidR="00271344" w:rsidRPr="00DE159A">
        <w:rPr>
          <w:sz w:val="28"/>
          <w:szCs w:val="28"/>
        </w:rPr>
        <w:t xml:space="preserve"> по социально значимому маршруту к их плановому количеству.</w:t>
      </w:r>
    </w:p>
    <w:p w:rsidR="008F411A" w:rsidRPr="008F411A" w:rsidRDefault="008F411A" w:rsidP="00445A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411A">
        <w:rPr>
          <w:sz w:val="28"/>
          <w:szCs w:val="28"/>
        </w:rPr>
        <w:t>Под оборотным рейсом понимается пробег автобуса по маршруту в прямом и обратном направлении.</w:t>
      </w:r>
    </w:p>
    <w:p w:rsidR="00271344" w:rsidRPr="00CA3501" w:rsidRDefault="00271344" w:rsidP="00445AB6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8F411A">
        <w:rPr>
          <w:sz w:val="28"/>
          <w:szCs w:val="28"/>
        </w:rPr>
        <w:t xml:space="preserve">Значение показателя результативности </w:t>
      </w:r>
      <w:r w:rsidR="00AF3196" w:rsidRPr="008F411A">
        <w:rPr>
          <w:sz w:val="28"/>
          <w:szCs w:val="28"/>
        </w:rPr>
        <w:t xml:space="preserve">предоставления субсидии </w:t>
      </w:r>
      <w:r w:rsidR="008425B9" w:rsidRPr="008F411A">
        <w:rPr>
          <w:sz w:val="28"/>
          <w:szCs w:val="28"/>
        </w:rPr>
        <w:t>составляет</w:t>
      </w:r>
      <w:r w:rsidRPr="008F411A">
        <w:rPr>
          <w:sz w:val="28"/>
          <w:szCs w:val="28"/>
        </w:rPr>
        <w:t xml:space="preserve"> не </w:t>
      </w:r>
      <w:r w:rsidRPr="0055298D">
        <w:rPr>
          <w:sz w:val="28"/>
          <w:szCs w:val="28"/>
        </w:rPr>
        <w:t>менее 9</w:t>
      </w:r>
      <w:r w:rsidR="008F411A" w:rsidRPr="0055298D">
        <w:rPr>
          <w:sz w:val="28"/>
          <w:szCs w:val="28"/>
        </w:rPr>
        <w:t>8</w:t>
      </w:r>
      <w:r w:rsidRPr="0055298D">
        <w:rPr>
          <w:sz w:val="28"/>
          <w:szCs w:val="28"/>
        </w:rPr>
        <w:t xml:space="preserve"> %.</w:t>
      </w:r>
    </w:p>
    <w:p w:rsidR="00AD5503" w:rsidRPr="00DE159A" w:rsidRDefault="00AD5503" w:rsidP="00445A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2.10. Основаниями для отказа в предоставлении субсидии Перевозчику являются:</w:t>
      </w:r>
    </w:p>
    <w:p w:rsidR="00325508" w:rsidRPr="00DE159A" w:rsidRDefault="00325508" w:rsidP="00445A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1) </w:t>
      </w:r>
      <w:proofErr w:type="spellStart"/>
      <w:r w:rsidRPr="00DE159A">
        <w:rPr>
          <w:sz w:val="28"/>
          <w:szCs w:val="28"/>
        </w:rPr>
        <w:t>незаключение</w:t>
      </w:r>
      <w:proofErr w:type="spellEnd"/>
      <w:r w:rsidRPr="00DE159A">
        <w:rPr>
          <w:sz w:val="28"/>
          <w:szCs w:val="28"/>
        </w:rPr>
        <w:t xml:space="preserve"> Соглашения между Отраслевым органом и Перевозчиком или расторжение Соглашения по любым основаниям, установленным законодательством;  </w:t>
      </w:r>
    </w:p>
    <w:p w:rsidR="00325508" w:rsidRPr="00DE159A" w:rsidRDefault="001B5389" w:rsidP="003255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2</w:t>
      </w:r>
      <w:r w:rsidR="00AD5503" w:rsidRPr="00DE159A">
        <w:rPr>
          <w:sz w:val="28"/>
          <w:szCs w:val="28"/>
        </w:rPr>
        <w:t>)</w:t>
      </w:r>
      <w:r w:rsidR="00EA3194">
        <w:rPr>
          <w:sz w:val="28"/>
          <w:szCs w:val="28"/>
        </w:rPr>
        <w:t xml:space="preserve"> </w:t>
      </w:r>
      <w:r w:rsidR="00325508" w:rsidRPr="00DE159A">
        <w:rPr>
          <w:sz w:val="28"/>
          <w:szCs w:val="28"/>
        </w:rPr>
        <w:t xml:space="preserve">несоответствие представленных </w:t>
      </w:r>
      <w:r w:rsidRPr="00DE159A">
        <w:rPr>
          <w:sz w:val="28"/>
          <w:szCs w:val="28"/>
        </w:rPr>
        <w:t>Перевозчиком в целях получения</w:t>
      </w:r>
      <w:r w:rsidR="00325508" w:rsidRPr="00DE159A">
        <w:rPr>
          <w:sz w:val="28"/>
          <w:szCs w:val="28"/>
        </w:rPr>
        <w:t xml:space="preserve"> субсидии документов требованиям, определенным </w:t>
      </w:r>
      <w:hyperlink r:id="rId17" w:history="1">
        <w:r w:rsidRPr="00DE159A">
          <w:rPr>
            <w:sz w:val="28"/>
            <w:szCs w:val="28"/>
          </w:rPr>
          <w:t>пунктом</w:t>
        </w:r>
      </w:hyperlink>
      <w:r w:rsidRPr="00DE159A">
        <w:rPr>
          <w:sz w:val="28"/>
          <w:szCs w:val="28"/>
        </w:rPr>
        <w:t xml:space="preserve"> 3.</w:t>
      </w:r>
      <w:r w:rsidR="005D05F7" w:rsidRPr="00DE159A">
        <w:rPr>
          <w:sz w:val="28"/>
          <w:szCs w:val="28"/>
        </w:rPr>
        <w:t>2</w:t>
      </w:r>
      <w:r w:rsidR="00325508" w:rsidRPr="00DE159A">
        <w:rPr>
          <w:sz w:val="28"/>
          <w:szCs w:val="28"/>
        </w:rPr>
        <w:t xml:space="preserve"> настоящего </w:t>
      </w:r>
      <w:r w:rsidRPr="00DE159A">
        <w:rPr>
          <w:sz w:val="28"/>
          <w:szCs w:val="28"/>
        </w:rPr>
        <w:t>Порядка</w:t>
      </w:r>
      <w:r w:rsidR="00325508" w:rsidRPr="00DE159A">
        <w:rPr>
          <w:sz w:val="28"/>
          <w:szCs w:val="28"/>
        </w:rPr>
        <w:t>, или непредставление (предоставление не в полном объеме) указанных документов</w:t>
      </w:r>
      <w:r w:rsidRPr="00DE159A">
        <w:rPr>
          <w:sz w:val="28"/>
          <w:szCs w:val="28"/>
        </w:rPr>
        <w:t xml:space="preserve"> в сроки, установленные указанным пунктом</w:t>
      </w:r>
      <w:r w:rsidR="00325508" w:rsidRPr="00DE159A">
        <w:rPr>
          <w:sz w:val="28"/>
          <w:szCs w:val="28"/>
        </w:rPr>
        <w:t>;</w:t>
      </w:r>
    </w:p>
    <w:p w:rsidR="00325508" w:rsidRPr="00DE159A" w:rsidRDefault="003B6AA0" w:rsidP="003F42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3) </w:t>
      </w:r>
      <w:proofErr w:type="spellStart"/>
      <w:r w:rsidRPr="00DE159A">
        <w:rPr>
          <w:sz w:val="28"/>
          <w:szCs w:val="28"/>
        </w:rPr>
        <w:t>недостижение</w:t>
      </w:r>
      <w:proofErr w:type="spellEnd"/>
      <w:r w:rsidRPr="00DE159A">
        <w:rPr>
          <w:sz w:val="28"/>
          <w:szCs w:val="28"/>
        </w:rPr>
        <w:t xml:space="preserve"> Перевозчиком показателя результативности предоставления субсидии, установленного пунктом </w:t>
      </w:r>
      <w:r w:rsidR="00425416" w:rsidRPr="00DE159A">
        <w:rPr>
          <w:sz w:val="28"/>
          <w:szCs w:val="28"/>
        </w:rPr>
        <w:t xml:space="preserve">2.9 </w:t>
      </w:r>
      <w:r w:rsidRPr="00DE159A">
        <w:rPr>
          <w:sz w:val="28"/>
          <w:szCs w:val="28"/>
        </w:rPr>
        <w:t xml:space="preserve"> настоящего Порядка</w:t>
      </w:r>
      <w:r w:rsidR="0049219E" w:rsidRPr="00EA3194">
        <w:rPr>
          <w:sz w:val="28"/>
          <w:szCs w:val="28"/>
        </w:rPr>
        <w:t>;</w:t>
      </w:r>
    </w:p>
    <w:p w:rsidR="008210C6" w:rsidRPr="00DE159A" w:rsidRDefault="00553F9B" w:rsidP="003F42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4</w:t>
      </w:r>
      <w:r w:rsidR="00AD5503" w:rsidRPr="00DE159A">
        <w:rPr>
          <w:sz w:val="28"/>
          <w:szCs w:val="28"/>
        </w:rPr>
        <w:t>)</w:t>
      </w:r>
      <w:r w:rsidR="00EA3194">
        <w:rPr>
          <w:sz w:val="28"/>
          <w:szCs w:val="28"/>
        </w:rPr>
        <w:t xml:space="preserve"> </w:t>
      </w:r>
      <w:r w:rsidRPr="00DE159A">
        <w:rPr>
          <w:sz w:val="28"/>
          <w:szCs w:val="28"/>
        </w:rPr>
        <w:t>представ</w:t>
      </w:r>
      <w:r w:rsidR="00A37704" w:rsidRPr="00DE159A">
        <w:rPr>
          <w:sz w:val="28"/>
          <w:szCs w:val="28"/>
        </w:rPr>
        <w:t>ление</w:t>
      </w:r>
      <w:r w:rsidRPr="00DE159A">
        <w:rPr>
          <w:sz w:val="28"/>
          <w:szCs w:val="28"/>
        </w:rPr>
        <w:t xml:space="preserve"> Перевозчиком недостоверной информации в целях получения </w:t>
      </w:r>
      <w:r w:rsidR="008210C6" w:rsidRPr="00DE159A">
        <w:rPr>
          <w:sz w:val="28"/>
          <w:szCs w:val="28"/>
        </w:rPr>
        <w:t>субсидии</w:t>
      </w:r>
      <w:r w:rsidR="00D353A0" w:rsidRPr="00DE159A">
        <w:rPr>
          <w:sz w:val="28"/>
          <w:szCs w:val="28"/>
        </w:rPr>
        <w:t>;</w:t>
      </w:r>
    </w:p>
    <w:p w:rsidR="000221B3" w:rsidRDefault="008210C6" w:rsidP="003F42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5) </w:t>
      </w:r>
      <w:r w:rsidR="00254C9C" w:rsidRPr="00DE159A">
        <w:rPr>
          <w:sz w:val="28"/>
          <w:szCs w:val="28"/>
        </w:rPr>
        <w:t>нарушени</w:t>
      </w:r>
      <w:r w:rsidR="006C7CFA" w:rsidRPr="00DE159A">
        <w:rPr>
          <w:sz w:val="28"/>
          <w:szCs w:val="28"/>
        </w:rPr>
        <w:t>е</w:t>
      </w:r>
      <w:r w:rsidR="00254C9C" w:rsidRPr="00DE159A">
        <w:rPr>
          <w:sz w:val="28"/>
          <w:szCs w:val="28"/>
        </w:rPr>
        <w:t xml:space="preserve"> Перевозчиком условий предоставления субсидий, установленных настоящим Порядком и (или) Соглашением, в том числе </w:t>
      </w:r>
      <w:r w:rsidR="00D353A0" w:rsidRPr="00DE159A">
        <w:rPr>
          <w:sz w:val="28"/>
          <w:szCs w:val="28"/>
        </w:rPr>
        <w:t>использовани</w:t>
      </w:r>
      <w:r w:rsidR="002B6B19" w:rsidRPr="00DE159A">
        <w:rPr>
          <w:sz w:val="28"/>
          <w:szCs w:val="28"/>
        </w:rPr>
        <w:t>е</w:t>
      </w:r>
      <w:r w:rsidR="00D353A0" w:rsidRPr="00DE159A">
        <w:rPr>
          <w:sz w:val="28"/>
          <w:szCs w:val="28"/>
        </w:rPr>
        <w:t xml:space="preserve"> с</w:t>
      </w:r>
      <w:r w:rsidR="000221B3" w:rsidRPr="00DE159A">
        <w:rPr>
          <w:sz w:val="28"/>
          <w:szCs w:val="28"/>
        </w:rPr>
        <w:t>убсидии</w:t>
      </w:r>
      <w:r w:rsidR="00C951E9">
        <w:rPr>
          <w:sz w:val="28"/>
          <w:szCs w:val="28"/>
        </w:rPr>
        <w:t xml:space="preserve"> </w:t>
      </w:r>
      <w:r w:rsidR="006C7CFA" w:rsidRPr="00DE159A">
        <w:rPr>
          <w:sz w:val="28"/>
          <w:szCs w:val="28"/>
        </w:rPr>
        <w:t>на цели</w:t>
      </w:r>
      <w:r w:rsidR="00E42B8E" w:rsidRPr="00DE159A">
        <w:rPr>
          <w:sz w:val="28"/>
          <w:szCs w:val="28"/>
        </w:rPr>
        <w:t>,</w:t>
      </w:r>
      <w:r w:rsidR="006C7CFA" w:rsidRPr="00DE159A">
        <w:rPr>
          <w:sz w:val="28"/>
          <w:szCs w:val="28"/>
        </w:rPr>
        <w:t xml:space="preserve"> не установленные</w:t>
      </w:r>
      <w:r w:rsidR="00413CB7" w:rsidRPr="00DE159A">
        <w:rPr>
          <w:sz w:val="28"/>
          <w:szCs w:val="28"/>
        </w:rPr>
        <w:t xml:space="preserve"> частью третьей пункта 1.3 настоящего Порядка</w:t>
      </w:r>
      <w:r w:rsidR="00FA3388">
        <w:rPr>
          <w:sz w:val="28"/>
          <w:szCs w:val="28"/>
        </w:rPr>
        <w:t>;</w:t>
      </w:r>
    </w:p>
    <w:p w:rsidR="00FA3388" w:rsidRPr="00367D85" w:rsidRDefault="00FA3388" w:rsidP="003F42FB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367D85">
        <w:rPr>
          <w:sz w:val="28"/>
          <w:szCs w:val="28"/>
        </w:rPr>
        <w:t xml:space="preserve">6) </w:t>
      </w:r>
      <w:r w:rsidR="00367D85" w:rsidRPr="00367D85">
        <w:rPr>
          <w:sz w:val="28"/>
          <w:szCs w:val="28"/>
        </w:rPr>
        <w:t xml:space="preserve">получение в результате расчета размера субсидии значений, указанных </w:t>
      </w:r>
      <w:r w:rsidRPr="00367D85">
        <w:rPr>
          <w:sz w:val="28"/>
          <w:szCs w:val="28"/>
        </w:rPr>
        <w:t xml:space="preserve"> в пункте 2 </w:t>
      </w:r>
      <w:r w:rsidR="00367D85" w:rsidRPr="00367D85">
        <w:rPr>
          <w:sz w:val="28"/>
          <w:szCs w:val="28"/>
        </w:rPr>
        <w:t>Приложения № 2 к настоящему Порядку.</w:t>
      </w:r>
      <w:bookmarkStart w:id="1" w:name="_GoBack"/>
      <w:bookmarkEnd w:id="1"/>
    </w:p>
    <w:p w:rsidR="00FE0099" w:rsidRPr="00777A38" w:rsidRDefault="00AD5503" w:rsidP="00445AB6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DE159A">
        <w:rPr>
          <w:sz w:val="28"/>
          <w:szCs w:val="28"/>
        </w:rPr>
        <w:t>2.11</w:t>
      </w:r>
      <w:r w:rsidR="00FE0099" w:rsidRPr="00DE159A">
        <w:rPr>
          <w:sz w:val="28"/>
          <w:szCs w:val="28"/>
        </w:rPr>
        <w:t xml:space="preserve">. Финансово-бюджетное управление </w:t>
      </w:r>
      <w:r w:rsidR="008210C6" w:rsidRPr="00DE159A">
        <w:rPr>
          <w:sz w:val="28"/>
          <w:szCs w:val="28"/>
        </w:rPr>
        <w:t>обеспечивает</w:t>
      </w:r>
      <w:r w:rsidR="00C951E9">
        <w:rPr>
          <w:sz w:val="28"/>
          <w:szCs w:val="28"/>
        </w:rPr>
        <w:t xml:space="preserve"> </w:t>
      </w:r>
      <w:r w:rsidR="008210C6" w:rsidRPr="00DE159A">
        <w:rPr>
          <w:sz w:val="28"/>
          <w:szCs w:val="28"/>
        </w:rPr>
        <w:t>перечисление</w:t>
      </w:r>
      <w:r w:rsidR="00C951E9">
        <w:rPr>
          <w:sz w:val="28"/>
          <w:szCs w:val="28"/>
        </w:rPr>
        <w:t xml:space="preserve"> </w:t>
      </w:r>
      <w:r w:rsidR="008210C6" w:rsidRPr="00DE159A">
        <w:rPr>
          <w:sz w:val="28"/>
          <w:szCs w:val="28"/>
        </w:rPr>
        <w:t>с</w:t>
      </w:r>
      <w:r w:rsidR="00FE0099" w:rsidRPr="00DE159A">
        <w:rPr>
          <w:sz w:val="28"/>
          <w:szCs w:val="28"/>
        </w:rPr>
        <w:t xml:space="preserve">убсидии с лицевого счета Отраслевого органа на </w:t>
      </w:r>
      <w:r w:rsidR="00270562" w:rsidRPr="00DE159A">
        <w:rPr>
          <w:sz w:val="28"/>
          <w:szCs w:val="28"/>
        </w:rPr>
        <w:t>указанны</w:t>
      </w:r>
      <w:r w:rsidR="0015608B" w:rsidRPr="00DE159A">
        <w:rPr>
          <w:sz w:val="28"/>
          <w:szCs w:val="28"/>
        </w:rPr>
        <w:t>й</w:t>
      </w:r>
      <w:r w:rsidR="00270562" w:rsidRPr="00DE159A">
        <w:rPr>
          <w:sz w:val="28"/>
          <w:szCs w:val="28"/>
        </w:rPr>
        <w:t xml:space="preserve"> в Соглашении </w:t>
      </w:r>
      <w:r w:rsidR="00FE0099" w:rsidRPr="00DE159A">
        <w:rPr>
          <w:sz w:val="28"/>
          <w:szCs w:val="28"/>
        </w:rPr>
        <w:t>расчетный счет Перевозчика</w:t>
      </w:r>
      <w:r w:rsidR="00270562" w:rsidRPr="00DE159A">
        <w:rPr>
          <w:sz w:val="28"/>
          <w:szCs w:val="28"/>
        </w:rPr>
        <w:t xml:space="preserve">, открытый </w:t>
      </w:r>
      <w:r w:rsidR="00BB6182" w:rsidRPr="00DE159A">
        <w:rPr>
          <w:sz w:val="28"/>
          <w:szCs w:val="28"/>
        </w:rPr>
        <w:t>в</w:t>
      </w:r>
      <w:r w:rsidR="00270562" w:rsidRPr="00DE159A">
        <w:rPr>
          <w:sz w:val="28"/>
          <w:szCs w:val="28"/>
        </w:rPr>
        <w:t xml:space="preserve"> кредитных организациях</w:t>
      </w:r>
      <w:r w:rsidR="008210C6" w:rsidRPr="00DE159A">
        <w:rPr>
          <w:sz w:val="28"/>
          <w:szCs w:val="28"/>
        </w:rPr>
        <w:t xml:space="preserve">, в течение </w:t>
      </w:r>
      <w:r w:rsidR="008B0FC9" w:rsidRPr="001E2EDB">
        <w:rPr>
          <w:sz w:val="28"/>
          <w:szCs w:val="28"/>
        </w:rPr>
        <w:lastRenderedPageBreak/>
        <w:t>десяти</w:t>
      </w:r>
      <w:r w:rsidR="008210C6" w:rsidRPr="008D453F">
        <w:rPr>
          <w:sz w:val="28"/>
          <w:szCs w:val="28"/>
        </w:rPr>
        <w:t xml:space="preserve"> рабочих дней со дня получения платежного поручения от Отраслевого органа</w:t>
      </w:r>
      <w:r w:rsidR="00FE0099" w:rsidRPr="008D453F">
        <w:rPr>
          <w:sz w:val="28"/>
          <w:szCs w:val="28"/>
        </w:rPr>
        <w:t>.</w:t>
      </w:r>
    </w:p>
    <w:p w:rsidR="00374D66" w:rsidRPr="00DE159A" w:rsidRDefault="007B2CEC" w:rsidP="00176D2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453F">
        <w:rPr>
          <w:sz w:val="28"/>
          <w:szCs w:val="28"/>
        </w:rPr>
        <w:t>2.12</w:t>
      </w:r>
      <w:r w:rsidR="00374D66" w:rsidRPr="008D453F">
        <w:rPr>
          <w:sz w:val="28"/>
          <w:szCs w:val="28"/>
        </w:rPr>
        <w:t xml:space="preserve">. </w:t>
      </w:r>
      <w:r w:rsidR="00AB7B26" w:rsidRPr="008D453F">
        <w:rPr>
          <w:sz w:val="28"/>
          <w:szCs w:val="28"/>
        </w:rPr>
        <w:t>Расчет</w:t>
      </w:r>
      <w:r w:rsidR="005F0D3E" w:rsidRPr="008D453F">
        <w:rPr>
          <w:sz w:val="28"/>
          <w:szCs w:val="28"/>
        </w:rPr>
        <w:t xml:space="preserve"> размера субсидии производится в соответствии </w:t>
      </w:r>
      <w:hyperlink w:anchor="Приложение2" w:history="1">
        <w:r w:rsidR="00980E5E" w:rsidRPr="008D453F">
          <w:rPr>
            <w:rStyle w:val="ac"/>
            <w:sz w:val="28"/>
            <w:szCs w:val="28"/>
          </w:rPr>
          <w:t>Приложени</w:t>
        </w:r>
        <w:r w:rsidR="00F76050">
          <w:rPr>
            <w:rStyle w:val="ac"/>
            <w:sz w:val="28"/>
            <w:szCs w:val="28"/>
          </w:rPr>
          <w:t>ем</w:t>
        </w:r>
        <w:r w:rsidR="00980E5E" w:rsidRPr="008D453F">
          <w:rPr>
            <w:rStyle w:val="ac"/>
            <w:sz w:val="28"/>
            <w:szCs w:val="28"/>
          </w:rPr>
          <w:t xml:space="preserve"> № 2</w:t>
        </w:r>
      </w:hyperlink>
      <w:r w:rsidR="00980E5E" w:rsidRPr="008D453F">
        <w:rPr>
          <w:sz w:val="28"/>
          <w:szCs w:val="28"/>
        </w:rPr>
        <w:t xml:space="preserve"> к настоящему Порядку</w:t>
      </w:r>
      <w:r w:rsidR="00C951E9">
        <w:rPr>
          <w:sz w:val="28"/>
          <w:szCs w:val="28"/>
        </w:rPr>
        <w:t xml:space="preserve"> </w:t>
      </w:r>
      <w:r w:rsidR="00176D2E" w:rsidRPr="008D453F">
        <w:rPr>
          <w:sz w:val="28"/>
          <w:szCs w:val="28"/>
        </w:rPr>
        <w:t xml:space="preserve">с учетом </w:t>
      </w:r>
      <w:r w:rsidR="00374D66" w:rsidRPr="008D453F">
        <w:rPr>
          <w:sz w:val="28"/>
          <w:szCs w:val="28"/>
        </w:rPr>
        <w:t>нормативных значений себ</w:t>
      </w:r>
      <w:r w:rsidR="00CD291F" w:rsidRPr="008D453F">
        <w:rPr>
          <w:sz w:val="28"/>
          <w:szCs w:val="28"/>
        </w:rPr>
        <w:t>естоимости перевозки пассажиров</w:t>
      </w:r>
      <w:r w:rsidR="00C951E9">
        <w:rPr>
          <w:sz w:val="28"/>
          <w:szCs w:val="28"/>
        </w:rPr>
        <w:t xml:space="preserve"> </w:t>
      </w:r>
      <w:r w:rsidR="00CD291F" w:rsidRPr="00DE159A">
        <w:rPr>
          <w:sz w:val="28"/>
          <w:szCs w:val="28"/>
        </w:rPr>
        <w:t xml:space="preserve">и </w:t>
      </w:r>
      <w:r w:rsidR="00374D66" w:rsidRPr="00DE159A">
        <w:rPr>
          <w:sz w:val="28"/>
          <w:szCs w:val="28"/>
        </w:rPr>
        <w:t xml:space="preserve">количества пассажиров, перевезенных по социально значимым </w:t>
      </w:r>
      <w:r w:rsidR="00B41C0E" w:rsidRPr="00DE159A">
        <w:rPr>
          <w:sz w:val="28"/>
          <w:szCs w:val="28"/>
        </w:rPr>
        <w:t xml:space="preserve">маршрутам </w:t>
      </w:r>
      <w:r w:rsidR="00176D2E" w:rsidRPr="00DE159A">
        <w:rPr>
          <w:sz w:val="28"/>
          <w:szCs w:val="28"/>
        </w:rPr>
        <w:t>в муниципальном образовании город Каменск-Уральский</w:t>
      </w:r>
      <w:r w:rsidR="008D453F">
        <w:rPr>
          <w:sz w:val="28"/>
          <w:szCs w:val="28"/>
        </w:rPr>
        <w:t xml:space="preserve">, </w:t>
      </w:r>
      <w:r w:rsidR="00346DDA">
        <w:rPr>
          <w:sz w:val="28"/>
          <w:szCs w:val="28"/>
        </w:rPr>
        <w:t xml:space="preserve">и значений </w:t>
      </w:r>
      <w:r w:rsidR="008D453F">
        <w:rPr>
          <w:sz w:val="28"/>
          <w:szCs w:val="28"/>
        </w:rPr>
        <w:t xml:space="preserve">протяженности </w:t>
      </w:r>
      <w:r w:rsidR="004C2C5F" w:rsidRPr="008E4C10">
        <w:rPr>
          <w:sz w:val="28"/>
          <w:szCs w:val="28"/>
        </w:rPr>
        <w:t>таких маршрутов</w:t>
      </w:r>
      <w:r w:rsidR="008D453F" w:rsidRPr="008E4C10">
        <w:rPr>
          <w:sz w:val="28"/>
          <w:szCs w:val="28"/>
        </w:rPr>
        <w:t xml:space="preserve"> и оборотн</w:t>
      </w:r>
      <w:r w:rsidR="004C2C5F" w:rsidRPr="008E4C10">
        <w:rPr>
          <w:sz w:val="28"/>
          <w:szCs w:val="28"/>
        </w:rPr>
        <w:t>ых рейсов</w:t>
      </w:r>
      <w:r w:rsidR="00EA3194">
        <w:rPr>
          <w:sz w:val="28"/>
          <w:szCs w:val="28"/>
        </w:rPr>
        <w:t xml:space="preserve"> </w:t>
      </w:r>
      <w:r w:rsidR="000D27D1" w:rsidRPr="00DE159A">
        <w:rPr>
          <w:sz w:val="28"/>
          <w:szCs w:val="28"/>
        </w:rPr>
        <w:t xml:space="preserve">(установлены в </w:t>
      </w:r>
      <w:hyperlink w:anchor="Приложение3" w:history="1">
        <w:r w:rsidR="000D27D1" w:rsidRPr="00812301">
          <w:rPr>
            <w:rStyle w:val="ac"/>
            <w:sz w:val="28"/>
            <w:szCs w:val="28"/>
          </w:rPr>
          <w:t>Приложении № 3</w:t>
        </w:r>
      </w:hyperlink>
      <w:r w:rsidR="000D27D1" w:rsidRPr="00DE159A">
        <w:rPr>
          <w:sz w:val="28"/>
          <w:szCs w:val="28"/>
        </w:rPr>
        <w:t xml:space="preserve"> к настоящему Порядку).</w:t>
      </w:r>
    </w:p>
    <w:p w:rsidR="00DD0A3D" w:rsidRPr="00DE159A" w:rsidRDefault="00DD0A3D" w:rsidP="00DD0A3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65346" w:rsidRPr="00DE159A" w:rsidRDefault="00665346" w:rsidP="0066534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E159A">
        <w:rPr>
          <w:sz w:val="28"/>
          <w:szCs w:val="28"/>
        </w:rPr>
        <w:t>3. ТРЕБОВАНИЯ К ОТЧЕТНОСТИ</w:t>
      </w:r>
      <w:r w:rsidR="00EA3194">
        <w:rPr>
          <w:sz w:val="28"/>
          <w:szCs w:val="28"/>
        </w:rPr>
        <w:t xml:space="preserve"> </w:t>
      </w:r>
      <w:r w:rsidR="00143A86" w:rsidRPr="00DE159A">
        <w:rPr>
          <w:sz w:val="28"/>
          <w:szCs w:val="28"/>
        </w:rPr>
        <w:t>ПЕРЕВОЗЧИКА</w:t>
      </w:r>
    </w:p>
    <w:p w:rsidR="00665346" w:rsidRPr="00DE159A" w:rsidRDefault="00665346" w:rsidP="0052176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43A86" w:rsidRPr="00DE159A" w:rsidRDefault="00812301" w:rsidP="00726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143A86" w:rsidRPr="00DE159A">
        <w:rPr>
          <w:sz w:val="28"/>
          <w:szCs w:val="28"/>
        </w:rPr>
        <w:t>Отчетным периодом в целях, определенных настоящим Порядком, является один месяц.</w:t>
      </w:r>
    </w:p>
    <w:p w:rsidR="00014928" w:rsidRPr="0003168F" w:rsidRDefault="00A10B1F" w:rsidP="00726A59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DE159A">
        <w:rPr>
          <w:sz w:val="28"/>
          <w:szCs w:val="28"/>
        </w:rPr>
        <w:t>3.</w:t>
      </w:r>
      <w:r w:rsidR="00143A86" w:rsidRPr="00DE159A">
        <w:rPr>
          <w:sz w:val="28"/>
          <w:szCs w:val="28"/>
        </w:rPr>
        <w:t>2</w:t>
      </w:r>
      <w:r w:rsidR="00014928" w:rsidRPr="00DE159A">
        <w:rPr>
          <w:sz w:val="28"/>
          <w:szCs w:val="28"/>
        </w:rPr>
        <w:t xml:space="preserve">. </w:t>
      </w:r>
      <w:r w:rsidR="00832D58" w:rsidRPr="00DE159A">
        <w:rPr>
          <w:sz w:val="28"/>
          <w:szCs w:val="28"/>
        </w:rPr>
        <w:t xml:space="preserve">В целях получения субсидии </w:t>
      </w:r>
      <w:r w:rsidR="00726A59" w:rsidRPr="00DE159A">
        <w:rPr>
          <w:sz w:val="28"/>
          <w:szCs w:val="28"/>
        </w:rPr>
        <w:t>Перевозчик в срок до 05 числа месяца, следующего за отчетным</w:t>
      </w:r>
      <w:r w:rsidR="00EA3194">
        <w:rPr>
          <w:sz w:val="28"/>
          <w:szCs w:val="28"/>
        </w:rPr>
        <w:t>,</w:t>
      </w:r>
      <w:r w:rsidR="00726A59" w:rsidRPr="00DE159A">
        <w:rPr>
          <w:sz w:val="28"/>
          <w:szCs w:val="28"/>
        </w:rPr>
        <w:t xml:space="preserve"> </w:t>
      </w:r>
      <w:r w:rsidR="00014928" w:rsidRPr="00DE159A">
        <w:rPr>
          <w:sz w:val="28"/>
          <w:szCs w:val="28"/>
        </w:rPr>
        <w:t>представляет в Отраслевой орган:</w:t>
      </w:r>
    </w:p>
    <w:p w:rsidR="00812301" w:rsidRDefault="00812301" w:rsidP="008123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4C10">
        <w:rPr>
          <w:sz w:val="28"/>
          <w:szCs w:val="28"/>
        </w:rPr>
        <w:t xml:space="preserve">1) </w:t>
      </w:r>
      <w:r w:rsidR="00E8502D" w:rsidRPr="008E4C10">
        <w:rPr>
          <w:sz w:val="28"/>
          <w:szCs w:val="28"/>
        </w:rPr>
        <w:t>о</w:t>
      </w:r>
      <w:r w:rsidRPr="008E4C10">
        <w:rPr>
          <w:sz w:val="28"/>
          <w:szCs w:val="28"/>
        </w:rPr>
        <w:t xml:space="preserve">тчет о достижении Перевозчиком значений показателей результативности предоставления субсидии по форме согласно </w:t>
      </w:r>
      <w:hyperlink w:anchor="Приложение4" w:history="1">
        <w:r w:rsidRPr="008E4C10">
          <w:rPr>
            <w:rStyle w:val="ac"/>
            <w:sz w:val="28"/>
            <w:szCs w:val="28"/>
          </w:rPr>
          <w:t>Приложению № 4</w:t>
        </w:r>
      </w:hyperlink>
      <w:r w:rsidR="00E8502D" w:rsidRPr="008D453F">
        <w:rPr>
          <w:sz w:val="28"/>
          <w:szCs w:val="28"/>
        </w:rPr>
        <w:t>;</w:t>
      </w:r>
    </w:p>
    <w:p w:rsidR="00A84471" w:rsidRDefault="00E8502D" w:rsidP="00726A59">
      <w:pPr>
        <w:autoSpaceDE w:val="0"/>
        <w:autoSpaceDN w:val="0"/>
        <w:adjustRightInd w:val="0"/>
        <w:ind w:firstLine="709"/>
        <w:jc w:val="both"/>
      </w:pPr>
      <w:r w:rsidRPr="008D453F">
        <w:rPr>
          <w:sz w:val="28"/>
          <w:szCs w:val="28"/>
        </w:rPr>
        <w:t>2</w:t>
      </w:r>
      <w:r w:rsidR="00014928" w:rsidRPr="008D453F">
        <w:rPr>
          <w:sz w:val="28"/>
          <w:szCs w:val="28"/>
        </w:rPr>
        <w:t xml:space="preserve">) </w:t>
      </w:r>
      <w:r w:rsidR="00FE0099" w:rsidRPr="008D453F">
        <w:rPr>
          <w:sz w:val="28"/>
          <w:szCs w:val="28"/>
        </w:rPr>
        <w:t xml:space="preserve">ежемесячный </w:t>
      </w:r>
      <w:r w:rsidR="008D453F">
        <w:rPr>
          <w:sz w:val="28"/>
          <w:szCs w:val="28"/>
        </w:rPr>
        <w:t xml:space="preserve">отчет </w:t>
      </w:r>
      <w:r w:rsidR="008D453F" w:rsidRPr="008D453F">
        <w:rPr>
          <w:sz w:val="28"/>
          <w:szCs w:val="28"/>
        </w:rPr>
        <w:t xml:space="preserve">о </w:t>
      </w:r>
      <w:r w:rsidR="008D453F" w:rsidRPr="008B4050">
        <w:rPr>
          <w:sz w:val="28"/>
          <w:szCs w:val="28"/>
        </w:rPr>
        <w:t>целевом</w:t>
      </w:r>
      <w:r w:rsidR="008D453F" w:rsidRPr="008D453F">
        <w:rPr>
          <w:sz w:val="28"/>
          <w:szCs w:val="28"/>
        </w:rPr>
        <w:t xml:space="preserve"> расходовании субсидии, </w:t>
      </w:r>
      <w:r w:rsidR="008D453F" w:rsidRPr="008B4050">
        <w:rPr>
          <w:sz w:val="28"/>
          <w:szCs w:val="28"/>
        </w:rPr>
        <w:t>пред</w:t>
      </w:r>
      <w:r w:rsidR="00673ECB" w:rsidRPr="008B4050">
        <w:rPr>
          <w:sz w:val="28"/>
          <w:szCs w:val="28"/>
        </w:rPr>
        <w:t>о</w:t>
      </w:r>
      <w:r w:rsidR="008D453F" w:rsidRPr="008B4050">
        <w:rPr>
          <w:sz w:val="28"/>
          <w:szCs w:val="28"/>
        </w:rPr>
        <w:t>ставленной из бюджета муниципального образования город Каменск-Уральский юридическим лицам и  индивидуальным предпринимателям,  осуществляющим регулярные пассажирские перевозки транспортом общего пользования городского сообщения по социально значимым маршрутам в муниципальном образовании город Каменск-Уральский</w:t>
      </w:r>
      <w:r w:rsidR="00EA3194">
        <w:rPr>
          <w:sz w:val="28"/>
          <w:szCs w:val="28"/>
        </w:rPr>
        <w:t>,</w:t>
      </w:r>
      <w:r w:rsidR="008D453F" w:rsidRPr="008B4050">
        <w:rPr>
          <w:sz w:val="28"/>
          <w:szCs w:val="28"/>
        </w:rPr>
        <w:t xml:space="preserve"> </w:t>
      </w:r>
      <w:r w:rsidR="00014928" w:rsidRPr="008B4050">
        <w:rPr>
          <w:sz w:val="28"/>
          <w:szCs w:val="28"/>
        </w:rPr>
        <w:t>по форме</w:t>
      </w:r>
      <w:r w:rsidR="00C951E9">
        <w:rPr>
          <w:sz w:val="28"/>
          <w:szCs w:val="28"/>
        </w:rPr>
        <w:t xml:space="preserve"> </w:t>
      </w:r>
      <w:r w:rsidR="006D5DA4" w:rsidRPr="008B4050">
        <w:rPr>
          <w:sz w:val="28"/>
          <w:szCs w:val="28"/>
        </w:rPr>
        <w:t xml:space="preserve">согласно </w:t>
      </w:r>
      <w:hyperlink w:anchor="Приложение5" w:history="1">
        <w:r w:rsidR="007E774E" w:rsidRPr="008B4050">
          <w:rPr>
            <w:rStyle w:val="ac"/>
            <w:sz w:val="28"/>
            <w:szCs w:val="28"/>
          </w:rPr>
          <w:t>П</w:t>
        </w:r>
        <w:r w:rsidR="006D5DA4" w:rsidRPr="008B4050">
          <w:rPr>
            <w:rStyle w:val="ac"/>
            <w:sz w:val="28"/>
            <w:szCs w:val="28"/>
          </w:rPr>
          <w:t xml:space="preserve">риложению № </w:t>
        </w:r>
        <w:r w:rsidR="007E774E" w:rsidRPr="008B4050">
          <w:rPr>
            <w:rStyle w:val="ac"/>
            <w:sz w:val="28"/>
            <w:szCs w:val="28"/>
          </w:rPr>
          <w:t>5</w:t>
        </w:r>
      </w:hyperlink>
      <w:r w:rsidR="005B5F3A" w:rsidRPr="008B4050">
        <w:t>;</w:t>
      </w:r>
    </w:p>
    <w:p w:rsidR="00FE0099" w:rsidRDefault="00B242EA" w:rsidP="00726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3.3</w:t>
      </w:r>
      <w:r w:rsidR="00FE0099" w:rsidRPr="00DE159A">
        <w:rPr>
          <w:sz w:val="28"/>
          <w:szCs w:val="28"/>
        </w:rPr>
        <w:t>.</w:t>
      </w:r>
      <w:r w:rsidRPr="00DE159A">
        <w:rPr>
          <w:sz w:val="28"/>
          <w:szCs w:val="28"/>
        </w:rPr>
        <w:t xml:space="preserve"> Документы, указанные в пункте 3.2 настоящего Порядка,</w:t>
      </w:r>
      <w:r w:rsidR="00FE0099" w:rsidRPr="00DE159A">
        <w:rPr>
          <w:sz w:val="28"/>
          <w:szCs w:val="28"/>
        </w:rPr>
        <w:t xml:space="preserve"> Перевозчик представляет в Отраслевой орган на бумажном носителе. Представляемые</w:t>
      </w:r>
      <w:r w:rsidR="00051CDB" w:rsidRPr="00DE159A">
        <w:rPr>
          <w:sz w:val="28"/>
          <w:szCs w:val="28"/>
        </w:rPr>
        <w:t xml:space="preserve"> документы</w:t>
      </w:r>
      <w:r w:rsidR="00C951E9">
        <w:rPr>
          <w:sz w:val="28"/>
          <w:szCs w:val="28"/>
        </w:rPr>
        <w:t xml:space="preserve"> </w:t>
      </w:r>
      <w:r w:rsidR="00051CDB" w:rsidRPr="00DE159A">
        <w:rPr>
          <w:sz w:val="28"/>
          <w:szCs w:val="28"/>
        </w:rPr>
        <w:t>подписываются руководителем</w:t>
      </w:r>
      <w:r w:rsidR="00FE0099" w:rsidRPr="00DE159A">
        <w:rPr>
          <w:sz w:val="28"/>
          <w:szCs w:val="28"/>
        </w:rPr>
        <w:t xml:space="preserve"> Перевозчика</w:t>
      </w:r>
      <w:r w:rsidR="00051CDB" w:rsidRPr="00DE159A">
        <w:rPr>
          <w:sz w:val="28"/>
          <w:szCs w:val="28"/>
        </w:rPr>
        <w:t xml:space="preserve"> и заверяются печатью (при наличии) Перевозчика.</w:t>
      </w:r>
    </w:p>
    <w:p w:rsidR="00BE42AF" w:rsidRPr="00DE159A" w:rsidRDefault="00BE42AF" w:rsidP="00726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74D66" w:rsidRPr="00DE159A" w:rsidRDefault="00374D66" w:rsidP="00374D6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E159A">
        <w:rPr>
          <w:rFonts w:ascii="Times New Roman" w:hAnsi="Times New Roman" w:cs="Times New Roman"/>
          <w:sz w:val="28"/>
          <w:szCs w:val="28"/>
        </w:rPr>
        <w:t xml:space="preserve">4. ТРЕБОВАНИЯ ОБ ОСУЩЕСТВЛЕНИИ КОНТРОЛЯ ЗА СОБЛЮДЕНИЕМ УСЛОВИЙ, ЦЕЛЕЙ И ПОРЯДКА ПРЕДОСТАВЛЕНИЯ СУБСИДИЙ И </w:t>
      </w:r>
      <w:r w:rsidR="00813C75" w:rsidRPr="00DE159A">
        <w:rPr>
          <w:rFonts w:ascii="Times New Roman" w:hAnsi="Times New Roman" w:cs="Times New Roman"/>
          <w:sz w:val="28"/>
          <w:szCs w:val="28"/>
        </w:rPr>
        <w:t>ОТВЕТСТВЕННОСТИ ЗА ИХ НАРУШЕНИЕ</w:t>
      </w:r>
    </w:p>
    <w:p w:rsidR="00374D66" w:rsidRPr="00DE159A" w:rsidRDefault="00374D66" w:rsidP="00374D66">
      <w:pPr>
        <w:autoSpaceDE w:val="0"/>
        <w:autoSpaceDN w:val="0"/>
        <w:adjustRightInd w:val="0"/>
        <w:rPr>
          <w:sz w:val="28"/>
          <w:szCs w:val="28"/>
        </w:rPr>
      </w:pPr>
    </w:p>
    <w:p w:rsidR="00FA14EA" w:rsidRPr="00DE159A" w:rsidRDefault="00CF2260" w:rsidP="00DE3F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4.1</w:t>
      </w:r>
      <w:r w:rsidR="00DE3F49" w:rsidRPr="00DE159A">
        <w:rPr>
          <w:sz w:val="28"/>
          <w:szCs w:val="28"/>
        </w:rPr>
        <w:t>. Перевозчик в соответствии с законодательством Российской Федерации несет ответственность за соблюдение условий</w:t>
      </w:r>
      <w:r w:rsidR="00595C1C" w:rsidRPr="00DE159A">
        <w:rPr>
          <w:sz w:val="28"/>
          <w:szCs w:val="28"/>
        </w:rPr>
        <w:t xml:space="preserve"> предоставления субсиди</w:t>
      </w:r>
      <w:r w:rsidR="007904A4">
        <w:rPr>
          <w:sz w:val="28"/>
          <w:szCs w:val="28"/>
        </w:rPr>
        <w:t>и</w:t>
      </w:r>
      <w:r w:rsidR="00DE3F49" w:rsidRPr="00DE159A">
        <w:rPr>
          <w:sz w:val="28"/>
          <w:szCs w:val="28"/>
        </w:rPr>
        <w:t>, установленных настоящим Порядком</w:t>
      </w:r>
      <w:r w:rsidR="006848AC" w:rsidRPr="00DE159A">
        <w:rPr>
          <w:sz w:val="28"/>
          <w:szCs w:val="28"/>
        </w:rPr>
        <w:t xml:space="preserve"> и </w:t>
      </w:r>
      <w:r w:rsidR="00E012EE" w:rsidRPr="00DE159A">
        <w:rPr>
          <w:sz w:val="28"/>
          <w:szCs w:val="28"/>
        </w:rPr>
        <w:t xml:space="preserve">(или) </w:t>
      </w:r>
      <w:r w:rsidR="006848AC" w:rsidRPr="00DE159A">
        <w:rPr>
          <w:sz w:val="28"/>
          <w:szCs w:val="28"/>
        </w:rPr>
        <w:t>Соглашением</w:t>
      </w:r>
      <w:r w:rsidR="00DE3F49" w:rsidRPr="00DE159A">
        <w:rPr>
          <w:sz w:val="28"/>
          <w:szCs w:val="28"/>
        </w:rPr>
        <w:t xml:space="preserve">, </w:t>
      </w:r>
      <w:r w:rsidR="00595C1C" w:rsidRPr="00DE159A">
        <w:rPr>
          <w:sz w:val="28"/>
          <w:szCs w:val="28"/>
        </w:rPr>
        <w:t xml:space="preserve">за </w:t>
      </w:r>
      <w:r w:rsidR="00DE3F49" w:rsidRPr="00DE159A">
        <w:rPr>
          <w:sz w:val="28"/>
          <w:szCs w:val="28"/>
        </w:rPr>
        <w:t>достоверность сведений, содержащихся в документах, представляемых в соответствии с настоящим Порядком в Отраслевой орга</w:t>
      </w:r>
      <w:r w:rsidR="00FA14EA" w:rsidRPr="00DE159A">
        <w:rPr>
          <w:sz w:val="28"/>
          <w:szCs w:val="28"/>
        </w:rPr>
        <w:t>н.</w:t>
      </w:r>
    </w:p>
    <w:p w:rsidR="00DE3F49" w:rsidRPr="00DE159A" w:rsidRDefault="00706A23" w:rsidP="00DE3F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4.2</w:t>
      </w:r>
      <w:r w:rsidR="00DE3F49" w:rsidRPr="00DE159A">
        <w:rPr>
          <w:sz w:val="28"/>
          <w:szCs w:val="28"/>
        </w:rPr>
        <w:t xml:space="preserve">. </w:t>
      </w:r>
      <w:r w:rsidR="007C04A0" w:rsidRPr="00DE159A">
        <w:rPr>
          <w:sz w:val="28"/>
          <w:szCs w:val="28"/>
        </w:rPr>
        <w:t>Нарушение Перевозчиком условий предоставления субсиди</w:t>
      </w:r>
      <w:r w:rsidR="00EA3194">
        <w:rPr>
          <w:sz w:val="28"/>
          <w:szCs w:val="28"/>
        </w:rPr>
        <w:t>и</w:t>
      </w:r>
      <w:r w:rsidR="007C04A0" w:rsidRPr="00DE159A">
        <w:rPr>
          <w:sz w:val="28"/>
          <w:szCs w:val="28"/>
        </w:rPr>
        <w:t>, установленных настоящим Порядком и</w:t>
      </w:r>
      <w:r w:rsidR="00E012EE" w:rsidRPr="00DE159A">
        <w:rPr>
          <w:sz w:val="28"/>
          <w:szCs w:val="28"/>
        </w:rPr>
        <w:t xml:space="preserve"> (или)</w:t>
      </w:r>
      <w:r w:rsidR="007C04A0" w:rsidRPr="00DE159A">
        <w:rPr>
          <w:sz w:val="28"/>
          <w:szCs w:val="28"/>
        </w:rPr>
        <w:t xml:space="preserve"> Соглашением, </w:t>
      </w:r>
      <w:r w:rsidR="00DE3F49" w:rsidRPr="00DE159A">
        <w:rPr>
          <w:sz w:val="28"/>
          <w:szCs w:val="28"/>
        </w:rPr>
        <w:t>влечет применение мер ответственности, предусмотренных бюджетным, административн</w:t>
      </w:r>
      <w:r w:rsidRPr="00DE159A">
        <w:rPr>
          <w:sz w:val="28"/>
          <w:szCs w:val="28"/>
        </w:rPr>
        <w:t>ым, уголовным законодательством Российской Федерации.</w:t>
      </w:r>
    </w:p>
    <w:p w:rsidR="00374D66" w:rsidRPr="00DE159A" w:rsidRDefault="00706A23" w:rsidP="00706A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4.</w:t>
      </w:r>
      <w:r w:rsidR="00374D66" w:rsidRPr="00DE159A">
        <w:rPr>
          <w:sz w:val="28"/>
          <w:szCs w:val="28"/>
        </w:rPr>
        <w:t xml:space="preserve">3. Отраслевой орган и органы муниципального финансового контроля осуществляют обязательную проверку соблюдения </w:t>
      </w:r>
      <w:r w:rsidRPr="00DE159A">
        <w:rPr>
          <w:sz w:val="28"/>
          <w:szCs w:val="28"/>
        </w:rPr>
        <w:t xml:space="preserve">Перевозчиком </w:t>
      </w:r>
      <w:r w:rsidR="00374D66" w:rsidRPr="00DE159A">
        <w:rPr>
          <w:sz w:val="28"/>
          <w:szCs w:val="28"/>
        </w:rPr>
        <w:t>условий, целей и порядка предоставления субсиди</w:t>
      </w:r>
      <w:r w:rsidR="007904A4">
        <w:rPr>
          <w:sz w:val="28"/>
          <w:szCs w:val="28"/>
        </w:rPr>
        <w:t>и</w:t>
      </w:r>
      <w:r w:rsidR="00374D66" w:rsidRPr="00DE159A">
        <w:rPr>
          <w:sz w:val="28"/>
          <w:szCs w:val="28"/>
        </w:rPr>
        <w:t xml:space="preserve"> в соответствии с муниципальными </w:t>
      </w:r>
      <w:r w:rsidR="00374D66" w:rsidRPr="00DE159A">
        <w:rPr>
          <w:sz w:val="28"/>
          <w:szCs w:val="28"/>
        </w:rPr>
        <w:lastRenderedPageBreak/>
        <w:t>нормативными правовыми актами, регулирующими осуществление муниципального финансового контроля, внутреннего финансового контроля.</w:t>
      </w:r>
    </w:p>
    <w:p w:rsidR="00374D66" w:rsidRPr="00DE159A" w:rsidRDefault="00374D66" w:rsidP="00706A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 xml:space="preserve">При осуществлении проверок Отраслевой орган и орган муниципального финансового контроля праве требовать от Перевозчика представления </w:t>
      </w:r>
      <w:r w:rsidR="00622D35" w:rsidRPr="00DE159A">
        <w:rPr>
          <w:sz w:val="28"/>
          <w:szCs w:val="28"/>
        </w:rPr>
        <w:t xml:space="preserve">оригиналов </w:t>
      </w:r>
      <w:r w:rsidRPr="00DE159A">
        <w:rPr>
          <w:sz w:val="28"/>
          <w:szCs w:val="28"/>
        </w:rPr>
        <w:t xml:space="preserve">первичных учетных документов в подтверждение сведений, </w:t>
      </w:r>
      <w:r w:rsidR="00622D35" w:rsidRPr="00DE159A">
        <w:rPr>
          <w:sz w:val="28"/>
          <w:szCs w:val="28"/>
        </w:rPr>
        <w:t>представленных Перевозчиком в соответствии с пунктом 3.2 настоящего Порядка</w:t>
      </w:r>
      <w:r w:rsidRPr="00DE159A">
        <w:rPr>
          <w:sz w:val="28"/>
          <w:szCs w:val="28"/>
        </w:rPr>
        <w:t>.</w:t>
      </w:r>
    </w:p>
    <w:p w:rsidR="00374D66" w:rsidRPr="00DE159A" w:rsidRDefault="00622D35" w:rsidP="00706A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4.4</w:t>
      </w:r>
      <w:r w:rsidR="00374D66" w:rsidRPr="00DE159A">
        <w:rPr>
          <w:sz w:val="28"/>
          <w:szCs w:val="28"/>
        </w:rPr>
        <w:t>. В случае выявления по результатам проверок факта представления Перевозчиком недостоверных сведений (документов), послуживших основанием для неправомерного получения субсиди</w:t>
      </w:r>
      <w:r w:rsidR="00EA3194">
        <w:rPr>
          <w:sz w:val="28"/>
          <w:szCs w:val="28"/>
        </w:rPr>
        <w:t>и</w:t>
      </w:r>
      <w:r w:rsidR="00374D66" w:rsidRPr="00DE159A">
        <w:rPr>
          <w:sz w:val="28"/>
          <w:szCs w:val="28"/>
        </w:rPr>
        <w:t xml:space="preserve">, </w:t>
      </w:r>
      <w:r w:rsidR="000F5DDA" w:rsidRPr="00DE159A">
        <w:rPr>
          <w:sz w:val="28"/>
          <w:szCs w:val="28"/>
        </w:rPr>
        <w:t xml:space="preserve">или факта </w:t>
      </w:r>
      <w:r w:rsidR="00226236" w:rsidRPr="00DE159A">
        <w:rPr>
          <w:sz w:val="28"/>
          <w:szCs w:val="28"/>
        </w:rPr>
        <w:t>нарушения Перевозчиком условий предоставления субсиди</w:t>
      </w:r>
      <w:r w:rsidR="00EA3194">
        <w:rPr>
          <w:sz w:val="28"/>
          <w:szCs w:val="28"/>
        </w:rPr>
        <w:t>и</w:t>
      </w:r>
      <w:r w:rsidR="00226236" w:rsidRPr="00DE159A">
        <w:rPr>
          <w:sz w:val="28"/>
          <w:szCs w:val="28"/>
        </w:rPr>
        <w:t xml:space="preserve">, установленных настоящим Порядком и (или) Соглашением, </w:t>
      </w:r>
      <w:r w:rsidR="00374D66" w:rsidRPr="00DE159A">
        <w:rPr>
          <w:sz w:val="28"/>
          <w:szCs w:val="28"/>
        </w:rPr>
        <w:t>суммы субсиди</w:t>
      </w:r>
      <w:r w:rsidR="00EA3194">
        <w:rPr>
          <w:sz w:val="28"/>
          <w:szCs w:val="28"/>
        </w:rPr>
        <w:t>и</w:t>
      </w:r>
      <w:r w:rsidR="00374D66" w:rsidRPr="00DE159A">
        <w:rPr>
          <w:sz w:val="28"/>
          <w:szCs w:val="28"/>
        </w:rPr>
        <w:t>, полученные неправомерно</w:t>
      </w:r>
      <w:r w:rsidR="000F5DDA" w:rsidRPr="00DE159A">
        <w:rPr>
          <w:sz w:val="28"/>
          <w:szCs w:val="28"/>
        </w:rPr>
        <w:t xml:space="preserve"> или использованные </w:t>
      </w:r>
      <w:r w:rsidR="003544E0" w:rsidRPr="00DE159A">
        <w:rPr>
          <w:sz w:val="28"/>
          <w:szCs w:val="28"/>
        </w:rPr>
        <w:t>с нарушением условий их предоставления</w:t>
      </w:r>
      <w:r w:rsidR="000F5DDA" w:rsidRPr="00DE159A">
        <w:rPr>
          <w:sz w:val="28"/>
          <w:szCs w:val="28"/>
        </w:rPr>
        <w:t>,</w:t>
      </w:r>
      <w:r w:rsidR="00374D66" w:rsidRPr="00DE159A">
        <w:rPr>
          <w:sz w:val="28"/>
          <w:szCs w:val="28"/>
        </w:rPr>
        <w:t xml:space="preserve"> подлежат возврату в бюджет </w:t>
      </w:r>
      <w:r w:rsidR="00DE6815" w:rsidRPr="00DE159A">
        <w:rPr>
          <w:sz w:val="28"/>
          <w:szCs w:val="28"/>
        </w:rPr>
        <w:t xml:space="preserve">муниципального образования город Каменск-Уральский </w:t>
      </w:r>
      <w:r w:rsidR="00374D66" w:rsidRPr="00DE159A">
        <w:rPr>
          <w:sz w:val="28"/>
          <w:szCs w:val="28"/>
        </w:rPr>
        <w:t xml:space="preserve">в течение </w:t>
      </w:r>
      <w:r w:rsidR="00DE6815" w:rsidRPr="00DE159A">
        <w:rPr>
          <w:sz w:val="28"/>
          <w:szCs w:val="28"/>
        </w:rPr>
        <w:t>15</w:t>
      </w:r>
      <w:r w:rsidR="00374D66" w:rsidRPr="00DE159A">
        <w:rPr>
          <w:sz w:val="28"/>
          <w:szCs w:val="28"/>
        </w:rPr>
        <w:t xml:space="preserve"> календарных дней с момента предъявления Отраслевым органом требования об их возврате.</w:t>
      </w:r>
    </w:p>
    <w:p w:rsidR="00374D66" w:rsidRPr="00DE159A" w:rsidRDefault="000F5DDA" w:rsidP="000F5D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4.5</w:t>
      </w:r>
      <w:r w:rsidR="00374D66" w:rsidRPr="00DE159A">
        <w:rPr>
          <w:sz w:val="28"/>
          <w:szCs w:val="28"/>
        </w:rPr>
        <w:t>. В случае отказа от добровольного возврата субсиди</w:t>
      </w:r>
      <w:r w:rsidR="007904A4">
        <w:rPr>
          <w:sz w:val="28"/>
          <w:szCs w:val="28"/>
        </w:rPr>
        <w:t>и</w:t>
      </w:r>
      <w:r w:rsidR="00374D66" w:rsidRPr="00DE159A">
        <w:rPr>
          <w:sz w:val="28"/>
          <w:szCs w:val="28"/>
        </w:rPr>
        <w:t xml:space="preserve"> в срок, установленный </w:t>
      </w:r>
      <w:hyperlink w:anchor="Par100" w:history="1">
        <w:r w:rsidR="00374D66" w:rsidRPr="00DE159A">
          <w:rPr>
            <w:sz w:val="28"/>
            <w:szCs w:val="28"/>
          </w:rPr>
          <w:t xml:space="preserve">пунктом </w:t>
        </w:r>
        <w:r w:rsidR="00D16332" w:rsidRPr="00DE159A">
          <w:rPr>
            <w:sz w:val="28"/>
            <w:szCs w:val="28"/>
          </w:rPr>
          <w:t>4.4</w:t>
        </w:r>
      </w:hyperlink>
      <w:r w:rsidR="00374D66" w:rsidRPr="00DE159A">
        <w:rPr>
          <w:sz w:val="28"/>
          <w:szCs w:val="28"/>
        </w:rPr>
        <w:t xml:space="preserve"> настоящего Порядка, Отраслевой орган обязан обратиться с соответствующим иском в Арбитражный суд Свердловской области.</w:t>
      </w:r>
    </w:p>
    <w:p w:rsidR="00D92024" w:rsidRPr="00DE159A" w:rsidRDefault="00D16332" w:rsidP="00E23A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4.6</w:t>
      </w:r>
      <w:r w:rsidR="00E23A33" w:rsidRPr="00DE159A">
        <w:rPr>
          <w:sz w:val="28"/>
          <w:szCs w:val="28"/>
        </w:rPr>
        <w:t>. Отраслевой  орган обязан  принять меры к  расторжению Соглашения, в порядке, установленном законодательством,</w:t>
      </w:r>
      <w:r w:rsidR="00D92024" w:rsidRPr="00DE159A">
        <w:rPr>
          <w:sz w:val="28"/>
          <w:szCs w:val="28"/>
        </w:rPr>
        <w:t xml:space="preserve"> в случаях:</w:t>
      </w:r>
    </w:p>
    <w:p w:rsidR="00D92024" w:rsidRPr="00DE159A" w:rsidRDefault="00D92024" w:rsidP="00E23A33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DE159A">
        <w:rPr>
          <w:sz w:val="28"/>
          <w:szCs w:val="28"/>
        </w:rPr>
        <w:t xml:space="preserve">1) выявления </w:t>
      </w:r>
      <w:r w:rsidR="00AB2A9A" w:rsidRPr="00DE159A">
        <w:rPr>
          <w:sz w:val="28"/>
          <w:szCs w:val="28"/>
        </w:rPr>
        <w:t xml:space="preserve">по результатам проверок фактов, </w:t>
      </w:r>
      <w:r w:rsidRPr="00DE159A">
        <w:rPr>
          <w:sz w:val="28"/>
          <w:szCs w:val="28"/>
        </w:rPr>
        <w:t xml:space="preserve">указанных в пункте 4.4 настоящего Порядка, </w:t>
      </w:r>
    </w:p>
    <w:p w:rsidR="00E23A33" w:rsidRPr="00DE159A" w:rsidRDefault="00D92024" w:rsidP="00E23A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2) в случаях</w:t>
      </w:r>
      <w:r w:rsidR="00E23A33" w:rsidRPr="00DE159A">
        <w:rPr>
          <w:sz w:val="28"/>
          <w:szCs w:val="28"/>
        </w:rPr>
        <w:t xml:space="preserve"> отказа  в  предоставлении субсидии Перевозчику:</w:t>
      </w:r>
    </w:p>
    <w:p w:rsidR="00E23A33" w:rsidRPr="00DE159A" w:rsidRDefault="00E23A33" w:rsidP="00E23A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однократно - по основаниям, установленным подпунктами 4, 5 пункта 2.10 настоящего Порядка;</w:t>
      </w:r>
    </w:p>
    <w:p w:rsidR="00E23A33" w:rsidRPr="00DE159A" w:rsidRDefault="00E23A33" w:rsidP="00E23A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три раза подряд - по  основанию, установленному подпунктом 3 пункта  2.10 настоящего Порядка.</w:t>
      </w:r>
    </w:p>
    <w:p w:rsidR="00253C1A" w:rsidRPr="00DE159A" w:rsidRDefault="00AB2A9A" w:rsidP="00D163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4.7</w:t>
      </w:r>
      <w:r w:rsidR="00D16332" w:rsidRPr="00DE159A">
        <w:rPr>
          <w:sz w:val="28"/>
          <w:szCs w:val="28"/>
        </w:rPr>
        <w:t>. Настоящий Порядок не устанавливает процедуру возврата в текущем финансовом году Перевозчиком остатков субсиди</w:t>
      </w:r>
      <w:r w:rsidR="007904A4">
        <w:rPr>
          <w:sz w:val="28"/>
          <w:szCs w:val="28"/>
        </w:rPr>
        <w:t>и</w:t>
      </w:r>
      <w:r w:rsidR="00D16332" w:rsidRPr="00DE159A">
        <w:rPr>
          <w:sz w:val="28"/>
          <w:szCs w:val="28"/>
        </w:rPr>
        <w:t xml:space="preserve">, не использованных в отчетном финансовом году, поскольку субсидии перечисляются </w:t>
      </w:r>
      <w:r w:rsidR="00253C1A" w:rsidRPr="00DE159A">
        <w:rPr>
          <w:bCs/>
          <w:sz w:val="28"/>
          <w:szCs w:val="28"/>
        </w:rPr>
        <w:t>в  целях возмещения недополученных</w:t>
      </w:r>
      <w:r w:rsidR="00253C1A" w:rsidRPr="00DE159A">
        <w:rPr>
          <w:sz w:val="28"/>
          <w:szCs w:val="28"/>
        </w:rPr>
        <w:t xml:space="preserve"> доходов Перевозчика.</w:t>
      </w:r>
    </w:p>
    <w:p w:rsidR="00AD58BB" w:rsidRPr="00DE159A" w:rsidRDefault="00AD58BB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D58BB" w:rsidRPr="00DE159A" w:rsidRDefault="00AD58BB" w:rsidP="00AD58BB">
      <w:pPr>
        <w:pageBreakBefore/>
        <w:ind w:left="5670"/>
        <w:rPr>
          <w:sz w:val="28"/>
          <w:szCs w:val="28"/>
        </w:rPr>
      </w:pPr>
      <w:bookmarkStart w:id="2" w:name="Приложение1"/>
      <w:r w:rsidRPr="00DE159A">
        <w:rPr>
          <w:sz w:val="28"/>
          <w:szCs w:val="28"/>
        </w:rPr>
        <w:lastRenderedPageBreak/>
        <w:t>Приложение № 1</w:t>
      </w:r>
    </w:p>
    <w:bookmarkEnd w:id="2"/>
    <w:p w:rsidR="00AD58BB" w:rsidRPr="00DE159A" w:rsidRDefault="00AD58BB" w:rsidP="00AD58BB">
      <w:pPr>
        <w:ind w:left="5670"/>
      </w:pPr>
      <w:r w:rsidRPr="00DE159A">
        <w:rPr>
          <w:sz w:val="28"/>
          <w:szCs w:val="28"/>
        </w:rPr>
        <w:t xml:space="preserve">к </w:t>
      </w:r>
      <w:hyperlink r:id="rId18" w:history="1">
        <w:r w:rsidRPr="00DE159A">
          <w:rPr>
            <w:sz w:val="28"/>
            <w:szCs w:val="28"/>
          </w:rPr>
          <w:t>Порядк</w:t>
        </w:r>
      </w:hyperlink>
      <w:r w:rsidRPr="00DE159A">
        <w:rPr>
          <w:sz w:val="28"/>
          <w:szCs w:val="28"/>
        </w:rPr>
        <w:t>у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в муниципальном образовании город Каменск-Уральский</w:t>
      </w:r>
    </w:p>
    <w:p w:rsidR="00AD58BB" w:rsidRPr="00DE159A" w:rsidRDefault="00AD58BB" w:rsidP="00AD58B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D58BB" w:rsidRPr="00DE159A" w:rsidRDefault="00AD58BB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D58BB" w:rsidRPr="00DE159A" w:rsidRDefault="00AD58BB" w:rsidP="00AD58BB">
      <w:pPr>
        <w:jc w:val="center"/>
        <w:rPr>
          <w:sz w:val="28"/>
          <w:szCs w:val="28"/>
        </w:rPr>
      </w:pPr>
    </w:p>
    <w:p w:rsidR="00AD58BB" w:rsidRPr="00DE159A" w:rsidRDefault="00AD58BB" w:rsidP="00AD58BB">
      <w:pPr>
        <w:jc w:val="center"/>
        <w:rPr>
          <w:sz w:val="28"/>
          <w:szCs w:val="28"/>
        </w:rPr>
      </w:pPr>
      <w:r w:rsidRPr="00DE159A">
        <w:rPr>
          <w:sz w:val="28"/>
          <w:szCs w:val="28"/>
        </w:rPr>
        <w:t>ПЕРЕЧЕНЬ</w:t>
      </w:r>
    </w:p>
    <w:p w:rsidR="00AD58BB" w:rsidRPr="00DE159A" w:rsidRDefault="00AD58BB" w:rsidP="00AD58BB">
      <w:pPr>
        <w:jc w:val="center"/>
        <w:rPr>
          <w:sz w:val="28"/>
          <w:szCs w:val="28"/>
        </w:rPr>
      </w:pPr>
      <w:r w:rsidRPr="00DE159A">
        <w:rPr>
          <w:sz w:val="28"/>
          <w:szCs w:val="28"/>
        </w:rPr>
        <w:t>СОЦИАЛЬНО ЗНАЧИМЫХ МАРШРУТОВ В МУНИЦИПАЛЬНОМ ОБРАЗОВАНИИ  ГОРОД КАМЕНСК-УРАЛЬСКИЙ</w:t>
      </w:r>
    </w:p>
    <w:p w:rsidR="00AD58BB" w:rsidRPr="00DE159A" w:rsidRDefault="00AD58BB" w:rsidP="00AD58BB">
      <w:pPr>
        <w:rPr>
          <w:sz w:val="28"/>
          <w:szCs w:val="28"/>
        </w:rPr>
      </w:pPr>
    </w:p>
    <w:p w:rsidR="00AD58BB" w:rsidRPr="00DE159A" w:rsidRDefault="00AD58BB" w:rsidP="00AD58BB">
      <w:pPr>
        <w:rPr>
          <w:sz w:val="28"/>
          <w:szCs w:val="28"/>
        </w:rPr>
      </w:pPr>
    </w:p>
    <w:p w:rsidR="00AD58BB" w:rsidRPr="00DE159A" w:rsidRDefault="00AD58BB" w:rsidP="00AD58BB">
      <w:pPr>
        <w:ind w:left="567"/>
        <w:rPr>
          <w:sz w:val="28"/>
          <w:szCs w:val="28"/>
        </w:rPr>
      </w:pPr>
      <w:r w:rsidRPr="00DE159A">
        <w:rPr>
          <w:sz w:val="28"/>
          <w:szCs w:val="28"/>
        </w:rPr>
        <w:t>1. Маршрут №</w:t>
      </w:r>
      <w:r w:rsidR="001D53FD" w:rsidRPr="00DE159A">
        <w:rPr>
          <w:sz w:val="28"/>
          <w:szCs w:val="28"/>
        </w:rPr>
        <w:t xml:space="preserve"> 12 «Вокзал - Новый Завод»</w:t>
      </w:r>
    </w:p>
    <w:p w:rsidR="00AD58BB" w:rsidRPr="00DE159A" w:rsidRDefault="00AD58BB" w:rsidP="00AD58BB">
      <w:pPr>
        <w:ind w:left="567"/>
        <w:rPr>
          <w:sz w:val="28"/>
          <w:szCs w:val="28"/>
        </w:rPr>
      </w:pPr>
      <w:r w:rsidRPr="00DE159A">
        <w:rPr>
          <w:sz w:val="28"/>
          <w:szCs w:val="28"/>
        </w:rPr>
        <w:t xml:space="preserve">2. Маршрут № 15 «Заводоуправление </w:t>
      </w:r>
      <w:proofErr w:type="spellStart"/>
      <w:r w:rsidRPr="00DE159A">
        <w:rPr>
          <w:sz w:val="28"/>
          <w:szCs w:val="28"/>
        </w:rPr>
        <w:t>УАЗа</w:t>
      </w:r>
      <w:proofErr w:type="spellEnd"/>
      <w:r w:rsidRPr="00DE159A">
        <w:rPr>
          <w:sz w:val="28"/>
          <w:szCs w:val="28"/>
        </w:rPr>
        <w:t xml:space="preserve"> - </w:t>
      </w:r>
      <w:proofErr w:type="spellStart"/>
      <w:r w:rsidRPr="00DE159A">
        <w:rPr>
          <w:sz w:val="28"/>
          <w:szCs w:val="28"/>
        </w:rPr>
        <w:t>Монастырка</w:t>
      </w:r>
      <w:proofErr w:type="spellEnd"/>
      <w:r w:rsidRPr="00DE159A">
        <w:rPr>
          <w:sz w:val="28"/>
          <w:szCs w:val="28"/>
        </w:rPr>
        <w:t>»</w:t>
      </w:r>
    </w:p>
    <w:p w:rsidR="00AD58BB" w:rsidRPr="00DE159A" w:rsidRDefault="00AD58BB" w:rsidP="00AD58BB">
      <w:pPr>
        <w:ind w:left="567"/>
        <w:rPr>
          <w:sz w:val="28"/>
          <w:szCs w:val="28"/>
        </w:rPr>
      </w:pPr>
      <w:r w:rsidRPr="00DE159A">
        <w:rPr>
          <w:sz w:val="28"/>
          <w:szCs w:val="28"/>
        </w:rPr>
        <w:t xml:space="preserve">3. Маршрут № 17 «Заводоуправление </w:t>
      </w:r>
      <w:proofErr w:type="spellStart"/>
      <w:r w:rsidRPr="00DE159A">
        <w:rPr>
          <w:sz w:val="28"/>
          <w:szCs w:val="28"/>
        </w:rPr>
        <w:t>УАЗа</w:t>
      </w:r>
      <w:proofErr w:type="spellEnd"/>
      <w:r w:rsidRPr="00DE159A">
        <w:rPr>
          <w:sz w:val="28"/>
          <w:szCs w:val="28"/>
        </w:rPr>
        <w:t xml:space="preserve"> - станция УАЗ</w:t>
      </w:r>
      <w:r w:rsidR="008D453F">
        <w:rPr>
          <w:sz w:val="28"/>
          <w:szCs w:val="28"/>
        </w:rPr>
        <w:t>»</w:t>
      </w:r>
    </w:p>
    <w:p w:rsidR="00AD58BB" w:rsidRPr="00DE159A" w:rsidRDefault="00AD58BB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D58BB" w:rsidRPr="00DE159A" w:rsidRDefault="00AD58BB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D58BB" w:rsidRPr="00DE159A" w:rsidRDefault="00AD58BB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7370D" w:rsidRPr="00DE159A" w:rsidRDefault="00B7370D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7370D" w:rsidRPr="00DE159A" w:rsidRDefault="00B7370D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7370D" w:rsidRPr="00DE159A" w:rsidRDefault="00B7370D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7370D" w:rsidRPr="00DE159A" w:rsidRDefault="00B7370D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7370D" w:rsidRPr="00DE159A" w:rsidRDefault="00B7370D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7370D" w:rsidRPr="00DE159A" w:rsidRDefault="00B7370D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7370D" w:rsidRPr="00DE159A" w:rsidRDefault="00B7370D" w:rsidP="00B7370D">
      <w:pPr>
        <w:pageBreakBefore/>
        <w:ind w:left="5670"/>
        <w:rPr>
          <w:sz w:val="28"/>
          <w:szCs w:val="28"/>
        </w:rPr>
      </w:pPr>
      <w:bookmarkStart w:id="3" w:name="Приложение2"/>
      <w:r w:rsidRPr="00DE159A">
        <w:rPr>
          <w:sz w:val="28"/>
          <w:szCs w:val="28"/>
        </w:rPr>
        <w:lastRenderedPageBreak/>
        <w:t>Приложение № 2</w:t>
      </w:r>
    </w:p>
    <w:bookmarkEnd w:id="3"/>
    <w:p w:rsidR="00B7370D" w:rsidRPr="00DE159A" w:rsidRDefault="00B7370D" w:rsidP="00B7370D">
      <w:pPr>
        <w:ind w:left="5670"/>
      </w:pPr>
      <w:r w:rsidRPr="00DE159A">
        <w:rPr>
          <w:sz w:val="28"/>
          <w:szCs w:val="28"/>
        </w:rPr>
        <w:t xml:space="preserve">к </w:t>
      </w:r>
      <w:hyperlink r:id="rId19" w:history="1">
        <w:r w:rsidRPr="00DE159A">
          <w:rPr>
            <w:sz w:val="28"/>
            <w:szCs w:val="28"/>
          </w:rPr>
          <w:t>Порядк</w:t>
        </w:r>
      </w:hyperlink>
      <w:r w:rsidRPr="00DE159A">
        <w:rPr>
          <w:sz w:val="28"/>
          <w:szCs w:val="28"/>
        </w:rPr>
        <w:t>у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в муниципальном образовании город Каменск-Уральский</w:t>
      </w:r>
    </w:p>
    <w:p w:rsidR="00B7370D" w:rsidRPr="00DE159A" w:rsidRDefault="00B7370D" w:rsidP="00B7370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E1EFB" w:rsidRPr="00DE159A" w:rsidRDefault="000E1EFB" w:rsidP="00B7370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7370D" w:rsidRPr="00DE159A" w:rsidRDefault="00B7370D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FA5" w:rsidRPr="008D453F" w:rsidRDefault="00AD1B41" w:rsidP="00FE63FB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  <w:r w:rsidR="007C370E" w:rsidRPr="008D453F">
        <w:rPr>
          <w:sz w:val="28"/>
          <w:szCs w:val="28"/>
        </w:rPr>
        <w:t xml:space="preserve"> РАЗМЕРА СУБСИДИИ</w:t>
      </w:r>
    </w:p>
    <w:p w:rsidR="00FE63FB" w:rsidRPr="008D453F" w:rsidRDefault="00FE63FB" w:rsidP="00FE63FB">
      <w:pPr>
        <w:jc w:val="center"/>
        <w:rPr>
          <w:sz w:val="28"/>
          <w:szCs w:val="28"/>
        </w:rPr>
      </w:pPr>
    </w:p>
    <w:p w:rsidR="00AB5CC0" w:rsidRPr="008D453F" w:rsidRDefault="00AB5CC0" w:rsidP="00AB5CC0">
      <w:pPr>
        <w:ind w:firstLine="709"/>
        <w:jc w:val="both"/>
        <w:rPr>
          <w:sz w:val="28"/>
          <w:szCs w:val="28"/>
        </w:rPr>
      </w:pPr>
      <w:r w:rsidRPr="008D453F">
        <w:rPr>
          <w:bCs/>
          <w:sz w:val="28"/>
          <w:szCs w:val="28"/>
        </w:rPr>
        <w:t>1. Р</w:t>
      </w:r>
      <w:r w:rsidRPr="008D453F">
        <w:rPr>
          <w:sz w:val="28"/>
          <w:szCs w:val="28"/>
        </w:rPr>
        <w:t xml:space="preserve">азмер </w:t>
      </w:r>
      <w:r w:rsidR="002E7A06" w:rsidRPr="008D453F">
        <w:rPr>
          <w:sz w:val="28"/>
          <w:szCs w:val="28"/>
        </w:rPr>
        <w:t>с</w:t>
      </w:r>
      <w:r w:rsidRPr="008D453F">
        <w:rPr>
          <w:sz w:val="28"/>
          <w:szCs w:val="28"/>
        </w:rPr>
        <w:t xml:space="preserve">убсидии за месяц рассчитывается отдельно по каждому </w:t>
      </w:r>
      <w:r w:rsidR="00553229" w:rsidRPr="008D453F">
        <w:rPr>
          <w:sz w:val="28"/>
          <w:szCs w:val="28"/>
        </w:rPr>
        <w:t xml:space="preserve">социально значимому маршруту в муниципальном образовании </w:t>
      </w:r>
      <w:r w:rsidR="00553229" w:rsidRPr="008D453F">
        <w:rPr>
          <w:sz w:val="28"/>
        </w:rPr>
        <w:t>город Каменск</w:t>
      </w:r>
      <w:r w:rsidRPr="008D453F">
        <w:rPr>
          <w:sz w:val="28"/>
        </w:rPr>
        <w:t>-Уральск</w:t>
      </w:r>
      <w:r w:rsidR="00553229" w:rsidRPr="008D453F">
        <w:rPr>
          <w:sz w:val="28"/>
        </w:rPr>
        <w:t>ий</w:t>
      </w:r>
      <w:r w:rsidRPr="008D453F">
        <w:rPr>
          <w:sz w:val="28"/>
          <w:szCs w:val="28"/>
        </w:rPr>
        <w:t xml:space="preserve"> по формуле:</w:t>
      </w:r>
    </w:p>
    <w:p w:rsidR="00AB5CC0" w:rsidRPr="008D453F" w:rsidRDefault="00AB5CC0" w:rsidP="00AB5CC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776D9" w:rsidRPr="00DE159A" w:rsidRDefault="009776D9" w:rsidP="009776D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776D9">
        <w:rPr>
          <w:sz w:val="28"/>
          <w:szCs w:val="28"/>
        </w:rPr>
        <w:t>С = (Р – Д),</w:t>
      </w:r>
    </w:p>
    <w:p w:rsidR="009776D9" w:rsidRPr="00DE159A" w:rsidRDefault="009776D9" w:rsidP="009776D9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DE159A">
        <w:rPr>
          <w:sz w:val="28"/>
          <w:szCs w:val="28"/>
        </w:rPr>
        <w:t>где:</w:t>
      </w:r>
    </w:p>
    <w:p w:rsidR="009776D9" w:rsidRPr="00DE159A" w:rsidRDefault="009776D9" w:rsidP="009776D9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DE159A">
        <w:rPr>
          <w:sz w:val="28"/>
          <w:szCs w:val="28"/>
        </w:rPr>
        <w:t xml:space="preserve">Р – расходы; </w:t>
      </w:r>
    </w:p>
    <w:p w:rsidR="009776D9" w:rsidRPr="00DE159A" w:rsidRDefault="009776D9" w:rsidP="009776D9">
      <w:pPr>
        <w:autoSpaceDE w:val="0"/>
        <w:autoSpaceDN w:val="0"/>
        <w:adjustRightInd w:val="0"/>
        <w:ind w:firstLine="709"/>
        <w:rPr>
          <w:sz w:val="28"/>
        </w:rPr>
      </w:pPr>
      <w:r w:rsidRPr="00DE159A">
        <w:rPr>
          <w:sz w:val="28"/>
          <w:szCs w:val="28"/>
        </w:rPr>
        <w:t xml:space="preserve">Д – доходы; </w:t>
      </w:r>
    </w:p>
    <w:p w:rsidR="009776D9" w:rsidRDefault="009776D9" w:rsidP="009776D9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9776D9" w:rsidRPr="00DE159A" w:rsidRDefault="009776D9" w:rsidP="009776D9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DE159A">
        <w:rPr>
          <w:sz w:val="28"/>
          <w:szCs w:val="28"/>
        </w:rPr>
        <w:t>Значение  Р определяется по формуле:</w:t>
      </w:r>
    </w:p>
    <w:p w:rsidR="009776D9" w:rsidRPr="00DE159A" w:rsidRDefault="009776D9" w:rsidP="009776D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776D9" w:rsidRPr="00DE159A" w:rsidRDefault="009776D9" w:rsidP="009776D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E159A">
        <w:rPr>
          <w:sz w:val="28"/>
          <w:szCs w:val="28"/>
        </w:rPr>
        <w:t xml:space="preserve">Р = </w:t>
      </w:r>
      <w:proofErr w:type="spellStart"/>
      <w:r w:rsidRPr="00DE159A">
        <w:rPr>
          <w:sz w:val="28"/>
          <w:szCs w:val="28"/>
        </w:rPr>
        <w:t>С</w:t>
      </w:r>
      <w:r w:rsidRPr="002D6AA0">
        <w:rPr>
          <w:sz w:val="28"/>
          <w:szCs w:val="28"/>
          <w:vertAlign w:val="subscript"/>
        </w:rPr>
        <w:t>с</w:t>
      </w:r>
      <w:r w:rsidRPr="00DE159A">
        <w:rPr>
          <w:sz w:val="28"/>
          <w:szCs w:val="28"/>
        </w:rPr>
        <w:t>х</w:t>
      </w:r>
      <w:proofErr w:type="spellEnd"/>
      <w:r w:rsidRPr="00DE159A">
        <w:rPr>
          <w:sz w:val="28"/>
          <w:szCs w:val="28"/>
        </w:rPr>
        <w:t xml:space="preserve"> П</w:t>
      </w:r>
      <w:r w:rsidR="00A87A1B" w:rsidRPr="00A87A1B">
        <w:rPr>
          <w:sz w:val="28"/>
          <w:szCs w:val="28"/>
          <w:vertAlign w:val="subscript"/>
        </w:rPr>
        <w:t>м</w:t>
      </w:r>
      <w:r w:rsidRPr="00DE159A">
        <w:rPr>
          <w:sz w:val="28"/>
          <w:szCs w:val="28"/>
        </w:rPr>
        <w:t xml:space="preserve"> </w:t>
      </w:r>
      <w:proofErr w:type="spellStart"/>
      <w:r w:rsidRPr="00DE159A">
        <w:rPr>
          <w:sz w:val="28"/>
          <w:szCs w:val="28"/>
        </w:rPr>
        <w:t>х</w:t>
      </w:r>
      <w:proofErr w:type="spellEnd"/>
      <w:r w:rsidRPr="00DE159A">
        <w:rPr>
          <w:sz w:val="28"/>
          <w:szCs w:val="28"/>
        </w:rPr>
        <w:t xml:space="preserve"> </w:t>
      </w:r>
      <w:r>
        <w:rPr>
          <w:sz w:val="28"/>
          <w:szCs w:val="28"/>
        </w:rPr>
        <w:t>К,</w:t>
      </w:r>
    </w:p>
    <w:p w:rsidR="009776D9" w:rsidRPr="00DE159A" w:rsidRDefault="009776D9" w:rsidP="009776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где:</w:t>
      </w:r>
    </w:p>
    <w:p w:rsidR="009776D9" w:rsidRPr="00DE159A" w:rsidRDefault="009776D9" w:rsidP="009776D9">
      <w:pPr>
        <w:autoSpaceDE w:val="0"/>
        <w:autoSpaceDN w:val="0"/>
        <w:adjustRightInd w:val="0"/>
        <w:ind w:firstLine="709"/>
        <w:jc w:val="both"/>
        <w:rPr>
          <w:sz w:val="28"/>
        </w:rPr>
      </w:pPr>
      <w:proofErr w:type="spellStart"/>
      <w:r w:rsidRPr="00DE159A">
        <w:rPr>
          <w:sz w:val="28"/>
          <w:szCs w:val="28"/>
        </w:rPr>
        <w:t>С</w:t>
      </w:r>
      <w:r w:rsidRPr="002D6AA0">
        <w:rPr>
          <w:sz w:val="28"/>
          <w:szCs w:val="28"/>
          <w:vertAlign w:val="subscript"/>
        </w:rPr>
        <w:t>с</w:t>
      </w:r>
      <w:proofErr w:type="spellEnd"/>
      <w:r w:rsidRPr="00DE159A">
        <w:rPr>
          <w:sz w:val="28"/>
          <w:szCs w:val="28"/>
        </w:rPr>
        <w:t xml:space="preserve"> – </w:t>
      </w:r>
      <w:r w:rsidR="00A61936">
        <w:rPr>
          <w:sz w:val="28"/>
          <w:szCs w:val="28"/>
        </w:rPr>
        <w:t xml:space="preserve">нормативное </w:t>
      </w:r>
      <w:r w:rsidRPr="00DE159A">
        <w:rPr>
          <w:sz w:val="28"/>
        </w:rPr>
        <w:t xml:space="preserve">значение себестоимости перевозки пассажиров в расчете на 1 км </w:t>
      </w:r>
      <w:r w:rsidRPr="008B4050">
        <w:rPr>
          <w:sz w:val="28"/>
        </w:rPr>
        <w:t xml:space="preserve">пробега </w:t>
      </w:r>
      <w:r w:rsidR="00592E47" w:rsidRPr="008B4050">
        <w:rPr>
          <w:sz w:val="28"/>
        </w:rPr>
        <w:t>по</w:t>
      </w:r>
      <w:r w:rsidRPr="008B4050">
        <w:rPr>
          <w:sz w:val="28"/>
        </w:rPr>
        <w:t xml:space="preserve"> социально значим</w:t>
      </w:r>
      <w:r w:rsidR="00592E47" w:rsidRPr="008B4050">
        <w:rPr>
          <w:sz w:val="28"/>
        </w:rPr>
        <w:t>ому</w:t>
      </w:r>
      <w:r w:rsidRPr="008B4050">
        <w:rPr>
          <w:sz w:val="28"/>
        </w:rPr>
        <w:t xml:space="preserve"> маршрут</w:t>
      </w:r>
      <w:r w:rsidR="00592E47" w:rsidRPr="008B4050">
        <w:rPr>
          <w:sz w:val="28"/>
        </w:rPr>
        <w:t>у</w:t>
      </w:r>
      <w:r w:rsidR="00C951E9">
        <w:rPr>
          <w:sz w:val="28"/>
        </w:rPr>
        <w:t xml:space="preserve"> </w:t>
      </w:r>
      <w:r w:rsidRPr="00DE159A">
        <w:rPr>
          <w:sz w:val="28"/>
          <w:szCs w:val="28"/>
        </w:rPr>
        <w:t xml:space="preserve">в муниципальном образовании </w:t>
      </w:r>
      <w:r w:rsidRPr="00DE159A">
        <w:rPr>
          <w:sz w:val="28"/>
        </w:rPr>
        <w:t>город Каменск-Уральский</w:t>
      </w:r>
      <w:r w:rsidR="00A61936">
        <w:rPr>
          <w:sz w:val="28"/>
        </w:rPr>
        <w:t xml:space="preserve"> </w:t>
      </w:r>
      <w:r w:rsidR="00A61936" w:rsidRPr="00DE159A">
        <w:rPr>
          <w:sz w:val="28"/>
          <w:szCs w:val="28"/>
        </w:rPr>
        <w:t>(установлен</w:t>
      </w:r>
      <w:r w:rsidR="00A61936">
        <w:rPr>
          <w:sz w:val="28"/>
          <w:szCs w:val="28"/>
        </w:rPr>
        <w:t>о</w:t>
      </w:r>
      <w:r w:rsidR="00A61936" w:rsidRPr="00DE159A">
        <w:rPr>
          <w:sz w:val="28"/>
          <w:szCs w:val="28"/>
        </w:rPr>
        <w:t xml:space="preserve"> в </w:t>
      </w:r>
      <w:hyperlink w:anchor="Приложение3" w:history="1">
        <w:r w:rsidR="00A61936" w:rsidRPr="00812301">
          <w:rPr>
            <w:rStyle w:val="ac"/>
            <w:sz w:val="28"/>
            <w:szCs w:val="28"/>
          </w:rPr>
          <w:t>Приложении № 3</w:t>
        </w:r>
      </w:hyperlink>
      <w:r w:rsidR="00A61936" w:rsidRPr="00DE159A">
        <w:rPr>
          <w:sz w:val="28"/>
          <w:szCs w:val="28"/>
        </w:rPr>
        <w:t xml:space="preserve"> к настоящему Порядку)</w:t>
      </w:r>
      <w:r w:rsidRPr="00DE159A">
        <w:rPr>
          <w:sz w:val="28"/>
        </w:rPr>
        <w:t>;</w:t>
      </w:r>
    </w:p>
    <w:p w:rsidR="009776D9" w:rsidRPr="00DE159A" w:rsidRDefault="009776D9" w:rsidP="009776D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DE159A">
        <w:rPr>
          <w:sz w:val="28"/>
        </w:rPr>
        <w:t>П</w:t>
      </w:r>
      <w:r w:rsidR="00A87A1B">
        <w:rPr>
          <w:sz w:val="28"/>
          <w:vertAlign w:val="subscript"/>
        </w:rPr>
        <w:t>м</w:t>
      </w:r>
      <w:r w:rsidRPr="00DE159A">
        <w:rPr>
          <w:sz w:val="28"/>
        </w:rPr>
        <w:t xml:space="preserve"> – </w:t>
      </w:r>
      <w:r>
        <w:rPr>
          <w:sz w:val="28"/>
        </w:rPr>
        <w:t xml:space="preserve">протяженность </w:t>
      </w:r>
      <w:r w:rsidR="00A87A1B">
        <w:rPr>
          <w:sz w:val="28"/>
        </w:rPr>
        <w:t>маршрута</w:t>
      </w:r>
      <w:r w:rsidR="00C951E9">
        <w:rPr>
          <w:sz w:val="28"/>
        </w:rPr>
        <w:t xml:space="preserve"> </w:t>
      </w:r>
      <w:r w:rsidR="00FA229A">
        <w:rPr>
          <w:sz w:val="28"/>
          <w:szCs w:val="28"/>
        </w:rPr>
        <w:t>в прямом и обратном направлении (оборотный рейс), км</w:t>
      </w:r>
      <w:r w:rsidR="00A61936">
        <w:rPr>
          <w:sz w:val="28"/>
          <w:szCs w:val="28"/>
        </w:rPr>
        <w:t xml:space="preserve"> </w:t>
      </w:r>
      <w:r w:rsidR="00FA229A" w:rsidRPr="00DE159A">
        <w:rPr>
          <w:sz w:val="28"/>
          <w:szCs w:val="28"/>
        </w:rPr>
        <w:t>(установлен</w:t>
      </w:r>
      <w:r w:rsidR="00FA229A">
        <w:rPr>
          <w:sz w:val="28"/>
          <w:szCs w:val="28"/>
        </w:rPr>
        <w:t>а</w:t>
      </w:r>
      <w:r w:rsidR="00FA229A" w:rsidRPr="00DE159A">
        <w:rPr>
          <w:sz w:val="28"/>
          <w:szCs w:val="28"/>
        </w:rPr>
        <w:t xml:space="preserve"> в </w:t>
      </w:r>
      <w:hyperlink w:anchor="Приложение3" w:history="1">
        <w:r w:rsidR="00FA229A" w:rsidRPr="00812301">
          <w:rPr>
            <w:rStyle w:val="ac"/>
            <w:sz w:val="28"/>
            <w:szCs w:val="28"/>
          </w:rPr>
          <w:t>Приложении № 3</w:t>
        </w:r>
      </w:hyperlink>
      <w:r w:rsidR="00FA229A" w:rsidRPr="00DE159A">
        <w:rPr>
          <w:sz w:val="28"/>
          <w:szCs w:val="28"/>
        </w:rPr>
        <w:t xml:space="preserve"> к настоящему Порядку)</w:t>
      </w:r>
      <w:r>
        <w:rPr>
          <w:sz w:val="28"/>
        </w:rPr>
        <w:t>.</w:t>
      </w:r>
    </w:p>
    <w:p w:rsidR="009776D9" w:rsidRPr="00DE159A" w:rsidRDefault="009776D9" w:rsidP="009776D9">
      <w:pPr>
        <w:ind w:firstLine="709"/>
        <w:jc w:val="both"/>
        <w:rPr>
          <w:sz w:val="28"/>
        </w:rPr>
      </w:pPr>
      <w:r>
        <w:rPr>
          <w:sz w:val="28"/>
        </w:rPr>
        <w:t>К</w:t>
      </w:r>
      <w:r w:rsidRPr="00DE159A">
        <w:rPr>
          <w:sz w:val="28"/>
        </w:rPr>
        <w:t xml:space="preserve"> – </w:t>
      </w:r>
      <w:r>
        <w:rPr>
          <w:sz w:val="28"/>
        </w:rPr>
        <w:t xml:space="preserve">количество </w:t>
      </w:r>
      <w:r w:rsidR="00A61936">
        <w:rPr>
          <w:sz w:val="28"/>
        </w:rPr>
        <w:t xml:space="preserve">выполненных </w:t>
      </w:r>
      <w:r>
        <w:rPr>
          <w:sz w:val="28"/>
        </w:rPr>
        <w:t xml:space="preserve">оборотных рейсов в отчетном месяце </w:t>
      </w:r>
      <w:r w:rsidR="008B4050">
        <w:rPr>
          <w:sz w:val="28"/>
        </w:rPr>
        <w:t>по социально значимому</w:t>
      </w:r>
      <w:r>
        <w:rPr>
          <w:sz w:val="28"/>
        </w:rPr>
        <w:t xml:space="preserve"> маршрут</w:t>
      </w:r>
      <w:r w:rsidR="008B4050">
        <w:rPr>
          <w:sz w:val="28"/>
        </w:rPr>
        <w:t>у</w:t>
      </w:r>
      <w:r w:rsidRPr="00DE159A">
        <w:rPr>
          <w:sz w:val="28"/>
        </w:rPr>
        <w:t>.</w:t>
      </w:r>
    </w:p>
    <w:p w:rsidR="00AB5CC0" w:rsidRPr="00DE159A" w:rsidRDefault="00AB5CC0" w:rsidP="00AB5CC0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AB5CC0" w:rsidRPr="00DE159A" w:rsidRDefault="00AB5CC0" w:rsidP="00AB5CC0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DE159A">
        <w:rPr>
          <w:sz w:val="28"/>
          <w:szCs w:val="28"/>
        </w:rPr>
        <w:t>Значение  Д</w:t>
      </w:r>
      <w:r w:rsidR="00C951E9">
        <w:rPr>
          <w:sz w:val="28"/>
          <w:szCs w:val="28"/>
        </w:rPr>
        <w:t xml:space="preserve"> </w:t>
      </w:r>
      <w:r w:rsidRPr="00DE159A">
        <w:rPr>
          <w:sz w:val="28"/>
          <w:szCs w:val="28"/>
        </w:rPr>
        <w:t>определяется по формуле:</w:t>
      </w:r>
    </w:p>
    <w:p w:rsidR="00AB5CC0" w:rsidRPr="00DE159A" w:rsidRDefault="00AB5CC0" w:rsidP="00AB5CC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B5CC0" w:rsidRPr="00DE159A" w:rsidRDefault="00AB5CC0" w:rsidP="00AB5CC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E159A">
        <w:rPr>
          <w:sz w:val="28"/>
          <w:szCs w:val="28"/>
        </w:rPr>
        <w:lastRenderedPageBreak/>
        <w:t xml:space="preserve">Д = П </w:t>
      </w:r>
      <w:proofErr w:type="spellStart"/>
      <w:r w:rsidRPr="00DE159A">
        <w:rPr>
          <w:sz w:val="28"/>
          <w:szCs w:val="28"/>
        </w:rPr>
        <w:t>х</w:t>
      </w:r>
      <w:proofErr w:type="spellEnd"/>
      <w:r w:rsidRPr="00DE159A">
        <w:rPr>
          <w:sz w:val="28"/>
          <w:szCs w:val="28"/>
        </w:rPr>
        <w:t xml:space="preserve"> Т </w:t>
      </w:r>
      <w:proofErr w:type="spellStart"/>
      <w:r w:rsidRPr="00DE159A">
        <w:rPr>
          <w:sz w:val="28"/>
          <w:szCs w:val="28"/>
        </w:rPr>
        <w:t>х</w:t>
      </w:r>
      <w:proofErr w:type="spellEnd"/>
      <w:r w:rsidRPr="00DE159A">
        <w:rPr>
          <w:sz w:val="28"/>
          <w:szCs w:val="28"/>
        </w:rPr>
        <w:t xml:space="preserve"> М</w:t>
      </w:r>
      <w:r w:rsidR="002D6AA0">
        <w:rPr>
          <w:sz w:val="28"/>
          <w:szCs w:val="28"/>
        </w:rPr>
        <w:t>,</w:t>
      </w:r>
    </w:p>
    <w:p w:rsidR="00AB5CC0" w:rsidRPr="00DE159A" w:rsidRDefault="00AB5CC0" w:rsidP="00AB5CC0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DE159A">
        <w:rPr>
          <w:sz w:val="28"/>
          <w:szCs w:val="28"/>
        </w:rPr>
        <w:t>где:</w:t>
      </w:r>
    </w:p>
    <w:p w:rsidR="00AB5CC0" w:rsidRPr="00611850" w:rsidRDefault="00AB5CC0" w:rsidP="00AB5CC0">
      <w:pPr>
        <w:ind w:firstLine="709"/>
        <w:jc w:val="both"/>
        <w:rPr>
          <w:sz w:val="28"/>
        </w:rPr>
      </w:pPr>
      <w:r w:rsidRPr="00DE159A">
        <w:rPr>
          <w:sz w:val="28"/>
          <w:szCs w:val="28"/>
        </w:rPr>
        <w:t xml:space="preserve">П – </w:t>
      </w:r>
      <w:r w:rsidRPr="00DE159A">
        <w:rPr>
          <w:sz w:val="28"/>
        </w:rPr>
        <w:t xml:space="preserve">нормативное значение количества перевезенных пассажиров транспортом общего пользования по социально значимым маршрутам </w:t>
      </w:r>
      <w:r w:rsidR="00D24E97" w:rsidRPr="00611850">
        <w:rPr>
          <w:sz w:val="28"/>
        </w:rPr>
        <w:t>в муниципальном образовании город  Каменск-Уральский</w:t>
      </w:r>
      <w:r w:rsidR="00CD6172">
        <w:rPr>
          <w:sz w:val="28"/>
        </w:rPr>
        <w:t xml:space="preserve"> </w:t>
      </w:r>
      <w:r w:rsidR="00CD6172" w:rsidRPr="00DE159A">
        <w:rPr>
          <w:sz w:val="28"/>
          <w:szCs w:val="28"/>
        </w:rPr>
        <w:t>(установлен</w:t>
      </w:r>
      <w:r w:rsidR="00CD6172">
        <w:rPr>
          <w:sz w:val="28"/>
          <w:szCs w:val="28"/>
        </w:rPr>
        <w:t>о</w:t>
      </w:r>
      <w:r w:rsidR="00CD6172" w:rsidRPr="00DE159A">
        <w:rPr>
          <w:sz w:val="28"/>
          <w:szCs w:val="28"/>
        </w:rPr>
        <w:t xml:space="preserve"> в </w:t>
      </w:r>
      <w:hyperlink w:anchor="Приложение3" w:history="1">
        <w:r w:rsidR="00CD6172" w:rsidRPr="00812301">
          <w:rPr>
            <w:rStyle w:val="ac"/>
            <w:sz w:val="28"/>
            <w:szCs w:val="28"/>
          </w:rPr>
          <w:t>Приложении № 3</w:t>
        </w:r>
      </w:hyperlink>
      <w:r w:rsidR="00CD6172" w:rsidRPr="00DE159A">
        <w:rPr>
          <w:sz w:val="28"/>
          <w:szCs w:val="28"/>
        </w:rPr>
        <w:t xml:space="preserve"> к настоящему Порядку)</w:t>
      </w:r>
      <w:r w:rsidRPr="00611850">
        <w:rPr>
          <w:sz w:val="28"/>
        </w:rPr>
        <w:t>;</w:t>
      </w:r>
    </w:p>
    <w:p w:rsidR="00003228" w:rsidRPr="008D453F" w:rsidRDefault="00B17A28" w:rsidP="00AB5CC0">
      <w:pPr>
        <w:ind w:firstLine="709"/>
        <w:jc w:val="both"/>
        <w:rPr>
          <w:sz w:val="28"/>
        </w:rPr>
      </w:pPr>
      <w:r w:rsidRPr="008D453F">
        <w:rPr>
          <w:sz w:val="28"/>
        </w:rPr>
        <w:t xml:space="preserve">Нормативное значение количества пассажиров </w:t>
      </w:r>
      <w:r w:rsidR="00003228" w:rsidRPr="008D453F">
        <w:rPr>
          <w:sz w:val="28"/>
        </w:rPr>
        <w:t>корректир</w:t>
      </w:r>
      <w:r w:rsidR="008D453F" w:rsidRPr="008D453F">
        <w:rPr>
          <w:sz w:val="28"/>
        </w:rPr>
        <w:t>уется</w:t>
      </w:r>
      <w:r w:rsidR="00003228" w:rsidRPr="008D453F">
        <w:rPr>
          <w:sz w:val="28"/>
        </w:rPr>
        <w:t xml:space="preserve"> путе</w:t>
      </w:r>
      <w:r w:rsidR="00E8502D" w:rsidRPr="008D453F">
        <w:rPr>
          <w:sz w:val="28"/>
        </w:rPr>
        <w:t xml:space="preserve">м внесения изменений в </w:t>
      </w:r>
      <w:r w:rsidR="00913D47" w:rsidRPr="00430643">
        <w:rPr>
          <w:sz w:val="28"/>
        </w:rPr>
        <w:t xml:space="preserve">Приложение № 3 </w:t>
      </w:r>
      <w:r w:rsidR="00430643" w:rsidRPr="00430643">
        <w:rPr>
          <w:sz w:val="28"/>
        </w:rPr>
        <w:t xml:space="preserve"> к настоящему Порядку</w:t>
      </w:r>
      <w:r w:rsidR="00C951E9">
        <w:rPr>
          <w:sz w:val="28"/>
        </w:rPr>
        <w:t xml:space="preserve"> </w:t>
      </w:r>
      <w:r w:rsidR="00003228" w:rsidRPr="008D453F">
        <w:rPr>
          <w:sz w:val="28"/>
        </w:rPr>
        <w:t>на основании результатов обследования сезонных изменений пассажиропотока.</w:t>
      </w:r>
    </w:p>
    <w:p w:rsidR="006C2E6E" w:rsidRPr="004A452D" w:rsidRDefault="00003228" w:rsidP="00AB5CC0">
      <w:pPr>
        <w:ind w:firstLine="709"/>
        <w:jc w:val="both"/>
        <w:rPr>
          <w:sz w:val="28"/>
        </w:rPr>
      </w:pPr>
      <w:r w:rsidRPr="008D453F">
        <w:rPr>
          <w:sz w:val="28"/>
        </w:rPr>
        <w:t>Обследовани</w:t>
      </w:r>
      <w:r w:rsidR="00413052" w:rsidRPr="008D453F">
        <w:rPr>
          <w:sz w:val="28"/>
        </w:rPr>
        <w:t>е</w:t>
      </w:r>
      <w:r w:rsidRPr="008D453F">
        <w:rPr>
          <w:sz w:val="28"/>
        </w:rPr>
        <w:t xml:space="preserve"> сезонных изменений </w:t>
      </w:r>
      <w:r w:rsidRPr="004A452D">
        <w:rPr>
          <w:sz w:val="28"/>
        </w:rPr>
        <w:t>пассажиропоток</w:t>
      </w:r>
      <w:r w:rsidR="00913D47" w:rsidRPr="004A452D">
        <w:rPr>
          <w:sz w:val="28"/>
        </w:rPr>
        <w:t>а</w:t>
      </w:r>
      <w:r w:rsidRPr="004A452D">
        <w:rPr>
          <w:sz w:val="28"/>
        </w:rPr>
        <w:t xml:space="preserve"> осуществляется МКУ «Единая диспетчерская служба пассажирского транспорта города Каменска-Уральского» в соответствии с </w:t>
      </w:r>
      <w:r w:rsidR="00413052" w:rsidRPr="004A452D">
        <w:rPr>
          <w:sz w:val="28"/>
        </w:rPr>
        <w:t xml:space="preserve">приказом </w:t>
      </w:r>
      <w:r w:rsidRPr="004A452D">
        <w:rPr>
          <w:sz w:val="28"/>
        </w:rPr>
        <w:t>Отраслевого органа</w:t>
      </w:r>
      <w:r w:rsidR="006C2E6E" w:rsidRPr="004A452D">
        <w:rPr>
          <w:sz w:val="28"/>
        </w:rPr>
        <w:t>.</w:t>
      </w:r>
    </w:p>
    <w:p w:rsidR="00003228" w:rsidRPr="00DE159A" w:rsidRDefault="006C2E6E" w:rsidP="00AB5CC0">
      <w:pPr>
        <w:ind w:firstLine="709"/>
        <w:jc w:val="both"/>
        <w:rPr>
          <w:sz w:val="28"/>
        </w:rPr>
      </w:pPr>
      <w:r w:rsidRPr="004A452D">
        <w:rPr>
          <w:sz w:val="28"/>
        </w:rPr>
        <w:t>Обследование сезонных изменений пассажиропоток</w:t>
      </w:r>
      <w:r w:rsidR="00913D47" w:rsidRPr="004A452D">
        <w:rPr>
          <w:sz w:val="28"/>
        </w:rPr>
        <w:t>а</w:t>
      </w:r>
      <w:r w:rsidRPr="008D453F">
        <w:rPr>
          <w:sz w:val="28"/>
        </w:rPr>
        <w:t xml:space="preserve"> производится 2 раза в год в </w:t>
      </w:r>
      <w:r w:rsidRPr="004A452D">
        <w:rPr>
          <w:sz w:val="28"/>
        </w:rPr>
        <w:t xml:space="preserve">октябре и </w:t>
      </w:r>
      <w:r w:rsidR="00913D47" w:rsidRPr="004A452D">
        <w:rPr>
          <w:sz w:val="28"/>
        </w:rPr>
        <w:t>в</w:t>
      </w:r>
      <w:r w:rsidR="00C951E9">
        <w:rPr>
          <w:sz w:val="28"/>
        </w:rPr>
        <w:t xml:space="preserve"> </w:t>
      </w:r>
      <w:r w:rsidRPr="008D453F">
        <w:rPr>
          <w:sz w:val="28"/>
        </w:rPr>
        <w:t>июне.</w:t>
      </w:r>
    </w:p>
    <w:p w:rsidR="00AB5CC0" w:rsidRPr="00DE159A" w:rsidRDefault="00AB5CC0" w:rsidP="00AB5CC0">
      <w:pPr>
        <w:ind w:firstLine="709"/>
        <w:jc w:val="both"/>
        <w:rPr>
          <w:sz w:val="28"/>
          <w:szCs w:val="28"/>
        </w:rPr>
      </w:pPr>
      <w:r w:rsidRPr="00DE159A">
        <w:rPr>
          <w:sz w:val="28"/>
        </w:rPr>
        <w:t xml:space="preserve">Т </w:t>
      </w:r>
      <w:r w:rsidRPr="00DE159A">
        <w:rPr>
          <w:sz w:val="28"/>
          <w:szCs w:val="28"/>
        </w:rPr>
        <w:t xml:space="preserve">– предельный тариф на перевозку пассажиров согласно </w:t>
      </w:r>
      <w:r w:rsidR="002E7A06" w:rsidRPr="00DE159A">
        <w:rPr>
          <w:sz w:val="28"/>
          <w:szCs w:val="28"/>
        </w:rPr>
        <w:t>п</w:t>
      </w:r>
      <w:r w:rsidRPr="00DE159A">
        <w:rPr>
          <w:sz w:val="28"/>
          <w:szCs w:val="28"/>
        </w:rPr>
        <w:t>остановлению Региональной энергетической комиссии Св</w:t>
      </w:r>
      <w:r w:rsidR="002E7A06" w:rsidRPr="00DE159A">
        <w:rPr>
          <w:sz w:val="28"/>
          <w:szCs w:val="28"/>
        </w:rPr>
        <w:t>ердловской области от 26.04.</w:t>
      </w:r>
      <w:r w:rsidRPr="00DE159A">
        <w:rPr>
          <w:sz w:val="28"/>
          <w:szCs w:val="28"/>
        </w:rPr>
        <w:t>2017 № 28-ПК «Об утверждении предельного тарифа на перевозку пассажиров и багажа автомобильным транспортом в городском сообщении по муниципальным маршрутам регулярных перевозок на территории муниципального образования Город Каменск-Уральский»;</w:t>
      </w:r>
    </w:p>
    <w:p w:rsidR="00AB5CC0" w:rsidRPr="00DE159A" w:rsidRDefault="00AB5CC0" w:rsidP="00AB5CC0">
      <w:pPr>
        <w:ind w:firstLine="709"/>
        <w:jc w:val="both"/>
        <w:rPr>
          <w:sz w:val="28"/>
        </w:rPr>
      </w:pPr>
      <w:r w:rsidRPr="00DE159A">
        <w:rPr>
          <w:sz w:val="28"/>
        </w:rPr>
        <w:t>М – число дней в месяце, за который рассчитывается размер субсидии.</w:t>
      </w:r>
    </w:p>
    <w:p w:rsidR="00AB5CC0" w:rsidRPr="00DE159A" w:rsidRDefault="00AB5CC0" w:rsidP="00AB5CC0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AB5CC0" w:rsidRPr="00DE159A" w:rsidRDefault="00984FBE" w:rsidP="00AB5CC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159A">
        <w:rPr>
          <w:sz w:val="28"/>
          <w:szCs w:val="28"/>
        </w:rPr>
        <w:t>2.</w:t>
      </w:r>
      <w:r w:rsidR="00AB5CC0" w:rsidRPr="00DE159A">
        <w:rPr>
          <w:sz w:val="28"/>
          <w:szCs w:val="28"/>
        </w:rPr>
        <w:t xml:space="preserve"> Если размер субсидии, рассчита</w:t>
      </w:r>
      <w:r w:rsidRPr="00DE159A">
        <w:rPr>
          <w:sz w:val="28"/>
          <w:szCs w:val="28"/>
        </w:rPr>
        <w:t xml:space="preserve">нный в соответствии с пунктом 1 </w:t>
      </w:r>
      <w:r w:rsidRPr="00D377D7">
        <w:rPr>
          <w:sz w:val="28"/>
          <w:szCs w:val="28"/>
        </w:rPr>
        <w:t>настояще</w:t>
      </w:r>
      <w:r w:rsidR="008D453F" w:rsidRPr="00D377D7">
        <w:rPr>
          <w:sz w:val="28"/>
          <w:szCs w:val="28"/>
        </w:rPr>
        <w:t>го</w:t>
      </w:r>
      <w:r w:rsidR="00C951E9">
        <w:rPr>
          <w:sz w:val="28"/>
          <w:szCs w:val="28"/>
        </w:rPr>
        <w:t xml:space="preserve"> </w:t>
      </w:r>
      <w:r w:rsidR="00D377D7">
        <w:rPr>
          <w:sz w:val="28"/>
          <w:szCs w:val="28"/>
        </w:rPr>
        <w:t>расчета</w:t>
      </w:r>
      <w:r w:rsidR="00AB5CC0" w:rsidRPr="00DE159A">
        <w:rPr>
          <w:sz w:val="28"/>
          <w:szCs w:val="28"/>
        </w:rPr>
        <w:t xml:space="preserve">, принимает </w:t>
      </w:r>
      <w:r w:rsidR="00CF789F" w:rsidRPr="008D453F">
        <w:rPr>
          <w:sz w:val="28"/>
          <w:szCs w:val="28"/>
        </w:rPr>
        <w:t>нулевое или отрицательное</w:t>
      </w:r>
      <w:r w:rsidR="00C951E9">
        <w:rPr>
          <w:sz w:val="28"/>
          <w:szCs w:val="28"/>
        </w:rPr>
        <w:t xml:space="preserve"> </w:t>
      </w:r>
      <w:r w:rsidR="00AB5CC0" w:rsidRPr="00DE159A">
        <w:rPr>
          <w:sz w:val="28"/>
          <w:szCs w:val="28"/>
        </w:rPr>
        <w:t xml:space="preserve">значение, </w:t>
      </w:r>
      <w:r w:rsidR="00CF789F">
        <w:rPr>
          <w:sz w:val="28"/>
          <w:szCs w:val="28"/>
        </w:rPr>
        <w:t xml:space="preserve">то </w:t>
      </w:r>
      <w:r w:rsidR="00AB5CC0" w:rsidRPr="00DE159A">
        <w:rPr>
          <w:sz w:val="28"/>
          <w:szCs w:val="28"/>
        </w:rPr>
        <w:t>субсидия не предоставляется.</w:t>
      </w:r>
    </w:p>
    <w:p w:rsidR="00AB5CC0" w:rsidRPr="00413052" w:rsidRDefault="00AB5CC0" w:rsidP="00AB5CC0">
      <w:pPr>
        <w:pStyle w:val="ConsPlusNormal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63FB" w:rsidRPr="00DE159A" w:rsidRDefault="00FE63FB" w:rsidP="00FE63FB">
      <w:pPr>
        <w:jc w:val="center"/>
        <w:rPr>
          <w:sz w:val="28"/>
          <w:szCs w:val="28"/>
        </w:rPr>
      </w:pPr>
    </w:p>
    <w:p w:rsidR="00E05FA5" w:rsidRPr="00DE159A" w:rsidRDefault="00E05FA5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23539" w:rsidRPr="00DE159A" w:rsidRDefault="00723539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23539" w:rsidRPr="00DE159A" w:rsidRDefault="00723539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23539" w:rsidRPr="00DE159A" w:rsidRDefault="00723539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23539" w:rsidRPr="00DE159A" w:rsidRDefault="00723539" w:rsidP="00DE203C">
      <w:pPr>
        <w:pageBreakBefore/>
        <w:ind w:left="5387"/>
        <w:rPr>
          <w:sz w:val="28"/>
          <w:szCs w:val="28"/>
        </w:rPr>
      </w:pPr>
      <w:bookmarkStart w:id="4" w:name="Приложение3"/>
      <w:r w:rsidRPr="00DE159A">
        <w:rPr>
          <w:sz w:val="28"/>
          <w:szCs w:val="28"/>
        </w:rPr>
        <w:lastRenderedPageBreak/>
        <w:t>Приложение № 3</w:t>
      </w:r>
    </w:p>
    <w:bookmarkEnd w:id="4"/>
    <w:p w:rsidR="00723539" w:rsidRPr="00DE159A" w:rsidRDefault="00723539" w:rsidP="00DE203C">
      <w:pPr>
        <w:ind w:left="5387"/>
      </w:pPr>
      <w:r w:rsidRPr="00DE159A">
        <w:rPr>
          <w:sz w:val="28"/>
          <w:szCs w:val="28"/>
        </w:rPr>
        <w:t xml:space="preserve">к </w:t>
      </w:r>
      <w:hyperlink r:id="rId20" w:history="1">
        <w:r w:rsidRPr="00DE159A">
          <w:rPr>
            <w:sz w:val="28"/>
            <w:szCs w:val="28"/>
          </w:rPr>
          <w:t>Порядк</w:t>
        </w:r>
      </w:hyperlink>
      <w:r w:rsidRPr="00DE159A">
        <w:rPr>
          <w:sz w:val="28"/>
          <w:szCs w:val="28"/>
        </w:rPr>
        <w:t>у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в муниципальном образовании город Каменск-Уральский</w:t>
      </w:r>
    </w:p>
    <w:p w:rsidR="00723539" w:rsidRPr="00DE159A" w:rsidRDefault="00723539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23539" w:rsidRPr="00DE159A" w:rsidRDefault="00723539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23539" w:rsidRPr="00DE159A" w:rsidRDefault="00723539" w:rsidP="00723539">
      <w:pPr>
        <w:pStyle w:val="a4"/>
        <w:ind w:firstLine="0"/>
        <w:jc w:val="center"/>
        <w:rPr>
          <w:sz w:val="28"/>
          <w:szCs w:val="28"/>
        </w:rPr>
      </w:pPr>
      <w:r w:rsidRPr="00DE159A">
        <w:rPr>
          <w:sz w:val="28"/>
          <w:szCs w:val="28"/>
        </w:rPr>
        <w:t>НОРМАТИВНЫЕ ЗНАЧЕНИЯ</w:t>
      </w:r>
    </w:p>
    <w:p w:rsidR="00723539" w:rsidRPr="004A452D" w:rsidRDefault="00723539" w:rsidP="00723539">
      <w:pPr>
        <w:pStyle w:val="a4"/>
        <w:ind w:firstLine="0"/>
        <w:jc w:val="center"/>
        <w:rPr>
          <w:sz w:val="28"/>
          <w:szCs w:val="28"/>
        </w:rPr>
      </w:pPr>
      <w:r w:rsidRPr="00DE159A">
        <w:rPr>
          <w:sz w:val="28"/>
          <w:szCs w:val="28"/>
        </w:rPr>
        <w:t xml:space="preserve">СЕБЕСТОИМОСТИ ПЕРЕВОЗКИ </w:t>
      </w:r>
      <w:r w:rsidR="000A0850" w:rsidRPr="00DE159A">
        <w:rPr>
          <w:sz w:val="28"/>
          <w:szCs w:val="28"/>
        </w:rPr>
        <w:t xml:space="preserve"> ПАССАЖИРОВ </w:t>
      </w:r>
      <w:r w:rsidRPr="00DE159A">
        <w:rPr>
          <w:sz w:val="28"/>
          <w:szCs w:val="28"/>
        </w:rPr>
        <w:t xml:space="preserve">И КОЛИЧЕСТВА ПАССАЖИРОВ, ПЕРЕВЕЗЕННЫХ ПО СОЦИАЛЬНО ЗНАЧИМЫМ МАРШРУТАМ </w:t>
      </w:r>
      <w:r w:rsidR="004447FA" w:rsidRPr="00DE159A">
        <w:rPr>
          <w:sz w:val="28"/>
          <w:szCs w:val="28"/>
        </w:rPr>
        <w:t>В МУНИЦИПАЛЬНОМ ОБРАЗОВАНИИ ГОРОД КАМЕНСК-</w:t>
      </w:r>
      <w:r w:rsidR="004447FA" w:rsidRPr="004A452D">
        <w:rPr>
          <w:sz w:val="28"/>
          <w:szCs w:val="28"/>
        </w:rPr>
        <w:t>УРАЛЬСКИЙ</w:t>
      </w:r>
      <w:r w:rsidR="007904A4">
        <w:rPr>
          <w:sz w:val="28"/>
          <w:szCs w:val="28"/>
        </w:rPr>
        <w:t>,</w:t>
      </w:r>
      <w:r w:rsidR="00C230C1" w:rsidRPr="004A452D">
        <w:rPr>
          <w:sz w:val="28"/>
          <w:szCs w:val="28"/>
        </w:rPr>
        <w:t xml:space="preserve"> И ЗНАЧЕНИЯ </w:t>
      </w:r>
      <w:r w:rsidR="0056748A" w:rsidRPr="004A452D">
        <w:rPr>
          <w:sz w:val="28"/>
          <w:szCs w:val="28"/>
        </w:rPr>
        <w:t>ПРОТЯЖЕННОСТИ ТАК</w:t>
      </w:r>
      <w:r w:rsidR="004C2C5F" w:rsidRPr="004A452D">
        <w:rPr>
          <w:sz w:val="28"/>
          <w:szCs w:val="28"/>
        </w:rPr>
        <w:t>ИХ</w:t>
      </w:r>
      <w:r w:rsidR="0056748A" w:rsidRPr="004A452D">
        <w:rPr>
          <w:sz w:val="28"/>
          <w:szCs w:val="28"/>
        </w:rPr>
        <w:t xml:space="preserve"> МАРШРУТ</w:t>
      </w:r>
      <w:r w:rsidR="004C2C5F" w:rsidRPr="004A452D">
        <w:rPr>
          <w:sz w:val="28"/>
          <w:szCs w:val="28"/>
        </w:rPr>
        <w:t>ОВ</w:t>
      </w:r>
      <w:r w:rsidR="00C951E9">
        <w:rPr>
          <w:sz w:val="28"/>
          <w:szCs w:val="28"/>
        </w:rPr>
        <w:t xml:space="preserve"> </w:t>
      </w:r>
      <w:r w:rsidR="004C2C5F" w:rsidRPr="004A452D">
        <w:rPr>
          <w:sz w:val="28"/>
          <w:szCs w:val="28"/>
        </w:rPr>
        <w:t>И ОБОРОТНЫХ</w:t>
      </w:r>
      <w:r w:rsidR="00C951E9">
        <w:rPr>
          <w:sz w:val="28"/>
          <w:szCs w:val="28"/>
        </w:rPr>
        <w:t xml:space="preserve"> </w:t>
      </w:r>
      <w:r w:rsidR="004C2C5F" w:rsidRPr="004A452D">
        <w:rPr>
          <w:sz w:val="28"/>
          <w:szCs w:val="28"/>
        </w:rPr>
        <w:t>РЕЙСОВ</w:t>
      </w:r>
    </w:p>
    <w:p w:rsidR="00723539" w:rsidRPr="004A452D" w:rsidRDefault="00723539" w:rsidP="00723539">
      <w:pPr>
        <w:pStyle w:val="a4"/>
        <w:ind w:firstLine="0"/>
        <w:jc w:val="center"/>
        <w:rPr>
          <w:sz w:val="28"/>
          <w:szCs w:val="28"/>
        </w:rPr>
      </w:pPr>
    </w:p>
    <w:p w:rsidR="006E65AC" w:rsidRPr="00DE159A" w:rsidRDefault="006E65AC" w:rsidP="00723539">
      <w:pPr>
        <w:pStyle w:val="a4"/>
        <w:ind w:firstLine="0"/>
        <w:jc w:val="center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82"/>
        <w:gridCol w:w="3165"/>
        <w:gridCol w:w="2132"/>
        <w:gridCol w:w="2224"/>
        <w:gridCol w:w="2134"/>
      </w:tblGrid>
      <w:tr w:rsidR="008D453F" w:rsidRPr="00DE159A" w:rsidTr="008D453F">
        <w:trPr>
          <w:trHeight w:val="349"/>
        </w:trPr>
        <w:tc>
          <w:tcPr>
            <w:tcW w:w="482" w:type="dxa"/>
            <w:vMerge w:val="restart"/>
          </w:tcPr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65" w:type="dxa"/>
            <w:vMerge w:val="restart"/>
          </w:tcPr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  <w:r w:rsidRPr="00DE159A">
              <w:rPr>
                <w:sz w:val="28"/>
                <w:szCs w:val="28"/>
              </w:rPr>
              <w:t>Наименование маршрута</w:t>
            </w:r>
          </w:p>
        </w:tc>
        <w:tc>
          <w:tcPr>
            <w:tcW w:w="2132" w:type="dxa"/>
            <w:vMerge w:val="restart"/>
          </w:tcPr>
          <w:p w:rsidR="00A61936" w:rsidRDefault="008D453F" w:rsidP="00A61936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  <w:r w:rsidRPr="00A61936">
              <w:rPr>
                <w:sz w:val="28"/>
                <w:szCs w:val="28"/>
              </w:rPr>
              <w:t xml:space="preserve">Протяженность маршрута </w:t>
            </w:r>
            <w:r w:rsidR="001A70CB" w:rsidRPr="00A61936">
              <w:rPr>
                <w:sz w:val="28"/>
                <w:szCs w:val="28"/>
              </w:rPr>
              <w:t>в прямом и обратном направлении (</w:t>
            </w:r>
            <w:r w:rsidRPr="00A61936">
              <w:rPr>
                <w:sz w:val="28"/>
                <w:szCs w:val="28"/>
              </w:rPr>
              <w:t>оборотн</w:t>
            </w:r>
            <w:r w:rsidR="001A70CB" w:rsidRPr="00A61936">
              <w:rPr>
                <w:sz w:val="28"/>
                <w:szCs w:val="28"/>
              </w:rPr>
              <w:t>ый</w:t>
            </w:r>
            <w:r w:rsidRPr="00A61936">
              <w:rPr>
                <w:sz w:val="28"/>
                <w:szCs w:val="28"/>
              </w:rPr>
              <w:t xml:space="preserve"> рейс</w:t>
            </w:r>
            <w:r w:rsidR="001A70CB" w:rsidRPr="00A61936">
              <w:rPr>
                <w:sz w:val="28"/>
                <w:szCs w:val="28"/>
              </w:rPr>
              <w:t>)</w:t>
            </w:r>
            <w:r w:rsidR="00A61936">
              <w:rPr>
                <w:sz w:val="28"/>
                <w:szCs w:val="28"/>
              </w:rPr>
              <w:t>,</w:t>
            </w:r>
            <w:r w:rsidRPr="00A61936">
              <w:rPr>
                <w:sz w:val="28"/>
                <w:szCs w:val="28"/>
              </w:rPr>
              <w:t xml:space="preserve"> </w:t>
            </w:r>
            <w:r w:rsidR="00A61936" w:rsidRPr="00A61936">
              <w:rPr>
                <w:sz w:val="28"/>
                <w:szCs w:val="28"/>
              </w:rPr>
              <w:t>П</w:t>
            </w:r>
            <w:r w:rsidR="00A61936" w:rsidRPr="00A61936">
              <w:rPr>
                <w:sz w:val="28"/>
                <w:szCs w:val="28"/>
                <w:vertAlign w:val="subscript"/>
              </w:rPr>
              <w:t>м</w:t>
            </w:r>
            <w:r w:rsidR="00A61936" w:rsidRPr="00A61936">
              <w:rPr>
                <w:sz w:val="28"/>
                <w:szCs w:val="28"/>
              </w:rPr>
              <w:t xml:space="preserve"> </w:t>
            </w:r>
          </w:p>
          <w:p w:rsidR="008D453F" w:rsidRPr="00A61936" w:rsidRDefault="00A61936" w:rsidP="00A61936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8D453F" w:rsidRPr="00A61936">
              <w:rPr>
                <w:sz w:val="28"/>
                <w:szCs w:val="28"/>
              </w:rPr>
              <w:t>км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4358" w:type="dxa"/>
            <w:gridSpan w:val="2"/>
          </w:tcPr>
          <w:p w:rsidR="008D453F" w:rsidRPr="00A61936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  <w:r w:rsidRPr="00A61936">
              <w:rPr>
                <w:sz w:val="28"/>
                <w:szCs w:val="28"/>
              </w:rPr>
              <w:t>Нормативные значения</w:t>
            </w:r>
          </w:p>
        </w:tc>
      </w:tr>
      <w:tr w:rsidR="008D453F" w:rsidRPr="00DE159A" w:rsidTr="008D453F">
        <w:trPr>
          <w:trHeight w:val="741"/>
        </w:trPr>
        <w:tc>
          <w:tcPr>
            <w:tcW w:w="482" w:type="dxa"/>
            <w:vMerge/>
          </w:tcPr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65" w:type="dxa"/>
            <w:vMerge/>
          </w:tcPr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132" w:type="dxa"/>
            <w:vMerge/>
          </w:tcPr>
          <w:p w:rsidR="008D453F" w:rsidRPr="00A61936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224" w:type="dxa"/>
          </w:tcPr>
          <w:p w:rsidR="008D453F" w:rsidRPr="00A61936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  <w:r w:rsidRPr="00A61936">
              <w:rPr>
                <w:sz w:val="28"/>
                <w:szCs w:val="28"/>
              </w:rPr>
              <w:t>Себестоимость перевозки пассажиров в расчете на 1 км  пробега</w:t>
            </w:r>
            <w:r w:rsidR="00A61936" w:rsidRPr="00A61936">
              <w:rPr>
                <w:sz w:val="28"/>
                <w:szCs w:val="28"/>
              </w:rPr>
              <w:t xml:space="preserve">, </w:t>
            </w:r>
            <w:proofErr w:type="spellStart"/>
            <w:r w:rsidR="00A61936" w:rsidRPr="00A61936">
              <w:rPr>
                <w:sz w:val="28"/>
                <w:szCs w:val="28"/>
              </w:rPr>
              <w:t>С</w:t>
            </w:r>
            <w:r w:rsidR="00A61936" w:rsidRPr="00A61936">
              <w:rPr>
                <w:sz w:val="28"/>
                <w:szCs w:val="28"/>
                <w:vertAlign w:val="subscript"/>
              </w:rPr>
              <w:t>с</w:t>
            </w:r>
            <w:proofErr w:type="spellEnd"/>
            <w:r w:rsidRPr="00A61936">
              <w:rPr>
                <w:sz w:val="28"/>
                <w:szCs w:val="28"/>
              </w:rPr>
              <w:t xml:space="preserve"> (рублей)</w:t>
            </w:r>
          </w:p>
        </w:tc>
        <w:tc>
          <w:tcPr>
            <w:tcW w:w="2134" w:type="dxa"/>
          </w:tcPr>
          <w:p w:rsidR="008D453F" w:rsidRPr="00A61936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  <w:r w:rsidRPr="00A61936">
              <w:rPr>
                <w:sz w:val="28"/>
                <w:szCs w:val="28"/>
              </w:rPr>
              <w:t>Количество пассажиров, перевезенных по социально значимому маршруту</w:t>
            </w:r>
            <w:r w:rsidR="00A61936" w:rsidRPr="00A61936">
              <w:rPr>
                <w:sz w:val="28"/>
                <w:szCs w:val="28"/>
              </w:rPr>
              <w:t>, П</w:t>
            </w:r>
            <w:r w:rsidRPr="00A61936">
              <w:rPr>
                <w:sz w:val="28"/>
                <w:szCs w:val="28"/>
              </w:rPr>
              <w:t xml:space="preserve"> (человек в день)</w:t>
            </w:r>
          </w:p>
        </w:tc>
      </w:tr>
      <w:tr w:rsidR="008D453F" w:rsidRPr="00DE159A" w:rsidTr="008D453F">
        <w:tc>
          <w:tcPr>
            <w:tcW w:w="482" w:type="dxa"/>
          </w:tcPr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  <w:r w:rsidRPr="00DE159A">
              <w:rPr>
                <w:sz w:val="28"/>
                <w:szCs w:val="28"/>
              </w:rPr>
              <w:t>1</w:t>
            </w:r>
          </w:p>
        </w:tc>
        <w:tc>
          <w:tcPr>
            <w:tcW w:w="3165" w:type="dxa"/>
          </w:tcPr>
          <w:p w:rsidR="008D453F" w:rsidRPr="00DE159A" w:rsidRDefault="008D453F" w:rsidP="00A61936">
            <w:pPr>
              <w:pStyle w:val="a4"/>
              <w:ind w:firstLine="0"/>
              <w:jc w:val="left"/>
              <w:rPr>
                <w:sz w:val="28"/>
                <w:szCs w:val="28"/>
              </w:rPr>
            </w:pPr>
            <w:r w:rsidRPr="00DE159A">
              <w:rPr>
                <w:sz w:val="28"/>
                <w:szCs w:val="28"/>
              </w:rPr>
              <w:t>Маршрут № 12 «</w:t>
            </w:r>
            <w:r w:rsidR="00A61936">
              <w:rPr>
                <w:sz w:val="28"/>
                <w:szCs w:val="28"/>
              </w:rPr>
              <w:t>Московская</w:t>
            </w:r>
            <w:r w:rsidRPr="00DE159A">
              <w:rPr>
                <w:sz w:val="28"/>
                <w:szCs w:val="28"/>
              </w:rPr>
              <w:t xml:space="preserve"> - Новый Завод»</w:t>
            </w:r>
          </w:p>
        </w:tc>
        <w:tc>
          <w:tcPr>
            <w:tcW w:w="2132" w:type="dxa"/>
          </w:tcPr>
          <w:p w:rsidR="001A70CB" w:rsidRDefault="001A70CB" w:rsidP="001A70C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7,7+9,4 (17,1)</w:t>
            </w:r>
          </w:p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224" w:type="dxa"/>
          </w:tcPr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  <w:highlight w:val="cyan"/>
              </w:rPr>
            </w:pPr>
            <w:r w:rsidRPr="00DE159A">
              <w:rPr>
                <w:sz w:val="28"/>
                <w:szCs w:val="28"/>
              </w:rPr>
              <w:t>55,40</w:t>
            </w:r>
          </w:p>
        </w:tc>
        <w:tc>
          <w:tcPr>
            <w:tcW w:w="2134" w:type="dxa"/>
          </w:tcPr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  <w:highlight w:val="cyan"/>
              </w:rPr>
            </w:pPr>
            <w:r w:rsidRPr="00DE159A">
              <w:rPr>
                <w:sz w:val="28"/>
                <w:szCs w:val="28"/>
              </w:rPr>
              <w:t>423</w:t>
            </w:r>
          </w:p>
        </w:tc>
      </w:tr>
      <w:tr w:rsidR="008D453F" w:rsidRPr="00DE159A" w:rsidTr="008D453F">
        <w:tc>
          <w:tcPr>
            <w:tcW w:w="482" w:type="dxa"/>
          </w:tcPr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  <w:r w:rsidRPr="00DE159A">
              <w:rPr>
                <w:sz w:val="28"/>
                <w:szCs w:val="28"/>
              </w:rPr>
              <w:t>2</w:t>
            </w:r>
          </w:p>
        </w:tc>
        <w:tc>
          <w:tcPr>
            <w:tcW w:w="3165" w:type="dxa"/>
          </w:tcPr>
          <w:p w:rsidR="008D453F" w:rsidRPr="00DE159A" w:rsidRDefault="008D453F" w:rsidP="00470DEB">
            <w:pPr>
              <w:pStyle w:val="a4"/>
              <w:ind w:firstLine="0"/>
              <w:jc w:val="left"/>
              <w:rPr>
                <w:sz w:val="28"/>
                <w:szCs w:val="28"/>
              </w:rPr>
            </w:pPr>
            <w:r w:rsidRPr="00DE159A">
              <w:rPr>
                <w:sz w:val="28"/>
                <w:szCs w:val="28"/>
              </w:rPr>
              <w:t xml:space="preserve">Маршрут № 15 «Заводоуправление </w:t>
            </w:r>
            <w:proofErr w:type="spellStart"/>
            <w:r w:rsidRPr="00DE159A">
              <w:rPr>
                <w:sz w:val="28"/>
                <w:szCs w:val="28"/>
              </w:rPr>
              <w:t>УАЗа</w:t>
            </w:r>
            <w:proofErr w:type="spellEnd"/>
            <w:r w:rsidRPr="00DE159A">
              <w:rPr>
                <w:sz w:val="28"/>
                <w:szCs w:val="28"/>
              </w:rPr>
              <w:t xml:space="preserve"> - </w:t>
            </w:r>
            <w:proofErr w:type="spellStart"/>
            <w:r w:rsidRPr="00DE159A">
              <w:rPr>
                <w:sz w:val="28"/>
                <w:szCs w:val="28"/>
              </w:rPr>
              <w:t>Монастырка</w:t>
            </w:r>
            <w:proofErr w:type="spellEnd"/>
            <w:r w:rsidRPr="00DE159A">
              <w:rPr>
                <w:sz w:val="28"/>
                <w:szCs w:val="28"/>
              </w:rPr>
              <w:t>»</w:t>
            </w:r>
          </w:p>
        </w:tc>
        <w:tc>
          <w:tcPr>
            <w:tcW w:w="2132" w:type="dxa"/>
          </w:tcPr>
          <w:p w:rsidR="008D453F" w:rsidRPr="00DE159A" w:rsidRDefault="001A70CB" w:rsidP="00470DE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16,8+16,7 (33,5)</w:t>
            </w:r>
          </w:p>
        </w:tc>
        <w:tc>
          <w:tcPr>
            <w:tcW w:w="2224" w:type="dxa"/>
          </w:tcPr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  <w:highlight w:val="cyan"/>
              </w:rPr>
            </w:pPr>
            <w:r w:rsidRPr="00DE159A">
              <w:rPr>
                <w:sz w:val="28"/>
                <w:szCs w:val="28"/>
              </w:rPr>
              <w:t>63,02</w:t>
            </w:r>
          </w:p>
        </w:tc>
        <w:tc>
          <w:tcPr>
            <w:tcW w:w="2134" w:type="dxa"/>
          </w:tcPr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  <w:highlight w:val="cyan"/>
              </w:rPr>
            </w:pPr>
            <w:r w:rsidRPr="00DE159A">
              <w:rPr>
                <w:sz w:val="28"/>
                <w:szCs w:val="28"/>
              </w:rPr>
              <w:t>516</w:t>
            </w:r>
          </w:p>
        </w:tc>
      </w:tr>
      <w:tr w:rsidR="008D453F" w:rsidRPr="00DE159A" w:rsidTr="008D453F">
        <w:tc>
          <w:tcPr>
            <w:tcW w:w="482" w:type="dxa"/>
          </w:tcPr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  <w:r w:rsidRPr="00DE159A">
              <w:rPr>
                <w:sz w:val="28"/>
                <w:szCs w:val="28"/>
              </w:rPr>
              <w:t>3</w:t>
            </w:r>
          </w:p>
        </w:tc>
        <w:tc>
          <w:tcPr>
            <w:tcW w:w="3165" w:type="dxa"/>
          </w:tcPr>
          <w:p w:rsidR="008D453F" w:rsidRPr="00DE159A" w:rsidRDefault="008D453F" w:rsidP="00470DEB">
            <w:pPr>
              <w:pStyle w:val="a4"/>
              <w:ind w:firstLine="0"/>
              <w:jc w:val="left"/>
              <w:rPr>
                <w:sz w:val="28"/>
                <w:szCs w:val="28"/>
              </w:rPr>
            </w:pPr>
            <w:r w:rsidRPr="00DE159A">
              <w:rPr>
                <w:sz w:val="28"/>
                <w:szCs w:val="28"/>
              </w:rPr>
              <w:t xml:space="preserve">Маршрут № 17 «Заводоуправление </w:t>
            </w:r>
            <w:proofErr w:type="spellStart"/>
            <w:r w:rsidRPr="00DE159A">
              <w:rPr>
                <w:sz w:val="28"/>
                <w:szCs w:val="28"/>
              </w:rPr>
              <w:t>УАЗа</w:t>
            </w:r>
            <w:proofErr w:type="spellEnd"/>
            <w:r w:rsidRPr="00DE159A">
              <w:rPr>
                <w:sz w:val="28"/>
                <w:szCs w:val="28"/>
              </w:rPr>
              <w:t xml:space="preserve"> - станция УАЗ»</w:t>
            </w:r>
          </w:p>
        </w:tc>
        <w:tc>
          <w:tcPr>
            <w:tcW w:w="2132" w:type="dxa"/>
          </w:tcPr>
          <w:p w:rsidR="008D453F" w:rsidRPr="00DE159A" w:rsidRDefault="001A70CB" w:rsidP="001A70CB">
            <w:pPr>
              <w:pStyle w:val="a4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6,2+6,2 (12,4)</w:t>
            </w:r>
          </w:p>
        </w:tc>
        <w:tc>
          <w:tcPr>
            <w:tcW w:w="2224" w:type="dxa"/>
          </w:tcPr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  <w:highlight w:val="cyan"/>
              </w:rPr>
            </w:pPr>
            <w:r w:rsidRPr="00DE159A">
              <w:rPr>
                <w:sz w:val="28"/>
                <w:szCs w:val="28"/>
              </w:rPr>
              <w:t>40,48</w:t>
            </w:r>
          </w:p>
        </w:tc>
        <w:tc>
          <w:tcPr>
            <w:tcW w:w="2134" w:type="dxa"/>
          </w:tcPr>
          <w:p w:rsidR="008D453F" w:rsidRPr="00DE159A" w:rsidRDefault="008D453F" w:rsidP="00470DEB">
            <w:pPr>
              <w:pStyle w:val="a4"/>
              <w:ind w:firstLine="0"/>
              <w:jc w:val="center"/>
              <w:rPr>
                <w:sz w:val="28"/>
                <w:szCs w:val="28"/>
                <w:highlight w:val="cyan"/>
              </w:rPr>
            </w:pPr>
            <w:r w:rsidRPr="00DE159A">
              <w:rPr>
                <w:sz w:val="28"/>
                <w:szCs w:val="28"/>
              </w:rPr>
              <w:t>155</w:t>
            </w:r>
          </w:p>
        </w:tc>
      </w:tr>
    </w:tbl>
    <w:p w:rsidR="00723539" w:rsidRPr="00DE159A" w:rsidRDefault="00723539" w:rsidP="00723539">
      <w:pPr>
        <w:autoSpaceDE w:val="0"/>
        <w:autoSpaceDN w:val="0"/>
        <w:adjustRightInd w:val="0"/>
        <w:rPr>
          <w:sz w:val="28"/>
          <w:szCs w:val="28"/>
        </w:rPr>
      </w:pPr>
    </w:p>
    <w:p w:rsidR="00723539" w:rsidRPr="00DE159A" w:rsidRDefault="00723539" w:rsidP="009D4B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723539" w:rsidRPr="00DE159A" w:rsidSect="00BB1721">
          <w:headerReference w:type="default" r:id="rId21"/>
          <w:pgSz w:w="11906" w:h="16838"/>
          <w:pgMar w:top="1109" w:right="567" w:bottom="1276" w:left="1418" w:header="709" w:footer="709" w:gutter="0"/>
          <w:cols w:space="708"/>
          <w:titlePg/>
          <w:docGrid w:linePitch="360"/>
        </w:sectPr>
      </w:pPr>
    </w:p>
    <w:p w:rsidR="00346AB4" w:rsidRPr="00DE159A" w:rsidRDefault="00346AB4" w:rsidP="00DE203C">
      <w:pPr>
        <w:pageBreakBefore/>
        <w:ind w:left="5387"/>
        <w:rPr>
          <w:sz w:val="28"/>
          <w:szCs w:val="28"/>
        </w:rPr>
      </w:pPr>
      <w:bookmarkStart w:id="5" w:name="Приложение4"/>
      <w:r w:rsidRPr="00DE159A">
        <w:rPr>
          <w:sz w:val="28"/>
          <w:szCs w:val="28"/>
        </w:rPr>
        <w:lastRenderedPageBreak/>
        <w:t xml:space="preserve">Приложение </w:t>
      </w:r>
      <w:r w:rsidR="009D4B47" w:rsidRPr="00DE159A">
        <w:rPr>
          <w:sz w:val="28"/>
          <w:szCs w:val="28"/>
        </w:rPr>
        <w:t>№</w:t>
      </w:r>
      <w:r w:rsidR="00AB7C94" w:rsidRPr="00DE159A">
        <w:rPr>
          <w:sz w:val="28"/>
          <w:szCs w:val="28"/>
        </w:rPr>
        <w:t>4</w:t>
      </w:r>
    </w:p>
    <w:bookmarkEnd w:id="5"/>
    <w:p w:rsidR="00346AB4" w:rsidRPr="00DE159A" w:rsidRDefault="009D4B47" w:rsidP="00DE203C">
      <w:pPr>
        <w:ind w:left="5387"/>
        <w:rPr>
          <w:sz w:val="28"/>
          <w:szCs w:val="28"/>
        </w:rPr>
      </w:pPr>
      <w:r w:rsidRPr="00DE159A">
        <w:rPr>
          <w:sz w:val="28"/>
          <w:szCs w:val="28"/>
        </w:rPr>
        <w:t xml:space="preserve">к </w:t>
      </w:r>
      <w:hyperlink r:id="rId22" w:history="1">
        <w:r w:rsidRPr="00DE159A">
          <w:rPr>
            <w:sz w:val="28"/>
            <w:szCs w:val="28"/>
          </w:rPr>
          <w:t>Порядк</w:t>
        </w:r>
      </w:hyperlink>
      <w:r w:rsidRPr="00DE159A">
        <w:rPr>
          <w:sz w:val="28"/>
          <w:szCs w:val="28"/>
        </w:rPr>
        <w:t xml:space="preserve">у предоставления субсидий из бюджета муниципального образования город </w:t>
      </w:r>
      <w:r w:rsidR="00474062" w:rsidRPr="00DE159A">
        <w:rPr>
          <w:sz w:val="28"/>
          <w:szCs w:val="28"/>
        </w:rPr>
        <w:t>К</w:t>
      </w:r>
      <w:r w:rsidRPr="00DE159A">
        <w:rPr>
          <w:sz w:val="28"/>
          <w:szCs w:val="28"/>
        </w:rPr>
        <w:t>аменск-</w:t>
      </w:r>
      <w:r w:rsidR="00474062" w:rsidRPr="00DE159A">
        <w:rPr>
          <w:sz w:val="28"/>
          <w:szCs w:val="28"/>
        </w:rPr>
        <w:t>У</w:t>
      </w:r>
      <w:r w:rsidRPr="00DE159A">
        <w:rPr>
          <w:sz w:val="28"/>
          <w:szCs w:val="28"/>
        </w:rPr>
        <w:t xml:space="preserve">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</w:t>
      </w:r>
      <w:r w:rsidR="00AD58BB" w:rsidRPr="00DE159A">
        <w:rPr>
          <w:sz w:val="28"/>
          <w:szCs w:val="28"/>
        </w:rPr>
        <w:t>в муниципальном образовании город Каменск-Уральский</w:t>
      </w:r>
    </w:p>
    <w:p w:rsidR="00BB1721" w:rsidRDefault="00BB1721" w:rsidP="00474062">
      <w:pPr>
        <w:ind w:left="-180" w:hanging="180"/>
        <w:jc w:val="center"/>
        <w:outlineLvl w:val="0"/>
        <w:rPr>
          <w:sz w:val="28"/>
          <w:szCs w:val="28"/>
        </w:rPr>
      </w:pPr>
    </w:p>
    <w:p w:rsidR="00BB1721" w:rsidRDefault="00BB1721" w:rsidP="00474062">
      <w:pPr>
        <w:ind w:left="-180" w:hanging="180"/>
        <w:jc w:val="center"/>
        <w:outlineLvl w:val="0"/>
        <w:rPr>
          <w:sz w:val="28"/>
          <w:szCs w:val="28"/>
        </w:rPr>
      </w:pPr>
    </w:p>
    <w:p w:rsidR="005808F5" w:rsidRPr="004A452D" w:rsidRDefault="005808F5" w:rsidP="00474062">
      <w:pPr>
        <w:ind w:left="-180" w:hanging="180"/>
        <w:jc w:val="center"/>
        <w:outlineLvl w:val="0"/>
        <w:rPr>
          <w:sz w:val="28"/>
          <w:szCs w:val="28"/>
        </w:rPr>
      </w:pPr>
      <w:r w:rsidRPr="004A452D">
        <w:rPr>
          <w:sz w:val="28"/>
          <w:szCs w:val="28"/>
        </w:rPr>
        <w:t>ОТЧЕТ</w:t>
      </w:r>
    </w:p>
    <w:p w:rsidR="005808F5" w:rsidRPr="004A452D" w:rsidRDefault="005808F5" w:rsidP="00DE203C">
      <w:pPr>
        <w:jc w:val="center"/>
        <w:outlineLvl w:val="0"/>
        <w:rPr>
          <w:sz w:val="28"/>
          <w:szCs w:val="28"/>
        </w:rPr>
      </w:pPr>
      <w:r w:rsidRPr="004A452D">
        <w:rPr>
          <w:sz w:val="28"/>
          <w:szCs w:val="28"/>
        </w:rPr>
        <w:t>о достижении Перевозчиком значений показателей результативности</w:t>
      </w:r>
      <w:r w:rsidR="003E3A06" w:rsidRPr="004A452D">
        <w:rPr>
          <w:sz w:val="28"/>
          <w:szCs w:val="28"/>
        </w:rPr>
        <w:t xml:space="preserve"> предоставления </w:t>
      </w:r>
      <w:r w:rsidR="00150D44" w:rsidRPr="004A452D">
        <w:rPr>
          <w:sz w:val="28"/>
          <w:szCs w:val="28"/>
        </w:rPr>
        <w:t>с</w:t>
      </w:r>
      <w:r w:rsidR="003E3A06" w:rsidRPr="004A452D">
        <w:rPr>
          <w:sz w:val="28"/>
          <w:szCs w:val="28"/>
        </w:rPr>
        <w:t>убсидии</w:t>
      </w:r>
    </w:p>
    <w:p w:rsidR="003E3A06" w:rsidRPr="00DE159A" w:rsidRDefault="00474062" w:rsidP="00474062">
      <w:pPr>
        <w:ind w:left="-180" w:hanging="180"/>
        <w:jc w:val="center"/>
        <w:outlineLvl w:val="0"/>
        <w:rPr>
          <w:sz w:val="28"/>
          <w:szCs w:val="28"/>
        </w:rPr>
      </w:pPr>
      <w:r w:rsidRPr="004A452D">
        <w:rPr>
          <w:sz w:val="28"/>
          <w:szCs w:val="28"/>
        </w:rPr>
        <w:t>за ______________ 20___ года</w:t>
      </w:r>
    </w:p>
    <w:p w:rsidR="003E3A06" w:rsidRPr="00DE159A" w:rsidRDefault="003E3A06" w:rsidP="003E3A06">
      <w:pPr>
        <w:ind w:left="-180" w:hanging="180"/>
        <w:outlineLvl w:val="0"/>
        <w:rPr>
          <w:sz w:val="28"/>
          <w:szCs w:val="28"/>
        </w:rPr>
      </w:pP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  <w:r w:rsidR="007904A4" w:rsidRPr="00DE159A">
        <w:rPr>
          <w:sz w:val="16"/>
          <w:szCs w:val="16"/>
        </w:rPr>
        <w:t>(месяц)</w:t>
      </w:r>
      <w:r w:rsidRPr="00DE159A">
        <w:rPr>
          <w:sz w:val="28"/>
          <w:szCs w:val="28"/>
        </w:rPr>
        <w:tab/>
      </w:r>
      <w:r w:rsidRPr="00DE159A">
        <w:rPr>
          <w:sz w:val="28"/>
          <w:szCs w:val="28"/>
        </w:rPr>
        <w:tab/>
      </w:r>
    </w:p>
    <w:p w:rsidR="00474062" w:rsidRDefault="00474062" w:rsidP="00CE4258">
      <w:pPr>
        <w:jc w:val="center"/>
        <w:rPr>
          <w:sz w:val="24"/>
          <w:szCs w:val="24"/>
        </w:rPr>
      </w:pPr>
      <w:r w:rsidRPr="00DE159A">
        <w:rPr>
          <w:sz w:val="24"/>
          <w:szCs w:val="24"/>
        </w:rPr>
        <w:t>_________</w:t>
      </w:r>
      <w:r w:rsidR="00CE4258">
        <w:rPr>
          <w:sz w:val="24"/>
          <w:szCs w:val="24"/>
        </w:rPr>
        <w:t>______________</w:t>
      </w:r>
      <w:r w:rsidRPr="00DE159A">
        <w:rPr>
          <w:sz w:val="24"/>
          <w:szCs w:val="24"/>
        </w:rPr>
        <w:t>___</w:t>
      </w:r>
      <w:r w:rsidR="005808F5" w:rsidRPr="00DE159A">
        <w:rPr>
          <w:sz w:val="24"/>
          <w:szCs w:val="24"/>
        </w:rPr>
        <w:t>______________</w:t>
      </w:r>
      <w:r w:rsidRPr="00DE159A">
        <w:rPr>
          <w:sz w:val="24"/>
          <w:szCs w:val="24"/>
        </w:rPr>
        <w:t>_</w:t>
      </w:r>
      <w:r w:rsidR="00DE203C">
        <w:rPr>
          <w:sz w:val="24"/>
          <w:szCs w:val="24"/>
        </w:rPr>
        <w:t>____</w:t>
      </w:r>
      <w:r w:rsidRPr="00DE159A">
        <w:rPr>
          <w:sz w:val="24"/>
          <w:szCs w:val="24"/>
        </w:rPr>
        <w:t>________</w:t>
      </w:r>
    </w:p>
    <w:p w:rsidR="00DE203C" w:rsidRPr="00DE203C" w:rsidRDefault="00DE203C" w:rsidP="00CE4258">
      <w:pPr>
        <w:jc w:val="center"/>
        <w:rPr>
          <w:sz w:val="24"/>
          <w:szCs w:val="24"/>
          <w:vertAlign w:val="superscript"/>
        </w:rPr>
      </w:pPr>
      <w:r w:rsidRPr="00DE203C">
        <w:rPr>
          <w:sz w:val="24"/>
          <w:szCs w:val="24"/>
          <w:vertAlign w:val="superscript"/>
        </w:rPr>
        <w:t xml:space="preserve">(наименование </w:t>
      </w:r>
      <w:r w:rsidR="00757157">
        <w:rPr>
          <w:sz w:val="24"/>
          <w:szCs w:val="24"/>
          <w:vertAlign w:val="superscript"/>
        </w:rPr>
        <w:t>П</w:t>
      </w:r>
      <w:r w:rsidRPr="00DE203C">
        <w:rPr>
          <w:sz w:val="24"/>
          <w:szCs w:val="24"/>
          <w:vertAlign w:val="superscript"/>
        </w:rPr>
        <w:t>еревозчика)</w:t>
      </w:r>
    </w:p>
    <w:p w:rsidR="00474062" w:rsidRPr="00DE159A" w:rsidRDefault="00474062" w:rsidP="00474062">
      <w:pPr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1984"/>
        <w:gridCol w:w="2410"/>
        <w:gridCol w:w="2410"/>
      </w:tblGrid>
      <w:tr w:rsidR="00CE4258" w:rsidRPr="00DE159A" w:rsidTr="00DE203C">
        <w:trPr>
          <w:trHeight w:val="17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CE4258">
            <w:pPr>
              <w:jc w:val="center"/>
              <w:rPr>
                <w:sz w:val="24"/>
                <w:szCs w:val="24"/>
              </w:rPr>
            </w:pPr>
            <w:r w:rsidRPr="00DE159A">
              <w:rPr>
                <w:sz w:val="24"/>
                <w:szCs w:val="24"/>
              </w:rPr>
              <w:t>№ социально - значимого маршрута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CE4258">
            <w:pPr>
              <w:jc w:val="center"/>
              <w:rPr>
                <w:sz w:val="24"/>
                <w:szCs w:val="24"/>
              </w:rPr>
            </w:pPr>
            <w:r w:rsidRPr="00DE159A">
              <w:rPr>
                <w:sz w:val="24"/>
                <w:szCs w:val="24"/>
              </w:rPr>
              <w:t xml:space="preserve">Количество </w:t>
            </w:r>
            <w:r>
              <w:rPr>
                <w:sz w:val="24"/>
                <w:szCs w:val="24"/>
              </w:rPr>
              <w:t xml:space="preserve">оборотных </w:t>
            </w:r>
            <w:r w:rsidRPr="00DE159A">
              <w:rPr>
                <w:sz w:val="24"/>
                <w:szCs w:val="24"/>
              </w:rPr>
              <w:t>рейсов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CE4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показателя результатив</w:t>
            </w:r>
            <w:r w:rsidRPr="00DE159A">
              <w:rPr>
                <w:sz w:val="24"/>
                <w:szCs w:val="24"/>
              </w:rPr>
              <w:t>ности (регулярность), %</w:t>
            </w:r>
          </w:p>
        </w:tc>
      </w:tr>
      <w:tr w:rsidR="00CE4258" w:rsidRPr="00DE159A" w:rsidTr="00DE203C">
        <w:trPr>
          <w:trHeight w:val="276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E4258" w:rsidRPr="00DE159A" w:rsidRDefault="00CE4258" w:rsidP="00CE42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CE4258">
            <w:pPr>
              <w:jc w:val="center"/>
              <w:rPr>
                <w:sz w:val="24"/>
                <w:szCs w:val="24"/>
              </w:rPr>
            </w:pPr>
            <w:r w:rsidRPr="00DE159A">
              <w:rPr>
                <w:sz w:val="24"/>
                <w:szCs w:val="24"/>
              </w:rPr>
              <w:t>план</w:t>
            </w:r>
            <w:r>
              <w:rPr>
                <w:sz w:val="24"/>
                <w:szCs w:val="24"/>
              </w:rPr>
              <w:t>овое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CE4258">
            <w:pPr>
              <w:jc w:val="center"/>
              <w:rPr>
                <w:sz w:val="24"/>
                <w:szCs w:val="24"/>
              </w:rPr>
            </w:pPr>
            <w:r w:rsidRPr="00DE159A">
              <w:rPr>
                <w:sz w:val="24"/>
                <w:szCs w:val="24"/>
              </w:rPr>
              <w:t>факт</w:t>
            </w:r>
            <w:r>
              <w:rPr>
                <w:sz w:val="24"/>
                <w:szCs w:val="24"/>
              </w:rPr>
              <w:t>ическое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E4258" w:rsidRPr="00DE159A" w:rsidRDefault="00CE4258" w:rsidP="00CE4258">
            <w:pPr>
              <w:jc w:val="center"/>
              <w:rPr>
                <w:sz w:val="24"/>
                <w:szCs w:val="24"/>
              </w:rPr>
            </w:pPr>
          </w:p>
        </w:tc>
      </w:tr>
      <w:tr w:rsidR="00CE4258" w:rsidRPr="00DE159A" w:rsidTr="00DE203C">
        <w:trPr>
          <w:trHeight w:val="276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CE42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CE425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CE42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CE4258">
            <w:pPr>
              <w:jc w:val="center"/>
              <w:rPr>
                <w:sz w:val="24"/>
                <w:szCs w:val="24"/>
              </w:rPr>
            </w:pPr>
          </w:p>
        </w:tc>
      </w:tr>
      <w:tr w:rsidR="00CE4258" w:rsidRPr="00DE159A" w:rsidTr="00DE203C">
        <w:trPr>
          <w:trHeight w:val="276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4740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4740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4740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474062">
            <w:pPr>
              <w:jc w:val="center"/>
              <w:rPr>
                <w:sz w:val="24"/>
                <w:szCs w:val="24"/>
              </w:rPr>
            </w:pPr>
          </w:p>
        </w:tc>
      </w:tr>
      <w:tr w:rsidR="00CE4258" w:rsidRPr="00DE159A" w:rsidTr="00DE203C">
        <w:trPr>
          <w:trHeight w:val="44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4740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47406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47406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58" w:rsidRPr="00DE159A" w:rsidRDefault="00CE4258" w:rsidP="0047406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474062" w:rsidRPr="00DE159A" w:rsidRDefault="00474062" w:rsidP="00474062">
      <w:pPr>
        <w:rPr>
          <w:sz w:val="24"/>
          <w:szCs w:val="24"/>
        </w:rPr>
      </w:pPr>
    </w:p>
    <w:p w:rsidR="00474062" w:rsidRPr="00DE159A" w:rsidRDefault="00474062" w:rsidP="00474062"/>
    <w:p w:rsidR="00474062" w:rsidRPr="001A70CB" w:rsidRDefault="00DE159A" w:rsidP="00DE203C">
      <w:pPr>
        <w:outlineLvl w:val="0"/>
        <w:rPr>
          <w:sz w:val="24"/>
          <w:szCs w:val="24"/>
        </w:rPr>
      </w:pPr>
      <w:r w:rsidRPr="001A70CB">
        <w:rPr>
          <w:sz w:val="24"/>
          <w:szCs w:val="24"/>
        </w:rPr>
        <w:t>Руководитель ___________</w:t>
      </w:r>
      <w:r w:rsidR="00DE203C">
        <w:rPr>
          <w:sz w:val="24"/>
          <w:szCs w:val="24"/>
        </w:rPr>
        <w:t>______________________</w:t>
      </w:r>
      <w:r w:rsidRPr="001A70CB">
        <w:rPr>
          <w:sz w:val="24"/>
          <w:szCs w:val="24"/>
        </w:rPr>
        <w:t>________ (</w:t>
      </w:r>
      <w:r w:rsidR="007904A4">
        <w:rPr>
          <w:sz w:val="24"/>
          <w:szCs w:val="24"/>
        </w:rPr>
        <w:t>____________________</w:t>
      </w:r>
      <w:r w:rsidRPr="001A70CB">
        <w:rPr>
          <w:sz w:val="24"/>
          <w:szCs w:val="24"/>
        </w:rPr>
        <w:t>)</w:t>
      </w:r>
    </w:p>
    <w:p w:rsidR="00DE159A" w:rsidRPr="001A70CB" w:rsidRDefault="00757157" w:rsidP="007904A4">
      <w:pPr>
        <w:ind w:firstLine="3686"/>
        <w:outlineLvl w:val="0"/>
        <w:rPr>
          <w:sz w:val="24"/>
          <w:szCs w:val="24"/>
        </w:rPr>
      </w:pPr>
      <w:r w:rsidRPr="00757157">
        <w:rPr>
          <w:sz w:val="24"/>
          <w:szCs w:val="24"/>
          <w:vertAlign w:val="superscript"/>
        </w:rPr>
        <w:t>п</w:t>
      </w:r>
      <w:r w:rsidR="00DE159A" w:rsidRPr="00757157">
        <w:rPr>
          <w:sz w:val="24"/>
          <w:szCs w:val="24"/>
          <w:vertAlign w:val="superscript"/>
        </w:rPr>
        <w:t>одпись</w:t>
      </w:r>
      <w:r w:rsidR="007904A4">
        <w:rPr>
          <w:sz w:val="24"/>
          <w:szCs w:val="24"/>
          <w:vertAlign w:val="superscript"/>
        </w:rPr>
        <w:tab/>
      </w:r>
      <w:r w:rsidR="007904A4">
        <w:rPr>
          <w:sz w:val="24"/>
          <w:szCs w:val="24"/>
          <w:vertAlign w:val="superscript"/>
        </w:rPr>
        <w:tab/>
      </w:r>
      <w:r w:rsidR="007904A4">
        <w:rPr>
          <w:sz w:val="24"/>
          <w:szCs w:val="24"/>
          <w:vertAlign w:val="superscript"/>
        </w:rPr>
        <w:tab/>
      </w:r>
      <w:r w:rsidR="007904A4">
        <w:rPr>
          <w:sz w:val="24"/>
          <w:szCs w:val="24"/>
          <w:vertAlign w:val="superscript"/>
        </w:rPr>
        <w:tab/>
        <w:t>ф</w:t>
      </w:r>
      <w:r w:rsidR="007904A4" w:rsidRPr="007904A4">
        <w:rPr>
          <w:sz w:val="24"/>
          <w:szCs w:val="24"/>
          <w:vertAlign w:val="superscript"/>
        </w:rPr>
        <w:t>амилия, инициалы</w:t>
      </w:r>
    </w:p>
    <w:p w:rsidR="00DE159A" w:rsidRPr="00DE159A" w:rsidRDefault="00DE159A" w:rsidP="00DE159A">
      <w:pPr>
        <w:outlineLvl w:val="0"/>
        <w:rPr>
          <w:sz w:val="24"/>
          <w:szCs w:val="24"/>
        </w:rPr>
        <w:sectPr w:rsidR="00DE159A" w:rsidRPr="00DE159A" w:rsidSect="00DE203C">
          <w:pgSz w:w="11906" w:h="16838"/>
          <w:pgMar w:top="1418" w:right="567" w:bottom="1418" w:left="1418" w:header="709" w:footer="709" w:gutter="0"/>
          <w:cols w:space="708"/>
          <w:docGrid w:linePitch="360"/>
        </w:sectPr>
      </w:pPr>
      <w:r w:rsidRPr="001A70CB">
        <w:rPr>
          <w:sz w:val="24"/>
          <w:szCs w:val="24"/>
        </w:rPr>
        <w:t>м.п.</w:t>
      </w:r>
    </w:p>
    <w:p w:rsidR="006D5DA4" w:rsidRPr="00DE159A" w:rsidRDefault="006D5DA4" w:rsidP="006D5DA4">
      <w:pPr>
        <w:pageBreakBefore/>
        <w:ind w:left="5670"/>
        <w:rPr>
          <w:sz w:val="28"/>
          <w:szCs w:val="28"/>
        </w:rPr>
      </w:pPr>
      <w:bookmarkStart w:id="6" w:name="Приложение5"/>
      <w:r w:rsidRPr="00DE159A">
        <w:rPr>
          <w:sz w:val="28"/>
          <w:szCs w:val="28"/>
        </w:rPr>
        <w:lastRenderedPageBreak/>
        <w:t xml:space="preserve">Приложение № </w:t>
      </w:r>
      <w:r w:rsidR="00AB7C94" w:rsidRPr="00DE159A">
        <w:rPr>
          <w:sz w:val="28"/>
          <w:szCs w:val="28"/>
        </w:rPr>
        <w:t>5</w:t>
      </w:r>
    </w:p>
    <w:bookmarkEnd w:id="6"/>
    <w:p w:rsidR="00474062" w:rsidRPr="00DE159A" w:rsidRDefault="006D5DA4" w:rsidP="00AD58BB">
      <w:pPr>
        <w:ind w:left="5670"/>
      </w:pPr>
      <w:r w:rsidRPr="00DE159A">
        <w:rPr>
          <w:sz w:val="28"/>
          <w:szCs w:val="28"/>
        </w:rPr>
        <w:t xml:space="preserve">к </w:t>
      </w:r>
      <w:hyperlink r:id="rId23" w:history="1">
        <w:r w:rsidRPr="00DE159A">
          <w:rPr>
            <w:sz w:val="28"/>
            <w:szCs w:val="28"/>
          </w:rPr>
          <w:t>Порядк</w:t>
        </w:r>
      </w:hyperlink>
      <w:r w:rsidRPr="00DE159A">
        <w:rPr>
          <w:sz w:val="28"/>
          <w:szCs w:val="28"/>
        </w:rPr>
        <w:t xml:space="preserve">у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</w:t>
      </w:r>
      <w:r w:rsidR="00AD58BB" w:rsidRPr="00DE159A">
        <w:rPr>
          <w:sz w:val="28"/>
          <w:szCs w:val="28"/>
        </w:rPr>
        <w:t>в муниципальном образовании город Каменск-Уральский</w:t>
      </w:r>
    </w:p>
    <w:p w:rsidR="00474062" w:rsidRPr="00DE159A" w:rsidRDefault="00474062" w:rsidP="00346AB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74062" w:rsidRPr="00DE159A" w:rsidRDefault="00474062" w:rsidP="00346AB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D5DA4" w:rsidRPr="00CE4258" w:rsidRDefault="006D5DA4" w:rsidP="00346AB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E4258">
        <w:rPr>
          <w:sz w:val="28"/>
          <w:szCs w:val="28"/>
        </w:rPr>
        <w:t>ОТЧЕТ</w:t>
      </w:r>
    </w:p>
    <w:p w:rsidR="00FA2501" w:rsidRPr="00CE4258" w:rsidRDefault="009A0080" w:rsidP="00346AB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779B8">
        <w:rPr>
          <w:sz w:val="28"/>
          <w:szCs w:val="28"/>
        </w:rPr>
        <w:t xml:space="preserve">о целевом </w:t>
      </w:r>
      <w:r w:rsidRPr="00EE5E71">
        <w:rPr>
          <w:sz w:val="28"/>
          <w:szCs w:val="28"/>
        </w:rPr>
        <w:t>расходовании</w:t>
      </w:r>
      <w:r w:rsidR="00FA2501" w:rsidRPr="00CE4258">
        <w:rPr>
          <w:sz w:val="28"/>
          <w:szCs w:val="28"/>
        </w:rPr>
        <w:t xml:space="preserve"> субсидии, п</w:t>
      </w:r>
      <w:r w:rsidR="00FA2501" w:rsidRPr="006779B8">
        <w:rPr>
          <w:sz w:val="28"/>
          <w:szCs w:val="28"/>
        </w:rPr>
        <w:t>ред</w:t>
      </w:r>
      <w:r w:rsidR="00EE5E71" w:rsidRPr="006779B8">
        <w:rPr>
          <w:sz w:val="28"/>
          <w:szCs w:val="28"/>
        </w:rPr>
        <w:t>о</w:t>
      </w:r>
      <w:r w:rsidR="00FA2501" w:rsidRPr="006779B8">
        <w:rPr>
          <w:sz w:val="28"/>
          <w:szCs w:val="28"/>
        </w:rPr>
        <w:t>став</w:t>
      </w:r>
      <w:r w:rsidR="00FA2501" w:rsidRPr="00CE4258">
        <w:rPr>
          <w:sz w:val="28"/>
          <w:szCs w:val="28"/>
        </w:rPr>
        <w:t xml:space="preserve">ленной из бюджета муниципального образования город Каменск-Уральский юридическим лицам и  индивидуальным предпринимателям,  осуществляющим регулярные пассажирские перевозки транспортом общего пользования городского сообщения по социально значимым маршрутам в муниципальном образовании город Каменск-Уральский </w:t>
      </w:r>
    </w:p>
    <w:p w:rsidR="00346AB4" w:rsidRPr="00CE4258" w:rsidRDefault="00346AB4" w:rsidP="00346AB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E4258">
        <w:rPr>
          <w:sz w:val="28"/>
          <w:szCs w:val="28"/>
        </w:rPr>
        <w:t>__________________________________________________</w:t>
      </w:r>
    </w:p>
    <w:p w:rsidR="00346AB4" w:rsidRPr="00CE4258" w:rsidRDefault="00346AB4" w:rsidP="00346AB4">
      <w:pPr>
        <w:autoSpaceDE w:val="0"/>
        <w:autoSpaceDN w:val="0"/>
        <w:adjustRightInd w:val="0"/>
        <w:jc w:val="center"/>
      </w:pPr>
      <w:r w:rsidRPr="00CE4258">
        <w:t xml:space="preserve">(наименование </w:t>
      </w:r>
      <w:r w:rsidR="006D5DA4" w:rsidRPr="00CE4258">
        <w:t>Перевозчика</w:t>
      </w:r>
      <w:r w:rsidRPr="00CE4258">
        <w:t>)</w:t>
      </w:r>
    </w:p>
    <w:p w:rsidR="00346AB4" w:rsidRPr="00CE4258" w:rsidRDefault="00346AB4" w:rsidP="00346AB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E4258">
        <w:rPr>
          <w:sz w:val="28"/>
          <w:szCs w:val="28"/>
        </w:rPr>
        <w:t xml:space="preserve">за </w:t>
      </w:r>
      <w:r w:rsidR="008D453F" w:rsidRPr="00CE4258">
        <w:rPr>
          <w:sz w:val="28"/>
          <w:szCs w:val="28"/>
        </w:rPr>
        <w:t>январь -</w:t>
      </w:r>
      <w:r w:rsidR="00CE4258" w:rsidRPr="00CE4258">
        <w:rPr>
          <w:sz w:val="28"/>
          <w:szCs w:val="28"/>
        </w:rPr>
        <w:t xml:space="preserve"> ______________</w:t>
      </w:r>
      <w:r w:rsidRPr="00CE4258">
        <w:rPr>
          <w:sz w:val="28"/>
          <w:szCs w:val="28"/>
        </w:rPr>
        <w:t>20</w:t>
      </w:r>
      <w:r w:rsidR="008A3B65" w:rsidRPr="00CE4258">
        <w:rPr>
          <w:sz w:val="28"/>
          <w:szCs w:val="28"/>
        </w:rPr>
        <w:t>__</w:t>
      </w:r>
      <w:r w:rsidRPr="00CE4258">
        <w:rPr>
          <w:sz w:val="28"/>
          <w:szCs w:val="28"/>
        </w:rPr>
        <w:t>__ года</w:t>
      </w:r>
    </w:p>
    <w:p w:rsidR="00346AB4" w:rsidRPr="00CE4258" w:rsidRDefault="008A3B65" w:rsidP="00CE4258">
      <w:pPr>
        <w:autoSpaceDE w:val="0"/>
        <w:autoSpaceDN w:val="0"/>
        <w:adjustRightInd w:val="0"/>
        <w:rPr>
          <w:sz w:val="18"/>
          <w:szCs w:val="18"/>
        </w:rPr>
      </w:pPr>
      <w:r w:rsidRPr="00CE4258">
        <w:rPr>
          <w:sz w:val="18"/>
          <w:szCs w:val="18"/>
        </w:rPr>
        <w:tab/>
      </w:r>
      <w:r w:rsidRPr="00CE4258">
        <w:rPr>
          <w:sz w:val="18"/>
          <w:szCs w:val="18"/>
        </w:rPr>
        <w:tab/>
      </w:r>
      <w:r w:rsidRPr="00CE4258">
        <w:rPr>
          <w:sz w:val="18"/>
          <w:szCs w:val="18"/>
        </w:rPr>
        <w:tab/>
      </w:r>
      <w:r w:rsidRPr="00CE4258">
        <w:rPr>
          <w:sz w:val="18"/>
          <w:szCs w:val="18"/>
        </w:rPr>
        <w:tab/>
      </w:r>
      <w:r w:rsidRPr="00CE4258">
        <w:rPr>
          <w:sz w:val="18"/>
          <w:szCs w:val="18"/>
        </w:rPr>
        <w:tab/>
      </w:r>
      <w:r w:rsidRPr="00CE4258">
        <w:rPr>
          <w:sz w:val="18"/>
          <w:szCs w:val="18"/>
        </w:rPr>
        <w:tab/>
      </w:r>
      <w:r w:rsidR="007904A4">
        <w:rPr>
          <w:sz w:val="18"/>
          <w:szCs w:val="18"/>
        </w:rPr>
        <w:t xml:space="preserve">  </w:t>
      </w:r>
      <w:r w:rsidRPr="00CE4258">
        <w:rPr>
          <w:sz w:val="18"/>
          <w:szCs w:val="18"/>
        </w:rPr>
        <w:t>м</w:t>
      </w:r>
      <w:r w:rsidR="002F284C" w:rsidRPr="00CE4258">
        <w:rPr>
          <w:sz w:val="18"/>
          <w:szCs w:val="18"/>
        </w:rPr>
        <w:t>есяц</w:t>
      </w:r>
    </w:p>
    <w:tbl>
      <w:tblPr>
        <w:tblW w:w="10009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/>
      </w:tblPr>
      <w:tblGrid>
        <w:gridCol w:w="837"/>
        <w:gridCol w:w="4651"/>
        <w:gridCol w:w="1273"/>
        <w:gridCol w:w="1554"/>
        <w:gridCol w:w="1694"/>
      </w:tblGrid>
      <w:tr w:rsidR="008A3B65" w:rsidRPr="00CE4258" w:rsidTr="005C0350">
        <w:trPr>
          <w:trHeight w:val="377"/>
        </w:trPr>
        <w:tc>
          <w:tcPr>
            <w:tcW w:w="837" w:type="dxa"/>
            <w:vMerge w:val="restart"/>
            <w:vAlign w:val="center"/>
          </w:tcPr>
          <w:p w:rsidR="008A3B65" w:rsidRPr="00CE4258" w:rsidRDefault="008A3B65" w:rsidP="002F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 xml:space="preserve">№ </w:t>
            </w:r>
          </w:p>
          <w:p w:rsidR="008A3B65" w:rsidRPr="00CE4258" w:rsidRDefault="008A3B65" w:rsidP="002F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E4258">
              <w:rPr>
                <w:sz w:val="24"/>
                <w:szCs w:val="24"/>
              </w:rPr>
              <w:t>п</w:t>
            </w:r>
            <w:proofErr w:type="spellEnd"/>
            <w:r w:rsidRPr="00CE4258">
              <w:rPr>
                <w:sz w:val="24"/>
                <w:szCs w:val="24"/>
              </w:rPr>
              <w:t>/</w:t>
            </w:r>
            <w:proofErr w:type="spellStart"/>
            <w:r w:rsidRPr="00CE425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51" w:type="dxa"/>
            <w:vMerge w:val="restart"/>
            <w:vAlign w:val="center"/>
          </w:tcPr>
          <w:p w:rsidR="008A3B65" w:rsidRPr="00CE4258" w:rsidRDefault="008A3B65" w:rsidP="002F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73" w:type="dxa"/>
            <w:vMerge w:val="restart"/>
            <w:vAlign w:val="center"/>
          </w:tcPr>
          <w:p w:rsidR="008A3B65" w:rsidRPr="00CE4258" w:rsidRDefault="008A3B65" w:rsidP="005C03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 xml:space="preserve">Ед. </w:t>
            </w:r>
            <w:proofErr w:type="spellStart"/>
            <w:r w:rsidRPr="00CE4258">
              <w:rPr>
                <w:sz w:val="24"/>
                <w:szCs w:val="24"/>
              </w:rPr>
              <w:t>изм</w:t>
            </w:r>
            <w:proofErr w:type="spellEnd"/>
            <w:r w:rsidRPr="00CE4258">
              <w:rPr>
                <w:sz w:val="24"/>
                <w:szCs w:val="24"/>
              </w:rPr>
              <w:t>.</w:t>
            </w:r>
          </w:p>
        </w:tc>
        <w:tc>
          <w:tcPr>
            <w:tcW w:w="3248" w:type="dxa"/>
            <w:gridSpan w:val="2"/>
            <w:vAlign w:val="center"/>
          </w:tcPr>
          <w:p w:rsidR="008A3B65" w:rsidRPr="00CE4258" w:rsidRDefault="008A3B65" w:rsidP="002F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Значения показателей по маршрутам:</w:t>
            </w:r>
          </w:p>
        </w:tc>
      </w:tr>
      <w:tr w:rsidR="008A3B65" w:rsidRPr="00CE4258" w:rsidTr="005C0350">
        <w:trPr>
          <w:trHeight w:val="376"/>
        </w:trPr>
        <w:tc>
          <w:tcPr>
            <w:tcW w:w="837" w:type="dxa"/>
            <w:vMerge/>
            <w:vAlign w:val="center"/>
          </w:tcPr>
          <w:p w:rsidR="008A3B65" w:rsidRPr="00CE4258" w:rsidRDefault="008A3B65" w:rsidP="002F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651" w:type="dxa"/>
            <w:vMerge/>
            <w:vAlign w:val="center"/>
          </w:tcPr>
          <w:p w:rsidR="008A3B65" w:rsidRPr="00CE4258" w:rsidRDefault="008A3B65" w:rsidP="002F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3" w:type="dxa"/>
            <w:vMerge/>
            <w:vAlign w:val="center"/>
          </w:tcPr>
          <w:p w:rsidR="008A3B65" w:rsidRPr="00CE4258" w:rsidRDefault="008A3B65" w:rsidP="002F28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4" w:type="dxa"/>
            <w:vAlign w:val="center"/>
          </w:tcPr>
          <w:p w:rsidR="008A3B65" w:rsidRPr="00CE4258" w:rsidRDefault="008A3B65" w:rsidP="00470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№ _____</w:t>
            </w:r>
          </w:p>
        </w:tc>
        <w:tc>
          <w:tcPr>
            <w:tcW w:w="1694" w:type="dxa"/>
            <w:vAlign w:val="center"/>
          </w:tcPr>
          <w:p w:rsidR="008A3B65" w:rsidRPr="00CE4258" w:rsidRDefault="008A3B65" w:rsidP="00470D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№ ____</w:t>
            </w:r>
          </w:p>
        </w:tc>
      </w:tr>
    </w:tbl>
    <w:p w:rsidR="00381CD5" w:rsidRPr="00CE4258" w:rsidRDefault="00381CD5">
      <w:pPr>
        <w:rPr>
          <w:sz w:val="2"/>
          <w:szCs w:val="2"/>
        </w:rPr>
      </w:pPr>
    </w:p>
    <w:tbl>
      <w:tblPr>
        <w:tblW w:w="9997" w:type="dxa"/>
        <w:tblInd w:w="6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17"/>
        <w:gridCol w:w="4644"/>
        <w:gridCol w:w="1276"/>
        <w:gridCol w:w="1559"/>
        <w:gridCol w:w="1701"/>
      </w:tblGrid>
      <w:tr w:rsidR="008A3B65" w:rsidRPr="00CE4258" w:rsidTr="00CE4258">
        <w:trPr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346A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346A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346A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346A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346A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5</w:t>
            </w:r>
          </w:p>
        </w:tc>
      </w:tr>
      <w:tr w:rsidR="00CE4258" w:rsidRPr="00CE4258" w:rsidTr="00CE4258">
        <w:trPr>
          <w:trHeight w:val="2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258" w:rsidRPr="00CE4258" w:rsidRDefault="00CE4258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1.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258" w:rsidRPr="00EE5E71" w:rsidRDefault="00CE4258" w:rsidP="00BE42AF">
            <w:pPr>
              <w:autoSpaceDE w:val="0"/>
              <w:autoSpaceDN w:val="0"/>
              <w:adjustRightInd w:val="0"/>
              <w:rPr>
                <w:sz w:val="24"/>
                <w:szCs w:val="24"/>
                <w:highlight w:val="cyan"/>
              </w:rPr>
            </w:pPr>
            <w:r w:rsidRPr="00D36D09">
              <w:rPr>
                <w:sz w:val="24"/>
                <w:szCs w:val="24"/>
              </w:rPr>
              <w:t xml:space="preserve">Сумма субсидии на 01 число </w:t>
            </w:r>
            <w:r w:rsidR="00BE42AF" w:rsidRPr="00D36D09">
              <w:rPr>
                <w:sz w:val="24"/>
                <w:szCs w:val="24"/>
              </w:rPr>
              <w:t>отчетного периода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258" w:rsidRPr="00CE4258" w:rsidRDefault="00BB1721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E4258">
              <w:rPr>
                <w:sz w:val="24"/>
                <w:szCs w:val="24"/>
              </w:rPr>
              <w:t>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258" w:rsidRPr="00CE4258" w:rsidRDefault="00CE4258" w:rsidP="008A3B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258" w:rsidRPr="00CE4258" w:rsidRDefault="00CE4258" w:rsidP="008A3B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8A3B65" w:rsidRPr="00CE4258" w:rsidTr="00CE4258">
        <w:trPr>
          <w:trHeight w:val="2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CE4258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52" w:rsidRPr="00CE4258" w:rsidRDefault="00FA2501" w:rsidP="00BE42A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CE4258">
              <w:rPr>
                <w:sz w:val="24"/>
                <w:szCs w:val="24"/>
              </w:rPr>
              <w:t>С</w:t>
            </w:r>
            <w:r w:rsidR="008A3B65" w:rsidRPr="00CE4258">
              <w:rPr>
                <w:sz w:val="24"/>
                <w:szCs w:val="24"/>
              </w:rPr>
              <w:t xml:space="preserve">умма </w:t>
            </w:r>
            <w:r w:rsidR="00BE42AF">
              <w:rPr>
                <w:sz w:val="24"/>
                <w:szCs w:val="24"/>
              </w:rPr>
              <w:t>полученной</w:t>
            </w:r>
            <w:r w:rsidRPr="00CE4258">
              <w:rPr>
                <w:sz w:val="24"/>
                <w:szCs w:val="24"/>
              </w:rPr>
              <w:t xml:space="preserve"> субсидии</w:t>
            </w:r>
            <w:r w:rsidR="00BB1721">
              <w:rPr>
                <w:sz w:val="24"/>
                <w:szCs w:val="24"/>
              </w:rPr>
              <w:t xml:space="preserve"> за отчетный </w:t>
            </w:r>
            <w:r w:rsidR="00BE42AF">
              <w:rPr>
                <w:sz w:val="24"/>
                <w:szCs w:val="24"/>
              </w:rPr>
              <w:t>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A2501" w:rsidRPr="00CE4258" w:rsidTr="00CE4258">
        <w:trPr>
          <w:trHeight w:val="1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01" w:rsidRPr="00CE4258" w:rsidRDefault="00CE4258" w:rsidP="00BB17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2501" w:rsidRPr="00CE4258" w:rsidRDefault="00BE42AF" w:rsidP="00BE42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Расходование </w:t>
            </w:r>
            <w:r w:rsidR="00757157">
              <w:rPr>
                <w:sz w:val="24"/>
                <w:szCs w:val="24"/>
              </w:rPr>
              <w:t>субсидии</w:t>
            </w:r>
            <w:r w:rsidR="00FA2501" w:rsidRPr="00CE4258">
              <w:rPr>
                <w:sz w:val="24"/>
                <w:szCs w:val="24"/>
              </w:rPr>
              <w:t>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2501" w:rsidRPr="00CE4258" w:rsidRDefault="00FA2501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2501" w:rsidRPr="00CE4258" w:rsidRDefault="00FA2501" w:rsidP="008A3B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2501" w:rsidRPr="00CE4258" w:rsidRDefault="00FA2501" w:rsidP="008A3B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A2501" w:rsidRPr="00CE4258" w:rsidTr="00CE425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01" w:rsidRPr="00CE4258" w:rsidRDefault="00FA2501" w:rsidP="00FA25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01" w:rsidRPr="00CE4258" w:rsidRDefault="00FA2501" w:rsidP="00FA250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01" w:rsidRPr="00CE4258" w:rsidRDefault="00FA2501" w:rsidP="00FA25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01" w:rsidRPr="00CE4258" w:rsidRDefault="00FA2501" w:rsidP="00FA25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01" w:rsidRPr="00CE4258" w:rsidRDefault="00FA2501" w:rsidP="00FA25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A3B65" w:rsidRPr="00CE4258" w:rsidTr="00CE425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CE4258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3</w:t>
            </w:r>
            <w:r w:rsidR="00FA2501" w:rsidRPr="00CE4258">
              <w:rPr>
                <w:sz w:val="24"/>
                <w:szCs w:val="24"/>
              </w:rPr>
              <w:t>.1.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5B5F3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оплата труда (водителей, кондукторов и ремонтных рабочих по обслуживанию транспортных средств)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A3B65" w:rsidRPr="00CE4258" w:rsidTr="00CE425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CE4258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3</w:t>
            </w:r>
            <w:r w:rsidR="00FA2501" w:rsidRPr="00CE4258">
              <w:rPr>
                <w:sz w:val="24"/>
                <w:szCs w:val="24"/>
              </w:rPr>
              <w:t>.2.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5B5F3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отчисления на социальные нужды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A3B65" w:rsidRPr="00CE4258" w:rsidTr="00CE425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CE4258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3</w:t>
            </w:r>
            <w:r w:rsidR="00FA2501" w:rsidRPr="00CE4258">
              <w:rPr>
                <w:sz w:val="24"/>
                <w:szCs w:val="24"/>
              </w:rPr>
              <w:t>.3.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5B5F3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топливо и смазочные материалы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A3B65" w:rsidRPr="00CE4258" w:rsidTr="00CE425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CE4258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3</w:t>
            </w:r>
            <w:r w:rsidR="00FA2501" w:rsidRPr="00CE4258">
              <w:rPr>
                <w:sz w:val="24"/>
                <w:szCs w:val="24"/>
              </w:rPr>
              <w:t>.4.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5B5F3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техническое обслуживание и ремонт</w:t>
            </w:r>
            <w:r w:rsidR="00C951E9">
              <w:rPr>
                <w:sz w:val="24"/>
                <w:szCs w:val="24"/>
              </w:rPr>
              <w:t xml:space="preserve"> </w:t>
            </w:r>
            <w:r w:rsidR="00BE42AF" w:rsidRPr="00CE4258">
              <w:rPr>
                <w:sz w:val="24"/>
                <w:szCs w:val="24"/>
              </w:rPr>
              <w:lastRenderedPageBreak/>
              <w:t>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lastRenderedPageBreak/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A3B65" w:rsidRPr="00CE4258" w:rsidTr="00CE425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CE4258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lastRenderedPageBreak/>
              <w:t>3</w:t>
            </w:r>
            <w:r w:rsidR="00FA2501" w:rsidRPr="00CE4258">
              <w:rPr>
                <w:sz w:val="24"/>
                <w:szCs w:val="24"/>
              </w:rPr>
              <w:t>.5.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5B5F3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восстановление износа и ремонт шин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A3B65" w:rsidRPr="00CE4258" w:rsidTr="00CE425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C54499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A2501" w:rsidRPr="00CE4258">
              <w:rPr>
                <w:sz w:val="24"/>
                <w:szCs w:val="24"/>
              </w:rPr>
              <w:t>.6.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5B5F3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амортизационные отчисления и аренда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A3B65" w:rsidRPr="00CE4258" w:rsidTr="00CE425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CE4258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3</w:t>
            </w:r>
            <w:r w:rsidR="00FA2501" w:rsidRPr="00CE4258">
              <w:rPr>
                <w:sz w:val="24"/>
                <w:szCs w:val="24"/>
              </w:rPr>
              <w:t>.7.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BE42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 xml:space="preserve">прочие расходы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A3B65" w:rsidRPr="008B0FC9" w:rsidTr="00CE425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CE4258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3</w:t>
            </w:r>
            <w:r w:rsidR="00FA2501" w:rsidRPr="00CE4258">
              <w:rPr>
                <w:sz w:val="24"/>
                <w:szCs w:val="24"/>
              </w:rPr>
              <w:t>.8.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BE42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 xml:space="preserve">накладные (общехозяйственные) расходы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4258">
              <w:rPr>
                <w:sz w:val="24"/>
                <w:szCs w:val="24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65" w:rsidRPr="00CE4258" w:rsidRDefault="008A3B65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CE4258" w:rsidRPr="00CE4258" w:rsidTr="00CE425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258" w:rsidRPr="00D36D09" w:rsidRDefault="00CE4258" w:rsidP="00CE42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6D09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258" w:rsidRPr="00D36D09" w:rsidRDefault="00BE42AF" w:rsidP="00BE42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36D09">
              <w:rPr>
                <w:sz w:val="24"/>
                <w:szCs w:val="24"/>
              </w:rPr>
              <w:t>Остаток неиспользованной</w:t>
            </w:r>
            <w:r w:rsidR="00CE4258" w:rsidRPr="00D36D09">
              <w:rPr>
                <w:sz w:val="24"/>
                <w:szCs w:val="24"/>
              </w:rPr>
              <w:t xml:space="preserve"> субсидии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258" w:rsidRPr="00D36D09" w:rsidRDefault="00CE4258" w:rsidP="00CE42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6D09">
              <w:rPr>
                <w:sz w:val="24"/>
                <w:szCs w:val="24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258" w:rsidRPr="00CE4258" w:rsidRDefault="00CE4258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258" w:rsidRPr="00CE4258" w:rsidRDefault="00CE4258" w:rsidP="008A3B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346AB4" w:rsidRPr="00CE4258" w:rsidRDefault="00346AB4" w:rsidP="00346AB4">
      <w:pPr>
        <w:autoSpaceDE w:val="0"/>
        <w:autoSpaceDN w:val="0"/>
        <w:adjustRightInd w:val="0"/>
        <w:rPr>
          <w:sz w:val="28"/>
          <w:szCs w:val="28"/>
        </w:rPr>
      </w:pPr>
    </w:p>
    <w:p w:rsidR="008A3B65" w:rsidRPr="00CE4258" w:rsidRDefault="008A3B65" w:rsidP="00346AB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46AB4" w:rsidRPr="00CE4258" w:rsidRDefault="00346AB4" w:rsidP="00346AB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E4258">
        <w:rPr>
          <w:sz w:val="28"/>
          <w:szCs w:val="28"/>
        </w:rPr>
        <w:t>Руководитель организации</w:t>
      </w:r>
      <w:r w:rsidR="002F284C" w:rsidRPr="00CE4258">
        <w:rPr>
          <w:sz w:val="28"/>
          <w:szCs w:val="28"/>
        </w:rPr>
        <w:tab/>
      </w:r>
      <w:r w:rsidR="008A3B65" w:rsidRPr="00CE4258">
        <w:rPr>
          <w:sz w:val="28"/>
          <w:szCs w:val="28"/>
        </w:rPr>
        <w:tab/>
      </w:r>
      <w:r w:rsidR="002F284C" w:rsidRPr="00CE4258">
        <w:rPr>
          <w:sz w:val="28"/>
          <w:szCs w:val="28"/>
        </w:rPr>
        <w:t>_______________</w:t>
      </w:r>
      <w:r w:rsidR="002F284C" w:rsidRPr="00CE4258">
        <w:rPr>
          <w:sz w:val="28"/>
          <w:szCs w:val="28"/>
        </w:rPr>
        <w:tab/>
      </w:r>
      <w:r w:rsidR="008A3B65" w:rsidRPr="00CE4258">
        <w:rPr>
          <w:sz w:val="28"/>
          <w:szCs w:val="28"/>
        </w:rPr>
        <w:tab/>
        <w:t>____________________</w:t>
      </w:r>
    </w:p>
    <w:p w:rsidR="00346AB4" w:rsidRPr="00CE4258" w:rsidRDefault="002F284C" w:rsidP="00346AB4">
      <w:pPr>
        <w:autoSpaceDE w:val="0"/>
        <w:autoSpaceDN w:val="0"/>
        <w:adjustRightInd w:val="0"/>
        <w:jc w:val="both"/>
      </w:pPr>
      <w:r w:rsidRPr="00CE4258">
        <w:tab/>
      </w:r>
      <w:r w:rsidRPr="00CE4258">
        <w:tab/>
      </w:r>
      <w:r w:rsidRPr="00CE4258">
        <w:tab/>
      </w:r>
      <w:r w:rsidRPr="00CE4258">
        <w:tab/>
      </w:r>
      <w:r w:rsidR="008A3B65" w:rsidRPr="00CE4258">
        <w:tab/>
      </w:r>
      <w:r w:rsidR="007904A4">
        <w:tab/>
      </w:r>
      <w:r w:rsidR="00346AB4" w:rsidRPr="00CE4258">
        <w:t xml:space="preserve">подпись       </w:t>
      </w:r>
      <w:r w:rsidRPr="00CE4258">
        <w:tab/>
      </w:r>
      <w:r w:rsidRPr="00CE4258">
        <w:tab/>
      </w:r>
      <w:r w:rsidRPr="00CE4258">
        <w:tab/>
      </w:r>
      <w:r w:rsidR="00346AB4" w:rsidRPr="00CE4258">
        <w:t>расшифровка подписи</w:t>
      </w:r>
    </w:p>
    <w:p w:rsidR="00346AB4" w:rsidRPr="00CE4258" w:rsidRDefault="00346AB4" w:rsidP="00346AB4">
      <w:pPr>
        <w:autoSpaceDE w:val="0"/>
        <w:autoSpaceDN w:val="0"/>
        <w:adjustRightInd w:val="0"/>
        <w:jc w:val="both"/>
      </w:pPr>
    </w:p>
    <w:p w:rsidR="00346AB4" w:rsidRPr="00CE4258" w:rsidRDefault="00346AB4" w:rsidP="00346AB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E4258">
        <w:rPr>
          <w:sz w:val="28"/>
          <w:szCs w:val="28"/>
        </w:rPr>
        <w:t xml:space="preserve">Главный бухгалтер </w:t>
      </w:r>
      <w:r w:rsidR="002F284C" w:rsidRPr="00CE4258">
        <w:rPr>
          <w:sz w:val="28"/>
          <w:szCs w:val="28"/>
        </w:rPr>
        <w:tab/>
      </w:r>
      <w:r w:rsidR="008A3B65" w:rsidRPr="00CE4258">
        <w:rPr>
          <w:sz w:val="28"/>
          <w:szCs w:val="28"/>
        </w:rPr>
        <w:tab/>
      </w:r>
      <w:r w:rsidR="008A3B65" w:rsidRPr="00CE4258">
        <w:rPr>
          <w:sz w:val="28"/>
          <w:szCs w:val="28"/>
        </w:rPr>
        <w:tab/>
      </w:r>
      <w:r w:rsidRPr="00CE4258">
        <w:rPr>
          <w:sz w:val="28"/>
          <w:szCs w:val="28"/>
        </w:rPr>
        <w:t xml:space="preserve">_______________ </w:t>
      </w:r>
      <w:r w:rsidR="002F284C" w:rsidRPr="00CE4258">
        <w:rPr>
          <w:sz w:val="28"/>
          <w:szCs w:val="28"/>
        </w:rPr>
        <w:tab/>
      </w:r>
      <w:r w:rsidRPr="00CE4258">
        <w:rPr>
          <w:sz w:val="28"/>
          <w:szCs w:val="28"/>
        </w:rPr>
        <w:t>___________________</w:t>
      </w:r>
    </w:p>
    <w:p w:rsidR="00346AB4" w:rsidRPr="00CE4258" w:rsidRDefault="002F284C" w:rsidP="00346AB4">
      <w:pPr>
        <w:autoSpaceDE w:val="0"/>
        <w:autoSpaceDN w:val="0"/>
        <w:adjustRightInd w:val="0"/>
        <w:jc w:val="both"/>
      </w:pPr>
      <w:r w:rsidRPr="00CE4258">
        <w:tab/>
      </w:r>
      <w:r w:rsidRPr="00CE4258">
        <w:tab/>
      </w:r>
      <w:r w:rsidRPr="00CE4258">
        <w:tab/>
      </w:r>
      <w:r w:rsidRPr="00CE4258">
        <w:tab/>
      </w:r>
      <w:r w:rsidRPr="00CE4258">
        <w:tab/>
      </w:r>
      <w:r w:rsidR="008A3B65" w:rsidRPr="00CE4258">
        <w:tab/>
      </w:r>
      <w:r w:rsidR="00346AB4" w:rsidRPr="00CE4258">
        <w:t xml:space="preserve">подпись      </w:t>
      </w:r>
      <w:r w:rsidRPr="00CE4258">
        <w:tab/>
      </w:r>
      <w:r w:rsidRPr="00CE4258">
        <w:tab/>
      </w:r>
      <w:r w:rsidRPr="00CE4258">
        <w:tab/>
      </w:r>
      <w:r w:rsidR="00346AB4" w:rsidRPr="00CE4258">
        <w:t>расшифровка подписи</w:t>
      </w:r>
    </w:p>
    <w:p w:rsidR="001D7CD5" w:rsidRPr="00CE4258" w:rsidRDefault="001D7CD5" w:rsidP="001D7CD5">
      <w:pPr>
        <w:autoSpaceDE w:val="0"/>
        <w:autoSpaceDN w:val="0"/>
        <w:adjustRightInd w:val="0"/>
        <w:jc w:val="both"/>
      </w:pPr>
      <w:r w:rsidRPr="00CE4258">
        <w:rPr>
          <w:sz w:val="28"/>
          <w:szCs w:val="28"/>
        </w:rPr>
        <w:t>м.п.</w:t>
      </w:r>
    </w:p>
    <w:p w:rsidR="008A3B65" w:rsidRPr="00CE4258" w:rsidRDefault="008A3B65" w:rsidP="00346AB4">
      <w:pPr>
        <w:autoSpaceDE w:val="0"/>
        <w:autoSpaceDN w:val="0"/>
        <w:adjustRightInd w:val="0"/>
        <w:ind w:firstLine="540"/>
        <w:jc w:val="both"/>
      </w:pPr>
    </w:p>
    <w:p w:rsidR="008A3B65" w:rsidRPr="00CE4258" w:rsidRDefault="008A3B65" w:rsidP="008A3B65">
      <w:pPr>
        <w:autoSpaceDE w:val="0"/>
        <w:autoSpaceDN w:val="0"/>
        <w:adjustRightInd w:val="0"/>
        <w:jc w:val="both"/>
      </w:pPr>
    </w:p>
    <w:p w:rsidR="008A3B65" w:rsidRPr="00CE4258" w:rsidRDefault="008A3B65" w:rsidP="008A3B65">
      <w:pPr>
        <w:autoSpaceDE w:val="0"/>
        <w:autoSpaceDN w:val="0"/>
        <w:adjustRightInd w:val="0"/>
        <w:jc w:val="both"/>
      </w:pPr>
    </w:p>
    <w:p w:rsidR="008A3B65" w:rsidRPr="00DE159A" w:rsidRDefault="008A3B65" w:rsidP="008A3B6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8A3B65" w:rsidRPr="00DE159A" w:rsidSect="0003469D">
      <w:pgSz w:w="11906" w:h="16838"/>
      <w:pgMar w:top="1418" w:right="567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059" w:rsidRDefault="005B5059" w:rsidP="00B378DD">
      <w:r>
        <w:separator/>
      </w:r>
    </w:p>
  </w:endnote>
  <w:endnote w:type="continuationSeparator" w:id="0">
    <w:p w:rsidR="005B5059" w:rsidRDefault="005B5059" w:rsidP="00B37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059" w:rsidRDefault="005B5059" w:rsidP="00B378DD">
      <w:r>
        <w:separator/>
      </w:r>
    </w:p>
  </w:footnote>
  <w:footnote w:type="continuationSeparator" w:id="0">
    <w:p w:rsidR="005B5059" w:rsidRDefault="005B5059" w:rsidP="00B378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2858910"/>
      <w:docPartObj>
        <w:docPartGallery w:val="Page Numbers (Top of Page)"/>
        <w:docPartUnique/>
      </w:docPartObj>
    </w:sdtPr>
    <w:sdtContent>
      <w:p w:rsidR="00A87A1B" w:rsidRDefault="00646250" w:rsidP="00BB1721">
        <w:pPr>
          <w:pStyle w:val="a8"/>
          <w:jc w:val="center"/>
        </w:pPr>
        <w:r>
          <w:fldChar w:fldCharType="begin"/>
        </w:r>
        <w:r w:rsidR="0009344D">
          <w:instrText>PAGE   \* MERGEFORMAT</w:instrText>
        </w:r>
        <w:r>
          <w:fldChar w:fldCharType="separate"/>
        </w:r>
        <w:r w:rsidR="00CD6172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DB67F5"/>
    <w:rsid w:val="0000210F"/>
    <w:rsid w:val="00003228"/>
    <w:rsid w:val="00006733"/>
    <w:rsid w:val="00011677"/>
    <w:rsid w:val="00011D5B"/>
    <w:rsid w:val="00013C42"/>
    <w:rsid w:val="00014928"/>
    <w:rsid w:val="000221B3"/>
    <w:rsid w:val="00024E75"/>
    <w:rsid w:val="00027694"/>
    <w:rsid w:val="00027D62"/>
    <w:rsid w:val="0003168F"/>
    <w:rsid w:val="0003469D"/>
    <w:rsid w:val="000433FD"/>
    <w:rsid w:val="00044D7C"/>
    <w:rsid w:val="00044E66"/>
    <w:rsid w:val="00047EA4"/>
    <w:rsid w:val="00051CDB"/>
    <w:rsid w:val="00063FED"/>
    <w:rsid w:val="00065569"/>
    <w:rsid w:val="0007088A"/>
    <w:rsid w:val="00074794"/>
    <w:rsid w:val="00074D7B"/>
    <w:rsid w:val="00075983"/>
    <w:rsid w:val="0007740F"/>
    <w:rsid w:val="00077F46"/>
    <w:rsid w:val="00084D48"/>
    <w:rsid w:val="00091665"/>
    <w:rsid w:val="000931D4"/>
    <w:rsid w:val="0009344D"/>
    <w:rsid w:val="00095E80"/>
    <w:rsid w:val="000A0850"/>
    <w:rsid w:val="000A17A6"/>
    <w:rsid w:val="000A3882"/>
    <w:rsid w:val="000A6D16"/>
    <w:rsid w:val="000B2A79"/>
    <w:rsid w:val="000C58F5"/>
    <w:rsid w:val="000D27D1"/>
    <w:rsid w:val="000D7762"/>
    <w:rsid w:val="000E1EFB"/>
    <w:rsid w:val="000F5DDA"/>
    <w:rsid w:val="0010307A"/>
    <w:rsid w:val="00107781"/>
    <w:rsid w:val="0011431F"/>
    <w:rsid w:val="00125096"/>
    <w:rsid w:val="0012553A"/>
    <w:rsid w:val="00133698"/>
    <w:rsid w:val="001379FF"/>
    <w:rsid w:val="00137B79"/>
    <w:rsid w:val="00143A86"/>
    <w:rsid w:val="00146D30"/>
    <w:rsid w:val="00150D44"/>
    <w:rsid w:val="00154112"/>
    <w:rsid w:val="0015608B"/>
    <w:rsid w:val="001605E6"/>
    <w:rsid w:val="0016189A"/>
    <w:rsid w:val="00162368"/>
    <w:rsid w:val="00171180"/>
    <w:rsid w:val="001743B5"/>
    <w:rsid w:val="00176337"/>
    <w:rsid w:val="00176993"/>
    <w:rsid w:val="00176D2E"/>
    <w:rsid w:val="00177A37"/>
    <w:rsid w:val="00177B25"/>
    <w:rsid w:val="00181F38"/>
    <w:rsid w:val="001923F2"/>
    <w:rsid w:val="001A09C5"/>
    <w:rsid w:val="001A0DFB"/>
    <w:rsid w:val="001A70CB"/>
    <w:rsid w:val="001B5389"/>
    <w:rsid w:val="001C56E1"/>
    <w:rsid w:val="001D20D5"/>
    <w:rsid w:val="001D53FD"/>
    <w:rsid w:val="001D7CD5"/>
    <w:rsid w:val="001E2EDB"/>
    <w:rsid w:val="001E447C"/>
    <w:rsid w:val="001F3D49"/>
    <w:rsid w:val="001F75C4"/>
    <w:rsid w:val="0021160A"/>
    <w:rsid w:val="00217872"/>
    <w:rsid w:val="00226236"/>
    <w:rsid w:val="00226676"/>
    <w:rsid w:val="002367C3"/>
    <w:rsid w:val="00245376"/>
    <w:rsid w:val="0025100C"/>
    <w:rsid w:val="00253C1A"/>
    <w:rsid w:val="00254C9C"/>
    <w:rsid w:val="002559CB"/>
    <w:rsid w:val="002643A1"/>
    <w:rsid w:val="00270562"/>
    <w:rsid w:val="00271344"/>
    <w:rsid w:val="00275597"/>
    <w:rsid w:val="00281DC4"/>
    <w:rsid w:val="00290D10"/>
    <w:rsid w:val="002941EC"/>
    <w:rsid w:val="00295BB6"/>
    <w:rsid w:val="002A277E"/>
    <w:rsid w:val="002A4B68"/>
    <w:rsid w:val="002A5233"/>
    <w:rsid w:val="002B6B19"/>
    <w:rsid w:val="002C5830"/>
    <w:rsid w:val="002C5B32"/>
    <w:rsid w:val="002D6AA0"/>
    <w:rsid w:val="002E5E52"/>
    <w:rsid w:val="002E78B4"/>
    <w:rsid w:val="002E7A06"/>
    <w:rsid w:val="002F284C"/>
    <w:rsid w:val="00304085"/>
    <w:rsid w:val="00317329"/>
    <w:rsid w:val="00321AA5"/>
    <w:rsid w:val="0032369B"/>
    <w:rsid w:val="00325508"/>
    <w:rsid w:val="00330567"/>
    <w:rsid w:val="00333787"/>
    <w:rsid w:val="00340E65"/>
    <w:rsid w:val="00346AB4"/>
    <w:rsid w:val="00346DDA"/>
    <w:rsid w:val="00347A3B"/>
    <w:rsid w:val="003544E0"/>
    <w:rsid w:val="0035735E"/>
    <w:rsid w:val="00367D85"/>
    <w:rsid w:val="00374D66"/>
    <w:rsid w:val="00381CD5"/>
    <w:rsid w:val="00387ECF"/>
    <w:rsid w:val="003A62DA"/>
    <w:rsid w:val="003B6AA0"/>
    <w:rsid w:val="003C08F9"/>
    <w:rsid w:val="003C3125"/>
    <w:rsid w:val="003C464A"/>
    <w:rsid w:val="003D16B1"/>
    <w:rsid w:val="003D3183"/>
    <w:rsid w:val="003E3A06"/>
    <w:rsid w:val="003E520A"/>
    <w:rsid w:val="003E67C3"/>
    <w:rsid w:val="003F2801"/>
    <w:rsid w:val="003F42FB"/>
    <w:rsid w:val="003F6459"/>
    <w:rsid w:val="00400E7F"/>
    <w:rsid w:val="0041069A"/>
    <w:rsid w:val="00413052"/>
    <w:rsid w:val="00413CB7"/>
    <w:rsid w:val="004161F8"/>
    <w:rsid w:val="00416B81"/>
    <w:rsid w:val="00422199"/>
    <w:rsid w:val="00425416"/>
    <w:rsid w:val="00430643"/>
    <w:rsid w:val="0043183F"/>
    <w:rsid w:val="00431B61"/>
    <w:rsid w:val="00432C94"/>
    <w:rsid w:val="004364A0"/>
    <w:rsid w:val="00444757"/>
    <w:rsid w:val="004447FA"/>
    <w:rsid w:val="00445AB6"/>
    <w:rsid w:val="00450363"/>
    <w:rsid w:val="0045289C"/>
    <w:rsid w:val="00470DEB"/>
    <w:rsid w:val="00474062"/>
    <w:rsid w:val="00474972"/>
    <w:rsid w:val="00486BC3"/>
    <w:rsid w:val="0049219E"/>
    <w:rsid w:val="00497113"/>
    <w:rsid w:val="004A00B0"/>
    <w:rsid w:val="004A2CC4"/>
    <w:rsid w:val="004A452D"/>
    <w:rsid w:val="004B38F6"/>
    <w:rsid w:val="004B3A66"/>
    <w:rsid w:val="004B496C"/>
    <w:rsid w:val="004B4E3D"/>
    <w:rsid w:val="004C0F86"/>
    <w:rsid w:val="004C2541"/>
    <w:rsid w:val="004C2C5F"/>
    <w:rsid w:val="004C3D66"/>
    <w:rsid w:val="004C5EA3"/>
    <w:rsid w:val="004D0804"/>
    <w:rsid w:val="004D57D8"/>
    <w:rsid w:val="004D6992"/>
    <w:rsid w:val="004E6517"/>
    <w:rsid w:val="004F4246"/>
    <w:rsid w:val="005154E7"/>
    <w:rsid w:val="0052176F"/>
    <w:rsid w:val="00533B05"/>
    <w:rsid w:val="00536788"/>
    <w:rsid w:val="005468E2"/>
    <w:rsid w:val="0055298D"/>
    <w:rsid w:val="00552DD5"/>
    <w:rsid w:val="00553229"/>
    <w:rsid w:val="00553F9B"/>
    <w:rsid w:val="00562783"/>
    <w:rsid w:val="00562EE9"/>
    <w:rsid w:val="0056748A"/>
    <w:rsid w:val="00567FF9"/>
    <w:rsid w:val="005808F5"/>
    <w:rsid w:val="005855B0"/>
    <w:rsid w:val="0058617A"/>
    <w:rsid w:val="00586B68"/>
    <w:rsid w:val="0059287B"/>
    <w:rsid w:val="00592E47"/>
    <w:rsid w:val="005930BE"/>
    <w:rsid w:val="0059565E"/>
    <w:rsid w:val="00595C1C"/>
    <w:rsid w:val="005A1792"/>
    <w:rsid w:val="005A5A52"/>
    <w:rsid w:val="005B5059"/>
    <w:rsid w:val="005B5F3A"/>
    <w:rsid w:val="005C0350"/>
    <w:rsid w:val="005C2CC7"/>
    <w:rsid w:val="005C684B"/>
    <w:rsid w:val="005D05F7"/>
    <w:rsid w:val="005D3F89"/>
    <w:rsid w:val="005E6EA8"/>
    <w:rsid w:val="005F03A2"/>
    <w:rsid w:val="005F0D3E"/>
    <w:rsid w:val="005F59AF"/>
    <w:rsid w:val="00611850"/>
    <w:rsid w:val="00622299"/>
    <w:rsid w:val="00622328"/>
    <w:rsid w:val="00622D35"/>
    <w:rsid w:val="00646250"/>
    <w:rsid w:val="006520E0"/>
    <w:rsid w:val="006552D6"/>
    <w:rsid w:val="00660EBF"/>
    <w:rsid w:val="00665346"/>
    <w:rsid w:val="00671BA3"/>
    <w:rsid w:val="00673ECB"/>
    <w:rsid w:val="006779B8"/>
    <w:rsid w:val="00681AD2"/>
    <w:rsid w:val="006848AC"/>
    <w:rsid w:val="00686D33"/>
    <w:rsid w:val="0069111D"/>
    <w:rsid w:val="006A4DB8"/>
    <w:rsid w:val="006A7CE6"/>
    <w:rsid w:val="006B0DDB"/>
    <w:rsid w:val="006B7764"/>
    <w:rsid w:val="006C2E6E"/>
    <w:rsid w:val="006C6C5E"/>
    <w:rsid w:val="006C7380"/>
    <w:rsid w:val="006C7BA4"/>
    <w:rsid w:val="006C7CFA"/>
    <w:rsid w:val="006D5BBD"/>
    <w:rsid w:val="006D5DA4"/>
    <w:rsid w:val="006E25E9"/>
    <w:rsid w:val="006E52BD"/>
    <w:rsid w:val="006E65AC"/>
    <w:rsid w:val="006F71EE"/>
    <w:rsid w:val="00700EFE"/>
    <w:rsid w:val="00702165"/>
    <w:rsid w:val="007046AE"/>
    <w:rsid w:val="00706A23"/>
    <w:rsid w:val="00710A29"/>
    <w:rsid w:val="00711928"/>
    <w:rsid w:val="00717704"/>
    <w:rsid w:val="00723539"/>
    <w:rsid w:val="00726A59"/>
    <w:rsid w:val="007278EC"/>
    <w:rsid w:val="007316B6"/>
    <w:rsid w:val="00734D6C"/>
    <w:rsid w:val="00752E69"/>
    <w:rsid w:val="00753E8C"/>
    <w:rsid w:val="00755B69"/>
    <w:rsid w:val="00756099"/>
    <w:rsid w:val="00757157"/>
    <w:rsid w:val="00765F8C"/>
    <w:rsid w:val="00770781"/>
    <w:rsid w:val="0077599C"/>
    <w:rsid w:val="00777A38"/>
    <w:rsid w:val="00777FAC"/>
    <w:rsid w:val="00787366"/>
    <w:rsid w:val="007904A4"/>
    <w:rsid w:val="007946C4"/>
    <w:rsid w:val="007A09B0"/>
    <w:rsid w:val="007A4509"/>
    <w:rsid w:val="007A71FF"/>
    <w:rsid w:val="007B2CEC"/>
    <w:rsid w:val="007B727F"/>
    <w:rsid w:val="007B7EDA"/>
    <w:rsid w:val="007C04A0"/>
    <w:rsid w:val="007C370E"/>
    <w:rsid w:val="007C55CD"/>
    <w:rsid w:val="007C7D45"/>
    <w:rsid w:val="007E630C"/>
    <w:rsid w:val="007E774E"/>
    <w:rsid w:val="007F2DC5"/>
    <w:rsid w:val="007F521F"/>
    <w:rsid w:val="00803E5B"/>
    <w:rsid w:val="00805304"/>
    <w:rsid w:val="00805E55"/>
    <w:rsid w:val="00812301"/>
    <w:rsid w:val="008134B4"/>
    <w:rsid w:val="00813C75"/>
    <w:rsid w:val="00816F53"/>
    <w:rsid w:val="008210C6"/>
    <w:rsid w:val="00832D58"/>
    <w:rsid w:val="008410B7"/>
    <w:rsid w:val="008425B9"/>
    <w:rsid w:val="00846969"/>
    <w:rsid w:val="00852D28"/>
    <w:rsid w:val="00854040"/>
    <w:rsid w:val="00871148"/>
    <w:rsid w:val="00872095"/>
    <w:rsid w:val="00873C58"/>
    <w:rsid w:val="00890E7F"/>
    <w:rsid w:val="008A3B65"/>
    <w:rsid w:val="008B0FC9"/>
    <w:rsid w:val="008B1F73"/>
    <w:rsid w:val="008B4050"/>
    <w:rsid w:val="008C0E41"/>
    <w:rsid w:val="008C1FD7"/>
    <w:rsid w:val="008D453F"/>
    <w:rsid w:val="008D7906"/>
    <w:rsid w:val="008E1A45"/>
    <w:rsid w:val="008E1DDE"/>
    <w:rsid w:val="008E4C10"/>
    <w:rsid w:val="008F3785"/>
    <w:rsid w:val="008F411A"/>
    <w:rsid w:val="009108C7"/>
    <w:rsid w:val="00910CCC"/>
    <w:rsid w:val="00913D47"/>
    <w:rsid w:val="00914CDA"/>
    <w:rsid w:val="00932115"/>
    <w:rsid w:val="00951164"/>
    <w:rsid w:val="009649FB"/>
    <w:rsid w:val="00967642"/>
    <w:rsid w:val="009724B2"/>
    <w:rsid w:val="009775C3"/>
    <w:rsid w:val="009776D9"/>
    <w:rsid w:val="00980E5E"/>
    <w:rsid w:val="00984FBE"/>
    <w:rsid w:val="0098561A"/>
    <w:rsid w:val="0099000B"/>
    <w:rsid w:val="009A0080"/>
    <w:rsid w:val="009A2E9C"/>
    <w:rsid w:val="009A79EB"/>
    <w:rsid w:val="009B4372"/>
    <w:rsid w:val="009C7598"/>
    <w:rsid w:val="009D0670"/>
    <w:rsid w:val="009D4B47"/>
    <w:rsid w:val="009D4F44"/>
    <w:rsid w:val="009D524E"/>
    <w:rsid w:val="009E2C1C"/>
    <w:rsid w:val="009E4123"/>
    <w:rsid w:val="009F2595"/>
    <w:rsid w:val="00A07AE3"/>
    <w:rsid w:val="00A07FA3"/>
    <w:rsid w:val="00A1076A"/>
    <w:rsid w:val="00A10B1F"/>
    <w:rsid w:val="00A12FDF"/>
    <w:rsid w:val="00A21036"/>
    <w:rsid w:val="00A218F7"/>
    <w:rsid w:val="00A24F35"/>
    <w:rsid w:val="00A37704"/>
    <w:rsid w:val="00A41288"/>
    <w:rsid w:val="00A45806"/>
    <w:rsid w:val="00A51060"/>
    <w:rsid w:val="00A61936"/>
    <w:rsid w:val="00A65E87"/>
    <w:rsid w:val="00A84471"/>
    <w:rsid w:val="00A87A1B"/>
    <w:rsid w:val="00A9465F"/>
    <w:rsid w:val="00A961EC"/>
    <w:rsid w:val="00A97E25"/>
    <w:rsid w:val="00A97EDA"/>
    <w:rsid w:val="00AA1C72"/>
    <w:rsid w:val="00AB2A9A"/>
    <w:rsid w:val="00AB5CC0"/>
    <w:rsid w:val="00AB7B26"/>
    <w:rsid w:val="00AB7C94"/>
    <w:rsid w:val="00AC0F24"/>
    <w:rsid w:val="00AD1B41"/>
    <w:rsid w:val="00AD5503"/>
    <w:rsid w:val="00AD58BB"/>
    <w:rsid w:val="00AD7499"/>
    <w:rsid w:val="00AD7795"/>
    <w:rsid w:val="00AE3BD6"/>
    <w:rsid w:val="00AE409E"/>
    <w:rsid w:val="00AF3196"/>
    <w:rsid w:val="00AF3205"/>
    <w:rsid w:val="00B10C9B"/>
    <w:rsid w:val="00B11E85"/>
    <w:rsid w:val="00B13A09"/>
    <w:rsid w:val="00B17A28"/>
    <w:rsid w:val="00B20FCC"/>
    <w:rsid w:val="00B227F3"/>
    <w:rsid w:val="00B242EA"/>
    <w:rsid w:val="00B378DD"/>
    <w:rsid w:val="00B41C0E"/>
    <w:rsid w:val="00B435CC"/>
    <w:rsid w:val="00B45A09"/>
    <w:rsid w:val="00B510CE"/>
    <w:rsid w:val="00B5306E"/>
    <w:rsid w:val="00B54011"/>
    <w:rsid w:val="00B654D3"/>
    <w:rsid w:val="00B66F5F"/>
    <w:rsid w:val="00B73432"/>
    <w:rsid w:val="00B7370D"/>
    <w:rsid w:val="00B814CB"/>
    <w:rsid w:val="00B84635"/>
    <w:rsid w:val="00B86694"/>
    <w:rsid w:val="00B9375E"/>
    <w:rsid w:val="00B94A0D"/>
    <w:rsid w:val="00B95DBC"/>
    <w:rsid w:val="00BA2447"/>
    <w:rsid w:val="00BA692A"/>
    <w:rsid w:val="00BA7870"/>
    <w:rsid w:val="00BB1721"/>
    <w:rsid w:val="00BB6182"/>
    <w:rsid w:val="00BC3FD5"/>
    <w:rsid w:val="00BC6ABD"/>
    <w:rsid w:val="00BC6D86"/>
    <w:rsid w:val="00BE17B2"/>
    <w:rsid w:val="00BE3D09"/>
    <w:rsid w:val="00BE42AF"/>
    <w:rsid w:val="00BE509B"/>
    <w:rsid w:val="00BF346B"/>
    <w:rsid w:val="00BF5570"/>
    <w:rsid w:val="00C00AB0"/>
    <w:rsid w:val="00C071BB"/>
    <w:rsid w:val="00C11881"/>
    <w:rsid w:val="00C12D29"/>
    <w:rsid w:val="00C230C1"/>
    <w:rsid w:val="00C2526B"/>
    <w:rsid w:val="00C43431"/>
    <w:rsid w:val="00C52254"/>
    <w:rsid w:val="00C54499"/>
    <w:rsid w:val="00C554A8"/>
    <w:rsid w:val="00C60A16"/>
    <w:rsid w:val="00C656E0"/>
    <w:rsid w:val="00C94425"/>
    <w:rsid w:val="00C951E9"/>
    <w:rsid w:val="00CA3501"/>
    <w:rsid w:val="00CA40B2"/>
    <w:rsid w:val="00CB51B1"/>
    <w:rsid w:val="00CD291F"/>
    <w:rsid w:val="00CD3172"/>
    <w:rsid w:val="00CD6172"/>
    <w:rsid w:val="00CD781A"/>
    <w:rsid w:val="00CE02E8"/>
    <w:rsid w:val="00CE4258"/>
    <w:rsid w:val="00CE4E0D"/>
    <w:rsid w:val="00CF1E70"/>
    <w:rsid w:val="00CF2260"/>
    <w:rsid w:val="00CF63A5"/>
    <w:rsid w:val="00CF6487"/>
    <w:rsid w:val="00CF789F"/>
    <w:rsid w:val="00D017EA"/>
    <w:rsid w:val="00D15BF4"/>
    <w:rsid w:val="00D16332"/>
    <w:rsid w:val="00D1709B"/>
    <w:rsid w:val="00D201DE"/>
    <w:rsid w:val="00D24E97"/>
    <w:rsid w:val="00D26765"/>
    <w:rsid w:val="00D33BE7"/>
    <w:rsid w:val="00D353A0"/>
    <w:rsid w:val="00D36D09"/>
    <w:rsid w:val="00D377D7"/>
    <w:rsid w:val="00D5251B"/>
    <w:rsid w:val="00D5580D"/>
    <w:rsid w:val="00D63539"/>
    <w:rsid w:val="00D6395B"/>
    <w:rsid w:val="00D67537"/>
    <w:rsid w:val="00D67F08"/>
    <w:rsid w:val="00D75B34"/>
    <w:rsid w:val="00D7700F"/>
    <w:rsid w:val="00D910E4"/>
    <w:rsid w:val="00D92024"/>
    <w:rsid w:val="00D921D5"/>
    <w:rsid w:val="00D93490"/>
    <w:rsid w:val="00DB2980"/>
    <w:rsid w:val="00DB67F5"/>
    <w:rsid w:val="00DB7E98"/>
    <w:rsid w:val="00DC132C"/>
    <w:rsid w:val="00DC1FF9"/>
    <w:rsid w:val="00DC22E3"/>
    <w:rsid w:val="00DC68AE"/>
    <w:rsid w:val="00DD0A3D"/>
    <w:rsid w:val="00DE159A"/>
    <w:rsid w:val="00DE1DAE"/>
    <w:rsid w:val="00DE203C"/>
    <w:rsid w:val="00DE3F49"/>
    <w:rsid w:val="00DE6815"/>
    <w:rsid w:val="00DF21D4"/>
    <w:rsid w:val="00DF290A"/>
    <w:rsid w:val="00DF790C"/>
    <w:rsid w:val="00E012EE"/>
    <w:rsid w:val="00E01731"/>
    <w:rsid w:val="00E02B46"/>
    <w:rsid w:val="00E03C3C"/>
    <w:rsid w:val="00E05C43"/>
    <w:rsid w:val="00E05FA5"/>
    <w:rsid w:val="00E11222"/>
    <w:rsid w:val="00E23A33"/>
    <w:rsid w:val="00E25BAC"/>
    <w:rsid w:val="00E31503"/>
    <w:rsid w:val="00E40D96"/>
    <w:rsid w:val="00E42B8E"/>
    <w:rsid w:val="00E63FC3"/>
    <w:rsid w:val="00E72689"/>
    <w:rsid w:val="00E757DC"/>
    <w:rsid w:val="00E8502D"/>
    <w:rsid w:val="00E93887"/>
    <w:rsid w:val="00EA3194"/>
    <w:rsid w:val="00EA460C"/>
    <w:rsid w:val="00EC02D2"/>
    <w:rsid w:val="00EC638E"/>
    <w:rsid w:val="00EE1075"/>
    <w:rsid w:val="00EE5E71"/>
    <w:rsid w:val="00EF429F"/>
    <w:rsid w:val="00F073EB"/>
    <w:rsid w:val="00F10FCE"/>
    <w:rsid w:val="00F12C67"/>
    <w:rsid w:val="00F17F92"/>
    <w:rsid w:val="00F2610C"/>
    <w:rsid w:val="00F37F49"/>
    <w:rsid w:val="00F50ACA"/>
    <w:rsid w:val="00F51ABA"/>
    <w:rsid w:val="00F549FE"/>
    <w:rsid w:val="00F72E8D"/>
    <w:rsid w:val="00F76050"/>
    <w:rsid w:val="00F766E0"/>
    <w:rsid w:val="00F8095B"/>
    <w:rsid w:val="00F81416"/>
    <w:rsid w:val="00F8264B"/>
    <w:rsid w:val="00FA14EA"/>
    <w:rsid w:val="00FA194B"/>
    <w:rsid w:val="00FA229A"/>
    <w:rsid w:val="00FA2501"/>
    <w:rsid w:val="00FA3388"/>
    <w:rsid w:val="00FC5820"/>
    <w:rsid w:val="00FD03B5"/>
    <w:rsid w:val="00FE0099"/>
    <w:rsid w:val="00FE0E1F"/>
    <w:rsid w:val="00FE3C59"/>
    <w:rsid w:val="00FE4B88"/>
    <w:rsid w:val="00FE63FB"/>
    <w:rsid w:val="00FF3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346A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346A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AB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18"/>
      <w:szCs w:val="18"/>
    </w:rPr>
  </w:style>
  <w:style w:type="table" w:styleId="a7">
    <w:name w:val="Table Grid"/>
    <w:basedOn w:val="a1"/>
    <w:rsid w:val="004528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B378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378DD"/>
  </w:style>
  <w:style w:type="paragraph" w:styleId="aa">
    <w:name w:val="footer"/>
    <w:basedOn w:val="a"/>
    <w:link w:val="ab"/>
    <w:rsid w:val="00B378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378DD"/>
  </w:style>
  <w:style w:type="character" w:styleId="ac">
    <w:name w:val="Hyperlink"/>
    <w:basedOn w:val="a0"/>
    <w:rsid w:val="001A0DFB"/>
    <w:rPr>
      <w:color w:val="0000FF" w:themeColor="hyperlink"/>
      <w:u w:val="single"/>
    </w:rPr>
  </w:style>
  <w:style w:type="character" w:styleId="ad">
    <w:name w:val="FollowedHyperlink"/>
    <w:basedOn w:val="a0"/>
    <w:rsid w:val="0081230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346A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346A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AB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18"/>
      <w:szCs w:val="18"/>
    </w:rPr>
  </w:style>
  <w:style w:type="table" w:styleId="a7">
    <w:name w:val="Table Grid"/>
    <w:basedOn w:val="a1"/>
    <w:rsid w:val="004528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B378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378DD"/>
  </w:style>
  <w:style w:type="paragraph" w:styleId="aa">
    <w:name w:val="footer"/>
    <w:basedOn w:val="a"/>
    <w:link w:val="ab"/>
    <w:rsid w:val="00B378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378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97E645F4E3ABAECAD09A552D283F66FC91F276B9610495C509A15FD9B59B8CCFEC3B1127F33000CBFAEF03F0P2G" TargetMode="External"/><Relationship Id="rId13" Type="http://schemas.openxmlformats.org/officeDocument/2006/relationships/hyperlink" Target="consultantplus://offline/ref=AD4FA60C8B9676C821C25C19B615F45472C06BD895B3116D7349F7FE3FD7Z3H" TargetMode="External"/><Relationship Id="rId18" Type="http://schemas.openxmlformats.org/officeDocument/2006/relationships/hyperlink" Target="consultantplus://offline/ref=3E42BE9A14D4E320599B1C490C425686C72691C56983FBA048576CBAA0A533941C811C9029C58818505E5786H6N3G" TargetMode="Externa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9A846F7E44A581AE36E508D7FB0009976E73C7C2C26568F40C46E988AC46184BD179D34B887E67337065D35EA4SCH" TargetMode="External"/><Relationship Id="rId17" Type="http://schemas.openxmlformats.org/officeDocument/2006/relationships/hyperlink" Target="consultantplus://offline/ref=573EF7A28040BA08F1AA72406E68314690A73887905891E48A02C85213C3BE068AE0184991C2C6F6t8qFE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B1538635403D08E10450D04995513E4A0169D89AB307AC2DAD7E7F484F7B097A54975DE074C49CDFAA15B06BS6JAM" TargetMode="External"/><Relationship Id="rId20" Type="http://schemas.openxmlformats.org/officeDocument/2006/relationships/hyperlink" Target="consultantplus://offline/ref=3E42BE9A14D4E320599B1C490C425686C72691C56983FBA048576CBAA0A533941C811C9029C58818505E5786H6N3G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A51059AE36928FDD9E9A3BF3194747190476E1FD33CDF9450FCA1DF310123871E6626B3A971E3C70B8D20CBd4LDE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B1538635403D08E10450D04995513E4A0169D89AB307AC2DAD7E7F484F7B097A54975DE074C49CDFAA15B06BS6JAM" TargetMode="External"/><Relationship Id="rId23" Type="http://schemas.openxmlformats.org/officeDocument/2006/relationships/hyperlink" Target="consultantplus://offline/ref=3E42BE9A14D4E320599B1C490C425686C72691C56983FBA048576CBAA0A533941C811C9029C58818505E5786H6N3G" TargetMode="External"/><Relationship Id="rId10" Type="http://schemas.openxmlformats.org/officeDocument/2006/relationships/hyperlink" Target="consultantplus://offline/ref=73383FC6F0E44AFE6C9C62A3E9059B9B458C5604762F45CE8DEA58DBABEC2D3F64A636378361283D80451D2Ff0Q0E" TargetMode="External"/><Relationship Id="rId19" Type="http://schemas.openxmlformats.org/officeDocument/2006/relationships/hyperlink" Target="consultantplus://offline/ref=3E42BE9A14D4E320599B1C490C425686C72691C56983FBA048576CBAA0A533941C811C9029C58818505E5786H6N3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C97E645F4E3ABAECAD09A552D283F66FC91F276B9610495C509A15FD9B59B8CCFEC3B1127F33000CBFAEF03F0P2G" TargetMode="External"/><Relationship Id="rId14" Type="http://schemas.openxmlformats.org/officeDocument/2006/relationships/hyperlink" Target="consultantplus://offline/ref=519DCFB3AF2554BB0C1A93980E19BC6FD0DC57F310FEBBCD80F345B0B57778A5F3B2497FF7A3B1B9wAq6G" TargetMode="External"/><Relationship Id="rId22" Type="http://schemas.openxmlformats.org/officeDocument/2006/relationships/hyperlink" Target="consultantplus://offline/ref=3E42BE9A14D4E320599B1C490C425686C72691C56983FBA048576CBAA0A533941C811C9029C58818505E5786H6N3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9B49D-13B7-4078-8F47-4F2DDBA49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208</TotalTime>
  <Pages>16</Pages>
  <Words>4425</Words>
  <Characters>25223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60</cp:revision>
  <cp:lastPrinted>2017-12-22T10:07:00Z</cp:lastPrinted>
  <dcterms:created xsi:type="dcterms:W3CDTF">2017-12-21T10:04:00Z</dcterms:created>
  <dcterms:modified xsi:type="dcterms:W3CDTF">2017-12-22T10:08:00Z</dcterms:modified>
</cp:coreProperties>
</file>