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5F6AF9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.35pt;width:54.95pt;height:54.4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" filled="f" stroked="f">
            <v:textbox style="mso-fit-shape-to-text:t">
              <w:txbxContent>
                <w:p w:rsidR="00D83073" w:rsidRDefault="00BA1701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127E13" w:rsidRDefault="005F6AF9" w:rsidP="001C0109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11" o:spid="_x0000_s1027" style="position:absolute;z-index:251658240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zDs3nIAIAADsEAAAOAAAAAAAAAAAAAAAAAC4CAABkcnMvZTJvRG9jLnhtbFBL&#10;AQItABQABgAIAAAAIQApYS6P3QAAAAYBAAAPAAAAAAAAAAAAAAAAAHoEAABkcnMvZG93bnJldi54&#10;bWxQSwUGAAAAAAQABADzAAAAhAUAAAAA&#10;" strokeweight="4.5pt">
            <v:stroke linestyle="thinThick"/>
          </v:line>
        </w:pict>
      </w:r>
      <w:r w:rsidR="001B1087" w:rsidRPr="005C5A66">
        <w:rPr>
          <w:sz w:val="24"/>
          <w:szCs w:val="24"/>
        </w:rPr>
        <w:t>о</w:t>
      </w:r>
      <w:r w:rsidR="001C0109" w:rsidRPr="005C5A66">
        <w:rPr>
          <w:sz w:val="24"/>
          <w:szCs w:val="24"/>
        </w:rPr>
        <w:t>т</w:t>
      </w:r>
      <w:r w:rsidR="00950755">
        <w:rPr>
          <w:sz w:val="24"/>
          <w:szCs w:val="24"/>
        </w:rPr>
        <w:t xml:space="preserve"> 06.06.2018 </w:t>
      </w:r>
      <w:r w:rsidR="00462011">
        <w:rPr>
          <w:sz w:val="24"/>
          <w:szCs w:val="24"/>
        </w:rPr>
        <w:t>№</w:t>
      </w:r>
      <w:r w:rsidR="00950755">
        <w:rPr>
          <w:sz w:val="24"/>
          <w:szCs w:val="24"/>
        </w:rPr>
        <w:t xml:space="preserve"> 480</w:t>
      </w:r>
    </w:p>
    <w:p w:rsidR="00B441F4" w:rsidRDefault="00B441F4" w:rsidP="00F56FEB">
      <w:pPr>
        <w:jc w:val="center"/>
        <w:rPr>
          <w:b/>
          <w:i/>
          <w:sz w:val="28"/>
          <w:szCs w:val="28"/>
        </w:rPr>
      </w:pPr>
    </w:p>
    <w:p w:rsidR="00453946" w:rsidRDefault="005E42A8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CB46E9">
        <w:rPr>
          <w:b/>
          <w:i/>
          <w:sz w:val="28"/>
          <w:szCs w:val="28"/>
        </w:rPr>
        <w:t>подготовке мероприятий</w:t>
      </w:r>
      <w:r w:rsidR="00773408">
        <w:rPr>
          <w:b/>
          <w:bCs/>
          <w:i/>
          <w:sz w:val="28"/>
          <w:szCs w:val="28"/>
        </w:rPr>
        <w:t xml:space="preserve">, </w:t>
      </w:r>
      <w:r w:rsidR="00A37320">
        <w:rPr>
          <w:b/>
          <w:i/>
          <w:sz w:val="28"/>
          <w:szCs w:val="28"/>
        </w:rPr>
        <w:t>посвященн</w:t>
      </w:r>
      <w:r w:rsidR="00CB46E9">
        <w:rPr>
          <w:b/>
          <w:i/>
          <w:sz w:val="28"/>
          <w:szCs w:val="28"/>
        </w:rPr>
        <w:t>ых</w:t>
      </w:r>
      <w:r w:rsidR="00A37320">
        <w:rPr>
          <w:b/>
          <w:i/>
          <w:sz w:val="28"/>
          <w:szCs w:val="28"/>
        </w:rPr>
        <w:t xml:space="preserve"> празднованию </w:t>
      </w:r>
    </w:p>
    <w:p w:rsidR="0026124C" w:rsidRPr="000C40B4" w:rsidRDefault="00A37320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Дня </w:t>
      </w:r>
      <w:r w:rsidR="00453946">
        <w:rPr>
          <w:b/>
          <w:i/>
          <w:sz w:val="28"/>
          <w:szCs w:val="28"/>
        </w:rPr>
        <w:t xml:space="preserve">России </w:t>
      </w:r>
      <w:r w:rsidR="00F56FEB">
        <w:rPr>
          <w:b/>
          <w:i/>
          <w:sz w:val="28"/>
          <w:szCs w:val="28"/>
        </w:rPr>
        <w:t>в 201</w:t>
      </w:r>
      <w:r w:rsidR="00453946">
        <w:rPr>
          <w:b/>
          <w:i/>
          <w:sz w:val="28"/>
          <w:szCs w:val="28"/>
        </w:rPr>
        <w:t>8</w:t>
      </w:r>
      <w:r w:rsidR="00F56FEB">
        <w:rPr>
          <w:b/>
          <w:i/>
          <w:sz w:val="28"/>
          <w:szCs w:val="28"/>
        </w:rPr>
        <w:t xml:space="preserve"> году</w:t>
      </w:r>
      <w:r w:rsidR="00001279">
        <w:rPr>
          <w:b/>
          <w:i/>
          <w:sz w:val="28"/>
          <w:szCs w:val="28"/>
        </w:rPr>
        <w:t>, и временном ограничении движения автотранспорта</w:t>
      </w:r>
    </w:p>
    <w:p w:rsidR="00BE0E12" w:rsidRPr="007E35FA" w:rsidRDefault="0026124C" w:rsidP="00EE4A74">
      <w:pPr>
        <w:spacing w:before="500"/>
        <w:jc w:val="both"/>
        <w:rPr>
          <w:bCs/>
          <w:sz w:val="28"/>
          <w:szCs w:val="28"/>
        </w:rPr>
      </w:pPr>
      <w:r w:rsidRPr="009336F2">
        <w:rPr>
          <w:sz w:val="28"/>
          <w:szCs w:val="28"/>
        </w:rPr>
        <w:tab/>
      </w:r>
      <w:proofErr w:type="gramStart"/>
      <w:r w:rsidR="005E42A8" w:rsidRPr="007E35FA">
        <w:rPr>
          <w:sz w:val="28"/>
          <w:szCs w:val="28"/>
        </w:rPr>
        <w:t>В соответствии с</w:t>
      </w:r>
      <w:r w:rsidR="00080C12">
        <w:rPr>
          <w:sz w:val="28"/>
          <w:szCs w:val="28"/>
        </w:rPr>
        <w:t xml:space="preserve"> </w:t>
      </w:r>
      <w:r w:rsidR="005E42A8" w:rsidRPr="007E35FA">
        <w:rPr>
          <w:sz w:val="28"/>
          <w:szCs w:val="28"/>
        </w:rPr>
        <w:t>Федеральн</w:t>
      </w:r>
      <w:r w:rsidR="009D7DFF" w:rsidRPr="007E35FA">
        <w:rPr>
          <w:sz w:val="28"/>
          <w:szCs w:val="28"/>
        </w:rPr>
        <w:t xml:space="preserve">ыми </w:t>
      </w:r>
      <w:r w:rsidR="005E42A8" w:rsidRPr="007E35FA">
        <w:rPr>
          <w:sz w:val="28"/>
          <w:szCs w:val="28"/>
        </w:rPr>
        <w:t>закон</w:t>
      </w:r>
      <w:r w:rsidR="009D7DFF" w:rsidRPr="007E35FA">
        <w:rPr>
          <w:sz w:val="28"/>
          <w:szCs w:val="28"/>
        </w:rPr>
        <w:t>ами</w:t>
      </w:r>
      <w:r w:rsidR="00080C12">
        <w:rPr>
          <w:sz w:val="28"/>
          <w:szCs w:val="28"/>
        </w:rPr>
        <w:t xml:space="preserve"> </w:t>
      </w:r>
      <w:r w:rsidR="009D7DFF" w:rsidRPr="007E35FA">
        <w:rPr>
          <w:sz w:val="28"/>
          <w:szCs w:val="28"/>
        </w:rPr>
        <w:t>от 06</w:t>
      </w:r>
      <w:r w:rsidR="002C15BE">
        <w:rPr>
          <w:sz w:val="28"/>
          <w:szCs w:val="28"/>
        </w:rPr>
        <w:t xml:space="preserve"> октября </w:t>
      </w:r>
      <w:r w:rsidR="009D7DFF" w:rsidRPr="007E35FA">
        <w:rPr>
          <w:sz w:val="28"/>
          <w:szCs w:val="28"/>
        </w:rPr>
        <w:t xml:space="preserve">2003 </w:t>
      </w:r>
      <w:r w:rsidR="002C15BE">
        <w:rPr>
          <w:sz w:val="28"/>
          <w:szCs w:val="28"/>
        </w:rPr>
        <w:t xml:space="preserve">года              </w:t>
      </w:r>
      <w:r w:rsidR="009D7DFF" w:rsidRPr="007E35FA">
        <w:rPr>
          <w:sz w:val="28"/>
          <w:szCs w:val="28"/>
        </w:rPr>
        <w:t xml:space="preserve">№ 131-ФЗ </w:t>
      </w:r>
      <w:r w:rsidR="005E42A8" w:rsidRPr="007E35FA">
        <w:rPr>
          <w:sz w:val="28"/>
          <w:szCs w:val="28"/>
        </w:rPr>
        <w:t xml:space="preserve">«Об общих принципах </w:t>
      </w:r>
      <w:r w:rsidR="00B63B5A" w:rsidRPr="007E35FA">
        <w:rPr>
          <w:sz w:val="28"/>
          <w:szCs w:val="28"/>
        </w:rPr>
        <w:t xml:space="preserve">организации </w:t>
      </w:r>
      <w:r w:rsidR="005E42A8" w:rsidRPr="007E35FA">
        <w:rPr>
          <w:sz w:val="28"/>
          <w:szCs w:val="28"/>
        </w:rPr>
        <w:t>местного самоуправления в Российской Федерации»</w:t>
      </w:r>
      <w:r w:rsidR="009D7DFF" w:rsidRPr="007E35FA">
        <w:rPr>
          <w:sz w:val="28"/>
          <w:szCs w:val="28"/>
        </w:rPr>
        <w:t xml:space="preserve"> и</w:t>
      </w:r>
      <w:r w:rsidR="00BE0E12" w:rsidRPr="007E35FA">
        <w:rPr>
          <w:bCs/>
          <w:sz w:val="28"/>
          <w:szCs w:val="28"/>
        </w:rPr>
        <w:t xml:space="preserve"> от 10</w:t>
      </w:r>
      <w:r w:rsidR="002C15BE">
        <w:rPr>
          <w:bCs/>
          <w:sz w:val="28"/>
          <w:szCs w:val="28"/>
        </w:rPr>
        <w:t xml:space="preserve"> декабря </w:t>
      </w:r>
      <w:r w:rsidR="00BE0E12" w:rsidRPr="007E35FA">
        <w:rPr>
          <w:bCs/>
          <w:sz w:val="28"/>
          <w:szCs w:val="28"/>
        </w:rPr>
        <w:t xml:space="preserve">1995 </w:t>
      </w:r>
      <w:r w:rsidR="002C15BE">
        <w:rPr>
          <w:bCs/>
          <w:sz w:val="28"/>
          <w:szCs w:val="28"/>
        </w:rPr>
        <w:t xml:space="preserve">года </w:t>
      </w:r>
      <w:r w:rsidR="009D7DFF" w:rsidRPr="007E35FA">
        <w:rPr>
          <w:bCs/>
          <w:sz w:val="28"/>
          <w:szCs w:val="28"/>
        </w:rPr>
        <w:t>№</w:t>
      </w:r>
      <w:r w:rsidR="00BE0E12" w:rsidRPr="007E35FA">
        <w:rPr>
          <w:bCs/>
          <w:sz w:val="28"/>
          <w:szCs w:val="28"/>
        </w:rPr>
        <w:t xml:space="preserve"> 196-ФЗ</w:t>
      </w:r>
      <w:r w:rsidR="009D7DFF" w:rsidRPr="007E35FA">
        <w:rPr>
          <w:bCs/>
          <w:sz w:val="28"/>
          <w:szCs w:val="28"/>
        </w:rPr>
        <w:t xml:space="preserve"> «</w:t>
      </w:r>
      <w:r w:rsidR="00BE0E12" w:rsidRPr="007E35FA">
        <w:rPr>
          <w:bCs/>
          <w:sz w:val="28"/>
          <w:szCs w:val="28"/>
        </w:rPr>
        <w:t xml:space="preserve">О </w:t>
      </w:r>
      <w:r w:rsidR="009D7DFF" w:rsidRPr="007E35FA">
        <w:rPr>
          <w:bCs/>
          <w:sz w:val="28"/>
          <w:szCs w:val="28"/>
        </w:rPr>
        <w:t>безопасности дорожного движения</w:t>
      </w:r>
      <w:r w:rsidR="00987BDE">
        <w:rPr>
          <w:bCs/>
          <w:sz w:val="28"/>
          <w:szCs w:val="28"/>
        </w:rPr>
        <w:t>»</w:t>
      </w:r>
      <w:r w:rsidR="000C40B4" w:rsidRPr="007E35FA">
        <w:rPr>
          <w:bCs/>
          <w:sz w:val="28"/>
          <w:szCs w:val="28"/>
        </w:rPr>
        <w:t>,</w:t>
      </w:r>
      <w:r w:rsidR="00F56FEB">
        <w:rPr>
          <w:bCs/>
          <w:sz w:val="28"/>
          <w:szCs w:val="28"/>
        </w:rPr>
        <w:t xml:space="preserve"> в целях координации деятельности по организации и проведению комплекса мероприятий, посвященных празднованию </w:t>
      </w:r>
      <w:r w:rsidR="00453946">
        <w:rPr>
          <w:bCs/>
          <w:sz w:val="28"/>
          <w:szCs w:val="28"/>
        </w:rPr>
        <w:t>Дня России</w:t>
      </w:r>
      <w:r w:rsidR="00F56FEB">
        <w:rPr>
          <w:bCs/>
          <w:sz w:val="28"/>
          <w:szCs w:val="28"/>
        </w:rPr>
        <w:t>,</w:t>
      </w:r>
      <w:r w:rsidR="00453946">
        <w:rPr>
          <w:bCs/>
          <w:sz w:val="28"/>
          <w:szCs w:val="28"/>
        </w:rPr>
        <w:t xml:space="preserve"> </w:t>
      </w:r>
      <w:r w:rsidR="00F56FEB">
        <w:rPr>
          <w:bCs/>
          <w:sz w:val="28"/>
          <w:szCs w:val="28"/>
        </w:rPr>
        <w:t>обеспечения общественной безопасности в период проведения</w:t>
      </w:r>
      <w:r w:rsidR="00987BDE">
        <w:rPr>
          <w:bCs/>
          <w:sz w:val="28"/>
          <w:szCs w:val="28"/>
        </w:rPr>
        <w:t xml:space="preserve"> городских массовых мероприятий </w:t>
      </w:r>
      <w:r w:rsidR="00F80686" w:rsidRPr="007E35FA">
        <w:rPr>
          <w:bCs/>
          <w:sz w:val="28"/>
          <w:szCs w:val="28"/>
        </w:rPr>
        <w:t>А</w:t>
      </w:r>
      <w:r w:rsidR="00375B3A" w:rsidRPr="007E35FA">
        <w:rPr>
          <w:bCs/>
          <w:sz w:val="28"/>
          <w:szCs w:val="28"/>
        </w:rPr>
        <w:t>дминистрация города Каменска-Уральского</w:t>
      </w:r>
      <w:proofErr w:type="gramEnd"/>
    </w:p>
    <w:p w:rsidR="00C052F1" w:rsidRDefault="00C052F1" w:rsidP="00C052F1">
      <w:pPr>
        <w:spacing w:before="120" w:after="120"/>
        <w:jc w:val="both"/>
        <w:rPr>
          <w:b/>
          <w:sz w:val="28"/>
          <w:szCs w:val="28"/>
        </w:rPr>
      </w:pPr>
      <w:r w:rsidRPr="007E35FA">
        <w:rPr>
          <w:b/>
          <w:sz w:val="28"/>
          <w:szCs w:val="28"/>
        </w:rPr>
        <w:t>ПОСТАНОВЛ</w:t>
      </w:r>
      <w:r w:rsidR="00397D27" w:rsidRPr="007E35FA">
        <w:rPr>
          <w:b/>
          <w:sz w:val="28"/>
          <w:szCs w:val="28"/>
        </w:rPr>
        <w:t>ЯЕТ</w:t>
      </w:r>
      <w:r w:rsidRPr="007E35FA">
        <w:rPr>
          <w:b/>
          <w:sz w:val="28"/>
          <w:szCs w:val="28"/>
        </w:rPr>
        <w:t>:</w:t>
      </w:r>
    </w:p>
    <w:p w:rsidR="00227035" w:rsidRPr="00227035" w:rsidRDefault="004D006C" w:rsidP="00227035">
      <w:pPr>
        <w:ind w:firstLine="72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 xml:space="preserve">1. </w:t>
      </w:r>
      <w:r w:rsidR="00227035">
        <w:rPr>
          <w:sz w:val="28"/>
          <w:szCs w:val="28"/>
        </w:rPr>
        <w:t xml:space="preserve">Утвердить план городских массовых мероприятий, посвященных празднованию Дня </w:t>
      </w:r>
      <w:r w:rsidR="00453946">
        <w:rPr>
          <w:sz w:val="28"/>
          <w:szCs w:val="28"/>
        </w:rPr>
        <w:t>России в 2018</w:t>
      </w:r>
      <w:r w:rsidR="00227035">
        <w:rPr>
          <w:sz w:val="28"/>
          <w:szCs w:val="28"/>
        </w:rPr>
        <w:t xml:space="preserve"> году (</w:t>
      </w:r>
      <w:r w:rsidR="00A5425D">
        <w:rPr>
          <w:sz w:val="28"/>
          <w:szCs w:val="28"/>
        </w:rPr>
        <w:t xml:space="preserve">далее – План, </w:t>
      </w:r>
      <w:r w:rsidR="00227035">
        <w:rPr>
          <w:sz w:val="28"/>
          <w:szCs w:val="28"/>
        </w:rPr>
        <w:t>прилагается).</w:t>
      </w:r>
    </w:p>
    <w:p w:rsidR="00D22B0B" w:rsidRDefault="00227035" w:rsidP="00F72DEB">
      <w:pPr>
        <w:ind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375B3A" w:rsidRPr="007E35FA">
        <w:rPr>
          <w:sz w:val="28"/>
          <w:szCs w:val="28"/>
        </w:rPr>
        <w:t>Закрыть движение транспорта</w:t>
      </w:r>
      <w:r w:rsidR="00424420">
        <w:rPr>
          <w:sz w:val="28"/>
          <w:szCs w:val="28"/>
        </w:rPr>
        <w:t xml:space="preserve"> 11 июня 2018 года с 13.00 часов до </w:t>
      </w:r>
      <w:r w:rsidR="00453946">
        <w:rPr>
          <w:sz w:val="28"/>
          <w:szCs w:val="28"/>
        </w:rPr>
        <w:t>12 июня 2018</w:t>
      </w:r>
      <w:r w:rsidR="00C92551" w:rsidRPr="007E35FA">
        <w:rPr>
          <w:sz w:val="28"/>
          <w:szCs w:val="28"/>
        </w:rPr>
        <w:t xml:space="preserve"> года</w:t>
      </w:r>
      <w:r w:rsidR="00001279">
        <w:rPr>
          <w:sz w:val="28"/>
          <w:szCs w:val="28"/>
        </w:rPr>
        <w:t xml:space="preserve"> </w:t>
      </w:r>
      <w:r w:rsidR="00E7682A">
        <w:rPr>
          <w:sz w:val="28"/>
          <w:szCs w:val="28"/>
        </w:rPr>
        <w:t xml:space="preserve">23.00 </w:t>
      </w:r>
      <w:r w:rsidR="00C92551" w:rsidRPr="007E35FA">
        <w:rPr>
          <w:sz w:val="28"/>
          <w:szCs w:val="28"/>
        </w:rPr>
        <w:t xml:space="preserve">часов </w:t>
      </w:r>
      <w:r w:rsidR="00D22B0B">
        <w:rPr>
          <w:sz w:val="28"/>
          <w:szCs w:val="28"/>
        </w:rPr>
        <w:t xml:space="preserve">вдоль здания Администрации города по улице </w:t>
      </w:r>
      <w:proofErr w:type="spellStart"/>
      <w:r w:rsidR="00D22B0B">
        <w:rPr>
          <w:sz w:val="28"/>
          <w:szCs w:val="28"/>
        </w:rPr>
        <w:t>Тевосяна</w:t>
      </w:r>
      <w:proofErr w:type="spellEnd"/>
      <w:r w:rsidR="00D22B0B">
        <w:rPr>
          <w:sz w:val="28"/>
          <w:szCs w:val="28"/>
        </w:rPr>
        <w:t xml:space="preserve">, 1. </w:t>
      </w:r>
    </w:p>
    <w:p w:rsidR="00453946" w:rsidRDefault="00453946" w:rsidP="00D22B0B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МКУ «Управление городского хозяйства» (Я.Ю. </w:t>
      </w:r>
      <w:proofErr w:type="spellStart"/>
      <w:r>
        <w:rPr>
          <w:sz w:val="28"/>
          <w:szCs w:val="28"/>
        </w:rPr>
        <w:t>Барбицкий</w:t>
      </w:r>
      <w:proofErr w:type="spellEnd"/>
      <w:r>
        <w:rPr>
          <w:sz w:val="28"/>
          <w:szCs w:val="28"/>
        </w:rPr>
        <w:t>)</w:t>
      </w:r>
      <w:r w:rsidRPr="00210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расстановку необходимых дорожных знаков с учетом </w:t>
      </w:r>
      <w:r w:rsidR="00A5425D">
        <w:rPr>
          <w:sz w:val="28"/>
          <w:szCs w:val="28"/>
        </w:rPr>
        <w:t>пункта 2 настоящего постановления</w:t>
      </w:r>
      <w:r w:rsidR="00D22B0B">
        <w:rPr>
          <w:sz w:val="28"/>
          <w:szCs w:val="28"/>
        </w:rPr>
        <w:t>.</w:t>
      </w:r>
    </w:p>
    <w:p w:rsidR="00453946" w:rsidRDefault="00D22B0B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53946">
        <w:rPr>
          <w:sz w:val="28"/>
          <w:szCs w:val="28"/>
        </w:rPr>
        <w:t xml:space="preserve">. Рекомендовать руководителям </w:t>
      </w:r>
      <w:r w:rsidR="00453946" w:rsidRPr="0036117E">
        <w:rPr>
          <w:sz w:val="28"/>
          <w:szCs w:val="28"/>
        </w:rPr>
        <w:t>организаций</w:t>
      </w:r>
      <w:r w:rsidR="00453946">
        <w:rPr>
          <w:sz w:val="28"/>
          <w:szCs w:val="28"/>
        </w:rPr>
        <w:t xml:space="preserve">, осуществляющих деятельность на территории муниципального образования </w:t>
      </w:r>
      <w:r w:rsidR="00453946" w:rsidRPr="0036117E">
        <w:rPr>
          <w:sz w:val="28"/>
          <w:szCs w:val="28"/>
        </w:rPr>
        <w:t>город</w:t>
      </w:r>
      <w:r w:rsidR="00453946">
        <w:rPr>
          <w:sz w:val="28"/>
          <w:szCs w:val="28"/>
        </w:rPr>
        <w:t xml:space="preserve"> Каменск-Уральский: </w:t>
      </w:r>
    </w:p>
    <w:p w:rsidR="00453946" w:rsidRDefault="00453946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принять участие в  подготовке и проведении мероприятий, указанных в Плане;</w:t>
      </w:r>
    </w:p>
    <w:p w:rsidR="00453946" w:rsidRDefault="00453946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00515">
        <w:rPr>
          <w:sz w:val="28"/>
          <w:szCs w:val="28"/>
        </w:rPr>
        <w:t>разработать собственные планы по организации и проведению пр</w:t>
      </w:r>
      <w:r>
        <w:rPr>
          <w:sz w:val="28"/>
          <w:szCs w:val="28"/>
        </w:rPr>
        <w:t>аздничных мероприятий с учетом П</w:t>
      </w:r>
      <w:r w:rsidRPr="00A00515">
        <w:rPr>
          <w:sz w:val="28"/>
          <w:szCs w:val="28"/>
        </w:rPr>
        <w:t>лана</w:t>
      </w:r>
      <w:r>
        <w:rPr>
          <w:sz w:val="28"/>
          <w:szCs w:val="28"/>
        </w:rPr>
        <w:t>.</w:t>
      </w:r>
    </w:p>
    <w:p w:rsidR="00453946" w:rsidRDefault="00A202CF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53946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53946" w:rsidRDefault="00453946" w:rsidP="00453946">
      <w:pPr>
        <w:tabs>
          <w:tab w:val="left" w:pos="709"/>
        </w:tabs>
        <w:jc w:val="both"/>
        <w:rPr>
          <w:sz w:val="28"/>
          <w:szCs w:val="28"/>
        </w:rPr>
      </w:pPr>
      <w:r w:rsidRPr="00BD38EF">
        <w:rPr>
          <w:sz w:val="28"/>
          <w:szCs w:val="28"/>
        </w:rPr>
        <w:tab/>
      </w:r>
      <w:r w:rsidR="00A202C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Д.В. Миронова. </w:t>
      </w:r>
    </w:p>
    <w:p w:rsidR="00453946" w:rsidRPr="007E35FA" w:rsidRDefault="00453946" w:rsidP="00F72DEB">
      <w:pPr>
        <w:ind w:firstLine="720"/>
        <w:jc w:val="both"/>
        <w:rPr>
          <w:sz w:val="28"/>
          <w:szCs w:val="28"/>
        </w:rPr>
      </w:pPr>
    </w:p>
    <w:p w:rsidR="008107F5" w:rsidRDefault="008107F5" w:rsidP="00163670">
      <w:pPr>
        <w:ind w:firstLine="720"/>
        <w:jc w:val="both"/>
        <w:rPr>
          <w:sz w:val="28"/>
          <w:szCs w:val="28"/>
        </w:rPr>
      </w:pPr>
    </w:p>
    <w:p w:rsidR="00400F0A" w:rsidRPr="007E35FA" w:rsidRDefault="00C92551" w:rsidP="008107F5">
      <w:pPr>
        <w:jc w:val="both"/>
        <w:rPr>
          <w:sz w:val="28"/>
          <w:szCs w:val="28"/>
        </w:rPr>
      </w:pPr>
      <w:r w:rsidRPr="007E35FA">
        <w:rPr>
          <w:sz w:val="28"/>
          <w:szCs w:val="28"/>
        </w:rPr>
        <w:t>Г</w:t>
      </w:r>
      <w:r w:rsidR="004B5501" w:rsidRPr="007E35FA">
        <w:rPr>
          <w:sz w:val="28"/>
          <w:szCs w:val="28"/>
        </w:rPr>
        <w:t>лав</w:t>
      </w:r>
      <w:r w:rsidRPr="007E35FA">
        <w:rPr>
          <w:sz w:val="28"/>
          <w:szCs w:val="28"/>
        </w:rPr>
        <w:t>а</w:t>
      </w:r>
      <w:r w:rsidR="00001279">
        <w:rPr>
          <w:sz w:val="28"/>
          <w:szCs w:val="28"/>
        </w:rPr>
        <w:t xml:space="preserve"> </w:t>
      </w:r>
      <w:r w:rsidR="005303C1" w:rsidRPr="007E35FA">
        <w:rPr>
          <w:sz w:val="28"/>
          <w:szCs w:val="28"/>
        </w:rPr>
        <w:t>города</w:t>
      </w:r>
      <w:r w:rsidR="00763CF1" w:rsidRPr="007E35FA">
        <w:rPr>
          <w:sz w:val="28"/>
          <w:szCs w:val="28"/>
        </w:rPr>
        <w:tab/>
      </w:r>
      <w:r w:rsidR="00763CF1" w:rsidRPr="007E35FA">
        <w:rPr>
          <w:sz w:val="28"/>
          <w:szCs w:val="28"/>
        </w:rPr>
        <w:tab/>
      </w:r>
      <w:r w:rsidR="00804D57" w:rsidRPr="007E35FA">
        <w:rPr>
          <w:sz w:val="28"/>
          <w:szCs w:val="28"/>
        </w:rPr>
        <w:tab/>
      </w:r>
      <w:r w:rsidR="00D80FFD">
        <w:rPr>
          <w:sz w:val="28"/>
          <w:szCs w:val="28"/>
        </w:rPr>
        <w:t xml:space="preserve">                                                                </w:t>
      </w:r>
      <w:r w:rsidR="00903584">
        <w:rPr>
          <w:sz w:val="28"/>
          <w:szCs w:val="28"/>
        </w:rPr>
        <w:t xml:space="preserve">А.В. </w:t>
      </w:r>
      <w:proofErr w:type="spellStart"/>
      <w:r w:rsidR="00903584">
        <w:rPr>
          <w:sz w:val="28"/>
          <w:szCs w:val="28"/>
        </w:rPr>
        <w:t>Шмыков</w:t>
      </w:r>
      <w:proofErr w:type="spellEnd"/>
      <w:r w:rsidR="00903584">
        <w:rPr>
          <w:sz w:val="28"/>
          <w:szCs w:val="28"/>
        </w:rPr>
        <w:t xml:space="preserve"> </w:t>
      </w:r>
    </w:p>
    <w:p w:rsidR="00A202CF" w:rsidRDefault="00A202CF" w:rsidP="00227035">
      <w:pPr>
        <w:ind w:left="5040" w:firstLine="720"/>
        <w:jc w:val="both"/>
        <w:rPr>
          <w:sz w:val="28"/>
          <w:szCs w:val="28"/>
        </w:rPr>
      </w:pPr>
    </w:p>
    <w:p w:rsidR="00A5425D" w:rsidRDefault="00A5425D" w:rsidP="00227035">
      <w:pPr>
        <w:ind w:left="5040" w:firstLine="720"/>
        <w:jc w:val="both"/>
        <w:rPr>
          <w:sz w:val="28"/>
          <w:szCs w:val="28"/>
        </w:rPr>
      </w:pPr>
    </w:p>
    <w:p w:rsidR="007E35FA" w:rsidRPr="00227035" w:rsidRDefault="00A202CF" w:rsidP="002C15BE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227035" w:rsidRPr="00227035">
        <w:rPr>
          <w:sz w:val="28"/>
          <w:szCs w:val="28"/>
        </w:rPr>
        <w:t>ТВЕРЖДЕН</w:t>
      </w:r>
    </w:p>
    <w:p w:rsidR="00227035" w:rsidRPr="00227035" w:rsidRDefault="00227035" w:rsidP="002C15BE">
      <w:pPr>
        <w:ind w:left="4536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постановление</w:t>
      </w:r>
      <w:r w:rsidR="00F72DEB">
        <w:rPr>
          <w:sz w:val="28"/>
          <w:szCs w:val="28"/>
        </w:rPr>
        <w:t>м</w:t>
      </w:r>
      <w:r w:rsidRPr="00227035">
        <w:rPr>
          <w:sz w:val="28"/>
          <w:szCs w:val="28"/>
        </w:rPr>
        <w:t xml:space="preserve"> Администрации </w:t>
      </w:r>
    </w:p>
    <w:p w:rsidR="00227035" w:rsidRPr="00227035" w:rsidRDefault="00227035" w:rsidP="002C15BE">
      <w:pPr>
        <w:ind w:left="4536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города Каменска-Уральского</w:t>
      </w:r>
    </w:p>
    <w:p w:rsidR="00227035" w:rsidRPr="00227035" w:rsidRDefault="00227035" w:rsidP="002C15BE">
      <w:pPr>
        <w:ind w:left="4536"/>
        <w:jc w:val="both"/>
        <w:rPr>
          <w:sz w:val="28"/>
          <w:szCs w:val="28"/>
        </w:rPr>
      </w:pPr>
      <w:r w:rsidRPr="00227035">
        <w:rPr>
          <w:sz w:val="28"/>
          <w:szCs w:val="28"/>
        </w:rPr>
        <w:t xml:space="preserve">от </w:t>
      </w:r>
      <w:r w:rsidR="00950755">
        <w:rPr>
          <w:sz w:val="28"/>
          <w:szCs w:val="28"/>
        </w:rPr>
        <w:t>06.06.2018</w:t>
      </w:r>
      <w:r w:rsidRPr="00227035">
        <w:rPr>
          <w:sz w:val="28"/>
          <w:szCs w:val="28"/>
        </w:rPr>
        <w:t xml:space="preserve"> №</w:t>
      </w:r>
      <w:r w:rsidR="00950755">
        <w:rPr>
          <w:sz w:val="28"/>
          <w:szCs w:val="28"/>
        </w:rPr>
        <w:t xml:space="preserve"> 480</w:t>
      </w:r>
    </w:p>
    <w:p w:rsidR="002C15BE" w:rsidRDefault="002C15BE" w:rsidP="002C15BE">
      <w:pPr>
        <w:ind w:left="4536"/>
        <w:rPr>
          <w:bCs/>
          <w:sz w:val="28"/>
          <w:szCs w:val="28"/>
        </w:rPr>
      </w:pPr>
      <w:r w:rsidRPr="002C15BE">
        <w:rPr>
          <w:sz w:val="28"/>
          <w:szCs w:val="28"/>
        </w:rPr>
        <w:t>«О подготовке мероприятий</w:t>
      </w:r>
      <w:r w:rsidRPr="002C15BE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 </w:t>
      </w:r>
      <w:r w:rsidRPr="002C15BE">
        <w:rPr>
          <w:sz w:val="28"/>
          <w:szCs w:val="28"/>
        </w:rPr>
        <w:t>посвященных</w:t>
      </w:r>
    </w:p>
    <w:p w:rsidR="002C15BE" w:rsidRPr="002C15BE" w:rsidRDefault="002C15BE" w:rsidP="002C15BE">
      <w:pPr>
        <w:ind w:left="4536"/>
        <w:jc w:val="both"/>
        <w:rPr>
          <w:sz w:val="28"/>
          <w:szCs w:val="28"/>
        </w:rPr>
      </w:pPr>
      <w:r w:rsidRPr="002C15BE">
        <w:rPr>
          <w:sz w:val="28"/>
          <w:szCs w:val="28"/>
        </w:rPr>
        <w:t>празднованию</w:t>
      </w:r>
      <w:r>
        <w:rPr>
          <w:bCs/>
          <w:sz w:val="28"/>
          <w:szCs w:val="28"/>
        </w:rPr>
        <w:t xml:space="preserve"> </w:t>
      </w:r>
      <w:r w:rsidRPr="002C15BE">
        <w:rPr>
          <w:sz w:val="28"/>
          <w:szCs w:val="28"/>
        </w:rPr>
        <w:t>Дня России</w:t>
      </w:r>
      <w:r>
        <w:rPr>
          <w:bCs/>
          <w:sz w:val="28"/>
          <w:szCs w:val="28"/>
        </w:rPr>
        <w:t xml:space="preserve"> </w:t>
      </w:r>
      <w:r w:rsidRPr="002C15BE">
        <w:rPr>
          <w:sz w:val="28"/>
          <w:szCs w:val="28"/>
        </w:rPr>
        <w:t>в 2018 году,</w:t>
      </w:r>
      <w:r>
        <w:rPr>
          <w:sz w:val="28"/>
          <w:szCs w:val="28"/>
        </w:rPr>
        <w:t xml:space="preserve"> </w:t>
      </w:r>
      <w:r w:rsidRPr="002C15BE"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                                                                     </w:t>
      </w:r>
    </w:p>
    <w:p w:rsidR="002C15BE" w:rsidRPr="002C15BE" w:rsidRDefault="002C15BE" w:rsidP="002C15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2C15BE">
        <w:rPr>
          <w:sz w:val="28"/>
          <w:szCs w:val="28"/>
        </w:rPr>
        <w:t xml:space="preserve">временном </w:t>
      </w:r>
      <w:proofErr w:type="gramStart"/>
      <w:r w:rsidRPr="002C15BE">
        <w:rPr>
          <w:sz w:val="28"/>
          <w:szCs w:val="28"/>
        </w:rPr>
        <w:t>ограничении</w:t>
      </w:r>
      <w:proofErr w:type="gramEnd"/>
      <w:r w:rsidRPr="002C15BE">
        <w:rPr>
          <w:sz w:val="28"/>
          <w:szCs w:val="28"/>
        </w:rPr>
        <w:t xml:space="preserve"> движения </w:t>
      </w:r>
      <w:r>
        <w:rPr>
          <w:sz w:val="28"/>
          <w:szCs w:val="28"/>
        </w:rPr>
        <w:t xml:space="preserve">     </w:t>
      </w:r>
    </w:p>
    <w:p w:rsidR="002C15BE" w:rsidRPr="002C15BE" w:rsidRDefault="002C15BE" w:rsidP="002C15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2C15BE">
        <w:rPr>
          <w:sz w:val="28"/>
          <w:szCs w:val="28"/>
        </w:rPr>
        <w:t>автотранспорта</w:t>
      </w:r>
      <w:r>
        <w:rPr>
          <w:sz w:val="28"/>
          <w:szCs w:val="28"/>
        </w:rPr>
        <w:t xml:space="preserve">»                                                                           </w:t>
      </w:r>
    </w:p>
    <w:p w:rsidR="002C15BE" w:rsidRDefault="002C15BE" w:rsidP="00227035">
      <w:pPr>
        <w:jc w:val="center"/>
        <w:rPr>
          <w:sz w:val="28"/>
          <w:szCs w:val="28"/>
        </w:rPr>
      </w:pPr>
    </w:p>
    <w:p w:rsidR="00227035" w:rsidRPr="002C15BE" w:rsidRDefault="00227035" w:rsidP="00227035">
      <w:pPr>
        <w:jc w:val="center"/>
        <w:rPr>
          <w:sz w:val="28"/>
          <w:szCs w:val="28"/>
        </w:rPr>
      </w:pPr>
      <w:r w:rsidRPr="002C15BE">
        <w:rPr>
          <w:sz w:val="28"/>
          <w:szCs w:val="28"/>
        </w:rPr>
        <w:t>ПЛАН</w:t>
      </w:r>
    </w:p>
    <w:p w:rsidR="00C24C43" w:rsidRPr="002C15BE" w:rsidRDefault="00C24C43" w:rsidP="00227035">
      <w:pPr>
        <w:jc w:val="center"/>
        <w:rPr>
          <w:sz w:val="28"/>
          <w:szCs w:val="28"/>
        </w:rPr>
      </w:pPr>
      <w:r w:rsidRPr="002C15BE">
        <w:rPr>
          <w:sz w:val="28"/>
          <w:szCs w:val="28"/>
        </w:rPr>
        <w:t xml:space="preserve">городских массовых мероприятий, </w:t>
      </w:r>
    </w:p>
    <w:p w:rsidR="00227035" w:rsidRPr="002C15BE" w:rsidRDefault="00C24C43" w:rsidP="00227035">
      <w:pPr>
        <w:jc w:val="center"/>
        <w:rPr>
          <w:sz w:val="28"/>
          <w:szCs w:val="28"/>
        </w:rPr>
      </w:pPr>
      <w:proofErr w:type="gramStart"/>
      <w:r w:rsidRPr="002C15BE">
        <w:rPr>
          <w:sz w:val="28"/>
          <w:szCs w:val="28"/>
        </w:rPr>
        <w:t>посвященных</w:t>
      </w:r>
      <w:proofErr w:type="gramEnd"/>
      <w:r w:rsidRPr="002C15BE">
        <w:rPr>
          <w:sz w:val="28"/>
          <w:szCs w:val="28"/>
        </w:rPr>
        <w:t xml:space="preserve"> празднованию Дня </w:t>
      </w:r>
      <w:r w:rsidR="009F7929" w:rsidRPr="002C15BE">
        <w:rPr>
          <w:sz w:val="28"/>
          <w:szCs w:val="28"/>
        </w:rPr>
        <w:t>России в 2018 году</w:t>
      </w:r>
    </w:p>
    <w:p w:rsidR="009F7929" w:rsidRPr="002C15BE" w:rsidRDefault="009F7929" w:rsidP="00227035">
      <w:pPr>
        <w:jc w:val="center"/>
        <w:rPr>
          <w:sz w:val="28"/>
          <w:szCs w:val="28"/>
        </w:rPr>
      </w:pPr>
    </w:p>
    <w:tbl>
      <w:tblPr>
        <w:tblStyle w:val="a9"/>
        <w:tblW w:w="10314" w:type="dxa"/>
        <w:tblLayout w:type="fixed"/>
        <w:tblLook w:val="04A0"/>
      </w:tblPr>
      <w:tblGrid>
        <w:gridCol w:w="675"/>
        <w:gridCol w:w="3969"/>
        <w:gridCol w:w="2127"/>
        <w:gridCol w:w="1701"/>
        <w:gridCol w:w="1842"/>
      </w:tblGrid>
      <w:tr w:rsidR="00001279" w:rsidRPr="002C15BE" w:rsidTr="002C15BE">
        <w:tc>
          <w:tcPr>
            <w:tcW w:w="675" w:type="dxa"/>
          </w:tcPr>
          <w:p w:rsidR="00001279" w:rsidRPr="002C15BE" w:rsidRDefault="00001279" w:rsidP="00C24C43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001279" w:rsidRPr="002C15BE" w:rsidRDefault="00001279" w:rsidP="00C24C43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Мероприятие</w:t>
            </w:r>
          </w:p>
        </w:tc>
        <w:tc>
          <w:tcPr>
            <w:tcW w:w="2127" w:type="dxa"/>
          </w:tcPr>
          <w:p w:rsidR="00001279" w:rsidRPr="002C15BE" w:rsidRDefault="00001279" w:rsidP="00C768E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Место проведения мероприятия и границы прилегающей территории, где не допускается розничная продажа алкогольной продукции</w:t>
            </w:r>
          </w:p>
        </w:tc>
        <w:tc>
          <w:tcPr>
            <w:tcW w:w="1701" w:type="dxa"/>
          </w:tcPr>
          <w:p w:rsidR="00001279" w:rsidRPr="002C15BE" w:rsidRDefault="001451C6" w:rsidP="00C24C43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 xml:space="preserve">Дата и время проведения </w:t>
            </w:r>
          </w:p>
        </w:tc>
        <w:tc>
          <w:tcPr>
            <w:tcW w:w="1842" w:type="dxa"/>
          </w:tcPr>
          <w:p w:rsidR="00001279" w:rsidRPr="002C15BE" w:rsidRDefault="00001279" w:rsidP="00C24C43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Ответственный</w:t>
            </w:r>
          </w:p>
        </w:tc>
      </w:tr>
      <w:tr w:rsidR="009F7929" w:rsidTr="002C15BE">
        <w:tc>
          <w:tcPr>
            <w:tcW w:w="675" w:type="dxa"/>
          </w:tcPr>
          <w:p w:rsidR="009F7929" w:rsidRPr="00C24C43" w:rsidRDefault="009F7929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7929" w:rsidRPr="004A7CB3" w:rsidRDefault="001451C6" w:rsidP="00C30349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rFonts w:eastAsiaTheme="majorEastAsia"/>
                <w:bCs/>
                <w:sz w:val="28"/>
                <w:szCs w:val="28"/>
              </w:rPr>
              <w:t xml:space="preserve">Торжественное открытие </w:t>
            </w:r>
            <w:r>
              <w:rPr>
                <w:rFonts w:eastAsiaTheme="majorEastAsia"/>
                <w:bCs/>
                <w:sz w:val="28"/>
                <w:szCs w:val="28"/>
                <w:lang w:val="en-US"/>
              </w:rPr>
              <w:t>VI</w:t>
            </w:r>
            <w:r>
              <w:rPr>
                <w:rFonts w:eastAsiaTheme="majorEastAsia"/>
                <w:bCs/>
                <w:sz w:val="28"/>
                <w:szCs w:val="28"/>
              </w:rPr>
              <w:t>-ой Городской выставки «Выбираем наше, Каменское»</w:t>
            </w:r>
          </w:p>
        </w:tc>
        <w:tc>
          <w:tcPr>
            <w:tcW w:w="2127" w:type="dxa"/>
            <w:vMerge w:val="restart"/>
          </w:tcPr>
          <w:p w:rsidR="009F7929" w:rsidRPr="009F7929" w:rsidRDefault="009F7929" w:rsidP="009F7929">
            <w:pPr>
              <w:jc w:val="center"/>
              <w:rPr>
                <w:sz w:val="28"/>
                <w:szCs w:val="28"/>
              </w:rPr>
            </w:pPr>
            <w:r w:rsidRPr="009F7929">
              <w:rPr>
                <w:sz w:val="28"/>
                <w:szCs w:val="28"/>
              </w:rPr>
              <w:t xml:space="preserve">Пл. Ленинского комсомола </w:t>
            </w:r>
          </w:p>
          <w:p w:rsidR="009F7929" w:rsidRPr="00903584" w:rsidRDefault="009F7929" w:rsidP="009F7929">
            <w:pPr>
              <w:pStyle w:val="1"/>
              <w:spacing w:before="0"/>
              <w:jc w:val="center"/>
            </w:pPr>
            <w:proofErr w:type="gramStart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>(границы улиц:</w:t>
            </w:r>
            <w:proofErr w:type="gramEnd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proofErr w:type="gramStart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 xml:space="preserve">Парковая, Ленина, </w:t>
            </w:r>
            <w:proofErr w:type="spellStart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>Кунавина</w:t>
            </w:r>
            <w:proofErr w:type="spellEnd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>, Кирова, проспект Победы, Сибирская)</w:t>
            </w:r>
            <w:proofErr w:type="gramEnd"/>
          </w:p>
        </w:tc>
        <w:tc>
          <w:tcPr>
            <w:tcW w:w="1701" w:type="dxa"/>
          </w:tcPr>
          <w:p w:rsidR="009F7929" w:rsidRPr="00C24C43" w:rsidRDefault="00C30349" w:rsidP="00C24C43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 w:rsidRPr="00C30349">
              <w:rPr>
                <w:rFonts w:eastAsiaTheme="majorEastAsia"/>
                <w:bCs/>
                <w:sz w:val="28"/>
                <w:szCs w:val="28"/>
              </w:rPr>
              <w:t>12.06.2018, 11.00</w:t>
            </w:r>
          </w:p>
        </w:tc>
        <w:tc>
          <w:tcPr>
            <w:tcW w:w="1842" w:type="dxa"/>
          </w:tcPr>
          <w:p w:rsidR="009F7929" w:rsidRPr="00396028" w:rsidRDefault="00C30349" w:rsidP="00C3034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Лештаева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</w:tr>
      <w:tr w:rsidR="009F7929" w:rsidTr="002C15BE">
        <w:tc>
          <w:tcPr>
            <w:tcW w:w="675" w:type="dxa"/>
          </w:tcPr>
          <w:p w:rsidR="009F7929" w:rsidRPr="00C24C43" w:rsidRDefault="009F7929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7929" w:rsidRPr="00351649" w:rsidRDefault="00C30349" w:rsidP="00C303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Церемония награждения победителей конкурса «Народная премия «Каменск</w:t>
            </w:r>
            <w:r w:rsidR="00A5425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выбирает»</w:t>
            </w:r>
          </w:p>
        </w:tc>
        <w:tc>
          <w:tcPr>
            <w:tcW w:w="2127" w:type="dxa"/>
            <w:vMerge/>
          </w:tcPr>
          <w:p w:rsidR="009F7929" w:rsidRPr="00001279" w:rsidRDefault="009F7929" w:rsidP="00001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F7929" w:rsidRPr="00351649" w:rsidRDefault="00C30349" w:rsidP="00903584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ajorEastAsia"/>
                <w:bCs/>
                <w:sz w:val="28"/>
                <w:szCs w:val="28"/>
              </w:rPr>
              <w:t>12.06.2018, 11.3</w:t>
            </w:r>
            <w:r w:rsidRPr="00C30349">
              <w:rPr>
                <w:rFonts w:eastAsiaTheme="majorEastAsia"/>
                <w:bCs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7929" w:rsidRPr="00351649" w:rsidRDefault="00C30349" w:rsidP="00C3034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Лештаева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</w:tr>
      <w:tr w:rsidR="009F7929" w:rsidTr="002C15BE">
        <w:tc>
          <w:tcPr>
            <w:tcW w:w="675" w:type="dxa"/>
          </w:tcPr>
          <w:p w:rsidR="009F7929" w:rsidRPr="00C24C43" w:rsidRDefault="009F7929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C30349" w:rsidRDefault="00C30349" w:rsidP="00C30349">
            <w:pPr>
              <w:jc w:val="center"/>
              <w:rPr>
                <w:sz w:val="28"/>
                <w:szCs w:val="28"/>
              </w:rPr>
            </w:pPr>
            <w:r w:rsidRPr="00C30349">
              <w:rPr>
                <w:sz w:val="28"/>
                <w:szCs w:val="28"/>
              </w:rPr>
              <w:t xml:space="preserve">Молодежный патриотический </w:t>
            </w:r>
            <w:proofErr w:type="spellStart"/>
            <w:r w:rsidRPr="00C30349">
              <w:rPr>
                <w:sz w:val="28"/>
                <w:szCs w:val="28"/>
              </w:rPr>
              <w:t>флеш-моб</w:t>
            </w:r>
            <w:proofErr w:type="spellEnd"/>
          </w:p>
          <w:p w:rsidR="009F7929" w:rsidRPr="00C24C43" w:rsidRDefault="00C30349" w:rsidP="00211F8B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11F8B">
              <w:rPr>
                <w:sz w:val="28"/>
                <w:szCs w:val="28"/>
              </w:rPr>
              <w:t>Флаг моего государства</w:t>
            </w:r>
            <w:r>
              <w:rPr>
                <w:sz w:val="28"/>
                <w:szCs w:val="28"/>
              </w:rPr>
              <w:t>»</w:t>
            </w:r>
            <w:r>
              <w:rPr>
                <w:bCs/>
                <w:iCs/>
                <w:spacing w:val="60"/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  <w:vMerge/>
          </w:tcPr>
          <w:p w:rsidR="009F7929" w:rsidRPr="00351649" w:rsidRDefault="009F7929" w:rsidP="00D73F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F7929" w:rsidRDefault="00C30349" w:rsidP="00D73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12.06.2018,</w:t>
            </w:r>
          </w:p>
          <w:p w:rsidR="00C30349" w:rsidRPr="00351649" w:rsidRDefault="00C30349" w:rsidP="00D73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11.45</w:t>
            </w:r>
          </w:p>
        </w:tc>
        <w:tc>
          <w:tcPr>
            <w:tcW w:w="1842" w:type="dxa"/>
          </w:tcPr>
          <w:p w:rsidR="009F7929" w:rsidRPr="00351649" w:rsidRDefault="00C30349" w:rsidP="00C303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Оганян А.Б.</w:t>
            </w:r>
          </w:p>
        </w:tc>
      </w:tr>
      <w:tr w:rsidR="00C40719" w:rsidTr="002C15BE">
        <w:tc>
          <w:tcPr>
            <w:tcW w:w="675" w:type="dxa"/>
          </w:tcPr>
          <w:p w:rsidR="00C40719" w:rsidRPr="00C24C43" w:rsidRDefault="00C40719" w:rsidP="00C40719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211F8B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Открытый ф</w:t>
            </w:r>
            <w:r w:rsidRPr="00885FBC">
              <w:rPr>
                <w:sz w:val="28"/>
                <w:szCs w:val="28"/>
              </w:rPr>
              <w:t>естиваль</w:t>
            </w:r>
            <w:r>
              <w:rPr>
                <w:sz w:val="28"/>
                <w:szCs w:val="28"/>
              </w:rPr>
              <w:t xml:space="preserve"> </w:t>
            </w:r>
          </w:p>
          <w:p w:rsidR="00211F8B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песен о России</w:t>
            </w:r>
            <w:r w:rsidRPr="00885FBC">
              <w:rPr>
                <w:sz w:val="28"/>
                <w:szCs w:val="28"/>
              </w:rPr>
              <w:t xml:space="preserve"> </w:t>
            </w:r>
          </w:p>
          <w:p w:rsidR="00C40719" w:rsidRPr="00C30349" w:rsidRDefault="00C40719" w:rsidP="00C40719">
            <w:pPr>
              <w:jc w:val="center"/>
              <w:rPr>
                <w:sz w:val="28"/>
                <w:szCs w:val="28"/>
              </w:rPr>
            </w:pPr>
            <w:r w:rsidRPr="00885FBC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Пою мое Отечество</w:t>
            </w:r>
            <w:r w:rsidRPr="00885FBC">
              <w:rPr>
                <w:sz w:val="28"/>
                <w:szCs w:val="28"/>
              </w:rPr>
              <w:t>»</w:t>
            </w:r>
          </w:p>
        </w:tc>
        <w:tc>
          <w:tcPr>
            <w:tcW w:w="2127" w:type="dxa"/>
            <w:vMerge/>
          </w:tcPr>
          <w:p w:rsidR="00C40719" w:rsidRPr="00351649" w:rsidRDefault="00C40719" w:rsidP="00C407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4071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12.06.2018,</w:t>
            </w:r>
          </w:p>
          <w:p w:rsidR="00C40719" w:rsidRPr="0035164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1842" w:type="dxa"/>
          </w:tcPr>
          <w:p w:rsidR="00C40719" w:rsidRPr="0035164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Сергеева О.Н.</w:t>
            </w:r>
          </w:p>
        </w:tc>
      </w:tr>
      <w:tr w:rsidR="00C40719" w:rsidTr="002C15BE">
        <w:tc>
          <w:tcPr>
            <w:tcW w:w="675" w:type="dxa"/>
          </w:tcPr>
          <w:p w:rsidR="00C40719" w:rsidRPr="00C24C43" w:rsidRDefault="00C40719" w:rsidP="00C40719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C40719" w:rsidRPr="00C3034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Церемония подведения итогов </w:t>
            </w:r>
            <w:r>
              <w:rPr>
                <w:rFonts w:eastAsiaTheme="majorEastAsia"/>
                <w:bCs/>
                <w:sz w:val="28"/>
                <w:szCs w:val="28"/>
                <w:lang w:val="en-US"/>
              </w:rPr>
              <w:t>VI</w:t>
            </w:r>
            <w:r>
              <w:rPr>
                <w:rFonts w:eastAsiaTheme="majorEastAsia"/>
                <w:bCs/>
                <w:sz w:val="28"/>
                <w:szCs w:val="28"/>
              </w:rPr>
              <w:t>-ой Городской выставки «Выбираем наше, Каменское»</w:t>
            </w:r>
          </w:p>
        </w:tc>
        <w:tc>
          <w:tcPr>
            <w:tcW w:w="2127" w:type="dxa"/>
            <w:vMerge/>
          </w:tcPr>
          <w:p w:rsidR="00C40719" w:rsidRPr="00351649" w:rsidRDefault="00C40719" w:rsidP="00C407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4071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12.06.2018, </w:t>
            </w:r>
          </w:p>
          <w:p w:rsidR="00C4071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1842" w:type="dxa"/>
          </w:tcPr>
          <w:p w:rsidR="00C40719" w:rsidRDefault="00C40719" w:rsidP="00C4071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Лештаева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</w:tr>
      <w:tr w:rsidR="00C40719" w:rsidTr="002C15BE">
        <w:tc>
          <w:tcPr>
            <w:tcW w:w="675" w:type="dxa"/>
          </w:tcPr>
          <w:p w:rsidR="00C40719" w:rsidRPr="00C24C43" w:rsidRDefault="00C40719" w:rsidP="00C40719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C40719" w:rsidRDefault="00C40719" w:rsidP="00C40719">
            <w:pPr>
              <w:jc w:val="center"/>
              <w:rPr>
                <w:sz w:val="28"/>
                <w:szCs w:val="28"/>
              </w:rPr>
            </w:pPr>
            <w:r w:rsidRPr="00C30349">
              <w:rPr>
                <w:sz w:val="28"/>
                <w:szCs w:val="28"/>
              </w:rPr>
              <w:t xml:space="preserve">Молодежный патриотический </w:t>
            </w:r>
            <w:proofErr w:type="spellStart"/>
            <w:r w:rsidRPr="00C30349">
              <w:rPr>
                <w:sz w:val="28"/>
                <w:szCs w:val="28"/>
              </w:rPr>
              <w:t>флеш-моб</w:t>
            </w:r>
            <w:proofErr w:type="spellEnd"/>
          </w:p>
          <w:p w:rsidR="00C40719" w:rsidRPr="00C24C43" w:rsidRDefault="00C40719" w:rsidP="00C40719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11F8B">
              <w:rPr>
                <w:sz w:val="28"/>
                <w:szCs w:val="28"/>
              </w:rPr>
              <w:t>Цвета России моей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127" w:type="dxa"/>
            <w:vMerge/>
          </w:tcPr>
          <w:p w:rsidR="00C40719" w:rsidRPr="00351649" w:rsidRDefault="00C40719" w:rsidP="00C407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4071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12.06.2018,</w:t>
            </w:r>
          </w:p>
          <w:p w:rsidR="00C40719" w:rsidRPr="00351649" w:rsidRDefault="00E7682A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</w:t>
            </w:r>
          </w:p>
        </w:tc>
        <w:tc>
          <w:tcPr>
            <w:tcW w:w="1842" w:type="dxa"/>
          </w:tcPr>
          <w:p w:rsidR="00C40719" w:rsidRPr="00351649" w:rsidRDefault="00C40719" w:rsidP="00C407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Оганян А.Б.</w:t>
            </w:r>
          </w:p>
        </w:tc>
      </w:tr>
      <w:tr w:rsidR="00290F6A" w:rsidTr="002C15BE">
        <w:tc>
          <w:tcPr>
            <w:tcW w:w="675" w:type="dxa"/>
          </w:tcPr>
          <w:p w:rsidR="00290F6A" w:rsidRPr="00C24C43" w:rsidRDefault="00290F6A" w:rsidP="00290F6A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969" w:type="dxa"/>
          </w:tcPr>
          <w:p w:rsidR="00211F8B" w:rsidRDefault="00290F6A" w:rsidP="00290F6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Флеш-моб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D34FA" w:rsidRDefault="00290F6A" w:rsidP="00290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«Хороводы России» </w:t>
            </w:r>
          </w:p>
        </w:tc>
        <w:tc>
          <w:tcPr>
            <w:tcW w:w="2127" w:type="dxa"/>
            <w:vMerge/>
          </w:tcPr>
          <w:p w:rsidR="00290F6A" w:rsidRPr="00351649" w:rsidRDefault="00290F6A" w:rsidP="00290F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90F6A" w:rsidRDefault="00290F6A" w:rsidP="00290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12.06.2018,</w:t>
            </w:r>
          </w:p>
          <w:p w:rsidR="00290F6A" w:rsidRPr="00351649" w:rsidRDefault="00E7682A" w:rsidP="00290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16.45</w:t>
            </w:r>
          </w:p>
        </w:tc>
        <w:tc>
          <w:tcPr>
            <w:tcW w:w="1842" w:type="dxa"/>
          </w:tcPr>
          <w:p w:rsidR="00290F6A" w:rsidRPr="00351649" w:rsidRDefault="00290F6A" w:rsidP="00290F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Сергеева О.Н.</w:t>
            </w:r>
          </w:p>
        </w:tc>
      </w:tr>
    </w:tbl>
    <w:p w:rsidR="00837671" w:rsidRDefault="008376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sectPr w:rsidR="00837671" w:rsidSect="00163670">
      <w:headerReference w:type="even" r:id="rId8"/>
      <w:headerReference w:type="default" r:id="rId9"/>
      <w:pgSz w:w="11906" w:h="16838"/>
      <w:pgMar w:top="1134" w:right="849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FF9" w:rsidRDefault="00F81FF9">
      <w:r>
        <w:separator/>
      </w:r>
    </w:p>
  </w:endnote>
  <w:endnote w:type="continuationSeparator" w:id="1">
    <w:p w:rsidR="00F81FF9" w:rsidRDefault="00F81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FF9" w:rsidRDefault="00F81FF9">
      <w:r>
        <w:separator/>
      </w:r>
    </w:p>
  </w:footnote>
  <w:footnote w:type="continuationSeparator" w:id="1">
    <w:p w:rsidR="00F81FF9" w:rsidRDefault="00F81F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5F6AF9" w:rsidP="00B016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876F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876F5" w:rsidRDefault="005876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5876F5" w:rsidP="00B016D9">
    <w:pPr>
      <w:pStyle w:val="a3"/>
      <w:framePr w:wrap="around" w:vAnchor="text" w:hAnchor="margin" w:xAlign="center" w:y="1"/>
      <w:rPr>
        <w:rStyle w:val="a4"/>
      </w:rPr>
    </w:pPr>
  </w:p>
  <w:p w:rsidR="005876F5" w:rsidRDefault="005876F5" w:rsidP="001C010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D47701"/>
    <w:multiLevelType w:val="multilevel"/>
    <w:tmpl w:val="2F727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1279"/>
    <w:rsid w:val="00010240"/>
    <w:rsid w:val="000237BA"/>
    <w:rsid w:val="00032315"/>
    <w:rsid w:val="0004051A"/>
    <w:rsid w:val="000514E7"/>
    <w:rsid w:val="00052F17"/>
    <w:rsid w:val="0006389B"/>
    <w:rsid w:val="00075753"/>
    <w:rsid w:val="00080C12"/>
    <w:rsid w:val="000833B7"/>
    <w:rsid w:val="00093793"/>
    <w:rsid w:val="000A439D"/>
    <w:rsid w:val="000B43FF"/>
    <w:rsid w:val="000C40B4"/>
    <w:rsid w:val="000D0703"/>
    <w:rsid w:val="000D5775"/>
    <w:rsid w:val="000F7422"/>
    <w:rsid w:val="001126CC"/>
    <w:rsid w:val="00120650"/>
    <w:rsid w:val="0012483D"/>
    <w:rsid w:val="001269BA"/>
    <w:rsid w:val="00127E13"/>
    <w:rsid w:val="001325F3"/>
    <w:rsid w:val="00142794"/>
    <w:rsid w:val="00142E20"/>
    <w:rsid w:val="001451C6"/>
    <w:rsid w:val="00163670"/>
    <w:rsid w:val="001809B2"/>
    <w:rsid w:val="00180A6F"/>
    <w:rsid w:val="001921A4"/>
    <w:rsid w:val="001934F4"/>
    <w:rsid w:val="00194D0F"/>
    <w:rsid w:val="001B1087"/>
    <w:rsid w:val="001B31DF"/>
    <w:rsid w:val="001C0109"/>
    <w:rsid w:val="001C26FB"/>
    <w:rsid w:val="001C45FB"/>
    <w:rsid w:val="001C5F40"/>
    <w:rsid w:val="001F533A"/>
    <w:rsid w:val="00202AEF"/>
    <w:rsid w:val="002032B0"/>
    <w:rsid w:val="00211F8B"/>
    <w:rsid w:val="00226263"/>
    <w:rsid w:val="00227035"/>
    <w:rsid w:val="00231F97"/>
    <w:rsid w:val="002357A5"/>
    <w:rsid w:val="00236F11"/>
    <w:rsid w:val="00245B5B"/>
    <w:rsid w:val="00246D9A"/>
    <w:rsid w:val="00253DB1"/>
    <w:rsid w:val="0026124C"/>
    <w:rsid w:val="00270DE6"/>
    <w:rsid w:val="0027417B"/>
    <w:rsid w:val="002747DD"/>
    <w:rsid w:val="002765C5"/>
    <w:rsid w:val="002776D8"/>
    <w:rsid w:val="00282381"/>
    <w:rsid w:val="00290F6A"/>
    <w:rsid w:val="00297237"/>
    <w:rsid w:val="00297D6C"/>
    <w:rsid w:val="002A4F84"/>
    <w:rsid w:val="002A7E6F"/>
    <w:rsid w:val="002C062E"/>
    <w:rsid w:val="002C15BE"/>
    <w:rsid w:val="002C1E04"/>
    <w:rsid w:val="002D7709"/>
    <w:rsid w:val="002F66AE"/>
    <w:rsid w:val="00304534"/>
    <w:rsid w:val="003108AF"/>
    <w:rsid w:val="00311949"/>
    <w:rsid w:val="00320679"/>
    <w:rsid w:val="0032365F"/>
    <w:rsid w:val="00326512"/>
    <w:rsid w:val="00344CD6"/>
    <w:rsid w:val="00351649"/>
    <w:rsid w:val="00351780"/>
    <w:rsid w:val="003614F5"/>
    <w:rsid w:val="00375B3A"/>
    <w:rsid w:val="00382A54"/>
    <w:rsid w:val="00382A69"/>
    <w:rsid w:val="0039378A"/>
    <w:rsid w:val="00396028"/>
    <w:rsid w:val="0039775C"/>
    <w:rsid w:val="00397D27"/>
    <w:rsid w:val="003A0304"/>
    <w:rsid w:val="003A7A39"/>
    <w:rsid w:val="003B50FA"/>
    <w:rsid w:val="003D3B7B"/>
    <w:rsid w:val="003D7BAF"/>
    <w:rsid w:val="003E2D60"/>
    <w:rsid w:val="003E3C1F"/>
    <w:rsid w:val="003E434F"/>
    <w:rsid w:val="003E5A73"/>
    <w:rsid w:val="00400F0A"/>
    <w:rsid w:val="00417C49"/>
    <w:rsid w:val="00420D9A"/>
    <w:rsid w:val="00422764"/>
    <w:rsid w:val="00424420"/>
    <w:rsid w:val="004409FE"/>
    <w:rsid w:val="00443E83"/>
    <w:rsid w:val="004456A3"/>
    <w:rsid w:val="00450573"/>
    <w:rsid w:val="00453946"/>
    <w:rsid w:val="00462011"/>
    <w:rsid w:val="0046203B"/>
    <w:rsid w:val="004834CC"/>
    <w:rsid w:val="00490FD3"/>
    <w:rsid w:val="00493B8F"/>
    <w:rsid w:val="00494B27"/>
    <w:rsid w:val="004A094F"/>
    <w:rsid w:val="004A619A"/>
    <w:rsid w:val="004A7CB3"/>
    <w:rsid w:val="004B5501"/>
    <w:rsid w:val="004C154E"/>
    <w:rsid w:val="004C44EA"/>
    <w:rsid w:val="004D006C"/>
    <w:rsid w:val="004D17D9"/>
    <w:rsid w:val="004D409C"/>
    <w:rsid w:val="004E3232"/>
    <w:rsid w:val="00511C55"/>
    <w:rsid w:val="00512158"/>
    <w:rsid w:val="0051560B"/>
    <w:rsid w:val="005303C1"/>
    <w:rsid w:val="00554741"/>
    <w:rsid w:val="005635BB"/>
    <w:rsid w:val="00563FDD"/>
    <w:rsid w:val="00566DED"/>
    <w:rsid w:val="00574D3E"/>
    <w:rsid w:val="005858F7"/>
    <w:rsid w:val="005876F5"/>
    <w:rsid w:val="00593AAD"/>
    <w:rsid w:val="005A2694"/>
    <w:rsid w:val="005A292F"/>
    <w:rsid w:val="005A3915"/>
    <w:rsid w:val="005A739C"/>
    <w:rsid w:val="005B4901"/>
    <w:rsid w:val="005C5A66"/>
    <w:rsid w:val="005D136E"/>
    <w:rsid w:val="005D65F9"/>
    <w:rsid w:val="005E1398"/>
    <w:rsid w:val="005E2B11"/>
    <w:rsid w:val="005E42A8"/>
    <w:rsid w:val="005E5C3E"/>
    <w:rsid w:val="005E60BF"/>
    <w:rsid w:val="005F08C0"/>
    <w:rsid w:val="005F6AF9"/>
    <w:rsid w:val="005F6DE7"/>
    <w:rsid w:val="005F7368"/>
    <w:rsid w:val="00600EE0"/>
    <w:rsid w:val="00610115"/>
    <w:rsid w:val="00612C35"/>
    <w:rsid w:val="00615658"/>
    <w:rsid w:val="00621868"/>
    <w:rsid w:val="00623AEF"/>
    <w:rsid w:val="00630B51"/>
    <w:rsid w:val="00637A82"/>
    <w:rsid w:val="00637C97"/>
    <w:rsid w:val="00644B70"/>
    <w:rsid w:val="0064636A"/>
    <w:rsid w:val="00656023"/>
    <w:rsid w:val="006631D4"/>
    <w:rsid w:val="00663D61"/>
    <w:rsid w:val="00664246"/>
    <w:rsid w:val="00667F7A"/>
    <w:rsid w:val="006830CA"/>
    <w:rsid w:val="006856D3"/>
    <w:rsid w:val="00696176"/>
    <w:rsid w:val="006A2449"/>
    <w:rsid w:val="006A28E8"/>
    <w:rsid w:val="006A307C"/>
    <w:rsid w:val="006A3AC4"/>
    <w:rsid w:val="006A6839"/>
    <w:rsid w:val="006D1F81"/>
    <w:rsid w:val="006E2F4C"/>
    <w:rsid w:val="006F2123"/>
    <w:rsid w:val="006F659E"/>
    <w:rsid w:val="006F7BB5"/>
    <w:rsid w:val="00700516"/>
    <w:rsid w:val="007336C1"/>
    <w:rsid w:val="00735F89"/>
    <w:rsid w:val="0073734A"/>
    <w:rsid w:val="007448D9"/>
    <w:rsid w:val="0074512A"/>
    <w:rsid w:val="00752C3C"/>
    <w:rsid w:val="00762351"/>
    <w:rsid w:val="00763CF1"/>
    <w:rsid w:val="007659BF"/>
    <w:rsid w:val="00773408"/>
    <w:rsid w:val="00776FBF"/>
    <w:rsid w:val="00777856"/>
    <w:rsid w:val="00797070"/>
    <w:rsid w:val="007A1589"/>
    <w:rsid w:val="007A223D"/>
    <w:rsid w:val="007A282E"/>
    <w:rsid w:val="007A2C27"/>
    <w:rsid w:val="007A447F"/>
    <w:rsid w:val="007A591A"/>
    <w:rsid w:val="007A603E"/>
    <w:rsid w:val="007B277A"/>
    <w:rsid w:val="007B4560"/>
    <w:rsid w:val="007D0816"/>
    <w:rsid w:val="007D6B87"/>
    <w:rsid w:val="007E35FA"/>
    <w:rsid w:val="007E4756"/>
    <w:rsid w:val="00803FE1"/>
    <w:rsid w:val="00804D57"/>
    <w:rsid w:val="008107F5"/>
    <w:rsid w:val="00811DD4"/>
    <w:rsid w:val="0081355D"/>
    <w:rsid w:val="008156AE"/>
    <w:rsid w:val="00823C6A"/>
    <w:rsid w:val="00832B17"/>
    <w:rsid w:val="00837671"/>
    <w:rsid w:val="008448C6"/>
    <w:rsid w:val="0086215C"/>
    <w:rsid w:val="0087457D"/>
    <w:rsid w:val="00877A63"/>
    <w:rsid w:val="00885FBC"/>
    <w:rsid w:val="00895C5B"/>
    <w:rsid w:val="008A089F"/>
    <w:rsid w:val="008B7C20"/>
    <w:rsid w:val="008C4F6F"/>
    <w:rsid w:val="008D2575"/>
    <w:rsid w:val="008D44C8"/>
    <w:rsid w:val="008E3AAD"/>
    <w:rsid w:val="008E57B6"/>
    <w:rsid w:val="008F461E"/>
    <w:rsid w:val="008F520E"/>
    <w:rsid w:val="00900428"/>
    <w:rsid w:val="00903584"/>
    <w:rsid w:val="00911D81"/>
    <w:rsid w:val="00920ADE"/>
    <w:rsid w:val="009336F2"/>
    <w:rsid w:val="00933776"/>
    <w:rsid w:val="0093470E"/>
    <w:rsid w:val="0093621E"/>
    <w:rsid w:val="00937F23"/>
    <w:rsid w:val="00942960"/>
    <w:rsid w:val="0094708E"/>
    <w:rsid w:val="00950755"/>
    <w:rsid w:val="00955532"/>
    <w:rsid w:val="00955C38"/>
    <w:rsid w:val="00956020"/>
    <w:rsid w:val="00963BD1"/>
    <w:rsid w:val="00973E90"/>
    <w:rsid w:val="0098089B"/>
    <w:rsid w:val="0098623C"/>
    <w:rsid w:val="00987BDE"/>
    <w:rsid w:val="0099569F"/>
    <w:rsid w:val="00995DDF"/>
    <w:rsid w:val="009A6ECD"/>
    <w:rsid w:val="009A6FF7"/>
    <w:rsid w:val="009C3D8F"/>
    <w:rsid w:val="009D2C1E"/>
    <w:rsid w:val="009D7DFF"/>
    <w:rsid w:val="009E0612"/>
    <w:rsid w:val="009E246C"/>
    <w:rsid w:val="009F015C"/>
    <w:rsid w:val="009F0AEE"/>
    <w:rsid w:val="009F0D81"/>
    <w:rsid w:val="009F7929"/>
    <w:rsid w:val="00A00A3F"/>
    <w:rsid w:val="00A1355C"/>
    <w:rsid w:val="00A202CF"/>
    <w:rsid w:val="00A23A5A"/>
    <w:rsid w:val="00A37320"/>
    <w:rsid w:val="00A40410"/>
    <w:rsid w:val="00A5425D"/>
    <w:rsid w:val="00A6075E"/>
    <w:rsid w:val="00A61738"/>
    <w:rsid w:val="00A66AAC"/>
    <w:rsid w:val="00A67A1C"/>
    <w:rsid w:val="00A83E87"/>
    <w:rsid w:val="00A90855"/>
    <w:rsid w:val="00A913FF"/>
    <w:rsid w:val="00AA48F3"/>
    <w:rsid w:val="00AB11D6"/>
    <w:rsid w:val="00AB22F1"/>
    <w:rsid w:val="00AB75BA"/>
    <w:rsid w:val="00AC6C4A"/>
    <w:rsid w:val="00AD1DB9"/>
    <w:rsid w:val="00AE13C9"/>
    <w:rsid w:val="00AE182C"/>
    <w:rsid w:val="00AE6C90"/>
    <w:rsid w:val="00AF08EA"/>
    <w:rsid w:val="00AF1C22"/>
    <w:rsid w:val="00AF38C0"/>
    <w:rsid w:val="00B00C05"/>
    <w:rsid w:val="00B01527"/>
    <w:rsid w:val="00B016D9"/>
    <w:rsid w:val="00B23D5F"/>
    <w:rsid w:val="00B3096D"/>
    <w:rsid w:val="00B34E54"/>
    <w:rsid w:val="00B43C55"/>
    <w:rsid w:val="00B441F4"/>
    <w:rsid w:val="00B526A8"/>
    <w:rsid w:val="00B63B5A"/>
    <w:rsid w:val="00B66DCC"/>
    <w:rsid w:val="00B73C3A"/>
    <w:rsid w:val="00B8698F"/>
    <w:rsid w:val="00B86C7C"/>
    <w:rsid w:val="00B9109D"/>
    <w:rsid w:val="00BA1701"/>
    <w:rsid w:val="00BA2330"/>
    <w:rsid w:val="00BA262F"/>
    <w:rsid w:val="00BB1688"/>
    <w:rsid w:val="00BB3009"/>
    <w:rsid w:val="00BC44C1"/>
    <w:rsid w:val="00BC44D1"/>
    <w:rsid w:val="00BE0E12"/>
    <w:rsid w:val="00BE2CED"/>
    <w:rsid w:val="00BE376E"/>
    <w:rsid w:val="00BE6835"/>
    <w:rsid w:val="00BF1A16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0349"/>
    <w:rsid w:val="00C3151D"/>
    <w:rsid w:val="00C40719"/>
    <w:rsid w:val="00C42D5D"/>
    <w:rsid w:val="00C5135A"/>
    <w:rsid w:val="00C574CF"/>
    <w:rsid w:val="00C601A9"/>
    <w:rsid w:val="00C74F93"/>
    <w:rsid w:val="00C821D4"/>
    <w:rsid w:val="00C841CA"/>
    <w:rsid w:val="00C92551"/>
    <w:rsid w:val="00C9489A"/>
    <w:rsid w:val="00CA371A"/>
    <w:rsid w:val="00CA75EE"/>
    <w:rsid w:val="00CB3B35"/>
    <w:rsid w:val="00CB4182"/>
    <w:rsid w:val="00CB46E9"/>
    <w:rsid w:val="00CB510F"/>
    <w:rsid w:val="00CD02A7"/>
    <w:rsid w:val="00CD0D91"/>
    <w:rsid w:val="00CE1100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2D58"/>
    <w:rsid w:val="00D05C3A"/>
    <w:rsid w:val="00D06324"/>
    <w:rsid w:val="00D075A6"/>
    <w:rsid w:val="00D1077C"/>
    <w:rsid w:val="00D22B0B"/>
    <w:rsid w:val="00D242DF"/>
    <w:rsid w:val="00D32A2C"/>
    <w:rsid w:val="00D33221"/>
    <w:rsid w:val="00D368FA"/>
    <w:rsid w:val="00D464D2"/>
    <w:rsid w:val="00D504DF"/>
    <w:rsid w:val="00D50871"/>
    <w:rsid w:val="00D51010"/>
    <w:rsid w:val="00D61C57"/>
    <w:rsid w:val="00D71632"/>
    <w:rsid w:val="00D71F9F"/>
    <w:rsid w:val="00D73F8D"/>
    <w:rsid w:val="00D80FFD"/>
    <w:rsid w:val="00D8104C"/>
    <w:rsid w:val="00D83073"/>
    <w:rsid w:val="00DA1493"/>
    <w:rsid w:val="00DA461A"/>
    <w:rsid w:val="00DB3DDA"/>
    <w:rsid w:val="00DC70B6"/>
    <w:rsid w:val="00DD193D"/>
    <w:rsid w:val="00DD5514"/>
    <w:rsid w:val="00DD73F2"/>
    <w:rsid w:val="00DD7983"/>
    <w:rsid w:val="00E05819"/>
    <w:rsid w:val="00E1072E"/>
    <w:rsid w:val="00E17E8A"/>
    <w:rsid w:val="00E27549"/>
    <w:rsid w:val="00E411A1"/>
    <w:rsid w:val="00E41818"/>
    <w:rsid w:val="00E420A2"/>
    <w:rsid w:val="00E42F28"/>
    <w:rsid w:val="00E50F52"/>
    <w:rsid w:val="00E51F43"/>
    <w:rsid w:val="00E52528"/>
    <w:rsid w:val="00E527E1"/>
    <w:rsid w:val="00E52A75"/>
    <w:rsid w:val="00E552A6"/>
    <w:rsid w:val="00E6118D"/>
    <w:rsid w:val="00E7052E"/>
    <w:rsid w:val="00E723F1"/>
    <w:rsid w:val="00E7682A"/>
    <w:rsid w:val="00E90A68"/>
    <w:rsid w:val="00EB03BA"/>
    <w:rsid w:val="00EB3D53"/>
    <w:rsid w:val="00ED34FA"/>
    <w:rsid w:val="00ED4B61"/>
    <w:rsid w:val="00ED608B"/>
    <w:rsid w:val="00EE1A84"/>
    <w:rsid w:val="00EE3402"/>
    <w:rsid w:val="00EE3954"/>
    <w:rsid w:val="00EE4A74"/>
    <w:rsid w:val="00EF2243"/>
    <w:rsid w:val="00F04381"/>
    <w:rsid w:val="00F04F08"/>
    <w:rsid w:val="00F07228"/>
    <w:rsid w:val="00F1578F"/>
    <w:rsid w:val="00F22983"/>
    <w:rsid w:val="00F2369C"/>
    <w:rsid w:val="00F273EA"/>
    <w:rsid w:val="00F47309"/>
    <w:rsid w:val="00F52BDE"/>
    <w:rsid w:val="00F55FD5"/>
    <w:rsid w:val="00F56FEB"/>
    <w:rsid w:val="00F60588"/>
    <w:rsid w:val="00F63864"/>
    <w:rsid w:val="00F67438"/>
    <w:rsid w:val="00F72DEB"/>
    <w:rsid w:val="00F741BE"/>
    <w:rsid w:val="00F75BC8"/>
    <w:rsid w:val="00F80686"/>
    <w:rsid w:val="00F81FF9"/>
    <w:rsid w:val="00F849BF"/>
    <w:rsid w:val="00F869AE"/>
    <w:rsid w:val="00F86AF8"/>
    <w:rsid w:val="00F87ECE"/>
    <w:rsid w:val="00F93EDF"/>
    <w:rsid w:val="00F97358"/>
    <w:rsid w:val="00FA1D59"/>
    <w:rsid w:val="00FB36AC"/>
    <w:rsid w:val="00FC23B3"/>
    <w:rsid w:val="00FD52E3"/>
    <w:rsid w:val="00FE0BF1"/>
    <w:rsid w:val="00FE48CB"/>
    <w:rsid w:val="00FE5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3F1"/>
  </w:style>
  <w:style w:type="paragraph" w:styleId="1">
    <w:name w:val="heading 1"/>
    <w:basedOn w:val="a"/>
    <w:next w:val="a"/>
    <w:link w:val="10"/>
    <w:qFormat/>
    <w:rsid w:val="009035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76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876F5"/>
  </w:style>
  <w:style w:type="paragraph" w:styleId="a5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7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rsid w:val="00987BDE"/>
    <w:pPr>
      <w:ind w:left="720"/>
      <w:contextualSpacing/>
    </w:pPr>
  </w:style>
  <w:style w:type="table" w:styleId="a9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03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9035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3</Pages>
  <Words>367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3364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ies</cp:lastModifiedBy>
  <cp:revision>2</cp:revision>
  <cp:lastPrinted>2018-06-06T11:12:00Z</cp:lastPrinted>
  <dcterms:created xsi:type="dcterms:W3CDTF">2018-06-06T11:19:00Z</dcterms:created>
  <dcterms:modified xsi:type="dcterms:W3CDTF">2018-06-06T11:19:00Z</dcterms:modified>
</cp:coreProperties>
</file>