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D49" w:rsidRDefault="00FA13FF" w:rsidP="00281F79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52450" cy="857250"/>
            <wp:effectExtent l="19050" t="0" r="0" b="0"/>
            <wp:docPr id="1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D49" w:rsidRDefault="00A16D49">
      <w:pPr>
        <w:jc w:val="center"/>
        <w:rPr>
          <w:b/>
          <w:sz w:val="28"/>
          <w:szCs w:val="28"/>
        </w:rPr>
      </w:pPr>
    </w:p>
    <w:p w:rsidR="00A16D49" w:rsidRDefault="00A16D49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A16D49" w:rsidRDefault="00A16D49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ГОРОДА КАМЕНСКА - УРАЛЬСКОГО</w:t>
      </w:r>
    </w:p>
    <w:p w:rsidR="00A16D49" w:rsidRDefault="00A16D49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867ED2" w:rsidRDefault="0071613E" w:rsidP="00867ED2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34" style="position:absolute;z-index:251657728" from="0,6.4pt" to="491.8pt,6.4pt" strokeweight="4.5pt">
            <v:stroke linestyle="thinThick"/>
          </v:line>
        </w:pict>
      </w:r>
      <w:r w:rsidR="00C560D1" w:rsidRPr="00FC3389">
        <w:rPr>
          <w:sz w:val="28"/>
          <w:szCs w:val="28"/>
        </w:rPr>
        <w:t>О</w:t>
      </w:r>
      <w:r w:rsidR="00B52477" w:rsidRPr="00FC3389">
        <w:rPr>
          <w:sz w:val="28"/>
          <w:szCs w:val="28"/>
        </w:rPr>
        <w:t>т</w:t>
      </w:r>
      <w:r w:rsidR="009E4276">
        <w:rPr>
          <w:sz w:val="28"/>
          <w:szCs w:val="28"/>
        </w:rPr>
        <w:t xml:space="preserve"> </w:t>
      </w:r>
      <w:r w:rsidR="000E3E14">
        <w:rPr>
          <w:sz w:val="28"/>
          <w:szCs w:val="28"/>
        </w:rPr>
        <w:t xml:space="preserve">09.06.2018 г.   </w:t>
      </w:r>
      <w:r w:rsidR="00B52477">
        <w:rPr>
          <w:sz w:val="28"/>
          <w:szCs w:val="28"/>
        </w:rPr>
        <w:t xml:space="preserve"> №</w:t>
      </w:r>
      <w:r w:rsidR="000E3E14">
        <w:rPr>
          <w:sz w:val="28"/>
          <w:szCs w:val="28"/>
        </w:rPr>
        <w:t xml:space="preserve"> 494</w:t>
      </w:r>
    </w:p>
    <w:p w:rsidR="00A16D49" w:rsidRDefault="005021B2" w:rsidP="00867ED2">
      <w:pPr>
        <w:spacing w:before="40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проведении </w:t>
      </w:r>
      <w:r w:rsidR="003C0F2F">
        <w:rPr>
          <w:b/>
          <w:i/>
          <w:sz w:val="28"/>
          <w:szCs w:val="28"/>
        </w:rPr>
        <w:t>М</w:t>
      </w:r>
      <w:r>
        <w:rPr>
          <w:b/>
          <w:i/>
          <w:sz w:val="28"/>
          <w:szCs w:val="28"/>
        </w:rPr>
        <w:t>есячника по обеспечению безопасности населения на водных объектах муниципального образования город Каменск-Уральский в 201</w:t>
      </w:r>
      <w:r w:rsidR="00C560D1">
        <w:rPr>
          <w:b/>
          <w:i/>
          <w:sz w:val="28"/>
          <w:szCs w:val="28"/>
        </w:rPr>
        <w:t>8</w:t>
      </w:r>
      <w:r>
        <w:rPr>
          <w:b/>
          <w:i/>
          <w:sz w:val="28"/>
          <w:szCs w:val="28"/>
        </w:rPr>
        <w:t xml:space="preserve"> году</w:t>
      </w:r>
    </w:p>
    <w:p w:rsidR="00D33ACC" w:rsidRDefault="00D33ACC" w:rsidP="00D33ACC">
      <w:pPr>
        <w:jc w:val="both"/>
        <w:rPr>
          <w:sz w:val="28"/>
          <w:szCs w:val="28"/>
        </w:rPr>
      </w:pPr>
    </w:p>
    <w:p w:rsidR="00A16D49" w:rsidRDefault="005021B2" w:rsidP="00D33AC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</w:t>
      </w:r>
      <w:r w:rsidR="007A20D3">
        <w:rPr>
          <w:sz w:val="28"/>
          <w:szCs w:val="28"/>
        </w:rPr>
        <w:t>ым законом</w:t>
      </w:r>
      <w:r w:rsidR="00FA13FF">
        <w:rPr>
          <w:sz w:val="28"/>
          <w:szCs w:val="28"/>
        </w:rPr>
        <w:t xml:space="preserve"> от 06 октября </w:t>
      </w:r>
      <w:r>
        <w:rPr>
          <w:sz w:val="28"/>
          <w:szCs w:val="28"/>
        </w:rPr>
        <w:t>2003</w:t>
      </w:r>
      <w:r w:rsidR="00FA13FF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Водным</w:t>
      </w:r>
      <w:r w:rsidR="00B92324">
        <w:rPr>
          <w:sz w:val="28"/>
          <w:szCs w:val="28"/>
        </w:rPr>
        <w:t xml:space="preserve"> кодексом Российской Федерации </w:t>
      </w:r>
      <w:r>
        <w:rPr>
          <w:sz w:val="28"/>
          <w:szCs w:val="28"/>
        </w:rPr>
        <w:t xml:space="preserve">и </w:t>
      </w:r>
      <w:r w:rsidR="00B92324">
        <w:rPr>
          <w:sz w:val="28"/>
          <w:szCs w:val="28"/>
        </w:rPr>
        <w:t>в</w:t>
      </w:r>
      <w:r w:rsidR="007B6040">
        <w:rPr>
          <w:sz w:val="28"/>
          <w:szCs w:val="28"/>
        </w:rPr>
        <w:t xml:space="preserve"> целях предупреждения </w:t>
      </w:r>
      <w:r>
        <w:rPr>
          <w:sz w:val="28"/>
          <w:szCs w:val="28"/>
        </w:rPr>
        <w:t>несчастных случаев на вод</w:t>
      </w:r>
      <w:r w:rsidR="008B26D5">
        <w:rPr>
          <w:sz w:val="28"/>
          <w:szCs w:val="28"/>
        </w:rPr>
        <w:t>ных объектах</w:t>
      </w:r>
      <w:r w:rsidR="00D31226" w:rsidRPr="00D31226">
        <w:rPr>
          <w:sz w:val="28"/>
          <w:szCs w:val="28"/>
        </w:rPr>
        <w:t>муниципального образования город Каменск-Уральский</w:t>
      </w:r>
      <w:r w:rsidR="008B26D5">
        <w:rPr>
          <w:sz w:val="28"/>
          <w:szCs w:val="28"/>
        </w:rPr>
        <w:t>,</w:t>
      </w:r>
      <w:r>
        <w:rPr>
          <w:sz w:val="28"/>
          <w:szCs w:val="28"/>
        </w:rPr>
        <w:t xml:space="preserve"> Администрация города Каменска-Уральского</w:t>
      </w:r>
    </w:p>
    <w:p w:rsidR="00D33ACC" w:rsidRDefault="00D33ACC" w:rsidP="00D33ACC">
      <w:pPr>
        <w:jc w:val="both"/>
        <w:rPr>
          <w:b/>
          <w:sz w:val="28"/>
          <w:szCs w:val="28"/>
        </w:rPr>
      </w:pPr>
    </w:p>
    <w:p w:rsidR="00A16D49" w:rsidRDefault="00A16D49" w:rsidP="00D33AC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A16D49" w:rsidRDefault="00A16D49" w:rsidP="00D33AC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5021B2" w:rsidRPr="005021B2">
        <w:rPr>
          <w:sz w:val="28"/>
          <w:szCs w:val="28"/>
        </w:rPr>
        <w:t xml:space="preserve">1. Провести с </w:t>
      </w:r>
      <w:r>
        <w:rPr>
          <w:sz w:val="28"/>
          <w:szCs w:val="28"/>
        </w:rPr>
        <w:t xml:space="preserve">01по 31 </w:t>
      </w:r>
      <w:r w:rsidR="005021B2" w:rsidRPr="005021B2">
        <w:rPr>
          <w:sz w:val="28"/>
          <w:szCs w:val="28"/>
        </w:rPr>
        <w:t>июля</w:t>
      </w:r>
      <w:r w:rsidR="00650B76" w:rsidRPr="00650B76">
        <w:rPr>
          <w:sz w:val="28"/>
          <w:szCs w:val="28"/>
        </w:rPr>
        <w:t xml:space="preserve"> 201</w:t>
      </w:r>
      <w:r w:rsidR="00C560D1">
        <w:rPr>
          <w:sz w:val="28"/>
          <w:szCs w:val="28"/>
        </w:rPr>
        <w:t>8</w:t>
      </w:r>
      <w:r w:rsidR="00650B76">
        <w:rPr>
          <w:sz w:val="28"/>
          <w:szCs w:val="28"/>
        </w:rPr>
        <w:t>года</w:t>
      </w:r>
      <w:r w:rsidR="009E4276">
        <w:rPr>
          <w:sz w:val="28"/>
          <w:szCs w:val="28"/>
        </w:rPr>
        <w:t xml:space="preserve"> </w:t>
      </w:r>
      <w:r w:rsidR="003C0F2F" w:rsidRPr="003C0F2F">
        <w:rPr>
          <w:sz w:val="28"/>
          <w:szCs w:val="28"/>
        </w:rPr>
        <w:t xml:space="preserve">Месячник </w:t>
      </w:r>
      <w:r w:rsidR="00D33ACC" w:rsidRPr="00D33ACC">
        <w:rPr>
          <w:sz w:val="28"/>
          <w:szCs w:val="28"/>
        </w:rPr>
        <w:t>по обеспечению безопасности населения на водных объектах муниципального образования город Каменск-Уральский</w:t>
      </w:r>
      <w:r w:rsidR="003C0F2F">
        <w:rPr>
          <w:sz w:val="28"/>
          <w:szCs w:val="28"/>
        </w:rPr>
        <w:t>.</w:t>
      </w:r>
    </w:p>
    <w:p w:rsidR="003C0F2F" w:rsidRDefault="003C0F2F" w:rsidP="003C0F2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Утвердить </w:t>
      </w:r>
      <w:r w:rsidR="008B26D5">
        <w:rPr>
          <w:sz w:val="28"/>
          <w:szCs w:val="28"/>
        </w:rPr>
        <w:t>П</w:t>
      </w:r>
      <w:r>
        <w:rPr>
          <w:sz w:val="28"/>
          <w:szCs w:val="28"/>
        </w:rPr>
        <w:t xml:space="preserve">лан мероприятий по проведению </w:t>
      </w:r>
      <w:r w:rsidRPr="003C0F2F">
        <w:rPr>
          <w:sz w:val="28"/>
          <w:szCs w:val="28"/>
        </w:rPr>
        <w:t>Месячник</w:t>
      </w:r>
      <w:r>
        <w:rPr>
          <w:sz w:val="28"/>
          <w:szCs w:val="28"/>
        </w:rPr>
        <w:t>а</w:t>
      </w:r>
      <w:r w:rsidR="00D33ACC" w:rsidRPr="00D33ACC">
        <w:rPr>
          <w:sz w:val="28"/>
          <w:szCs w:val="28"/>
        </w:rPr>
        <w:t>по обеспечению безопасности населения на водных объектах муниципального образования город Каменск-Уральский</w:t>
      </w:r>
      <w:r w:rsidR="00FD7022">
        <w:rPr>
          <w:sz w:val="28"/>
          <w:szCs w:val="28"/>
        </w:rPr>
        <w:t xml:space="preserve"> в 201</w:t>
      </w:r>
      <w:r w:rsidR="00C560D1">
        <w:rPr>
          <w:sz w:val="28"/>
          <w:szCs w:val="28"/>
        </w:rPr>
        <w:t>8</w:t>
      </w:r>
      <w:r w:rsidR="00FD7022">
        <w:rPr>
          <w:sz w:val="28"/>
          <w:szCs w:val="28"/>
        </w:rPr>
        <w:t xml:space="preserve"> году</w:t>
      </w:r>
      <w:r>
        <w:rPr>
          <w:sz w:val="28"/>
          <w:szCs w:val="28"/>
        </w:rPr>
        <w:t xml:space="preserve"> (прилагается).</w:t>
      </w:r>
    </w:p>
    <w:p w:rsidR="003C0F2F" w:rsidRPr="00A2363E" w:rsidRDefault="003C0F2F" w:rsidP="003C0F2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Рекомендовать руководителям организаций города, привлекаемых к участию в подготовке и проведении </w:t>
      </w:r>
      <w:r w:rsidRPr="003C0F2F">
        <w:rPr>
          <w:sz w:val="28"/>
          <w:szCs w:val="28"/>
        </w:rPr>
        <w:t>Месячник</w:t>
      </w:r>
      <w:r>
        <w:rPr>
          <w:sz w:val="28"/>
          <w:szCs w:val="28"/>
        </w:rPr>
        <w:t>а</w:t>
      </w:r>
      <w:r w:rsidRPr="003C0F2F">
        <w:rPr>
          <w:sz w:val="28"/>
          <w:szCs w:val="28"/>
        </w:rPr>
        <w:t xml:space="preserve"> по обеспечению безопасности населения на водных объектах муниципального образования город Каменск-Уральский</w:t>
      </w:r>
      <w:r>
        <w:rPr>
          <w:sz w:val="28"/>
          <w:szCs w:val="28"/>
        </w:rPr>
        <w:t>, в срок до</w:t>
      </w:r>
      <w:r w:rsidR="00A16D49">
        <w:rPr>
          <w:sz w:val="28"/>
          <w:szCs w:val="28"/>
        </w:rPr>
        <w:t xml:space="preserve"> 10 </w:t>
      </w:r>
      <w:r>
        <w:rPr>
          <w:sz w:val="28"/>
          <w:szCs w:val="28"/>
        </w:rPr>
        <w:t>августа</w:t>
      </w:r>
      <w:r w:rsidR="00A2363E">
        <w:rPr>
          <w:sz w:val="28"/>
          <w:szCs w:val="28"/>
        </w:rPr>
        <w:t xml:space="preserve"> 201</w:t>
      </w:r>
      <w:r w:rsidR="00C560D1">
        <w:rPr>
          <w:sz w:val="28"/>
          <w:szCs w:val="28"/>
        </w:rPr>
        <w:t>8</w:t>
      </w:r>
      <w:r w:rsidR="00A2363E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представить </w:t>
      </w:r>
      <w:r w:rsidR="009A5E85">
        <w:rPr>
          <w:sz w:val="28"/>
          <w:szCs w:val="28"/>
        </w:rPr>
        <w:t xml:space="preserve">в </w:t>
      </w:r>
      <w:r>
        <w:rPr>
          <w:sz w:val="28"/>
          <w:szCs w:val="28"/>
        </w:rPr>
        <w:t>МКУ «Управление ГОЧС г.Каменска-Уральского»</w:t>
      </w:r>
      <w:r w:rsidR="00226EA2">
        <w:rPr>
          <w:sz w:val="28"/>
          <w:szCs w:val="28"/>
        </w:rPr>
        <w:t>информацию об итогах проведения</w:t>
      </w:r>
      <w:r w:rsidR="006A7C4D">
        <w:rPr>
          <w:sz w:val="28"/>
          <w:szCs w:val="28"/>
        </w:rPr>
        <w:t xml:space="preserve"> мероприятий в рамках</w:t>
      </w:r>
      <w:r w:rsidR="006A7C4D" w:rsidRPr="006A7C4D">
        <w:rPr>
          <w:sz w:val="28"/>
          <w:szCs w:val="28"/>
        </w:rPr>
        <w:t>Месячника по обеспечению безопасности населения на водных объектах муниципального образования город Каменск-Уральский</w:t>
      </w:r>
      <w:r>
        <w:rPr>
          <w:sz w:val="28"/>
          <w:szCs w:val="28"/>
        </w:rPr>
        <w:t>.</w:t>
      </w:r>
    </w:p>
    <w:p w:rsidR="00F975EB" w:rsidRPr="00F975EB" w:rsidRDefault="00F975EB" w:rsidP="00F975EB">
      <w:pPr>
        <w:ind w:firstLine="709"/>
        <w:jc w:val="both"/>
        <w:rPr>
          <w:sz w:val="28"/>
          <w:szCs w:val="28"/>
        </w:rPr>
      </w:pPr>
      <w:r w:rsidRPr="00F975EB">
        <w:rPr>
          <w:sz w:val="28"/>
          <w:szCs w:val="28"/>
        </w:rPr>
        <w:t>4</w:t>
      </w:r>
      <w:r>
        <w:rPr>
          <w:sz w:val="28"/>
          <w:szCs w:val="28"/>
        </w:rPr>
        <w:t>.Разместить настоящее постановление на официальном сайте муниципального образования.</w:t>
      </w:r>
    </w:p>
    <w:p w:rsidR="003C0F2F" w:rsidRDefault="009A538A" w:rsidP="00F975E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975EB">
        <w:rPr>
          <w:sz w:val="28"/>
          <w:szCs w:val="28"/>
        </w:rPr>
        <w:t>5</w:t>
      </w:r>
      <w:r w:rsidR="003C0F2F">
        <w:rPr>
          <w:sz w:val="28"/>
          <w:szCs w:val="28"/>
        </w:rPr>
        <w:t xml:space="preserve">. </w:t>
      </w:r>
      <w:proofErr w:type="gramStart"/>
      <w:r w:rsidR="003C0F2F">
        <w:rPr>
          <w:sz w:val="28"/>
          <w:szCs w:val="28"/>
        </w:rPr>
        <w:t>Контроль за</w:t>
      </w:r>
      <w:proofErr w:type="gramEnd"/>
      <w:r w:rsidR="003C0F2F">
        <w:rPr>
          <w:sz w:val="28"/>
          <w:szCs w:val="28"/>
        </w:rPr>
        <w:t xml:space="preserve"> исполнением настоящего постановления возложить на первого заместителя главы </w:t>
      </w:r>
      <w:r w:rsidR="0011506B">
        <w:rPr>
          <w:sz w:val="28"/>
          <w:szCs w:val="28"/>
        </w:rPr>
        <w:t>А</w:t>
      </w:r>
      <w:r w:rsidR="003C0F2F">
        <w:rPr>
          <w:sz w:val="28"/>
          <w:szCs w:val="28"/>
        </w:rPr>
        <w:t xml:space="preserve">дминистрации города </w:t>
      </w:r>
      <w:proofErr w:type="spellStart"/>
      <w:r w:rsidR="00B40CBA">
        <w:rPr>
          <w:sz w:val="28"/>
          <w:szCs w:val="28"/>
        </w:rPr>
        <w:t>Гераскина</w:t>
      </w:r>
      <w:proofErr w:type="spellEnd"/>
      <w:r w:rsidR="009E4276">
        <w:rPr>
          <w:sz w:val="28"/>
          <w:szCs w:val="28"/>
        </w:rPr>
        <w:t xml:space="preserve"> </w:t>
      </w:r>
      <w:r w:rsidR="00B40CBA">
        <w:rPr>
          <w:sz w:val="28"/>
          <w:szCs w:val="28"/>
        </w:rPr>
        <w:t>С</w:t>
      </w:r>
      <w:r w:rsidR="003C0F2F">
        <w:rPr>
          <w:sz w:val="28"/>
          <w:szCs w:val="28"/>
        </w:rPr>
        <w:t>.</w:t>
      </w:r>
      <w:r w:rsidR="00B40CBA">
        <w:rPr>
          <w:sz w:val="28"/>
          <w:szCs w:val="28"/>
        </w:rPr>
        <w:t>А</w:t>
      </w:r>
      <w:r w:rsidR="003C0F2F">
        <w:rPr>
          <w:sz w:val="28"/>
          <w:szCs w:val="28"/>
        </w:rPr>
        <w:t>.</w:t>
      </w:r>
    </w:p>
    <w:p w:rsidR="00F975EB" w:rsidRDefault="00F975EB" w:rsidP="00F975EB">
      <w:pPr>
        <w:jc w:val="both"/>
        <w:rPr>
          <w:sz w:val="28"/>
          <w:szCs w:val="28"/>
        </w:rPr>
      </w:pPr>
    </w:p>
    <w:p w:rsidR="00F975EB" w:rsidRDefault="00F975EB" w:rsidP="00F975EB">
      <w:pPr>
        <w:jc w:val="both"/>
        <w:rPr>
          <w:sz w:val="28"/>
          <w:szCs w:val="28"/>
        </w:rPr>
      </w:pPr>
    </w:p>
    <w:p w:rsidR="002C2582" w:rsidRDefault="00A16D49" w:rsidP="00F975EB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 w:rsidR="009E4276">
        <w:rPr>
          <w:sz w:val="28"/>
          <w:szCs w:val="28"/>
        </w:rPr>
        <w:t xml:space="preserve">                                                                                                </w:t>
      </w:r>
      <w:r w:rsidR="007B6040">
        <w:rPr>
          <w:sz w:val="28"/>
          <w:szCs w:val="28"/>
        </w:rPr>
        <w:t xml:space="preserve">А.В. </w:t>
      </w:r>
      <w:proofErr w:type="spellStart"/>
      <w:r w:rsidR="007B6040">
        <w:rPr>
          <w:sz w:val="28"/>
          <w:szCs w:val="28"/>
        </w:rPr>
        <w:t>Шмыков</w:t>
      </w:r>
      <w:proofErr w:type="spellEnd"/>
    </w:p>
    <w:p w:rsidR="00B432C4" w:rsidRDefault="002C2582" w:rsidP="00F975EB">
      <w:pPr>
        <w:jc w:val="both"/>
        <w:rPr>
          <w:b/>
          <w:i/>
          <w:sz w:val="28"/>
          <w:szCs w:val="28"/>
          <w:lang w:val="en-US"/>
        </w:rPr>
        <w:sectPr w:rsidR="00B432C4" w:rsidSect="0011506B">
          <w:pgSz w:w="11906" w:h="16838"/>
          <w:pgMar w:top="851" w:right="567" w:bottom="1134" w:left="1134" w:header="720" w:footer="720" w:gutter="0"/>
          <w:cols w:space="720"/>
        </w:sectPr>
      </w:pPr>
      <w:r>
        <w:rPr>
          <w:sz w:val="28"/>
          <w:szCs w:val="28"/>
        </w:rPr>
        <w:br w:type="page"/>
      </w:r>
    </w:p>
    <w:tbl>
      <w:tblPr>
        <w:tblW w:w="0" w:type="auto"/>
        <w:tblInd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095"/>
      </w:tblGrid>
      <w:tr w:rsidR="00B432C4" w:rsidRPr="00B432C4" w:rsidTr="009A5E85">
        <w:trPr>
          <w:trHeight w:val="1080"/>
        </w:trPr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B432C4" w:rsidRPr="00B432C4" w:rsidRDefault="00B432C4" w:rsidP="009A5E85">
            <w:pPr>
              <w:ind w:left="34"/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lastRenderedPageBreak/>
              <w:t>У</w:t>
            </w:r>
            <w:r w:rsidR="008B4575">
              <w:rPr>
                <w:sz w:val="28"/>
                <w:szCs w:val="28"/>
              </w:rPr>
              <w:t>ТВЕРЖДЕН</w:t>
            </w:r>
          </w:p>
          <w:p w:rsidR="00B432C4" w:rsidRPr="00FA13FF" w:rsidRDefault="008B4575" w:rsidP="004F2CF7">
            <w:pPr>
              <w:ind w:left="34"/>
              <w:jc w:val="both"/>
              <w:rPr>
                <w:spacing w:val="-20"/>
                <w:sz w:val="28"/>
                <w:szCs w:val="28"/>
              </w:rPr>
            </w:pPr>
            <w:r w:rsidRPr="00FA13FF">
              <w:rPr>
                <w:spacing w:val="-20"/>
                <w:sz w:val="28"/>
                <w:szCs w:val="28"/>
              </w:rPr>
              <w:t>п</w:t>
            </w:r>
            <w:r w:rsidR="00B432C4" w:rsidRPr="00FA13FF">
              <w:rPr>
                <w:spacing w:val="-20"/>
                <w:sz w:val="28"/>
                <w:szCs w:val="28"/>
              </w:rPr>
              <w:t>остановлением</w:t>
            </w:r>
            <w:r w:rsidRPr="00FA13FF">
              <w:rPr>
                <w:spacing w:val="-20"/>
                <w:sz w:val="28"/>
                <w:szCs w:val="28"/>
              </w:rPr>
              <w:t xml:space="preserve"> А</w:t>
            </w:r>
            <w:r w:rsidR="00B432C4" w:rsidRPr="00FA13FF">
              <w:rPr>
                <w:spacing w:val="-20"/>
                <w:sz w:val="28"/>
                <w:szCs w:val="28"/>
              </w:rPr>
              <w:t>дминистрации города</w:t>
            </w:r>
            <w:r w:rsidR="009A5E85" w:rsidRPr="00FA13FF">
              <w:rPr>
                <w:spacing w:val="-20"/>
                <w:sz w:val="28"/>
                <w:szCs w:val="28"/>
              </w:rPr>
              <w:t xml:space="preserve"> Каменска-Уральского </w:t>
            </w:r>
            <w:r w:rsidRPr="00FA13FF">
              <w:rPr>
                <w:spacing w:val="-20"/>
                <w:sz w:val="28"/>
                <w:szCs w:val="28"/>
              </w:rPr>
              <w:t>от</w:t>
            </w:r>
            <w:r w:rsidR="000E3E14">
              <w:rPr>
                <w:spacing w:val="-20"/>
                <w:sz w:val="28"/>
                <w:szCs w:val="28"/>
              </w:rPr>
              <w:t xml:space="preserve"> 09.06.2018 г</w:t>
            </w:r>
            <w:r w:rsidRPr="00F36CEB">
              <w:rPr>
                <w:spacing w:val="-20"/>
                <w:sz w:val="28"/>
                <w:szCs w:val="28"/>
              </w:rPr>
              <w:t>№</w:t>
            </w:r>
            <w:r w:rsidR="000E3E14">
              <w:rPr>
                <w:spacing w:val="-20"/>
                <w:sz w:val="28"/>
                <w:szCs w:val="28"/>
              </w:rPr>
              <w:t>494</w:t>
            </w:r>
            <w:bookmarkStart w:id="0" w:name="_GoBack"/>
            <w:bookmarkEnd w:id="0"/>
            <w:r w:rsidRPr="00FA13FF">
              <w:rPr>
                <w:spacing w:val="-20"/>
                <w:sz w:val="28"/>
                <w:szCs w:val="28"/>
              </w:rPr>
              <w:t>«О проведении Месячника по обеспечению безопасности населения на водных объектах муниципального образования город Каменск-Уральский в 201</w:t>
            </w:r>
            <w:r w:rsidR="004F2CF7">
              <w:rPr>
                <w:spacing w:val="-20"/>
                <w:sz w:val="28"/>
                <w:szCs w:val="28"/>
              </w:rPr>
              <w:t>8</w:t>
            </w:r>
            <w:r w:rsidRPr="00FA13FF">
              <w:rPr>
                <w:spacing w:val="-20"/>
                <w:sz w:val="28"/>
                <w:szCs w:val="28"/>
              </w:rPr>
              <w:t xml:space="preserve"> году»</w:t>
            </w:r>
          </w:p>
        </w:tc>
      </w:tr>
    </w:tbl>
    <w:p w:rsidR="009A5E85" w:rsidRDefault="009A5E85" w:rsidP="00B432C4">
      <w:pPr>
        <w:jc w:val="center"/>
        <w:rPr>
          <w:sz w:val="28"/>
          <w:szCs w:val="28"/>
        </w:rPr>
      </w:pPr>
    </w:p>
    <w:p w:rsidR="007C2756" w:rsidRDefault="007C2756" w:rsidP="00B432C4">
      <w:pPr>
        <w:jc w:val="center"/>
        <w:rPr>
          <w:sz w:val="28"/>
          <w:szCs w:val="28"/>
        </w:rPr>
      </w:pPr>
    </w:p>
    <w:p w:rsidR="00B432C4" w:rsidRDefault="00B432C4" w:rsidP="00B432C4">
      <w:pPr>
        <w:jc w:val="center"/>
        <w:rPr>
          <w:sz w:val="28"/>
          <w:szCs w:val="28"/>
        </w:rPr>
      </w:pPr>
      <w:r w:rsidRPr="008B4575">
        <w:rPr>
          <w:sz w:val="28"/>
          <w:szCs w:val="28"/>
        </w:rPr>
        <w:t>ПЛАН</w:t>
      </w:r>
    </w:p>
    <w:p w:rsidR="00B432C4" w:rsidRDefault="009A5E85" w:rsidP="009A5E85">
      <w:pPr>
        <w:jc w:val="center"/>
        <w:rPr>
          <w:sz w:val="28"/>
          <w:szCs w:val="28"/>
        </w:rPr>
      </w:pPr>
      <w:r w:rsidRPr="009A5E85">
        <w:rPr>
          <w:sz w:val="28"/>
          <w:szCs w:val="28"/>
        </w:rPr>
        <w:t>мероприятий по проведению Месячника по обеспечению безопасности населения на водных объектах муниципального образования город Каменск-Уральский в 201</w:t>
      </w:r>
      <w:r w:rsidR="004F2CF7">
        <w:rPr>
          <w:sz w:val="28"/>
          <w:szCs w:val="28"/>
        </w:rPr>
        <w:t>8</w:t>
      </w:r>
      <w:r w:rsidRPr="009A5E85">
        <w:rPr>
          <w:sz w:val="28"/>
          <w:szCs w:val="28"/>
        </w:rPr>
        <w:t xml:space="preserve"> году</w:t>
      </w:r>
    </w:p>
    <w:p w:rsidR="007C2756" w:rsidRPr="00B432C4" w:rsidRDefault="007C2756" w:rsidP="009A5E85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3"/>
        <w:gridCol w:w="8206"/>
        <w:gridCol w:w="1686"/>
        <w:gridCol w:w="4267"/>
      </w:tblGrid>
      <w:tr w:rsidR="00B432C4" w:rsidRPr="00B432C4" w:rsidTr="005E0743">
        <w:tc>
          <w:tcPr>
            <w:tcW w:w="833" w:type="dxa"/>
            <w:shd w:val="clear" w:color="auto" w:fill="auto"/>
          </w:tcPr>
          <w:p w:rsidR="009A5E85" w:rsidRDefault="00B432C4" w:rsidP="009A5E85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№</w:t>
            </w:r>
          </w:p>
          <w:p w:rsidR="00B432C4" w:rsidRPr="00B432C4" w:rsidRDefault="00B432C4" w:rsidP="009A5E85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п/п</w:t>
            </w:r>
          </w:p>
        </w:tc>
        <w:tc>
          <w:tcPr>
            <w:tcW w:w="8206" w:type="dxa"/>
            <w:shd w:val="clear" w:color="auto" w:fill="auto"/>
          </w:tcPr>
          <w:p w:rsidR="00B432C4" w:rsidRPr="00B432C4" w:rsidRDefault="00B432C4" w:rsidP="00F60527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686" w:type="dxa"/>
            <w:shd w:val="clear" w:color="auto" w:fill="auto"/>
          </w:tcPr>
          <w:p w:rsidR="00B432C4" w:rsidRPr="00B432C4" w:rsidRDefault="00B432C4" w:rsidP="00F60527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Срок выполнения</w:t>
            </w:r>
          </w:p>
        </w:tc>
        <w:tc>
          <w:tcPr>
            <w:tcW w:w="4267" w:type="dxa"/>
            <w:shd w:val="clear" w:color="auto" w:fill="auto"/>
          </w:tcPr>
          <w:p w:rsidR="00B432C4" w:rsidRPr="00B432C4" w:rsidRDefault="00B432C4" w:rsidP="00F60527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Ответственные исполнители</w:t>
            </w:r>
          </w:p>
        </w:tc>
      </w:tr>
      <w:tr w:rsidR="00B432C4" w:rsidRPr="00B432C4" w:rsidTr="005E0743">
        <w:tc>
          <w:tcPr>
            <w:tcW w:w="833" w:type="dxa"/>
            <w:shd w:val="clear" w:color="auto" w:fill="auto"/>
          </w:tcPr>
          <w:p w:rsidR="00B432C4" w:rsidRPr="00B432C4" w:rsidRDefault="00B432C4" w:rsidP="00F60527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1</w:t>
            </w:r>
          </w:p>
        </w:tc>
        <w:tc>
          <w:tcPr>
            <w:tcW w:w="8206" w:type="dxa"/>
            <w:shd w:val="clear" w:color="auto" w:fill="auto"/>
          </w:tcPr>
          <w:p w:rsidR="00B432C4" w:rsidRPr="00B432C4" w:rsidRDefault="00B432C4" w:rsidP="00F60527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2</w:t>
            </w:r>
          </w:p>
        </w:tc>
        <w:tc>
          <w:tcPr>
            <w:tcW w:w="1686" w:type="dxa"/>
            <w:shd w:val="clear" w:color="auto" w:fill="auto"/>
          </w:tcPr>
          <w:p w:rsidR="00B432C4" w:rsidRPr="00B432C4" w:rsidRDefault="00B432C4" w:rsidP="00F60527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3</w:t>
            </w:r>
          </w:p>
        </w:tc>
        <w:tc>
          <w:tcPr>
            <w:tcW w:w="4267" w:type="dxa"/>
            <w:shd w:val="clear" w:color="auto" w:fill="auto"/>
          </w:tcPr>
          <w:p w:rsidR="00B432C4" w:rsidRPr="00B432C4" w:rsidRDefault="00B432C4" w:rsidP="00F60527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4</w:t>
            </w:r>
          </w:p>
        </w:tc>
      </w:tr>
      <w:tr w:rsidR="00B432C4" w:rsidRPr="00B432C4" w:rsidTr="005E0743">
        <w:tc>
          <w:tcPr>
            <w:tcW w:w="833" w:type="dxa"/>
            <w:shd w:val="clear" w:color="auto" w:fill="auto"/>
          </w:tcPr>
          <w:p w:rsidR="00B432C4" w:rsidRPr="004950DD" w:rsidRDefault="00B432C4" w:rsidP="00F60527">
            <w:pPr>
              <w:jc w:val="center"/>
              <w:rPr>
                <w:sz w:val="28"/>
                <w:szCs w:val="28"/>
              </w:rPr>
            </w:pPr>
            <w:r w:rsidRPr="004950DD">
              <w:rPr>
                <w:sz w:val="28"/>
                <w:szCs w:val="28"/>
              </w:rPr>
              <w:t>1.</w:t>
            </w:r>
          </w:p>
        </w:tc>
        <w:tc>
          <w:tcPr>
            <w:tcW w:w="8206" w:type="dxa"/>
            <w:shd w:val="clear" w:color="auto" w:fill="auto"/>
          </w:tcPr>
          <w:p w:rsidR="00B432C4" w:rsidRPr="00B432C4" w:rsidRDefault="00B432C4" w:rsidP="00FA13FF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Подготовка, выпуск, распространение памяток для населения по теме «Правила поведения на воде».</w:t>
            </w:r>
            <w:r w:rsidR="004934E0">
              <w:rPr>
                <w:sz w:val="28"/>
                <w:szCs w:val="28"/>
              </w:rPr>
              <w:t xml:space="preserve"> Размещение листовок</w:t>
            </w:r>
            <w:r w:rsidR="00D537E4">
              <w:rPr>
                <w:sz w:val="28"/>
                <w:szCs w:val="28"/>
              </w:rPr>
              <w:t xml:space="preserve"> (памяток)</w:t>
            </w:r>
            <w:r w:rsidR="004934E0">
              <w:rPr>
                <w:sz w:val="28"/>
                <w:szCs w:val="28"/>
              </w:rPr>
              <w:t xml:space="preserve"> в общественном транспорте, крупных торговых центрах </w:t>
            </w:r>
            <w:r w:rsidR="00FA13FF">
              <w:rPr>
                <w:sz w:val="28"/>
                <w:szCs w:val="28"/>
              </w:rPr>
              <w:t xml:space="preserve">муниципального образования </w:t>
            </w:r>
            <w:r w:rsidR="00751874">
              <w:rPr>
                <w:sz w:val="28"/>
                <w:szCs w:val="28"/>
              </w:rPr>
              <w:t>город</w:t>
            </w:r>
            <w:r w:rsidR="00FA13FF" w:rsidRPr="009A5E85">
              <w:rPr>
                <w:sz w:val="28"/>
                <w:szCs w:val="28"/>
              </w:rPr>
              <w:t>Каменск-Уральск</w:t>
            </w:r>
            <w:r w:rsidR="00751874">
              <w:rPr>
                <w:sz w:val="28"/>
                <w:szCs w:val="28"/>
              </w:rPr>
              <w:t>ий</w:t>
            </w:r>
            <w:r w:rsidR="004934E0">
              <w:rPr>
                <w:sz w:val="28"/>
                <w:szCs w:val="28"/>
              </w:rPr>
              <w:t xml:space="preserve">, </w:t>
            </w:r>
            <w:r w:rsidR="00CB7443">
              <w:rPr>
                <w:sz w:val="28"/>
                <w:szCs w:val="28"/>
              </w:rPr>
              <w:t>железнодорожном</w:t>
            </w:r>
            <w:r w:rsidR="00B51604">
              <w:rPr>
                <w:sz w:val="28"/>
                <w:szCs w:val="28"/>
              </w:rPr>
              <w:t xml:space="preserve"> вокзале</w:t>
            </w:r>
            <w:r w:rsidR="00CB7443">
              <w:rPr>
                <w:sz w:val="28"/>
                <w:szCs w:val="28"/>
              </w:rPr>
              <w:t xml:space="preserve"> и автовокзал</w:t>
            </w:r>
            <w:r w:rsidR="00B51604">
              <w:rPr>
                <w:sz w:val="28"/>
                <w:szCs w:val="28"/>
              </w:rPr>
              <w:t>е</w:t>
            </w:r>
            <w:r w:rsidR="00CB7443">
              <w:rPr>
                <w:sz w:val="28"/>
                <w:szCs w:val="28"/>
              </w:rPr>
              <w:t>, других общественных местах.</w:t>
            </w:r>
          </w:p>
        </w:tc>
        <w:tc>
          <w:tcPr>
            <w:tcW w:w="1686" w:type="dxa"/>
            <w:shd w:val="clear" w:color="auto" w:fill="auto"/>
          </w:tcPr>
          <w:p w:rsidR="00B432C4" w:rsidRPr="00B432C4" w:rsidRDefault="00B432C4" w:rsidP="004950DD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весь период</w:t>
            </w:r>
          </w:p>
        </w:tc>
        <w:tc>
          <w:tcPr>
            <w:tcW w:w="4267" w:type="dxa"/>
            <w:shd w:val="clear" w:color="auto" w:fill="auto"/>
          </w:tcPr>
          <w:p w:rsidR="00B432C4" w:rsidRPr="00B432C4" w:rsidRDefault="00B432C4" w:rsidP="00B51604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МКУ «Управление ГОЧС г.Каменска-Уральского»</w:t>
            </w:r>
            <w:r w:rsidR="00CB7443">
              <w:rPr>
                <w:sz w:val="28"/>
                <w:szCs w:val="28"/>
              </w:rPr>
              <w:t xml:space="preserve">, руководители организаций </w:t>
            </w:r>
            <w:r w:rsidR="00B51604">
              <w:rPr>
                <w:sz w:val="28"/>
                <w:szCs w:val="28"/>
              </w:rPr>
              <w:t xml:space="preserve">города </w:t>
            </w:r>
            <w:r w:rsidR="00CB7443">
              <w:rPr>
                <w:sz w:val="28"/>
                <w:szCs w:val="28"/>
              </w:rPr>
              <w:t>(по согласованию)</w:t>
            </w:r>
          </w:p>
        </w:tc>
      </w:tr>
      <w:tr w:rsidR="00B432C4" w:rsidRPr="00B432C4" w:rsidTr="005E0743">
        <w:tc>
          <w:tcPr>
            <w:tcW w:w="833" w:type="dxa"/>
            <w:shd w:val="clear" w:color="auto" w:fill="auto"/>
          </w:tcPr>
          <w:p w:rsidR="00B432C4" w:rsidRPr="004950DD" w:rsidRDefault="00B432C4" w:rsidP="00F60527">
            <w:pPr>
              <w:jc w:val="center"/>
              <w:rPr>
                <w:sz w:val="28"/>
                <w:szCs w:val="28"/>
              </w:rPr>
            </w:pPr>
            <w:r w:rsidRPr="004950DD">
              <w:rPr>
                <w:sz w:val="28"/>
                <w:szCs w:val="28"/>
              </w:rPr>
              <w:t>2.</w:t>
            </w:r>
          </w:p>
        </w:tc>
        <w:tc>
          <w:tcPr>
            <w:tcW w:w="8206" w:type="dxa"/>
            <w:shd w:val="clear" w:color="auto" w:fill="auto"/>
          </w:tcPr>
          <w:p w:rsidR="00B432C4" w:rsidRPr="00B432C4" w:rsidRDefault="00B432C4" w:rsidP="00D00C78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Подготовка статей для печатных изданий, выступления в средствах массовой информации по теме</w:t>
            </w:r>
            <w:r w:rsidR="009A5E85">
              <w:rPr>
                <w:sz w:val="28"/>
                <w:szCs w:val="28"/>
              </w:rPr>
              <w:t>:</w:t>
            </w:r>
            <w:r w:rsidRPr="00B432C4">
              <w:rPr>
                <w:sz w:val="28"/>
                <w:szCs w:val="28"/>
              </w:rPr>
              <w:t xml:space="preserve"> «Правила охраны жизни людей на водных объектах» (телевидение, радио). </w:t>
            </w:r>
          </w:p>
        </w:tc>
        <w:tc>
          <w:tcPr>
            <w:tcW w:w="1686" w:type="dxa"/>
            <w:shd w:val="clear" w:color="auto" w:fill="auto"/>
          </w:tcPr>
          <w:p w:rsidR="00B432C4" w:rsidRPr="00B432C4" w:rsidRDefault="00B432C4" w:rsidP="004950DD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весь период</w:t>
            </w:r>
          </w:p>
        </w:tc>
        <w:tc>
          <w:tcPr>
            <w:tcW w:w="4267" w:type="dxa"/>
            <w:shd w:val="clear" w:color="auto" w:fill="auto"/>
          </w:tcPr>
          <w:p w:rsidR="00B432C4" w:rsidRPr="00B432C4" w:rsidRDefault="00B432C4" w:rsidP="00FA13FF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МКУ «Управление ГОЧС г.Каменска-Уральского»</w:t>
            </w:r>
            <w:r w:rsidR="008E0229">
              <w:rPr>
                <w:sz w:val="28"/>
                <w:szCs w:val="28"/>
              </w:rPr>
              <w:t>,</w:t>
            </w:r>
            <w:r w:rsidR="005B1F35" w:rsidRPr="0034767E">
              <w:rPr>
                <w:sz w:val="28"/>
                <w:szCs w:val="28"/>
              </w:rPr>
              <w:t>инспектор</w:t>
            </w:r>
            <w:r w:rsidR="00D00C78" w:rsidRPr="00D00C78">
              <w:rPr>
                <w:sz w:val="28"/>
                <w:szCs w:val="28"/>
              </w:rPr>
              <w:t xml:space="preserve">ФКУ </w:t>
            </w:r>
            <w:r w:rsidR="00D00C78">
              <w:rPr>
                <w:sz w:val="28"/>
                <w:szCs w:val="28"/>
              </w:rPr>
              <w:t>«</w:t>
            </w:r>
            <w:r w:rsidR="00D00C78" w:rsidRPr="00D00C78">
              <w:rPr>
                <w:sz w:val="28"/>
                <w:szCs w:val="28"/>
              </w:rPr>
              <w:t>Центр ГИМС МЧС России по Свердловской области</w:t>
            </w:r>
            <w:r w:rsidR="00D00C78">
              <w:rPr>
                <w:sz w:val="28"/>
                <w:szCs w:val="28"/>
              </w:rPr>
              <w:t>»</w:t>
            </w:r>
            <w:r w:rsidR="008E0229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B432C4" w:rsidRPr="00B432C4" w:rsidTr="00B32DA1">
        <w:trPr>
          <w:trHeight w:val="276"/>
        </w:trPr>
        <w:tc>
          <w:tcPr>
            <w:tcW w:w="833" w:type="dxa"/>
            <w:shd w:val="clear" w:color="auto" w:fill="auto"/>
          </w:tcPr>
          <w:p w:rsidR="00B432C4" w:rsidRPr="004950DD" w:rsidRDefault="00B432C4" w:rsidP="00F60527">
            <w:pPr>
              <w:jc w:val="center"/>
              <w:rPr>
                <w:sz w:val="28"/>
                <w:szCs w:val="28"/>
              </w:rPr>
            </w:pPr>
            <w:r w:rsidRPr="004950DD">
              <w:rPr>
                <w:sz w:val="28"/>
                <w:szCs w:val="28"/>
              </w:rPr>
              <w:t>3.</w:t>
            </w:r>
          </w:p>
        </w:tc>
        <w:tc>
          <w:tcPr>
            <w:tcW w:w="8206" w:type="dxa"/>
            <w:shd w:val="clear" w:color="auto" w:fill="auto"/>
          </w:tcPr>
          <w:p w:rsidR="00B432C4" w:rsidRPr="00B432C4" w:rsidRDefault="00B432C4" w:rsidP="00B51604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Проведение профилактической работы по охране жизни и здоровья детей в детских оздоровительных лагерях, местах массового отдыха на вод</w:t>
            </w:r>
            <w:r w:rsidR="00B51604">
              <w:rPr>
                <w:sz w:val="28"/>
                <w:szCs w:val="28"/>
              </w:rPr>
              <w:t xml:space="preserve">ных объектах </w:t>
            </w:r>
            <w:r w:rsidRPr="00B432C4">
              <w:rPr>
                <w:sz w:val="28"/>
                <w:szCs w:val="28"/>
              </w:rPr>
              <w:t xml:space="preserve">по теме: «Правила охраны </w:t>
            </w:r>
            <w:r w:rsidRPr="00B432C4">
              <w:rPr>
                <w:sz w:val="28"/>
                <w:szCs w:val="28"/>
              </w:rPr>
              <w:lastRenderedPageBreak/>
              <w:t>жизни людей на водных объектах».</w:t>
            </w:r>
          </w:p>
        </w:tc>
        <w:tc>
          <w:tcPr>
            <w:tcW w:w="1686" w:type="dxa"/>
            <w:shd w:val="clear" w:color="auto" w:fill="auto"/>
          </w:tcPr>
          <w:p w:rsidR="00B432C4" w:rsidRPr="00B432C4" w:rsidRDefault="00B432C4" w:rsidP="004950DD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lastRenderedPageBreak/>
              <w:t>весь период</w:t>
            </w:r>
          </w:p>
        </w:tc>
        <w:tc>
          <w:tcPr>
            <w:tcW w:w="4267" w:type="dxa"/>
            <w:shd w:val="clear" w:color="auto" w:fill="auto"/>
          </w:tcPr>
          <w:p w:rsidR="00B432C4" w:rsidRPr="00B432C4" w:rsidRDefault="00B432C4" w:rsidP="00FA13FF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ОМС «Управление образования г. Каменска-Уральского»</w:t>
            </w:r>
            <w:r w:rsidR="008E0229">
              <w:rPr>
                <w:sz w:val="28"/>
                <w:szCs w:val="28"/>
              </w:rPr>
              <w:t>,</w:t>
            </w:r>
            <w:r w:rsidR="005B1F35" w:rsidRPr="0034767E">
              <w:rPr>
                <w:sz w:val="28"/>
                <w:szCs w:val="28"/>
              </w:rPr>
              <w:t>инспектор</w:t>
            </w:r>
            <w:r w:rsidR="00D00C78" w:rsidRPr="00D00C78">
              <w:rPr>
                <w:sz w:val="28"/>
                <w:szCs w:val="28"/>
              </w:rPr>
              <w:t xml:space="preserve">ФКУ </w:t>
            </w:r>
            <w:r w:rsidR="00D00C78" w:rsidRPr="00D00C78">
              <w:rPr>
                <w:sz w:val="28"/>
                <w:szCs w:val="28"/>
              </w:rPr>
              <w:lastRenderedPageBreak/>
              <w:t>«Центр ГИМС МЧС России по Свердловской области»</w:t>
            </w:r>
            <w:r w:rsidR="008E0229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BA77FD" w:rsidRPr="00B432C4" w:rsidTr="005E0743">
        <w:trPr>
          <w:trHeight w:val="1344"/>
        </w:trPr>
        <w:tc>
          <w:tcPr>
            <w:tcW w:w="833" w:type="dxa"/>
            <w:shd w:val="clear" w:color="auto" w:fill="auto"/>
          </w:tcPr>
          <w:p w:rsidR="00BA77FD" w:rsidRPr="004950DD" w:rsidRDefault="00DE7C2C" w:rsidP="00F605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  <w:r w:rsidR="00CB0C63">
              <w:rPr>
                <w:sz w:val="28"/>
                <w:szCs w:val="28"/>
              </w:rPr>
              <w:t>.</w:t>
            </w:r>
          </w:p>
        </w:tc>
        <w:tc>
          <w:tcPr>
            <w:tcW w:w="8206" w:type="dxa"/>
            <w:shd w:val="clear" w:color="auto" w:fill="auto"/>
          </w:tcPr>
          <w:p w:rsidR="00BA77FD" w:rsidRPr="00B432C4" w:rsidRDefault="00BA77FD" w:rsidP="008A01F7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 xml:space="preserve">Проведение профилактической работы по охране жизни и здоровья </w:t>
            </w:r>
            <w:r>
              <w:rPr>
                <w:sz w:val="28"/>
                <w:szCs w:val="28"/>
              </w:rPr>
              <w:t>людей</w:t>
            </w:r>
            <w:r w:rsidR="00CA0965">
              <w:rPr>
                <w:sz w:val="28"/>
                <w:szCs w:val="28"/>
              </w:rPr>
              <w:t>в период</w:t>
            </w:r>
            <w:r w:rsidRPr="00B432C4">
              <w:rPr>
                <w:sz w:val="28"/>
                <w:szCs w:val="28"/>
              </w:rPr>
              <w:t xml:space="preserve"> отдыха на </w:t>
            </w:r>
            <w:r w:rsidR="00671923">
              <w:rPr>
                <w:sz w:val="28"/>
                <w:szCs w:val="28"/>
              </w:rPr>
              <w:t>водных объектах, оформление уголков, стендов</w:t>
            </w:r>
            <w:r w:rsidR="00D00C78">
              <w:rPr>
                <w:sz w:val="28"/>
                <w:szCs w:val="28"/>
              </w:rPr>
              <w:t>в</w:t>
            </w:r>
            <w:r w:rsidR="008A01F7">
              <w:rPr>
                <w:sz w:val="28"/>
                <w:szCs w:val="28"/>
              </w:rPr>
              <w:t>учреждениях</w:t>
            </w:r>
            <w:r w:rsidRPr="00B432C4">
              <w:rPr>
                <w:sz w:val="28"/>
                <w:szCs w:val="28"/>
              </w:rPr>
              <w:t xml:space="preserve"> по теме: «</w:t>
            </w:r>
            <w:r w:rsidR="00DE7C2C" w:rsidRPr="00B432C4">
              <w:rPr>
                <w:sz w:val="28"/>
                <w:szCs w:val="28"/>
              </w:rPr>
              <w:t xml:space="preserve">Меры предосторожности и правила поведения </w:t>
            </w:r>
            <w:r w:rsidR="00DE7C2C">
              <w:rPr>
                <w:sz w:val="28"/>
                <w:szCs w:val="28"/>
              </w:rPr>
              <w:t>людей</w:t>
            </w:r>
            <w:r w:rsidR="00DE7C2C" w:rsidRPr="00B432C4">
              <w:rPr>
                <w:sz w:val="28"/>
                <w:szCs w:val="28"/>
              </w:rPr>
              <w:t xml:space="preserve"> на </w:t>
            </w:r>
            <w:r w:rsidR="00D00C78" w:rsidRPr="00D00C78">
              <w:rPr>
                <w:sz w:val="28"/>
                <w:szCs w:val="28"/>
              </w:rPr>
              <w:t>водных объектах</w:t>
            </w:r>
            <w:r w:rsidRPr="00B432C4">
              <w:rPr>
                <w:sz w:val="28"/>
                <w:szCs w:val="28"/>
              </w:rPr>
              <w:t>».</w:t>
            </w:r>
          </w:p>
        </w:tc>
        <w:tc>
          <w:tcPr>
            <w:tcW w:w="1686" w:type="dxa"/>
            <w:shd w:val="clear" w:color="auto" w:fill="auto"/>
          </w:tcPr>
          <w:p w:rsidR="00BA77FD" w:rsidRPr="00B432C4" w:rsidRDefault="00DE7C2C" w:rsidP="004950DD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весь период</w:t>
            </w:r>
          </w:p>
        </w:tc>
        <w:tc>
          <w:tcPr>
            <w:tcW w:w="4267" w:type="dxa"/>
            <w:shd w:val="clear" w:color="auto" w:fill="auto"/>
          </w:tcPr>
          <w:p w:rsidR="00BA77FD" w:rsidRPr="00B432C4" w:rsidRDefault="00B72417" w:rsidP="008A01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Руководители </w:t>
            </w:r>
            <w:r w:rsidR="008A01F7">
              <w:rPr>
                <w:sz w:val="28"/>
                <w:szCs w:val="28"/>
              </w:rPr>
              <w:t xml:space="preserve">учреждений </w:t>
            </w:r>
            <w:r>
              <w:rPr>
                <w:sz w:val="28"/>
                <w:szCs w:val="28"/>
              </w:rPr>
              <w:t>города (по согласованию)</w:t>
            </w:r>
          </w:p>
        </w:tc>
      </w:tr>
      <w:tr w:rsidR="00B432C4" w:rsidRPr="00B432C4" w:rsidTr="005E0743">
        <w:tc>
          <w:tcPr>
            <w:tcW w:w="833" w:type="dxa"/>
            <w:shd w:val="clear" w:color="auto" w:fill="auto"/>
          </w:tcPr>
          <w:p w:rsidR="00B432C4" w:rsidRPr="004950DD" w:rsidRDefault="00CB0C63" w:rsidP="00F605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B432C4" w:rsidRPr="004950DD">
              <w:rPr>
                <w:sz w:val="28"/>
                <w:szCs w:val="28"/>
              </w:rPr>
              <w:t>.</w:t>
            </w:r>
          </w:p>
        </w:tc>
        <w:tc>
          <w:tcPr>
            <w:tcW w:w="8206" w:type="dxa"/>
            <w:shd w:val="clear" w:color="auto" w:fill="auto"/>
          </w:tcPr>
          <w:p w:rsidR="00B432C4" w:rsidRPr="00B432C4" w:rsidRDefault="00B432C4" w:rsidP="00B51604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Организация охраны общественного порядка в местах массового отдыха населения на водных объектах</w:t>
            </w:r>
            <w:r w:rsidR="00B51604">
              <w:rPr>
                <w:sz w:val="28"/>
                <w:szCs w:val="28"/>
              </w:rPr>
              <w:t>муниципального образования</w:t>
            </w:r>
            <w:r w:rsidRPr="00B432C4">
              <w:rPr>
                <w:sz w:val="28"/>
                <w:szCs w:val="28"/>
              </w:rPr>
              <w:t>.</w:t>
            </w:r>
          </w:p>
        </w:tc>
        <w:tc>
          <w:tcPr>
            <w:tcW w:w="1686" w:type="dxa"/>
            <w:shd w:val="clear" w:color="auto" w:fill="auto"/>
          </w:tcPr>
          <w:p w:rsidR="00B432C4" w:rsidRPr="00B432C4" w:rsidRDefault="00B432C4" w:rsidP="004950DD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весь период</w:t>
            </w:r>
          </w:p>
        </w:tc>
        <w:tc>
          <w:tcPr>
            <w:tcW w:w="4267" w:type="dxa"/>
            <w:shd w:val="clear" w:color="auto" w:fill="auto"/>
          </w:tcPr>
          <w:p w:rsidR="00B432C4" w:rsidRPr="00B432C4" w:rsidRDefault="00B432C4" w:rsidP="00B51604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МО МВД Р</w:t>
            </w:r>
            <w:r w:rsidR="00B51604">
              <w:rPr>
                <w:sz w:val="28"/>
                <w:szCs w:val="28"/>
              </w:rPr>
              <w:t>оссии«</w:t>
            </w:r>
            <w:r w:rsidRPr="00B432C4">
              <w:rPr>
                <w:sz w:val="28"/>
                <w:szCs w:val="28"/>
              </w:rPr>
              <w:t>Каменск-Уральский</w:t>
            </w:r>
            <w:r w:rsidR="00B51604">
              <w:rPr>
                <w:sz w:val="28"/>
                <w:szCs w:val="28"/>
              </w:rPr>
              <w:t>»</w:t>
            </w:r>
            <w:r w:rsidRPr="00B432C4">
              <w:rPr>
                <w:sz w:val="28"/>
                <w:szCs w:val="28"/>
              </w:rPr>
              <w:t>(по согласованию)</w:t>
            </w:r>
          </w:p>
        </w:tc>
      </w:tr>
      <w:tr w:rsidR="00B432C4" w:rsidRPr="00B432C4" w:rsidTr="005E0743">
        <w:tc>
          <w:tcPr>
            <w:tcW w:w="833" w:type="dxa"/>
            <w:shd w:val="clear" w:color="auto" w:fill="auto"/>
          </w:tcPr>
          <w:p w:rsidR="00B432C4" w:rsidRPr="004950DD" w:rsidRDefault="00CB0C63" w:rsidP="00F605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B432C4" w:rsidRPr="004950DD">
              <w:rPr>
                <w:sz w:val="28"/>
                <w:szCs w:val="28"/>
              </w:rPr>
              <w:t>.</w:t>
            </w:r>
          </w:p>
        </w:tc>
        <w:tc>
          <w:tcPr>
            <w:tcW w:w="8206" w:type="dxa"/>
            <w:shd w:val="clear" w:color="auto" w:fill="auto"/>
          </w:tcPr>
          <w:p w:rsidR="00B432C4" w:rsidRPr="00B432C4" w:rsidRDefault="00B432C4" w:rsidP="00B51604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Установка в необорудованных местах массового отдыха людей на водных объектах</w:t>
            </w:r>
            <w:r w:rsidR="00D00C78">
              <w:rPr>
                <w:sz w:val="28"/>
                <w:szCs w:val="28"/>
              </w:rPr>
              <w:t xml:space="preserve"> города</w:t>
            </w:r>
            <w:r w:rsidRPr="00B432C4">
              <w:rPr>
                <w:sz w:val="28"/>
                <w:szCs w:val="28"/>
              </w:rPr>
              <w:t xml:space="preserve"> знаков безопасности «Купаться запрещено».</w:t>
            </w:r>
          </w:p>
        </w:tc>
        <w:tc>
          <w:tcPr>
            <w:tcW w:w="1686" w:type="dxa"/>
            <w:shd w:val="clear" w:color="auto" w:fill="auto"/>
          </w:tcPr>
          <w:p w:rsidR="00B432C4" w:rsidRPr="00B432C4" w:rsidRDefault="00B432C4" w:rsidP="004950DD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весь период</w:t>
            </w:r>
          </w:p>
        </w:tc>
        <w:tc>
          <w:tcPr>
            <w:tcW w:w="4267" w:type="dxa"/>
            <w:shd w:val="clear" w:color="auto" w:fill="auto"/>
          </w:tcPr>
          <w:p w:rsidR="00B432C4" w:rsidRPr="00B432C4" w:rsidRDefault="00D00C78" w:rsidP="00B516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МКУ «Управление ГОЧС г. </w:t>
            </w:r>
            <w:r w:rsidR="00B432C4" w:rsidRPr="00B432C4">
              <w:rPr>
                <w:sz w:val="28"/>
                <w:szCs w:val="28"/>
              </w:rPr>
              <w:t>Каменска-Уральского»</w:t>
            </w:r>
          </w:p>
        </w:tc>
      </w:tr>
      <w:tr w:rsidR="00B432C4" w:rsidRPr="00B432C4" w:rsidTr="005E0743">
        <w:tc>
          <w:tcPr>
            <w:tcW w:w="833" w:type="dxa"/>
            <w:shd w:val="clear" w:color="auto" w:fill="auto"/>
          </w:tcPr>
          <w:p w:rsidR="00B432C4" w:rsidRPr="004950DD" w:rsidRDefault="00CB0C63" w:rsidP="00F605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B432C4" w:rsidRPr="004950DD">
              <w:rPr>
                <w:sz w:val="28"/>
                <w:szCs w:val="28"/>
              </w:rPr>
              <w:t>.</w:t>
            </w:r>
          </w:p>
        </w:tc>
        <w:tc>
          <w:tcPr>
            <w:tcW w:w="8206" w:type="dxa"/>
            <w:shd w:val="clear" w:color="auto" w:fill="auto"/>
          </w:tcPr>
          <w:p w:rsidR="00B432C4" w:rsidRPr="00B432C4" w:rsidRDefault="00B432C4" w:rsidP="00B432C4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 xml:space="preserve">Оборудование в местах массового отдыха </w:t>
            </w:r>
            <w:r w:rsidR="00B51604">
              <w:rPr>
                <w:sz w:val="28"/>
                <w:szCs w:val="28"/>
              </w:rPr>
              <w:t>людей на водных объектах</w:t>
            </w:r>
            <w:r w:rsidRPr="00B432C4">
              <w:rPr>
                <w:sz w:val="28"/>
                <w:szCs w:val="28"/>
              </w:rPr>
              <w:t xml:space="preserve"> стендов по безопасности на воде:</w:t>
            </w:r>
          </w:p>
          <w:p w:rsidR="00B432C4" w:rsidRPr="00B432C4" w:rsidRDefault="00B432C4" w:rsidP="00B432C4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 xml:space="preserve">- </w:t>
            </w:r>
            <w:r w:rsidR="00D00C78">
              <w:rPr>
                <w:sz w:val="28"/>
                <w:szCs w:val="28"/>
              </w:rPr>
              <w:t>к</w:t>
            </w:r>
            <w:r w:rsidRPr="00B432C4">
              <w:rPr>
                <w:sz w:val="28"/>
                <w:szCs w:val="28"/>
              </w:rPr>
              <w:t>арьер Силикатный;</w:t>
            </w:r>
          </w:p>
          <w:p w:rsidR="00B432C4" w:rsidRPr="00B432C4" w:rsidRDefault="00B432C4" w:rsidP="00B432C4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 xml:space="preserve">- </w:t>
            </w:r>
            <w:r w:rsidR="00793272" w:rsidRPr="00793272">
              <w:rPr>
                <w:sz w:val="28"/>
                <w:szCs w:val="28"/>
              </w:rPr>
              <w:t>лодочная станция</w:t>
            </w:r>
            <w:r w:rsidRPr="00B432C4">
              <w:rPr>
                <w:sz w:val="28"/>
                <w:szCs w:val="28"/>
              </w:rPr>
              <w:t xml:space="preserve"> «Металлист»;</w:t>
            </w:r>
          </w:p>
          <w:p w:rsidR="00B432C4" w:rsidRPr="00B432C4" w:rsidRDefault="00B432C4" w:rsidP="00793272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 xml:space="preserve">- </w:t>
            </w:r>
            <w:r w:rsidR="00793272">
              <w:rPr>
                <w:sz w:val="28"/>
                <w:szCs w:val="28"/>
              </w:rPr>
              <w:t>лодочная</w:t>
            </w:r>
            <w:r w:rsidRPr="00B432C4">
              <w:rPr>
                <w:sz w:val="28"/>
                <w:szCs w:val="28"/>
              </w:rPr>
              <w:t xml:space="preserve"> станция «Салют».</w:t>
            </w:r>
          </w:p>
        </w:tc>
        <w:tc>
          <w:tcPr>
            <w:tcW w:w="1686" w:type="dxa"/>
            <w:shd w:val="clear" w:color="auto" w:fill="auto"/>
          </w:tcPr>
          <w:p w:rsidR="00B432C4" w:rsidRPr="00B432C4" w:rsidRDefault="00B432C4" w:rsidP="004950DD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весь период</w:t>
            </w:r>
          </w:p>
        </w:tc>
        <w:tc>
          <w:tcPr>
            <w:tcW w:w="4267" w:type="dxa"/>
            <w:shd w:val="clear" w:color="auto" w:fill="auto"/>
          </w:tcPr>
          <w:p w:rsidR="00B432C4" w:rsidRPr="00B432C4" w:rsidRDefault="00D00C78" w:rsidP="00B51604">
            <w:pPr>
              <w:jc w:val="center"/>
              <w:rPr>
                <w:sz w:val="28"/>
                <w:szCs w:val="28"/>
              </w:rPr>
            </w:pPr>
            <w:r w:rsidRPr="00D00C78">
              <w:rPr>
                <w:sz w:val="28"/>
                <w:szCs w:val="28"/>
              </w:rPr>
              <w:t xml:space="preserve">ИП </w:t>
            </w:r>
            <w:proofErr w:type="spellStart"/>
            <w:r w:rsidRPr="00D00C78">
              <w:rPr>
                <w:sz w:val="28"/>
                <w:szCs w:val="28"/>
              </w:rPr>
              <w:t>Чадов</w:t>
            </w:r>
            <w:proofErr w:type="spellEnd"/>
            <w:r w:rsidRPr="00D00C78">
              <w:rPr>
                <w:sz w:val="28"/>
                <w:szCs w:val="28"/>
              </w:rPr>
              <w:t xml:space="preserve"> А.В.(по согласованию)</w:t>
            </w:r>
            <w:r>
              <w:rPr>
                <w:sz w:val="28"/>
                <w:szCs w:val="28"/>
              </w:rPr>
              <w:t xml:space="preserve">, </w:t>
            </w:r>
            <w:r w:rsidR="00B432C4" w:rsidRPr="00B432C4">
              <w:rPr>
                <w:sz w:val="28"/>
                <w:szCs w:val="28"/>
              </w:rPr>
              <w:t>ОМС «Управление по физической культуре и сп</w:t>
            </w:r>
            <w:r w:rsidR="008E0229">
              <w:rPr>
                <w:sz w:val="28"/>
                <w:szCs w:val="28"/>
              </w:rPr>
              <w:t>орту города Каменска-Уральского</w:t>
            </w:r>
            <w:r w:rsidR="00B432C4" w:rsidRPr="00B432C4">
              <w:rPr>
                <w:sz w:val="28"/>
                <w:szCs w:val="28"/>
              </w:rPr>
              <w:t>»</w:t>
            </w:r>
          </w:p>
        </w:tc>
      </w:tr>
      <w:tr w:rsidR="00B432C4" w:rsidRPr="00B432C4" w:rsidTr="005E0743">
        <w:tblPrEx>
          <w:tblLook w:val="0000"/>
        </w:tblPrEx>
        <w:trPr>
          <w:trHeight w:val="1242"/>
        </w:trPr>
        <w:tc>
          <w:tcPr>
            <w:tcW w:w="833" w:type="dxa"/>
            <w:shd w:val="clear" w:color="auto" w:fill="auto"/>
          </w:tcPr>
          <w:p w:rsidR="00B432C4" w:rsidRPr="004950DD" w:rsidRDefault="00CB0C63" w:rsidP="00F605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B432C4" w:rsidRPr="004950DD">
              <w:rPr>
                <w:sz w:val="28"/>
                <w:szCs w:val="28"/>
              </w:rPr>
              <w:t>.</w:t>
            </w:r>
          </w:p>
        </w:tc>
        <w:tc>
          <w:tcPr>
            <w:tcW w:w="8206" w:type="dxa"/>
            <w:shd w:val="clear" w:color="auto" w:fill="auto"/>
          </w:tcPr>
          <w:p w:rsidR="00B432C4" w:rsidRPr="00B432C4" w:rsidRDefault="00B432C4" w:rsidP="00B432C4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 xml:space="preserve">Организация установки необходимого количества туалетов в местах массового отдыха </w:t>
            </w:r>
            <w:r w:rsidR="00B51604">
              <w:rPr>
                <w:sz w:val="28"/>
                <w:szCs w:val="28"/>
              </w:rPr>
              <w:t>людей на водных объектах</w:t>
            </w:r>
            <w:r w:rsidRPr="00B432C4">
              <w:rPr>
                <w:sz w:val="28"/>
                <w:szCs w:val="28"/>
              </w:rPr>
              <w:t>:</w:t>
            </w:r>
          </w:p>
          <w:p w:rsidR="00B432C4" w:rsidRPr="00B432C4" w:rsidRDefault="00B432C4" w:rsidP="00B432C4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 xml:space="preserve">- </w:t>
            </w:r>
            <w:r w:rsidR="00D00C78">
              <w:rPr>
                <w:sz w:val="28"/>
                <w:szCs w:val="28"/>
              </w:rPr>
              <w:t>к</w:t>
            </w:r>
            <w:r w:rsidRPr="00B432C4">
              <w:rPr>
                <w:sz w:val="28"/>
                <w:szCs w:val="28"/>
              </w:rPr>
              <w:t>арьер Силикатный;</w:t>
            </w:r>
          </w:p>
          <w:p w:rsidR="00B432C4" w:rsidRPr="00B432C4" w:rsidRDefault="00B432C4" w:rsidP="00B432C4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 xml:space="preserve">- </w:t>
            </w:r>
            <w:r w:rsidR="00793272" w:rsidRPr="00793272">
              <w:rPr>
                <w:sz w:val="28"/>
                <w:szCs w:val="28"/>
              </w:rPr>
              <w:t>лодочная станция</w:t>
            </w:r>
            <w:r w:rsidRPr="00B432C4">
              <w:rPr>
                <w:sz w:val="28"/>
                <w:szCs w:val="28"/>
              </w:rPr>
              <w:t xml:space="preserve"> «Металлист»;</w:t>
            </w:r>
          </w:p>
          <w:p w:rsidR="00B432C4" w:rsidRPr="00B432C4" w:rsidRDefault="00B432C4" w:rsidP="00793272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 xml:space="preserve">- </w:t>
            </w:r>
            <w:r w:rsidR="00793272">
              <w:rPr>
                <w:sz w:val="28"/>
                <w:szCs w:val="28"/>
              </w:rPr>
              <w:t>лодочная</w:t>
            </w:r>
            <w:r w:rsidRPr="00B432C4">
              <w:rPr>
                <w:sz w:val="28"/>
                <w:szCs w:val="28"/>
              </w:rPr>
              <w:t xml:space="preserve"> станция «Салют».</w:t>
            </w:r>
          </w:p>
        </w:tc>
        <w:tc>
          <w:tcPr>
            <w:tcW w:w="1686" w:type="dxa"/>
            <w:shd w:val="clear" w:color="auto" w:fill="auto"/>
          </w:tcPr>
          <w:p w:rsidR="00B432C4" w:rsidRPr="00B432C4" w:rsidRDefault="00B432C4" w:rsidP="004950DD">
            <w:pPr>
              <w:jc w:val="center"/>
              <w:rPr>
                <w:sz w:val="24"/>
                <w:szCs w:val="24"/>
              </w:rPr>
            </w:pPr>
            <w:r w:rsidRPr="00B432C4">
              <w:rPr>
                <w:sz w:val="28"/>
                <w:szCs w:val="28"/>
              </w:rPr>
              <w:t>весь период</w:t>
            </w:r>
          </w:p>
        </w:tc>
        <w:tc>
          <w:tcPr>
            <w:tcW w:w="4267" w:type="dxa"/>
            <w:shd w:val="clear" w:color="auto" w:fill="auto"/>
          </w:tcPr>
          <w:p w:rsidR="00B432C4" w:rsidRPr="00B432C4" w:rsidRDefault="00B432C4" w:rsidP="00B51604">
            <w:pPr>
              <w:jc w:val="center"/>
              <w:rPr>
                <w:sz w:val="24"/>
                <w:szCs w:val="24"/>
              </w:rPr>
            </w:pPr>
            <w:r w:rsidRPr="00B432C4">
              <w:rPr>
                <w:sz w:val="28"/>
                <w:szCs w:val="28"/>
              </w:rPr>
              <w:t xml:space="preserve">ИП </w:t>
            </w:r>
            <w:proofErr w:type="spellStart"/>
            <w:r w:rsidRPr="00B432C4">
              <w:rPr>
                <w:sz w:val="28"/>
                <w:szCs w:val="28"/>
              </w:rPr>
              <w:t>Чадов</w:t>
            </w:r>
            <w:proofErr w:type="spellEnd"/>
            <w:r w:rsidRPr="00B432C4">
              <w:rPr>
                <w:sz w:val="28"/>
                <w:szCs w:val="28"/>
              </w:rPr>
              <w:t xml:space="preserve"> А.В.(по согласованию)</w:t>
            </w:r>
            <w:r w:rsidR="00D00C78">
              <w:rPr>
                <w:sz w:val="28"/>
                <w:szCs w:val="28"/>
              </w:rPr>
              <w:t xml:space="preserve">, </w:t>
            </w:r>
            <w:r w:rsidRPr="00B432C4">
              <w:rPr>
                <w:sz w:val="28"/>
                <w:szCs w:val="28"/>
              </w:rPr>
              <w:t>ОМС «Управление по физической культуре и спорту города Каменска-Уральского»</w:t>
            </w:r>
          </w:p>
        </w:tc>
      </w:tr>
      <w:tr w:rsidR="00B432C4" w:rsidRPr="00B432C4" w:rsidTr="005E0743">
        <w:tblPrEx>
          <w:tblLook w:val="0000"/>
        </w:tblPrEx>
        <w:trPr>
          <w:trHeight w:val="889"/>
        </w:trPr>
        <w:tc>
          <w:tcPr>
            <w:tcW w:w="833" w:type="dxa"/>
            <w:shd w:val="clear" w:color="auto" w:fill="auto"/>
          </w:tcPr>
          <w:p w:rsidR="00B432C4" w:rsidRPr="004950DD" w:rsidRDefault="00CB0C63" w:rsidP="00F605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B432C4" w:rsidRPr="004950DD">
              <w:rPr>
                <w:sz w:val="28"/>
                <w:szCs w:val="28"/>
              </w:rPr>
              <w:t>.</w:t>
            </w:r>
          </w:p>
        </w:tc>
        <w:tc>
          <w:tcPr>
            <w:tcW w:w="8206" w:type="dxa"/>
            <w:shd w:val="clear" w:color="auto" w:fill="auto"/>
          </w:tcPr>
          <w:p w:rsidR="00B432C4" w:rsidRPr="00FA13FF" w:rsidRDefault="007B6D78" w:rsidP="00B432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Трансляция радиосообщен</w:t>
            </w:r>
            <w:r w:rsidR="00FA13FF">
              <w:rPr>
                <w:sz w:val="28"/>
                <w:szCs w:val="28"/>
              </w:rPr>
              <w:t>ий о правилах поведения на воде</w:t>
            </w:r>
            <w:r w:rsidR="00FA13FF" w:rsidRPr="00FA13FF">
              <w:rPr>
                <w:sz w:val="28"/>
                <w:szCs w:val="28"/>
              </w:rPr>
              <w:t>:</w:t>
            </w:r>
          </w:p>
          <w:p w:rsidR="00B432C4" w:rsidRPr="00B432C4" w:rsidRDefault="00B432C4" w:rsidP="00B432C4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 xml:space="preserve">- </w:t>
            </w:r>
            <w:r w:rsidR="00793272">
              <w:rPr>
                <w:sz w:val="28"/>
                <w:szCs w:val="28"/>
              </w:rPr>
              <w:t>лодочная станция</w:t>
            </w:r>
            <w:r w:rsidRPr="00B432C4">
              <w:rPr>
                <w:sz w:val="28"/>
                <w:szCs w:val="28"/>
              </w:rPr>
              <w:t xml:space="preserve"> «Металлист»;</w:t>
            </w:r>
          </w:p>
          <w:p w:rsidR="00B432C4" w:rsidRPr="00B432C4" w:rsidRDefault="00B432C4" w:rsidP="00793272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 xml:space="preserve">- </w:t>
            </w:r>
            <w:r w:rsidR="00793272">
              <w:rPr>
                <w:sz w:val="28"/>
                <w:szCs w:val="28"/>
              </w:rPr>
              <w:t>лодочная</w:t>
            </w:r>
            <w:r w:rsidRPr="00B432C4">
              <w:rPr>
                <w:sz w:val="28"/>
                <w:szCs w:val="28"/>
              </w:rPr>
              <w:t xml:space="preserve"> станция «Салют».</w:t>
            </w:r>
          </w:p>
        </w:tc>
        <w:tc>
          <w:tcPr>
            <w:tcW w:w="1686" w:type="dxa"/>
            <w:shd w:val="clear" w:color="auto" w:fill="auto"/>
          </w:tcPr>
          <w:p w:rsidR="00B432C4" w:rsidRPr="00B432C4" w:rsidRDefault="00B432C4" w:rsidP="004950DD">
            <w:pPr>
              <w:jc w:val="center"/>
              <w:rPr>
                <w:sz w:val="24"/>
                <w:szCs w:val="24"/>
              </w:rPr>
            </w:pPr>
            <w:r w:rsidRPr="00B432C4">
              <w:rPr>
                <w:sz w:val="28"/>
                <w:szCs w:val="28"/>
              </w:rPr>
              <w:t>весь период</w:t>
            </w:r>
          </w:p>
        </w:tc>
        <w:tc>
          <w:tcPr>
            <w:tcW w:w="4267" w:type="dxa"/>
            <w:shd w:val="clear" w:color="auto" w:fill="auto"/>
          </w:tcPr>
          <w:p w:rsidR="00B432C4" w:rsidRPr="00B432C4" w:rsidRDefault="00B432C4" w:rsidP="00B51604">
            <w:pPr>
              <w:jc w:val="center"/>
              <w:rPr>
                <w:sz w:val="24"/>
                <w:szCs w:val="24"/>
              </w:rPr>
            </w:pPr>
            <w:r w:rsidRPr="00B432C4">
              <w:rPr>
                <w:sz w:val="28"/>
                <w:szCs w:val="28"/>
              </w:rPr>
              <w:t>ОМС «Управление по физической культуре и спорту города Каменска-Уральского»</w:t>
            </w:r>
          </w:p>
        </w:tc>
      </w:tr>
      <w:tr w:rsidR="00B432C4" w:rsidRPr="00B432C4" w:rsidTr="005E0743">
        <w:tblPrEx>
          <w:tblLook w:val="0000"/>
        </w:tblPrEx>
        <w:trPr>
          <w:trHeight w:val="1144"/>
        </w:trPr>
        <w:tc>
          <w:tcPr>
            <w:tcW w:w="833" w:type="dxa"/>
            <w:shd w:val="clear" w:color="auto" w:fill="auto"/>
          </w:tcPr>
          <w:p w:rsidR="00B432C4" w:rsidRPr="004950DD" w:rsidRDefault="00CB0C63" w:rsidP="00F605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  <w:r w:rsidR="00B432C4" w:rsidRPr="004950DD">
              <w:rPr>
                <w:sz w:val="28"/>
                <w:szCs w:val="28"/>
              </w:rPr>
              <w:t>.</w:t>
            </w:r>
          </w:p>
        </w:tc>
        <w:tc>
          <w:tcPr>
            <w:tcW w:w="8206" w:type="dxa"/>
            <w:shd w:val="clear" w:color="auto" w:fill="auto"/>
          </w:tcPr>
          <w:p w:rsidR="00B432C4" w:rsidRPr="00B432C4" w:rsidRDefault="00B432C4" w:rsidP="00D00C78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Проведение инструктажа педагогов, родителей и учащихся по правилам нахождения на воде. Организация</w:t>
            </w:r>
            <w:r w:rsidR="00346209">
              <w:rPr>
                <w:sz w:val="28"/>
                <w:szCs w:val="28"/>
              </w:rPr>
              <w:t xml:space="preserve"> и проведение в детских </w:t>
            </w:r>
            <w:r w:rsidRPr="00B432C4">
              <w:rPr>
                <w:sz w:val="28"/>
                <w:szCs w:val="28"/>
              </w:rPr>
              <w:t>оздоровительных лагерях конкурсов, викторин, игр, соревнований на тему</w:t>
            </w:r>
            <w:r w:rsidR="00D00C78">
              <w:rPr>
                <w:sz w:val="28"/>
                <w:szCs w:val="28"/>
              </w:rPr>
              <w:t>:«Б</w:t>
            </w:r>
            <w:r w:rsidRPr="00B432C4">
              <w:rPr>
                <w:sz w:val="28"/>
                <w:szCs w:val="28"/>
              </w:rPr>
              <w:t>езопасности людей на водных объектах</w:t>
            </w:r>
            <w:r w:rsidR="00D00C78">
              <w:rPr>
                <w:sz w:val="28"/>
                <w:szCs w:val="28"/>
              </w:rPr>
              <w:t>»</w:t>
            </w:r>
            <w:r w:rsidR="00F60527">
              <w:rPr>
                <w:sz w:val="28"/>
                <w:szCs w:val="28"/>
              </w:rPr>
              <w:t>.</w:t>
            </w:r>
          </w:p>
        </w:tc>
        <w:tc>
          <w:tcPr>
            <w:tcW w:w="1686" w:type="dxa"/>
            <w:shd w:val="clear" w:color="auto" w:fill="auto"/>
          </w:tcPr>
          <w:p w:rsidR="00B432C4" w:rsidRPr="00B432C4" w:rsidRDefault="00B432C4" w:rsidP="004950DD">
            <w:pPr>
              <w:jc w:val="center"/>
              <w:rPr>
                <w:sz w:val="24"/>
                <w:szCs w:val="24"/>
              </w:rPr>
            </w:pPr>
            <w:r w:rsidRPr="00B432C4">
              <w:rPr>
                <w:sz w:val="28"/>
                <w:szCs w:val="28"/>
              </w:rPr>
              <w:t>весь период</w:t>
            </w:r>
          </w:p>
        </w:tc>
        <w:tc>
          <w:tcPr>
            <w:tcW w:w="4267" w:type="dxa"/>
            <w:shd w:val="clear" w:color="auto" w:fill="auto"/>
          </w:tcPr>
          <w:p w:rsidR="00B432C4" w:rsidRPr="00B432C4" w:rsidRDefault="00B432C4" w:rsidP="00B51604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ОМС «Управление образования города Каменска-Уральского»</w:t>
            </w:r>
          </w:p>
        </w:tc>
      </w:tr>
      <w:tr w:rsidR="00897555" w:rsidRPr="00B432C4" w:rsidTr="00D00C78">
        <w:tblPrEx>
          <w:tblLook w:val="0000"/>
        </w:tblPrEx>
        <w:trPr>
          <w:trHeight w:val="1032"/>
        </w:trPr>
        <w:tc>
          <w:tcPr>
            <w:tcW w:w="833" w:type="dxa"/>
            <w:shd w:val="clear" w:color="auto" w:fill="auto"/>
          </w:tcPr>
          <w:p w:rsidR="00897555" w:rsidRDefault="00897555" w:rsidP="00F605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1C4DDD">
              <w:rPr>
                <w:sz w:val="28"/>
                <w:szCs w:val="28"/>
              </w:rPr>
              <w:t>.</w:t>
            </w:r>
          </w:p>
        </w:tc>
        <w:tc>
          <w:tcPr>
            <w:tcW w:w="8206" w:type="dxa"/>
            <w:shd w:val="clear" w:color="auto" w:fill="auto"/>
          </w:tcPr>
          <w:p w:rsidR="00897555" w:rsidRPr="00B432C4" w:rsidRDefault="00897555" w:rsidP="00B516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занятий (инструктажей) с неработающим населением</w:t>
            </w:r>
            <w:r w:rsidR="00B51604">
              <w:rPr>
                <w:sz w:val="28"/>
                <w:szCs w:val="28"/>
              </w:rPr>
              <w:t>муниципального образования</w:t>
            </w:r>
            <w:r>
              <w:rPr>
                <w:sz w:val="28"/>
                <w:szCs w:val="28"/>
              </w:rPr>
              <w:t xml:space="preserve"> по правилам поведения на воде в учебно-консультационных пунктах по гражданской обороне.</w:t>
            </w:r>
          </w:p>
        </w:tc>
        <w:tc>
          <w:tcPr>
            <w:tcW w:w="1686" w:type="dxa"/>
            <w:shd w:val="clear" w:color="auto" w:fill="auto"/>
          </w:tcPr>
          <w:p w:rsidR="00897555" w:rsidRPr="00B432C4" w:rsidRDefault="00897555" w:rsidP="008975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</w:tc>
        <w:tc>
          <w:tcPr>
            <w:tcW w:w="4267" w:type="dxa"/>
            <w:shd w:val="clear" w:color="auto" w:fill="auto"/>
          </w:tcPr>
          <w:p w:rsidR="00897555" w:rsidRPr="00B432C4" w:rsidRDefault="00897555" w:rsidP="00FA13FF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МКУ «Управление ГОЧС</w:t>
            </w:r>
            <w:r w:rsidR="00D00C78">
              <w:rPr>
                <w:sz w:val="28"/>
                <w:szCs w:val="28"/>
              </w:rPr>
              <w:t xml:space="preserve"> г. Каменска-Уральского»</w:t>
            </w:r>
            <w:r>
              <w:rPr>
                <w:sz w:val="28"/>
                <w:szCs w:val="28"/>
              </w:rPr>
              <w:t xml:space="preserve">, </w:t>
            </w:r>
            <w:r w:rsidR="00FA13FF">
              <w:rPr>
                <w:sz w:val="28"/>
                <w:szCs w:val="28"/>
              </w:rPr>
              <w:t>ООО «У</w:t>
            </w:r>
            <w:r>
              <w:rPr>
                <w:sz w:val="28"/>
                <w:szCs w:val="28"/>
              </w:rPr>
              <w:t>правляющая компания «ДЕЗ» (по согласованию)</w:t>
            </w:r>
          </w:p>
        </w:tc>
      </w:tr>
      <w:tr w:rsidR="00B432C4" w:rsidRPr="00B432C4" w:rsidTr="005E0743">
        <w:tblPrEx>
          <w:tblLook w:val="0000"/>
        </w:tblPrEx>
        <w:trPr>
          <w:trHeight w:val="889"/>
        </w:trPr>
        <w:tc>
          <w:tcPr>
            <w:tcW w:w="833" w:type="dxa"/>
            <w:shd w:val="clear" w:color="auto" w:fill="auto"/>
          </w:tcPr>
          <w:p w:rsidR="00B432C4" w:rsidRPr="004950DD" w:rsidRDefault="00B432C4" w:rsidP="001C4DDD">
            <w:pPr>
              <w:jc w:val="center"/>
              <w:rPr>
                <w:sz w:val="28"/>
                <w:szCs w:val="28"/>
              </w:rPr>
            </w:pPr>
            <w:r w:rsidRPr="004950DD">
              <w:rPr>
                <w:sz w:val="28"/>
                <w:szCs w:val="28"/>
              </w:rPr>
              <w:t>1</w:t>
            </w:r>
            <w:r w:rsidR="001C4DDD">
              <w:rPr>
                <w:sz w:val="28"/>
                <w:szCs w:val="28"/>
              </w:rPr>
              <w:t>2</w:t>
            </w:r>
            <w:r w:rsidRPr="004950DD">
              <w:rPr>
                <w:sz w:val="28"/>
                <w:szCs w:val="28"/>
              </w:rPr>
              <w:t>.</w:t>
            </w:r>
          </w:p>
        </w:tc>
        <w:tc>
          <w:tcPr>
            <w:tcW w:w="8206" w:type="dxa"/>
            <w:shd w:val="clear" w:color="auto" w:fill="auto"/>
          </w:tcPr>
          <w:p w:rsidR="00B432C4" w:rsidRPr="00B432C4" w:rsidRDefault="00466781" w:rsidP="00D00C7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Оформление в детских</w:t>
            </w:r>
            <w:r w:rsidR="00B432C4" w:rsidRPr="00B432C4">
              <w:rPr>
                <w:sz w:val="28"/>
                <w:szCs w:val="28"/>
              </w:rPr>
              <w:t xml:space="preserve"> оздоровительных лагерях уголков на тему</w:t>
            </w:r>
            <w:r w:rsidR="00D00C78">
              <w:rPr>
                <w:sz w:val="28"/>
                <w:szCs w:val="28"/>
              </w:rPr>
              <w:t>:«</w:t>
            </w:r>
            <w:r w:rsidR="00B432C4" w:rsidRPr="00B432C4">
              <w:rPr>
                <w:sz w:val="28"/>
                <w:szCs w:val="28"/>
              </w:rPr>
              <w:t xml:space="preserve">Меры предосторожности и правила поведения детей и подростков на </w:t>
            </w:r>
            <w:r w:rsidR="00D00C78" w:rsidRPr="00D00C78">
              <w:rPr>
                <w:sz w:val="28"/>
                <w:szCs w:val="28"/>
              </w:rPr>
              <w:t>водных объектах</w:t>
            </w:r>
            <w:r w:rsidR="00D00C78">
              <w:rPr>
                <w:sz w:val="28"/>
                <w:szCs w:val="28"/>
              </w:rPr>
              <w:t>».</w:t>
            </w:r>
          </w:p>
        </w:tc>
        <w:tc>
          <w:tcPr>
            <w:tcW w:w="1686" w:type="dxa"/>
            <w:shd w:val="clear" w:color="auto" w:fill="auto"/>
          </w:tcPr>
          <w:p w:rsidR="00B432C4" w:rsidRPr="00B432C4" w:rsidRDefault="00B432C4" w:rsidP="004950DD">
            <w:pPr>
              <w:jc w:val="center"/>
              <w:rPr>
                <w:sz w:val="24"/>
                <w:szCs w:val="24"/>
              </w:rPr>
            </w:pPr>
            <w:r w:rsidRPr="00B432C4">
              <w:rPr>
                <w:sz w:val="28"/>
                <w:szCs w:val="28"/>
              </w:rPr>
              <w:t>весь период</w:t>
            </w:r>
          </w:p>
        </w:tc>
        <w:tc>
          <w:tcPr>
            <w:tcW w:w="4267" w:type="dxa"/>
            <w:shd w:val="clear" w:color="auto" w:fill="auto"/>
          </w:tcPr>
          <w:p w:rsidR="00B432C4" w:rsidRPr="00B432C4" w:rsidRDefault="00B432C4" w:rsidP="004950DD">
            <w:pPr>
              <w:jc w:val="center"/>
              <w:rPr>
                <w:sz w:val="24"/>
                <w:szCs w:val="24"/>
              </w:rPr>
            </w:pPr>
            <w:r w:rsidRPr="00B432C4">
              <w:rPr>
                <w:sz w:val="28"/>
                <w:szCs w:val="28"/>
              </w:rPr>
              <w:t>ОМС «Управление образования города Каменска-Уральского»</w:t>
            </w:r>
          </w:p>
        </w:tc>
      </w:tr>
      <w:tr w:rsidR="00C40CDB" w:rsidRPr="00B432C4" w:rsidTr="005E0743">
        <w:tblPrEx>
          <w:tblLook w:val="0000"/>
        </w:tblPrEx>
        <w:trPr>
          <w:trHeight w:val="889"/>
        </w:trPr>
        <w:tc>
          <w:tcPr>
            <w:tcW w:w="833" w:type="dxa"/>
            <w:shd w:val="clear" w:color="auto" w:fill="auto"/>
          </w:tcPr>
          <w:p w:rsidR="00C40CDB" w:rsidRPr="004950DD" w:rsidRDefault="00CB0C63" w:rsidP="001C4D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C4DDD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8206" w:type="dxa"/>
            <w:shd w:val="clear" w:color="auto" w:fill="auto"/>
          </w:tcPr>
          <w:p w:rsidR="00C40CDB" w:rsidRDefault="00CB0C63" w:rsidP="0034767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Осуществление</w:t>
            </w:r>
            <w:r w:rsidR="0034767E">
              <w:rPr>
                <w:sz w:val="28"/>
                <w:szCs w:val="28"/>
              </w:rPr>
              <w:t xml:space="preserve"> выездов на водные объекты </w:t>
            </w:r>
            <w:r w:rsidR="00751874">
              <w:rPr>
                <w:sz w:val="28"/>
                <w:szCs w:val="28"/>
              </w:rPr>
              <w:t xml:space="preserve">муниципального образования город </w:t>
            </w:r>
            <w:r w:rsidR="00751874" w:rsidRPr="009A5E85">
              <w:rPr>
                <w:sz w:val="28"/>
                <w:szCs w:val="28"/>
              </w:rPr>
              <w:t>Каменск-Уральск</w:t>
            </w:r>
            <w:r w:rsidR="00751874">
              <w:rPr>
                <w:sz w:val="28"/>
                <w:szCs w:val="28"/>
              </w:rPr>
              <w:t>ий</w:t>
            </w:r>
            <w:r w:rsidR="0034767E">
              <w:rPr>
                <w:sz w:val="28"/>
                <w:szCs w:val="28"/>
              </w:rPr>
              <w:t xml:space="preserve">с целью </w:t>
            </w:r>
            <w:r w:rsidR="0034767E" w:rsidRPr="0034767E">
              <w:rPr>
                <w:sz w:val="28"/>
                <w:szCs w:val="28"/>
              </w:rPr>
              <w:t>профилактики безопасности людей на водных объектах</w:t>
            </w:r>
            <w:r w:rsidR="0034767E">
              <w:rPr>
                <w:sz w:val="28"/>
                <w:szCs w:val="28"/>
              </w:rPr>
              <w:t>.</w:t>
            </w:r>
          </w:p>
        </w:tc>
        <w:tc>
          <w:tcPr>
            <w:tcW w:w="1686" w:type="dxa"/>
            <w:shd w:val="clear" w:color="auto" w:fill="auto"/>
          </w:tcPr>
          <w:p w:rsidR="00C40CDB" w:rsidRPr="00B432C4" w:rsidRDefault="00CB0C63" w:rsidP="004950DD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весь период</w:t>
            </w:r>
          </w:p>
        </w:tc>
        <w:tc>
          <w:tcPr>
            <w:tcW w:w="4267" w:type="dxa"/>
            <w:shd w:val="clear" w:color="auto" w:fill="auto"/>
          </w:tcPr>
          <w:p w:rsidR="00C40CDB" w:rsidRPr="00B432C4" w:rsidRDefault="00CB0C63" w:rsidP="0034767E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МКУ «Управление ГОЧС г.Каменска-Уральского»</w:t>
            </w:r>
            <w:r>
              <w:rPr>
                <w:sz w:val="28"/>
                <w:szCs w:val="28"/>
              </w:rPr>
              <w:t xml:space="preserve">, </w:t>
            </w:r>
            <w:r w:rsidR="0034767E" w:rsidRPr="0034767E">
              <w:rPr>
                <w:sz w:val="28"/>
                <w:szCs w:val="28"/>
              </w:rPr>
              <w:t>инспектор ФКУ «Центр ГИМС МЧС России по Свердловской области»</w:t>
            </w:r>
            <w:r w:rsidR="0034767E">
              <w:rPr>
                <w:sz w:val="28"/>
                <w:szCs w:val="28"/>
              </w:rPr>
              <w:t xml:space="preserve"> (по согласованию)</w:t>
            </w:r>
            <w:r w:rsidR="008F7811">
              <w:rPr>
                <w:sz w:val="28"/>
                <w:szCs w:val="28"/>
              </w:rPr>
              <w:t>,</w:t>
            </w:r>
            <w:r w:rsidR="008F7811" w:rsidRPr="008F7811">
              <w:rPr>
                <w:sz w:val="28"/>
                <w:szCs w:val="28"/>
                <w:shd w:val="clear" w:color="auto" w:fill="FFFFFF"/>
              </w:rPr>
              <w:t xml:space="preserve">ГБУ служба спасения Свердловской </w:t>
            </w:r>
            <w:r w:rsidR="000F0FEC">
              <w:rPr>
                <w:sz w:val="28"/>
                <w:szCs w:val="28"/>
                <w:shd w:val="clear" w:color="auto" w:fill="FFFFFF"/>
              </w:rPr>
              <w:t>о</w:t>
            </w:r>
            <w:r w:rsidR="008F7811" w:rsidRPr="008F7811">
              <w:rPr>
                <w:sz w:val="28"/>
                <w:szCs w:val="28"/>
                <w:shd w:val="clear" w:color="auto" w:fill="FFFFFF"/>
              </w:rPr>
              <w:t>бласти «Каменск-Уральский поисково-спасательный отряд»</w:t>
            </w:r>
            <w:r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B72417" w:rsidRPr="00B432C4" w:rsidTr="005E0743">
        <w:tblPrEx>
          <w:tblLook w:val="0000"/>
        </w:tblPrEx>
        <w:trPr>
          <w:trHeight w:val="889"/>
        </w:trPr>
        <w:tc>
          <w:tcPr>
            <w:tcW w:w="833" w:type="dxa"/>
            <w:shd w:val="clear" w:color="auto" w:fill="auto"/>
          </w:tcPr>
          <w:p w:rsidR="00B72417" w:rsidRPr="004950DD" w:rsidRDefault="00CB0C63" w:rsidP="001C4D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C4DDD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8206" w:type="dxa"/>
            <w:shd w:val="clear" w:color="auto" w:fill="auto"/>
          </w:tcPr>
          <w:p w:rsidR="00B72417" w:rsidRPr="00B72417" w:rsidRDefault="00B72417" w:rsidP="004934E0">
            <w:pPr>
              <w:jc w:val="both"/>
              <w:rPr>
                <w:sz w:val="28"/>
                <w:szCs w:val="28"/>
              </w:rPr>
            </w:pPr>
            <w:r w:rsidRPr="00B72417">
              <w:rPr>
                <w:bCs/>
                <w:iCs/>
                <w:sz w:val="28"/>
                <w:szCs w:val="28"/>
              </w:rPr>
              <w:t xml:space="preserve">Показ рекламных роликов по </w:t>
            </w:r>
            <w:r w:rsidR="004934E0">
              <w:rPr>
                <w:bCs/>
                <w:iCs/>
                <w:sz w:val="28"/>
                <w:szCs w:val="28"/>
              </w:rPr>
              <w:t>безопасности на воде</w:t>
            </w:r>
            <w:r w:rsidRPr="00B72417">
              <w:rPr>
                <w:bCs/>
                <w:iCs/>
                <w:sz w:val="28"/>
                <w:szCs w:val="28"/>
              </w:rPr>
              <w:t xml:space="preserve"> на телеканалах, информационных экранах </w:t>
            </w:r>
            <w:r w:rsidR="00751874">
              <w:rPr>
                <w:sz w:val="28"/>
                <w:szCs w:val="28"/>
              </w:rPr>
              <w:t xml:space="preserve">муниципального образования город </w:t>
            </w:r>
            <w:r w:rsidR="00751874" w:rsidRPr="009A5E85">
              <w:rPr>
                <w:sz w:val="28"/>
                <w:szCs w:val="28"/>
              </w:rPr>
              <w:t>Каменск-Уральск</w:t>
            </w:r>
            <w:r w:rsidR="00751874">
              <w:rPr>
                <w:sz w:val="28"/>
                <w:szCs w:val="28"/>
              </w:rPr>
              <w:t>ий</w:t>
            </w:r>
            <w:r w:rsidRPr="00B72417">
              <w:rPr>
                <w:bCs/>
                <w:iCs/>
                <w:sz w:val="28"/>
                <w:szCs w:val="28"/>
              </w:rPr>
              <w:t>. Размещение заметок и памяток в периодических печатных изданиях и в бегущей строке</w:t>
            </w:r>
            <w:r w:rsidR="00FA0197">
              <w:rPr>
                <w:bCs/>
                <w:iCs/>
                <w:sz w:val="28"/>
                <w:szCs w:val="28"/>
              </w:rPr>
              <w:t xml:space="preserve"> на телеканалах</w:t>
            </w:r>
            <w:r w:rsidRPr="00B72417">
              <w:rPr>
                <w:bCs/>
                <w:iCs/>
                <w:sz w:val="28"/>
                <w:szCs w:val="28"/>
              </w:rPr>
              <w:t>.</w:t>
            </w:r>
          </w:p>
        </w:tc>
        <w:tc>
          <w:tcPr>
            <w:tcW w:w="1686" w:type="dxa"/>
            <w:shd w:val="clear" w:color="auto" w:fill="auto"/>
          </w:tcPr>
          <w:p w:rsidR="00B72417" w:rsidRPr="00B432C4" w:rsidRDefault="00CB0C63" w:rsidP="004950DD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весь период</w:t>
            </w:r>
          </w:p>
        </w:tc>
        <w:tc>
          <w:tcPr>
            <w:tcW w:w="4267" w:type="dxa"/>
            <w:shd w:val="clear" w:color="auto" w:fill="auto"/>
          </w:tcPr>
          <w:p w:rsidR="00B72417" w:rsidRPr="00B432C4" w:rsidRDefault="00CB0C63" w:rsidP="007C2756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МКУ «Управление ГОЧС г.Каменска-Уральского»</w:t>
            </w:r>
            <w:r>
              <w:rPr>
                <w:sz w:val="28"/>
                <w:szCs w:val="28"/>
              </w:rPr>
              <w:t>,</w:t>
            </w:r>
            <w:r w:rsidR="000616CB">
              <w:rPr>
                <w:sz w:val="28"/>
                <w:szCs w:val="28"/>
              </w:rPr>
              <w:t xml:space="preserve"> руководители </w:t>
            </w:r>
            <w:r w:rsidR="0034767E">
              <w:rPr>
                <w:sz w:val="28"/>
                <w:szCs w:val="28"/>
              </w:rPr>
              <w:t xml:space="preserve">средств массовой информации </w:t>
            </w:r>
            <w:r w:rsidR="00751874">
              <w:rPr>
                <w:sz w:val="28"/>
                <w:szCs w:val="28"/>
              </w:rPr>
              <w:t xml:space="preserve">муниципального образования город </w:t>
            </w:r>
            <w:r w:rsidR="00751874" w:rsidRPr="009A5E85">
              <w:rPr>
                <w:sz w:val="28"/>
                <w:szCs w:val="28"/>
              </w:rPr>
              <w:t>Каменск-Уральск</w:t>
            </w:r>
            <w:r w:rsidR="00751874">
              <w:rPr>
                <w:sz w:val="28"/>
                <w:szCs w:val="28"/>
              </w:rPr>
              <w:t>ий</w:t>
            </w:r>
            <w:r w:rsidR="000616CB">
              <w:rPr>
                <w:sz w:val="28"/>
                <w:szCs w:val="28"/>
              </w:rPr>
              <w:t>(по согласованию)</w:t>
            </w:r>
          </w:p>
        </w:tc>
      </w:tr>
    </w:tbl>
    <w:p w:rsidR="00B432C4" w:rsidRPr="00B432C4" w:rsidRDefault="00B432C4" w:rsidP="0034767E">
      <w:pPr>
        <w:jc w:val="both"/>
        <w:rPr>
          <w:b/>
          <w:i/>
          <w:sz w:val="28"/>
          <w:szCs w:val="28"/>
        </w:rPr>
      </w:pPr>
    </w:p>
    <w:sectPr w:rsidR="00B432C4" w:rsidRPr="00B432C4" w:rsidSect="00B32D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1" w:right="567" w:bottom="1134" w:left="1134" w:header="27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4276" w:rsidRDefault="009E4276">
      <w:r>
        <w:separator/>
      </w:r>
    </w:p>
  </w:endnote>
  <w:endnote w:type="continuationSeparator" w:id="1">
    <w:p w:rsidR="009E4276" w:rsidRDefault="009E42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276" w:rsidRDefault="009E427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276" w:rsidRDefault="009E4276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276" w:rsidRDefault="009E427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4276" w:rsidRDefault="009E4276">
      <w:r>
        <w:separator/>
      </w:r>
    </w:p>
  </w:footnote>
  <w:footnote w:type="continuationSeparator" w:id="1">
    <w:p w:rsidR="009E4276" w:rsidRDefault="009E42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276" w:rsidRDefault="009E4276" w:rsidP="00B432C4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E4276" w:rsidRDefault="009E4276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276" w:rsidRDefault="009E4276" w:rsidP="00B432C4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276" w:rsidRPr="00F302E9" w:rsidRDefault="009E4276" w:rsidP="00B432C4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21B2"/>
    <w:rsid w:val="00013708"/>
    <w:rsid w:val="00037544"/>
    <w:rsid w:val="00043135"/>
    <w:rsid w:val="00053980"/>
    <w:rsid w:val="000616CB"/>
    <w:rsid w:val="000A0AB6"/>
    <w:rsid w:val="000C1833"/>
    <w:rsid w:val="000C20B7"/>
    <w:rsid w:val="000E3E14"/>
    <w:rsid w:val="000F0FEC"/>
    <w:rsid w:val="000F7461"/>
    <w:rsid w:val="0011506B"/>
    <w:rsid w:val="00151484"/>
    <w:rsid w:val="00172628"/>
    <w:rsid w:val="00180E29"/>
    <w:rsid w:val="001B4D83"/>
    <w:rsid w:val="001C4DDD"/>
    <w:rsid w:val="00226EA2"/>
    <w:rsid w:val="00281F79"/>
    <w:rsid w:val="00294F03"/>
    <w:rsid w:val="00297804"/>
    <w:rsid w:val="002A0F6A"/>
    <w:rsid w:val="002C2582"/>
    <w:rsid w:val="002E4A28"/>
    <w:rsid w:val="00324AA1"/>
    <w:rsid w:val="003346BE"/>
    <w:rsid w:val="00346209"/>
    <w:rsid w:val="0034767E"/>
    <w:rsid w:val="00351ED7"/>
    <w:rsid w:val="00381F17"/>
    <w:rsid w:val="003C0F2F"/>
    <w:rsid w:val="00412542"/>
    <w:rsid w:val="00412DD5"/>
    <w:rsid w:val="00455C0E"/>
    <w:rsid w:val="00466781"/>
    <w:rsid w:val="0047638A"/>
    <w:rsid w:val="00476D18"/>
    <w:rsid w:val="00491150"/>
    <w:rsid w:val="004934E0"/>
    <w:rsid w:val="004950DD"/>
    <w:rsid w:val="004A78F4"/>
    <w:rsid w:val="004B6F2B"/>
    <w:rsid w:val="004F2CF7"/>
    <w:rsid w:val="005021B2"/>
    <w:rsid w:val="005A4FDB"/>
    <w:rsid w:val="005B1F35"/>
    <w:rsid w:val="005B4A17"/>
    <w:rsid w:val="005C1AA2"/>
    <w:rsid w:val="005E0743"/>
    <w:rsid w:val="0060519A"/>
    <w:rsid w:val="00650B76"/>
    <w:rsid w:val="0065198F"/>
    <w:rsid w:val="00671923"/>
    <w:rsid w:val="006A7C4D"/>
    <w:rsid w:val="006B18D9"/>
    <w:rsid w:val="006E0CC1"/>
    <w:rsid w:val="00706364"/>
    <w:rsid w:val="00715F7E"/>
    <w:rsid w:val="0071613E"/>
    <w:rsid w:val="00733A89"/>
    <w:rsid w:val="00750EE5"/>
    <w:rsid w:val="00751874"/>
    <w:rsid w:val="00777228"/>
    <w:rsid w:val="007810F5"/>
    <w:rsid w:val="007929FC"/>
    <w:rsid w:val="00793272"/>
    <w:rsid w:val="007A16AA"/>
    <w:rsid w:val="007A20D3"/>
    <w:rsid w:val="007B6040"/>
    <w:rsid w:val="007B6D78"/>
    <w:rsid w:val="007C2756"/>
    <w:rsid w:val="007E4334"/>
    <w:rsid w:val="008228EB"/>
    <w:rsid w:val="00867ED2"/>
    <w:rsid w:val="008822E0"/>
    <w:rsid w:val="00897555"/>
    <w:rsid w:val="008A01F7"/>
    <w:rsid w:val="008B26D5"/>
    <w:rsid w:val="008B3505"/>
    <w:rsid w:val="008B4575"/>
    <w:rsid w:val="008E0229"/>
    <w:rsid w:val="008F7052"/>
    <w:rsid w:val="008F7811"/>
    <w:rsid w:val="00927FD9"/>
    <w:rsid w:val="00964BF8"/>
    <w:rsid w:val="00966217"/>
    <w:rsid w:val="009A538A"/>
    <w:rsid w:val="009A5E85"/>
    <w:rsid w:val="009B4190"/>
    <w:rsid w:val="009E4276"/>
    <w:rsid w:val="00A16D49"/>
    <w:rsid w:val="00A177C2"/>
    <w:rsid w:val="00A2363E"/>
    <w:rsid w:val="00A31293"/>
    <w:rsid w:val="00A76CE9"/>
    <w:rsid w:val="00A76FDA"/>
    <w:rsid w:val="00A8027C"/>
    <w:rsid w:val="00A837C2"/>
    <w:rsid w:val="00AC00D6"/>
    <w:rsid w:val="00B32DA1"/>
    <w:rsid w:val="00B40CBA"/>
    <w:rsid w:val="00B432C4"/>
    <w:rsid w:val="00B51604"/>
    <w:rsid w:val="00B52477"/>
    <w:rsid w:val="00B72417"/>
    <w:rsid w:val="00B85E78"/>
    <w:rsid w:val="00B92324"/>
    <w:rsid w:val="00BA77FD"/>
    <w:rsid w:val="00C1113B"/>
    <w:rsid w:val="00C33C1B"/>
    <w:rsid w:val="00C40CDB"/>
    <w:rsid w:val="00C4554B"/>
    <w:rsid w:val="00C560D1"/>
    <w:rsid w:val="00CA0965"/>
    <w:rsid w:val="00CB0C63"/>
    <w:rsid w:val="00CB7443"/>
    <w:rsid w:val="00D00C78"/>
    <w:rsid w:val="00D31226"/>
    <w:rsid w:val="00D337C3"/>
    <w:rsid w:val="00D33ACC"/>
    <w:rsid w:val="00D4011B"/>
    <w:rsid w:val="00D537E4"/>
    <w:rsid w:val="00D70C30"/>
    <w:rsid w:val="00D7413F"/>
    <w:rsid w:val="00DA0714"/>
    <w:rsid w:val="00DB479F"/>
    <w:rsid w:val="00DC42C8"/>
    <w:rsid w:val="00DD4EBB"/>
    <w:rsid w:val="00DE7C2C"/>
    <w:rsid w:val="00E86488"/>
    <w:rsid w:val="00E922FA"/>
    <w:rsid w:val="00F16F7F"/>
    <w:rsid w:val="00F256EC"/>
    <w:rsid w:val="00F33FA0"/>
    <w:rsid w:val="00F36CEB"/>
    <w:rsid w:val="00F530C8"/>
    <w:rsid w:val="00F53DE5"/>
    <w:rsid w:val="00F60527"/>
    <w:rsid w:val="00F80310"/>
    <w:rsid w:val="00F975EB"/>
    <w:rsid w:val="00FA0197"/>
    <w:rsid w:val="00FA13FF"/>
    <w:rsid w:val="00FA5594"/>
    <w:rsid w:val="00FC0E35"/>
    <w:rsid w:val="00FD7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C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2C2582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rsid w:val="002C258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a6"/>
    <w:rsid w:val="00B432C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B432C4"/>
  </w:style>
  <w:style w:type="table" w:styleId="a7">
    <w:name w:val="Table Grid"/>
    <w:basedOn w:val="a1"/>
    <w:rsid w:val="00B432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rsid w:val="00B432C4"/>
  </w:style>
  <w:style w:type="paragraph" w:styleId="a9">
    <w:name w:val="footer"/>
    <w:basedOn w:val="a"/>
    <w:link w:val="aa"/>
    <w:uiPriority w:val="99"/>
    <w:unhideWhenUsed/>
    <w:rsid w:val="00B432C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Нижний колонтитул Знак"/>
    <w:link w:val="a9"/>
    <w:uiPriority w:val="99"/>
    <w:rsid w:val="00B432C4"/>
    <w:rPr>
      <w:rFonts w:ascii="Calibri" w:eastAsia="Calibri" w:hAnsi="Calibri"/>
      <w:sz w:val="22"/>
      <w:szCs w:val="22"/>
      <w:lang w:eastAsia="en-US"/>
    </w:rPr>
  </w:style>
  <w:style w:type="paragraph" w:styleId="ab">
    <w:name w:val="Balloon Text"/>
    <w:basedOn w:val="a"/>
    <w:link w:val="ac"/>
    <w:rsid w:val="006A7C4D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rsid w:val="006A7C4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D7413F"/>
  </w:style>
  <w:style w:type="character" w:styleId="ad">
    <w:name w:val="Hyperlink"/>
    <w:basedOn w:val="a0"/>
    <w:uiPriority w:val="99"/>
    <w:unhideWhenUsed/>
    <w:rsid w:val="00D7413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7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T_NEW1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46772-A1DB-4B90-A3B6-1B929092E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27</TotalTime>
  <Pages>4</Pages>
  <Words>742</Words>
  <Characters>5671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6401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7</cp:revision>
  <cp:lastPrinted>2017-05-26T09:06:00Z</cp:lastPrinted>
  <dcterms:created xsi:type="dcterms:W3CDTF">2017-06-05T10:35:00Z</dcterms:created>
  <dcterms:modified xsi:type="dcterms:W3CDTF">2018-06-09T09:55:00Z</dcterms:modified>
</cp:coreProperties>
</file>