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Pr="00C751C6" w:rsidRDefault="00B10CFA" w:rsidP="009D5D7E">
      <w:pPr>
        <w:shd w:val="clear" w:color="auto" w:fill="FFFFFF"/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19pt;margin-top:-1.35pt;width:53.05pt;height:54.6pt;z-index:251657216;mso-wrap-style:none" filled="f" stroked="f">
            <v:textbox style="mso-next-textbox:#_x0000_s1028;mso-fit-shape-to-text:t">
              <w:txbxContent>
                <w:p w:rsidR="00C401D6" w:rsidRDefault="00C401D6">
                  <w:r>
                    <w:rPr>
                      <w:noProof/>
                    </w:rPr>
                    <w:drawing>
                      <wp:inline distT="0" distB="0" distL="0" distR="0">
                        <wp:extent cx="492760" cy="604520"/>
                        <wp:effectExtent l="19050" t="0" r="254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2760" cy="604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 w:rsidP="001B6848">
      <w:pPr>
        <w:shd w:val="clear" w:color="auto" w:fill="FFFFFF"/>
        <w:rPr>
          <w:lang w:val="en-US"/>
        </w:rPr>
      </w:pPr>
    </w:p>
    <w:p w:rsidR="00E41818" w:rsidRDefault="00E41818" w:rsidP="001B6848">
      <w:pPr>
        <w:shd w:val="clear" w:color="auto" w:fill="FFFFFF"/>
        <w:rPr>
          <w:lang w:val="en-US"/>
        </w:rPr>
      </w:pPr>
    </w:p>
    <w:p w:rsidR="004409FE" w:rsidRDefault="004409FE" w:rsidP="001B6848">
      <w:pPr>
        <w:shd w:val="clear" w:color="auto" w:fill="FFFFFF"/>
        <w:jc w:val="center"/>
        <w:rPr>
          <w:b/>
          <w:sz w:val="28"/>
          <w:szCs w:val="28"/>
        </w:rPr>
      </w:pPr>
    </w:p>
    <w:p w:rsidR="00E41818" w:rsidRPr="005303C1" w:rsidRDefault="005303C1" w:rsidP="001B6848">
      <w:pPr>
        <w:shd w:val="clear" w:color="auto" w:fill="FFFFFF"/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397D27" w:rsidP="001B6848">
      <w:pPr>
        <w:shd w:val="clear" w:color="auto" w:fill="FFFFFF"/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5303C1"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1B6848">
      <w:pPr>
        <w:shd w:val="clear" w:color="auto" w:fill="FFFFFF"/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224898" w:rsidRDefault="00B10CFA" w:rsidP="00224898">
      <w:pPr>
        <w:shd w:val="clear" w:color="auto" w:fill="FFFFFF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8240" from="0,6.4pt" to="491.8pt,6.4pt" strokeweight="4.5pt">
            <v:stroke linestyle="thinThick"/>
          </v:line>
        </w:pict>
      </w:r>
    </w:p>
    <w:p w:rsidR="00224898" w:rsidRPr="000177BB" w:rsidRDefault="005C5A66" w:rsidP="00224898">
      <w:pPr>
        <w:shd w:val="clear" w:color="auto" w:fill="FFFFFF"/>
        <w:rPr>
          <w:sz w:val="28"/>
          <w:szCs w:val="28"/>
        </w:rPr>
      </w:pPr>
      <w:r w:rsidRPr="000177BB">
        <w:rPr>
          <w:sz w:val="28"/>
          <w:szCs w:val="28"/>
        </w:rPr>
        <w:t xml:space="preserve">от </w:t>
      </w:r>
      <w:r w:rsidR="009F0462" w:rsidRPr="000177BB">
        <w:rPr>
          <w:sz w:val="28"/>
          <w:szCs w:val="28"/>
        </w:rPr>
        <w:t xml:space="preserve"> </w:t>
      </w:r>
      <w:r w:rsidR="003C2DAE">
        <w:rPr>
          <w:sz w:val="28"/>
          <w:szCs w:val="28"/>
        </w:rPr>
        <w:t xml:space="preserve">26.06.2018 </w:t>
      </w:r>
      <w:r w:rsidR="00BF4BDC" w:rsidRPr="000177BB">
        <w:rPr>
          <w:sz w:val="28"/>
          <w:szCs w:val="28"/>
        </w:rPr>
        <w:t>№</w:t>
      </w:r>
      <w:r w:rsidR="002A52CB">
        <w:rPr>
          <w:sz w:val="28"/>
          <w:szCs w:val="28"/>
        </w:rPr>
        <w:t xml:space="preserve"> </w:t>
      </w:r>
      <w:r w:rsidR="003C2DAE">
        <w:rPr>
          <w:sz w:val="28"/>
          <w:szCs w:val="28"/>
        </w:rPr>
        <w:t>553</w:t>
      </w:r>
    </w:p>
    <w:p w:rsidR="004F5BC1" w:rsidRPr="000177BB" w:rsidRDefault="004F5BC1" w:rsidP="004F5BC1">
      <w:pPr>
        <w:spacing w:before="500"/>
        <w:jc w:val="center"/>
        <w:rPr>
          <w:b/>
          <w:i/>
          <w:sz w:val="28"/>
          <w:szCs w:val="28"/>
        </w:rPr>
      </w:pPr>
      <w:r w:rsidRPr="000177BB">
        <w:rPr>
          <w:b/>
          <w:bCs/>
          <w:i/>
          <w:sz w:val="28"/>
          <w:szCs w:val="28"/>
        </w:rPr>
        <w:t xml:space="preserve">О подготовке и </w:t>
      </w:r>
      <w:r w:rsidR="00AA252A" w:rsidRPr="000177BB">
        <w:rPr>
          <w:b/>
          <w:bCs/>
          <w:i/>
          <w:sz w:val="28"/>
          <w:szCs w:val="28"/>
        </w:rPr>
        <w:t xml:space="preserve">проведении городских массовых мероприятий, </w:t>
      </w:r>
      <w:r w:rsidR="000A370B" w:rsidRPr="000177BB">
        <w:rPr>
          <w:b/>
          <w:bCs/>
          <w:i/>
          <w:sz w:val="28"/>
          <w:szCs w:val="28"/>
        </w:rPr>
        <w:br/>
      </w:r>
      <w:r w:rsidR="00AA252A" w:rsidRPr="000177BB">
        <w:rPr>
          <w:b/>
          <w:bCs/>
          <w:i/>
          <w:sz w:val="28"/>
          <w:szCs w:val="28"/>
        </w:rPr>
        <w:t>посвященных празднованию Дня города и Дня металлурга в 201</w:t>
      </w:r>
      <w:r w:rsidR="00300846">
        <w:rPr>
          <w:b/>
          <w:bCs/>
          <w:i/>
          <w:sz w:val="28"/>
          <w:szCs w:val="28"/>
        </w:rPr>
        <w:t>8</w:t>
      </w:r>
      <w:r w:rsidR="00AA252A" w:rsidRPr="000177BB">
        <w:rPr>
          <w:b/>
          <w:bCs/>
          <w:i/>
          <w:sz w:val="28"/>
          <w:szCs w:val="28"/>
        </w:rPr>
        <w:t xml:space="preserve"> году, </w:t>
      </w:r>
      <w:r w:rsidR="000A370B" w:rsidRPr="000177BB">
        <w:rPr>
          <w:b/>
          <w:bCs/>
          <w:i/>
          <w:sz w:val="28"/>
          <w:szCs w:val="28"/>
        </w:rPr>
        <w:br/>
      </w:r>
      <w:r w:rsidR="00AA252A" w:rsidRPr="000177BB">
        <w:rPr>
          <w:b/>
          <w:bCs/>
          <w:i/>
          <w:sz w:val="28"/>
          <w:szCs w:val="28"/>
        </w:rPr>
        <w:t xml:space="preserve">и </w:t>
      </w:r>
      <w:r w:rsidRPr="000177BB">
        <w:rPr>
          <w:b/>
          <w:bCs/>
          <w:i/>
          <w:sz w:val="28"/>
          <w:szCs w:val="28"/>
        </w:rPr>
        <w:t>врем</w:t>
      </w:r>
      <w:r w:rsidRPr="000177BB">
        <w:rPr>
          <w:b/>
          <w:i/>
          <w:sz w:val="28"/>
          <w:szCs w:val="28"/>
        </w:rPr>
        <w:t>енном огра</w:t>
      </w:r>
      <w:r w:rsidR="00AA252A" w:rsidRPr="000177BB">
        <w:rPr>
          <w:b/>
          <w:i/>
          <w:sz w:val="28"/>
          <w:szCs w:val="28"/>
        </w:rPr>
        <w:t>ничении движения автотранспорта</w:t>
      </w:r>
    </w:p>
    <w:p w:rsidR="00224898" w:rsidRPr="000177BB" w:rsidRDefault="00224898" w:rsidP="00224898">
      <w:pPr>
        <w:shd w:val="clear" w:color="auto" w:fill="FFFFFF"/>
        <w:jc w:val="center"/>
        <w:rPr>
          <w:b/>
          <w:i/>
          <w:sz w:val="28"/>
          <w:szCs w:val="28"/>
        </w:rPr>
      </w:pPr>
    </w:p>
    <w:p w:rsidR="00BE0E12" w:rsidRPr="000177BB" w:rsidRDefault="0026124C" w:rsidP="00224898">
      <w:pPr>
        <w:shd w:val="clear" w:color="auto" w:fill="FFFFFF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0177BB">
        <w:rPr>
          <w:sz w:val="28"/>
          <w:szCs w:val="28"/>
        </w:rPr>
        <w:tab/>
      </w:r>
      <w:proofErr w:type="gramStart"/>
      <w:r w:rsidR="005E42A8" w:rsidRPr="000177BB">
        <w:rPr>
          <w:sz w:val="28"/>
          <w:szCs w:val="28"/>
        </w:rPr>
        <w:t>В соответствии с</w:t>
      </w:r>
      <w:r w:rsidR="009D7DFF" w:rsidRPr="000177BB">
        <w:rPr>
          <w:sz w:val="28"/>
          <w:szCs w:val="28"/>
        </w:rPr>
        <w:t xml:space="preserve"> </w:t>
      </w:r>
      <w:r w:rsidR="005E42A8" w:rsidRPr="000177BB">
        <w:rPr>
          <w:sz w:val="28"/>
          <w:szCs w:val="28"/>
        </w:rPr>
        <w:t>Федеральн</w:t>
      </w:r>
      <w:r w:rsidR="009D7DFF" w:rsidRPr="000177BB">
        <w:rPr>
          <w:sz w:val="28"/>
          <w:szCs w:val="28"/>
        </w:rPr>
        <w:t xml:space="preserve">ыми </w:t>
      </w:r>
      <w:r w:rsidR="005E42A8" w:rsidRPr="000177BB">
        <w:rPr>
          <w:sz w:val="28"/>
          <w:szCs w:val="28"/>
        </w:rPr>
        <w:t>закон</w:t>
      </w:r>
      <w:r w:rsidR="009D7DFF" w:rsidRPr="000177BB">
        <w:rPr>
          <w:sz w:val="28"/>
          <w:szCs w:val="28"/>
        </w:rPr>
        <w:t>ами</w:t>
      </w:r>
      <w:r w:rsidR="005E42A8" w:rsidRPr="000177BB">
        <w:rPr>
          <w:sz w:val="28"/>
          <w:szCs w:val="28"/>
        </w:rPr>
        <w:t xml:space="preserve"> </w:t>
      </w:r>
      <w:r w:rsidR="009D7DFF" w:rsidRPr="000177BB">
        <w:rPr>
          <w:sz w:val="28"/>
          <w:szCs w:val="28"/>
        </w:rPr>
        <w:t xml:space="preserve">от 06.10.2003 № 131-ФЗ </w:t>
      </w:r>
      <w:r w:rsidR="005E42A8" w:rsidRPr="000177BB">
        <w:rPr>
          <w:sz w:val="28"/>
          <w:szCs w:val="28"/>
        </w:rPr>
        <w:t xml:space="preserve">«Об общих принципах </w:t>
      </w:r>
      <w:r w:rsidR="00B63B5A" w:rsidRPr="000177BB">
        <w:rPr>
          <w:sz w:val="28"/>
          <w:szCs w:val="28"/>
        </w:rPr>
        <w:t xml:space="preserve">организации </w:t>
      </w:r>
      <w:r w:rsidR="005E42A8" w:rsidRPr="000177BB">
        <w:rPr>
          <w:sz w:val="28"/>
          <w:szCs w:val="28"/>
        </w:rPr>
        <w:t>местного самоуправления в Российской Федерации»</w:t>
      </w:r>
      <w:r w:rsidR="009D7DFF" w:rsidRPr="000177BB">
        <w:rPr>
          <w:sz w:val="28"/>
          <w:szCs w:val="28"/>
        </w:rPr>
        <w:t xml:space="preserve"> и</w:t>
      </w:r>
      <w:r w:rsidR="00BE0E12" w:rsidRPr="000177BB">
        <w:rPr>
          <w:bCs/>
          <w:sz w:val="28"/>
          <w:szCs w:val="28"/>
        </w:rPr>
        <w:t xml:space="preserve"> от 10.12.1995 </w:t>
      </w:r>
      <w:r w:rsidR="009D7DFF" w:rsidRPr="000177BB">
        <w:rPr>
          <w:bCs/>
          <w:sz w:val="28"/>
          <w:szCs w:val="28"/>
        </w:rPr>
        <w:t>№</w:t>
      </w:r>
      <w:r w:rsidR="00BE0E12" w:rsidRPr="000177BB">
        <w:rPr>
          <w:bCs/>
          <w:sz w:val="28"/>
          <w:szCs w:val="28"/>
        </w:rPr>
        <w:t xml:space="preserve"> 196-ФЗ</w:t>
      </w:r>
      <w:r w:rsidR="009D7DFF" w:rsidRPr="000177BB">
        <w:rPr>
          <w:bCs/>
          <w:sz w:val="28"/>
          <w:szCs w:val="28"/>
        </w:rPr>
        <w:t xml:space="preserve"> «</w:t>
      </w:r>
      <w:r w:rsidR="00BE0E12" w:rsidRPr="000177BB">
        <w:rPr>
          <w:bCs/>
          <w:sz w:val="28"/>
          <w:szCs w:val="28"/>
        </w:rPr>
        <w:t xml:space="preserve">О </w:t>
      </w:r>
      <w:r w:rsidR="009D7DFF" w:rsidRPr="000177BB">
        <w:rPr>
          <w:bCs/>
          <w:sz w:val="28"/>
          <w:szCs w:val="28"/>
        </w:rPr>
        <w:t xml:space="preserve">безопасности дорожного движения», </w:t>
      </w:r>
      <w:r w:rsidR="00A52567" w:rsidRPr="000177BB">
        <w:rPr>
          <w:bCs/>
          <w:sz w:val="28"/>
          <w:szCs w:val="28"/>
        </w:rPr>
        <w:t>статьей 5-1 Закона Свердловской области от 29.10</w:t>
      </w:r>
      <w:r w:rsidR="00D478F1" w:rsidRPr="000177BB">
        <w:rPr>
          <w:bCs/>
          <w:sz w:val="28"/>
          <w:szCs w:val="28"/>
        </w:rPr>
        <w:t>.</w:t>
      </w:r>
      <w:r w:rsidR="00A52567" w:rsidRPr="000177BB">
        <w:rPr>
          <w:bCs/>
          <w:sz w:val="28"/>
          <w:szCs w:val="28"/>
        </w:rPr>
        <w:t xml:space="preserve">2013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</w:t>
      </w:r>
      <w:r w:rsidR="00A80396" w:rsidRPr="000177BB">
        <w:rPr>
          <w:bCs/>
          <w:sz w:val="28"/>
          <w:szCs w:val="28"/>
        </w:rPr>
        <w:t>в</w:t>
      </w:r>
      <w:r w:rsidR="00A80396" w:rsidRPr="000177BB">
        <w:rPr>
          <w:sz w:val="28"/>
          <w:szCs w:val="28"/>
        </w:rPr>
        <w:t xml:space="preserve"> целях координации</w:t>
      </w:r>
      <w:proofErr w:type="gramEnd"/>
      <w:r w:rsidR="00A80396" w:rsidRPr="000177BB">
        <w:rPr>
          <w:sz w:val="28"/>
          <w:szCs w:val="28"/>
        </w:rPr>
        <w:t xml:space="preserve"> деятельности по организации и проведению комплекса мероприятий</w:t>
      </w:r>
      <w:r w:rsidR="00326C90" w:rsidRPr="000177BB">
        <w:rPr>
          <w:sz w:val="28"/>
          <w:szCs w:val="28"/>
        </w:rPr>
        <w:t>, посвященных</w:t>
      </w:r>
      <w:r w:rsidR="00AA252A" w:rsidRPr="000177BB">
        <w:rPr>
          <w:sz w:val="28"/>
          <w:szCs w:val="28"/>
        </w:rPr>
        <w:t xml:space="preserve"> празднованию Дня города и Дня</w:t>
      </w:r>
      <w:r w:rsidR="004F5BC1" w:rsidRPr="000177BB">
        <w:rPr>
          <w:sz w:val="28"/>
          <w:szCs w:val="28"/>
        </w:rPr>
        <w:t xml:space="preserve"> металлурга</w:t>
      </w:r>
      <w:r w:rsidR="00F54494" w:rsidRPr="000177BB">
        <w:rPr>
          <w:sz w:val="28"/>
          <w:szCs w:val="28"/>
        </w:rPr>
        <w:t xml:space="preserve">, </w:t>
      </w:r>
      <w:r w:rsidR="00375B3A" w:rsidRPr="000177BB">
        <w:rPr>
          <w:bCs/>
          <w:sz w:val="28"/>
          <w:szCs w:val="28"/>
        </w:rPr>
        <w:t>обеспеч</w:t>
      </w:r>
      <w:r w:rsidR="00B63B5A" w:rsidRPr="000177BB">
        <w:rPr>
          <w:bCs/>
          <w:sz w:val="28"/>
          <w:szCs w:val="28"/>
        </w:rPr>
        <w:t xml:space="preserve">ения общественной безопасности </w:t>
      </w:r>
      <w:r w:rsidR="00375B3A" w:rsidRPr="000177BB">
        <w:rPr>
          <w:bCs/>
          <w:sz w:val="28"/>
          <w:szCs w:val="28"/>
        </w:rPr>
        <w:t xml:space="preserve">в период </w:t>
      </w:r>
      <w:r w:rsidR="00F04381" w:rsidRPr="000177BB">
        <w:rPr>
          <w:bCs/>
          <w:sz w:val="28"/>
          <w:szCs w:val="28"/>
        </w:rPr>
        <w:t>п</w:t>
      </w:r>
      <w:r w:rsidR="00D242DF" w:rsidRPr="000177BB">
        <w:rPr>
          <w:bCs/>
          <w:sz w:val="28"/>
          <w:szCs w:val="28"/>
        </w:rPr>
        <w:t>р</w:t>
      </w:r>
      <w:r w:rsidR="00F04381" w:rsidRPr="000177BB">
        <w:rPr>
          <w:bCs/>
          <w:sz w:val="28"/>
          <w:szCs w:val="28"/>
        </w:rPr>
        <w:t xml:space="preserve">оведения </w:t>
      </w:r>
      <w:r w:rsidR="00EE3402" w:rsidRPr="000177BB">
        <w:rPr>
          <w:bCs/>
          <w:sz w:val="28"/>
          <w:szCs w:val="28"/>
        </w:rPr>
        <w:t>городских массовы</w:t>
      </w:r>
      <w:r w:rsidR="00F04381" w:rsidRPr="000177BB">
        <w:rPr>
          <w:bCs/>
          <w:sz w:val="28"/>
          <w:szCs w:val="28"/>
        </w:rPr>
        <w:t>х</w:t>
      </w:r>
      <w:r w:rsidR="00677E11" w:rsidRPr="000177BB">
        <w:rPr>
          <w:bCs/>
          <w:sz w:val="28"/>
          <w:szCs w:val="28"/>
        </w:rPr>
        <w:t xml:space="preserve"> </w:t>
      </w:r>
      <w:r w:rsidR="0038358A" w:rsidRPr="000177BB">
        <w:rPr>
          <w:bCs/>
          <w:sz w:val="28"/>
          <w:szCs w:val="28"/>
        </w:rPr>
        <w:t>мероприятий</w:t>
      </w:r>
      <w:r w:rsidR="006639C7" w:rsidRPr="000177BB">
        <w:rPr>
          <w:bCs/>
          <w:sz w:val="28"/>
          <w:szCs w:val="28"/>
        </w:rPr>
        <w:t xml:space="preserve"> </w:t>
      </w:r>
      <w:r w:rsidR="009E5911" w:rsidRPr="000177BB">
        <w:rPr>
          <w:bCs/>
          <w:sz w:val="28"/>
          <w:szCs w:val="28"/>
        </w:rPr>
        <w:t>А</w:t>
      </w:r>
      <w:r w:rsidR="00375B3A" w:rsidRPr="000177BB">
        <w:rPr>
          <w:bCs/>
          <w:sz w:val="28"/>
          <w:szCs w:val="28"/>
        </w:rPr>
        <w:t>дминистрация города Каменска-Уральского</w:t>
      </w:r>
    </w:p>
    <w:p w:rsidR="00994CF8" w:rsidRPr="000177BB" w:rsidRDefault="00C052F1" w:rsidP="001B6848">
      <w:pPr>
        <w:shd w:val="clear" w:color="auto" w:fill="FFFFFF"/>
        <w:spacing w:before="120" w:after="120"/>
        <w:jc w:val="both"/>
        <w:rPr>
          <w:b/>
          <w:sz w:val="28"/>
          <w:szCs w:val="28"/>
        </w:rPr>
      </w:pPr>
      <w:r w:rsidRPr="000177BB">
        <w:rPr>
          <w:b/>
          <w:sz w:val="28"/>
          <w:szCs w:val="28"/>
        </w:rPr>
        <w:t>ПОСТАНОВЛ</w:t>
      </w:r>
      <w:r w:rsidR="00397D27" w:rsidRPr="000177BB">
        <w:rPr>
          <w:b/>
          <w:sz w:val="28"/>
          <w:szCs w:val="28"/>
        </w:rPr>
        <w:t>ЯЕТ</w:t>
      </w:r>
      <w:r w:rsidRPr="000177BB">
        <w:rPr>
          <w:b/>
          <w:sz w:val="28"/>
          <w:szCs w:val="28"/>
        </w:rPr>
        <w:t>:</w:t>
      </w:r>
    </w:p>
    <w:p w:rsidR="003D2CE8" w:rsidRPr="000177BB" w:rsidRDefault="004D006C" w:rsidP="00635C5B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1. </w:t>
      </w:r>
      <w:r w:rsidR="00A52567" w:rsidRPr="000177BB">
        <w:rPr>
          <w:sz w:val="28"/>
          <w:szCs w:val="28"/>
        </w:rPr>
        <w:t>Утвердить П</w:t>
      </w:r>
      <w:r w:rsidR="0045606D" w:rsidRPr="000177BB">
        <w:rPr>
          <w:sz w:val="28"/>
          <w:szCs w:val="28"/>
        </w:rPr>
        <w:t xml:space="preserve">лан </w:t>
      </w:r>
      <w:r w:rsidR="00635C5B" w:rsidRPr="000177BB">
        <w:rPr>
          <w:sz w:val="28"/>
          <w:szCs w:val="28"/>
        </w:rPr>
        <w:t xml:space="preserve">городских массовых мероприятий, посвященных </w:t>
      </w:r>
      <w:r w:rsidR="00AA252A" w:rsidRPr="000177BB">
        <w:rPr>
          <w:sz w:val="28"/>
          <w:szCs w:val="28"/>
        </w:rPr>
        <w:t>празднованию Дня города и Дня</w:t>
      </w:r>
      <w:r w:rsidR="00B1718D" w:rsidRPr="000177BB">
        <w:rPr>
          <w:sz w:val="28"/>
          <w:szCs w:val="28"/>
        </w:rPr>
        <w:t xml:space="preserve"> металлурга </w:t>
      </w:r>
      <w:r w:rsidR="00635C5B" w:rsidRPr="000177BB">
        <w:rPr>
          <w:sz w:val="28"/>
          <w:szCs w:val="28"/>
        </w:rPr>
        <w:t>в 201</w:t>
      </w:r>
      <w:r w:rsidR="006836BE">
        <w:rPr>
          <w:sz w:val="28"/>
          <w:szCs w:val="28"/>
        </w:rPr>
        <w:t>8</w:t>
      </w:r>
      <w:r w:rsidR="00635C5B" w:rsidRPr="000177BB">
        <w:rPr>
          <w:sz w:val="28"/>
          <w:szCs w:val="28"/>
        </w:rPr>
        <w:t xml:space="preserve"> году</w:t>
      </w:r>
      <w:r w:rsidR="000C01BE" w:rsidRPr="000177BB">
        <w:rPr>
          <w:sz w:val="28"/>
          <w:szCs w:val="28"/>
        </w:rPr>
        <w:t xml:space="preserve"> (</w:t>
      </w:r>
      <w:r w:rsidR="0018213C" w:rsidRPr="000177BB">
        <w:rPr>
          <w:sz w:val="28"/>
          <w:szCs w:val="28"/>
        </w:rPr>
        <w:t>далее – П</w:t>
      </w:r>
      <w:r w:rsidR="00465F3E" w:rsidRPr="000177BB">
        <w:rPr>
          <w:sz w:val="28"/>
          <w:szCs w:val="28"/>
        </w:rPr>
        <w:t xml:space="preserve">лан, </w:t>
      </w:r>
      <w:r w:rsidR="000C01BE" w:rsidRPr="000177BB">
        <w:rPr>
          <w:sz w:val="28"/>
          <w:szCs w:val="28"/>
        </w:rPr>
        <w:t>прилагается).</w:t>
      </w:r>
    </w:p>
    <w:p w:rsidR="00F54494" w:rsidRPr="000177BB" w:rsidRDefault="00F54494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2. Организационному комитету по подготовке и проведению основных городских массовых мероприятий</w:t>
      </w:r>
      <w:r w:rsidR="00CE6160" w:rsidRPr="000177BB">
        <w:rPr>
          <w:sz w:val="28"/>
          <w:szCs w:val="28"/>
        </w:rPr>
        <w:t xml:space="preserve"> в 201</w:t>
      </w:r>
      <w:r w:rsidR="006836BE">
        <w:rPr>
          <w:sz w:val="28"/>
          <w:szCs w:val="28"/>
        </w:rPr>
        <w:t>8</w:t>
      </w:r>
      <w:r w:rsidR="00CE6160" w:rsidRPr="000177BB">
        <w:rPr>
          <w:sz w:val="28"/>
          <w:szCs w:val="28"/>
        </w:rPr>
        <w:t xml:space="preserve"> году</w:t>
      </w:r>
      <w:r w:rsidRPr="000177BB">
        <w:rPr>
          <w:sz w:val="28"/>
          <w:szCs w:val="28"/>
        </w:rPr>
        <w:t xml:space="preserve"> обеспечить координацию деятельности всех заинтересованных организаций по подготовке и проведению </w:t>
      </w:r>
      <w:r w:rsidR="001748E7" w:rsidRPr="000177BB">
        <w:rPr>
          <w:sz w:val="28"/>
          <w:szCs w:val="28"/>
        </w:rPr>
        <w:t>мероприятий</w:t>
      </w:r>
      <w:r w:rsidR="00A52567" w:rsidRPr="000177BB">
        <w:rPr>
          <w:sz w:val="28"/>
          <w:szCs w:val="28"/>
        </w:rPr>
        <w:t>, указанных в</w:t>
      </w:r>
      <w:r w:rsidR="001748E7" w:rsidRPr="000177BB">
        <w:rPr>
          <w:sz w:val="28"/>
          <w:szCs w:val="28"/>
        </w:rPr>
        <w:t xml:space="preserve"> </w:t>
      </w:r>
      <w:r w:rsidR="0018213C" w:rsidRPr="000177BB">
        <w:rPr>
          <w:sz w:val="28"/>
          <w:szCs w:val="28"/>
        </w:rPr>
        <w:t>П</w:t>
      </w:r>
      <w:r w:rsidRPr="000177BB">
        <w:rPr>
          <w:sz w:val="28"/>
          <w:szCs w:val="28"/>
        </w:rPr>
        <w:t>лан</w:t>
      </w:r>
      <w:r w:rsidR="00A52567" w:rsidRPr="000177BB">
        <w:rPr>
          <w:sz w:val="28"/>
          <w:szCs w:val="28"/>
        </w:rPr>
        <w:t>е</w:t>
      </w:r>
      <w:r w:rsidR="001748E7" w:rsidRPr="000177BB">
        <w:rPr>
          <w:sz w:val="28"/>
          <w:szCs w:val="28"/>
        </w:rPr>
        <w:t>.</w:t>
      </w:r>
    </w:p>
    <w:p w:rsidR="0053617E" w:rsidRPr="000177BB" w:rsidRDefault="0012035B" w:rsidP="00EE69A8">
      <w:pPr>
        <w:tabs>
          <w:tab w:val="left" w:pos="4262"/>
        </w:tabs>
        <w:ind w:firstLine="709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3</w:t>
      </w:r>
      <w:r w:rsidR="003D2CE8" w:rsidRPr="000177BB">
        <w:rPr>
          <w:sz w:val="28"/>
          <w:szCs w:val="28"/>
        </w:rPr>
        <w:t xml:space="preserve">. </w:t>
      </w:r>
      <w:r w:rsidR="00375B3A" w:rsidRPr="000177BB">
        <w:rPr>
          <w:sz w:val="28"/>
          <w:szCs w:val="28"/>
        </w:rPr>
        <w:t>Закрыть движение для автомобильного транспорта</w:t>
      </w:r>
      <w:r w:rsidR="005F7368" w:rsidRPr="000177BB">
        <w:rPr>
          <w:sz w:val="28"/>
          <w:szCs w:val="28"/>
        </w:rPr>
        <w:t xml:space="preserve"> и городского пассажирского транспорта общего пользования</w:t>
      </w:r>
      <w:r w:rsidR="00B526A8" w:rsidRPr="000177BB">
        <w:rPr>
          <w:sz w:val="28"/>
          <w:szCs w:val="28"/>
        </w:rPr>
        <w:t xml:space="preserve"> </w:t>
      </w:r>
      <w:r w:rsidR="00326C90" w:rsidRPr="000177BB">
        <w:rPr>
          <w:sz w:val="28"/>
          <w:szCs w:val="28"/>
        </w:rPr>
        <w:t>в соответствии со схемой временного ограничения движения автотранспорта</w:t>
      </w:r>
      <w:r w:rsidR="00866258" w:rsidRPr="000177BB">
        <w:rPr>
          <w:sz w:val="28"/>
          <w:szCs w:val="28"/>
        </w:rPr>
        <w:t xml:space="preserve"> на период проведения городских массовых мероприятий, посвященных празднованию Дня города и Дня металлурга в 201</w:t>
      </w:r>
      <w:r w:rsidR="006836BE">
        <w:rPr>
          <w:sz w:val="28"/>
          <w:szCs w:val="28"/>
        </w:rPr>
        <w:t>8</w:t>
      </w:r>
      <w:r w:rsidR="004E66F3" w:rsidRPr="000177BB">
        <w:rPr>
          <w:sz w:val="28"/>
          <w:szCs w:val="28"/>
        </w:rPr>
        <w:t xml:space="preserve"> </w:t>
      </w:r>
      <w:r w:rsidR="00866258" w:rsidRPr="000177BB">
        <w:rPr>
          <w:sz w:val="28"/>
          <w:szCs w:val="28"/>
        </w:rPr>
        <w:t>году</w:t>
      </w:r>
      <w:r w:rsidR="000A370B" w:rsidRPr="000177BB">
        <w:rPr>
          <w:sz w:val="28"/>
          <w:szCs w:val="28"/>
        </w:rPr>
        <w:t xml:space="preserve"> </w:t>
      </w:r>
      <w:r w:rsidR="002A40AF" w:rsidRPr="000177BB">
        <w:rPr>
          <w:sz w:val="28"/>
          <w:szCs w:val="28"/>
        </w:rPr>
        <w:t>(</w:t>
      </w:r>
      <w:r w:rsidR="0018213C" w:rsidRPr="000177BB">
        <w:rPr>
          <w:sz w:val="28"/>
          <w:szCs w:val="28"/>
        </w:rPr>
        <w:t xml:space="preserve">далее </w:t>
      </w:r>
      <w:r w:rsidR="000A370B" w:rsidRPr="000177BB">
        <w:rPr>
          <w:sz w:val="28"/>
          <w:szCs w:val="28"/>
        </w:rPr>
        <w:t>–</w:t>
      </w:r>
      <w:r w:rsidR="0018213C" w:rsidRPr="000177BB">
        <w:rPr>
          <w:sz w:val="28"/>
          <w:szCs w:val="28"/>
        </w:rPr>
        <w:t xml:space="preserve"> Схема</w:t>
      </w:r>
      <w:r w:rsidR="000A370B" w:rsidRPr="000177BB">
        <w:rPr>
          <w:sz w:val="28"/>
          <w:szCs w:val="28"/>
        </w:rPr>
        <w:t>, прилагается</w:t>
      </w:r>
      <w:r w:rsidR="002A40AF" w:rsidRPr="000177BB">
        <w:rPr>
          <w:sz w:val="28"/>
          <w:szCs w:val="28"/>
        </w:rPr>
        <w:t>)</w:t>
      </w:r>
      <w:r w:rsidR="0018213C" w:rsidRPr="000177BB">
        <w:rPr>
          <w:sz w:val="28"/>
          <w:szCs w:val="28"/>
        </w:rPr>
        <w:t>.</w:t>
      </w:r>
      <w:r w:rsidR="00345F5D" w:rsidRPr="000177BB">
        <w:rPr>
          <w:sz w:val="28"/>
          <w:szCs w:val="28"/>
        </w:rPr>
        <w:t xml:space="preserve"> </w:t>
      </w:r>
    </w:p>
    <w:p w:rsidR="0053617E" w:rsidRPr="000177BB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4. МКУ «Управление городского хозяйства» (</w:t>
      </w:r>
      <w:r w:rsidR="004E66F3" w:rsidRPr="000177BB">
        <w:rPr>
          <w:sz w:val="28"/>
          <w:szCs w:val="28"/>
        </w:rPr>
        <w:t xml:space="preserve">Я.Ю. </w:t>
      </w:r>
      <w:proofErr w:type="spellStart"/>
      <w:r w:rsidR="004E66F3" w:rsidRPr="000177BB">
        <w:rPr>
          <w:sz w:val="28"/>
          <w:szCs w:val="28"/>
        </w:rPr>
        <w:t>Барбицкий</w:t>
      </w:r>
      <w:proofErr w:type="spellEnd"/>
      <w:r w:rsidRPr="000177BB">
        <w:rPr>
          <w:sz w:val="28"/>
          <w:szCs w:val="28"/>
        </w:rPr>
        <w:t>):</w:t>
      </w:r>
    </w:p>
    <w:p w:rsidR="0053617E" w:rsidRPr="000177BB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1) разработать схемы организации дорожного движения на период проведения мероприятий Плана;</w:t>
      </w:r>
    </w:p>
    <w:p w:rsidR="0053617E" w:rsidRPr="000177BB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2) обеспечить расстановку необходимых дорожных знаков с учетом Схемы;</w:t>
      </w:r>
    </w:p>
    <w:p w:rsidR="004E66F3" w:rsidRPr="000177BB" w:rsidRDefault="0080319D" w:rsidP="00F47D25">
      <w:pPr>
        <w:shd w:val="clear" w:color="auto" w:fill="FFFFFF"/>
        <w:ind w:firstLine="720"/>
        <w:jc w:val="both"/>
        <w:rPr>
          <w:sz w:val="28"/>
          <w:szCs w:val="28"/>
        </w:rPr>
      </w:pPr>
      <w:r w:rsidRPr="007668F7">
        <w:rPr>
          <w:sz w:val="28"/>
          <w:szCs w:val="28"/>
        </w:rPr>
        <w:lastRenderedPageBreak/>
        <w:t>3</w:t>
      </w:r>
      <w:r w:rsidR="00AA252A" w:rsidRPr="007668F7">
        <w:rPr>
          <w:sz w:val="28"/>
          <w:szCs w:val="28"/>
        </w:rPr>
        <w:t>)</w:t>
      </w:r>
      <w:r w:rsidR="00A52567" w:rsidRPr="007668F7">
        <w:rPr>
          <w:sz w:val="28"/>
          <w:szCs w:val="28"/>
        </w:rPr>
        <w:t xml:space="preserve"> </w:t>
      </w:r>
      <w:r w:rsidR="007718F9" w:rsidRPr="007668F7">
        <w:rPr>
          <w:sz w:val="28"/>
          <w:szCs w:val="28"/>
        </w:rPr>
        <w:t xml:space="preserve">13, </w:t>
      </w:r>
      <w:r w:rsidR="004E66F3" w:rsidRPr="007668F7">
        <w:rPr>
          <w:sz w:val="28"/>
          <w:szCs w:val="28"/>
        </w:rPr>
        <w:t>14</w:t>
      </w:r>
      <w:r w:rsidR="008C30E7" w:rsidRPr="007668F7">
        <w:rPr>
          <w:sz w:val="28"/>
          <w:szCs w:val="28"/>
        </w:rPr>
        <w:t xml:space="preserve"> и 15 июля 201</w:t>
      </w:r>
      <w:r w:rsidR="007718F9" w:rsidRPr="007668F7">
        <w:rPr>
          <w:sz w:val="28"/>
          <w:szCs w:val="28"/>
        </w:rPr>
        <w:t>8</w:t>
      </w:r>
      <w:r w:rsidR="008C30E7" w:rsidRPr="007668F7">
        <w:rPr>
          <w:sz w:val="28"/>
          <w:szCs w:val="28"/>
        </w:rPr>
        <w:t xml:space="preserve"> </w:t>
      </w:r>
      <w:r w:rsidR="004E66F3" w:rsidRPr="007668F7">
        <w:rPr>
          <w:sz w:val="28"/>
          <w:szCs w:val="28"/>
        </w:rPr>
        <w:t>года</w:t>
      </w:r>
      <w:r w:rsidR="004E66F3" w:rsidRPr="000177BB">
        <w:rPr>
          <w:sz w:val="28"/>
          <w:szCs w:val="28"/>
        </w:rPr>
        <w:t xml:space="preserve"> организовать установку и уборку </w:t>
      </w:r>
      <w:r w:rsidR="002C4704">
        <w:rPr>
          <w:sz w:val="28"/>
          <w:szCs w:val="28"/>
        </w:rPr>
        <w:t xml:space="preserve">контейнеров, </w:t>
      </w:r>
      <w:proofErr w:type="spellStart"/>
      <w:r w:rsidR="004E66F3" w:rsidRPr="000177BB">
        <w:rPr>
          <w:sz w:val="28"/>
          <w:szCs w:val="28"/>
        </w:rPr>
        <w:t>биотуалетов</w:t>
      </w:r>
      <w:proofErr w:type="spellEnd"/>
      <w:r w:rsidR="004E66F3" w:rsidRPr="000177BB">
        <w:rPr>
          <w:sz w:val="28"/>
          <w:szCs w:val="28"/>
        </w:rPr>
        <w:t xml:space="preserve"> </w:t>
      </w:r>
      <w:r w:rsidR="00AF1B6F" w:rsidRPr="000177BB">
        <w:rPr>
          <w:sz w:val="28"/>
          <w:szCs w:val="28"/>
        </w:rPr>
        <w:t>на площади Ленинского комсомола</w:t>
      </w:r>
      <w:r w:rsidR="00423A16">
        <w:rPr>
          <w:sz w:val="28"/>
          <w:szCs w:val="28"/>
        </w:rPr>
        <w:t xml:space="preserve"> по согласованию с МАУК «СКЦ» (О.Н. Сергеева)</w:t>
      </w:r>
      <w:r w:rsidR="00AF1B6F" w:rsidRPr="000177BB">
        <w:rPr>
          <w:sz w:val="28"/>
          <w:szCs w:val="28"/>
        </w:rPr>
        <w:t>;</w:t>
      </w:r>
    </w:p>
    <w:p w:rsidR="0053617E" w:rsidRPr="000177BB" w:rsidRDefault="004E66F3" w:rsidP="00F47D25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4) </w:t>
      </w:r>
      <w:r w:rsidR="0053617E" w:rsidRPr="000177BB">
        <w:rPr>
          <w:sz w:val="28"/>
          <w:szCs w:val="28"/>
        </w:rPr>
        <w:t>организовать уборку территори</w:t>
      </w:r>
      <w:r w:rsidR="00A52567" w:rsidRPr="000177BB">
        <w:rPr>
          <w:sz w:val="28"/>
          <w:szCs w:val="28"/>
        </w:rPr>
        <w:t>и</w:t>
      </w:r>
      <w:r w:rsidR="0053617E" w:rsidRPr="000177BB">
        <w:rPr>
          <w:sz w:val="28"/>
          <w:szCs w:val="28"/>
        </w:rPr>
        <w:t xml:space="preserve"> до и после проведения мероприятий согласно Плану.</w:t>
      </w:r>
    </w:p>
    <w:p w:rsidR="0053617E" w:rsidRPr="000177BB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5. Отделу развития потребительского рынка, </w:t>
      </w:r>
      <w:r w:rsidRPr="007718F9">
        <w:rPr>
          <w:sz w:val="28"/>
          <w:szCs w:val="28"/>
        </w:rPr>
        <w:t>предпринимательства и туризма</w:t>
      </w:r>
      <w:r w:rsidRPr="000177BB">
        <w:rPr>
          <w:sz w:val="28"/>
          <w:szCs w:val="28"/>
        </w:rPr>
        <w:t xml:space="preserve"> Администрации города (Т.К. </w:t>
      </w:r>
      <w:proofErr w:type="spellStart"/>
      <w:r w:rsidRPr="000177BB">
        <w:rPr>
          <w:sz w:val="28"/>
          <w:szCs w:val="28"/>
        </w:rPr>
        <w:t>Афонина</w:t>
      </w:r>
      <w:proofErr w:type="spellEnd"/>
      <w:r w:rsidRPr="000177BB">
        <w:rPr>
          <w:sz w:val="28"/>
          <w:szCs w:val="28"/>
        </w:rPr>
        <w:t>):</w:t>
      </w:r>
    </w:p>
    <w:p w:rsidR="0053617E" w:rsidRPr="000177BB" w:rsidRDefault="0053617E" w:rsidP="0053617E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1) организовать продажу сувенирной продукции, праздничной атрибутики, </w:t>
      </w:r>
      <w:r w:rsidR="00A52567" w:rsidRPr="000177BB">
        <w:rPr>
          <w:sz w:val="28"/>
          <w:szCs w:val="28"/>
        </w:rPr>
        <w:t>работу</w:t>
      </w:r>
      <w:r w:rsidRPr="000177BB">
        <w:rPr>
          <w:sz w:val="28"/>
          <w:szCs w:val="28"/>
        </w:rPr>
        <w:t xml:space="preserve"> точ</w:t>
      </w:r>
      <w:r w:rsidR="00A52567" w:rsidRPr="000177BB">
        <w:rPr>
          <w:sz w:val="28"/>
          <w:szCs w:val="28"/>
        </w:rPr>
        <w:t>е</w:t>
      </w:r>
      <w:r w:rsidRPr="000177BB">
        <w:rPr>
          <w:sz w:val="28"/>
          <w:szCs w:val="28"/>
        </w:rPr>
        <w:t>к общественного питания и детски</w:t>
      </w:r>
      <w:r w:rsidR="00A52567" w:rsidRPr="000177BB">
        <w:rPr>
          <w:sz w:val="28"/>
          <w:szCs w:val="28"/>
        </w:rPr>
        <w:t>х</w:t>
      </w:r>
      <w:r w:rsidRPr="000177BB">
        <w:rPr>
          <w:sz w:val="28"/>
          <w:szCs w:val="28"/>
        </w:rPr>
        <w:t xml:space="preserve"> аттракцион</w:t>
      </w:r>
      <w:r w:rsidR="00A52567" w:rsidRPr="000177BB">
        <w:rPr>
          <w:sz w:val="28"/>
          <w:szCs w:val="28"/>
        </w:rPr>
        <w:t>ов</w:t>
      </w:r>
      <w:r w:rsidRPr="000177BB">
        <w:rPr>
          <w:sz w:val="28"/>
          <w:szCs w:val="28"/>
        </w:rPr>
        <w:t xml:space="preserve"> на период проведения </w:t>
      </w:r>
      <w:r w:rsidR="00944423" w:rsidRPr="000177BB">
        <w:rPr>
          <w:sz w:val="28"/>
          <w:szCs w:val="28"/>
        </w:rPr>
        <w:t xml:space="preserve">городских </w:t>
      </w:r>
      <w:r w:rsidRPr="000177BB">
        <w:rPr>
          <w:sz w:val="28"/>
          <w:szCs w:val="28"/>
        </w:rPr>
        <w:t>массовых мероприятий</w:t>
      </w:r>
      <w:r w:rsidR="00A52567" w:rsidRPr="000177BB">
        <w:rPr>
          <w:sz w:val="28"/>
          <w:szCs w:val="28"/>
        </w:rPr>
        <w:t>, указанных в</w:t>
      </w:r>
      <w:r w:rsidRPr="000177BB">
        <w:rPr>
          <w:sz w:val="28"/>
          <w:szCs w:val="28"/>
        </w:rPr>
        <w:t xml:space="preserve"> План</w:t>
      </w:r>
      <w:r w:rsidR="00A52567" w:rsidRPr="000177BB">
        <w:rPr>
          <w:sz w:val="28"/>
          <w:szCs w:val="28"/>
        </w:rPr>
        <w:t>е</w:t>
      </w:r>
      <w:r w:rsidRPr="000177BB">
        <w:rPr>
          <w:sz w:val="28"/>
          <w:szCs w:val="28"/>
        </w:rPr>
        <w:t>;</w:t>
      </w:r>
    </w:p>
    <w:p w:rsidR="0053617E" w:rsidRPr="000177BB" w:rsidRDefault="0053617E" w:rsidP="00A52567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 w:rsidRPr="000177BB">
        <w:rPr>
          <w:sz w:val="28"/>
          <w:szCs w:val="28"/>
        </w:rPr>
        <w:tab/>
      </w:r>
      <w:r w:rsidR="00A52567" w:rsidRPr="000177BB">
        <w:rPr>
          <w:sz w:val="28"/>
          <w:szCs w:val="28"/>
        </w:rPr>
        <w:t>2</w:t>
      </w:r>
      <w:r w:rsidRPr="000177BB">
        <w:rPr>
          <w:sz w:val="28"/>
          <w:szCs w:val="28"/>
        </w:rPr>
        <w:t>) ознакомить руководителей организаций</w:t>
      </w:r>
      <w:r w:rsidR="00A52567" w:rsidRPr="000177BB">
        <w:rPr>
          <w:sz w:val="28"/>
          <w:szCs w:val="28"/>
        </w:rPr>
        <w:t>, осуществляющих</w:t>
      </w:r>
      <w:r w:rsidRPr="000177BB">
        <w:rPr>
          <w:sz w:val="28"/>
          <w:szCs w:val="28"/>
        </w:rPr>
        <w:t xml:space="preserve"> розничн</w:t>
      </w:r>
      <w:r w:rsidR="00A52567" w:rsidRPr="000177BB">
        <w:rPr>
          <w:sz w:val="28"/>
          <w:szCs w:val="28"/>
        </w:rPr>
        <w:t>ую</w:t>
      </w:r>
      <w:r w:rsidRPr="000177BB">
        <w:rPr>
          <w:sz w:val="28"/>
          <w:szCs w:val="28"/>
        </w:rPr>
        <w:t xml:space="preserve"> </w:t>
      </w:r>
      <w:r w:rsidR="00A52567" w:rsidRPr="000177BB">
        <w:rPr>
          <w:sz w:val="28"/>
          <w:szCs w:val="28"/>
        </w:rPr>
        <w:t>продажу алкогольной продукции,</w:t>
      </w:r>
      <w:r w:rsidRPr="000177BB">
        <w:rPr>
          <w:sz w:val="28"/>
          <w:szCs w:val="28"/>
        </w:rPr>
        <w:t xml:space="preserve"> с </w:t>
      </w:r>
      <w:r w:rsidR="00A52567" w:rsidRPr="000177BB">
        <w:rPr>
          <w:sz w:val="28"/>
          <w:szCs w:val="28"/>
        </w:rPr>
        <w:t>настоящим</w:t>
      </w:r>
      <w:r w:rsidRPr="000177BB">
        <w:rPr>
          <w:sz w:val="28"/>
          <w:szCs w:val="28"/>
        </w:rPr>
        <w:t xml:space="preserve"> постановлением</w:t>
      </w:r>
      <w:r w:rsidR="00E54BAC" w:rsidRPr="000177BB">
        <w:rPr>
          <w:sz w:val="28"/>
          <w:szCs w:val="28"/>
        </w:rPr>
        <w:t xml:space="preserve"> и положениями статьи 5-1 </w:t>
      </w:r>
      <w:r w:rsidR="00E54BAC" w:rsidRPr="000177BB">
        <w:rPr>
          <w:bCs/>
          <w:sz w:val="28"/>
          <w:szCs w:val="28"/>
        </w:rPr>
        <w:t>Закона Свердловской области от 29.10.2013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 w:rsidR="0059158B" w:rsidRPr="000177BB">
        <w:rPr>
          <w:bCs/>
          <w:sz w:val="28"/>
          <w:szCs w:val="28"/>
        </w:rPr>
        <w:t>;</w:t>
      </w:r>
    </w:p>
    <w:p w:rsidR="00926C78" w:rsidRPr="000177BB" w:rsidRDefault="0059158B" w:rsidP="00926C7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3) </w:t>
      </w:r>
      <w:r w:rsidR="00BB7A86" w:rsidRPr="000177BB">
        <w:rPr>
          <w:sz w:val="28"/>
          <w:szCs w:val="28"/>
        </w:rPr>
        <w:t>совмест</w:t>
      </w:r>
      <w:r w:rsidRPr="000177BB">
        <w:rPr>
          <w:sz w:val="28"/>
          <w:szCs w:val="28"/>
        </w:rPr>
        <w:t>но с г</w:t>
      </w:r>
      <w:r w:rsidR="0053617E" w:rsidRPr="000177BB">
        <w:rPr>
          <w:sz w:val="28"/>
          <w:szCs w:val="28"/>
        </w:rPr>
        <w:t>лавам</w:t>
      </w:r>
      <w:r w:rsidR="00B120D1" w:rsidRPr="000177BB">
        <w:rPr>
          <w:sz w:val="28"/>
          <w:szCs w:val="28"/>
        </w:rPr>
        <w:t>и</w:t>
      </w:r>
      <w:r w:rsidR="0053617E" w:rsidRPr="000177BB">
        <w:rPr>
          <w:sz w:val="28"/>
          <w:szCs w:val="28"/>
        </w:rPr>
        <w:t xml:space="preserve"> Администраций </w:t>
      </w:r>
      <w:proofErr w:type="spellStart"/>
      <w:r w:rsidR="0053617E" w:rsidRPr="000177BB">
        <w:rPr>
          <w:sz w:val="28"/>
          <w:szCs w:val="28"/>
        </w:rPr>
        <w:t>Синарского</w:t>
      </w:r>
      <w:proofErr w:type="spellEnd"/>
      <w:r w:rsidR="0053617E" w:rsidRPr="000177BB">
        <w:rPr>
          <w:sz w:val="28"/>
          <w:szCs w:val="28"/>
        </w:rPr>
        <w:t xml:space="preserve"> и Красногорского районов (А.В.</w:t>
      </w:r>
      <w:r w:rsidR="00D765DB" w:rsidRPr="000177BB">
        <w:rPr>
          <w:sz w:val="28"/>
          <w:szCs w:val="28"/>
        </w:rPr>
        <w:t xml:space="preserve"> </w:t>
      </w:r>
      <w:proofErr w:type="spellStart"/>
      <w:r w:rsidR="0053617E" w:rsidRPr="000177BB">
        <w:rPr>
          <w:sz w:val="28"/>
          <w:szCs w:val="28"/>
        </w:rPr>
        <w:t>Ялунин</w:t>
      </w:r>
      <w:proofErr w:type="spellEnd"/>
      <w:r w:rsidR="0053617E" w:rsidRPr="000177BB">
        <w:rPr>
          <w:sz w:val="28"/>
          <w:szCs w:val="28"/>
        </w:rPr>
        <w:t>, Д.В.</w:t>
      </w:r>
      <w:r w:rsidR="00D765DB" w:rsidRPr="000177BB">
        <w:rPr>
          <w:sz w:val="28"/>
          <w:szCs w:val="28"/>
        </w:rPr>
        <w:t xml:space="preserve"> </w:t>
      </w:r>
      <w:proofErr w:type="spellStart"/>
      <w:r w:rsidR="0053617E" w:rsidRPr="000177BB">
        <w:rPr>
          <w:sz w:val="28"/>
          <w:szCs w:val="28"/>
        </w:rPr>
        <w:t>Башарин</w:t>
      </w:r>
      <w:proofErr w:type="spellEnd"/>
      <w:r w:rsidR="0053617E" w:rsidRPr="000177BB">
        <w:rPr>
          <w:sz w:val="28"/>
          <w:szCs w:val="28"/>
        </w:rPr>
        <w:t>) организовать работу по украшению территори</w:t>
      </w:r>
      <w:r w:rsidR="00A52567" w:rsidRPr="000177BB">
        <w:rPr>
          <w:sz w:val="28"/>
          <w:szCs w:val="28"/>
        </w:rPr>
        <w:t>и</w:t>
      </w:r>
      <w:r w:rsidR="0053617E" w:rsidRPr="000177BB">
        <w:rPr>
          <w:sz w:val="28"/>
          <w:szCs w:val="28"/>
        </w:rPr>
        <w:t xml:space="preserve"> </w:t>
      </w:r>
      <w:r w:rsidR="00A52567" w:rsidRPr="000177BB">
        <w:rPr>
          <w:sz w:val="28"/>
          <w:szCs w:val="28"/>
        </w:rPr>
        <w:t xml:space="preserve">муниципального образования </w:t>
      </w:r>
      <w:r w:rsidR="0053617E" w:rsidRPr="000177BB">
        <w:rPr>
          <w:sz w:val="28"/>
          <w:szCs w:val="28"/>
        </w:rPr>
        <w:t>праздничной символикой.</w:t>
      </w:r>
    </w:p>
    <w:p w:rsidR="00DC3154" w:rsidRPr="000177BB" w:rsidRDefault="0059158B" w:rsidP="00AA252A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6</w:t>
      </w:r>
      <w:r w:rsidR="00DC3154" w:rsidRPr="000177BB">
        <w:rPr>
          <w:sz w:val="28"/>
          <w:szCs w:val="28"/>
        </w:rPr>
        <w:t xml:space="preserve">. </w:t>
      </w:r>
      <w:r w:rsidR="000A370B" w:rsidRPr="000177BB">
        <w:rPr>
          <w:sz w:val="28"/>
          <w:szCs w:val="28"/>
        </w:rPr>
        <w:t>О</w:t>
      </w:r>
      <w:r w:rsidR="00DC3154" w:rsidRPr="000177BB">
        <w:rPr>
          <w:sz w:val="28"/>
          <w:szCs w:val="28"/>
        </w:rPr>
        <w:t>тдел</w:t>
      </w:r>
      <w:r w:rsidR="000A370B" w:rsidRPr="000177BB">
        <w:rPr>
          <w:sz w:val="28"/>
          <w:szCs w:val="28"/>
        </w:rPr>
        <w:t>у</w:t>
      </w:r>
      <w:r w:rsidR="00DC3154" w:rsidRPr="000177BB">
        <w:rPr>
          <w:sz w:val="28"/>
          <w:szCs w:val="28"/>
        </w:rPr>
        <w:t xml:space="preserve"> информационно-аналитической работы и взаимодействия со средствами массовой информации </w:t>
      </w:r>
      <w:r w:rsidR="003E5C83" w:rsidRPr="000177BB">
        <w:rPr>
          <w:sz w:val="28"/>
          <w:szCs w:val="28"/>
        </w:rPr>
        <w:t xml:space="preserve">Администрации города </w:t>
      </w:r>
      <w:r w:rsidR="00944423" w:rsidRPr="000177BB">
        <w:rPr>
          <w:sz w:val="28"/>
          <w:szCs w:val="28"/>
        </w:rPr>
        <w:t>(</w:t>
      </w:r>
      <w:r w:rsidR="000A370B" w:rsidRPr="000177BB">
        <w:rPr>
          <w:sz w:val="28"/>
          <w:szCs w:val="28"/>
        </w:rPr>
        <w:t xml:space="preserve">Е.Д. </w:t>
      </w:r>
      <w:proofErr w:type="spellStart"/>
      <w:r w:rsidR="00DC3154" w:rsidRPr="000177BB">
        <w:rPr>
          <w:sz w:val="28"/>
          <w:szCs w:val="28"/>
        </w:rPr>
        <w:t>Шеремет</w:t>
      </w:r>
      <w:proofErr w:type="spellEnd"/>
      <w:r w:rsidR="00944423" w:rsidRPr="000177BB">
        <w:rPr>
          <w:sz w:val="28"/>
          <w:szCs w:val="28"/>
        </w:rPr>
        <w:t>)</w:t>
      </w:r>
      <w:r w:rsidR="00AA252A" w:rsidRPr="000177BB">
        <w:rPr>
          <w:sz w:val="28"/>
          <w:szCs w:val="28"/>
        </w:rPr>
        <w:t xml:space="preserve"> и</w:t>
      </w:r>
      <w:r w:rsidR="00DC3154" w:rsidRPr="000177BB">
        <w:rPr>
          <w:sz w:val="28"/>
          <w:szCs w:val="28"/>
        </w:rPr>
        <w:t>нф</w:t>
      </w:r>
      <w:r w:rsidR="00AA252A" w:rsidRPr="000177BB">
        <w:rPr>
          <w:sz w:val="28"/>
          <w:szCs w:val="28"/>
        </w:rPr>
        <w:t xml:space="preserve">ормировать </w:t>
      </w:r>
      <w:r w:rsidR="000A370B" w:rsidRPr="000177BB">
        <w:rPr>
          <w:sz w:val="28"/>
          <w:szCs w:val="28"/>
        </w:rPr>
        <w:t>всех заинтересованных лиц</w:t>
      </w:r>
      <w:r w:rsidR="00AA252A" w:rsidRPr="000177BB">
        <w:rPr>
          <w:sz w:val="28"/>
          <w:szCs w:val="28"/>
        </w:rPr>
        <w:t xml:space="preserve"> </w:t>
      </w:r>
      <w:r w:rsidR="00DC3154" w:rsidRPr="000177BB">
        <w:rPr>
          <w:sz w:val="28"/>
          <w:szCs w:val="28"/>
        </w:rPr>
        <w:t>о предстоящих мероприятиях</w:t>
      </w:r>
      <w:r w:rsidR="00AA252A" w:rsidRPr="000177BB">
        <w:rPr>
          <w:sz w:val="28"/>
          <w:szCs w:val="28"/>
        </w:rPr>
        <w:t xml:space="preserve"> Плана. </w:t>
      </w:r>
    </w:p>
    <w:p w:rsidR="00421610" w:rsidRDefault="0059158B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7</w:t>
      </w:r>
      <w:r w:rsidR="00315497" w:rsidRPr="000177BB">
        <w:rPr>
          <w:sz w:val="28"/>
          <w:szCs w:val="28"/>
        </w:rPr>
        <w:t xml:space="preserve">. </w:t>
      </w:r>
      <w:r w:rsidR="00421610">
        <w:rPr>
          <w:sz w:val="28"/>
          <w:szCs w:val="28"/>
        </w:rPr>
        <w:t>МКУ «Центр развития туризма</w:t>
      </w:r>
      <w:r w:rsidR="00153BE6">
        <w:rPr>
          <w:sz w:val="28"/>
          <w:szCs w:val="28"/>
        </w:rPr>
        <w:t xml:space="preserve"> города Каменска-Уральского</w:t>
      </w:r>
      <w:r w:rsidR="00421610">
        <w:rPr>
          <w:sz w:val="28"/>
          <w:szCs w:val="28"/>
        </w:rPr>
        <w:t xml:space="preserve">» </w:t>
      </w:r>
      <w:r w:rsidR="00153BE6">
        <w:rPr>
          <w:sz w:val="28"/>
          <w:szCs w:val="28"/>
        </w:rPr>
        <w:br/>
      </w:r>
      <w:r w:rsidR="00421610">
        <w:rPr>
          <w:sz w:val="28"/>
          <w:szCs w:val="28"/>
        </w:rPr>
        <w:t>(М.А. Чистякова) до 13.07.2018 г. подготовить и разместить информационные материалы для жителей и гостей города об объектах показа и достопримечательностях города.</w:t>
      </w:r>
    </w:p>
    <w:p w:rsidR="00F1578F" w:rsidRPr="000177BB" w:rsidRDefault="0042161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F1578F" w:rsidRPr="000177BB">
        <w:rPr>
          <w:sz w:val="28"/>
          <w:szCs w:val="28"/>
        </w:rPr>
        <w:t>М</w:t>
      </w:r>
      <w:r w:rsidR="00EA25FF">
        <w:rPr>
          <w:sz w:val="28"/>
          <w:szCs w:val="28"/>
        </w:rPr>
        <w:t>К</w:t>
      </w:r>
      <w:r w:rsidR="00F1578F" w:rsidRPr="000177BB">
        <w:rPr>
          <w:sz w:val="28"/>
          <w:szCs w:val="28"/>
        </w:rPr>
        <w:t>У «Единая диспетчерская служба пассажирского транспорта города Каменска-Уральск</w:t>
      </w:r>
      <w:r w:rsidR="009A5BFD" w:rsidRPr="000177BB">
        <w:rPr>
          <w:sz w:val="28"/>
          <w:szCs w:val="28"/>
        </w:rPr>
        <w:t>ого</w:t>
      </w:r>
      <w:r w:rsidR="00E64921" w:rsidRPr="000177BB">
        <w:rPr>
          <w:sz w:val="28"/>
          <w:szCs w:val="28"/>
        </w:rPr>
        <w:t>»</w:t>
      </w:r>
      <w:r w:rsidR="009A5BFD" w:rsidRPr="000177BB">
        <w:rPr>
          <w:sz w:val="28"/>
          <w:szCs w:val="28"/>
        </w:rPr>
        <w:t xml:space="preserve"> </w:t>
      </w:r>
      <w:r w:rsidR="00275E9E" w:rsidRPr="000177BB">
        <w:rPr>
          <w:sz w:val="28"/>
          <w:szCs w:val="28"/>
        </w:rPr>
        <w:t>(</w:t>
      </w:r>
      <w:r w:rsidR="00944423" w:rsidRPr="000177BB">
        <w:rPr>
          <w:sz w:val="28"/>
          <w:szCs w:val="28"/>
        </w:rPr>
        <w:t>О.А. Алексеева</w:t>
      </w:r>
      <w:r w:rsidR="00275E9E" w:rsidRPr="000177BB">
        <w:rPr>
          <w:sz w:val="28"/>
          <w:szCs w:val="28"/>
        </w:rPr>
        <w:t>) совместно с ОО</w:t>
      </w:r>
      <w:r w:rsidR="00F1578F" w:rsidRPr="000177BB">
        <w:rPr>
          <w:sz w:val="28"/>
          <w:szCs w:val="28"/>
        </w:rPr>
        <w:t>О «</w:t>
      </w:r>
      <w:r w:rsidR="00275E9E" w:rsidRPr="000177BB">
        <w:rPr>
          <w:sz w:val="28"/>
          <w:szCs w:val="28"/>
        </w:rPr>
        <w:t>ПАП-2</w:t>
      </w:r>
      <w:r w:rsidR="00F1578F" w:rsidRPr="000177BB">
        <w:rPr>
          <w:sz w:val="28"/>
          <w:szCs w:val="28"/>
        </w:rPr>
        <w:t>» (</w:t>
      </w:r>
      <w:r w:rsidR="00EF42D0" w:rsidRPr="00DC47EC">
        <w:rPr>
          <w:sz w:val="28"/>
          <w:szCs w:val="28"/>
        </w:rPr>
        <w:t>К.</w:t>
      </w:r>
      <w:r w:rsidR="00EF42D0">
        <w:rPr>
          <w:sz w:val="28"/>
          <w:szCs w:val="28"/>
        </w:rPr>
        <w:t>А</w:t>
      </w:r>
      <w:r w:rsidR="00EF42D0" w:rsidRPr="00DC47EC">
        <w:rPr>
          <w:sz w:val="28"/>
          <w:szCs w:val="28"/>
        </w:rPr>
        <w:t>. Уткин</w:t>
      </w:r>
      <w:r w:rsidR="00F1578F" w:rsidRPr="000177BB">
        <w:rPr>
          <w:sz w:val="28"/>
          <w:szCs w:val="28"/>
        </w:rPr>
        <w:t>)</w:t>
      </w:r>
      <w:r w:rsidR="00EA25FF">
        <w:rPr>
          <w:sz w:val="28"/>
          <w:szCs w:val="28"/>
        </w:rPr>
        <w:t>,</w:t>
      </w:r>
      <w:r w:rsidR="00F1578F" w:rsidRPr="000177BB">
        <w:rPr>
          <w:sz w:val="28"/>
          <w:szCs w:val="28"/>
        </w:rPr>
        <w:t xml:space="preserve"> ООО «Экспресс</w:t>
      </w:r>
      <w:r w:rsidR="000A370B" w:rsidRPr="000177BB">
        <w:rPr>
          <w:sz w:val="28"/>
          <w:szCs w:val="28"/>
        </w:rPr>
        <w:t>-С</w:t>
      </w:r>
      <w:r w:rsidR="00F1578F" w:rsidRPr="000177BB">
        <w:rPr>
          <w:sz w:val="28"/>
          <w:szCs w:val="28"/>
        </w:rPr>
        <w:t>ити» (</w:t>
      </w:r>
      <w:r w:rsidR="00275E9E" w:rsidRPr="000177BB">
        <w:rPr>
          <w:sz w:val="28"/>
          <w:szCs w:val="28"/>
        </w:rPr>
        <w:t>И.М. Иванова</w:t>
      </w:r>
      <w:r w:rsidR="00F1578F" w:rsidRPr="000177BB">
        <w:rPr>
          <w:sz w:val="28"/>
          <w:szCs w:val="28"/>
        </w:rPr>
        <w:t xml:space="preserve">) </w:t>
      </w:r>
      <w:proofErr w:type="gramStart"/>
      <w:r w:rsidR="00EA25FF">
        <w:rPr>
          <w:sz w:val="28"/>
          <w:szCs w:val="28"/>
        </w:rPr>
        <w:t>и ООО</w:t>
      </w:r>
      <w:proofErr w:type="gramEnd"/>
      <w:r w:rsidR="00EA25FF">
        <w:rPr>
          <w:sz w:val="28"/>
          <w:szCs w:val="28"/>
        </w:rPr>
        <w:t xml:space="preserve"> «Искра» (Е.А. </w:t>
      </w:r>
      <w:proofErr w:type="spellStart"/>
      <w:r w:rsidR="00EA25FF">
        <w:rPr>
          <w:sz w:val="28"/>
          <w:szCs w:val="28"/>
        </w:rPr>
        <w:t>Масалкин</w:t>
      </w:r>
      <w:proofErr w:type="spellEnd"/>
      <w:r w:rsidR="00EA25FF">
        <w:rPr>
          <w:sz w:val="28"/>
          <w:szCs w:val="28"/>
        </w:rPr>
        <w:t xml:space="preserve">) </w:t>
      </w:r>
      <w:r w:rsidR="007448D9" w:rsidRPr="000177BB">
        <w:rPr>
          <w:sz w:val="28"/>
          <w:szCs w:val="28"/>
        </w:rPr>
        <w:t xml:space="preserve">с учетом </w:t>
      </w:r>
      <w:r w:rsidR="00AB6192" w:rsidRPr="000177BB">
        <w:rPr>
          <w:sz w:val="28"/>
          <w:szCs w:val="28"/>
        </w:rPr>
        <w:t>Схемы</w:t>
      </w:r>
      <w:r w:rsidR="007448D9" w:rsidRPr="000177BB">
        <w:rPr>
          <w:sz w:val="28"/>
          <w:szCs w:val="28"/>
        </w:rPr>
        <w:t>:</w:t>
      </w:r>
    </w:p>
    <w:p w:rsidR="007448D9" w:rsidRPr="000177BB" w:rsidRDefault="00D645E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1) </w:t>
      </w:r>
      <w:r w:rsidR="00EA25FF">
        <w:rPr>
          <w:sz w:val="28"/>
          <w:szCs w:val="28"/>
        </w:rPr>
        <w:t xml:space="preserve">не позднее 10.07.2018 г. </w:t>
      </w:r>
      <w:r w:rsidR="007448D9" w:rsidRPr="000177BB">
        <w:rPr>
          <w:sz w:val="28"/>
          <w:szCs w:val="28"/>
        </w:rPr>
        <w:t>подготовить и разместить в средствах массовой информации объявление об изменениях в работе городского пассажирского транспорта общего пользования;</w:t>
      </w:r>
    </w:p>
    <w:p w:rsidR="007448D9" w:rsidRPr="000177BB" w:rsidRDefault="00D645E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2) </w:t>
      </w:r>
      <w:r w:rsidR="00AF1C22" w:rsidRPr="000177BB">
        <w:rPr>
          <w:sz w:val="28"/>
          <w:szCs w:val="28"/>
        </w:rPr>
        <w:t xml:space="preserve">движение городского пассажирского транспорта </w:t>
      </w:r>
      <w:r w:rsidR="002606F1">
        <w:rPr>
          <w:sz w:val="28"/>
          <w:szCs w:val="28"/>
        </w:rPr>
        <w:t xml:space="preserve">общего пользования </w:t>
      </w:r>
      <w:r w:rsidR="00AF1C22" w:rsidRPr="000177BB">
        <w:rPr>
          <w:sz w:val="28"/>
          <w:szCs w:val="28"/>
        </w:rPr>
        <w:t>организовать по временным схемам</w:t>
      </w:r>
      <w:r w:rsidR="000C6266" w:rsidRPr="000177BB">
        <w:rPr>
          <w:sz w:val="28"/>
          <w:szCs w:val="28"/>
        </w:rPr>
        <w:t>.</w:t>
      </w:r>
    </w:p>
    <w:p w:rsidR="005E6BD9" w:rsidRPr="000177BB" w:rsidRDefault="0042161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C6266" w:rsidRPr="000177BB">
        <w:rPr>
          <w:sz w:val="28"/>
          <w:szCs w:val="28"/>
        </w:rPr>
        <w:t>.</w:t>
      </w:r>
      <w:r w:rsidR="005E6BD9" w:rsidRPr="000177BB">
        <w:rPr>
          <w:sz w:val="28"/>
          <w:szCs w:val="28"/>
        </w:rPr>
        <w:t xml:space="preserve"> </w:t>
      </w:r>
      <w:r w:rsidR="00387A4A" w:rsidRPr="000177BB">
        <w:rPr>
          <w:sz w:val="28"/>
          <w:szCs w:val="28"/>
        </w:rPr>
        <w:t xml:space="preserve">Рекомендовать </w:t>
      </w:r>
      <w:r w:rsidR="008F02AD" w:rsidRPr="000177BB">
        <w:rPr>
          <w:sz w:val="28"/>
          <w:szCs w:val="28"/>
        </w:rPr>
        <w:t xml:space="preserve">ООО «ПАП-2» </w:t>
      </w:r>
      <w:r w:rsidR="00A078D0" w:rsidRPr="000177BB">
        <w:rPr>
          <w:sz w:val="28"/>
          <w:szCs w:val="28"/>
        </w:rPr>
        <w:t>(</w:t>
      </w:r>
      <w:r w:rsidR="00EF42D0" w:rsidRPr="00DC47EC">
        <w:rPr>
          <w:sz w:val="28"/>
          <w:szCs w:val="28"/>
        </w:rPr>
        <w:t>К.</w:t>
      </w:r>
      <w:r w:rsidR="00EF42D0">
        <w:rPr>
          <w:sz w:val="28"/>
          <w:szCs w:val="28"/>
        </w:rPr>
        <w:t>А</w:t>
      </w:r>
      <w:r w:rsidR="00EF42D0" w:rsidRPr="00DC47EC">
        <w:rPr>
          <w:sz w:val="28"/>
          <w:szCs w:val="28"/>
        </w:rPr>
        <w:t>. Уткин</w:t>
      </w:r>
      <w:r w:rsidR="008F02AD" w:rsidRPr="000177BB">
        <w:rPr>
          <w:sz w:val="28"/>
          <w:szCs w:val="28"/>
        </w:rPr>
        <w:t>)</w:t>
      </w:r>
      <w:r w:rsidR="00EA25FF">
        <w:rPr>
          <w:sz w:val="28"/>
          <w:szCs w:val="28"/>
        </w:rPr>
        <w:t>,</w:t>
      </w:r>
      <w:r w:rsidR="008F02AD" w:rsidRPr="000177BB">
        <w:rPr>
          <w:sz w:val="28"/>
          <w:szCs w:val="28"/>
        </w:rPr>
        <w:t xml:space="preserve"> ООО «Экспресс</w:t>
      </w:r>
      <w:r w:rsidR="000A370B" w:rsidRPr="000177BB">
        <w:rPr>
          <w:sz w:val="28"/>
          <w:szCs w:val="28"/>
        </w:rPr>
        <w:t>-С</w:t>
      </w:r>
      <w:r w:rsidR="008F02AD" w:rsidRPr="000177BB">
        <w:rPr>
          <w:sz w:val="28"/>
          <w:szCs w:val="28"/>
        </w:rPr>
        <w:t xml:space="preserve">ити» </w:t>
      </w:r>
      <w:r w:rsidR="00056D76">
        <w:rPr>
          <w:sz w:val="28"/>
          <w:szCs w:val="28"/>
        </w:rPr>
        <w:br/>
      </w:r>
      <w:r w:rsidR="008F02AD" w:rsidRPr="000177BB">
        <w:rPr>
          <w:sz w:val="28"/>
          <w:szCs w:val="28"/>
        </w:rPr>
        <w:t>(И.М. Иванова)</w:t>
      </w:r>
      <w:r w:rsidR="00CA7A0A" w:rsidRPr="000177BB">
        <w:rPr>
          <w:sz w:val="28"/>
          <w:szCs w:val="28"/>
        </w:rPr>
        <w:t xml:space="preserve"> </w:t>
      </w:r>
      <w:proofErr w:type="gramStart"/>
      <w:r w:rsidR="00EA25FF">
        <w:rPr>
          <w:sz w:val="28"/>
          <w:szCs w:val="28"/>
        </w:rPr>
        <w:t>и ООО</w:t>
      </w:r>
      <w:proofErr w:type="gramEnd"/>
      <w:r w:rsidR="00EA25FF">
        <w:rPr>
          <w:sz w:val="28"/>
          <w:szCs w:val="28"/>
        </w:rPr>
        <w:t xml:space="preserve"> «Искра» (Е.А. </w:t>
      </w:r>
      <w:proofErr w:type="spellStart"/>
      <w:r w:rsidR="00EA25FF">
        <w:rPr>
          <w:sz w:val="28"/>
          <w:szCs w:val="28"/>
        </w:rPr>
        <w:t>Масалкин</w:t>
      </w:r>
      <w:proofErr w:type="spellEnd"/>
      <w:r w:rsidR="00EA25FF">
        <w:rPr>
          <w:sz w:val="28"/>
          <w:szCs w:val="28"/>
        </w:rPr>
        <w:t xml:space="preserve">) </w:t>
      </w:r>
      <w:r w:rsidR="005E6BD9" w:rsidRPr="000177BB">
        <w:rPr>
          <w:sz w:val="28"/>
          <w:szCs w:val="28"/>
        </w:rPr>
        <w:t xml:space="preserve">обеспечить доставку населения в микрорайоны Южный и Ленинский </w:t>
      </w:r>
      <w:r w:rsidR="00924E5F" w:rsidRPr="007668F7">
        <w:rPr>
          <w:sz w:val="28"/>
          <w:szCs w:val="28"/>
        </w:rPr>
        <w:t>1</w:t>
      </w:r>
      <w:r w:rsidR="007668F7" w:rsidRPr="007668F7">
        <w:rPr>
          <w:sz w:val="28"/>
          <w:szCs w:val="28"/>
        </w:rPr>
        <w:t>3</w:t>
      </w:r>
      <w:r w:rsidR="00924E5F" w:rsidRPr="007668F7">
        <w:rPr>
          <w:sz w:val="28"/>
          <w:szCs w:val="28"/>
        </w:rPr>
        <w:t xml:space="preserve"> </w:t>
      </w:r>
      <w:r w:rsidR="00AA252A" w:rsidRPr="007668F7">
        <w:rPr>
          <w:sz w:val="28"/>
          <w:szCs w:val="28"/>
        </w:rPr>
        <w:t xml:space="preserve">июля </w:t>
      </w:r>
      <w:r w:rsidR="00AC0D4F" w:rsidRPr="007668F7">
        <w:rPr>
          <w:sz w:val="28"/>
          <w:szCs w:val="28"/>
        </w:rPr>
        <w:t>201</w:t>
      </w:r>
      <w:r w:rsidR="007668F7" w:rsidRPr="007668F7">
        <w:rPr>
          <w:sz w:val="28"/>
          <w:szCs w:val="28"/>
        </w:rPr>
        <w:t>8</w:t>
      </w:r>
      <w:r w:rsidR="00AA252A" w:rsidRPr="007668F7">
        <w:rPr>
          <w:sz w:val="28"/>
          <w:szCs w:val="28"/>
        </w:rPr>
        <w:t xml:space="preserve"> года</w:t>
      </w:r>
      <w:r w:rsidR="00AA252A" w:rsidRPr="000177BB">
        <w:rPr>
          <w:sz w:val="28"/>
          <w:szCs w:val="28"/>
        </w:rPr>
        <w:t xml:space="preserve"> </w:t>
      </w:r>
      <w:r w:rsidR="005E6BD9" w:rsidRPr="000177BB">
        <w:rPr>
          <w:sz w:val="28"/>
          <w:szCs w:val="28"/>
        </w:rPr>
        <w:t xml:space="preserve">после </w:t>
      </w:r>
      <w:r w:rsidR="000A0695" w:rsidRPr="000177BB">
        <w:rPr>
          <w:sz w:val="28"/>
          <w:szCs w:val="28"/>
        </w:rPr>
        <w:t>окончания праздничных мероприятий</w:t>
      </w:r>
      <w:r w:rsidR="005E6BD9" w:rsidRPr="000177BB">
        <w:rPr>
          <w:sz w:val="28"/>
          <w:szCs w:val="28"/>
        </w:rPr>
        <w:t>.</w:t>
      </w:r>
    </w:p>
    <w:p w:rsidR="00E240A5" w:rsidRPr="00511F5F" w:rsidRDefault="00421610" w:rsidP="00E240A5">
      <w:pPr>
        <w:pStyle w:val="aa"/>
        <w:tabs>
          <w:tab w:val="left" w:pos="993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10</w:t>
      </w:r>
      <w:r w:rsidR="00E240A5" w:rsidRPr="00511F5F">
        <w:rPr>
          <w:sz w:val="28"/>
          <w:szCs w:val="28"/>
        </w:rPr>
        <w:t xml:space="preserve">. </w:t>
      </w:r>
      <w:r w:rsidR="00511F5F">
        <w:rPr>
          <w:sz w:val="28"/>
          <w:szCs w:val="28"/>
        </w:rPr>
        <w:t>Р</w:t>
      </w:r>
      <w:r w:rsidR="00511F5F" w:rsidRPr="00511F5F">
        <w:rPr>
          <w:sz w:val="28"/>
          <w:szCs w:val="28"/>
        </w:rPr>
        <w:t xml:space="preserve">екомендовать </w:t>
      </w:r>
      <w:r w:rsidR="00511F5F">
        <w:rPr>
          <w:sz w:val="28"/>
          <w:szCs w:val="28"/>
        </w:rPr>
        <w:t>о</w:t>
      </w:r>
      <w:r w:rsidR="00E240A5" w:rsidRPr="00511F5F">
        <w:rPr>
          <w:sz w:val="28"/>
          <w:szCs w:val="28"/>
        </w:rPr>
        <w:t xml:space="preserve">ператору </w:t>
      </w:r>
      <w:r w:rsidR="00D64F4A" w:rsidRPr="00511F5F">
        <w:rPr>
          <w:sz w:val="28"/>
          <w:szCs w:val="28"/>
        </w:rPr>
        <w:t>I</w:t>
      </w:r>
      <w:r w:rsidR="00D64F4A" w:rsidRPr="00511F5F">
        <w:rPr>
          <w:sz w:val="28"/>
          <w:szCs w:val="28"/>
          <w:lang w:val="en-US"/>
        </w:rPr>
        <w:t>V</w:t>
      </w:r>
      <w:r w:rsidR="00D64F4A" w:rsidRPr="00511F5F">
        <w:rPr>
          <w:sz w:val="28"/>
          <w:szCs w:val="28"/>
        </w:rPr>
        <w:t xml:space="preserve"> Православной выставки-ярмарки «Звон колоколов»</w:t>
      </w:r>
      <w:r w:rsidR="00E240A5" w:rsidRPr="00511F5F">
        <w:rPr>
          <w:sz w:val="28"/>
          <w:szCs w:val="28"/>
        </w:rPr>
        <w:t>:</w:t>
      </w:r>
    </w:p>
    <w:p w:rsidR="00E240A5" w:rsidRPr="00511F5F" w:rsidRDefault="00E240A5" w:rsidP="00E240A5">
      <w:pPr>
        <w:pStyle w:val="aa"/>
        <w:tabs>
          <w:tab w:val="left" w:pos="1276"/>
        </w:tabs>
        <w:ind w:firstLine="709"/>
        <w:rPr>
          <w:sz w:val="28"/>
          <w:szCs w:val="28"/>
        </w:rPr>
      </w:pPr>
      <w:r w:rsidRPr="00511F5F">
        <w:rPr>
          <w:sz w:val="28"/>
          <w:szCs w:val="28"/>
        </w:rPr>
        <w:t>1) привлечь к участию юридических и физических лиц, занимающихся производством и реализацией товаров народного потребления, изделий декоративно-прикладного творчества;</w:t>
      </w:r>
    </w:p>
    <w:p w:rsidR="00E240A5" w:rsidRPr="001E41E1" w:rsidRDefault="00382D72" w:rsidP="00511F5F">
      <w:pPr>
        <w:pStyle w:val="aa"/>
        <w:tabs>
          <w:tab w:val="left" w:pos="1276"/>
          <w:tab w:val="left" w:pos="1418"/>
        </w:tabs>
        <w:ind w:firstLine="709"/>
        <w:rPr>
          <w:sz w:val="28"/>
          <w:szCs w:val="28"/>
        </w:rPr>
      </w:pPr>
      <w:r w:rsidRPr="001E41E1">
        <w:rPr>
          <w:sz w:val="28"/>
          <w:szCs w:val="28"/>
        </w:rPr>
        <w:lastRenderedPageBreak/>
        <w:t>2</w:t>
      </w:r>
      <w:r w:rsidR="00E240A5" w:rsidRPr="001E41E1">
        <w:rPr>
          <w:sz w:val="28"/>
          <w:szCs w:val="28"/>
        </w:rPr>
        <w:t>) обеспечить при проведении выставки-</w:t>
      </w:r>
      <w:r w:rsidR="00D64F4A" w:rsidRPr="001E41E1">
        <w:rPr>
          <w:sz w:val="28"/>
          <w:szCs w:val="28"/>
        </w:rPr>
        <w:t>ярмарки</w:t>
      </w:r>
      <w:r w:rsidR="00511F5F" w:rsidRPr="001E41E1">
        <w:rPr>
          <w:sz w:val="28"/>
          <w:szCs w:val="28"/>
        </w:rPr>
        <w:t xml:space="preserve"> охрану участников и гостей выставки-ярмарки, а также </w:t>
      </w:r>
      <w:r w:rsidR="00E240A5" w:rsidRPr="001E41E1">
        <w:rPr>
          <w:sz w:val="28"/>
          <w:szCs w:val="28"/>
        </w:rPr>
        <w:t>совместно с МКУ «</w:t>
      </w:r>
      <w:r w:rsidR="00E240A5" w:rsidRPr="001E41E1">
        <w:rPr>
          <w:sz w:val="28"/>
          <w:szCs w:val="28"/>
          <w:shd w:val="clear" w:color="auto" w:fill="FFFFFF"/>
        </w:rPr>
        <w:t>Управление городского хозяйства</w:t>
      </w:r>
      <w:r w:rsidR="00E240A5" w:rsidRPr="001E41E1">
        <w:rPr>
          <w:sz w:val="28"/>
          <w:szCs w:val="28"/>
        </w:rPr>
        <w:t>» (</w:t>
      </w:r>
      <w:r w:rsidR="00511F5F" w:rsidRPr="001E41E1">
        <w:rPr>
          <w:sz w:val="28"/>
          <w:szCs w:val="28"/>
          <w:shd w:val="clear" w:color="auto" w:fill="FFFFFF"/>
        </w:rPr>
        <w:t xml:space="preserve">Я.Ю. </w:t>
      </w:r>
      <w:proofErr w:type="spellStart"/>
      <w:r w:rsidR="00E240A5" w:rsidRPr="001E41E1">
        <w:rPr>
          <w:sz w:val="28"/>
          <w:szCs w:val="28"/>
          <w:shd w:val="clear" w:color="auto" w:fill="FFFFFF"/>
        </w:rPr>
        <w:t>Барбицкий</w:t>
      </w:r>
      <w:proofErr w:type="spellEnd"/>
      <w:r w:rsidR="00E240A5" w:rsidRPr="001E41E1">
        <w:rPr>
          <w:sz w:val="28"/>
          <w:szCs w:val="28"/>
        </w:rPr>
        <w:t>), АО «</w:t>
      </w:r>
      <w:proofErr w:type="spellStart"/>
      <w:r w:rsidR="00E240A5" w:rsidRPr="001E41E1">
        <w:rPr>
          <w:sz w:val="28"/>
          <w:szCs w:val="28"/>
        </w:rPr>
        <w:t>Горвнешблагоустройство</w:t>
      </w:r>
      <w:proofErr w:type="spellEnd"/>
      <w:r w:rsidR="00E240A5" w:rsidRPr="001E41E1">
        <w:rPr>
          <w:sz w:val="28"/>
          <w:szCs w:val="28"/>
        </w:rPr>
        <w:t>» (</w:t>
      </w:r>
      <w:r w:rsidR="00511F5F" w:rsidRPr="001E41E1">
        <w:rPr>
          <w:sz w:val="28"/>
          <w:szCs w:val="28"/>
        </w:rPr>
        <w:t xml:space="preserve">Р.Н. </w:t>
      </w:r>
      <w:r w:rsidR="00E240A5" w:rsidRPr="001E41E1">
        <w:rPr>
          <w:sz w:val="28"/>
          <w:szCs w:val="28"/>
        </w:rPr>
        <w:t>Шарапов) надлежащее санитарно-техническое состояние места проведения выставки-</w:t>
      </w:r>
      <w:r w:rsidR="00D64F4A" w:rsidRPr="001E41E1">
        <w:rPr>
          <w:sz w:val="28"/>
          <w:szCs w:val="28"/>
        </w:rPr>
        <w:t>ярмарки</w:t>
      </w:r>
      <w:r w:rsidR="00E240A5" w:rsidRPr="001E41E1">
        <w:rPr>
          <w:sz w:val="28"/>
          <w:szCs w:val="28"/>
        </w:rPr>
        <w:t>, установку контейнеров для сбора мусора, вывоз мусора, а также проведение механической уборки после завершения мероприятия</w:t>
      </w:r>
      <w:r w:rsidR="00204743" w:rsidRPr="001E41E1">
        <w:rPr>
          <w:sz w:val="28"/>
          <w:szCs w:val="28"/>
        </w:rPr>
        <w:t>.</w:t>
      </w:r>
    </w:p>
    <w:p w:rsidR="00423A16" w:rsidRDefault="00511F5F" w:rsidP="005A4A2F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21610">
        <w:rPr>
          <w:sz w:val="28"/>
          <w:szCs w:val="28"/>
        </w:rPr>
        <w:t>1</w:t>
      </w:r>
      <w:r w:rsidR="005A4A2F" w:rsidRPr="000177BB">
        <w:rPr>
          <w:sz w:val="28"/>
          <w:szCs w:val="28"/>
        </w:rPr>
        <w:t xml:space="preserve">. </w:t>
      </w:r>
      <w:r w:rsidR="00423A16">
        <w:rPr>
          <w:sz w:val="28"/>
          <w:szCs w:val="28"/>
        </w:rPr>
        <w:t>Рекомендовать ПАО «</w:t>
      </w:r>
      <w:proofErr w:type="spellStart"/>
      <w:r w:rsidR="00423A16">
        <w:rPr>
          <w:sz w:val="28"/>
          <w:szCs w:val="28"/>
        </w:rPr>
        <w:t>Синарский</w:t>
      </w:r>
      <w:proofErr w:type="spellEnd"/>
      <w:r w:rsidR="00423A16">
        <w:rPr>
          <w:sz w:val="28"/>
          <w:szCs w:val="28"/>
        </w:rPr>
        <w:t xml:space="preserve"> Трубный Завод» (В.А. </w:t>
      </w:r>
      <w:proofErr w:type="spellStart"/>
      <w:r w:rsidR="00423A16">
        <w:rPr>
          <w:sz w:val="28"/>
          <w:szCs w:val="28"/>
        </w:rPr>
        <w:t>Гагаринов</w:t>
      </w:r>
      <w:proofErr w:type="spellEnd"/>
      <w:r w:rsidR="00423A16">
        <w:rPr>
          <w:sz w:val="28"/>
          <w:szCs w:val="28"/>
        </w:rPr>
        <w:t>) 13.07.2018 г. с 20.00 ч. до 23.45 ч. обеспечи</w:t>
      </w:r>
      <w:r w:rsidR="00E308EC">
        <w:rPr>
          <w:sz w:val="28"/>
          <w:szCs w:val="28"/>
        </w:rPr>
        <w:t>ть</w:t>
      </w:r>
      <w:r w:rsidR="00423A16">
        <w:rPr>
          <w:sz w:val="28"/>
          <w:szCs w:val="28"/>
        </w:rPr>
        <w:t xml:space="preserve"> перекрыти</w:t>
      </w:r>
      <w:r w:rsidR="00E308EC">
        <w:rPr>
          <w:sz w:val="28"/>
          <w:szCs w:val="28"/>
        </w:rPr>
        <w:t>е</w:t>
      </w:r>
      <w:r w:rsidR="00423A16">
        <w:rPr>
          <w:sz w:val="28"/>
          <w:szCs w:val="28"/>
        </w:rPr>
        <w:t xml:space="preserve"> транспортных магистралей </w:t>
      </w:r>
      <w:r w:rsidR="00E308EC">
        <w:rPr>
          <w:sz w:val="28"/>
          <w:szCs w:val="28"/>
        </w:rPr>
        <w:t xml:space="preserve">крупным габаритным транспортом </w:t>
      </w:r>
      <w:r w:rsidR="00423A16">
        <w:rPr>
          <w:sz w:val="28"/>
          <w:szCs w:val="28"/>
        </w:rPr>
        <w:t xml:space="preserve">в месте проведения концертного шоу по согласованию с МО МВД России «Каменск-Уральский» (С.И. </w:t>
      </w:r>
      <w:proofErr w:type="spellStart"/>
      <w:r w:rsidR="00423A16">
        <w:rPr>
          <w:sz w:val="28"/>
          <w:szCs w:val="28"/>
        </w:rPr>
        <w:t>Тананыхин</w:t>
      </w:r>
      <w:proofErr w:type="spellEnd"/>
      <w:r w:rsidR="00423A16">
        <w:rPr>
          <w:sz w:val="28"/>
          <w:szCs w:val="28"/>
        </w:rPr>
        <w:t>).</w:t>
      </w:r>
    </w:p>
    <w:p w:rsidR="005A4A2F" w:rsidRPr="000177BB" w:rsidRDefault="00423A16" w:rsidP="005A4A2F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21610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387A4A" w:rsidRPr="000177BB">
        <w:rPr>
          <w:sz w:val="28"/>
          <w:szCs w:val="28"/>
        </w:rPr>
        <w:t xml:space="preserve">Рекомендовать </w:t>
      </w:r>
      <w:r w:rsidR="00BD38EF" w:rsidRPr="000177BB">
        <w:rPr>
          <w:sz w:val="28"/>
          <w:szCs w:val="28"/>
        </w:rPr>
        <w:t>МО</w:t>
      </w:r>
      <w:r w:rsidR="005A4A2F" w:rsidRPr="000177BB">
        <w:rPr>
          <w:sz w:val="28"/>
          <w:szCs w:val="28"/>
        </w:rPr>
        <w:t xml:space="preserve"> МВД России «Каменск-Уральский» (С.И. </w:t>
      </w:r>
      <w:proofErr w:type="spellStart"/>
      <w:r w:rsidR="005A4A2F" w:rsidRPr="000177BB">
        <w:rPr>
          <w:sz w:val="28"/>
          <w:szCs w:val="28"/>
        </w:rPr>
        <w:t>Тананыхин</w:t>
      </w:r>
      <w:proofErr w:type="spellEnd"/>
      <w:r w:rsidR="005A4A2F" w:rsidRPr="000177BB">
        <w:rPr>
          <w:sz w:val="28"/>
          <w:szCs w:val="28"/>
        </w:rPr>
        <w:t>)</w:t>
      </w:r>
      <w:r w:rsidR="00387A4A" w:rsidRPr="000177BB">
        <w:rPr>
          <w:sz w:val="28"/>
          <w:szCs w:val="28"/>
        </w:rPr>
        <w:t>:</w:t>
      </w:r>
    </w:p>
    <w:p w:rsidR="00387A4A" w:rsidRPr="000177BB" w:rsidRDefault="005A4A2F" w:rsidP="005A4A2F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1) </w:t>
      </w:r>
      <w:r w:rsidR="00387A4A" w:rsidRPr="000177BB">
        <w:rPr>
          <w:sz w:val="28"/>
          <w:szCs w:val="28"/>
        </w:rPr>
        <w:t>обеспечить наличие нарядов дорожно-патрульной и патрульно-постовой службы в местах массового пребывания людей в период проведения мероприятий План</w:t>
      </w:r>
      <w:r w:rsidR="00BD4402">
        <w:rPr>
          <w:sz w:val="28"/>
          <w:szCs w:val="28"/>
        </w:rPr>
        <w:t>а</w:t>
      </w:r>
      <w:r w:rsidR="00387A4A" w:rsidRPr="000177BB">
        <w:rPr>
          <w:sz w:val="28"/>
          <w:szCs w:val="28"/>
        </w:rPr>
        <w:t>;</w:t>
      </w:r>
    </w:p>
    <w:p w:rsidR="00AA252A" w:rsidRPr="000177BB" w:rsidRDefault="00387A4A" w:rsidP="00D058FF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2) </w:t>
      </w:r>
      <w:r w:rsidR="005A4A2F" w:rsidRPr="000177BB">
        <w:rPr>
          <w:sz w:val="28"/>
          <w:szCs w:val="28"/>
        </w:rPr>
        <w:t>организовать работу по обеспечению безопасности дор</w:t>
      </w:r>
      <w:r w:rsidR="00AA252A" w:rsidRPr="000177BB">
        <w:rPr>
          <w:sz w:val="28"/>
          <w:szCs w:val="28"/>
        </w:rPr>
        <w:t>ожного движения с учетом Схемы</w:t>
      </w:r>
      <w:r w:rsidR="000177BB">
        <w:rPr>
          <w:sz w:val="28"/>
          <w:szCs w:val="28"/>
        </w:rPr>
        <w:t>.</w:t>
      </w:r>
    </w:p>
    <w:p w:rsidR="005A4A2F" w:rsidRPr="007668F7" w:rsidRDefault="0059158B" w:rsidP="005A4A2F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1</w:t>
      </w:r>
      <w:r w:rsidR="00421610">
        <w:rPr>
          <w:sz w:val="28"/>
          <w:szCs w:val="28"/>
        </w:rPr>
        <w:t>3</w:t>
      </w:r>
      <w:r w:rsidR="005A4A2F" w:rsidRPr="000177BB">
        <w:rPr>
          <w:sz w:val="28"/>
          <w:szCs w:val="28"/>
        </w:rPr>
        <w:t xml:space="preserve">. </w:t>
      </w:r>
      <w:r w:rsidR="00387A4A" w:rsidRPr="000177BB">
        <w:rPr>
          <w:sz w:val="28"/>
          <w:szCs w:val="28"/>
        </w:rPr>
        <w:t xml:space="preserve">Рекомендовать </w:t>
      </w:r>
      <w:r w:rsidR="005A4A2F" w:rsidRPr="000177BB">
        <w:rPr>
          <w:sz w:val="28"/>
          <w:szCs w:val="28"/>
        </w:rPr>
        <w:t>Каменск-Уральскому филиалу РКЭС ОАО «Региональная сетевая компания» (А.Г.</w:t>
      </w:r>
      <w:r w:rsidR="000B72C6" w:rsidRPr="000177BB">
        <w:rPr>
          <w:sz w:val="28"/>
          <w:szCs w:val="28"/>
        </w:rPr>
        <w:t xml:space="preserve"> </w:t>
      </w:r>
      <w:r w:rsidR="005A4A2F" w:rsidRPr="000177BB">
        <w:rPr>
          <w:sz w:val="28"/>
          <w:szCs w:val="28"/>
        </w:rPr>
        <w:t>Ершов</w:t>
      </w:r>
      <w:r w:rsidR="005A4A2F" w:rsidRPr="007668F7">
        <w:rPr>
          <w:sz w:val="28"/>
          <w:szCs w:val="28"/>
        </w:rPr>
        <w:t>)</w:t>
      </w:r>
      <w:r w:rsidR="007668F7" w:rsidRPr="007668F7">
        <w:rPr>
          <w:sz w:val="28"/>
          <w:szCs w:val="28"/>
        </w:rPr>
        <w:t xml:space="preserve"> </w:t>
      </w:r>
      <w:r w:rsidR="005A4A2F" w:rsidRPr="007668F7">
        <w:rPr>
          <w:sz w:val="28"/>
          <w:szCs w:val="28"/>
        </w:rPr>
        <w:t>обеспечить подключение</w:t>
      </w:r>
      <w:r w:rsidR="000133C1" w:rsidRPr="007668F7">
        <w:rPr>
          <w:sz w:val="28"/>
          <w:szCs w:val="28"/>
        </w:rPr>
        <w:t xml:space="preserve"> оборудования </w:t>
      </w:r>
      <w:r w:rsidR="005A4A2F" w:rsidRPr="007668F7">
        <w:rPr>
          <w:sz w:val="28"/>
          <w:szCs w:val="28"/>
        </w:rPr>
        <w:t>электросети, необходимого для п</w:t>
      </w:r>
      <w:r w:rsidR="00301EF6" w:rsidRPr="007668F7">
        <w:rPr>
          <w:sz w:val="28"/>
          <w:szCs w:val="28"/>
        </w:rPr>
        <w:t>роведения мероприятий П</w:t>
      </w:r>
      <w:r w:rsidR="005A4A2F" w:rsidRPr="007668F7">
        <w:rPr>
          <w:sz w:val="28"/>
          <w:szCs w:val="28"/>
        </w:rPr>
        <w:t>лан</w:t>
      </w:r>
      <w:r w:rsidR="00A52567" w:rsidRPr="007668F7">
        <w:rPr>
          <w:sz w:val="28"/>
          <w:szCs w:val="28"/>
        </w:rPr>
        <w:t>а</w:t>
      </w:r>
      <w:r w:rsidR="00153BE6">
        <w:rPr>
          <w:sz w:val="28"/>
          <w:szCs w:val="28"/>
        </w:rPr>
        <w:t>.</w:t>
      </w:r>
    </w:p>
    <w:p w:rsidR="00467017" w:rsidRPr="000177BB" w:rsidRDefault="0059158B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1</w:t>
      </w:r>
      <w:r w:rsidR="00421610">
        <w:rPr>
          <w:sz w:val="28"/>
          <w:szCs w:val="28"/>
        </w:rPr>
        <w:t>4</w:t>
      </w:r>
      <w:r w:rsidR="0084633D" w:rsidRPr="000177BB">
        <w:rPr>
          <w:sz w:val="28"/>
          <w:szCs w:val="28"/>
        </w:rPr>
        <w:t xml:space="preserve">. </w:t>
      </w:r>
      <w:r w:rsidR="00387A4A" w:rsidRPr="000177BB">
        <w:rPr>
          <w:sz w:val="28"/>
          <w:szCs w:val="28"/>
        </w:rPr>
        <w:t>Рекомендовать р</w:t>
      </w:r>
      <w:r w:rsidR="009F4373" w:rsidRPr="000177BB">
        <w:rPr>
          <w:sz w:val="28"/>
          <w:szCs w:val="28"/>
        </w:rPr>
        <w:t>уководителям организаций</w:t>
      </w:r>
      <w:r w:rsidR="00A52567" w:rsidRPr="000177BB">
        <w:rPr>
          <w:sz w:val="28"/>
          <w:szCs w:val="28"/>
        </w:rPr>
        <w:t xml:space="preserve">, осуществляющих деятельность на территории муниципального образования </w:t>
      </w:r>
      <w:r w:rsidR="009F4373" w:rsidRPr="000177BB">
        <w:rPr>
          <w:sz w:val="28"/>
          <w:szCs w:val="28"/>
        </w:rPr>
        <w:t>город</w:t>
      </w:r>
      <w:r w:rsidR="00A52567" w:rsidRPr="000177BB">
        <w:rPr>
          <w:sz w:val="28"/>
          <w:szCs w:val="28"/>
        </w:rPr>
        <w:t xml:space="preserve"> Каменск-Уральский</w:t>
      </w:r>
      <w:r w:rsidR="00467017" w:rsidRPr="000177BB">
        <w:rPr>
          <w:sz w:val="28"/>
          <w:szCs w:val="28"/>
        </w:rPr>
        <w:t>:</w:t>
      </w:r>
      <w:r w:rsidR="00CA7A0A" w:rsidRPr="000177BB">
        <w:rPr>
          <w:sz w:val="28"/>
          <w:szCs w:val="28"/>
        </w:rPr>
        <w:t xml:space="preserve"> </w:t>
      </w:r>
    </w:p>
    <w:p w:rsidR="009F4373" w:rsidRPr="000177BB" w:rsidRDefault="00D645E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1) </w:t>
      </w:r>
      <w:r w:rsidR="009F4373" w:rsidRPr="000177BB">
        <w:rPr>
          <w:sz w:val="28"/>
          <w:szCs w:val="28"/>
        </w:rPr>
        <w:t>принять участие в подготовке и п</w:t>
      </w:r>
      <w:r w:rsidR="00301EF6" w:rsidRPr="000177BB">
        <w:rPr>
          <w:sz w:val="28"/>
          <w:szCs w:val="28"/>
        </w:rPr>
        <w:t>роведении мероприятий</w:t>
      </w:r>
      <w:r w:rsidR="00A52567" w:rsidRPr="000177BB">
        <w:rPr>
          <w:sz w:val="28"/>
          <w:szCs w:val="28"/>
        </w:rPr>
        <w:t xml:space="preserve">, указанных в </w:t>
      </w:r>
      <w:r w:rsidR="00301EF6" w:rsidRPr="000177BB">
        <w:rPr>
          <w:sz w:val="28"/>
          <w:szCs w:val="28"/>
        </w:rPr>
        <w:t>П</w:t>
      </w:r>
      <w:r w:rsidR="009F4373" w:rsidRPr="000177BB">
        <w:rPr>
          <w:sz w:val="28"/>
          <w:szCs w:val="28"/>
        </w:rPr>
        <w:t>лан</w:t>
      </w:r>
      <w:r w:rsidR="00A52567" w:rsidRPr="000177BB">
        <w:rPr>
          <w:sz w:val="28"/>
          <w:szCs w:val="28"/>
        </w:rPr>
        <w:t>е</w:t>
      </w:r>
      <w:r w:rsidR="009F4373" w:rsidRPr="000177BB">
        <w:rPr>
          <w:sz w:val="28"/>
          <w:szCs w:val="28"/>
        </w:rPr>
        <w:t>;</w:t>
      </w:r>
    </w:p>
    <w:p w:rsidR="00E81D04" w:rsidRPr="000177BB" w:rsidRDefault="00D645E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2) </w:t>
      </w:r>
      <w:r w:rsidR="00F32FB1" w:rsidRPr="000177BB">
        <w:rPr>
          <w:sz w:val="28"/>
          <w:szCs w:val="28"/>
        </w:rPr>
        <w:t>принять участие в</w:t>
      </w:r>
      <w:r w:rsidR="00467017" w:rsidRPr="000177BB">
        <w:rPr>
          <w:sz w:val="28"/>
          <w:szCs w:val="28"/>
        </w:rPr>
        <w:t xml:space="preserve"> уборк</w:t>
      </w:r>
      <w:r w:rsidR="00F32FB1" w:rsidRPr="000177BB">
        <w:rPr>
          <w:sz w:val="28"/>
          <w:szCs w:val="28"/>
        </w:rPr>
        <w:t>е</w:t>
      </w:r>
      <w:r w:rsidR="00467017" w:rsidRPr="000177BB">
        <w:rPr>
          <w:sz w:val="28"/>
          <w:szCs w:val="28"/>
        </w:rPr>
        <w:t xml:space="preserve"> и благоустройств</w:t>
      </w:r>
      <w:r w:rsidR="00F32FB1" w:rsidRPr="000177BB">
        <w:rPr>
          <w:sz w:val="28"/>
          <w:szCs w:val="28"/>
        </w:rPr>
        <w:t>е</w:t>
      </w:r>
      <w:r w:rsidR="00467017" w:rsidRPr="000177BB">
        <w:rPr>
          <w:sz w:val="28"/>
          <w:szCs w:val="28"/>
        </w:rPr>
        <w:t xml:space="preserve"> </w:t>
      </w:r>
      <w:r w:rsidR="00EE3587" w:rsidRPr="000177BB">
        <w:rPr>
          <w:sz w:val="28"/>
          <w:szCs w:val="28"/>
        </w:rPr>
        <w:t>территории</w:t>
      </w:r>
      <w:r w:rsidR="003C06EF" w:rsidRPr="000177BB">
        <w:rPr>
          <w:sz w:val="28"/>
          <w:szCs w:val="28"/>
        </w:rPr>
        <w:t xml:space="preserve"> </w:t>
      </w:r>
      <w:r w:rsidR="00BB196A" w:rsidRPr="000177BB">
        <w:rPr>
          <w:sz w:val="28"/>
          <w:szCs w:val="28"/>
        </w:rPr>
        <w:t>муниципального образования</w:t>
      </w:r>
      <w:r w:rsidR="00AA014A" w:rsidRPr="000177BB">
        <w:rPr>
          <w:sz w:val="28"/>
          <w:szCs w:val="28"/>
        </w:rPr>
        <w:t>;</w:t>
      </w:r>
    </w:p>
    <w:p w:rsidR="00B12A32" w:rsidRPr="000177BB" w:rsidRDefault="00D645E0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 xml:space="preserve">3) </w:t>
      </w:r>
      <w:r w:rsidR="00B12A32" w:rsidRPr="000177BB">
        <w:rPr>
          <w:sz w:val="28"/>
          <w:szCs w:val="28"/>
        </w:rPr>
        <w:t>разработать собственные планы по организации и проведению пр</w:t>
      </w:r>
      <w:r w:rsidR="00301EF6" w:rsidRPr="000177BB">
        <w:rPr>
          <w:sz w:val="28"/>
          <w:szCs w:val="28"/>
        </w:rPr>
        <w:t>аздничных мероприятий с учетом П</w:t>
      </w:r>
      <w:r w:rsidR="00B12A32" w:rsidRPr="000177BB">
        <w:rPr>
          <w:sz w:val="28"/>
          <w:szCs w:val="28"/>
        </w:rPr>
        <w:t>лана</w:t>
      </w:r>
      <w:r w:rsidR="00461C3E" w:rsidRPr="000177BB">
        <w:rPr>
          <w:sz w:val="28"/>
          <w:szCs w:val="28"/>
        </w:rPr>
        <w:t>.</w:t>
      </w:r>
    </w:p>
    <w:p w:rsidR="00DC3154" w:rsidRPr="000177BB" w:rsidRDefault="0059158B" w:rsidP="00DC3154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1</w:t>
      </w:r>
      <w:r w:rsidR="00421610">
        <w:rPr>
          <w:sz w:val="28"/>
          <w:szCs w:val="28"/>
        </w:rPr>
        <w:t>5</w:t>
      </w:r>
      <w:r w:rsidR="00D36B79" w:rsidRPr="000177BB">
        <w:rPr>
          <w:sz w:val="28"/>
          <w:szCs w:val="28"/>
        </w:rPr>
        <w:t xml:space="preserve">. </w:t>
      </w:r>
      <w:r w:rsidR="008B3120" w:rsidRPr="000177BB">
        <w:rPr>
          <w:sz w:val="28"/>
          <w:szCs w:val="28"/>
        </w:rPr>
        <w:t xml:space="preserve">Рекомендовать </w:t>
      </w:r>
      <w:r w:rsidR="004A4E37" w:rsidRPr="000177BB">
        <w:rPr>
          <w:sz w:val="28"/>
          <w:szCs w:val="28"/>
        </w:rPr>
        <w:t>ГБУЗ</w:t>
      </w:r>
      <w:r w:rsidR="000A370B" w:rsidRPr="000177BB">
        <w:rPr>
          <w:sz w:val="28"/>
          <w:szCs w:val="28"/>
        </w:rPr>
        <w:t xml:space="preserve"> </w:t>
      </w:r>
      <w:r w:rsidR="004A4E37" w:rsidRPr="000177BB">
        <w:rPr>
          <w:sz w:val="28"/>
          <w:szCs w:val="28"/>
        </w:rPr>
        <w:t xml:space="preserve">СО «СГСМП г. Каменск-Уральский» </w:t>
      </w:r>
      <w:r w:rsidR="000177BB">
        <w:rPr>
          <w:sz w:val="28"/>
          <w:szCs w:val="28"/>
        </w:rPr>
        <w:br/>
      </w:r>
      <w:r w:rsidR="00CA7A0A" w:rsidRPr="000177BB">
        <w:rPr>
          <w:sz w:val="28"/>
          <w:szCs w:val="28"/>
        </w:rPr>
        <w:t>(</w:t>
      </w:r>
      <w:r w:rsidR="004A4E37" w:rsidRPr="000177BB">
        <w:rPr>
          <w:sz w:val="28"/>
          <w:szCs w:val="28"/>
        </w:rPr>
        <w:t>А.И.</w:t>
      </w:r>
      <w:r w:rsidR="000A370B" w:rsidRPr="000177BB">
        <w:rPr>
          <w:sz w:val="28"/>
          <w:szCs w:val="28"/>
        </w:rPr>
        <w:t xml:space="preserve"> </w:t>
      </w:r>
      <w:r w:rsidR="004A4E37" w:rsidRPr="000177BB">
        <w:rPr>
          <w:sz w:val="28"/>
          <w:szCs w:val="28"/>
        </w:rPr>
        <w:t>Флоринск</w:t>
      </w:r>
      <w:r w:rsidR="00CA7A0A" w:rsidRPr="000177BB">
        <w:rPr>
          <w:sz w:val="28"/>
          <w:szCs w:val="28"/>
        </w:rPr>
        <w:t xml:space="preserve">ий) </w:t>
      </w:r>
      <w:r w:rsidR="004A4E37" w:rsidRPr="000177BB">
        <w:rPr>
          <w:sz w:val="28"/>
          <w:szCs w:val="28"/>
        </w:rPr>
        <w:t>организовать дежурство машин скорой медицинской помощи на мероприятиях</w:t>
      </w:r>
      <w:r w:rsidR="00D617FC" w:rsidRPr="000177BB">
        <w:rPr>
          <w:sz w:val="28"/>
          <w:szCs w:val="28"/>
        </w:rPr>
        <w:t xml:space="preserve"> Плана</w:t>
      </w:r>
      <w:r w:rsidR="004A4E37" w:rsidRPr="000177BB">
        <w:rPr>
          <w:sz w:val="28"/>
          <w:szCs w:val="28"/>
        </w:rPr>
        <w:t>.</w:t>
      </w:r>
    </w:p>
    <w:p w:rsidR="00DC3154" w:rsidRPr="000177BB" w:rsidRDefault="0059158B" w:rsidP="00DC3154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1</w:t>
      </w:r>
      <w:r w:rsidR="00421610">
        <w:rPr>
          <w:sz w:val="28"/>
          <w:szCs w:val="28"/>
        </w:rPr>
        <w:t>6</w:t>
      </w:r>
      <w:r w:rsidR="00DC3154" w:rsidRPr="000177BB">
        <w:rPr>
          <w:sz w:val="28"/>
          <w:szCs w:val="28"/>
        </w:rPr>
        <w:t xml:space="preserve">. </w:t>
      </w:r>
      <w:r w:rsidR="006E0772" w:rsidRPr="000177BB">
        <w:rPr>
          <w:sz w:val="28"/>
          <w:szCs w:val="28"/>
        </w:rPr>
        <w:t xml:space="preserve">Рекомендовать </w:t>
      </w:r>
      <w:r w:rsidR="00DC3154" w:rsidRPr="000177BB">
        <w:rPr>
          <w:sz w:val="28"/>
          <w:szCs w:val="28"/>
        </w:rPr>
        <w:t xml:space="preserve">63 отряду ФПС по Свердловской области </w:t>
      </w:r>
      <w:r w:rsidR="00581D91" w:rsidRPr="000177BB">
        <w:rPr>
          <w:sz w:val="28"/>
          <w:szCs w:val="28"/>
        </w:rPr>
        <w:t xml:space="preserve">(В.И.Федоров) </w:t>
      </w:r>
      <w:r w:rsidR="00581D91" w:rsidRPr="007668F7">
        <w:rPr>
          <w:sz w:val="28"/>
          <w:szCs w:val="28"/>
        </w:rPr>
        <w:t>обеспечить 1</w:t>
      </w:r>
      <w:r w:rsidR="007718F9" w:rsidRPr="007668F7">
        <w:rPr>
          <w:sz w:val="28"/>
          <w:szCs w:val="28"/>
        </w:rPr>
        <w:t>3</w:t>
      </w:r>
      <w:r w:rsidR="00581D91" w:rsidRPr="007668F7">
        <w:rPr>
          <w:sz w:val="28"/>
          <w:szCs w:val="28"/>
        </w:rPr>
        <w:t xml:space="preserve"> июля 201</w:t>
      </w:r>
      <w:r w:rsidR="007718F9" w:rsidRPr="007668F7">
        <w:rPr>
          <w:sz w:val="28"/>
          <w:szCs w:val="28"/>
        </w:rPr>
        <w:t>8</w:t>
      </w:r>
      <w:r w:rsidR="00DC3154" w:rsidRPr="007668F7">
        <w:rPr>
          <w:sz w:val="28"/>
          <w:szCs w:val="28"/>
        </w:rPr>
        <w:t xml:space="preserve"> года дежурство</w:t>
      </w:r>
      <w:r w:rsidR="006C7BDF" w:rsidRPr="000177BB">
        <w:rPr>
          <w:sz w:val="28"/>
          <w:szCs w:val="28"/>
        </w:rPr>
        <w:t xml:space="preserve"> </w:t>
      </w:r>
      <w:r w:rsidR="00DC3154" w:rsidRPr="000177BB">
        <w:rPr>
          <w:sz w:val="28"/>
          <w:szCs w:val="28"/>
        </w:rPr>
        <w:t>на площади Ленинского комсомола и в месте проведения фейерверк</w:t>
      </w:r>
      <w:r w:rsidR="006C7BDF" w:rsidRPr="000177BB">
        <w:rPr>
          <w:sz w:val="28"/>
          <w:szCs w:val="28"/>
        </w:rPr>
        <w:t>а</w:t>
      </w:r>
      <w:r w:rsidR="00DC3154" w:rsidRPr="000177BB">
        <w:rPr>
          <w:sz w:val="28"/>
          <w:szCs w:val="28"/>
        </w:rPr>
        <w:t>.</w:t>
      </w:r>
    </w:p>
    <w:p w:rsidR="00F04F08" w:rsidRPr="000177BB" w:rsidRDefault="0059158B" w:rsidP="001B6848">
      <w:pPr>
        <w:shd w:val="clear" w:color="auto" w:fill="FFFFFF"/>
        <w:ind w:firstLine="720"/>
        <w:jc w:val="both"/>
        <w:rPr>
          <w:sz w:val="28"/>
          <w:szCs w:val="28"/>
        </w:rPr>
      </w:pPr>
      <w:r w:rsidRPr="000177BB">
        <w:rPr>
          <w:sz w:val="28"/>
          <w:szCs w:val="28"/>
        </w:rPr>
        <w:t>1</w:t>
      </w:r>
      <w:r w:rsidR="00421610">
        <w:rPr>
          <w:sz w:val="28"/>
          <w:szCs w:val="28"/>
        </w:rPr>
        <w:t>7</w:t>
      </w:r>
      <w:r w:rsidR="00D36B79" w:rsidRPr="000177BB">
        <w:rPr>
          <w:sz w:val="28"/>
          <w:szCs w:val="28"/>
        </w:rPr>
        <w:t xml:space="preserve">. </w:t>
      </w:r>
      <w:r w:rsidR="00C3151D" w:rsidRPr="000177BB">
        <w:rPr>
          <w:sz w:val="28"/>
          <w:szCs w:val="28"/>
        </w:rPr>
        <w:t>О</w:t>
      </w:r>
      <w:r w:rsidR="00F04F08" w:rsidRPr="000177BB">
        <w:rPr>
          <w:sz w:val="28"/>
          <w:szCs w:val="28"/>
        </w:rPr>
        <w:t>публиковать настоящее постановление в газете «Каменский рабочий»</w:t>
      </w:r>
      <w:r w:rsidR="00F4204E" w:rsidRPr="000177BB">
        <w:rPr>
          <w:sz w:val="28"/>
          <w:szCs w:val="28"/>
        </w:rPr>
        <w:t xml:space="preserve"> и разместить на официальном сайте муниципального образования</w:t>
      </w:r>
      <w:r w:rsidR="00F04F08" w:rsidRPr="000177BB">
        <w:rPr>
          <w:sz w:val="28"/>
          <w:szCs w:val="28"/>
        </w:rPr>
        <w:t>.</w:t>
      </w:r>
    </w:p>
    <w:p w:rsidR="0042175C" w:rsidRPr="000177BB" w:rsidRDefault="0042175C" w:rsidP="0042175C">
      <w:pPr>
        <w:tabs>
          <w:tab w:val="left" w:pos="709"/>
        </w:tabs>
        <w:jc w:val="both"/>
        <w:rPr>
          <w:sz w:val="28"/>
          <w:szCs w:val="28"/>
        </w:rPr>
      </w:pPr>
      <w:r w:rsidRPr="000177BB">
        <w:rPr>
          <w:sz w:val="28"/>
          <w:szCs w:val="28"/>
        </w:rPr>
        <w:tab/>
      </w:r>
      <w:r w:rsidR="0059158B" w:rsidRPr="000177BB">
        <w:rPr>
          <w:sz w:val="28"/>
          <w:szCs w:val="28"/>
        </w:rPr>
        <w:t>1</w:t>
      </w:r>
      <w:r w:rsidR="00421610">
        <w:rPr>
          <w:sz w:val="28"/>
          <w:szCs w:val="28"/>
        </w:rPr>
        <w:t>8</w:t>
      </w:r>
      <w:r w:rsidR="00D36B79" w:rsidRPr="000177BB">
        <w:rPr>
          <w:sz w:val="28"/>
          <w:szCs w:val="28"/>
        </w:rPr>
        <w:t xml:space="preserve">. </w:t>
      </w:r>
      <w:proofErr w:type="gramStart"/>
      <w:r w:rsidRPr="000177BB">
        <w:rPr>
          <w:sz w:val="28"/>
          <w:szCs w:val="28"/>
        </w:rPr>
        <w:t>Контроль за</w:t>
      </w:r>
      <w:proofErr w:type="gramEnd"/>
      <w:r w:rsidRPr="000177BB">
        <w:rPr>
          <w:sz w:val="28"/>
          <w:szCs w:val="28"/>
        </w:rPr>
        <w:t xml:space="preserve"> исполнением настоящего постановления возложить на </w:t>
      </w:r>
      <w:r w:rsidR="00D617FC" w:rsidRPr="000177BB">
        <w:rPr>
          <w:sz w:val="28"/>
          <w:szCs w:val="28"/>
        </w:rPr>
        <w:t>заместителя главы Адми</w:t>
      </w:r>
      <w:r w:rsidR="008876F5" w:rsidRPr="000177BB">
        <w:rPr>
          <w:sz w:val="28"/>
          <w:szCs w:val="28"/>
        </w:rPr>
        <w:t xml:space="preserve">нистрации города </w:t>
      </w:r>
      <w:r w:rsidR="00266CCE" w:rsidRPr="000177BB">
        <w:rPr>
          <w:sz w:val="28"/>
          <w:szCs w:val="28"/>
        </w:rPr>
        <w:t>Д.В. Миронова</w:t>
      </w:r>
      <w:r w:rsidR="008876F5" w:rsidRPr="000177BB">
        <w:rPr>
          <w:sz w:val="28"/>
          <w:szCs w:val="28"/>
        </w:rPr>
        <w:t xml:space="preserve">. </w:t>
      </w:r>
    </w:p>
    <w:p w:rsidR="00525B41" w:rsidRPr="000177BB" w:rsidRDefault="00525B41" w:rsidP="001B6848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E54BAC" w:rsidRPr="000177BB" w:rsidRDefault="00E54BAC" w:rsidP="001B6848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8A63CF" w:rsidRPr="000177BB" w:rsidRDefault="007668F7" w:rsidP="008A63CF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4B5501" w:rsidRPr="000177BB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4B5501" w:rsidRPr="000177BB">
        <w:rPr>
          <w:sz w:val="28"/>
          <w:szCs w:val="28"/>
        </w:rPr>
        <w:t xml:space="preserve"> </w:t>
      </w:r>
      <w:r w:rsidR="005303C1" w:rsidRPr="000177BB">
        <w:rPr>
          <w:sz w:val="28"/>
          <w:szCs w:val="28"/>
        </w:rPr>
        <w:t>города</w:t>
      </w:r>
      <w:r w:rsidR="00525B41" w:rsidRPr="000177BB">
        <w:rPr>
          <w:sz w:val="28"/>
          <w:szCs w:val="28"/>
        </w:rPr>
        <w:tab/>
      </w:r>
      <w:r w:rsidR="00525B41" w:rsidRPr="000177BB">
        <w:rPr>
          <w:sz w:val="28"/>
          <w:szCs w:val="28"/>
        </w:rPr>
        <w:tab/>
      </w:r>
      <w:r w:rsidR="00525B41" w:rsidRPr="000177BB">
        <w:rPr>
          <w:sz w:val="28"/>
          <w:szCs w:val="28"/>
        </w:rPr>
        <w:tab/>
      </w:r>
      <w:r w:rsidR="00525B41" w:rsidRPr="000177BB">
        <w:rPr>
          <w:sz w:val="28"/>
          <w:szCs w:val="28"/>
        </w:rPr>
        <w:tab/>
      </w:r>
      <w:r w:rsidR="00525B41" w:rsidRPr="000177BB">
        <w:rPr>
          <w:sz w:val="28"/>
          <w:szCs w:val="28"/>
        </w:rPr>
        <w:tab/>
      </w:r>
      <w:r w:rsidR="00525B41" w:rsidRPr="000177BB">
        <w:rPr>
          <w:sz w:val="28"/>
          <w:szCs w:val="28"/>
        </w:rPr>
        <w:tab/>
        <w:t xml:space="preserve">   </w:t>
      </w:r>
      <w:r w:rsidR="00D645E0" w:rsidRPr="000177BB">
        <w:rPr>
          <w:sz w:val="28"/>
          <w:szCs w:val="28"/>
        </w:rPr>
        <w:tab/>
      </w:r>
      <w:r w:rsidR="00D645E0" w:rsidRPr="000177BB">
        <w:rPr>
          <w:sz w:val="28"/>
          <w:szCs w:val="28"/>
        </w:rPr>
        <w:tab/>
      </w:r>
      <w:r w:rsidR="00525B41" w:rsidRPr="000177BB">
        <w:rPr>
          <w:sz w:val="28"/>
          <w:szCs w:val="28"/>
        </w:rPr>
        <w:t xml:space="preserve">  </w:t>
      </w:r>
      <w:r w:rsidR="000B72C6" w:rsidRPr="000177BB">
        <w:rPr>
          <w:sz w:val="28"/>
          <w:szCs w:val="28"/>
        </w:rPr>
        <w:t xml:space="preserve">               </w:t>
      </w:r>
      <w:r w:rsidR="00BD38EF" w:rsidRPr="000177BB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994CF8" w:rsidRPr="000177BB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="00994CF8" w:rsidRPr="000177BB">
        <w:rPr>
          <w:sz w:val="28"/>
          <w:szCs w:val="28"/>
        </w:rPr>
        <w:t xml:space="preserve">. </w:t>
      </w:r>
      <w:proofErr w:type="spellStart"/>
      <w:r w:rsidR="00056D76">
        <w:rPr>
          <w:sz w:val="28"/>
          <w:szCs w:val="28"/>
        </w:rPr>
        <w:t>Гераскин</w:t>
      </w:r>
      <w:proofErr w:type="spellEnd"/>
    </w:p>
    <w:p w:rsidR="00E54BAC" w:rsidRPr="000B72C6" w:rsidRDefault="00E54BAC" w:rsidP="008A63CF">
      <w:pPr>
        <w:shd w:val="clear" w:color="auto" w:fill="FFFFFF"/>
        <w:jc w:val="both"/>
        <w:rPr>
          <w:sz w:val="24"/>
          <w:szCs w:val="24"/>
        </w:rPr>
      </w:pPr>
    </w:p>
    <w:p w:rsidR="00D617FC" w:rsidRPr="00EF42D0" w:rsidRDefault="000A370B" w:rsidP="002C4683">
      <w:pPr>
        <w:shd w:val="clear" w:color="auto" w:fill="FFFFFF"/>
        <w:ind w:left="5670"/>
        <w:jc w:val="both"/>
        <w:rPr>
          <w:sz w:val="26"/>
          <w:szCs w:val="26"/>
        </w:rPr>
      </w:pPr>
      <w:r>
        <w:rPr>
          <w:sz w:val="24"/>
          <w:szCs w:val="24"/>
        </w:rPr>
        <w:br w:type="page"/>
      </w:r>
      <w:r w:rsidR="008A63CF" w:rsidRPr="00EF42D0">
        <w:rPr>
          <w:sz w:val="26"/>
          <w:szCs w:val="26"/>
        </w:rPr>
        <w:lastRenderedPageBreak/>
        <w:t>У</w:t>
      </w:r>
      <w:r w:rsidR="00B32FEA" w:rsidRPr="00EF42D0">
        <w:rPr>
          <w:sz w:val="26"/>
          <w:szCs w:val="26"/>
        </w:rPr>
        <w:t>твержден</w:t>
      </w:r>
      <w:r w:rsidR="00D645E0" w:rsidRPr="00EF42D0">
        <w:rPr>
          <w:sz w:val="26"/>
          <w:szCs w:val="26"/>
        </w:rPr>
        <w:t xml:space="preserve"> </w:t>
      </w:r>
    </w:p>
    <w:p w:rsidR="00532F9A" w:rsidRPr="00EF42D0" w:rsidRDefault="00D617FC" w:rsidP="002C4683">
      <w:pPr>
        <w:shd w:val="clear" w:color="auto" w:fill="FFFFFF"/>
        <w:ind w:left="5670" w:right="-185"/>
        <w:rPr>
          <w:sz w:val="26"/>
          <w:szCs w:val="26"/>
        </w:rPr>
      </w:pPr>
      <w:r w:rsidRPr="00EF42D0">
        <w:rPr>
          <w:sz w:val="26"/>
          <w:szCs w:val="26"/>
        </w:rPr>
        <w:t xml:space="preserve">постановлением </w:t>
      </w:r>
      <w:r w:rsidR="00B32FEA" w:rsidRPr="00EF42D0">
        <w:rPr>
          <w:sz w:val="26"/>
          <w:szCs w:val="26"/>
        </w:rPr>
        <w:t xml:space="preserve">Администрации </w:t>
      </w:r>
      <w:r w:rsidR="002C4683" w:rsidRPr="00EF42D0">
        <w:rPr>
          <w:sz w:val="26"/>
          <w:szCs w:val="26"/>
        </w:rPr>
        <w:br/>
      </w:r>
      <w:r w:rsidR="00B32FEA" w:rsidRPr="00EF42D0">
        <w:rPr>
          <w:sz w:val="26"/>
          <w:szCs w:val="26"/>
        </w:rPr>
        <w:t xml:space="preserve">города </w:t>
      </w:r>
      <w:r w:rsidR="00532F9A" w:rsidRPr="00EF42D0">
        <w:rPr>
          <w:sz w:val="26"/>
          <w:szCs w:val="26"/>
        </w:rPr>
        <w:t>Каменска-Уральского</w:t>
      </w:r>
    </w:p>
    <w:p w:rsidR="00BB196A" w:rsidRPr="00EF42D0" w:rsidRDefault="001F0AF3" w:rsidP="002C4683">
      <w:pPr>
        <w:shd w:val="clear" w:color="auto" w:fill="FFFFFF"/>
        <w:ind w:left="5670" w:right="-185"/>
        <w:rPr>
          <w:sz w:val="26"/>
          <w:szCs w:val="26"/>
        </w:rPr>
      </w:pPr>
      <w:r w:rsidRPr="00EF42D0">
        <w:rPr>
          <w:sz w:val="26"/>
          <w:szCs w:val="26"/>
        </w:rPr>
        <w:t xml:space="preserve">от </w:t>
      </w:r>
      <w:r w:rsidR="005F14EC">
        <w:rPr>
          <w:sz w:val="26"/>
          <w:szCs w:val="26"/>
        </w:rPr>
        <w:t xml:space="preserve">26.06.201 </w:t>
      </w:r>
      <w:r w:rsidR="00CA6F33" w:rsidRPr="00EF42D0">
        <w:rPr>
          <w:sz w:val="26"/>
          <w:szCs w:val="26"/>
        </w:rPr>
        <w:t>№</w:t>
      </w:r>
      <w:r w:rsidR="005F14EC">
        <w:rPr>
          <w:sz w:val="26"/>
          <w:szCs w:val="26"/>
        </w:rPr>
        <w:t xml:space="preserve"> 553</w:t>
      </w:r>
      <w:r w:rsidR="00D7003D" w:rsidRPr="00EF42D0">
        <w:rPr>
          <w:sz w:val="26"/>
          <w:szCs w:val="26"/>
        </w:rPr>
        <w:t xml:space="preserve"> </w:t>
      </w:r>
    </w:p>
    <w:p w:rsidR="00D617FC" w:rsidRPr="00EF42D0" w:rsidRDefault="00D617FC" w:rsidP="002C4683">
      <w:pPr>
        <w:shd w:val="clear" w:color="auto" w:fill="FFFFFF"/>
        <w:ind w:left="5670" w:right="-185"/>
        <w:rPr>
          <w:sz w:val="26"/>
          <w:szCs w:val="26"/>
        </w:rPr>
      </w:pPr>
      <w:r w:rsidRPr="00EF42D0">
        <w:rPr>
          <w:sz w:val="26"/>
          <w:szCs w:val="26"/>
        </w:rPr>
        <w:t>«</w:t>
      </w:r>
      <w:r w:rsidR="00BB196A" w:rsidRPr="00EF42D0">
        <w:rPr>
          <w:sz w:val="26"/>
          <w:szCs w:val="26"/>
        </w:rPr>
        <w:t>О подготовке и проведении городских массовых мероприятий, посвященных празднованию Дня города и Дня металлурга в 201</w:t>
      </w:r>
      <w:r w:rsidR="006836BE" w:rsidRPr="00EF42D0">
        <w:rPr>
          <w:sz w:val="26"/>
          <w:szCs w:val="26"/>
        </w:rPr>
        <w:t>8</w:t>
      </w:r>
      <w:r w:rsidR="00BB196A" w:rsidRPr="00EF42D0">
        <w:rPr>
          <w:sz w:val="26"/>
          <w:szCs w:val="26"/>
        </w:rPr>
        <w:t xml:space="preserve"> году, </w:t>
      </w:r>
      <w:r w:rsidR="000177BB" w:rsidRPr="00EF42D0">
        <w:rPr>
          <w:sz w:val="26"/>
          <w:szCs w:val="26"/>
        </w:rPr>
        <w:br/>
      </w:r>
      <w:r w:rsidR="00BB196A" w:rsidRPr="00EF42D0">
        <w:rPr>
          <w:sz w:val="26"/>
          <w:szCs w:val="26"/>
        </w:rPr>
        <w:t>и временном ограничении движения автотранспорта</w:t>
      </w:r>
      <w:r w:rsidR="00926C78" w:rsidRPr="00EF42D0">
        <w:rPr>
          <w:sz w:val="26"/>
          <w:szCs w:val="26"/>
        </w:rPr>
        <w:t>»</w:t>
      </w:r>
    </w:p>
    <w:p w:rsidR="000B72C6" w:rsidRDefault="000B72C6" w:rsidP="001B6848">
      <w:pPr>
        <w:shd w:val="clear" w:color="auto" w:fill="FFFFFF"/>
        <w:jc w:val="center"/>
        <w:outlineLvl w:val="0"/>
        <w:rPr>
          <w:sz w:val="26"/>
          <w:szCs w:val="26"/>
        </w:rPr>
      </w:pPr>
    </w:p>
    <w:p w:rsidR="00D360E2" w:rsidRPr="00EF42D0" w:rsidRDefault="00D360E2" w:rsidP="001B6848">
      <w:pPr>
        <w:shd w:val="clear" w:color="auto" w:fill="FFFFFF"/>
        <w:jc w:val="center"/>
        <w:outlineLvl w:val="0"/>
        <w:rPr>
          <w:sz w:val="26"/>
          <w:szCs w:val="26"/>
        </w:rPr>
      </w:pPr>
    </w:p>
    <w:p w:rsidR="009C56CE" w:rsidRPr="00EF42D0" w:rsidRDefault="000A370B" w:rsidP="000B72C6">
      <w:pPr>
        <w:spacing w:after="60"/>
        <w:jc w:val="center"/>
        <w:rPr>
          <w:b/>
          <w:sz w:val="26"/>
          <w:szCs w:val="26"/>
        </w:rPr>
      </w:pPr>
      <w:r w:rsidRPr="00EF42D0">
        <w:rPr>
          <w:b/>
          <w:sz w:val="26"/>
          <w:szCs w:val="26"/>
        </w:rPr>
        <w:t>ПЛАН</w:t>
      </w:r>
      <w:r w:rsidRPr="00EF42D0">
        <w:rPr>
          <w:b/>
          <w:sz w:val="26"/>
          <w:szCs w:val="26"/>
        </w:rPr>
        <w:br/>
      </w:r>
      <w:r w:rsidR="00C4385A" w:rsidRPr="00EF42D0">
        <w:rPr>
          <w:b/>
          <w:sz w:val="26"/>
          <w:szCs w:val="26"/>
        </w:rPr>
        <w:t xml:space="preserve">городских массовых мероприятий, посвященных празднованию </w:t>
      </w:r>
      <w:r w:rsidRPr="00EF42D0">
        <w:rPr>
          <w:b/>
          <w:sz w:val="26"/>
          <w:szCs w:val="26"/>
        </w:rPr>
        <w:br/>
      </w:r>
      <w:r w:rsidR="00C4385A" w:rsidRPr="00EF42D0">
        <w:rPr>
          <w:b/>
          <w:sz w:val="26"/>
          <w:szCs w:val="26"/>
        </w:rPr>
        <w:t>Дня города и Дня металлурга в 201</w:t>
      </w:r>
      <w:r w:rsidR="006836BE" w:rsidRPr="00EF42D0">
        <w:rPr>
          <w:b/>
          <w:sz w:val="26"/>
          <w:szCs w:val="26"/>
        </w:rPr>
        <w:t>8</w:t>
      </w:r>
      <w:r w:rsidR="00C4385A" w:rsidRPr="00EF42D0">
        <w:rPr>
          <w:b/>
          <w:sz w:val="26"/>
          <w:szCs w:val="26"/>
        </w:rPr>
        <w:t xml:space="preserve"> году</w:t>
      </w:r>
    </w:p>
    <w:tbl>
      <w:tblPr>
        <w:tblW w:w="106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1877"/>
        <w:gridCol w:w="2561"/>
        <w:gridCol w:w="3181"/>
        <w:gridCol w:w="2383"/>
      </w:tblGrid>
      <w:tr w:rsidR="00EF42D0" w:rsidRPr="00B35222" w:rsidTr="00524C48">
        <w:trPr>
          <w:jc w:val="center"/>
        </w:trPr>
        <w:tc>
          <w:tcPr>
            <w:tcW w:w="679" w:type="dxa"/>
          </w:tcPr>
          <w:p w:rsidR="00EF42D0" w:rsidRPr="00B35222" w:rsidRDefault="00EF42D0" w:rsidP="00EA4A69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B35222">
              <w:rPr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B35222">
              <w:rPr>
                <w:b/>
                <w:sz w:val="26"/>
                <w:szCs w:val="26"/>
              </w:rPr>
              <w:t>/</w:t>
            </w:r>
            <w:proofErr w:type="spellStart"/>
            <w:r w:rsidRPr="00B35222">
              <w:rPr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877" w:type="dxa"/>
          </w:tcPr>
          <w:p w:rsidR="00EF42D0" w:rsidRDefault="00BD4402" w:rsidP="00EF42D0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</w:t>
            </w:r>
            <w:r w:rsidR="00EF42D0" w:rsidRPr="00B35222">
              <w:rPr>
                <w:b/>
                <w:sz w:val="26"/>
                <w:szCs w:val="26"/>
              </w:rPr>
              <w:t>ремя проведения</w:t>
            </w:r>
          </w:p>
          <w:p w:rsidR="00BD4402" w:rsidRPr="00B35222" w:rsidRDefault="00BD4402" w:rsidP="00EF42D0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мероприятия</w:t>
            </w:r>
          </w:p>
        </w:tc>
        <w:tc>
          <w:tcPr>
            <w:tcW w:w="2561" w:type="dxa"/>
          </w:tcPr>
          <w:p w:rsidR="00EF42D0" w:rsidRPr="00B35222" w:rsidRDefault="00EF42D0" w:rsidP="00EF42D0">
            <w:pPr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3181" w:type="dxa"/>
          </w:tcPr>
          <w:p w:rsidR="00EF42D0" w:rsidRPr="00B35222" w:rsidRDefault="00EF42D0" w:rsidP="00EF42D0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Место проведения мероприятия</w:t>
            </w:r>
          </w:p>
          <w:p w:rsidR="00EF42D0" w:rsidRPr="00B35222" w:rsidRDefault="00EF42D0" w:rsidP="00EF42D0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(границы прилегающей территории, где не допускается розничная продажа алкогольной продукции)</w:t>
            </w:r>
          </w:p>
        </w:tc>
        <w:tc>
          <w:tcPr>
            <w:tcW w:w="2383" w:type="dxa"/>
          </w:tcPr>
          <w:p w:rsidR="00EF42D0" w:rsidRPr="00B35222" w:rsidRDefault="00EF42D0" w:rsidP="00EF42D0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Ответственный</w:t>
            </w:r>
          </w:p>
        </w:tc>
      </w:tr>
      <w:tr w:rsidR="000709F2" w:rsidRPr="00B35222" w:rsidTr="00524C48">
        <w:trPr>
          <w:jc w:val="center"/>
        </w:trPr>
        <w:tc>
          <w:tcPr>
            <w:tcW w:w="679" w:type="dxa"/>
          </w:tcPr>
          <w:p w:rsidR="000709F2" w:rsidRPr="00B35222" w:rsidRDefault="00B35222" w:rsidP="00EA4A69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877" w:type="dxa"/>
          </w:tcPr>
          <w:p w:rsidR="000709F2" w:rsidRPr="00B35222" w:rsidRDefault="00B35222" w:rsidP="00EF42D0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561" w:type="dxa"/>
          </w:tcPr>
          <w:p w:rsidR="000709F2" w:rsidRPr="00B35222" w:rsidRDefault="00B35222" w:rsidP="00EF42D0">
            <w:pPr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81" w:type="dxa"/>
          </w:tcPr>
          <w:p w:rsidR="000709F2" w:rsidRPr="00B35222" w:rsidRDefault="00B35222" w:rsidP="00EF42D0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383" w:type="dxa"/>
          </w:tcPr>
          <w:p w:rsidR="000709F2" w:rsidRPr="00B35222" w:rsidRDefault="00B35222" w:rsidP="00EF42D0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5</w:t>
            </w:r>
          </w:p>
        </w:tc>
      </w:tr>
      <w:tr w:rsidR="000709F2" w:rsidRPr="00EF42D0" w:rsidTr="00524C48">
        <w:trPr>
          <w:jc w:val="center"/>
        </w:trPr>
        <w:tc>
          <w:tcPr>
            <w:tcW w:w="10681" w:type="dxa"/>
            <w:gridSpan w:val="5"/>
          </w:tcPr>
          <w:p w:rsidR="000709F2" w:rsidRPr="00B35222" w:rsidRDefault="000709F2" w:rsidP="000709F2">
            <w:pPr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 xml:space="preserve">с 5 июля по 10 июля </w:t>
            </w:r>
          </w:p>
        </w:tc>
      </w:tr>
      <w:tr w:rsidR="00EF42D0" w:rsidRPr="00EF42D0" w:rsidTr="00524C48">
        <w:trPr>
          <w:jc w:val="center"/>
        </w:trPr>
        <w:tc>
          <w:tcPr>
            <w:tcW w:w="679" w:type="dxa"/>
          </w:tcPr>
          <w:p w:rsidR="00EF42D0" w:rsidRPr="00EF42D0" w:rsidRDefault="00EF42D0" w:rsidP="009C56CE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EF42D0" w:rsidRPr="00EF42D0" w:rsidRDefault="00EF42D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10.00-17.00</w:t>
            </w:r>
          </w:p>
        </w:tc>
        <w:tc>
          <w:tcPr>
            <w:tcW w:w="2561" w:type="dxa"/>
          </w:tcPr>
          <w:p w:rsidR="00EF42D0" w:rsidRPr="00EF42D0" w:rsidRDefault="00EF42D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I</w:t>
            </w:r>
            <w:r w:rsidRPr="00EF42D0">
              <w:rPr>
                <w:sz w:val="26"/>
                <w:szCs w:val="26"/>
                <w:lang w:val="en-US"/>
              </w:rPr>
              <w:t>V</w:t>
            </w:r>
            <w:r w:rsidRPr="00EF42D0">
              <w:rPr>
                <w:sz w:val="26"/>
                <w:szCs w:val="26"/>
              </w:rPr>
              <w:t xml:space="preserve"> Православная выставка-ярмарка «Звон колоколов»</w:t>
            </w:r>
          </w:p>
        </w:tc>
        <w:tc>
          <w:tcPr>
            <w:tcW w:w="3181" w:type="dxa"/>
          </w:tcPr>
          <w:p w:rsidR="00EF42D0" w:rsidRPr="00EF42D0" w:rsidRDefault="00EF42D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площадь у ДК «Юность»</w:t>
            </w:r>
          </w:p>
        </w:tc>
        <w:tc>
          <w:tcPr>
            <w:tcW w:w="2383" w:type="dxa"/>
          </w:tcPr>
          <w:p w:rsidR="00A35285" w:rsidRDefault="00EF42D0" w:rsidP="000709F2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Каменск</w:t>
            </w:r>
            <w:r w:rsidR="000709F2">
              <w:rPr>
                <w:sz w:val="26"/>
                <w:szCs w:val="26"/>
              </w:rPr>
              <w:t>ая</w:t>
            </w:r>
            <w:r w:rsidRPr="00EF42D0">
              <w:rPr>
                <w:sz w:val="26"/>
                <w:szCs w:val="26"/>
              </w:rPr>
              <w:t xml:space="preserve"> и </w:t>
            </w:r>
            <w:proofErr w:type="spellStart"/>
            <w:r w:rsidRPr="00EF42D0">
              <w:rPr>
                <w:sz w:val="26"/>
                <w:szCs w:val="26"/>
              </w:rPr>
              <w:t>Алапаевск</w:t>
            </w:r>
            <w:r w:rsidR="000709F2">
              <w:rPr>
                <w:sz w:val="26"/>
                <w:szCs w:val="26"/>
              </w:rPr>
              <w:t>ая</w:t>
            </w:r>
            <w:proofErr w:type="spellEnd"/>
            <w:r w:rsidRPr="00EF42D0">
              <w:rPr>
                <w:sz w:val="26"/>
                <w:szCs w:val="26"/>
              </w:rPr>
              <w:t xml:space="preserve"> </w:t>
            </w:r>
            <w:r w:rsidR="000709F2">
              <w:rPr>
                <w:sz w:val="26"/>
                <w:szCs w:val="26"/>
              </w:rPr>
              <w:t>Епархия</w:t>
            </w:r>
            <w:r w:rsidR="00A35285">
              <w:rPr>
                <w:sz w:val="26"/>
                <w:szCs w:val="26"/>
              </w:rPr>
              <w:t xml:space="preserve"> </w:t>
            </w:r>
          </w:p>
          <w:p w:rsidR="00EF42D0" w:rsidRPr="00EF42D0" w:rsidRDefault="00A35285" w:rsidP="000709F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 согласованию)</w:t>
            </w:r>
          </w:p>
        </w:tc>
      </w:tr>
      <w:tr w:rsidR="000709F2" w:rsidRPr="00EF42D0" w:rsidTr="00524C48">
        <w:trPr>
          <w:jc w:val="center"/>
        </w:trPr>
        <w:tc>
          <w:tcPr>
            <w:tcW w:w="10681" w:type="dxa"/>
            <w:gridSpan w:val="5"/>
          </w:tcPr>
          <w:p w:rsidR="000709F2" w:rsidRPr="00B35222" w:rsidRDefault="000709F2" w:rsidP="000709F2">
            <w:pPr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 xml:space="preserve">7 июля </w:t>
            </w:r>
          </w:p>
        </w:tc>
      </w:tr>
      <w:tr w:rsidR="000709F2" w:rsidRPr="00EF42D0" w:rsidTr="00524C48">
        <w:trPr>
          <w:jc w:val="center"/>
        </w:trPr>
        <w:tc>
          <w:tcPr>
            <w:tcW w:w="679" w:type="dxa"/>
          </w:tcPr>
          <w:p w:rsidR="000709F2" w:rsidRPr="00EF42D0" w:rsidRDefault="000709F2" w:rsidP="009C56CE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0709F2" w:rsidRPr="00EF42D0" w:rsidRDefault="000709F2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11.00</w:t>
            </w:r>
            <w:r>
              <w:rPr>
                <w:sz w:val="26"/>
                <w:szCs w:val="26"/>
              </w:rPr>
              <w:t>-13.00</w:t>
            </w:r>
          </w:p>
        </w:tc>
        <w:tc>
          <w:tcPr>
            <w:tcW w:w="2561" w:type="dxa"/>
          </w:tcPr>
          <w:p w:rsidR="000709F2" w:rsidRPr="00EA25FF" w:rsidRDefault="00CC7650" w:rsidP="00EF42D0">
            <w:pPr>
              <w:jc w:val="center"/>
              <w:rPr>
                <w:sz w:val="26"/>
                <w:szCs w:val="26"/>
              </w:rPr>
            </w:pPr>
            <w:r w:rsidRPr="00EA25FF">
              <w:rPr>
                <w:sz w:val="26"/>
                <w:szCs w:val="26"/>
              </w:rPr>
              <w:t>Торжественное мероприятие, посвященное чествованию многодетных семей</w:t>
            </w:r>
            <w:r w:rsidR="00EA25FF">
              <w:rPr>
                <w:sz w:val="26"/>
                <w:szCs w:val="26"/>
              </w:rPr>
              <w:t>,</w:t>
            </w:r>
            <w:r w:rsidRPr="00EA25FF">
              <w:rPr>
                <w:sz w:val="26"/>
                <w:szCs w:val="26"/>
              </w:rPr>
              <w:t xml:space="preserve"> «Благословенное детство мое»</w:t>
            </w:r>
          </w:p>
        </w:tc>
        <w:tc>
          <w:tcPr>
            <w:tcW w:w="3181" w:type="dxa"/>
          </w:tcPr>
          <w:p w:rsidR="000709F2" w:rsidRPr="00EF42D0" w:rsidRDefault="000709F2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ДК «Юность»</w:t>
            </w:r>
          </w:p>
        </w:tc>
        <w:tc>
          <w:tcPr>
            <w:tcW w:w="2383" w:type="dxa"/>
          </w:tcPr>
          <w:p w:rsidR="000709F2" w:rsidRPr="00EF42D0" w:rsidRDefault="000709F2" w:rsidP="00A35285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Каменск</w:t>
            </w:r>
            <w:r>
              <w:rPr>
                <w:sz w:val="26"/>
                <w:szCs w:val="26"/>
              </w:rPr>
              <w:t>ая</w:t>
            </w:r>
            <w:r w:rsidRPr="00EF42D0">
              <w:rPr>
                <w:sz w:val="26"/>
                <w:szCs w:val="26"/>
              </w:rPr>
              <w:t xml:space="preserve"> и </w:t>
            </w:r>
            <w:proofErr w:type="spellStart"/>
            <w:r w:rsidRPr="00EF42D0">
              <w:rPr>
                <w:sz w:val="26"/>
                <w:szCs w:val="26"/>
              </w:rPr>
              <w:t>Алапаевск</w:t>
            </w:r>
            <w:r>
              <w:rPr>
                <w:sz w:val="26"/>
                <w:szCs w:val="26"/>
              </w:rPr>
              <w:t>ая</w:t>
            </w:r>
            <w:proofErr w:type="spellEnd"/>
            <w:r w:rsidRPr="00EF42D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Епархия</w:t>
            </w:r>
            <w:r w:rsidR="00A35285">
              <w:rPr>
                <w:sz w:val="26"/>
                <w:szCs w:val="26"/>
              </w:rPr>
              <w:t xml:space="preserve"> </w:t>
            </w:r>
            <w:r w:rsidR="00524C48">
              <w:rPr>
                <w:sz w:val="26"/>
                <w:szCs w:val="26"/>
              </w:rPr>
              <w:br/>
            </w:r>
            <w:r w:rsidR="00A35285">
              <w:rPr>
                <w:sz w:val="26"/>
                <w:szCs w:val="26"/>
              </w:rPr>
              <w:t>(по согласованию)</w:t>
            </w:r>
            <w:r w:rsidR="00BD4402">
              <w:rPr>
                <w:sz w:val="26"/>
                <w:szCs w:val="26"/>
              </w:rPr>
              <w:t xml:space="preserve">, </w:t>
            </w:r>
            <w:r w:rsidR="001E41E1" w:rsidRPr="001E41E1">
              <w:rPr>
                <w:sz w:val="26"/>
                <w:szCs w:val="26"/>
              </w:rPr>
              <w:t>Администрация города</w:t>
            </w:r>
          </w:p>
        </w:tc>
      </w:tr>
      <w:tr w:rsidR="000709F2" w:rsidRPr="00EF42D0" w:rsidTr="00524C48">
        <w:trPr>
          <w:jc w:val="center"/>
        </w:trPr>
        <w:tc>
          <w:tcPr>
            <w:tcW w:w="10681" w:type="dxa"/>
            <w:gridSpan w:val="5"/>
          </w:tcPr>
          <w:p w:rsidR="000709F2" w:rsidRPr="00B35222" w:rsidRDefault="000709F2" w:rsidP="00B35222">
            <w:pPr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8</w:t>
            </w:r>
            <w:r w:rsidR="00B35222" w:rsidRPr="00B35222">
              <w:rPr>
                <w:b/>
                <w:sz w:val="26"/>
                <w:szCs w:val="26"/>
              </w:rPr>
              <w:t xml:space="preserve"> июля</w:t>
            </w:r>
          </w:p>
        </w:tc>
      </w:tr>
      <w:tr w:rsidR="00EF42D0" w:rsidRPr="00EF42D0" w:rsidTr="00524C48">
        <w:trPr>
          <w:jc w:val="center"/>
        </w:trPr>
        <w:tc>
          <w:tcPr>
            <w:tcW w:w="679" w:type="dxa"/>
          </w:tcPr>
          <w:p w:rsidR="00EF42D0" w:rsidRPr="00EF42D0" w:rsidRDefault="00EF42D0" w:rsidP="009C56CE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EF42D0" w:rsidRPr="00EF42D0" w:rsidRDefault="00EF42D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12.00</w:t>
            </w:r>
            <w:r>
              <w:rPr>
                <w:sz w:val="26"/>
                <w:szCs w:val="26"/>
              </w:rPr>
              <w:t>-14.00</w:t>
            </w:r>
          </w:p>
        </w:tc>
        <w:tc>
          <w:tcPr>
            <w:tcW w:w="2561" w:type="dxa"/>
          </w:tcPr>
          <w:p w:rsidR="00EF42D0" w:rsidRPr="00EF42D0" w:rsidRDefault="00EF42D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 xml:space="preserve">Торжественное вручение </w:t>
            </w:r>
            <w:r>
              <w:rPr>
                <w:sz w:val="26"/>
                <w:szCs w:val="26"/>
              </w:rPr>
              <w:br/>
            </w:r>
            <w:r w:rsidRPr="00EF42D0">
              <w:rPr>
                <w:sz w:val="26"/>
                <w:szCs w:val="26"/>
              </w:rPr>
              <w:t xml:space="preserve">Знака отличия Свердловской области </w:t>
            </w:r>
            <w:r>
              <w:rPr>
                <w:sz w:val="26"/>
                <w:szCs w:val="26"/>
              </w:rPr>
              <w:br/>
            </w:r>
            <w:r w:rsidRPr="00EF42D0">
              <w:rPr>
                <w:sz w:val="26"/>
                <w:szCs w:val="26"/>
              </w:rPr>
              <w:t>«Совет да любовь!»</w:t>
            </w:r>
          </w:p>
        </w:tc>
        <w:tc>
          <w:tcPr>
            <w:tcW w:w="3181" w:type="dxa"/>
          </w:tcPr>
          <w:p w:rsidR="00EF42D0" w:rsidRPr="00EF42D0" w:rsidRDefault="00EF42D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ДК «Современник»</w:t>
            </w:r>
          </w:p>
        </w:tc>
        <w:tc>
          <w:tcPr>
            <w:tcW w:w="2383" w:type="dxa"/>
          </w:tcPr>
          <w:p w:rsidR="00EF42D0" w:rsidRPr="00EF42D0" w:rsidRDefault="00EF42D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Куликов О.В.</w:t>
            </w:r>
          </w:p>
        </w:tc>
      </w:tr>
      <w:tr w:rsidR="00EF42D0" w:rsidRPr="00EF42D0" w:rsidTr="00524C48">
        <w:trPr>
          <w:jc w:val="center"/>
        </w:trPr>
        <w:tc>
          <w:tcPr>
            <w:tcW w:w="679" w:type="dxa"/>
          </w:tcPr>
          <w:p w:rsidR="00EF42D0" w:rsidRPr="00EF42D0" w:rsidRDefault="00EF42D0" w:rsidP="009C56CE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EF42D0" w:rsidRPr="00EF42D0" w:rsidRDefault="00EF42D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17.00</w:t>
            </w:r>
            <w:r>
              <w:rPr>
                <w:sz w:val="26"/>
                <w:szCs w:val="26"/>
              </w:rPr>
              <w:t>-21.00</w:t>
            </w:r>
          </w:p>
        </w:tc>
        <w:tc>
          <w:tcPr>
            <w:tcW w:w="2561" w:type="dxa"/>
          </w:tcPr>
          <w:p w:rsidR="00EF42D0" w:rsidRPr="00EF42D0" w:rsidRDefault="00EF42D0" w:rsidP="00F83B9C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 xml:space="preserve">Финал </w:t>
            </w:r>
            <w:r>
              <w:rPr>
                <w:sz w:val="26"/>
                <w:szCs w:val="26"/>
              </w:rPr>
              <w:t>к</w:t>
            </w:r>
            <w:r w:rsidRPr="00EF42D0">
              <w:rPr>
                <w:sz w:val="26"/>
                <w:szCs w:val="26"/>
              </w:rPr>
              <w:t>онкурс</w:t>
            </w:r>
            <w:r>
              <w:rPr>
                <w:sz w:val="26"/>
                <w:szCs w:val="26"/>
              </w:rPr>
              <w:t>а</w:t>
            </w:r>
            <w:r w:rsidRPr="00EF42D0">
              <w:rPr>
                <w:sz w:val="26"/>
                <w:szCs w:val="26"/>
              </w:rPr>
              <w:t xml:space="preserve"> красоты </w:t>
            </w:r>
            <w:r w:rsidR="00F83B9C">
              <w:rPr>
                <w:sz w:val="26"/>
                <w:szCs w:val="26"/>
              </w:rPr>
              <w:br/>
            </w:r>
            <w:r w:rsidRPr="00EF42D0">
              <w:rPr>
                <w:sz w:val="26"/>
                <w:szCs w:val="26"/>
              </w:rPr>
              <w:t xml:space="preserve">«Мисс Каменск-Уральский-2018» </w:t>
            </w:r>
          </w:p>
        </w:tc>
        <w:tc>
          <w:tcPr>
            <w:tcW w:w="3181" w:type="dxa"/>
          </w:tcPr>
          <w:p w:rsidR="00EF42D0" w:rsidRPr="00EF42D0" w:rsidRDefault="00EF42D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СКЦ</w:t>
            </w:r>
          </w:p>
        </w:tc>
        <w:tc>
          <w:tcPr>
            <w:tcW w:w="2383" w:type="dxa"/>
          </w:tcPr>
          <w:p w:rsidR="00EF42D0" w:rsidRPr="00EF42D0" w:rsidRDefault="000709F2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Сергеева О.Н.</w:t>
            </w:r>
          </w:p>
        </w:tc>
      </w:tr>
      <w:tr w:rsidR="00B35222" w:rsidRPr="00B35222" w:rsidTr="00524C48">
        <w:trPr>
          <w:jc w:val="center"/>
        </w:trPr>
        <w:tc>
          <w:tcPr>
            <w:tcW w:w="679" w:type="dxa"/>
          </w:tcPr>
          <w:p w:rsidR="00B35222" w:rsidRPr="00B35222" w:rsidRDefault="00B35222" w:rsidP="00BD4402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>
              <w:lastRenderedPageBreak/>
              <w:br w:type="page"/>
            </w:r>
            <w:r w:rsidRPr="00B3522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877" w:type="dxa"/>
          </w:tcPr>
          <w:p w:rsidR="00B35222" w:rsidRPr="00B35222" w:rsidRDefault="00B35222" w:rsidP="00BD4402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561" w:type="dxa"/>
          </w:tcPr>
          <w:p w:rsidR="00B35222" w:rsidRPr="00B35222" w:rsidRDefault="00B35222" w:rsidP="00BD4402">
            <w:pPr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81" w:type="dxa"/>
          </w:tcPr>
          <w:p w:rsidR="00B35222" w:rsidRPr="00B35222" w:rsidRDefault="00B35222" w:rsidP="00BD4402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383" w:type="dxa"/>
          </w:tcPr>
          <w:p w:rsidR="00B35222" w:rsidRPr="00B35222" w:rsidRDefault="00B35222" w:rsidP="00BD4402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5</w:t>
            </w:r>
          </w:p>
        </w:tc>
      </w:tr>
      <w:tr w:rsidR="000709F2" w:rsidRPr="00EF42D0" w:rsidTr="00524C48">
        <w:trPr>
          <w:jc w:val="center"/>
        </w:trPr>
        <w:tc>
          <w:tcPr>
            <w:tcW w:w="10681" w:type="dxa"/>
            <w:gridSpan w:val="5"/>
          </w:tcPr>
          <w:p w:rsidR="000709F2" w:rsidRPr="00B35222" w:rsidRDefault="000709F2" w:rsidP="00B35222">
            <w:pPr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12</w:t>
            </w:r>
            <w:r w:rsidR="00B35222" w:rsidRPr="00B35222">
              <w:rPr>
                <w:b/>
                <w:sz w:val="26"/>
                <w:szCs w:val="26"/>
              </w:rPr>
              <w:t xml:space="preserve"> июля</w:t>
            </w:r>
          </w:p>
        </w:tc>
      </w:tr>
      <w:tr w:rsidR="00EF42D0" w:rsidRPr="00EF42D0" w:rsidTr="00524C48">
        <w:trPr>
          <w:jc w:val="center"/>
        </w:trPr>
        <w:tc>
          <w:tcPr>
            <w:tcW w:w="679" w:type="dxa"/>
          </w:tcPr>
          <w:p w:rsidR="00EF42D0" w:rsidRPr="00EF42D0" w:rsidRDefault="00EF42D0" w:rsidP="00BD4402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EF42D0" w:rsidRPr="00EF42D0" w:rsidRDefault="00EF42D0" w:rsidP="00CC765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17.00-</w:t>
            </w:r>
            <w:r w:rsidR="00CC7650">
              <w:rPr>
                <w:sz w:val="26"/>
                <w:szCs w:val="26"/>
              </w:rPr>
              <w:t>19</w:t>
            </w:r>
            <w:r w:rsidRPr="00EF42D0">
              <w:rPr>
                <w:sz w:val="26"/>
                <w:szCs w:val="26"/>
              </w:rPr>
              <w:t>.00</w:t>
            </w:r>
          </w:p>
        </w:tc>
        <w:tc>
          <w:tcPr>
            <w:tcW w:w="2561" w:type="dxa"/>
          </w:tcPr>
          <w:p w:rsidR="00EF42D0" w:rsidRPr="00EF42D0" w:rsidRDefault="00EF42D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Торжественное собрание, посвященное Дню города</w:t>
            </w:r>
          </w:p>
        </w:tc>
        <w:tc>
          <w:tcPr>
            <w:tcW w:w="3181" w:type="dxa"/>
          </w:tcPr>
          <w:p w:rsidR="00EF42D0" w:rsidRPr="00EF42D0" w:rsidRDefault="00EF42D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СКЦ</w:t>
            </w:r>
          </w:p>
        </w:tc>
        <w:tc>
          <w:tcPr>
            <w:tcW w:w="2383" w:type="dxa"/>
          </w:tcPr>
          <w:p w:rsidR="00EF42D0" w:rsidRPr="00EF42D0" w:rsidRDefault="00EF42D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Сергеева О.Н.</w:t>
            </w:r>
          </w:p>
        </w:tc>
      </w:tr>
      <w:tr w:rsidR="00B35222" w:rsidRPr="00EF42D0" w:rsidTr="00524C48">
        <w:trPr>
          <w:trHeight w:val="171"/>
          <w:jc w:val="center"/>
        </w:trPr>
        <w:tc>
          <w:tcPr>
            <w:tcW w:w="10681" w:type="dxa"/>
            <w:gridSpan w:val="5"/>
          </w:tcPr>
          <w:p w:rsidR="00B35222" w:rsidRPr="00B35222" w:rsidRDefault="00B35222" w:rsidP="00B35222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13 июля</w:t>
            </w:r>
          </w:p>
        </w:tc>
      </w:tr>
      <w:tr w:rsidR="00EF42D0" w:rsidRPr="00EF42D0" w:rsidTr="00524C48">
        <w:trPr>
          <w:trHeight w:val="171"/>
          <w:jc w:val="center"/>
        </w:trPr>
        <w:tc>
          <w:tcPr>
            <w:tcW w:w="679" w:type="dxa"/>
          </w:tcPr>
          <w:p w:rsidR="00EF42D0" w:rsidRPr="00EF42D0" w:rsidRDefault="00EF42D0" w:rsidP="00BD4402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EF42D0" w:rsidRPr="00EF42D0" w:rsidRDefault="00EF42D0" w:rsidP="00EF42D0">
            <w:pPr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  <w:lang w:val="en-US"/>
              </w:rPr>
            </w:pPr>
            <w:r w:rsidRPr="00EF42D0">
              <w:rPr>
                <w:sz w:val="26"/>
                <w:szCs w:val="26"/>
              </w:rPr>
              <w:t>20.30-23.45</w:t>
            </w:r>
          </w:p>
        </w:tc>
        <w:tc>
          <w:tcPr>
            <w:tcW w:w="2561" w:type="dxa"/>
            <w:tcBorders>
              <w:bottom w:val="single" w:sz="4" w:space="0" w:color="auto"/>
            </w:tcBorders>
          </w:tcPr>
          <w:p w:rsidR="00EF42D0" w:rsidRPr="00EF42D0" w:rsidRDefault="00EF42D0" w:rsidP="00EF42D0">
            <w:pPr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Концертное шоу с участием звезд российской эстрады. Фейерверк</w:t>
            </w:r>
          </w:p>
        </w:tc>
        <w:tc>
          <w:tcPr>
            <w:tcW w:w="3181" w:type="dxa"/>
            <w:tcBorders>
              <w:bottom w:val="single" w:sz="4" w:space="0" w:color="auto"/>
            </w:tcBorders>
          </w:tcPr>
          <w:p w:rsidR="00EF42D0" w:rsidRPr="00EF42D0" w:rsidRDefault="00EF42D0" w:rsidP="00EF42D0">
            <w:pPr>
              <w:tabs>
                <w:tab w:val="left" w:pos="5604"/>
              </w:tabs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пл. Ленинского комсомола</w:t>
            </w:r>
          </w:p>
          <w:p w:rsidR="00EF42D0" w:rsidRPr="00EF42D0" w:rsidRDefault="00EF42D0" w:rsidP="001E41E1">
            <w:pPr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proofErr w:type="gramStart"/>
            <w:r w:rsidRPr="00EF42D0">
              <w:rPr>
                <w:sz w:val="26"/>
                <w:szCs w:val="26"/>
              </w:rPr>
              <w:t>(границы улиц:</w:t>
            </w:r>
            <w:proofErr w:type="gramEnd"/>
            <w:r w:rsidRPr="00EF42D0">
              <w:rPr>
                <w:sz w:val="26"/>
                <w:szCs w:val="26"/>
              </w:rPr>
              <w:t xml:space="preserve"> </w:t>
            </w:r>
            <w:proofErr w:type="gramStart"/>
            <w:r w:rsidRPr="00EF42D0">
              <w:rPr>
                <w:sz w:val="26"/>
                <w:szCs w:val="26"/>
              </w:rPr>
              <w:t xml:space="preserve">Парковая, Ленина, </w:t>
            </w:r>
            <w:proofErr w:type="spellStart"/>
            <w:r w:rsidRPr="00EF42D0">
              <w:rPr>
                <w:sz w:val="26"/>
                <w:szCs w:val="26"/>
              </w:rPr>
              <w:t>Кунавина</w:t>
            </w:r>
            <w:proofErr w:type="spellEnd"/>
            <w:r w:rsidRPr="00EF42D0">
              <w:rPr>
                <w:sz w:val="26"/>
                <w:szCs w:val="26"/>
              </w:rPr>
              <w:t xml:space="preserve">, </w:t>
            </w:r>
            <w:r w:rsidR="001E41E1">
              <w:rPr>
                <w:sz w:val="26"/>
                <w:szCs w:val="26"/>
              </w:rPr>
              <w:t>Репина</w:t>
            </w:r>
            <w:r w:rsidRPr="00EF42D0">
              <w:rPr>
                <w:sz w:val="26"/>
                <w:szCs w:val="26"/>
              </w:rPr>
              <w:t>)</w:t>
            </w:r>
            <w:proofErr w:type="gramEnd"/>
          </w:p>
        </w:tc>
        <w:tc>
          <w:tcPr>
            <w:tcW w:w="2383" w:type="dxa"/>
          </w:tcPr>
          <w:p w:rsidR="00EF42D0" w:rsidRPr="00EF42D0" w:rsidRDefault="00EF42D0" w:rsidP="00EF42D0">
            <w:pPr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Миронов Д.В.,</w:t>
            </w:r>
          </w:p>
          <w:p w:rsidR="00EF42D0" w:rsidRPr="00EF42D0" w:rsidRDefault="00EF42D0" w:rsidP="00EF42D0">
            <w:pPr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proofErr w:type="spellStart"/>
            <w:r w:rsidRPr="00EF42D0">
              <w:rPr>
                <w:sz w:val="26"/>
                <w:szCs w:val="26"/>
              </w:rPr>
              <w:t>Гагаринов</w:t>
            </w:r>
            <w:proofErr w:type="spellEnd"/>
            <w:r w:rsidRPr="00EF42D0">
              <w:rPr>
                <w:sz w:val="26"/>
                <w:szCs w:val="26"/>
              </w:rPr>
              <w:t xml:space="preserve"> В.А.</w:t>
            </w:r>
          </w:p>
          <w:p w:rsidR="00EF42D0" w:rsidRPr="00EF42D0" w:rsidRDefault="00EF42D0" w:rsidP="00EF42D0">
            <w:pPr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(по согласованию)</w:t>
            </w:r>
          </w:p>
        </w:tc>
      </w:tr>
      <w:tr w:rsidR="00B35222" w:rsidRPr="00EF42D0" w:rsidTr="00524C48">
        <w:trPr>
          <w:trHeight w:val="171"/>
          <w:jc w:val="center"/>
        </w:trPr>
        <w:tc>
          <w:tcPr>
            <w:tcW w:w="10681" w:type="dxa"/>
            <w:gridSpan w:val="5"/>
          </w:tcPr>
          <w:p w:rsidR="00B35222" w:rsidRPr="00B35222" w:rsidRDefault="00B35222" w:rsidP="00B35222">
            <w:pPr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14 июля</w:t>
            </w:r>
          </w:p>
        </w:tc>
      </w:tr>
      <w:tr w:rsidR="00F83B9C" w:rsidRPr="00EF42D0" w:rsidTr="00524C48">
        <w:trPr>
          <w:trHeight w:val="171"/>
          <w:jc w:val="center"/>
        </w:trPr>
        <w:tc>
          <w:tcPr>
            <w:tcW w:w="679" w:type="dxa"/>
          </w:tcPr>
          <w:p w:rsidR="00F83B9C" w:rsidRPr="00EF42D0" w:rsidRDefault="00F83B9C" w:rsidP="00BD4402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F83B9C" w:rsidRPr="00EA25FF" w:rsidRDefault="00F83B9C" w:rsidP="00BD4402">
            <w:pPr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r w:rsidRPr="00EA25FF">
              <w:rPr>
                <w:sz w:val="26"/>
                <w:szCs w:val="26"/>
              </w:rPr>
              <w:t>11.00-13.00</w:t>
            </w:r>
          </w:p>
        </w:tc>
        <w:tc>
          <w:tcPr>
            <w:tcW w:w="2561" w:type="dxa"/>
            <w:tcBorders>
              <w:bottom w:val="single" w:sz="4" w:space="0" w:color="auto"/>
            </w:tcBorders>
          </w:tcPr>
          <w:p w:rsidR="00F83B9C" w:rsidRPr="00EA25FF" w:rsidRDefault="00F83B9C" w:rsidP="00BD4402">
            <w:pPr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r w:rsidRPr="00EA25FF">
              <w:rPr>
                <w:sz w:val="26"/>
                <w:szCs w:val="26"/>
              </w:rPr>
              <w:t xml:space="preserve">Благотворительный велопробег </w:t>
            </w:r>
            <w:r w:rsidRPr="00EA25FF">
              <w:rPr>
                <w:sz w:val="26"/>
                <w:szCs w:val="26"/>
              </w:rPr>
              <w:br/>
              <w:t>«Спешим с добром»</w:t>
            </w:r>
          </w:p>
        </w:tc>
        <w:tc>
          <w:tcPr>
            <w:tcW w:w="3181" w:type="dxa"/>
            <w:tcBorders>
              <w:bottom w:val="single" w:sz="4" w:space="0" w:color="auto"/>
            </w:tcBorders>
          </w:tcPr>
          <w:p w:rsidR="00F83B9C" w:rsidRPr="00EF42D0" w:rsidRDefault="00F83B9C" w:rsidP="00D360E2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ул. Кадочникова</w:t>
            </w:r>
          </w:p>
        </w:tc>
        <w:tc>
          <w:tcPr>
            <w:tcW w:w="2383" w:type="dxa"/>
          </w:tcPr>
          <w:p w:rsidR="00F83B9C" w:rsidRPr="00EF42D0" w:rsidRDefault="00F83B9C" w:rsidP="00BD4402">
            <w:pPr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proofErr w:type="spellStart"/>
            <w:r w:rsidRPr="00EF42D0">
              <w:rPr>
                <w:sz w:val="26"/>
                <w:szCs w:val="26"/>
              </w:rPr>
              <w:t>Гагаринов</w:t>
            </w:r>
            <w:proofErr w:type="spellEnd"/>
            <w:r w:rsidRPr="00EF42D0">
              <w:rPr>
                <w:sz w:val="26"/>
                <w:szCs w:val="26"/>
              </w:rPr>
              <w:t xml:space="preserve"> В.А.</w:t>
            </w:r>
          </w:p>
          <w:p w:rsidR="00F83B9C" w:rsidRPr="00EF42D0" w:rsidRDefault="00F83B9C" w:rsidP="00BD4402">
            <w:pPr>
              <w:tabs>
                <w:tab w:val="center" w:pos="4677"/>
                <w:tab w:val="left" w:pos="5604"/>
              </w:tabs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(по согласованию)</w:t>
            </w:r>
          </w:p>
        </w:tc>
      </w:tr>
      <w:tr w:rsidR="00F83B9C" w:rsidRPr="00EF42D0" w:rsidTr="00524C48">
        <w:trPr>
          <w:jc w:val="center"/>
        </w:trPr>
        <w:tc>
          <w:tcPr>
            <w:tcW w:w="679" w:type="dxa"/>
          </w:tcPr>
          <w:p w:rsidR="00F83B9C" w:rsidRPr="00EF42D0" w:rsidRDefault="00F83B9C" w:rsidP="00BD4402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F83B9C" w:rsidRPr="00EF42D0" w:rsidRDefault="00F83B9C" w:rsidP="00BD4402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12.00-15.00</w:t>
            </w:r>
          </w:p>
        </w:tc>
        <w:tc>
          <w:tcPr>
            <w:tcW w:w="2561" w:type="dxa"/>
          </w:tcPr>
          <w:p w:rsidR="00F83B9C" w:rsidRPr="00EF42D0" w:rsidRDefault="00F83B9C" w:rsidP="00BD4402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Фестиваль окрошки</w:t>
            </w:r>
          </w:p>
        </w:tc>
        <w:tc>
          <w:tcPr>
            <w:tcW w:w="3181" w:type="dxa"/>
          </w:tcPr>
          <w:p w:rsidR="00F83B9C" w:rsidRPr="00EF42D0" w:rsidRDefault="00F83B9C" w:rsidP="00BD4402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площадь у ДК «Современник»</w:t>
            </w:r>
          </w:p>
          <w:p w:rsidR="00F83B9C" w:rsidRPr="00EF42D0" w:rsidRDefault="00F83B9C" w:rsidP="006B70DF">
            <w:pPr>
              <w:jc w:val="center"/>
              <w:rPr>
                <w:sz w:val="26"/>
                <w:szCs w:val="26"/>
              </w:rPr>
            </w:pPr>
            <w:proofErr w:type="gramStart"/>
            <w:r w:rsidRPr="00EF42D0">
              <w:rPr>
                <w:sz w:val="26"/>
                <w:szCs w:val="26"/>
              </w:rPr>
              <w:t>(границы улиц:</w:t>
            </w:r>
            <w:proofErr w:type="gramEnd"/>
            <w:r w:rsidRPr="00EF42D0">
              <w:rPr>
                <w:sz w:val="26"/>
                <w:szCs w:val="26"/>
              </w:rPr>
              <w:t xml:space="preserve"> </w:t>
            </w:r>
            <w:proofErr w:type="gramStart"/>
            <w:r w:rsidR="006B70DF" w:rsidRPr="002F1C0D">
              <w:rPr>
                <w:sz w:val="26"/>
                <w:szCs w:val="26"/>
              </w:rPr>
              <w:t>Серова, Лермонтова (нечетная сторона – дома №№ 83-185), Войкова, Ленинградская</w:t>
            </w:r>
            <w:r w:rsidRPr="00EF42D0">
              <w:rPr>
                <w:sz w:val="26"/>
                <w:szCs w:val="26"/>
              </w:rPr>
              <w:t>)</w:t>
            </w:r>
            <w:proofErr w:type="gramEnd"/>
          </w:p>
        </w:tc>
        <w:tc>
          <w:tcPr>
            <w:tcW w:w="2383" w:type="dxa"/>
          </w:tcPr>
          <w:p w:rsidR="00F83B9C" w:rsidRPr="00EF42D0" w:rsidRDefault="00F83B9C" w:rsidP="00BD4402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Куликов О.В.</w:t>
            </w:r>
          </w:p>
        </w:tc>
      </w:tr>
      <w:tr w:rsidR="00F83B9C" w:rsidRPr="00EF42D0" w:rsidTr="00524C48">
        <w:trPr>
          <w:trHeight w:val="271"/>
          <w:jc w:val="center"/>
        </w:trPr>
        <w:tc>
          <w:tcPr>
            <w:tcW w:w="679" w:type="dxa"/>
          </w:tcPr>
          <w:p w:rsidR="00F83B9C" w:rsidRPr="00EF42D0" w:rsidRDefault="00F83B9C" w:rsidP="00BD4402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F83B9C" w:rsidRPr="00EF42D0" w:rsidRDefault="00F83B9C" w:rsidP="00BD4402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12.00-18.00</w:t>
            </w:r>
          </w:p>
        </w:tc>
        <w:tc>
          <w:tcPr>
            <w:tcW w:w="2561" w:type="dxa"/>
            <w:tcBorders>
              <w:bottom w:val="single" w:sz="4" w:space="0" w:color="auto"/>
            </w:tcBorders>
          </w:tcPr>
          <w:p w:rsidR="00F83B9C" w:rsidRPr="00EF42D0" w:rsidRDefault="00F83B9C" w:rsidP="00BD44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Соревнования по мотокроссу</w:t>
            </w:r>
          </w:p>
        </w:tc>
        <w:tc>
          <w:tcPr>
            <w:tcW w:w="3181" w:type="dxa"/>
            <w:tcBorders>
              <w:bottom w:val="single" w:sz="4" w:space="0" w:color="auto"/>
            </w:tcBorders>
          </w:tcPr>
          <w:p w:rsidR="00F83B9C" w:rsidRPr="00EF42D0" w:rsidRDefault="00F83B9C" w:rsidP="00BD4402">
            <w:pPr>
              <w:jc w:val="center"/>
              <w:rPr>
                <w:sz w:val="26"/>
                <w:szCs w:val="26"/>
              </w:rPr>
            </w:pPr>
            <w:proofErr w:type="spellStart"/>
            <w:r w:rsidRPr="00EF42D0">
              <w:rPr>
                <w:sz w:val="26"/>
                <w:szCs w:val="26"/>
              </w:rPr>
              <w:t>мототрасса</w:t>
            </w:r>
            <w:proofErr w:type="spellEnd"/>
            <w:r w:rsidRPr="00EF42D0">
              <w:rPr>
                <w:sz w:val="26"/>
                <w:szCs w:val="26"/>
              </w:rPr>
              <w:t xml:space="preserve"> «Юность»</w:t>
            </w:r>
          </w:p>
          <w:p w:rsidR="00F83B9C" w:rsidRPr="001E41E1" w:rsidRDefault="00F83B9C" w:rsidP="001E41E1">
            <w:pPr>
              <w:jc w:val="center"/>
              <w:rPr>
                <w:sz w:val="26"/>
                <w:szCs w:val="26"/>
              </w:rPr>
            </w:pPr>
            <w:proofErr w:type="gramStart"/>
            <w:r w:rsidRPr="001E41E1">
              <w:rPr>
                <w:sz w:val="26"/>
                <w:szCs w:val="26"/>
              </w:rPr>
              <w:t>(границы улиц:</w:t>
            </w:r>
            <w:proofErr w:type="gramEnd"/>
            <w:r w:rsidRPr="001E41E1">
              <w:rPr>
                <w:sz w:val="26"/>
                <w:szCs w:val="26"/>
              </w:rPr>
              <w:t xml:space="preserve"> </w:t>
            </w:r>
            <w:proofErr w:type="gramStart"/>
            <w:r w:rsidR="001E41E1" w:rsidRPr="001E41E1">
              <w:rPr>
                <w:sz w:val="26"/>
                <w:szCs w:val="26"/>
              </w:rPr>
              <w:t>Добролюбова, Чайковского, Мусоргского, Титова, Ленина, проспект Победы</w:t>
            </w:r>
            <w:r w:rsidRPr="001E41E1">
              <w:rPr>
                <w:sz w:val="26"/>
                <w:szCs w:val="26"/>
              </w:rPr>
              <w:t>)</w:t>
            </w:r>
            <w:proofErr w:type="gramEnd"/>
          </w:p>
        </w:tc>
        <w:tc>
          <w:tcPr>
            <w:tcW w:w="2383" w:type="dxa"/>
          </w:tcPr>
          <w:p w:rsidR="00F83B9C" w:rsidRPr="00EF42D0" w:rsidRDefault="00F83B9C" w:rsidP="00BD4402">
            <w:pPr>
              <w:jc w:val="center"/>
              <w:rPr>
                <w:sz w:val="26"/>
                <w:szCs w:val="26"/>
              </w:rPr>
            </w:pPr>
            <w:proofErr w:type="spellStart"/>
            <w:r w:rsidRPr="00EF42D0">
              <w:rPr>
                <w:sz w:val="26"/>
                <w:szCs w:val="26"/>
              </w:rPr>
              <w:t>Гиматов</w:t>
            </w:r>
            <w:proofErr w:type="spellEnd"/>
            <w:r w:rsidRPr="00EF42D0">
              <w:rPr>
                <w:sz w:val="26"/>
                <w:szCs w:val="26"/>
              </w:rPr>
              <w:t xml:space="preserve"> П.Г.</w:t>
            </w:r>
          </w:p>
        </w:tc>
      </w:tr>
      <w:tr w:rsidR="00EF42D0" w:rsidRPr="00EF42D0" w:rsidTr="00524C48">
        <w:trPr>
          <w:jc w:val="center"/>
        </w:trPr>
        <w:tc>
          <w:tcPr>
            <w:tcW w:w="679" w:type="dxa"/>
          </w:tcPr>
          <w:p w:rsidR="00EF42D0" w:rsidRPr="00EF42D0" w:rsidRDefault="00EF42D0" w:rsidP="009C56CE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EF42D0" w:rsidRPr="00EF42D0" w:rsidRDefault="00EF42D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13.00-16.00</w:t>
            </w:r>
          </w:p>
        </w:tc>
        <w:tc>
          <w:tcPr>
            <w:tcW w:w="2561" w:type="dxa"/>
          </w:tcPr>
          <w:p w:rsidR="00EF42D0" w:rsidRPr="00EF42D0" w:rsidRDefault="00EF42D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 xml:space="preserve">Мастер-класс для звонарей </w:t>
            </w:r>
            <w:r w:rsidR="00F83B9C">
              <w:rPr>
                <w:sz w:val="26"/>
                <w:szCs w:val="26"/>
              </w:rPr>
              <w:br/>
            </w:r>
            <w:r w:rsidRPr="00EF42D0">
              <w:rPr>
                <w:sz w:val="26"/>
                <w:szCs w:val="26"/>
              </w:rPr>
              <w:t>XI</w:t>
            </w:r>
            <w:r w:rsidRPr="00EF42D0">
              <w:rPr>
                <w:sz w:val="26"/>
                <w:szCs w:val="26"/>
                <w:lang w:val="en-US"/>
              </w:rPr>
              <w:t>V</w:t>
            </w:r>
            <w:r w:rsidRPr="00EF42D0">
              <w:rPr>
                <w:sz w:val="26"/>
                <w:szCs w:val="26"/>
              </w:rPr>
              <w:t xml:space="preserve"> фестиваля колокольных звонов «Каменск-Уральский – колокольная столица»</w:t>
            </w:r>
          </w:p>
        </w:tc>
        <w:tc>
          <w:tcPr>
            <w:tcW w:w="3181" w:type="dxa"/>
          </w:tcPr>
          <w:p w:rsidR="00EF42D0" w:rsidRPr="00EF42D0" w:rsidRDefault="00EF42D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Свято-Троицкий собор</w:t>
            </w:r>
          </w:p>
        </w:tc>
        <w:tc>
          <w:tcPr>
            <w:tcW w:w="2383" w:type="dxa"/>
          </w:tcPr>
          <w:p w:rsidR="00EF42D0" w:rsidRDefault="00B35222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Каменск</w:t>
            </w:r>
            <w:r>
              <w:rPr>
                <w:sz w:val="26"/>
                <w:szCs w:val="26"/>
              </w:rPr>
              <w:t>ая</w:t>
            </w:r>
            <w:r w:rsidRPr="00EF42D0">
              <w:rPr>
                <w:sz w:val="26"/>
                <w:szCs w:val="26"/>
              </w:rPr>
              <w:t xml:space="preserve"> и </w:t>
            </w:r>
            <w:proofErr w:type="spellStart"/>
            <w:r w:rsidRPr="00EF42D0">
              <w:rPr>
                <w:sz w:val="26"/>
                <w:szCs w:val="26"/>
              </w:rPr>
              <w:t>Алапаевск</w:t>
            </w:r>
            <w:r>
              <w:rPr>
                <w:sz w:val="26"/>
                <w:szCs w:val="26"/>
              </w:rPr>
              <w:t>ая</w:t>
            </w:r>
            <w:proofErr w:type="spellEnd"/>
            <w:r w:rsidRPr="00EF42D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Епархия</w:t>
            </w:r>
          </w:p>
          <w:p w:rsidR="00A35285" w:rsidRPr="00EF42D0" w:rsidRDefault="00A35285" w:rsidP="00EF42D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 согласованию)</w:t>
            </w:r>
          </w:p>
        </w:tc>
      </w:tr>
      <w:tr w:rsidR="00A061A6" w:rsidRPr="00EF42D0" w:rsidTr="00524C48">
        <w:trPr>
          <w:jc w:val="center"/>
        </w:trPr>
        <w:tc>
          <w:tcPr>
            <w:tcW w:w="679" w:type="dxa"/>
          </w:tcPr>
          <w:p w:rsidR="00A061A6" w:rsidRPr="00EF42D0" w:rsidRDefault="00A061A6" w:rsidP="009C56CE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A061A6" w:rsidRPr="00EF42D0" w:rsidRDefault="00A061A6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14.00-19.00</w:t>
            </w:r>
          </w:p>
        </w:tc>
        <w:tc>
          <w:tcPr>
            <w:tcW w:w="2561" w:type="dxa"/>
          </w:tcPr>
          <w:p w:rsidR="00A061A6" w:rsidRPr="00EF42D0" w:rsidRDefault="00A061A6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 xml:space="preserve">Выставка-ярмарка декоративно-прикладного творчества </w:t>
            </w:r>
            <w:r>
              <w:rPr>
                <w:sz w:val="26"/>
                <w:szCs w:val="26"/>
              </w:rPr>
              <w:br/>
            </w:r>
            <w:r w:rsidRPr="00EF42D0">
              <w:rPr>
                <w:sz w:val="26"/>
                <w:szCs w:val="26"/>
              </w:rPr>
              <w:t>«Город мастеров»</w:t>
            </w:r>
          </w:p>
        </w:tc>
        <w:tc>
          <w:tcPr>
            <w:tcW w:w="3181" w:type="dxa"/>
          </w:tcPr>
          <w:p w:rsidR="00A061A6" w:rsidRPr="00EF42D0" w:rsidRDefault="00A061A6" w:rsidP="00A061A6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площадк</w:t>
            </w:r>
            <w:r w:rsidR="00EA25FF">
              <w:rPr>
                <w:sz w:val="26"/>
                <w:szCs w:val="26"/>
              </w:rPr>
              <w:t>и</w:t>
            </w:r>
            <w:r w:rsidRPr="00EF42D0">
              <w:rPr>
                <w:sz w:val="26"/>
                <w:szCs w:val="26"/>
              </w:rPr>
              <w:t xml:space="preserve"> у </w:t>
            </w:r>
            <w:r w:rsidR="00EA25FF">
              <w:rPr>
                <w:sz w:val="26"/>
                <w:szCs w:val="26"/>
              </w:rPr>
              <w:t xml:space="preserve">ДК «Юность» и </w:t>
            </w:r>
            <w:r w:rsidRPr="00EF42D0">
              <w:rPr>
                <w:sz w:val="26"/>
                <w:szCs w:val="26"/>
              </w:rPr>
              <w:t>Храма</w:t>
            </w:r>
            <w:r>
              <w:rPr>
                <w:sz w:val="26"/>
                <w:szCs w:val="26"/>
              </w:rPr>
              <w:t xml:space="preserve"> </w:t>
            </w:r>
            <w:r w:rsidRPr="00EF42D0">
              <w:rPr>
                <w:sz w:val="26"/>
                <w:szCs w:val="26"/>
              </w:rPr>
              <w:t>А. Невского</w:t>
            </w:r>
            <w:r w:rsidR="00EA25FF">
              <w:rPr>
                <w:sz w:val="26"/>
                <w:szCs w:val="26"/>
              </w:rPr>
              <w:t xml:space="preserve"> </w:t>
            </w:r>
          </w:p>
          <w:p w:rsidR="00A061A6" w:rsidRPr="00EF42D0" w:rsidRDefault="00A061A6" w:rsidP="00A061A6">
            <w:pPr>
              <w:jc w:val="center"/>
              <w:rPr>
                <w:sz w:val="26"/>
                <w:szCs w:val="26"/>
              </w:rPr>
            </w:pPr>
            <w:proofErr w:type="gramStart"/>
            <w:r w:rsidRPr="001E41E1">
              <w:rPr>
                <w:sz w:val="26"/>
                <w:szCs w:val="26"/>
              </w:rPr>
              <w:t>(границы улиц:</w:t>
            </w:r>
            <w:proofErr w:type="gramEnd"/>
            <w:r w:rsidRPr="001E41E1">
              <w:rPr>
                <w:sz w:val="26"/>
                <w:szCs w:val="26"/>
              </w:rPr>
              <w:t xml:space="preserve"> </w:t>
            </w:r>
            <w:proofErr w:type="gramStart"/>
            <w:r w:rsidRPr="001E41E1">
              <w:rPr>
                <w:sz w:val="26"/>
                <w:szCs w:val="26"/>
              </w:rPr>
              <w:t xml:space="preserve">Добролюбова, Чайковского, Мусоргского, Титова, Ленина, </w:t>
            </w:r>
            <w:proofErr w:type="spellStart"/>
            <w:r w:rsidRPr="001E41E1">
              <w:rPr>
                <w:sz w:val="26"/>
                <w:szCs w:val="26"/>
              </w:rPr>
              <w:t>Кунавина</w:t>
            </w:r>
            <w:proofErr w:type="spellEnd"/>
            <w:r w:rsidRPr="001E41E1">
              <w:rPr>
                <w:sz w:val="26"/>
                <w:szCs w:val="26"/>
              </w:rPr>
              <w:t>, проспект Победы)</w:t>
            </w:r>
            <w:proofErr w:type="gramEnd"/>
          </w:p>
        </w:tc>
        <w:tc>
          <w:tcPr>
            <w:tcW w:w="2383" w:type="dxa"/>
          </w:tcPr>
          <w:p w:rsidR="00A061A6" w:rsidRPr="00EF42D0" w:rsidRDefault="00A061A6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Сергеева О.Н.</w:t>
            </w:r>
          </w:p>
        </w:tc>
      </w:tr>
    </w:tbl>
    <w:p w:rsidR="00B35222" w:rsidRDefault="00B35222">
      <w:r>
        <w:br w:type="page"/>
      </w:r>
    </w:p>
    <w:tbl>
      <w:tblPr>
        <w:tblW w:w="106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1877"/>
        <w:gridCol w:w="2561"/>
        <w:gridCol w:w="3235"/>
        <w:gridCol w:w="2288"/>
      </w:tblGrid>
      <w:tr w:rsidR="00B35222" w:rsidRPr="00B35222" w:rsidTr="00BD4402">
        <w:trPr>
          <w:jc w:val="center"/>
        </w:trPr>
        <w:tc>
          <w:tcPr>
            <w:tcW w:w="679" w:type="dxa"/>
          </w:tcPr>
          <w:p w:rsidR="00B35222" w:rsidRPr="00B35222" w:rsidRDefault="00B35222" w:rsidP="00BD4402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1877" w:type="dxa"/>
          </w:tcPr>
          <w:p w:rsidR="00B35222" w:rsidRPr="00B35222" w:rsidRDefault="00B35222" w:rsidP="00BD4402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561" w:type="dxa"/>
          </w:tcPr>
          <w:p w:rsidR="00B35222" w:rsidRPr="00B35222" w:rsidRDefault="00B35222" w:rsidP="00BD4402">
            <w:pPr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235" w:type="dxa"/>
          </w:tcPr>
          <w:p w:rsidR="00B35222" w:rsidRPr="00B35222" w:rsidRDefault="00B35222" w:rsidP="00BD4402">
            <w:pPr>
              <w:shd w:val="clear" w:color="auto" w:fill="FFFFFF"/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288" w:type="dxa"/>
          </w:tcPr>
          <w:p w:rsidR="00B35222" w:rsidRPr="00B35222" w:rsidRDefault="00B35222" w:rsidP="00BD4402">
            <w:pPr>
              <w:tabs>
                <w:tab w:val="center" w:pos="4677"/>
                <w:tab w:val="left" w:pos="5604"/>
              </w:tabs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5</w:t>
            </w:r>
          </w:p>
        </w:tc>
      </w:tr>
      <w:tr w:rsidR="00A061A6" w:rsidRPr="00EF42D0" w:rsidTr="00A061A6">
        <w:trPr>
          <w:trHeight w:val="2660"/>
          <w:jc w:val="center"/>
        </w:trPr>
        <w:tc>
          <w:tcPr>
            <w:tcW w:w="679" w:type="dxa"/>
          </w:tcPr>
          <w:p w:rsidR="00A061A6" w:rsidRPr="00EF42D0" w:rsidRDefault="00A061A6" w:rsidP="00A061A6">
            <w:pPr>
              <w:pStyle w:val="1"/>
              <w:tabs>
                <w:tab w:val="center" w:pos="4677"/>
                <w:tab w:val="left" w:pos="5604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A061A6" w:rsidRPr="00EF42D0" w:rsidRDefault="00A061A6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17.00-20.00</w:t>
            </w:r>
          </w:p>
        </w:tc>
        <w:tc>
          <w:tcPr>
            <w:tcW w:w="2561" w:type="dxa"/>
          </w:tcPr>
          <w:p w:rsidR="00A061A6" w:rsidRPr="00EF42D0" w:rsidRDefault="00A061A6" w:rsidP="00B35222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 xml:space="preserve">Гала-концерт </w:t>
            </w:r>
            <w:r>
              <w:rPr>
                <w:sz w:val="26"/>
                <w:szCs w:val="26"/>
              </w:rPr>
              <w:br/>
            </w:r>
            <w:r w:rsidRPr="00EF42D0">
              <w:rPr>
                <w:sz w:val="26"/>
                <w:szCs w:val="26"/>
              </w:rPr>
              <w:t>XI</w:t>
            </w:r>
            <w:r w:rsidRPr="00EF42D0">
              <w:rPr>
                <w:sz w:val="26"/>
                <w:szCs w:val="26"/>
                <w:lang w:val="en-US"/>
              </w:rPr>
              <w:t>V</w:t>
            </w:r>
            <w:r w:rsidRPr="00EF42D0">
              <w:rPr>
                <w:sz w:val="26"/>
                <w:szCs w:val="26"/>
              </w:rPr>
              <w:t xml:space="preserve"> фестиваля колокольных звонов «Каменск-Уральский – колокольная столица» с участием </w:t>
            </w:r>
            <w:r>
              <w:rPr>
                <w:sz w:val="26"/>
                <w:szCs w:val="26"/>
              </w:rPr>
              <w:t>х</w:t>
            </w:r>
            <w:r w:rsidRPr="00EF42D0">
              <w:rPr>
                <w:sz w:val="26"/>
                <w:szCs w:val="26"/>
              </w:rPr>
              <w:t>ора Валаамского монастыря</w:t>
            </w:r>
          </w:p>
        </w:tc>
        <w:tc>
          <w:tcPr>
            <w:tcW w:w="3235" w:type="dxa"/>
            <w:vMerge w:val="restart"/>
          </w:tcPr>
          <w:p w:rsidR="00A061A6" w:rsidRPr="00EF42D0" w:rsidRDefault="00A061A6" w:rsidP="00BD4402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площадка у Храма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br/>
            </w:r>
            <w:r w:rsidRPr="00EF42D0">
              <w:rPr>
                <w:sz w:val="26"/>
                <w:szCs w:val="26"/>
              </w:rPr>
              <w:t>А. Невского</w:t>
            </w:r>
          </w:p>
          <w:p w:rsidR="00A061A6" w:rsidRPr="001E41E1" w:rsidRDefault="00A061A6" w:rsidP="001E41E1">
            <w:pPr>
              <w:jc w:val="center"/>
              <w:rPr>
                <w:sz w:val="26"/>
                <w:szCs w:val="26"/>
              </w:rPr>
            </w:pPr>
            <w:proofErr w:type="gramStart"/>
            <w:r w:rsidRPr="001E41E1">
              <w:rPr>
                <w:sz w:val="26"/>
                <w:szCs w:val="26"/>
              </w:rPr>
              <w:t>(границы улиц:</w:t>
            </w:r>
            <w:proofErr w:type="gramEnd"/>
            <w:r w:rsidRPr="001E41E1">
              <w:rPr>
                <w:sz w:val="26"/>
                <w:szCs w:val="26"/>
              </w:rPr>
              <w:t xml:space="preserve"> </w:t>
            </w:r>
            <w:proofErr w:type="gramStart"/>
            <w:r w:rsidRPr="001E41E1">
              <w:rPr>
                <w:sz w:val="26"/>
                <w:szCs w:val="26"/>
              </w:rPr>
              <w:t xml:space="preserve">Добролюбова, Чайковского, Мусоргского, Титова, Ленина, </w:t>
            </w:r>
            <w:proofErr w:type="spellStart"/>
            <w:r w:rsidRPr="001E41E1">
              <w:rPr>
                <w:sz w:val="26"/>
                <w:szCs w:val="26"/>
              </w:rPr>
              <w:t>Кунавина</w:t>
            </w:r>
            <w:proofErr w:type="spellEnd"/>
            <w:r w:rsidRPr="001E41E1">
              <w:rPr>
                <w:sz w:val="26"/>
                <w:szCs w:val="26"/>
              </w:rPr>
              <w:t>, проспект Победы)</w:t>
            </w:r>
            <w:proofErr w:type="gramEnd"/>
          </w:p>
        </w:tc>
        <w:tc>
          <w:tcPr>
            <w:tcW w:w="2288" w:type="dxa"/>
            <w:vMerge w:val="restart"/>
          </w:tcPr>
          <w:p w:rsidR="00A061A6" w:rsidRPr="00EF42D0" w:rsidRDefault="00A061A6" w:rsidP="00BD4402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Сергеева О.Н.</w:t>
            </w:r>
          </w:p>
        </w:tc>
      </w:tr>
      <w:tr w:rsidR="006B70DF" w:rsidRPr="00EF42D0" w:rsidTr="00EF42D0">
        <w:trPr>
          <w:jc w:val="center"/>
        </w:trPr>
        <w:tc>
          <w:tcPr>
            <w:tcW w:w="679" w:type="dxa"/>
          </w:tcPr>
          <w:p w:rsidR="006B70DF" w:rsidRPr="00EF42D0" w:rsidRDefault="006B70DF" w:rsidP="009C56CE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6B70DF" w:rsidRPr="00EF42D0" w:rsidRDefault="006B70DF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20.00-20.30</w:t>
            </w:r>
          </w:p>
        </w:tc>
        <w:tc>
          <w:tcPr>
            <w:tcW w:w="2561" w:type="dxa"/>
          </w:tcPr>
          <w:p w:rsidR="006B70DF" w:rsidRPr="00EF42D0" w:rsidRDefault="006B70DF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Мастер-класс по колокольному звону для жителей и гостей города</w:t>
            </w:r>
          </w:p>
        </w:tc>
        <w:tc>
          <w:tcPr>
            <w:tcW w:w="3235" w:type="dxa"/>
            <w:vMerge/>
          </w:tcPr>
          <w:p w:rsidR="006B70DF" w:rsidRPr="00EF42D0" w:rsidRDefault="006B70DF" w:rsidP="00EF42D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88" w:type="dxa"/>
            <w:vMerge/>
          </w:tcPr>
          <w:p w:rsidR="006B70DF" w:rsidRPr="00EF42D0" w:rsidRDefault="006B70DF" w:rsidP="00EF42D0">
            <w:pPr>
              <w:jc w:val="center"/>
              <w:rPr>
                <w:sz w:val="26"/>
                <w:szCs w:val="26"/>
              </w:rPr>
            </w:pPr>
          </w:p>
        </w:tc>
      </w:tr>
      <w:tr w:rsidR="006B70DF" w:rsidRPr="00EF42D0" w:rsidTr="00EF42D0">
        <w:trPr>
          <w:jc w:val="center"/>
        </w:trPr>
        <w:tc>
          <w:tcPr>
            <w:tcW w:w="679" w:type="dxa"/>
          </w:tcPr>
          <w:p w:rsidR="006B70DF" w:rsidRPr="00EF42D0" w:rsidRDefault="006B70DF" w:rsidP="009C56CE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6B70DF" w:rsidRPr="00EF42D0" w:rsidRDefault="006B70DF" w:rsidP="00056D76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20.30-23.</w:t>
            </w:r>
            <w:r w:rsidR="00056D76">
              <w:rPr>
                <w:sz w:val="26"/>
                <w:szCs w:val="26"/>
              </w:rPr>
              <w:t>3</w:t>
            </w:r>
            <w:r w:rsidRPr="00EF42D0">
              <w:rPr>
                <w:sz w:val="26"/>
                <w:szCs w:val="26"/>
              </w:rPr>
              <w:t>0</w:t>
            </w:r>
          </w:p>
        </w:tc>
        <w:tc>
          <w:tcPr>
            <w:tcW w:w="2561" w:type="dxa"/>
          </w:tcPr>
          <w:p w:rsidR="006B70DF" w:rsidRPr="00EF42D0" w:rsidRDefault="006B70DF" w:rsidP="007668F7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Фестивал</w:t>
            </w:r>
            <w:r w:rsidR="007668F7">
              <w:rPr>
                <w:sz w:val="26"/>
                <w:szCs w:val="26"/>
              </w:rPr>
              <w:t>ь</w:t>
            </w:r>
            <w:r w:rsidRPr="00EF42D0">
              <w:rPr>
                <w:sz w:val="26"/>
                <w:szCs w:val="26"/>
              </w:rPr>
              <w:t xml:space="preserve"> уличного кино</w:t>
            </w:r>
          </w:p>
        </w:tc>
        <w:tc>
          <w:tcPr>
            <w:tcW w:w="3235" w:type="dxa"/>
            <w:vMerge/>
          </w:tcPr>
          <w:p w:rsidR="006B70DF" w:rsidRPr="00EF42D0" w:rsidRDefault="006B70DF" w:rsidP="00EF42D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88" w:type="dxa"/>
            <w:vMerge/>
          </w:tcPr>
          <w:p w:rsidR="006B70DF" w:rsidRPr="00EF42D0" w:rsidRDefault="006B70DF" w:rsidP="00EF42D0">
            <w:pPr>
              <w:jc w:val="center"/>
              <w:rPr>
                <w:sz w:val="26"/>
                <w:szCs w:val="26"/>
              </w:rPr>
            </w:pPr>
          </w:p>
        </w:tc>
      </w:tr>
      <w:tr w:rsidR="00B35222" w:rsidRPr="00EF42D0" w:rsidTr="00BD4402">
        <w:trPr>
          <w:jc w:val="center"/>
        </w:trPr>
        <w:tc>
          <w:tcPr>
            <w:tcW w:w="10640" w:type="dxa"/>
            <w:gridSpan w:val="5"/>
          </w:tcPr>
          <w:p w:rsidR="00B35222" w:rsidRPr="00B35222" w:rsidRDefault="00B35222" w:rsidP="00B35222">
            <w:pPr>
              <w:jc w:val="center"/>
              <w:rPr>
                <w:b/>
                <w:sz w:val="26"/>
                <w:szCs w:val="26"/>
              </w:rPr>
            </w:pPr>
            <w:r w:rsidRPr="00B35222">
              <w:rPr>
                <w:b/>
                <w:sz w:val="26"/>
                <w:szCs w:val="26"/>
              </w:rPr>
              <w:t>15 июля</w:t>
            </w:r>
          </w:p>
        </w:tc>
      </w:tr>
      <w:tr w:rsidR="00F83B9C" w:rsidRPr="00EF42D0" w:rsidTr="00F83B9C">
        <w:trPr>
          <w:jc w:val="center"/>
        </w:trPr>
        <w:tc>
          <w:tcPr>
            <w:tcW w:w="679" w:type="dxa"/>
          </w:tcPr>
          <w:p w:rsidR="00F83B9C" w:rsidRPr="00EF42D0" w:rsidRDefault="00F83B9C" w:rsidP="00F83B9C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F83B9C" w:rsidRPr="00EF42D0" w:rsidRDefault="00F83B9C" w:rsidP="00F83B9C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12.00</w:t>
            </w:r>
            <w:r>
              <w:rPr>
                <w:sz w:val="26"/>
                <w:szCs w:val="26"/>
              </w:rPr>
              <w:t>-17.00</w:t>
            </w:r>
          </w:p>
        </w:tc>
        <w:tc>
          <w:tcPr>
            <w:tcW w:w="2561" w:type="dxa"/>
          </w:tcPr>
          <w:p w:rsidR="00F83B9C" w:rsidRPr="00EF42D0" w:rsidRDefault="00F83B9C" w:rsidP="00F83B9C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Спортивный праздник, посвященный Дню города металлургов</w:t>
            </w:r>
          </w:p>
        </w:tc>
        <w:tc>
          <w:tcPr>
            <w:tcW w:w="3235" w:type="dxa"/>
          </w:tcPr>
          <w:p w:rsidR="00F83B9C" w:rsidRPr="00EF42D0" w:rsidRDefault="00F83B9C" w:rsidP="008D157D">
            <w:pPr>
              <w:jc w:val="center"/>
              <w:rPr>
                <w:sz w:val="26"/>
                <w:szCs w:val="26"/>
              </w:rPr>
            </w:pPr>
            <w:proofErr w:type="gramStart"/>
            <w:r w:rsidRPr="00EF42D0">
              <w:rPr>
                <w:sz w:val="26"/>
                <w:szCs w:val="26"/>
              </w:rPr>
              <w:t xml:space="preserve">Лыжно-лодочная станция «Металлист» </w:t>
            </w:r>
            <w:r w:rsidR="006B70DF">
              <w:rPr>
                <w:sz w:val="26"/>
                <w:szCs w:val="26"/>
              </w:rPr>
              <w:br/>
            </w:r>
            <w:r w:rsidRPr="00EF42D0">
              <w:rPr>
                <w:sz w:val="26"/>
                <w:szCs w:val="26"/>
              </w:rPr>
              <w:t>(границы улиц:</w:t>
            </w:r>
            <w:proofErr w:type="gramEnd"/>
            <w:r w:rsidRPr="00EF42D0">
              <w:rPr>
                <w:sz w:val="26"/>
                <w:szCs w:val="26"/>
              </w:rPr>
              <w:t xml:space="preserve"> </w:t>
            </w:r>
            <w:proofErr w:type="gramStart"/>
            <w:r w:rsidR="006B70DF" w:rsidRPr="00EF42D0">
              <w:rPr>
                <w:sz w:val="26"/>
                <w:szCs w:val="26"/>
              </w:rPr>
              <w:t>К</w:t>
            </w:r>
            <w:r w:rsidR="006B70DF">
              <w:rPr>
                <w:sz w:val="26"/>
                <w:szCs w:val="26"/>
              </w:rPr>
              <w:t>алинина, Алюминиевая</w:t>
            </w:r>
            <w:r w:rsidRPr="00EF42D0">
              <w:rPr>
                <w:sz w:val="26"/>
                <w:szCs w:val="26"/>
              </w:rPr>
              <w:t xml:space="preserve">, </w:t>
            </w:r>
            <w:r w:rsidR="00B6007A">
              <w:rPr>
                <w:sz w:val="26"/>
                <w:szCs w:val="26"/>
              </w:rPr>
              <w:t xml:space="preserve">бульвар Парижской Коммуны, </w:t>
            </w:r>
            <w:r w:rsidR="006B70DF">
              <w:rPr>
                <w:sz w:val="26"/>
                <w:szCs w:val="26"/>
              </w:rPr>
              <w:t>Гоголя</w:t>
            </w:r>
            <w:r w:rsidRPr="00EF42D0">
              <w:rPr>
                <w:sz w:val="26"/>
                <w:szCs w:val="26"/>
              </w:rPr>
              <w:t>)</w:t>
            </w:r>
            <w:proofErr w:type="gramEnd"/>
          </w:p>
        </w:tc>
        <w:tc>
          <w:tcPr>
            <w:tcW w:w="2288" w:type="dxa"/>
          </w:tcPr>
          <w:p w:rsidR="00F83B9C" w:rsidRPr="00EF42D0" w:rsidRDefault="00F83B9C" w:rsidP="00F83B9C">
            <w:pPr>
              <w:jc w:val="center"/>
              <w:rPr>
                <w:sz w:val="26"/>
                <w:szCs w:val="26"/>
              </w:rPr>
            </w:pPr>
            <w:proofErr w:type="spellStart"/>
            <w:r w:rsidRPr="00EF42D0">
              <w:rPr>
                <w:sz w:val="26"/>
                <w:szCs w:val="26"/>
              </w:rPr>
              <w:t>Гиматов</w:t>
            </w:r>
            <w:proofErr w:type="spellEnd"/>
            <w:r w:rsidRPr="00EF42D0">
              <w:rPr>
                <w:sz w:val="26"/>
                <w:szCs w:val="26"/>
              </w:rPr>
              <w:t xml:space="preserve"> П.Г.</w:t>
            </w:r>
          </w:p>
        </w:tc>
      </w:tr>
      <w:tr w:rsidR="006B70DF" w:rsidRPr="00EF42D0" w:rsidTr="00BD4402">
        <w:trPr>
          <w:trHeight w:val="271"/>
          <w:jc w:val="center"/>
        </w:trPr>
        <w:tc>
          <w:tcPr>
            <w:tcW w:w="679" w:type="dxa"/>
          </w:tcPr>
          <w:p w:rsidR="006B70DF" w:rsidRPr="00EF42D0" w:rsidRDefault="006B70DF" w:rsidP="00BD4402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6B70DF" w:rsidRPr="00EF42D0" w:rsidRDefault="006B70DF" w:rsidP="00BD4402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12.00-18.00</w:t>
            </w:r>
          </w:p>
        </w:tc>
        <w:tc>
          <w:tcPr>
            <w:tcW w:w="2561" w:type="dxa"/>
            <w:tcBorders>
              <w:bottom w:val="single" w:sz="4" w:space="0" w:color="auto"/>
            </w:tcBorders>
          </w:tcPr>
          <w:p w:rsidR="006B70DF" w:rsidRPr="00EF42D0" w:rsidRDefault="006B70DF" w:rsidP="00BD44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Соревнования по мотокроссу</w:t>
            </w:r>
          </w:p>
        </w:tc>
        <w:tc>
          <w:tcPr>
            <w:tcW w:w="3235" w:type="dxa"/>
            <w:tcBorders>
              <w:bottom w:val="single" w:sz="4" w:space="0" w:color="auto"/>
            </w:tcBorders>
          </w:tcPr>
          <w:p w:rsidR="006B70DF" w:rsidRPr="001E41E1" w:rsidRDefault="006B70DF" w:rsidP="00BD4402">
            <w:pPr>
              <w:jc w:val="center"/>
              <w:rPr>
                <w:sz w:val="26"/>
                <w:szCs w:val="26"/>
              </w:rPr>
            </w:pPr>
            <w:proofErr w:type="spellStart"/>
            <w:r w:rsidRPr="001E41E1">
              <w:rPr>
                <w:sz w:val="26"/>
                <w:szCs w:val="26"/>
              </w:rPr>
              <w:t>мототрасса</w:t>
            </w:r>
            <w:proofErr w:type="spellEnd"/>
            <w:r w:rsidRPr="001E41E1">
              <w:rPr>
                <w:sz w:val="26"/>
                <w:szCs w:val="26"/>
              </w:rPr>
              <w:t xml:space="preserve"> «Юность»</w:t>
            </w:r>
          </w:p>
          <w:p w:rsidR="006B70DF" w:rsidRPr="001E41E1" w:rsidRDefault="001E41E1" w:rsidP="00BD4402">
            <w:pPr>
              <w:jc w:val="center"/>
              <w:rPr>
                <w:sz w:val="26"/>
                <w:szCs w:val="26"/>
              </w:rPr>
            </w:pPr>
            <w:proofErr w:type="gramStart"/>
            <w:r w:rsidRPr="001E41E1">
              <w:rPr>
                <w:sz w:val="26"/>
                <w:szCs w:val="26"/>
              </w:rPr>
              <w:t>(границы улиц:</w:t>
            </w:r>
            <w:proofErr w:type="gramEnd"/>
            <w:r w:rsidRPr="001E41E1">
              <w:rPr>
                <w:sz w:val="26"/>
                <w:szCs w:val="26"/>
              </w:rPr>
              <w:t xml:space="preserve"> </w:t>
            </w:r>
            <w:proofErr w:type="gramStart"/>
            <w:r w:rsidRPr="001E41E1">
              <w:rPr>
                <w:sz w:val="26"/>
                <w:szCs w:val="26"/>
              </w:rPr>
              <w:t>Добролюбова, Чайковского, Мусоргского, Титова, Ленина, проспект Победы)</w:t>
            </w:r>
            <w:proofErr w:type="gramEnd"/>
          </w:p>
        </w:tc>
        <w:tc>
          <w:tcPr>
            <w:tcW w:w="2288" w:type="dxa"/>
          </w:tcPr>
          <w:p w:rsidR="006B70DF" w:rsidRPr="001E41E1" w:rsidRDefault="006B70DF" w:rsidP="00BD4402">
            <w:pPr>
              <w:jc w:val="center"/>
              <w:rPr>
                <w:sz w:val="26"/>
                <w:szCs w:val="26"/>
              </w:rPr>
            </w:pPr>
            <w:proofErr w:type="spellStart"/>
            <w:r w:rsidRPr="001E41E1">
              <w:rPr>
                <w:sz w:val="26"/>
                <w:szCs w:val="26"/>
              </w:rPr>
              <w:t>Гиматов</w:t>
            </w:r>
            <w:proofErr w:type="spellEnd"/>
            <w:r w:rsidRPr="001E41E1">
              <w:rPr>
                <w:sz w:val="26"/>
                <w:szCs w:val="26"/>
              </w:rPr>
              <w:t xml:space="preserve"> П.Г.</w:t>
            </w:r>
          </w:p>
        </w:tc>
      </w:tr>
      <w:tr w:rsidR="006B70DF" w:rsidRPr="00EF42D0" w:rsidTr="00BD4402">
        <w:trPr>
          <w:trHeight w:val="171"/>
          <w:jc w:val="center"/>
        </w:trPr>
        <w:tc>
          <w:tcPr>
            <w:tcW w:w="679" w:type="dxa"/>
          </w:tcPr>
          <w:p w:rsidR="006B70DF" w:rsidRPr="00EF42D0" w:rsidRDefault="006B70DF" w:rsidP="009C56CE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6B70DF" w:rsidRPr="00EF42D0" w:rsidRDefault="006B70DF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11.00-16.00</w:t>
            </w:r>
          </w:p>
        </w:tc>
        <w:tc>
          <w:tcPr>
            <w:tcW w:w="2561" w:type="dxa"/>
            <w:tcBorders>
              <w:bottom w:val="single" w:sz="4" w:space="0" w:color="auto"/>
            </w:tcBorders>
          </w:tcPr>
          <w:p w:rsidR="006B70DF" w:rsidRPr="00EF42D0" w:rsidRDefault="006B70DF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Детская концертно-игровая программа</w:t>
            </w:r>
          </w:p>
        </w:tc>
        <w:tc>
          <w:tcPr>
            <w:tcW w:w="3235" w:type="dxa"/>
            <w:vMerge w:val="restart"/>
          </w:tcPr>
          <w:p w:rsidR="006B70DF" w:rsidRPr="00EF42D0" w:rsidRDefault="006B70DF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пл. Ленинского комсомола</w:t>
            </w:r>
          </w:p>
          <w:p w:rsidR="006B70DF" w:rsidRPr="001E41E1" w:rsidRDefault="001E41E1" w:rsidP="00EF42D0">
            <w:pPr>
              <w:jc w:val="center"/>
              <w:rPr>
                <w:sz w:val="26"/>
                <w:szCs w:val="26"/>
              </w:rPr>
            </w:pPr>
            <w:proofErr w:type="gramStart"/>
            <w:r w:rsidRPr="001E41E1">
              <w:rPr>
                <w:sz w:val="26"/>
                <w:szCs w:val="26"/>
              </w:rPr>
              <w:t>(границы улиц:</w:t>
            </w:r>
            <w:proofErr w:type="gramEnd"/>
            <w:r w:rsidRPr="001E41E1">
              <w:rPr>
                <w:sz w:val="26"/>
                <w:szCs w:val="26"/>
              </w:rPr>
              <w:t xml:space="preserve"> </w:t>
            </w:r>
            <w:proofErr w:type="gramStart"/>
            <w:r w:rsidRPr="001E41E1">
              <w:rPr>
                <w:sz w:val="26"/>
                <w:szCs w:val="26"/>
              </w:rPr>
              <w:t xml:space="preserve">Добролюбова, Чайковского, Мусоргского, Титова, Ленина, </w:t>
            </w:r>
            <w:proofErr w:type="spellStart"/>
            <w:r w:rsidRPr="001E41E1">
              <w:rPr>
                <w:sz w:val="26"/>
                <w:szCs w:val="26"/>
              </w:rPr>
              <w:t>Кунавина</w:t>
            </w:r>
            <w:proofErr w:type="spellEnd"/>
            <w:r w:rsidRPr="001E41E1">
              <w:rPr>
                <w:sz w:val="26"/>
                <w:szCs w:val="26"/>
              </w:rPr>
              <w:t>, проспект Победы)</w:t>
            </w:r>
            <w:proofErr w:type="gramEnd"/>
          </w:p>
        </w:tc>
        <w:tc>
          <w:tcPr>
            <w:tcW w:w="2288" w:type="dxa"/>
            <w:vMerge w:val="restart"/>
          </w:tcPr>
          <w:p w:rsidR="006B70DF" w:rsidRPr="00EF42D0" w:rsidRDefault="006B70DF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Сергеева О.Н.</w:t>
            </w:r>
          </w:p>
        </w:tc>
      </w:tr>
      <w:tr w:rsidR="00CC7650" w:rsidRPr="00EF42D0" w:rsidTr="00BD4402">
        <w:trPr>
          <w:trHeight w:val="271"/>
          <w:jc w:val="center"/>
        </w:trPr>
        <w:tc>
          <w:tcPr>
            <w:tcW w:w="679" w:type="dxa"/>
          </w:tcPr>
          <w:p w:rsidR="00CC7650" w:rsidRPr="00EF42D0" w:rsidRDefault="00CC7650" w:rsidP="009C56CE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CC7650" w:rsidRPr="00EF42D0" w:rsidRDefault="00CC7650" w:rsidP="000709F2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12.00-13.</w:t>
            </w:r>
            <w:r>
              <w:rPr>
                <w:sz w:val="26"/>
                <w:szCs w:val="26"/>
              </w:rPr>
              <w:t>3</w:t>
            </w:r>
            <w:r w:rsidRPr="00EF42D0">
              <w:rPr>
                <w:sz w:val="26"/>
                <w:szCs w:val="26"/>
              </w:rPr>
              <w:t>0</w:t>
            </w:r>
          </w:p>
        </w:tc>
        <w:tc>
          <w:tcPr>
            <w:tcW w:w="2561" w:type="dxa"/>
            <w:tcBorders>
              <w:bottom w:val="single" w:sz="4" w:space="0" w:color="auto"/>
            </w:tcBorders>
          </w:tcPr>
          <w:p w:rsidR="00CC7650" w:rsidRPr="00EA25FF" w:rsidRDefault="00CC7650" w:rsidP="00747E55">
            <w:pPr>
              <w:jc w:val="center"/>
              <w:rPr>
                <w:sz w:val="26"/>
                <w:szCs w:val="26"/>
              </w:rPr>
            </w:pPr>
            <w:r w:rsidRPr="00EA25FF">
              <w:rPr>
                <w:sz w:val="26"/>
                <w:szCs w:val="26"/>
              </w:rPr>
              <w:t>Семейное шоу «</w:t>
            </w:r>
            <w:proofErr w:type="spellStart"/>
            <w:r w:rsidRPr="00EA25FF">
              <w:rPr>
                <w:sz w:val="26"/>
                <w:szCs w:val="26"/>
              </w:rPr>
              <w:t>Карнавальчик</w:t>
            </w:r>
            <w:proofErr w:type="spellEnd"/>
            <w:r w:rsidRPr="00EA25FF">
              <w:rPr>
                <w:sz w:val="26"/>
                <w:szCs w:val="26"/>
              </w:rPr>
              <w:t xml:space="preserve"> на вырост»</w:t>
            </w:r>
          </w:p>
        </w:tc>
        <w:tc>
          <w:tcPr>
            <w:tcW w:w="3235" w:type="dxa"/>
            <w:vMerge/>
          </w:tcPr>
          <w:p w:rsidR="00CC7650" w:rsidRPr="00EF42D0" w:rsidRDefault="00CC7650" w:rsidP="00EF42D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88" w:type="dxa"/>
            <w:vMerge/>
          </w:tcPr>
          <w:p w:rsidR="00CC7650" w:rsidRPr="00EF42D0" w:rsidRDefault="00CC7650" w:rsidP="00EF42D0">
            <w:pPr>
              <w:jc w:val="center"/>
              <w:rPr>
                <w:sz w:val="26"/>
                <w:szCs w:val="26"/>
              </w:rPr>
            </w:pPr>
          </w:p>
        </w:tc>
      </w:tr>
      <w:tr w:rsidR="00CC7650" w:rsidRPr="00EF42D0" w:rsidTr="00BD4402">
        <w:trPr>
          <w:trHeight w:val="271"/>
          <w:jc w:val="center"/>
        </w:trPr>
        <w:tc>
          <w:tcPr>
            <w:tcW w:w="679" w:type="dxa"/>
          </w:tcPr>
          <w:p w:rsidR="00CC7650" w:rsidRPr="00EF42D0" w:rsidRDefault="00CC7650" w:rsidP="002D7BCD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CC7650" w:rsidRPr="00EF42D0" w:rsidRDefault="00CC765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13.30-15.00</w:t>
            </w:r>
          </w:p>
        </w:tc>
        <w:tc>
          <w:tcPr>
            <w:tcW w:w="2561" w:type="dxa"/>
            <w:tcBorders>
              <w:bottom w:val="single" w:sz="4" w:space="0" w:color="auto"/>
            </w:tcBorders>
            <w:vAlign w:val="center"/>
          </w:tcPr>
          <w:p w:rsidR="00CC7650" w:rsidRPr="00EA25FF" w:rsidRDefault="00CC7650" w:rsidP="00747E55">
            <w:pPr>
              <w:jc w:val="center"/>
              <w:rPr>
                <w:sz w:val="26"/>
                <w:szCs w:val="26"/>
              </w:rPr>
            </w:pPr>
            <w:r w:rsidRPr="00EA25FF">
              <w:rPr>
                <w:sz w:val="26"/>
                <w:szCs w:val="26"/>
              </w:rPr>
              <w:t xml:space="preserve">Игра </w:t>
            </w:r>
            <w:proofErr w:type="gramStart"/>
            <w:r w:rsidRPr="00EA25FF">
              <w:rPr>
                <w:sz w:val="26"/>
                <w:szCs w:val="26"/>
              </w:rPr>
              <w:t>умных</w:t>
            </w:r>
            <w:proofErr w:type="gramEnd"/>
            <w:r w:rsidRPr="00EA25FF">
              <w:rPr>
                <w:sz w:val="26"/>
                <w:szCs w:val="26"/>
              </w:rPr>
              <w:t xml:space="preserve"> и быстрых «</w:t>
            </w:r>
            <w:r w:rsidR="00EA25FF" w:rsidRPr="00EA25FF">
              <w:rPr>
                <w:sz w:val="26"/>
                <w:szCs w:val="26"/>
              </w:rPr>
              <w:t>МОЗГОБОЙНЯ</w:t>
            </w:r>
            <w:r w:rsidRPr="00EA25FF">
              <w:rPr>
                <w:sz w:val="26"/>
                <w:szCs w:val="26"/>
              </w:rPr>
              <w:t>-</w:t>
            </w:r>
            <w:r w:rsidR="00EA25FF" w:rsidRPr="00EA25FF">
              <w:rPr>
                <w:sz w:val="26"/>
                <w:szCs w:val="26"/>
              </w:rPr>
              <w:t>OPEN AIR</w:t>
            </w:r>
            <w:r w:rsidRPr="00EA25FF">
              <w:rPr>
                <w:sz w:val="26"/>
                <w:szCs w:val="26"/>
              </w:rPr>
              <w:t>»</w:t>
            </w:r>
          </w:p>
        </w:tc>
        <w:tc>
          <w:tcPr>
            <w:tcW w:w="3235" w:type="dxa"/>
            <w:vMerge/>
          </w:tcPr>
          <w:p w:rsidR="00CC7650" w:rsidRPr="00EF42D0" w:rsidRDefault="00CC7650" w:rsidP="00EF42D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88" w:type="dxa"/>
            <w:vMerge/>
          </w:tcPr>
          <w:p w:rsidR="00CC7650" w:rsidRPr="00EF42D0" w:rsidRDefault="00CC7650" w:rsidP="00EF42D0">
            <w:pPr>
              <w:jc w:val="center"/>
              <w:rPr>
                <w:sz w:val="26"/>
                <w:szCs w:val="26"/>
              </w:rPr>
            </w:pPr>
          </w:p>
        </w:tc>
      </w:tr>
      <w:tr w:rsidR="00CC7650" w:rsidRPr="00EF42D0" w:rsidTr="00EF42D0">
        <w:trPr>
          <w:trHeight w:val="271"/>
          <w:jc w:val="center"/>
        </w:trPr>
        <w:tc>
          <w:tcPr>
            <w:tcW w:w="679" w:type="dxa"/>
          </w:tcPr>
          <w:p w:rsidR="00CC7650" w:rsidRPr="00EF42D0" w:rsidRDefault="00CC7650" w:rsidP="002D7BCD">
            <w:pPr>
              <w:pStyle w:val="1"/>
              <w:numPr>
                <w:ilvl w:val="0"/>
                <w:numId w:val="26"/>
              </w:numPr>
              <w:tabs>
                <w:tab w:val="center" w:pos="4677"/>
                <w:tab w:val="left" w:pos="5604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77" w:type="dxa"/>
          </w:tcPr>
          <w:p w:rsidR="00CC7650" w:rsidRPr="00EF42D0" w:rsidRDefault="00CC7650" w:rsidP="00EF42D0">
            <w:pPr>
              <w:jc w:val="center"/>
              <w:rPr>
                <w:sz w:val="26"/>
                <w:szCs w:val="26"/>
              </w:rPr>
            </w:pPr>
            <w:r w:rsidRPr="00EF42D0">
              <w:rPr>
                <w:sz w:val="26"/>
                <w:szCs w:val="26"/>
              </w:rPr>
              <w:t>15.00-16.30</w:t>
            </w:r>
          </w:p>
        </w:tc>
        <w:tc>
          <w:tcPr>
            <w:tcW w:w="2561" w:type="dxa"/>
            <w:tcBorders>
              <w:bottom w:val="single" w:sz="4" w:space="0" w:color="auto"/>
            </w:tcBorders>
            <w:vAlign w:val="center"/>
          </w:tcPr>
          <w:p w:rsidR="00CC7650" w:rsidRPr="00EA25FF" w:rsidRDefault="00CC7650" w:rsidP="00747E55">
            <w:pPr>
              <w:jc w:val="center"/>
              <w:rPr>
                <w:sz w:val="26"/>
                <w:szCs w:val="26"/>
              </w:rPr>
            </w:pPr>
            <w:r w:rsidRPr="00EA25FF">
              <w:rPr>
                <w:sz w:val="26"/>
                <w:szCs w:val="26"/>
              </w:rPr>
              <w:t>Концертная развлекательная программа</w:t>
            </w:r>
          </w:p>
        </w:tc>
        <w:tc>
          <w:tcPr>
            <w:tcW w:w="3235" w:type="dxa"/>
            <w:vMerge/>
            <w:tcBorders>
              <w:bottom w:val="single" w:sz="4" w:space="0" w:color="auto"/>
            </w:tcBorders>
          </w:tcPr>
          <w:p w:rsidR="00CC7650" w:rsidRPr="00EF42D0" w:rsidRDefault="00CC7650" w:rsidP="00EF42D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88" w:type="dxa"/>
            <w:vMerge/>
          </w:tcPr>
          <w:p w:rsidR="00CC7650" w:rsidRPr="00EF42D0" w:rsidRDefault="00CC7650" w:rsidP="00EF42D0">
            <w:pPr>
              <w:jc w:val="center"/>
              <w:rPr>
                <w:sz w:val="26"/>
                <w:szCs w:val="26"/>
              </w:rPr>
            </w:pPr>
          </w:p>
        </w:tc>
      </w:tr>
    </w:tbl>
    <w:p w:rsidR="001E41E1" w:rsidRDefault="001E41E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5696F" w:rsidRPr="000177BB" w:rsidRDefault="007607CB" w:rsidP="004C7819">
      <w:pPr>
        <w:ind w:left="5670"/>
        <w:rPr>
          <w:sz w:val="28"/>
          <w:szCs w:val="28"/>
        </w:rPr>
      </w:pPr>
      <w:r w:rsidRPr="000177BB">
        <w:rPr>
          <w:sz w:val="28"/>
          <w:szCs w:val="28"/>
        </w:rPr>
        <w:lastRenderedPageBreak/>
        <w:t xml:space="preserve">Приложение </w:t>
      </w:r>
    </w:p>
    <w:p w:rsidR="007607CB" w:rsidRPr="000177BB" w:rsidRDefault="007607CB" w:rsidP="004C7819">
      <w:pPr>
        <w:ind w:left="5670"/>
        <w:rPr>
          <w:sz w:val="28"/>
          <w:szCs w:val="28"/>
        </w:rPr>
      </w:pPr>
      <w:r w:rsidRPr="000177BB">
        <w:rPr>
          <w:sz w:val="28"/>
          <w:szCs w:val="28"/>
        </w:rPr>
        <w:t>к постановлению</w:t>
      </w:r>
      <w:r w:rsidR="0045696F" w:rsidRPr="000177BB">
        <w:rPr>
          <w:sz w:val="28"/>
          <w:szCs w:val="28"/>
        </w:rPr>
        <w:t xml:space="preserve"> </w:t>
      </w:r>
      <w:r w:rsidRPr="000177BB">
        <w:rPr>
          <w:sz w:val="28"/>
          <w:szCs w:val="28"/>
        </w:rPr>
        <w:t xml:space="preserve">Администрации </w:t>
      </w:r>
      <w:r w:rsidR="004C7819" w:rsidRPr="000177BB">
        <w:rPr>
          <w:sz w:val="28"/>
          <w:szCs w:val="28"/>
        </w:rPr>
        <w:br/>
      </w:r>
      <w:r w:rsidRPr="000177BB">
        <w:rPr>
          <w:sz w:val="28"/>
          <w:szCs w:val="28"/>
        </w:rPr>
        <w:t>города</w:t>
      </w:r>
      <w:r w:rsidR="0045696F" w:rsidRPr="000177BB">
        <w:rPr>
          <w:sz w:val="28"/>
          <w:szCs w:val="28"/>
        </w:rPr>
        <w:t xml:space="preserve"> </w:t>
      </w:r>
      <w:r w:rsidRPr="000177BB">
        <w:rPr>
          <w:sz w:val="28"/>
          <w:szCs w:val="28"/>
        </w:rPr>
        <w:t xml:space="preserve">Каменска-Уральского </w:t>
      </w:r>
    </w:p>
    <w:p w:rsidR="008665C7" w:rsidRPr="00EF42D0" w:rsidRDefault="008665C7" w:rsidP="008665C7">
      <w:pPr>
        <w:shd w:val="clear" w:color="auto" w:fill="FFFFFF"/>
        <w:ind w:left="5670" w:right="-185"/>
        <w:rPr>
          <w:sz w:val="26"/>
          <w:szCs w:val="26"/>
        </w:rPr>
      </w:pPr>
      <w:r w:rsidRPr="00EF42D0">
        <w:rPr>
          <w:sz w:val="26"/>
          <w:szCs w:val="26"/>
        </w:rPr>
        <w:t xml:space="preserve">от </w:t>
      </w:r>
      <w:r>
        <w:rPr>
          <w:sz w:val="26"/>
          <w:szCs w:val="26"/>
        </w:rPr>
        <w:t xml:space="preserve">26.06.201 </w:t>
      </w:r>
      <w:r w:rsidRPr="00EF42D0">
        <w:rPr>
          <w:sz w:val="26"/>
          <w:szCs w:val="26"/>
        </w:rPr>
        <w:t>№</w:t>
      </w:r>
      <w:r>
        <w:rPr>
          <w:sz w:val="26"/>
          <w:szCs w:val="26"/>
        </w:rPr>
        <w:t xml:space="preserve"> 553</w:t>
      </w:r>
      <w:r w:rsidRPr="00EF42D0">
        <w:rPr>
          <w:sz w:val="26"/>
          <w:szCs w:val="26"/>
        </w:rPr>
        <w:t xml:space="preserve"> </w:t>
      </w:r>
    </w:p>
    <w:p w:rsidR="007607CB" w:rsidRPr="000177BB" w:rsidRDefault="007607CB" w:rsidP="00F66879">
      <w:pPr>
        <w:rPr>
          <w:sz w:val="28"/>
          <w:szCs w:val="28"/>
        </w:rPr>
      </w:pPr>
    </w:p>
    <w:p w:rsidR="004460D7" w:rsidRPr="000177BB" w:rsidRDefault="004460D7" w:rsidP="00AE5038">
      <w:pPr>
        <w:tabs>
          <w:tab w:val="left" w:pos="4262"/>
        </w:tabs>
        <w:jc w:val="center"/>
        <w:rPr>
          <w:b/>
          <w:sz w:val="28"/>
          <w:szCs w:val="28"/>
        </w:rPr>
      </w:pPr>
    </w:p>
    <w:p w:rsidR="00AE5038" w:rsidRPr="000177BB" w:rsidRDefault="004C7819" w:rsidP="00AE5038">
      <w:pPr>
        <w:tabs>
          <w:tab w:val="left" w:pos="4262"/>
        </w:tabs>
        <w:jc w:val="center"/>
        <w:rPr>
          <w:b/>
          <w:sz w:val="28"/>
          <w:szCs w:val="28"/>
        </w:rPr>
      </w:pPr>
      <w:r w:rsidRPr="000177BB">
        <w:rPr>
          <w:b/>
          <w:sz w:val="28"/>
          <w:szCs w:val="28"/>
        </w:rPr>
        <w:t>СХЕМА</w:t>
      </w:r>
      <w:r w:rsidRPr="000177BB">
        <w:rPr>
          <w:b/>
          <w:sz w:val="28"/>
          <w:szCs w:val="28"/>
        </w:rPr>
        <w:br/>
      </w:r>
      <w:r w:rsidR="00236389" w:rsidRPr="000177BB">
        <w:rPr>
          <w:b/>
          <w:sz w:val="28"/>
          <w:szCs w:val="28"/>
        </w:rPr>
        <w:t xml:space="preserve">временного ограничения движения автотранспорта на период проведения </w:t>
      </w:r>
      <w:r w:rsidRPr="000177BB">
        <w:rPr>
          <w:b/>
          <w:sz w:val="28"/>
          <w:szCs w:val="28"/>
        </w:rPr>
        <w:br/>
      </w:r>
      <w:r w:rsidR="00236389" w:rsidRPr="000177BB">
        <w:rPr>
          <w:b/>
          <w:sz w:val="28"/>
          <w:szCs w:val="28"/>
        </w:rPr>
        <w:t xml:space="preserve">городских массовых мероприятий, </w:t>
      </w:r>
      <w:r w:rsidR="00AE5038" w:rsidRPr="000177BB">
        <w:rPr>
          <w:b/>
          <w:sz w:val="28"/>
          <w:szCs w:val="28"/>
        </w:rPr>
        <w:t>посвященных празднованию</w:t>
      </w:r>
    </w:p>
    <w:p w:rsidR="00236389" w:rsidRPr="000177BB" w:rsidRDefault="00AE5038" w:rsidP="00AE5038">
      <w:pPr>
        <w:jc w:val="center"/>
        <w:rPr>
          <w:b/>
          <w:sz w:val="28"/>
          <w:szCs w:val="28"/>
        </w:rPr>
      </w:pPr>
      <w:r w:rsidRPr="000177BB">
        <w:rPr>
          <w:b/>
          <w:sz w:val="28"/>
          <w:szCs w:val="28"/>
        </w:rPr>
        <w:t>Дн</w:t>
      </w:r>
      <w:r w:rsidR="00EA617B" w:rsidRPr="000177BB">
        <w:rPr>
          <w:b/>
          <w:sz w:val="28"/>
          <w:szCs w:val="28"/>
        </w:rPr>
        <w:t>я города и Дня металлурга в 201</w:t>
      </w:r>
      <w:r w:rsidR="006836BE">
        <w:rPr>
          <w:b/>
          <w:sz w:val="28"/>
          <w:szCs w:val="28"/>
        </w:rPr>
        <w:t>8</w:t>
      </w:r>
      <w:r w:rsidRPr="000177BB">
        <w:rPr>
          <w:b/>
          <w:sz w:val="28"/>
          <w:szCs w:val="28"/>
        </w:rPr>
        <w:t xml:space="preserve"> году</w:t>
      </w:r>
    </w:p>
    <w:p w:rsidR="0018213C" w:rsidRPr="000177BB" w:rsidRDefault="0018213C" w:rsidP="00F66879">
      <w:pPr>
        <w:rPr>
          <w:sz w:val="28"/>
          <w:szCs w:val="28"/>
        </w:rPr>
      </w:pPr>
    </w:p>
    <w:p w:rsidR="00382D72" w:rsidRPr="00511F5F" w:rsidRDefault="00382D72" w:rsidP="00382D72">
      <w:pPr>
        <w:shd w:val="clear" w:color="auto" w:fill="FFFFFF"/>
        <w:ind w:firstLine="709"/>
        <w:jc w:val="both"/>
        <w:rPr>
          <w:sz w:val="28"/>
          <w:szCs w:val="28"/>
        </w:rPr>
      </w:pPr>
      <w:r w:rsidRPr="00511F5F">
        <w:rPr>
          <w:sz w:val="28"/>
          <w:szCs w:val="28"/>
        </w:rPr>
        <w:t xml:space="preserve">1) с 07.00 ч. 12 июля 2018 года до </w:t>
      </w:r>
      <w:r w:rsidR="00511F5F" w:rsidRPr="00511F5F">
        <w:rPr>
          <w:sz w:val="28"/>
          <w:szCs w:val="28"/>
        </w:rPr>
        <w:t>07</w:t>
      </w:r>
      <w:r w:rsidRPr="00511F5F">
        <w:rPr>
          <w:sz w:val="28"/>
          <w:szCs w:val="28"/>
        </w:rPr>
        <w:t xml:space="preserve">.00 ч. 14 июля 2018 года (на период монтажа </w:t>
      </w:r>
      <w:r w:rsidR="00511F5F" w:rsidRPr="00511F5F">
        <w:rPr>
          <w:sz w:val="28"/>
          <w:szCs w:val="28"/>
        </w:rPr>
        <w:t xml:space="preserve">и демонтажа </w:t>
      </w:r>
      <w:r w:rsidRPr="00511F5F">
        <w:rPr>
          <w:sz w:val="28"/>
          <w:szCs w:val="28"/>
        </w:rPr>
        <w:t>сцен</w:t>
      </w:r>
      <w:r w:rsidR="00511F5F" w:rsidRPr="00511F5F">
        <w:rPr>
          <w:sz w:val="28"/>
          <w:szCs w:val="28"/>
        </w:rPr>
        <w:t>ы</w:t>
      </w:r>
      <w:r w:rsidRPr="00511F5F">
        <w:rPr>
          <w:sz w:val="28"/>
          <w:szCs w:val="28"/>
        </w:rPr>
        <w:t xml:space="preserve">) закрыть проезд вдоль здания Администрации города по адресу: ул. </w:t>
      </w:r>
      <w:proofErr w:type="spellStart"/>
      <w:r w:rsidRPr="00511F5F">
        <w:rPr>
          <w:sz w:val="28"/>
          <w:szCs w:val="28"/>
        </w:rPr>
        <w:t>Тевосяна</w:t>
      </w:r>
      <w:proofErr w:type="spellEnd"/>
      <w:r w:rsidRPr="00511F5F">
        <w:rPr>
          <w:sz w:val="28"/>
          <w:szCs w:val="28"/>
        </w:rPr>
        <w:t>, 1;</w:t>
      </w:r>
    </w:p>
    <w:p w:rsidR="00382D72" w:rsidRPr="00511F5F" w:rsidRDefault="00382D72" w:rsidP="00382D72">
      <w:pPr>
        <w:shd w:val="clear" w:color="auto" w:fill="FFFFFF"/>
        <w:ind w:firstLine="709"/>
        <w:jc w:val="both"/>
        <w:rPr>
          <w:sz w:val="28"/>
          <w:szCs w:val="28"/>
        </w:rPr>
      </w:pPr>
      <w:r w:rsidRPr="00511F5F">
        <w:rPr>
          <w:sz w:val="28"/>
          <w:szCs w:val="28"/>
        </w:rPr>
        <w:t>2) 13 июля 2018 года (концертное шоу, посвященное Дню города и Дню металлурга):</w:t>
      </w:r>
    </w:p>
    <w:p w:rsidR="00382D72" w:rsidRPr="00511F5F" w:rsidRDefault="00382D72" w:rsidP="00382D72">
      <w:pPr>
        <w:shd w:val="clear" w:color="auto" w:fill="FFFFFF"/>
        <w:ind w:firstLine="709"/>
        <w:jc w:val="both"/>
        <w:rPr>
          <w:sz w:val="28"/>
          <w:szCs w:val="28"/>
        </w:rPr>
      </w:pPr>
      <w:r w:rsidRPr="00511F5F">
        <w:rPr>
          <w:sz w:val="28"/>
          <w:szCs w:val="28"/>
        </w:rPr>
        <w:t>- с 08.00 до 24.00 ч. закрыть парковку у Храма А. Невского для личного транспорта;</w:t>
      </w:r>
    </w:p>
    <w:p w:rsidR="00382D72" w:rsidRPr="00511F5F" w:rsidRDefault="00382D72" w:rsidP="00382D72">
      <w:pPr>
        <w:shd w:val="clear" w:color="auto" w:fill="FFFFFF"/>
        <w:ind w:firstLine="709"/>
        <w:jc w:val="both"/>
        <w:rPr>
          <w:sz w:val="28"/>
          <w:szCs w:val="28"/>
        </w:rPr>
      </w:pPr>
      <w:r w:rsidRPr="002C4704">
        <w:rPr>
          <w:sz w:val="28"/>
          <w:szCs w:val="28"/>
        </w:rPr>
        <w:t xml:space="preserve">- с 19.00 до 24.00 ч. закрыть движение </w:t>
      </w:r>
      <w:r w:rsidR="00E96C7C" w:rsidRPr="002C4704">
        <w:rPr>
          <w:sz w:val="28"/>
          <w:szCs w:val="28"/>
        </w:rPr>
        <w:t xml:space="preserve">по улице Кадочникова на участке от улицы Рябова до улицы </w:t>
      </w:r>
      <w:r w:rsidR="002C4704" w:rsidRPr="002C4704">
        <w:rPr>
          <w:sz w:val="28"/>
          <w:szCs w:val="28"/>
        </w:rPr>
        <w:t>Ленина</w:t>
      </w:r>
      <w:r w:rsidR="00E96C7C" w:rsidRPr="002C4704">
        <w:rPr>
          <w:sz w:val="28"/>
          <w:szCs w:val="28"/>
        </w:rPr>
        <w:t xml:space="preserve">, по улице Ленина на участке от улицы Парковой до улицы </w:t>
      </w:r>
      <w:proofErr w:type="spellStart"/>
      <w:r w:rsidR="00E96C7C" w:rsidRPr="002C4704">
        <w:rPr>
          <w:sz w:val="28"/>
          <w:szCs w:val="28"/>
        </w:rPr>
        <w:t>Кунавина</w:t>
      </w:r>
      <w:proofErr w:type="spellEnd"/>
      <w:r w:rsidR="00E96C7C" w:rsidRPr="002C4704">
        <w:rPr>
          <w:sz w:val="28"/>
          <w:szCs w:val="28"/>
        </w:rPr>
        <w:t xml:space="preserve">, </w:t>
      </w:r>
      <w:r w:rsidRPr="002C4704">
        <w:rPr>
          <w:sz w:val="28"/>
          <w:szCs w:val="28"/>
        </w:rPr>
        <w:t>по проспекту Победы</w:t>
      </w:r>
      <w:r w:rsidRPr="00511F5F">
        <w:rPr>
          <w:sz w:val="28"/>
          <w:szCs w:val="28"/>
        </w:rPr>
        <w:t xml:space="preserve"> на участке от улицы Добролюбова до улицы Кадочникова;</w:t>
      </w:r>
    </w:p>
    <w:p w:rsidR="00DE78F6" w:rsidRPr="005C4275" w:rsidRDefault="00382D72" w:rsidP="004C7819">
      <w:pPr>
        <w:shd w:val="clear" w:color="auto" w:fill="FFFFFF"/>
        <w:ind w:firstLine="709"/>
        <w:jc w:val="both"/>
        <w:rPr>
          <w:sz w:val="28"/>
          <w:szCs w:val="28"/>
        </w:rPr>
      </w:pPr>
      <w:r w:rsidRPr="005C4275">
        <w:rPr>
          <w:sz w:val="28"/>
          <w:szCs w:val="28"/>
        </w:rPr>
        <w:t>3</w:t>
      </w:r>
      <w:r w:rsidR="002B132C" w:rsidRPr="005C4275">
        <w:rPr>
          <w:sz w:val="28"/>
          <w:szCs w:val="28"/>
        </w:rPr>
        <w:t xml:space="preserve">) </w:t>
      </w:r>
      <w:r w:rsidR="00D64F4A" w:rsidRPr="005C4275">
        <w:rPr>
          <w:sz w:val="28"/>
          <w:szCs w:val="28"/>
        </w:rPr>
        <w:t>14</w:t>
      </w:r>
      <w:r w:rsidR="00000C6D" w:rsidRPr="005C4275">
        <w:rPr>
          <w:sz w:val="28"/>
          <w:szCs w:val="28"/>
        </w:rPr>
        <w:t xml:space="preserve"> июля</w:t>
      </w:r>
      <w:r w:rsidR="00C523F8" w:rsidRPr="005C4275">
        <w:rPr>
          <w:sz w:val="28"/>
          <w:szCs w:val="28"/>
        </w:rPr>
        <w:t xml:space="preserve"> 201</w:t>
      </w:r>
      <w:r w:rsidR="00D64F4A" w:rsidRPr="005C4275">
        <w:rPr>
          <w:sz w:val="28"/>
          <w:szCs w:val="28"/>
        </w:rPr>
        <w:t>8</w:t>
      </w:r>
      <w:r w:rsidR="00000C6D" w:rsidRPr="005C4275">
        <w:rPr>
          <w:sz w:val="28"/>
          <w:szCs w:val="28"/>
        </w:rPr>
        <w:t xml:space="preserve"> года</w:t>
      </w:r>
      <w:r w:rsidR="00DE78F6" w:rsidRPr="005C4275">
        <w:rPr>
          <w:sz w:val="28"/>
          <w:szCs w:val="28"/>
        </w:rPr>
        <w:t>:</w:t>
      </w:r>
    </w:p>
    <w:p w:rsidR="00DE78F6" w:rsidRPr="00511F5F" w:rsidRDefault="00DE78F6" w:rsidP="004C7819">
      <w:pPr>
        <w:shd w:val="clear" w:color="auto" w:fill="FFFFFF"/>
        <w:ind w:firstLine="709"/>
        <w:jc w:val="both"/>
        <w:rPr>
          <w:sz w:val="28"/>
          <w:szCs w:val="28"/>
        </w:rPr>
      </w:pPr>
      <w:r w:rsidRPr="00511F5F">
        <w:rPr>
          <w:sz w:val="28"/>
          <w:szCs w:val="28"/>
        </w:rPr>
        <w:t>-</w:t>
      </w:r>
      <w:r w:rsidR="002919E7" w:rsidRPr="00511F5F">
        <w:rPr>
          <w:sz w:val="28"/>
          <w:szCs w:val="28"/>
        </w:rPr>
        <w:t xml:space="preserve"> </w:t>
      </w:r>
      <w:r w:rsidR="004C7819" w:rsidRPr="00511F5F">
        <w:rPr>
          <w:sz w:val="28"/>
          <w:szCs w:val="28"/>
        </w:rPr>
        <w:t>с 08.00 до 2</w:t>
      </w:r>
      <w:r w:rsidR="00543F98" w:rsidRPr="00511F5F">
        <w:rPr>
          <w:sz w:val="28"/>
          <w:szCs w:val="28"/>
        </w:rPr>
        <w:t>4</w:t>
      </w:r>
      <w:r w:rsidR="004C7819" w:rsidRPr="00511F5F">
        <w:rPr>
          <w:sz w:val="28"/>
          <w:szCs w:val="28"/>
        </w:rPr>
        <w:t>.</w:t>
      </w:r>
      <w:r w:rsidR="00543F98" w:rsidRPr="00511F5F">
        <w:rPr>
          <w:sz w:val="28"/>
          <w:szCs w:val="28"/>
        </w:rPr>
        <w:t>0</w:t>
      </w:r>
      <w:r w:rsidR="004C7819" w:rsidRPr="00511F5F">
        <w:rPr>
          <w:sz w:val="28"/>
          <w:szCs w:val="28"/>
        </w:rPr>
        <w:t xml:space="preserve">0 ч. закрыть парковку у Храма А. Невского для личного транспорта; </w:t>
      </w:r>
    </w:p>
    <w:p w:rsidR="00D64F4A" w:rsidRPr="002C4704" w:rsidRDefault="00D64F4A" w:rsidP="004C7819">
      <w:pPr>
        <w:shd w:val="clear" w:color="auto" w:fill="FFFFFF"/>
        <w:ind w:firstLine="709"/>
        <w:jc w:val="both"/>
        <w:rPr>
          <w:sz w:val="28"/>
          <w:szCs w:val="28"/>
        </w:rPr>
      </w:pPr>
      <w:r w:rsidRPr="002C4704">
        <w:rPr>
          <w:sz w:val="28"/>
          <w:szCs w:val="28"/>
        </w:rPr>
        <w:t>- закрыть движение с 10.30 до 1</w:t>
      </w:r>
      <w:r w:rsidR="00876BD5" w:rsidRPr="002C4704">
        <w:rPr>
          <w:sz w:val="28"/>
          <w:szCs w:val="28"/>
        </w:rPr>
        <w:t>3</w:t>
      </w:r>
      <w:r w:rsidRPr="002C4704">
        <w:rPr>
          <w:sz w:val="28"/>
          <w:szCs w:val="28"/>
        </w:rPr>
        <w:t>.</w:t>
      </w:r>
      <w:r w:rsidR="00876BD5" w:rsidRPr="002C4704">
        <w:rPr>
          <w:sz w:val="28"/>
          <w:szCs w:val="28"/>
        </w:rPr>
        <w:t>3</w:t>
      </w:r>
      <w:r w:rsidRPr="002C4704">
        <w:rPr>
          <w:sz w:val="28"/>
          <w:szCs w:val="28"/>
        </w:rPr>
        <w:t xml:space="preserve">0 ч. (благотворительный велопробег «Спешим с добром») по улице Кадочникова на участке от улицы Рябова до </w:t>
      </w:r>
      <w:r w:rsidR="00C401D6" w:rsidRPr="002C4704">
        <w:rPr>
          <w:sz w:val="28"/>
          <w:szCs w:val="28"/>
        </w:rPr>
        <w:t xml:space="preserve">перекрестка с </w:t>
      </w:r>
      <w:r w:rsidRPr="002C4704">
        <w:rPr>
          <w:sz w:val="28"/>
          <w:szCs w:val="28"/>
        </w:rPr>
        <w:t>кругов</w:t>
      </w:r>
      <w:r w:rsidR="00C401D6" w:rsidRPr="002C4704">
        <w:rPr>
          <w:sz w:val="28"/>
          <w:szCs w:val="28"/>
        </w:rPr>
        <w:t>ым</w:t>
      </w:r>
      <w:r w:rsidRPr="002C4704">
        <w:rPr>
          <w:sz w:val="28"/>
          <w:szCs w:val="28"/>
        </w:rPr>
        <w:t xml:space="preserve"> движени</w:t>
      </w:r>
      <w:r w:rsidR="00C401D6" w:rsidRPr="002C4704">
        <w:rPr>
          <w:sz w:val="28"/>
          <w:szCs w:val="28"/>
        </w:rPr>
        <w:t>ем</w:t>
      </w:r>
      <w:r w:rsidRPr="002C4704">
        <w:rPr>
          <w:sz w:val="28"/>
          <w:szCs w:val="28"/>
        </w:rPr>
        <w:t xml:space="preserve"> у здания Администрации города, по проспекту Победы на участке от улицы Ленина до улицы Кадочникова;</w:t>
      </w:r>
    </w:p>
    <w:p w:rsidR="002A63E0" w:rsidRPr="00511F5F" w:rsidRDefault="00DE78F6" w:rsidP="004C7819">
      <w:pPr>
        <w:shd w:val="clear" w:color="auto" w:fill="FFFFFF"/>
        <w:ind w:firstLine="709"/>
        <w:jc w:val="both"/>
        <w:rPr>
          <w:sz w:val="28"/>
          <w:szCs w:val="28"/>
        </w:rPr>
      </w:pPr>
      <w:r w:rsidRPr="00511F5F">
        <w:rPr>
          <w:sz w:val="28"/>
          <w:szCs w:val="28"/>
        </w:rPr>
        <w:t xml:space="preserve">- </w:t>
      </w:r>
      <w:r w:rsidR="002919E7" w:rsidRPr="00511F5F">
        <w:rPr>
          <w:sz w:val="28"/>
          <w:szCs w:val="28"/>
        </w:rPr>
        <w:t>с 16.00</w:t>
      </w:r>
      <w:r w:rsidR="00C523F8" w:rsidRPr="00511F5F">
        <w:rPr>
          <w:sz w:val="28"/>
          <w:szCs w:val="28"/>
        </w:rPr>
        <w:t xml:space="preserve"> до 2</w:t>
      </w:r>
      <w:r w:rsidR="00D64F4A" w:rsidRPr="00511F5F">
        <w:rPr>
          <w:sz w:val="28"/>
          <w:szCs w:val="28"/>
        </w:rPr>
        <w:t>4</w:t>
      </w:r>
      <w:r w:rsidR="00C523F8" w:rsidRPr="00511F5F">
        <w:rPr>
          <w:sz w:val="28"/>
          <w:szCs w:val="28"/>
        </w:rPr>
        <w:t>.00</w:t>
      </w:r>
      <w:r w:rsidR="00000C6D" w:rsidRPr="00511F5F">
        <w:rPr>
          <w:sz w:val="28"/>
          <w:szCs w:val="28"/>
        </w:rPr>
        <w:t xml:space="preserve"> </w:t>
      </w:r>
      <w:r w:rsidRPr="00511F5F">
        <w:rPr>
          <w:sz w:val="28"/>
          <w:szCs w:val="28"/>
        </w:rPr>
        <w:t xml:space="preserve">ч. </w:t>
      </w:r>
      <w:r w:rsidR="00000C6D" w:rsidRPr="00511F5F">
        <w:rPr>
          <w:sz w:val="28"/>
          <w:szCs w:val="28"/>
        </w:rPr>
        <w:t>(</w:t>
      </w:r>
      <w:r w:rsidR="007B4D22" w:rsidRPr="00511F5F">
        <w:rPr>
          <w:sz w:val="28"/>
          <w:szCs w:val="28"/>
        </w:rPr>
        <w:t>фестивал</w:t>
      </w:r>
      <w:r w:rsidR="00F56D4A" w:rsidRPr="00511F5F">
        <w:rPr>
          <w:sz w:val="28"/>
          <w:szCs w:val="28"/>
        </w:rPr>
        <w:t>ь</w:t>
      </w:r>
      <w:r w:rsidR="002A63E0" w:rsidRPr="00511F5F">
        <w:rPr>
          <w:sz w:val="28"/>
          <w:szCs w:val="28"/>
        </w:rPr>
        <w:t xml:space="preserve"> колокольных звонов «Каменск-Уральский – колокольная стол</w:t>
      </w:r>
      <w:r w:rsidR="00265919" w:rsidRPr="00511F5F">
        <w:rPr>
          <w:sz w:val="28"/>
          <w:szCs w:val="28"/>
        </w:rPr>
        <w:t>ица»</w:t>
      </w:r>
      <w:r w:rsidR="00C523F8" w:rsidRPr="00511F5F">
        <w:rPr>
          <w:sz w:val="28"/>
          <w:szCs w:val="28"/>
        </w:rPr>
        <w:t>, фестиваль уличного кино</w:t>
      </w:r>
      <w:r w:rsidR="00265919" w:rsidRPr="00511F5F">
        <w:rPr>
          <w:sz w:val="28"/>
          <w:szCs w:val="28"/>
        </w:rPr>
        <w:t>)</w:t>
      </w:r>
      <w:r w:rsidR="004C7819" w:rsidRPr="00511F5F">
        <w:rPr>
          <w:sz w:val="28"/>
          <w:szCs w:val="28"/>
        </w:rPr>
        <w:t xml:space="preserve"> закрыть движение</w:t>
      </w:r>
      <w:r w:rsidRPr="00511F5F">
        <w:rPr>
          <w:sz w:val="28"/>
          <w:szCs w:val="28"/>
        </w:rPr>
        <w:t xml:space="preserve"> </w:t>
      </w:r>
      <w:r w:rsidR="00D86FDD" w:rsidRPr="00511F5F">
        <w:rPr>
          <w:sz w:val="28"/>
          <w:szCs w:val="28"/>
        </w:rPr>
        <w:t xml:space="preserve">по улице Ленина на участке от </w:t>
      </w:r>
      <w:r w:rsidR="00C401D6">
        <w:rPr>
          <w:sz w:val="28"/>
          <w:szCs w:val="28"/>
        </w:rPr>
        <w:t xml:space="preserve">перекрестка с </w:t>
      </w:r>
      <w:r w:rsidR="00D86FDD" w:rsidRPr="00511F5F">
        <w:rPr>
          <w:sz w:val="28"/>
          <w:szCs w:val="28"/>
        </w:rPr>
        <w:t>кругов</w:t>
      </w:r>
      <w:r w:rsidR="00C401D6">
        <w:rPr>
          <w:sz w:val="28"/>
          <w:szCs w:val="28"/>
        </w:rPr>
        <w:t>ым</w:t>
      </w:r>
      <w:r w:rsidR="00D86FDD" w:rsidRPr="00511F5F">
        <w:rPr>
          <w:sz w:val="28"/>
          <w:szCs w:val="28"/>
        </w:rPr>
        <w:t xml:space="preserve"> движени</w:t>
      </w:r>
      <w:r w:rsidR="00C401D6">
        <w:rPr>
          <w:sz w:val="28"/>
          <w:szCs w:val="28"/>
        </w:rPr>
        <w:t>ем</w:t>
      </w:r>
      <w:r w:rsidR="00D86FDD" w:rsidRPr="00511F5F">
        <w:rPr>
          <w:sz w:val="28"/>
          <w:szCs w:val="28"/>
        </w:rPr>
        <w:t xml:space="preserve"> у здания Администрации города до проспекта Победы</w:t>
      </w:r>
      <w:r w:rsidR="00C401D6">
        <w:rPr>
          <w:sz w:val="28"/>
          <w:szCs w:val="28"/>
        </w:rPr>
        <w:t>,</w:t>
      </w:r>
      <w:r w:rsidRPr="00511F5F">
        <w:rPr>
          <w:sz w:val="28"/>
          <w:szCs w:val="28"/>
        </w:rPr>
        <w:t xml:space="preserve"> </w:t>
      </w:r>
      <w:r w:rsidR="002B132C" w:rsidRPr="00511F5F">
        <w:rPr>
          <w:sz w:val="28"/>
          <w:szCs w:val="28"/>
        </w:rPr>
        <w:t>по проспекту Победы на участке от улицы Ленина до улицы Кадочникова;</w:t>
      </w:r>
    </w:p>
    <w:p w:rsidR="00543F98" w:rsidRPr="005C4275" w:rsidRDefault="003871E1" w:rsidP="004C7819">
      <w:pPr>
        <w:shd w:val="clear" w:color="auto" w:fill="FFFFFF"/>
        <w:ind w:firstLine="709"/>
        <w:jc w:val="both"/>
        <w:rPr>
          <w:sz w:val="28"/>
          <w:szCs w:val="28"/>
        </w:rPr>
      </w:pPr>
      <w:r w:rsidRPr="005C4275">
        <w:rPr>
          <w:sz w:val="28"/>
          <w:szCs w:val="28"/>
        </w:rPr>
        <w:t>4</w:t>
      </w:r>
      <w:r w:rsidR="002A63E0" w:rsidRPr="005C4275">
        <w:rPr>
          <w:sz w:val="28"/>
          <w:szCs w:val="28"/>
        </w:rPr>
        <w:t xml:space="preserve">) </w:t>
      </w:r>
      <w:r w:rsidR="00C523F8" w:rsidRPr="005C4275">
        <w:rPr>
          <w:sz w:val="28"/>
          <w:szCs w:val="28"/>
        </w:rPr>
        <w:t>15</w:t>
      </w:r>
      <w:r w:rsidR="000C489A" w:rsidRPr="005C4275">
        <w:rPr>
          <w:sz w:val="28"/>
          <w:szCs w:val="28"/>
        </w:rPr>
        <w:t xml:space="preserve"> июля 201</w:t>
      </w:r>
      <w:r w:rsidR="00382D72" w:rsidRPr="005C4275">
        <w:rPr>
          <w:sz w:val="28"/>
          <w:szCs w:val="28"/>
        </w:rPr>
        <w:t>8</w:t>
      </w:r>
      <w:r w:rsidR="000C489A" w:rsidRPr="005C4275">
        <w:rPr>
          <w:sz w:val="28"/>
          <w:szCs w:val="28"/>
        </w:rPr>
        <w:t xml:space="preserve"> года</w:t>
      </w:r>
      <w:r w:rsidR="00543F98" w:rsidRPr="005C4275">
        <w:rPr>
          <w:sz w:val="28"/>
          <w:szCs w:val="28"/>
        </w:rPr>
        <w:t>:</w:t>
      </w:r>
    </w:p>
    <w:p w:rsidR="00543F98" w:rsidRPr="005C4275" w:rsidRDefault="00543F98" w:rsidP="004C7819">
      <w:pPr>
        <w:shd w:val="clear" w:color="auto" w:fill="FFFFFF"/>
        <w:ind w:firstLine="709"/>
        <w:jc w:val="both"/>
        <w:rPr>
          <w:sz w:val="28"/>
          <w:szCs w:val="28"/>
        </w:rPr>
      </w:pPr>
      <w:r w:rsidRPr="005C4275">
        <w:rPr>
          <w:sz w:val="28"/>
          <w:szCs w:val="28"/>
        </w:rPr>
        <w:t>- с 08.00 до 24.00 ч. закрыть парковку у Храма А. Невского для личного транспорта;</w:t>
      </w:r>
    </w:p>
    <w:p w:rsidR="00937C9B" w:rsidRPr="005C4275" w:rsidRDefault="00C401D6" w:rsidP="00543F98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523F8" w:rsidRPr="005C4275">
        <w:rPr>
          <w:sz w:val="28"/>
          <w:szCs w:val="28"/>
        </w:rPr>
        <w:t>с 10</w:t>
      </w:r>
      <w:r w:rsidR="007B4D22" w:rsidRPr="005C4275">
        <w:rPr>
          <w:sz w:val="28"/>
          <w:szCs w:val="28"/>
        </w:rPr>
        <w:t>.</w:t>
      </w:r>
      <w:r w:rsidR="00C523F8" w:rsidRPr="005C4275">
        <w:rPr>
          <w:sz w:val="28"/>
          <w:szCs w:val="28"/>
        </w:rPr>
        <w:t>30</w:t>
      </w:r>
      <w:r w:rsidR="007B4D22" w:rsidRPr="005C4275">
        <w:rPr>
          <w:sz w:val="28"/>
          <w:szCs w:val="28"/>
        </w:rPr>
        <w:t xml:space="preserve"> д</w:t>
      </w:r>
      <w:r w:rsidR="00C523F8" w:rsidRPr="005C4275">
        <w:rPr>
          <w:sz w:val="28"/>
          <w:szCs w:val="28"/>
        </w:rPr>
        <w:t>о 1</w:t>
      </w:r>
      <w:r w:rsidR="005C4275" w:rsidRPr="005C4275">
        <w:rPr>
          <w:sz w:val="28"/>
          <w:szCs w:val="28"/>
        </w:rPr>
        <w:t>7</w:t>
      </w:r>
      <w:r w:rsidR="007B4D22" w:rsidRPr="005C4275">
        <w:rPr>
          <w:sz w:val="28"/>
          <w:szCs w:val="28"/>
        </w:rPr>
        <w:t>.00 ч</w:t>
      </w:r>
      <w:r w:rsidR="004C7819" w:rsidRPr="005C4275">
        <w:rPr>
          <w:sz w:val="28"/>
          <w:szCs w:val="28"/>
        </w:rPr>
        <w:t>.</w:t>
      </w:r>
      <w:r w:rsidR="007B4D22" w:rsidRPr="005C4275">
        <w:rPr>
          <w:sz w:val="28"/>
          <w:szCs w:val="28"/>
        </w:rPr>
        <w:t xml:space="preserve"> (</w:t>
      </w:r>
      <w:r w:rsidR="005C4275" w:rsidRPr="005C4275">
        <w:rPr>
          <w:sz w:val="28"/>
          <w:szCs w:val="28"/>
        </w:rPr>
        <w:t>комплекс мероприятий на площади Ленинского комсомола</w:t>
      </w:r>
      <w:r w:rsidR="007B4D22" w:rsidRPr="005C4275">
        <w:rPr>
          <w:sz w:val="28"/>
          <w:szCs w:val="28"/>
        </w:rPr>
        <w:t xml:space="preserve">) </w:t>
      </w:r>
      <w:r w:rsidRPr="00511F5F">
        <w:rPr>
          <w:sz w:val="28"/>
          <w:szCs w:val="28"/>
        </w:rPr>
        <w:t xml:space="preserve">закрыть движение </w:t>
      </w:r>
      <w:r w:rsidR="007B4D22" w:rsidRPr="005C4275">
        <w:rPr>
          <w:sz w:val="28"/>
          <w:szCs w:val="28"/>
        </w:rPr>
        <w:t>по улице Ленина на участке от проспекта Победы до перекрестка с круговым движением у здания Администрации города</w:t>
      </w:r>
      <w:r w:rsidR="002D54B8" w:rsidRPr="005C4275">
        <w:rPr>
          <w:sz w:val="28"/>
          <w:szCs w:val="28"/>
        </w:rPr>
        <w:t>,</w:t>
      </w:r>
      <w:r w:rsidR="007B4D22" w:rsidRPr="005C4275">
        <w:rPr>
          <w:sz w:val="28"/>
          <w:szCs w:val="28"/>
        </w:rPr>
        <w:t xml:space="preserve"> </w:t>
      </w:r>
      <w:r w:rsidRPr="00511F5F">
        <w:rPr>
          <w:sz w:val="28"/>
          <w:szCs w:val="28"/>
        </w:rPr>
        <w:t xml:space="preserve">проезд вдоль здания Администрации города по адресу: ул. </w:t>
      </w:r>
      <w:proofErr w:type="spellStart"/>
      <w:r w:rsidRPr="00511F5F">
        <w:rPr>
          <w:sz w:val="28"/>
          <w:szCs w:val="28"/>
        </w:rPr>
        <w:t>Тевосяна</w:t>
      </w:r>
      <w:proofErr w:type="spellEnd"/>
      <w:r w:rsidRPr="00511F5F">
        <w:rPr>
          <w:sz w:val="28"/>
          <w:szCs w:val="28"/>
        </w:rPr>
        <w:t>, 1</w:t>
      </w:r>
      <w:r>
        <w:rPr>
          <w:sz w:val="28"/>
          <w:szCs w:val="28"/>
        </w:rPr>
        <w:t>,</w:t>
      </w:r>
      <w:r w:rsidR="00382D72" w:rsidRPr="005C4275">
        <w:rPr>
          <w:sz w:val="28"/>
          <w:szCs w:val="28"/>
        </w:rPr>
        <w:t xml:space="preserve"> проезд </w:t>
      </w:r>
      <w:r>
        <w:rPr>
          <w:sz w:val="28"/>
          <w:szCs w:val="28"/>
        </w:rPr>
        <w:t>вдоль</w:t>
      </w:r>
      <w:r w:rsidR="00382D72" w:rsidRPr="005C4275">
        <w:rPr>
          <w:sz w:val="28"/>
          <w:szCs w:val="28"/>
        </w:rPr>
        <w:t xml:space="preserve"> здани</w:t>
      </w:r>
      <w:r>
        <w:rPr>
          <w:sz w:val="28"/>
          <w:szCs w:val="28"/>
        </w:rPr>
        <w:t>я</w:t>
      </w:r>
      <w:r w:rsidR="00382D72" w:rsidRPr="005C4275">
        <w:rPr>
          <w:sz w:val="28"/>
          <w:szCs w:val="28"/>
        </w:rPr>
        <w:t xml:space="preserve"> </w:t>
      </w:r>
      <w:r w:rsidR="005C4275" w:rsidRPr="005C4275">
        <w:rPr>
          <w:sz w:val="28"/>
          <w:szCs w:val="28"/>
        </w:rPr>
        <w:t>магазина «Россия»</w:t>
      </w:r>
      <w:r>
        <w:rPr>
          <w:sz w:val="28"/>
          <w:szCs w:val="28"/>
        </w:rPr>
        <w:t xml:space="preserve"> по адресу пр. Победы, 1</w:t>
      </w:r>
      <w:r w:rsidR="00382D72" w:rsidRPr="005C4275">
        <w:rPr>
          <w:sz w:val="28"/>
          <w:szCs w:val="28"/>
        </w:rPr>
        <w:t>.</w:t>
      </w:r>
    </w:p>
    <w:p w:rsidR="00937C9B" w:rsidRPr="005C4275" w:rsidRDefault="00937C9B" w:rsidP="00543F98">
      <w:pPr>
        <w:shd w:val="clear" w:color="auto" w:fill="FFFFFF"/>
        <w:ind w:firstLine="709"/>
        <w:jc w:val="both"/>
        <w:rPr>
          <w:sz w:val="28"/>
          <w:szCs w:val="28"/>
        </w:rPr>
      </w:pPr>
    </w:p>
    <w:sectPr w:rsidR="00937C9B" w:rsidRPr="005C4275" w:rsidSect="00E54BAC">
      <w:headerReference w:type="even" r:id="rId9"/>
      <w:headerReference w:type="default" r:id="rId10"/>
      <w:pgSz w:w="11906" w:h="16838"/>
      <w:pgMar w:top="1134" w:right="567" w:bottom="1134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BF2" w:rsidRDefault="00B84BF2">
      <w:r>
        <w:separator/>
      </w:r>
    </w:p>
  </w:endnote>
  <w:endnote w:type="continuationSeparator" w:id="1">
    <w:p w:rsidR="00B84BF2" w:rsidRDefault="00B84B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BF2" w:rsidRDefault="00B84BF2">
      <w:r>
        <w:separator/>
      </w:r>
    </w:p>
  </w:footnote>
  <w:footnote w:type="continuationSeparator" w:id="1">
    <w:p w:rsidR="00B84BF2" w:rsidRDefault="00B84B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1D6" w:rsidRDefault="00B10CFA" w:rsidP="005754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401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01D6" w:rsidRDefault="00C401D6" w:rsidP="00252806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1D6" w:rsidRPr="000177BB" w:rsidRDefault="00B10CFA">
    <w:pPr>
      <w:pStyle w:val="a3"/>
      <w:jc w:val="center"/>
      <w:rPr>
        <w:sz w:val="28"/>
        <w:szCs w:val="28"/>
      </w:rPr>
    </w:pPr>
    <w:r w:rsidRPr="000177BB">
      <w:rPr>
        <w:sz w:val="28"/>
        <w:szCs w:val="28"/>
      </w:rPr>
      <w:fldChar w:fldCharType="begin"/>
    </w:r>
    <w:r w:rsidR="00C401D6" w:rsidRPr="000177BB">
      <w:rPr>
        <w:sz w:val="28"/>
        <w:szCs w:val="28"/>
      </w:rPr>
      <w:instrText>PAGE   \* MERGEFORMAT</w:instrText>
    </w:r>
    <w:r w:rsidRPr="000177BB">
      <w:rPr>
        <w:sz w:val="28"/>
        <w:szCs w:val="28"/>
      </w:rPr>
      <w:fldChar w:fldCharType="separate"/>
    </w:r>
    <w:r w:rsidR="008665C7">
      <w:rPr>
        <w:noProof/>
        <w:sz w:val="28"/>
        <w:szCs w:val="28"/>
      </w:rPr>
      <w:t>7</w:t>
    </w:r>
    <w:r w:rsidRPr="000177BB">
      <w:rPr>
        <w:sz w:val="28"/>
        <w:szCs w:val="28"/>
      </w:rPr>
      <w:fldChar w:fldCharType="end"/>
    </w:r>
  </w:p>
  <w:p w:rsidR="00C401D6" w:rsidRDefault="00C401D6" w:rsidP="00252806">
    <w:pPr>
      <w:pStyle w:val="a3"/>
      <w:ind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4D0B"/>
    <w:multiLevelType w:val="multilevel"/>
    <w:tmpl w:val="D0CA5E3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">
    <w:nsid w:val="0F3B7AE7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">
    <w:nsid w:val="0FD1099C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3">
    <w:nsid w:val="178D1EC6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4">
    <w:nsid w:val="1DB139BD"/>
    <w:multiLevelType w:val="hybridMultilevel"/>
    <w:tmpl w:val="8924B7EE"/>
    <w:lvl w:ilvl="0" w:tplc="312825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8200DC"/>
    <w:multiLevelType w:val="hybridMultilevel"/>
    <w:tmpl w:val="66A41F34"/>
    <w:lvl w:ilvl="0" w:tplc="312825D4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2BA0509"/>
    <w:multiLevelType w:val="hybridMultilevel"/>
    <w:tmpl w:val="A074FCEE"/>
    <w:lvl w:ilvl="0" w:tplc="00E228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52E165F"/>
    <w:multiLevelType w:val="hybridMultilevel"/>
    <w:tmpl w:val="D20A6608"/>
    <w:lvl w:ilvl="0" w:tplc="DE2E32AC">
      <w:start w:val="1"/>
      <w:numFmt w:val="upperRoman"/>
      <w:lvlText w:val="%1."/>
      <w:lvlJc w:val="left"/>
      <w:pPr>
        <w:ind w:left="72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C23DEC"/>
    <w:multiLevelType w:val="hybridMultilevel"/>
    <w:tmpl w:val="F84ADA5C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BBB660C"/>
    <w:multiLevelType w:val="hybridMultilevel"/>
    <w:tmpl w:val="469E7D90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C2C49F7"/>
    <w:multiLevelType w:val="multilevel"/>
    <w:tmpl w:val="22A8C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1">
    <w:nsid w:val="2FD53007"/>
    <w:multiLevelType w:val="hybridMultilevel"/>
    <w:tmpl w:val="5E229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5850DC"/>
    <w:multiLevelType w:val="hybridMultilevel"/>
    <w:tmpl w:val="C102FE88"/>
    <w:lvl w:ilvl="0" w:tplc="0F0208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851C4A"/>
    <w:multiLevelType w:val="hybridMultilevel"/>
    <w:tmpl w:val="00CE2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FB492A"/>
    <w:multiLevelType w:val="hybridMultilevel"/>
    <w:tmpl w:val="094643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2B7A3E"/>
    <w:multiLevelType w:val="hybridMultilevel"/>
    <w:tmpl w:val="F840459A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2F03009"/>
    <w:multiLevelType w:val="multilevel"/>
    <w:tmpl w:val="6F14ACEE"/>
    <w:lvl w:ilvl="0">
      <w:start w:val="1"/>
      <w:numFmt w:val="decimal"/>
      <w:lvlText w:val="%1."/>
      <w:lvlJc w:val="left"/>
      <w:pPr>
        <w:ind w:left="1905" w:hanging="11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>
    <w:nsid w:val="43D33136"/>
    <w:multiLevelType w:val="hybridMultilevel"/>
    <w:tmpl w:val="960821F4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55E7B92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0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8016063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2">
    <w:nsid w:val="59BA052E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>
    <w:nsid w:val="62035238"/>
    <w:multiLevelType w:val="multilevel"/>
    <w:tmpl w:val="BC0CA30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4">
    <w:nsid w:val="66FE7469"/>
    <w:multiLevelType w:val="hybridMultilevel"/>
    <w:tmpl w:val="568495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D47701"/>
    <w:multiLevelType w:val="multilevel"/>
    <w:tmpl w:val="5C8A71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6">
    <w:nsid w:val="6A4476BE"/>
    <w:multiLevelType w:val="multilevel"/>
    <w:tmpl w:val="F6AA948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7">
    <w:nsid w:val="6EB61CBA"/>
    <w:multiLevelType w:val="hybridMultilevel"/>
    <w:tmpl w:val="A40E1A84"/>
    <w:lvl w:ilvl="0" w:tplc="2646D9A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77F1F6F"/>
    <w:multiLevelType w:val="hybridMultilevel"/>
    <w:tmpl w:val="2D8CC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7166ED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30">
    <w:nsid w:val="787B61C8"/>
    <w:multiLevelType w:val="hybridMultilevel"/>
    <w:tmpl w:val="90AA4DA6"/>
    <w:lvl w:ilvl="0" w:tplc="5F9416A2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9F031DC"/>
    <w:multiLevelType w:val="hybridMultilevel"/>
    <w:tmpl w:val="594E5E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3"/>
  </w:num>
  <w:num w:numId="3">
    <w:abstractNumId w:val="5"/>
  </w:num>
  <w:num w:numId="4">
    <w:abstractNumId w:val="16"/>
  </w:num>
  <w:num w:numId="5">
    <w:abstractNumId w:val="18"/>
  </w:num>
  <w:num w:numId="6">
    <w:abstractNumId w:val="9"/>
  </w:num>
  <w:num w:numId="7">
    <w:abstractNumId w:val="26"/>
  </w:num>
  <w:num w:numId="8">
    <w:abstractNumId w:val="14"/>
  </w:num>
  <w:num w:numId="9">
    <w:abstractNumId w:val="8"/>
  </w:num>
  <w:num w:numId="10">
    <w:abstractNumId w:val="29"/>
  </w:num>
  <w:num w:numId="11">
    <w:abstractNumId w:val="10"/>
  </w:num>
  <w:num w:numId="12">
    <w:abstractNumId w:val="3"/>
  </w:num>
  <w:num w:numId="13">
    <w:abstractNumId w:val="21"/>
  </w:num>
  <w:num w:numId="14">
    <w:abstractNumId w:val="1"/>
  </w:num>
  <w:num w:numId="15">
    <w:abstractNumId w:val="12"/>
  </w:num>
  <w:num w:numId="16">
    <w:abstractNumId w:val="2"/>
  </w:num>
  <w:num w:numId="17">
    <w:abstractNumId w:val="19"/>
  </w:num>
  <w:num w:numId="18">
    <w:abstractNumId w:val="22"/>
  </w:num>
  <w:num w:numId="19">
    <w:abstractNumId w:val="25"/>
  </w:num>
  <w:num w:numId="20">
    <w:abstractNumId w:val="23"/>
  </w:num>
  <w:num w:numId="21">
    <w:abstractNumId w:val="0"/>
  </w:num>
  <w:num w:numId="22">
    <w:abstractNumId w:val="24"/>
  </w:num>
  <w:num w:numId="23">
    <w:abstractNumId w:val="15"/>
  </w:num>
  <w:num w:numId="24">
    <w:abstractNumId w:val="4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7"/>
  </w:num>
  <w:num w:numId="28">
    <w:abstractNumId w:val="30"/>
  </w:num>
  <w:num w:numId="29">
    <w:abstractNumId w:val="17"/>
  </w:num>
  <w:num w:numId="30">
    <w:abstractNumId w:val="31"/>
  </w:num>
  <w:num w:numId="31">
    <w:abstractNumId w:val="28"/>
  </w:num>
  <w:num w:numId="3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42A8"/>
    <w:rsid w:val="00000C6D"/>
    <w:rsid w:val="00001A61"/>
    <w:rsid w:val="000133C1"/>
    <w:rsid w:val="000135B2"/>
    <w:rsid w:val="000177BB"/>
    <w:rsid w:val="000237BA"/>
    <w:rsid w:val="0003219D"/>
    <w:rsid w:val="0003565E"/>
    <w:rsid w:val="0004051A"/>
    <w:rsid w:val="00041C34"/>
    <w:rsid w:val="0004213A"/>
    <w:rsid w:val="00047257"/>
    <w:rsid w:val="000514E7"/>
    <w:rsid w:val="00051844"/>
    <w:rsid w:val="00052007"/>
    <w:rsid w:val="00054802"/>
    <w:rsid w:val="0005677F"/>
    <w:rsid w:val="000568CE"/>
    <w:rsid w:val="00056D76"/>
    <w:rsid w:val="00057C04"/>
    <w:rsid w:val="00060C60"/>
    <w:rsid w:val="00060E48"/>
    <w:rsid w:val="00063831"/>
    <w:rsid w:val="000642AF"/>
    <w:rsid w:val="000654A5"/>
    <w:rsid w:val="00066F80"/>
    <w:rsid w:val="000709F2"/>
    <w:rsid w:val="0007280A"/>
    <w:rsid w:val="000846C6"/>
    <w:rsid w:val="00086078"/>
    <w:rsid w:val="00090536"/>
    <w:rsid w:val="000918CF"/>
    <w:rsid w:val="000934D5"/>
    <w:rsid w:val="00093ECF"/>
    <w:rsid w:val="00094D13"/>
    <w:rsid w:val="000A0695"/>
    <w:rsid w:val="000A370B"/>
    <w:rsid w:val="000A4283"/>
    <w:rsid w:val="000A439D"/>
    <w:rsid w:val="000A7E6B"/>
    <w:rsid w:val="000B43FF"/>
    <w:rsid w:val="000B6FE7"/>
    <w:rsid w:val="000B72C6"/>
    <w:rsid w:val="000C01BE"/>
    <w:rsid w:val="000C10FC"/>
    <w:rsid w:val="000C3E5B"/>
    <w:rsid w:val="000C40B4"/>
    <w:rsid w:val="000C489A"/>
    <w:rsid w:val="000C4950"/>
    <w:rsid w:val="000C6266"/>
    <w:rsid w:val="000C631E"/>
    <w:rsid w:val="000D0703"/>
    <w:rsid w:val="000D0EF8"/>
    <w:rsid w:val="000D2830"/>
    <w:rsid w:val="000D2A6F"/>
    <w:rsid w:val="000D5775"/>
    <w:rsid w:val="000D5992"/>
    <w:rsid w:val="000D5BD4"/>
    <w:rsid w:val="000D5BDB"/>
    <w:rsid w:val="000D5D0D"/>
    <w:rsid w:val="000E3F5A"/>
    <w:rsid w:val="000E4D62"/>
    <w:rsid w:val="000F284A"/>
    <w:rsid w:val="000F484C"/>
    <w:rsid w:val="00101865"/>
    <w:rsid w:val="0010384C"/>
    <w:rsid w:val="00106CB9"/>
    <w:rsid w:val="001143E2"/>
    <w:rsid w:val="0011444B"/>
    <w:rsid w:val="00114C92"/>
    <w:rsid w:val="0012035B"/>
    <w:rsid w:val="0012483D"/>
    <w:rsid w:val="00126C00"/>
    <w:rsid w:val="001309C4"/>
    <w:rsid w:val="00131DBF"/>
    <w:rsid w:val="001373B6"/>
    <w:rsid w:val="001401A2"/>
    <w:rsid w:val="00141C02"/>
    <w:rsid w:val="00141F77"/>
    <w:rsid w:val="001435B9"/>
    <w:rsid w:val="00146F8D"/>
    <w:rsid w:val="0015262A"/>
    <w:rsid w:val="00153BE6"/>
    <w:rsid w:val="0015476A"/>
    <w:rsid w:val="00154E7D"/>
    <w:rsid w:val="00156C2D"/>
    <w:rsid w:val="00161EC7"/>
    <w:rsid w:val="001642DA"/>
    <w:rsid w:val="001643B4"/>
    <w:rsid w:val="00166097"/>
    <w:rsid w:val="00167DB8"/>
    <w:rsid w:val="001748E7"/>
    <w:rsid w:val="00174A69"/>
    <w:rsid w:val="001813E0"/>
    <w:rsid w:val="0018213C"/>
    <w:rsid w:val="00182902"/>
    <w:rsid w:val="00183956"/>
    <w:rsid w:val="00187AE6"/>
    <w:rsid w:val="00192292"/>
    <w:rsid w:val="001954BD"/>
    <w:rsid w:val="001A2469"/>
    <w:rsid w:val="001A27CD"/>
    <w:rsid w:val="001A3487"/>
    <w:rsid w:val="001A568B"/>
    <w:rsid w:val="001A6CF2"/>
    <w:rsid w:val="001A71A2"/>
    <w:rsid w:val="001A71E2"/>
    <w:rsid w:val="001A7A72"/>
    <w:rsid w:val="001B144E"/>
    <w:rsid w:val="001B31DF"/>
    <w:rsid w:val="001B3B07"/>
    <w:rsid w:val="001B6848"/>
    <w:rsid w:val="001C104E"/>
    <w:rsid w:val="001C123F"/>
    <w:rsid w:val="001C45FB"/>
    <w:rsid w:val="001C5930"/>
    <w:rsid w:val="001C7931"/>
    <w:rsid w:val="001D3E55"/>
    <w:rsid w:val="001D4033"/>
    <w:rsid w:val="001D7C00"/>
    <w:rsid w:val="001E06F6"/>
    <w:rsid w:val="001E2A1F"/>
    <w:rsid w:val="001E41E1"/>
    <w:rsid w:val="001E49AC"/>
    <w:rsid w:val="001F0AF3"/>
    <w:rsid w:val="001F27C7"/>
    <w:rsid w:val="001F7CA2"/>
    <w:rsid w:val="00201F1A"/>
    <w:rsid w:val="00202569"/>
    <w:rsid w:val="00202AE6"/>
    <w:rsid w:val="00202B6E"/>
    <w:rsid w:val="00204743"/>
    <w:rsid w:val="00210A12"/>
    <w:rsid w:val="002125B1"/>
    <w:rsid w:val="002157F8"/>
    <w:rsid w:val="00215AA2"/>
    <w:rsid w:val="00224285"/>
    <w:rsid w:val="00224898"/>
    <w:rsid w:val="00225B2F"/>
    <w:rsid w:val="002275CC"/>
    <w:rsid w:val="00231F97"/>
    <w:rsid w:val="0023376F"/>
    <w:rsid w:val="00234A4F"/>
    <w:rsid w:val="002357A5"/>
    <w:rsid w:val="002361B8"/>
    <w:rsid w:val="00236389"/>
    <w:rsid w:val="00236706"/>
    <w:rsid w:val="00236B3D"/>
    <w:rsid w:val="00236F45"/>
    <w:rsid w:val="002376ED"/>
    <w:rsid w:val="002378D4"/>
    <w:rsid w:val="00252578"/>
    <w:rsid w:val="00252806"/>
    <w:rsid w:val="002541BA"/>
    <w:rsid w:val="00257EE8"/>
    <w:rsid w:val="002606F1"/>
    <w:rsid w:val="0026124C"/>
    <w:rsid w:val="00262A25"/>
    <w:rsid w:val="00263F45"/>
    <w:rsid w:val="002654CA"/>
    <w:rsid w:val="00265919"/>
    <w:rsid w:val="00266CCE"/>
    <w:rsid w:val="00270DE6"/>
    <w:rsid w:val="002712FF"/>
    <w:rsid w:val="00271524"/>
    <w:rsid w:val="00271D4B"/>
    <w:rsid w:val="002724B6"/>
    <w:rsid w:val="00275E9E"/>
    <w:rsid w:val="002760CA"/>
    <w:rsid w:val="002769CC"/>
    <w:rsid w:val="00276F53"/>
    <w:rsid w:val="00280AB4"/>
    <w:rsid w:val="00282255"/>
    <w:rsid w:val="00282381"/>
    <w:rsid w:val="0028377B"/>
    <w:rsid w:val="00284DC6"/>
    <w:rsid w:val="0028743F"/>
    <w:rsid w:val="002919E7"/>
    <w:rsid w:val="002A0C97"/>
    <w:rsid w:val="002A40AF"/>
    <w:rsid w:val="002A52CB"/>
    <w:rsid w:val="002A63E0"/>
    <w:rsid w:val="002A6B72"/>
    <w:rsid w:val="002A7E6F"/>
    <w:rsid w:val="002B132C"/>
    <w:rsid w:val="002B23DE"/>
    <w:rsid w:val="002B2B7F"/>
    <w:rsid w:val="002B3CB1"/>
    <w:rsid w:val="002B70BF"/>
    <w:rsid w:val="002C1FA7"/>
    <w:rsid w:val="002C3069"/>
    <w:rsid w:val="002C4683"/>
    <w:rsid w:val="002C4704"/>
    <w:rsid w:val="002C4A1E"/>
    <w:rsid w:val="002C7704"/>
    <w:rsid w:val="002D2C8C"/>
    <w:rsid w:val="002D3727"/>
    <w:rsid w:val="002D54B8"/>
    <w:rsid w:val="002D5B25"/>
    <w:rsid w:val="002D7BCD"/>
    <w:rsid w:val="002D7C94"/>
    <w:rsid w:val="002E6B82"/>
    <w:rsid w:val="002F132E"/>
    <w:rsid w:val="002F1EDD"/>
    <w:rsid w:val="002F3679"/>
    <w:rsid w:val="002F4CBC"/>
    <w:rsid w:val="00300846"/>
    <w:rsid w:val="00300AB5"/>
    <w:rsid w:val="00300FB9"/>
    <w:rsid w:val="00301AAD"/>
    <w:rsid w:val="00301BF6"/>
    <w:rsid w:val="00301CE5"/>
    <w:rsid w:val="00301EF6"/>
    <w:rsid w:val="003020A5"/>
    <w:rsid w:val="0031493B"/>
    <w:rsid w:val="00315497"/>
    <w:rsid w:val="003162E4"/>
    <w:rsid w:val="003172BB"/>
    <w:rsid w:val="00317E44"/>
    <w:rsid w:val="00320DFA"/>
    <w:rsid w:val="0032365F"/>
    <w:rsid w:val="00324622"/>
    <w:rsid w:val="00326512"/>
    <w:rsid w:val="00326C90"/>
    <w:rsid w:val="00332692"/>
    <w:rsid w:val="00335E1B"/>
    <w:rsid w:val="00337F1F"/>
    <w:rsid w:val="00344CD6"/>
    <w:rsid w:val="00345F5D"/>
    <w:rsid w:val="0034625A"/>
    <w:rsid w:val="00346A23"/>
    <w:rsid w:val="0035575B"/>
    <w:rsid w:val="00355B16"/>
    <w:rsid w:val="00360BAC"/>
    <w:rsid w:val="003665C3"/>
    <w:rsid w:val="0036696A"/>
    <w:rsid w:val="0036758A"/>
    <w:rsid w:val="0036796E"/>
    <w:rsid w:val="00375B3A"/>
    <w:rsid w:val="003811D9"/>
    <w:rsid w:val="00381E74"/>
    <w:rsid w:val="00382D72"/>
    <w:rsid w:val="0038358A"/>
    <w:rsid w:val="0038512B"/>
    <w:rsid w:val="0038570D"/>
    <w:rsid w:val="003861C0"/>
    <w:rsid w:val="003871E1"/>
    <w:rsid w:val="00387A4A"/>
    <w:rsid w:val="00391B22"/>
    <w:rsid w:val="003940CF"/>
    <w:rsid w:val="00397D27"/>
    <w:rsid w:val="003A0304"/>
    <w:rsid w:val="003A72D9"/>
    <w:rsid w:val="003B0F74"/>
    <w:rsid w:val="003B5383"/>
    <w:rsid w:val="003B7993"/>
    <w:rsid w:val="003C01D1"/>
    <w:rsid w:val="003C06EF"/>
    <w:rsid w:val="003C0F64"/>
    <w:rsid w:val="003C246E"/>
    <w:rsid w:val="003C2DAE"/>
    <w:rsid w:val="003C4CCA"/>
    <w:rsid w:val="003C5294"/>
    <w:rsid w:val="003C587D"/>
    <w:rsid w:val="003C6AB2"/>
    <w:rsid w:val="003D2CE8"/>
    <w:rsid w:val="003D341F"/>
    <w:rsid w:val="003D3B7B"/>
    <w:rsid w:val="003E03AB"/>
    <w:rsid w:val="003E0F3E"/>
    <w:rsid w:val="003E1AAD"/>
    <w:rsid w:val="003E2D60"/>
    <w:rsid w:val="003E36DF"/>
    <w:rsid w:val="003E3C1F"/>
    <w:rsid w:val="003E5C83"/>
    <w:rsid w:val="003F0CED"/>
    <w:rsid w:val="003F261B"/>
    <w:rsid w:val="003F2E0D"/>
    <w:rsid w:val="003F35D4"/>
    <w:rsid w:val="003F6F84"/>
    <w:rsid w:val="00404D4E"/>
    <w:rsid w:val="004106FE"/>
    <w:rsid w:val="00411B8E"/>
    <w:rsid w:val="0041206B"/>
    <w:rsid w:val="0041240C"/>
    <w:rsid w:val="004148C9"/>
    <w:rsid w:val="00415812"/>
    <w:rsid w:val="00417C49"/>
    <w:rsid w:val="004200D6"/>
    <w:rsid w:val="00421610"/>
    <w:rsid w:val="0042175C"/>
    <w:rsid w:val="00423A16"/>
    <w:rsid w:val="00423E03"/>
    <w:rsid w:val="00430691"/>
    <w:rsid w:val="004308C9"/>
    <w:rsid w:val="0043538A"/>
    <w:rsid w:val="0043598E"/>
    <w:rsid w:val="00437E1B"/>
    <w:rsid w:val="004407DC"/>
    <w:rsid w:val="00440890"/>
    <w:rsid w:val="004409FE"/>
    <w:rsid w:val="00442A18"/>
    <w:rsid w:val="00442E99"/>
    <w:rsid w:val="00444D7A"/>
    <w:rsid w:val="004460D7"/>
    <w:rsid w:val="00447151"/>
    <w:rsid w:val="0045093C"/>
    <w:rsid w:val="004509E0"/>
    <w:rsid w:val="00453331"/>
    <w:rsid w:val="0045606D"/>
    <w:rsid w:val="0045696F"/>
    <w:rsid w:val="00461111"/>
    <w:rsid w:val="00461C3E"/>
    <w:rsid w:val="00462387"/>
    <w:rsid w:val="0046512A"/>
    <w:rsid w:val="00465F3E"/>
    <w:rsid w:val="00466BE0"/>
    <w:rsid w:val="00467017"/>
    <w:rsid w:val="00477783"/>
    <w:rsid w:val="00477ADB"/>
    <w:rsid w:val="00481F68"/>
    <w:rsid w:val="00482279"/>
    <w:rsid w:val="004838F3"/>
    <w:rsid w:val="00490FD3"/>
    <w:rsid w:val="004925F6"/>
    <w:rsid w:val="00492C39"/>
    <w:rsid w:val="00493508"/>
    <w:rsid w:val="00494B27"/>
    <w:rsid w:val="004A094F"/>
    <w:rsid w:val="004A1D23"/>
    <w:rsid w:val="004A4E37"/>
    <w:rsid w:val="004B0EEA"/>
    <w:rsid w:val="004B4F64"/>
    <w:rsid w:val="004B5501"/>
    <w:rsid w:val="004B566A"/>
    <w:rsid w:val="004B56CF"/>
    <w:rsid w:val="004B5E1F"/>
    <w:rsid w:val="004B75BD"/>
    <w:rsid w:val="004B78AF"/>
    <w:rsid w:val="004B7F09"/>
    <w:rsid w:val="004C35FB"/>
    <w:rsid w:val="004C5125"/>
    <w:rsid w:val="004C534F"/>
    <w:rsid w:val="004C64E3"/>
    <w:rsid w:val="004C73DB"/>
    <w:rsid w:val="004C7819"/>
    <w:rsid w:val="004D006C"/>
    <w:rsid w:val="004D13AB"/>
    <w:rsid w:val="004D6E43"/>
    <w:rsid w:val="004E0CAA"/>
    <w:rsid w:val="004E2401"/>
    <w:rsid w:val="004E4708"/>
    <w:rsid w:val="004E4716"/>
    <w:rsid w:val="004E51B2"/>
    <w:rsid w:val="004E60CF"/>
    <w:rsid w:val="004E66F3"/>
    <w:rsid w:val="004E6D7D"/>
    <w:rsid w:val="004F085A"/>
    <w:rsid w:val="004F12B7"/>
    <w:rsid w:val="004F220D"/>
    <w:rsid w:val="004F5BC1"/>
    <w:rsid w:val="004F608D"/>
    <w:rsid w:val="004F7097"/>
    <w:rsid w:val="005005D3"/>
    <w:rsid w:val="00500721"/>
    <w:rsid w:val="00500A0C"/>
    <w:rsid w:val="00505267"/>
    <w:rsid w:val="005106F2"/>
    <w:rsid w:val="005111A9"/>
    <w:rsid w:val="00511F5F"/>
    <w:rsid w:val="00514821"/>
    <w:rsid w:val="0051560B"/>
    <w:rsid w:val="00517257"/>
    <w:rsid w:val="00517D84"/>
    <w:rsid w:val="00521438"/>
    <w:rsid w:val="005236D9"/>
    <w:rsid w:val="0052401F"/>
    <w:rsid w:val="00524C48"/>
    <w:rsid w:val="00525B41"/>
    <w:rsid w:val="005303C1"/>
    <w:rsid w:val="00532AA6"/>
    <w:rsid w:val="00532F9A"/>
    <w:rsid w:val="005341C1"/>
    <w:rsid w:val="00535B16"/>
    <w:rsid w:val="00535C00"/>
    <w:rsid w:val="00535EF1"/>
    <w:rsid w:val="0053617E"/>
    <w:rsid w:val="00536A4E"/>
    <w:rsid w:val="00537980"/>
    <w:rsid w:val="00540E01"/>
    <w:rsid w:val="00543A6C"/>
    <w:rsid w:val="00543F98"/>
    <w:rsid w:val="005452BD"/>
    <w:rsid w:val="005453A9"/>
    <w:rsid w:val="00545803"/>
    <w:rsid w:val="00545A41"/>
    <w:rsid w:val="00550866"/>
    <w:rsid w:val="00550A18"/>
    <w:rsid w:val="00552636"/>
    <w:rsid w:val="005535C3"/>
    <w:rsid w:val="00554464"/>
    <w:rsid w:val="00554741"/>
    <w:rsid w:val="00555071"/>
    <w:rsid w:val="005655F2"/>
    <w:rsid w:val="00565B60"/>
    <w:rsid w:val="005661E5"/>
    <w:rsid w:val="00566DED"/>
    <w:rsid w:val="00570A17"/>
    <w:rsid w:val="005740D2"/>
    <w:rsid w:val="0057542D"/>
    <w:rsid w:val="00581D91"/>
    <w:rsid w:val="005842E4"/>
    <w:rsid w:val="0058464D"/>
    <w:rsid w:val="005858F7"/>
    <w:rsid w:val="005876F5"/>
    <w:rsid w:val="0059158B"/>
    <w:rsid w:val="00592FB3"/>
    <w:rsid w:val="005A014C"/>
    <w:rsid w:val="005A1617"/>
    <w:rsid w:val="005A18D0"/>
    <w:rsid w:val="005A2043"/>
    <w:rsid w:val="005A2303"/>
    <w:rsid w:val="005A25D5"/>
    <w:rsid w:val="005A292F"/>
    <w:rsid w:val="005A3E7E"/>
    <w:rsid w:val="005A4557"/>
    <w:rsid w:val="005A48B0"/>
    <w:rsid w:val="005A4A2F"/>
    <w:rsid w:val="005A61EC"/>
    <w:rsid w:val="005A739C"/>
    <w:rsid w:val="005B1576"/>
    <w:rsid w:val="005B2226"/>
    <w:rsid w:val="005B3E7D"/>
    <w:rsid w:val="005B6AF4"/>
    <w:rsid w:val="005C189A"/>
    <w:rsid w:val="005C19B9"/>
    <w:rsid w:val="005C4275"/>
    <w:rsid w:val="005C5166"/>
    <w:rsid w:val="005C5A66"/>
    <w:rsid w:val="005D136E"/>
    <w:rsid w:val="005D400E"/>
    <w:rsid w:val="005D6EF9"/>
    <w:rsid w:val="005E0619"/>
    <w:rsid w:val="005E42A8"/>
    <w:rsid w:val="005E60BF"/>
    <w:rsid w:val="005E6BD9"/>
    <w:rsid w:val="005F08C0"/>
    <w:rsid w:val="005F14EC"/>
    <w:rsid w:val="005F6DE7"/>
    <w:rsid w:val="005F7368"/>
    <w:rsid w:val="005F7662"/>
    <w:rsid w:val="005F7F3A"/>
    <w:rsid w:val="00600C9A"/>
    <w:rsid w:val="00600EE0"/>
    <w:rsid w:val="00601B28"/>
    <w:rsid w:val="00602751"/>
    <w:rsid w:val="00602E81"/>
    <w:rsid w:val="00606EB1"/>
    <w:rsid w:val="00612C35"/>
    <w:rsid w:val="0061391E"/>
    <w:rsid w:val="00613FA1"/>
    <w:rsid w:val="006241D5"/>
    <w:rsid w:val="0062549B"/>
    <w:rsid w:val="00627962"/>
    <w:rsid w:val="00630B51"/>
    <w:rsid w:val="00634277"/>
    <w:rsid w:val="00634290"/>
    <w:rsid w:val="00635A86"/>
    <w:rsid w:val="00635C5B"/>
    <w:rsid w:val="0063648E"/>
    <w:rsid w:val="00637152"/>
    <w:rsid w:val="00641AB5"/>
    <w:rsid w:val="00641B39"/>
    <w:rsid w:val="006427B9"/>
    <w:rsid w:val="00644330"/>
    <w:rsid w:val="006445CA"/>
    <w:rsid w:val="006506D0"/>
    <w:rsid w:val="00650FF4"/>
    <w:rsid w:val="00652AF2"/>
    <w:rsid w:val="00655AE8"/>
    <w:rsid w:val="006618E8"/>
    <w:rsid w:val="006639C7"/>
    <w:rsid w:val="00664246"/>
    <w:rsid w:val="00664D5C"/>
    <w:rsid w:val="00667C86"/>
    <w:rsid w:val="00667E33"/>
    <w:rsid w:val="00672894"/>
    <w:rsid w:val="00674393"/>
    <w:rsid w:val="0067551B"/>
    <w:rsid w:val="00677A4F"/>
    <w:rsid w:val="00677BFF"/>
    <w:rsid w:val="00677E11"/>
    <w:rsid w:val="00682602"/>
    <w:rsid w:val="006836BE"/>
    <w:rsid w:val="00690397"/>
    <w:rsid w:val="006929BD"/>
    <w:rsid w:val="00696176"/>
    <w:rsid w:val="00697CDC"/>
    <w:rsid w:val="006A0061"/>
    <w:rsid w:val="006A348B"/>
    <w:rsid w:val="006A3AC4"/>
    <w:rsid w:val="006A5F90"/>
    <w:rsid w:val="006A6236"/>
    <w:rsid w:val="006B006D"/>
    <w:rsid w:val="006B5DE1"/>
    <w:rsid w:val="006B66D2"/>
    <w:rsid w:val="006B70DF"/>
    <w:rsid w:val="006B7166"/>
    <w:rsid w:val="006B783D"/>
    <w:rsid w:val="006C0C0E"/>
    <w:rsid w:val="006C4233"/>
    <w:rsid w:val="006C4A8E"/>
    <w:rsid w:val="006C692B"/>
    <w:rsid w:val="006C7BDF"/>
    <w:rsid w:val="006D290A"/>
    <w:rsid w:val="006D3D37"/>
    <w:rsid w:val="006D5976"/>
    <w:rsid w:val="006E0772"/>
    <w:rsid w:val="006E5DB6"/>
    <w:rsid w:val="006E69B5"/>
    <w:rsid w:val="006E6B5E"/>
    <w:rsid w:val="006E7DB3"/>
    <w:rsid w:val="006F15BE"/>
    <w:rsid w:val="006F2033"/>
    <w:rsid w:val="006F5355"/>
    <w:rsid w:val="006F61E3"/>
    <w:rsid w:val="006F659E"/>
    <w:rsid w:val="007043B8"/>
    <w:rsid w:val="007057CF"/>
    <w:rsid w:val="00706553"/>
    <w:rsid w:val="00712671"/>
    <w:rsid w:val="00715A66"/>
    <w:rsid w:val="007179AD"/>
    <w:rsid w:val="00731EB2"/>
    <w:rsid w:val="00741714"/>
    <w:rsid w:val="0074391F"/>
    <w:rsid w:val="007448D9"/>
    <w:rsid w:val="007473D8"/>
    <w:rsid w:val="00750C5E"/>
    <w:rsid w:val="00753ADA"/>
    <w:rsid w:val="00755331"/>
    <w:rsid w:val="00756BAF"/>
    <w:rsid w:val="007607CB"/>
    <w:rsid w:val="0076292F"/>
    <w:rsid w:val="00765719"/>
    <w:rsid w:val="007668F7"/>
    <w:rsid w:val="00767132"/>
    <w:rsid w:val="007718F9"/>
    <w:rsid w:val="00771F14"/>
    <w:rsid w:val="007725C3"/>
    <w:rsid w:val="00773D83"/>
    <w:rsid w:val="00777F6E"/>
    <w:rsid w:val="007824FD"/>
    <w:rsid w:val="007824FF"/>
    <w:rsid w:val="00790E57"/>
    <w:rsid w:val="00797070"/>
    <w:rsid w:val="007A0C0C"/>
    <w:rsid w:val="007A1589"/>
    <w:rsid w:val="007A3BAE"/>
    <w:rsid w:val="007A3BB3"/>
    <w:rsid w:val="007A5EBD"/>
    <w:rsid w:val="007A6C0F"/>
    <w:rsid w:val="007A798C"/>
    <w:rsid w:val="007B362A"/>
    <w:rsid w:val="007B484E"/>
    <w:rsid w:val="007B4D22"/>
    <w:rsid w:val="007B7F1E"/>
    <w:rsid w:val="007C285D"/>
    <w:rsid w:val="007C612B"/>
    <w:rsid w:val="007C6BAA"/>
    <w:rsid w:val="007D017F"/>
    <w:rsid w:val="007D03FE"/>
    <w:rsid w:val="007D0816"/>
    <w:rsid w:val="007D37B5"/>
    <w:rsid w:val="007E0A1F"/>
    <w:rsid w:val="007E20C4"/>
    <w:rsid w:val="007E3B02"/>
    <w:rsid w:val="007E3C8C"/>
    <w:rsid w:val="007E411A"/>
    <w:rsid w:val="007E4756"/>
    <w:rsid w:val="007E4F68"/>
    <w:rsid w:val="007E5ED9"/>
    <w:rsid w:val="007F306C"/>
    <w:rsid w:val="007F3331"/>
    <w:rsid w:val="007F4F53"/>
    <w:rsid w:val="007F53EE"/>
    <w:rsid w:val="007F77DA"/>
    <w:rsid w:val="007F7DB6"/>
    <w:rsid w:val="0080176E"/>
    <w:rsid w:val="00801DE2"/>
    <w:rsid w:val="008023C4"/>
    <w:rsid w:val="0080319D"/>
    <w:rsid w:val="00803220"/>
    <w:rsid w:val="00804D57"/>
    <w:rsid w:val="00805FEE"/>
    <w:rsid w:val="00812B20"/>
    <w:rsid w:val="00813DCE"/>
    <w:rsid w:val="0081446C"/>
    <w:rsid w:val="008156AE"/>
    <w:rsid w:val="00815A27"/>
    <w:rsid w:val="00824EFD"/>
    <w:rsid w:val="008258DF"/>
    <w:rsid w:val="00843DF6"/>
    <w:rsid w:val="00844EC3"/>
    <w:rsid w:val="0084558B"/>
    <w:rsid w:val="00845A0E"/>
    <w:rsid w:val="0084633D"/>
    <w:rsid w:val="00847B8C"/>
    <w:rsid w:val="008527AD"/>
    <w:rsid w:val="008538B8"/>
    <w:rsid w:val="00854D8D"/>
    <w:rsid w:val="00856026"/>
    <w:rsid w:val="008614EB"/>
    <w:rsid w:val="0086215C"/>
    <w:rsid w:val="00863C91"/>
    <w:rsid w:val="00866258"/>
    <w:rsid w:val="008665C7"/>
    <w:rsid w:val="008678C4"/>
    <w:rsid w:val="00873CE1"/>
    <w:rsid w:val="0087457D"/>
    <w:rsid w:val="00876BD5"/>
    <w:rsid w:val="00880A70"/>
    <w:rsid w:val="00881DDC"/>
    <w:rsid w:val="00884357"/>
    <w:rsid w:val="0088489E"/>
    <w:rsid w:val="0088603C"/>
    <w:rsid w:val="008876F5"/>
    <w:rsid w:val="0089074D"/>
    <w:rsid w:val="008957B4"/>
    <w:rsid w:val="00895C5B"/>
    <w:rsid w:val="008969CD"/>
    <w:rsid w:val="008A23C4"/>
    <w:rsid w:val="008A3762"/>
    <w:rsid w:val="008A48DB"/>
    <w:rsid w:val="008A4D27"/>
    <w:rsid w:val="008A63CF"/>
    <w:rsid w:val="008A6609"/>
    <w:rsid w:val="008A6B58"/>
    <w:rsid w:val="008B2B72"/>
    <w:rsid w:val="008B3120"/>
    <w:rsid w:val="008B609D"/>
    <w:rsid w:val="008C1707"/>
    <w:rsid w:val="008C30E7"/>
    <w:rsid w:val="008C38E1"/>
    <w:rsid w:val="008C4DAC"/>
    <w:rsid w:val="008C78D9"/>
    <w:rsid w:val="008D1329"/>
    <w:rsid w:val="008D157D"/>
    <w:rsid w:val="008D1B6D"/>
    <w:rsid w:val="008D2575"/>
    <w:rsid w:val="008D44C8"/>
    <w:rsid w:val="008D59B4"/>
    <w:rsid w:val="008D618C"/>
    <w:rsid w:val="008D7D40"/>
    <w:rsid w:val="008E100D"/>
    <w:rsid w:val="008E31B5"/>
    <w:rsid w:val="008E6730"/>
    <w:rsid w:val="008F02AD"/>
    <w:rsid w:val="008F2D02"/>
    <w:rsid w:val="008F53ED"/>
    <w:rsid w:val="00900C3C"/>
    <w:rsid w:val="00900E4E"/>
    <w:rsid w:val="00901E58"/>
    <w:rsid w:val="00905C33"/>
    <w:rsid w:val="0090711D"/>
    <w:rsid w:val="0090716E"/>
    <w:rsid w:val="009072E9"/>
    <w:rsid w:val="00907784"/>
    <w:rsid w:val="009107AD"/>
    <w:rsid w:val="00914B0F"/>
    <w:rsid w:val="009150C8"/>
    <w:rsid w:val="00915639"/>
    <w:rsid w:val="00916FDD"/>
    <w:rsid w:val="00921F34"/>
    <w:rsid w:val="00924E5F"/>
    <w:rsid w:val="00926274"/>
    <w:rsid w:val="00926C78"/>
    <w:rsid w:val="0093470E"/>
    <w:rsid w:val="00934E2D"/>
    <w:rsid w:val="00934F1D"/>
    <w:rsid w:val="00935AE4"/>
    <w:rsid w:val="00935BD7"/>
    <w:rsid w:val="00937C9B"/>
    <w:rsid w:val="00944423"/>
    <w:rsid w:val="00950B17"/>
    <w:rsid w:val="00951060"/>
    <w:rsid w:val="009529D9"/>
    <w:rsid w:val="009539F9"/>
    <w:rsid w:val="009567AF"/>
    <w:rsid w:val="00971138"/>
    <w:rsid w:val="00972106"/>
    <w:rsid w:val="009738F9"/>
    <w:rsid w:val="009742B9"/>
    <w:rsid w:val="00974EE8"/>
    <w:rsid w:val="009755CB"/>
    <w:rsid w:val="00976360"/>
    <w:rsid w:val="009764E6"/>
    <w:rsid w:val="009769D1"/>
    <w:rsid w:val="00976AB7"/>
    <w:rsid w:val="0098089B"/>
    <w:rsid w:val="00981D4C"/>
    <w:rsid w:val="00982DF2"/>
    <w:rsid w:val="009833A6"/>
    <w:rsid w:val="00985BFE"/>
    <w:rsid w:val="0099047C"/>
    <w:rsid w:val="00991C05"/>
    <w:rsid w:val="00991CC4"/>
    <w:rsid w:val="00994CF8"/>
    <w:rsid w:val="009A25B9"/>
    <w:rsid w:val="009A28B8"/>
    <w:rsid w:val="009A3FB6"/>
    <w:rsid w:val="009A4579"/>
    <w:rsid w:val="009A5BFD"/>
    <w:rsid w:val="009B3833"/>
    <w:rsid w:val="009B392C"/>
    <w:rsid w:val="009B3FCB"/>
    <w:rsid w:val="009B434F"/>
    <w:rsid w:val="009B748E"/>
    <w:rsid w:val="009C01BE"/>
    <w:rsid w:val="009C3D8F"/>
    <w:rsid w:val="009C3FDC"/>
    <w:rsid w:val="009C4866"/>
    <w:rsid w:val="009C5295"/>
    <w:rsid w:val="009C56CE"/>
    <w:rsid w:val="009C78E3"/>
    <w:rsid w:val="009D06ED"/>
    <w:rsid w:val="009D2130"/>
    <w:rsid w:val="009D3F38"/>
    <w:rsid w:val="009D5D7E"/>
    <w:rsid w:val="009D7BFD"/>
    <w:rsid w:val="009D7DFF"/>
    <w:rsid w:val="009E493F"/>
    <w:rsid w:val="009E5622"/>
    <w:rsid w:val="009E5668"/>
    <w:rsid w:val="009E5911"/>
    <w:rsid w:val="009F0462"/>
    <w:rsid w:val="009F0F98"/>
    <w:rsid w:val="009F4373"/>
    <w:rsid w:val="009F4F2F"/>
    <w:rsid w:val="009F7849"/>
    <w:rsid w:val="00A00A3F"/>
    <w:rsid w:val="00A01D6E"/>
    <w:rsid w:val="00A061A6"/>
    <w:rsid w:val="00A06542"/>
    <w:rsid w:val="00A078D0"/>
    <w:rsid w:val="00A07EAA"/>
    <w:rsid w:val="00A1035A"/>
    <w:rsid w:val="00A135F1"/>
    <w:rsid w:val="00A13849"/>
    <w:rsid w:val="00A13D73"/>
    <w:rsid w:val="00A1560A"/>
    <w:rsid w:val="00A15DAF"/>
    <w:rsid w:val="00A164D9"/>
    <w:rsid w:val="00A22AF9"/>
    <w:rsid w:val="00A23A5A"/>
    <w:rsid w:val="00A25F41"/>
    <w:rsid w:val="00A2658A"/>
    <w:rsid w:val="00A30A76"/>
    <w:rsid w:val="00A310D8"/>
    <w:rsid w:val="00A34439"/>
    <w:rsid w:val="00A35285"/>
    <w:rsid w:val="00A43279"/>
    <w:rsid w:val="00A44F88"/>
    <w:rsid w:val="00A5135C"/>
    <w:rsid w:val="00A52567"/>
    <w:rsid w:val="00A5454B"/>
    <w:rsid w:val="00A559C6"/>
    <w:rsid w:val="00A56095"/>
    <w:rsid w:val="00A6002D"/>
    <w:rsid w:val="00A6075E"/>
    <w:rsid w:val="00A65AA7"/>
    <w:rsid w:val="00A670A1"/>
    <w:rsid w:val="00A738FF"/>
    <w:rsid w:val="00A744A3"/>
    <w:rsid w:val="00A77BD2"/>
    <w:rsid w:val="00A80396"/>
    <w:rsid w:val="00A814FF"/>
    <w:rsid w:val="00A82155"/>
    <w:rsid w:val="00A82BEB"/>
    <w:rsid w:val="00A82D22"/>
    <w:rsid w:val="00A83E87"/>
    <w:rsid w:val="00A8557E"/>
    <w:rsid w:val="00A86869"/>
    <w:rsid w:val="00A872A1"/>
    <w:rsid w:val="00A87536"/>
    <w:rsid w:val="00A87B7A"/>
    <w:rsid w:val="00A90052"/>
    <w:rsid w:val="00A915CB"/>
    <w:rsid w:val="00A921F1"/>
    <w:rsid w:val="00A961C4"/>
    <w:rsid w:val="00AA014A"/>
    <w:rsid w:val="00AA252A"/>
    <w:rsid w:val="00AA29F6"/>
    <w:rsid w:val="00AA31BE"/>
    <w:rsid w:val="00AA48F3"/>
    <w:rsid w:val="00AA4FD7"/>
    <w:rsid w:val="00AB11D6"/>
    <w:rsid w:val="00AB45F3"/>
    <w:rsid w:val="00AB6192"/>
    <w:rsid w:val="00AC0D4F"/>
    <w:rsid w:val="00AC258E"/>
    <w:rsid w:val="00AD1152"/>
    <w:rsid w:val="00AD1DB9"/>
    <w:rsid w:val="00AD21DD"/>
    <w:rsid w:val="00AD3F88"/>
    <w:rsid w:val="00AD57A6"/>
    <w:rsid w:val="00AD7DCA"/>
    <w:rsid w:val="00AE1BD2"/>
    <w:rsid w:val="00AE214E"/>
    <w:rsid w:val="00AE4EF4"/>
    <w:rsid w:val="00AE5038"/>
    <w:rsid w:val="00AE7BDB"/>
    <w:rsid w:val="00AF08EA"/>
    <w:rsid w:val="00AF1881"/>
    <w:rsid w:val="00AF1B6F"/>
    <w:rsid w:val="00AF1C22"/>
    <w:rsid w:val="00AF350A"/>
    <w:rsid w:val="00AF38C0"/>
    <w:rsid w:val="00AF3DD5"/>
    <w:rsid w:val="00AF7B4D"/>
    <w:rsid w:val="00B01409"/>
    <w:rsid w:val="00B016D9"/>
    <w:rsid w:val="00B017B2"/>
    <w:rsid w:val="00B05DC8"/>
    <w:rsid w:val="00B07A20"/>
    <w:rsid w:val="00B10CFA"/>
    <w:rsid w:val="00B10D6C"/>
    <w:rsid w:val="00B120D1"/>
    <w:rsid w:val="00B12A32"/>
    <w:rsid w:val="00B1718D"/>
    <w:rsid w:val="00B201C6"/>
    <w:rsid w:val="00B24297"/>
    <w:rsid w:val="00B25F4D"/>
    <w:rsid w:val="00B31D3B"/>
    <w:rsid w:val="00B32073"/>
    <w:rsid w:val="00B32D2C"/>
    <w:rsid w:val="00B32FEA"/>
    <w:rsid w:val="00B35222"/>
    <w:rsid w:val="00B361DD"/>
    <w:rsid w:val="00B37958"/>
    <w:rsid w:val="00B42156"/>
    <w:rsid w:val="00B43C55"/>
    <w:rsid w:val="00B47E4E"/>
    <w:rsid w:val="00B526A8"/>
    <w:rsid w:val="00B52B86"/>
    <w:rsid w:val="00B53158"/>
    <w:rsid w:val="00B54339"/>
    <w:rsid w:val="00B6007A"/>
    <w:rsid w:val="00B60D4A"/>
    <w:rsid w:val="00B63B5A"/>
    <w:rsid w:val="00B64269"/>
    <w:rsid w:val="00B66DCC"/>
    <w:rsid w:val="00B7374E"/>
    <w:rsid w:val="00B74C92"/>
    <w:rsid w:val="00B77E0E"/>
    <w:rsid w:val="00B8357E"/>
    <w:rsid w:val="00B84BF2"/>
    <w:rsid w:val="00B862DA"/>
    <w:rsid w:val="00B86C7C"/>
    <w:rsid w:val="00B9027E"/>
    <w:rsid w:val="00B96BBD"/>
    <w:rsid w:val="00BA232F"/>
    <w:rsid w:val="00BA4CF5"/>
    <w:rsid w:val="00BB196A"/>
    <w:rsid w:val="00BB244C"/>
    <w:rsid w:val="00BB4F6E"/>
    <w:rsid w:val="00BB7A86"/>
    <w:rsid w:val="00BC07BB"/>
    <w:rsid w:val="00BC12F7"/>
    <w:rsid w:val="00BC1ACF"/>
    <w:rsid w:val="00BC1DCC"/>
    <w:rsid w:val="00BC2610"/>
    <w:rsid w:val="00BC681D"/>
    <w:rsid w:val="00BD199B"/>
    <w:rsid w:val="00BD340E"/>
    <w:rsid w:val="00BD38EF"/>
    <w:rsid w:val="00BD3B10"/>
    <w:rsid w:val="00BD4402"/>
    <w:rsid w:val="00BD71FD"/>
    <w:rsid w:val="00BE0E12"/>
    <w:rsid w:val="00BF1028"/>
    <w:rsid w:val="00BF2596"/>
    <w:rsid w:val="00BF3193"/>
    <w:rsid w:val="00BF3588"/>
    <w:rsid w:val="00BF4BDC"/>
    <w:rsid w:val="00C00A3C"/>
    <w:rsid w:val="00C01F37"/>
    <w:rsid w:val="00C025AF"/>
    <w:rsid w:val="00C03CE3"/>
    <w:rsid w:val="00C04188"/>
    <w:rsid w:val="00C052F1"/>
    <w:rsid w:val="00C10CA2"/>
    <w:rsid w:val="00C115B9"/>
    <w:rsid w:val="00C1203E"/>
    <w:rsid w:val="00C15A7B"/>
    <w:rsid w:val="00C167C9"/>
    <w:rsid w:val="00C17D45"/>
    <w:rsid w:val="00C2399C"/>
    <w:rsid w:val="00C256F8"/>
    <w:rsid w:val="00C26C7B"/>
    <w:rsid w:val="00C3151D"/>
    <w:rsid w:val="00C33B26"/>
    <w:rsid w:val="00C364DC"/>
    <w:rsid w:val="00C401D6"/>
    <w:rsid w:val="00C40605"/>
    <w:rsid w:val="00C4385A"/>
    <w:rsid w:val="00C43F53"/>
    <w:rsid w:val="00C507C3"/>
    <w:rsid w:val="00C5135A"/>
    <w:rsid w:val="00C523F8"/>
    <w:rsid w:val="00C56A93"/>
    <w:rsid w:val="00C60238"/>
    <w:rsid w:val="00C663CD"/>
    <w:rsid w:val="00C672A7"/>
    <w:rsid w:val="00C73471"/>
    <w:rsid w:val="00C73631"/>
    <w:rsid w:val="00C751C6"/>
    <w:rsid w:val="00C75F35"/>
    <w:rsid w:val="00C83C3A"/>
    <w:rsid w:val="00C83CAD"/>
    <w:rsid w:val="00C90BED"/>
    <w:rsid w:val="00C92D42"/>
    <w:rsid w:val="00C95CD7"/>
    <w:rsid w:val="00C967F7"/>
    <w:rsid w:val="00CA03BB"/>
    <w:rsid w:val="00CA371A"/>
    <w:rsid w:val="00CA6F33"/>
    <w:rsid w:val="00CA7A0A"/>
    <w:rsid w:val="00CB1651"/>
    <w:rsid w:val="00CB2D89"/>
    <w:rsid w:val="00CB5059"/>
    <w:rsid w:val="00CB510F"/>
    <w:rsid w:val="00CC0DA2"/>
    <w:rsid w:val="00CC2CFB"/>
    <w:rsid w:val="00CC30EB"/>
    <w:rsid w:val="00CC7650"/>
    <w:rsid w:val="00CD0CF9"/>
    <w:rsid w:val="00CD21F6"/>
    <w:rsid w:val="00CD3D89"/>
    <w:rsid w:val="00CD43E2"/>
    <w:rsid w:val="00CD5D43"/>
    <w:rsid w:val="00CD6F17"/>
    <w:rsid w:val="00CE05DD"/>
    <w:rsid w:val="00CE3C79"/>
    <w:rsid w:val="00CE6160"/>
    <w:rsid w:val="00CE63B4"/>
    <w:rsid w:val="00CE740D"/>
    <w:rsid w:val="00CE7A10"/>
    <w:rsid w:val="00CF06A5"/>
    <w:rsid w:val="00CF20DF"/>
    <w:rsid w:val="00CF47D3"/>
    <w:rsid w:val="00CF4A8C"/>
    <w:rsid w:val="00CF5736"/>
    <w:rsid w:val="00D0034B"/>
    <w:rsid w:val="00D007CA"/>
    <w:rsid w:val="00D03E6B"/>
    <w:rsid w:val="00D058FF"/>
    <w:rsid w:val="00D05C3A"/>
    <w:rsid w:val="00D0646A"/>
    <w:rsid w:val="00D0702E"/>
    <w:rsid w:val="00D10167"/>
    <w:rsid w:val="00D10813"/>
    <w:rsid w:val="00D11B4D"/>
    <w:rsid w:val="00D1253B"/>
    <w:rsid w:val="00D15670"/>
    <w:rsid w:val="00D222DE"/>
    <w:rsid w:val="00D242DF"/>
    <w:rsid w:val="00D25D2C"/>
    <w:rsid w:val="00D30301"/>
    <w:rsid w:val="00D3033A"/>
    <w:rsid w:val="00D32463"/>
    <w:rsid w:val="00D3292D"/>
    <w:rsid w:val="00D32A2C"/>
    <w:rsid w:val="00D32EE4"/>
    <w:rsid w:val="00D33761"/>
    <w:rsid w:val="00D34D74"/>
    <w:rsid w:val="00D35300"/>
    <w:rsid w:val="00D360E2"/>
    <w:rsid w:val="00D368FA"/>
    <w:rsid w:val="00D36B79"/>
    <w:rsid w:val="00D37748"/>
    <w:rsid w:val="00D379E2"/>
    <w:rsid w:val="00D4107B"/>
    <w:rsid w:val="00D4189D"/>
    <w:rsid w:val="00D43022"/>
    <w:rsid w:val="00D478F1"/>
    <w:rsid w:val="00D50871"/>
    <w:rsid w:val="00D50BFD"/>
    <w:rsid w:val="00D515D7"/>
    <w:rsid w:val="00D51ACA"/>
    <w:rsid w:val="00D524A5"/>
    <w:rsid w:val="00D53934"/>
    <w:rsid w:val="00D55A8A"/>
    <w:rsid w:val="00D56ED7"/>
    <w:rsid w:val="00D617FC"/>
    <w:rsid w:val="00D61D24"/>
    <w:rsid w:val="00D645E0"/>
    <w:rsid w:val="00D64F4A"/>
    <w:rsid w:val="00D65BB4"/>
    <w:rsid w:val="00D7003D"/>
    <w:rsid w:val="00D71F9F"/>
    <w:rsid w:val="00D765DB"/>
    <w:rsid w:val="00D76B0E"/>
    <w:rsid w:val="00D8104C"/>
    <w:rsid w:val="00D83073"/>
    <w:rsid w:val="00D85588"/>
    <w:rsid w:val="00D86FDD"/>
    <w:rsid w:val="00D90BED"/>
    <w:rsid w:val="00D926E2"/>
    <w:rsid w:val="00D93F57"/>
    <w:rsid w:val="00D940C4"/>
    <w:rsid w:val="00D95383"/>
    <w:rsid w:val="00D95912"/>
    <w:rsid w:val="00DA461A"/>
    <w:rsid w:val="00DA5E27"/>
    <w:rsid w:val="00DC17A0"/>
    <w:rsid w:val="00DC3154"/>
    <w:rsid w:val="00DC5F20"/>
    <w:rsid w:val="00DC70B6"/>
    <w:rsid w:val="00DD17B7"/>
    <w:rsid w:val="00DD7983"/>
    <w:rsid w:val="00DE5BE8"/>
    <w:rsid w:val="00DE75CE"/>
    <w:rsid w:val="00DE78F6"/>
    <w:rsid w:val="00DF100F"/>
    <w:rsid w:val="00DF2507"/>
    <w:rsid w:val="00DF4FB5"/>
    <w:rsid w:val="00DF750F"/>
    <w:rsid w:val="00E00103"/>
    <w:rsid w:val="00E02261"/>
    <w:rsid w:val="00E02F3E"/>
    <w:rsid w:val="00E12188"/>
    <w:rsid w:val="00E16F40"/>
    <w:rsid w:val="00E240A5"/>
    <w:rsid w:val="00E25F99"/>
    <w:rsid w:val="00E27549"/>
    <w:rsid w:val="00E308EC"/>
    <w:rsid w:val="00E3172E"/>
    <w:rsid w:val="00E31A3C"/>
    <w:rsid w:val="00E3468B"/>
    <w:rsid w:val="00E3487C"/>
    <w:rsid w:val="00E355FD"/>
    <w:rsid w:val="00E361DC"/>
    <w:rsid w:val="00E41818"/>
    <w:rsid w:val="00E4206F"/>
    <w:rsid w:val="00E4255B"/>
    <w:rsid w:val="00E42F28"/>
    <w:rsid w:val="00E45283"/>
    <w:rsid w:val="00E457AC"/>
    <w:rsid w:val="00E46840"/>
    <w:rsid w:val="00E46B90"/>
    <w:rsid w:val="00E47CAE"/>
    <w:rsid w:val="00E508B8"/>
    <w:rsid w:val="00E51F3E"/>
    <w:rsid w:val="00E527E1"/>
    <w:rsid w:val="00E52B88"/>
    <w:rsid w:val="00E533F4"/>
    <w:rsid w:val="00E54062"/>
    <w:rsid w:val="00E54BAC"/>
    <w:rsid w:val="00E560B8"/>
    <w:rsid w:val="00E575BA"/>
    <w:rsid w:val="00E57E95"/>
    <w:rsid w:val="00E64921"/>
    <w:rsid w:val="00E65992"/>
    <w:rsid w:val="00E66703"/>
    <w:rsid w:val="00E66D57"/>
    <w:rsid w:val="00E670EC"/>
    <w:rsid w:val="00E671DD"/>
    <w:rsid w:val="00E67CAE"/>
    <w:rsid w:val="00E7052E"/>
    <w:rsid w:val="00E70FB9"/>
    <w:rsid w:val="00E726F0"/>
    <w:rsid w:val="00E74776"/>
    <w:rsid w:val="00E74B8F"/>
    <w:rsid w:val="00E75628"/>
    <w:rsid w:val="00E763CB"/>
    <w:rsid w:val="00E81D04"/>
    <w:rsid w:val="00E83A55"/>
    <w:rsid w:val="00E90A68"/>
    <w:rsid w:val="00E91D25"/>
    <w:rsid w:val="00E96C7C"/>
    <w:rsid w:val="00EA1279"/>
    <w:rsid w:val="00EA25FF"/>
    <w:rsid w:val="00EA3C00"/>
    <w:rsid w:val="00EA49F6"/>
    <w:rsid w:val="00EA4A69"/>
    <w:rsid w:val="00EA4AA5"/>
    <w:rsid w:val="00EA4ED7"/>
    <w:rsid w:val="00EA617B"/>
    <w:rsid w:val="00EA6C02"/>
    <w:rsid w:val="00EA7B8A"/>
    <w:rsid w:val="00EB1DA9"/>
    <w:rsid w:val="00EB3D53"/>
    <w:rsid w:val="00EB5FE1"/>
    <w:rsid w:val="00EC16AD"/>
    <w:rsid w:val="00ED19A7"/>
    <w:rsid w:val="00ED2FA8"/>
    <w:rsid w:val="00ED42FE"/>
    <w:rsid w:val="00ED539F"/>
    <w:rsid w:val="00ED5A59"/>
    <w:rsid w:val="00EE1A84"/>
    <w:rsid w:val="00EE2219"/>
    <w:rsid w:val="00EE3402"/>
    <w:rsid w:val="00EE355C"/>
    <w:rsid w:val="00EE3587"/>
    <w:rsid w:val="00EE4220"/>
    <w:rsid w:val="00EE6557"/>
    <w:rsid w:val="00EE69A8"/>
    <w:rsid w:val="00EF0338"/>
    <w:rsid w:val="00EF2243"/>
    <w:rsid w:val="00EF4215"/>
    <w:rsid w:val="00EF42D0"/>
    <w:rsid w:val="00EF6DD7"/>
    <w:rsid w:val="00F030F5"/>
    <w:rsid w:val="00F04381"/>
    <w:rsid w:val="00F04F08"/>
    <w:rsid w:val="00F06147"/>
    <w:rsid w:val="00F068CB"/>
    <w:rsid w:val="00F07228"/>
    <w:rsid w:val="00F109A8"/>
    <w:rsid w:val="00F1164B"/>
    <w:rsid w:val="00F14283"/>
    <w:rsid w:val="00F147FE"/>
    <w:rsid w:val="00F14D9E"/>
    <w:rsid w:val="00F1578F"/>
    <w:rsid w:val="00F15C9C"/>
    <w:rsid w:val="00F15CA7"/>
    <w:rsid w:val="00F15DEC"/>
    <w:rsid w:val="00F16DD5"/>
    <w:rsid w:val="00F23405"/>
    <w:rsid w:val="00F30BC8"/>
    <w:rsid w:val="00F32FB1"/>
    <w:rsid w:val="00F3658E"/>
    <w:rsid w:val="00F36A44"/>
    <w:rsid w:val="00F40283"/>
    <w:rsid w:val="00F4204E"/>
    <w:rsid w:val="00F42CAA"/>
    <w:rsid w:val="00F47309"/>
    <w:rsid w:val="00F47D25"/>
    <w:rsid w:val="00F54494"/>
    <w:rsid w:val="00F54760"/>
    <w:rsid w:val="00F55FD5"/>
    <w:rsid w:val="00F56D4A"/>
    <w:rsid w:val="00F57303"/>
    <w:rsid w:val="00F57367"/>
    <w:rsid w:val="00F5776B"/>
    <w:rsid w:val="00F6375E"/>
    <w:rsid w:val="00F66879"/>
    <w:rsid w:val="00F741BE"/>
    <w:rsid w:val="00F77953"/>
    <w:rsid w:val="00F832A7"/>
    <w:rsid w:val="00F83803"/>
    <w:rsid w:val="00F83B9C"/>
    <w:rsid w:val="00F8518E"/>
    <w:rsid w:val="00F869AE"/>
    <w:rsid w:val="00F90EF7"/>
    <w:rsid w:val="00F90F90"/>
    <w:rsid w:val="00F97B19"/>
    <w:rsid w:val="00FA1D59"/>
    <w:rsid w:val="00FA2186"/>
    <w:rsid w:val="00FA6882"/>
    <w:rsid w:val="00FB03FB"/>
    <w:rsid w:val="00FB5D84"/>
    <w:rsid w:val="00FB6096"/>
    <w:rsid w:val="00FB68FB"/>
    <w:rsid w:val="00FC1050"/>
    <w:rsid w:val="00FC1AA1"/>
    <w:rsid w:val="00FC23B3"/>
    <w:rsid w:val="00FC42FC"/>
    <w:rsid w:val="00FC5ED0"/>
    <w:rsid w:val="00FC72FA"/>
    <w:rsid w:val="00FD2258"/>
    <w:rsid w:val="00FD4B77"/>
    <w:rsid w:val="00FD7452"/>
    <w:rsid w:val="00FD79BC"/>
    <w:rsid w:val="00FE10FB"/>
    <w:rsid w:val="00FE4047"/>
    <w:rsid w:val="00FE616A"/>
    <w:rsid w:val="00FF459E"/>
    <w:rsid w:val="00FF65A9"/>
    <w:rsid w:val="00FF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6553"/>
  </w:style>
  <w:style w:type="paragraph" w:styleId="2">
    <w:name w:val="heading 2"/>
    <w:basedOn w:val="a"/>
    <w:next w:val="a"/>
    <w:link w:val="20"/>
    <w:unhideWhenUsed/>
    <w:qFormat/>
    <w:rsid w:val="001D7C0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66BE0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footer"/>
    <w:basedOn w:val="a"/>
    <w:link w:val="a7"/>
    <w:rsid w:val="00A13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35F1"/>
  </w:style>
  <w:style w:type="paragraph" w:styleId="a8">
    <w:name w:val="Title"/>
    <w:basedOn w:val="a"/>
    <w:link w:val="a9"/>
    <w:qFormat/>
    <w:rsid w:val="00A135F1"/>
    <w:pPr>
      <w:jc w:val="center"/>
    </w:pPr>
    <w:rPr>
      <w:b/>
      <w:snapToGrid w:val="0"/>
      <w:color w:val="000000"/>
      <w:sz w:val="28"/>
    </w:rPr>
  </w:style>
  <w:style w:type="character" w:customStyle="1" w:styleId="a9">
    <w:name w:val="Название Знак"/>
    <w:link w:val="a8"/>
    <w:rsid w:val="00A135F1"/>
    <w:rPr>
      <w:b/>
      <w:snapToGrid w:val="0"/>
      <w:color w:val="000000"/>
      <w:sz w:val="28"/>
    </w:rPr>
  </w:style>
  <w:style w:type="paragraph" w:styleId="aa">
    <w:name w:val="Body Text"/>
    <w:aliases w:val="Знак Знак,Знак Знак Знак"/>
    <w:basedOn w:val="a"/>
    <w:link w:val="ab"/>
    <w:rsid w:val="009F4373"/>
    <w:pPr>
      <w:jc w:val="both"/>
    </w:pPr>
    <w:rPr>
      <w:sz w:val="26"/>
    </w:rPr>
  </w:style>
  <w:style w:type="table" w:styleId="ac">
    <w:name w:val="Table Grid"/>
    <w:basedOn w:val="a1"/>
    <w:rsid w:val="003F35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aliases w:val="Знак Знак Знак1,Знак Знак Знак Знак"/>
    <w:link w:val="aa"/>
    <w:locked/>
    <w:rsid w:val="000F484C"/>
    <w:rPr>
      <w:sz w:val="26"/>
      <w:lang w:val="ru-RU" w:eastAsia="ru-RU" w:bidi="ar-SA"/>
    </w:rPr>
  </w:style>
  <w:style w:type="character" w:customStyle="1" w:styleId="a4">
    <w:name w:val="Верхний колонтитул Знак"/>
    <w:link w:val="a3"/>
    <w:uiPriority w:val="99"/>
    <w:rsid w:val="00AD3F88"/>
  </w:style>
  <w:style w:type="paragraph" w:styleId="ad">
    <w:name w:val="Balloon Text"/>
    <w:basedOn w:val="a"/>
    <w:link w:val="ae"/>
    <w:rsid w:val="00AD3F8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AD3F88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9C56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5740D2"/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rsid w:val="001D7C0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f0">
    <w:name w:val="List Paragraph"/>
    <w:basedOn w:val="a"/>
    <w:uiPriority w:val="34"/>
    <w:qFormat/>
    <w:rsid w:val="004C78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4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82B938-CF30-4D3C-82B0-98B511A28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111</TotalTime>
  <Pages>7</Pages>
  <Words>1528</Words>
  <Characters>10610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Гилёва Надежда Вадимовна</dc:creator>
  <cp:lastModifiedBy>Пользователь Windows</cp:lastModifiedBy>
  <cp:revision>10</cp:revision>
  <cp:lastPrinted>2018-06-26T06:44:00Z</cp:lastPrinted>
  <dcterms:created xsi:type="dcterms:W3CDTF">2018-06-25T04:47:00Z</dcterms:created>
  <dcterms:modified xsi:type="dcterms:W3CDTF">2018-06-27T10:43:00Z</dcterms:modified>
</cp:coreProperties>
</file>