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6589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6589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552768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965134" w:rsidRDefault="0096513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65894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551744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1772B">
        <w:rPr>
          <w:sz w:val="24"/>
        </w:rPr>
        <w:t>09.06.2018</w:t>
      </w:r>
      <w:r w:rsidR="00133698" w:rsidRPr="00F953E9">
        <w:rPr>
          <w:sz w:val="24"/>
        </w:rPr>
        <w:t xml:space="preserve">  № </w:t>
      </w:r>
      <w:r w:rsidR="0041772B">
        <w:rPr>
          <w:sz w:val="24"/>
        </w:rPr>
        <w:t>496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956881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схем организации дорожного движения </w:t>
      </w:r>
      <w:r w:rsidR="00AD19BC">
        <w:rPr>
          <w:b/>
          <w:i/>
          <w:sz w:val="28"/>
          <w:szCs w:val="28"/>
        </w:rPr>
        <w:t xml:space="preserve">на период проведения праздничных мероприятий </w:t>
      </w:r>
    </w:p>
    <w:p w:rsidR="00133698" w:rsidRPr="00F953E9" w:rsidRDefault="00133698" w:rsidP="00133698">
      <w:pPr>
        <w:pStyle w:val="a4"/>
        <w:ind w:firstLine="0"/>
      </w:pPr>
    </w:p>
    <w:p w:rsidR="00133698" w:rsidRPr="00CB0C59" w:rsidRDefault="000B524B" w:rsidP="000B524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F204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федеральными законами от </w:t>
      </w:r>
      <w:r w:rsidRPr="00E64E91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E64E91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</w:t>
      </w:r>
      <w:r w:rsidRPr="00E64E91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от 08</w:t>
      </w:r>
      <w:r w:rsidR="00CF395C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2007</w:t>
      </w:r>
      <w:r w:rsidR="00CF395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CF395C">
        <w:rPr>
          <w:sz w:val="28"/>
          <w:szCs w:val="28"/>
        </w:rPr>
        <w:t>распоряжени</w:t>
      </w:r>
      <w:r w:rsidR="00A337FD">
        <w:rPr>
          <w:sz w:val="28"/>
          <w:szCs w:val="28"/>
        </w:rPr>
        <w:t>ем</w:t>
      </w:r>
      <w:r>
        <w:rPr>
          <w:sz w:val="28"/>
          <w:szCs w:val="28"/>
        </w:rPr>
        <w:t xml:space="preserve"> Губернатора Свердловской области от  17.05.2018 №</w:t>
      </w:r>
      <w:r w:rsidR="00CF395C">
        <w:rPr>
          <w:sz w:val="28"/>
          <w:szCs w:val="28"/>
        </w:rPr>
        <w:t xml:space="preserve"> </w:t>
      </w:r>
      <w:r>
        <w:rPr>
          <w:sz w:val="28"/>
          <w:szCs w:val="28"/>
        </w:rPr>
        <w:t>84-РГ</w:t>
      </w:r>
      <w:r w:rsidR="006743AA">
        <w:rPr>
          <w:sz w:val="28"/>
          <w:szCs w:val="28"/>
        </w:rPr>
        <w:t xml:space="preserve"> «Об итогах заседания координационного совещания по обеспечению</w:t>
      </w:r>
      <w:proofErr w:type="gramEnd"/>
      <w:r w:rsidR="006743AA">
        <w:rPr>
          <w:sz w:val="28"/>
          <w:szCs w:val="28"/>
        </w:rPr>
        <w:t xml:space="preserve"> правопорядка в </w:t>
      </w:r>
      <w:r w:rsidR="00CF395C">
        <w:rPr>
          <w:sz w:val="28"/>
          <w:szCs w:val="28"/>
        </w:rPr>
        <w:t>С</w:t>
      </w:r>
      <w:r w:rsidR="006743AA">
        <w:rPr>
          <w:sz w:val="28"/>
          <w:szCs w:val="28"/>
        </w:rPr>
        <w:t>вердловской области от 24 апреля 2018 года»</w:t>
      </w:r>
      <w:r>
        <w:rPr>
          <w:sz w:val="28"/>
          <w:szCs w:val="28"/>
        </w:rPr>
        <w:t xml:space="preserve">, </w:t>
      </w:r>
      <w:r w:rsidRPr="00E64E91">
        <w:rPr>
          <w:sz w:val="28"/>
          <w:szCs w:val="28"/>
        </w:rPr>
        <w:t>Уставом муниципального образования город Каменск-Уральский</w:t>
      </w:r>
      <w:r>
        <w:rPr>
          <w:sz w:val="28"/>
          <w:szCs w:val="28"/>
        </w:rPr>
        <w:t>,</w:t>
      </w:r>
      <w:r>
        <w:t xml:space="preserve"> </w:t>
      </w:r>
      <w:r w:rsidR="00133698" w:rsidRPr="00CB0C59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F953E9" w:rsidRDefault="00133698" w:rsidP="000B524B">
      <w:pPr>
        <w:spacing w:before="120" w:after="120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0B524B" w:rsidRDefault="00133698" w:rsidP="000B524B">
      <w:pPr>
        <w:pStyle w:val="a5"/>
        <w:spacing w:after="0"/>
        <w:ind w:firstLine="709"/>
        <w:jc w:val="both"/>
        <w:rPr>
          <w:sz w:val="28"/>
          <w:szCs w:val="28"/>
        </w:rPr>
      </w:pPr>
      <w:r w:rsidRPr="000B524B">
        <w:rPr>
          <w:sz w:val="28"/>
          <w:szCs w:val="28"/>
        </w:rPr>
        <w:t xml:space="preserve">1. </w:t>
      </w:r>
      <w:r w:rsidR="000B524B" w:rsidRPr="000B524B">
        <w:rPr>
          <w:sz w:val="28"/>
          <w:szCs w:val="28"/>
        </w:rPr>
        <w:t>Утвердить</w:t>
      </w:r>
      <w:r w:rsidR="00CF395C">
        <w:rPr>
          <w:sz w:val="28"/>
          <w:szCs w:val="28"/>
        </w:rPr>
        <w:t xml:space="preserve"> схемы организации дорожного движения на период проведения праздничных мероприятий</w:t>
      </w:r>
      <w:r w:rsidR="008916D1">
        <w:rPr>
          <w:sz w:val="28"/>
          <w:szCs w:val="28"/>
        </w:rPr>
        <w:t>:</w:t>
      </w:r>
    </w:p>
    <w:p w:rsidR="00CF395C" w:rsidRDefault="0001489D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10A5D">
        <w:rPr>
          <w:sz w:val="28"/>
          <w:szCs w:val="28"/>
        </w:rPr>
        <w:t xml:space="preserve">1) </w:t>
      </w:r>
      <w:proofErr w:type="gramStart"/>
      <w:r w:rsidR="00CF395C">
        <w:rPr>
          <w:sz w:val="28"/>
          <w:szCs w:val="28"/>
        </w:rPr>
        <w:t>посвященных</w:t>
      </w:r>
      <w:proofErr w:type="gramEnd"/>
      <w:r w:rsidR="00CF395C">
        <w:rPr>
          <w:sz w:val="28"/>
          <w:szCs w:val="28"/>
        </w:rPr>
        <w:t xml:space="preserve"> Празднику Весны и Труда:</w:t>
      </w:r>
    </w:p>
    <w:p w:rsidR="0001489D" w:rsidRPr="00410A5D" w:rsidRDefault="00CF395C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156A2">
        <w:rPr>
          <w:sz w:val="28"/>
          <w:szCs w:val="28"/>
        </w:rPr>
        <w:t>при</w:t>
      </w:r>
      <w:proofErr w:type="gramEnd"/>
      <w:r w:rsidR="000156A2">
        <w:rPr>
          <w:sz w:val="28"/>
          <w:szCs w:val="28"/>
        </w:rPr>
        <w:t xml:space="preserve"> </w:t>
      </w:r>
      <w:r w:rsidR="0001489D" w:rsidRPr="00410A5D">
        <w:rPr>
          <w:sz w:val="28"/>
          <w:szCs w:val="28"/>
        </w:rPr>
        <w:t>прохождени</w:t>
      </w:r>
      <w:r>
        <w:rPr>
          <w:sz w:val="28"/>
          <w:szCs w:val="28"/>
        </w:rPr>
        <w:t>я</w:t>
      </w:r>
      <w:r w:rsidR="0001489D" w:rsidRPr="00410A5D">
        <w:rPr>
          <w:sz w:val="28"/>
          <w:szCs w:val="28"/>
        </w:rPr>
        <w:t xml:space="preserve"> колонны ОАО «Р</w:t>
      </w:r>
      <w:r w:rsidR="00442EC9" w:rsidRPr="00410A5D">
        <w:rPr>
          <w:sz w:val="28"/>
          <w:szCs w:val="28"/>
        </w:rPr>
        <w:t>оссийские железные дороги</w:t>
      </w:r>
      <w:r w:rsidR="0001489D" w:rsidRPr="00410A5D">
        <w:rPr>
          <w:sz w:val="28"/>
          <w:szCs w:val="28"/>
        </w:rPr>
        <w:t>» от здания Узлового Совета ветеранов до проспекта Победы (прилагается);</w:t>
      </w:r>
    </w:p>
    <w:p w:rsidR="0001489D" w:rsidRPr="00410A5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 w:rsidRPr="000A55C1">
        <w:rPr>
          <w:sz w:val="28"/>
          <w:szCs w:val="28"/>
        </w:rPr>
        <w:t xml:space="preserve">при </w:t>
      </w:r>
      <w:r w:rsidRPr="000A55C1">
        <w:rPr>
          <w:sz w:val="28"/>
          <w:szCs w:val="28"/>
        </w:rPr>
        <w:t>построени</w:t>
      </w:r>
      <w:r w:rsidR="000156A2" w:rsidRPr="000A55C1">
        <w:rPr>
          <w:sz w:val="28"/>
          <w:szCs w:val="28"/>
        </w:rPr>
        <w:t>и</w:t>
      </w:r>
      <w:r w:rsidRPr="000A55C1">
        <w:rPr>
          <w:sz w:val="28"/>
          <w:szCs w:val="28"/>
        </w:rPr>
        <w:t xml:space="preserve"> </w:t>
      </w:r>
      <w:r w:rsidR="000A55C1" w:rsidRPr="000A55C1">
        <w:rPr>
          <w:sz w:val="28"/>
          <w:szCs w:val="28"/>
        </w:rPr>
        <w:t xml:space="preserve">праздничных колонн </w:t>
      </w:r>
      <w:r w:rsidRPr="000A55C1">
        <w:rPr>
          <w:sz w:val="28"/>
          <w:szCs w:val="28"/>
        </w:rPr>
        <w:t>и прохождени</w:t>
      </w:r>
      <w:r w:rsidR="000156A2" w:rsidRPr="000A55C1">
        <w:rPr>
          <w:sz w:val="28"/>
          <w:szCs w:val="28"/>
        </w:rPr>
        <w:t>и</w:t>
      </w:r>
      <w:r w:rsidRPr="000A55C1">
        <w:rPr>
          <w:sz w:val="28"/>
          <w:szCs w:val="28"/>
        </w:rPr>
        <w:t xml:space="preserve"> </w:t>
      </w:r>
      <w:r w:rsidR="000A55C1" w:rsidRPr="000A55C1">
        <w:rPr>
          <w:sz w:val="28"/>
          <w:szCs w:val="28"/>
        </w:rPr>
        <w:t>праздничного шествия</w:t>
      </w:r>
      <w:r w:rsidRPr="00410A5D">
        <w:rPr>
          <w:sz w:val="28"/>
          <w:szCs w:val="28"/>
        </w:rPr>
        <w:t xml:space="preserve"> (прилагается);</w:t>
      </w:r>
    </w:p>
    <w:p w:rsidR="0001489D" w:rsidRPr="00410A5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Pr="00410A5D">
        <w:rPr>
          <w:sz w:val="28"/>
          <w:szCs w:val="28"/>
        </w:rPr>
        <w:t>прохождени</w:t>
      </w:r>
      <w:r w:rsidR="000156A2">
        <w:rPr>
          <w:sz w:val="28"/>
          <w:szCs w:val="28"/>
        </w:rPr>
        <w:t>и</w:t>
      </w:r>
      <w:r w:rsidRPr="00410A5D">
        <w:rPr>
          <w:sz w:val="28"/>
          <w:szCs w:val="28"/>
        </w:rPr>
        <w:t xml:space="preserve"> колонны ПАО «</w:t>
      </w:r>
      <w:proofErr w:type="spellStart"/>
      <w:r w:rsidRPr="00410A5D">
        <w:rPr>
          <w:sz w:val="28"/>
          <w:szCs w:val="28"/>
        </w:rPr>
        <w:t>Синарский</w:t>
      </w:r>
      <w:proofErr w:type="spellEnd"/>
      <w:r w:rsidRPr="00410A5D">
        <w:rPr>
          <w:sz w:val="28"/>
          <w:szCs w:val="28"/>
        </w:rPr>
        <w:t xml:space="preserve"> трубный завод» к месту построения (остановка «Выставочный зал») (прилагается);</w:t>
      </w:r>
    </w:p>
    <w:p w:rsidR="0001489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>
        <w:rPr>
          <w:sz w:val="28"/>
          <w:szCs w:val="28"/>
        </w:rPr>
        <w:t>при</w:t>
      </w:r>
      <w:r w:rsidRPr="00410A5D">
        <w:rPr>
          <w:sz w:val="28"/>
          <w:szCs w:val="28"/>
        </w:rPr>
        <w:t xml:space="preserve"> проведени</w:t>
      </w:r>
      <w:r w:rsidR="000156A2">
        <w:rPr>
          <w:sz w:val="28"/>
          <w:szCs w:val="28"/>
        </w:rPr>
        <w:t>и</w:t>
      </w:r>
      <w:r w:rsidRPr="00410A5D">
        <w:rPr>
          <w:sz w:val="28"/>
          <w:szCs w:val="28"/>
        </w:rPr>
        <w:t xml:space="preserve"> </w:t>
      </w:r>
      <w:r w:rsidR="006E577C" w:rsidRPr="006E577C">
        <w:rPr>
          <w:sz w:val="28"/>
          <w:szCs w:val="28"/>
        </w:rPr>
        <w:t>открытого первенства города по велоспорту</w:t>
      </w:r>
      <w:r w:rsidR="006E577C" w:rsidRPr="00BE7123">
        <w:rPr>
          <w:sz w:val="26"/>
          <w:szCs w:val="26"/>
        </w:rPr>
        <w:t xml:space="preserve"> </w:t>
      </w:r>
      <w:r w:rsidRPr="00410A5D">
        <w:rPr>
          <w:sz w:val="28"/>
          <w:szCs w:val="28"/>
        </w:rPr>
        <w:t>(прилагается);</w:t>
      </w:r>
    </w:p>
    <w:p w:rsidR="00CF395C" w:rsidRDefault="00CF395C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proofErr w:type="gramStart"/>
      <w:r>
        <w:rPr>
          <w:sz w:val="28"/>
          <w:szCs w:val="28"/>
        </w:rPr>
        <w:t>посвященных</w:t>
      </w:r>
      <w:proofErr w:type="gramEnd"/>
      <w:r>
        <w:rPr>
          <w:sz w:val="28"/>
          <w:szCs w:val="28"/>
        </w:rPr>
        <w:t xml:space="preserve"> Дню Победы:</w:t>
      </w:r>
    </w:p>
    <w:p w:rsidR="0001489D" w:rsidRPr="00410A5D" w:rsidRDefault="00CF395C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="0001489D" w:rsidRPr="00410A5D">
        <w:rPr>
          <w:sz w:val="28"/>
          <w:szCs w:val="28"/>
        </w:rPr>
        <w:t>проведени</w:t>
      </w:r>
      <w:r w:rsidR="000156A2">
        <w:rPr>
          <w:sz w:val="28"/>
          <w:szCs w:val="28"/>
        </w:rPr>
        <w:t>и</w:t>
      </w:r>
      <w:r w:rsidR="0001489D" w:rsidRPr="00410A5D">
        <w:rPr>
          <w:sz w:val="28"/>
          <w:szCs w:val="28"/>
        </w:rPr>
        <w:t xml:space="preserve"> легкоатлетической эстафеты </w:t>
      </w:r>
      <w:r w:rsidR="006E577C" w:rsidRPr="006E577C">
        <w:rPr>
          <w:sz w:val="28"/>
          <w:szCs w:val="28"/>
        </w:rPr>
        <w:t>на приз газеты «</w:t>
      </w:r>
      <w:proofErr w:type="spellStart"/>
      <w:r w:rsidR="006E577C" w:rsidRPr="006E577C">
        <w:rPr>
          <w:sz w:val="28"/>
          <w:szCs w:val="28"/>
        </w:rPr>
        <w:t>Синарский</w:t>
      </w:r>
      <w:proofErr w:type="spellEnd"/>
      <w:r w:rsidR="006E577C" w:rsidRPr="006E577C">
        <w:rPr>
          <w:sz w:val="28"/>
          <w:szCs w:val="28"/>
        </w:rPr>
        <w:t xml:space="preserve"> трубник»</w:t>
      </w:r>
      <w:r w:rsidR="0001489D" w:rsidRPr="00410A5D">
        <w:rPr>
          <w:sz w:val="28"/>
          <w:szCs w:val="28"/>
        </w:rPr>
        <w:t xml:space="preserve"> (прилагается);</w:t>
      </w:r>
    </w:p>
    <w:p w:rsidR="0001489D" w:rsidRPr="00410A5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Pr="00410A5D">
        <w:rPr>
          <w:sz w:val="28"/>
          <w:szCs w:val="28"/>
        </w:rPr>
        <w:t>прохождени</w:t>
      </w:r>
      <w:r w:rsidR="000156A2">
        <w:rPr>
          <w:sz w:val="28"/>
          <w:szCs w:val="28"/>
        </w:rPr>
        <w:t>и</w:t>
      </w:r>
      <w:r w:rsidRPr="00410A5D">
        <w:rPr>
          <w:sz w:val="28"/>
          <w:szCs w:val="28"/>
        </w:rPr>
        <w:t xml:space="preserve"> колонн ОАО «К</w:t>
      </w:r>
      <w:r w:rsidR="00990CCC" w:rsidRPr="00410A5D">
        <w:rPr>
          <w:sz w:val="28"/>
          <w:szCs w:val="28"/>
        </w:rPr>
        <w:t>аменск-Уральский металлургический завод»</w:t>
      </w:r>
      <w:r w:rsidRPr="00410A5D">
        <w:rPr>
          <w:sz w:val="28"/>
          <w:szCs w:val="28"/>
        </w:rPr>
        <w:t xml:space="preserve"> к памятнику воинам, погибшим в годы Великой Отечественной войны (прилагается);</w:t>
      </w:r>
    </w:p>
    <w:p w:rsidR="0001489D" w:rsidRPr="00410A5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Pr="00410A5D">
        <w:rPr>
          <w:sz w:val="28"/>
          <w:szCs w:val="28"/>
        </w:rPr>
        <w:t>проведени</w:t>
      </w:r>
      <w:r w:rsidR="000156A2">
        <w:rPr>
          <w:sz w:val="28"/>
          <w:szCs w:val="28"/>
        </w:rPr>
        <w:t>и</w:t>
      </w:r>
      <w:r w:rsidRPr="00410A5D">
        <w:rPr>
          <w:sz w:val="28"/>
          <w:szCs w:val="28"/>
        </w:rPr>
        <w:t xml:space="preserve">  парада наследников Победы и шествия участников Всероссийской акции «Бессмертный полк» (прилагается);</w:t>
      </w:r>
    </w:p>
    <w:p w:rsidR="0001489D" w:rsidRPr="00410A5D" w:rsidRDefault="0001489D" w:rsidP="0001489D">
      <w:pPr>
        <w:ind w:right="-1"/>
        <w:jc w:val="both"/>
        <w:rPr>
          <w:sz w:val="28"/>
          <w:szCs w:val="28"/>
        </w:rPr>
      </w:pPr>
      <w:r w:rsidRPr="00410A5D"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Pr="00410A5D">
        <w:rPr>
          <w:sz w:val="28"/>
          <w:szCs w:val="28"/>
        </w:rPr>
        <w:t>проведени</w:t>
      </w:r>
      <w:r w:rsidR="000156A2">
        <w:rPr>
          <w:sz w:val="28"/>
          <w:szCs w:val="28"/>
        </w:rPr>
        <w:t>и</w:t>
      </w:r>
      <w:r w:rsidRPr="00410A5D">
        <w:rPr>
          <w:sz w:val="28"/>
          <w:szCs w:val="28"/>
        </w:rPr>
        <w:t xml:space="preserve"> праздничного концерта</w:t>
      </w:r>
      <w:r w:rsidR="007D0B18">
        <w:rPr>
          <w:sz w:val="28"/>
          <w:szCs w:val="28"/>
        </w:rPr>
        <w:t xml:space="preserve"> </w:t>
      </w:r>
      <w:r w:rsidRPr="00410A5D">
        <w:rPr>
          <w:sz w:val="28"/>
          <w:szCs w:val="28"/>
        </w:rPr>
        <w:t>и прохождения колонны ПАО «</w:t>
      </w:r>
      <w:proofErr w:type="spellStart"/>
      <w:r w:rsidRPr="00410A5D">
        <w:rPr>
          <w:sz w:val="28"/>
          <w:szCs w:val="28"/>
        </w:rPr>
        <w:t>Син</w:t>
      </w:r>
      <w:r w:rsidR="00410A5D" w:rsidRPr="00410A5D">
        <w:rPr>
          <w:sz w:val="28"/>
          <w:szCs w:val="28"/>
        </w:rPr>
        <w:t>арский</w:t>
      </w:r>
      <w:proofErr w:type="spellEnd"/>
      <w:r w:rsidR="00410A5D" w:rsidRPr="00410A5D">
        <w:rPr>
          <w:sz w:val="28"/>
          <w:szCs w:val="28"/>
        </w:rPr>
        <w:t xml:space="preserve"> трубный завод</w:t>
      </w:r>
      <w:r w:rsidRPr="00410A5D">
        <w:rPr>
          <w:sz w:val="28"/>
          <w:szCs w:val="28"/>
        </w:rPr>
        <w:t>» к мемориалу погибшим трубникам (прилагается);</w:t>
      </w:r>
    </w:p>
    <w:p w:rsidR="0095231A" w:rsidRDefault="0095231A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5231A" w:rsidRDefault="0095231A" w:rsidP="0001489D">
      <w:pPr>
        <w:ind w:right="-1"/>
        <w:jc w:val="both"/>
        <w:rPr>
          <w:sz w:val="28"/>
          <w:szCs w:val="28"/>
        </w:rPr>
      </w:pPr>
    </w:p>
    <w:p w:rsidR="0095231A" w:rsidRDefault="0095231A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5231A" w:rsidRDefault="0095231A" w:rsidP="0001489D">
      <w:pPr>
        <w:ind w:right="-1"/>
        <w:jc w:val="both"/>
        <w:rPr>
          <w:sz w:val="28"/>
          <w:szCs w:val="28"/>
        </w:rPr>
      </w:pPr>
    </w:p>
    <w:p w:rsidR="0095231A" w:rsidRDefault="0095231A" w:rsidP="0001489D">
      <w:pPr>
        <w:ind w:right="-1"/>
        <w:jc w:val="both"/>
        <w:rPr>
          <w:sz w:val="28"/>
          <w:szCs w:val="28"/>
        </w:rPr>
      </w:pPr>
    </w:p>
    <w:p w:rsidR="0001489D" w:rsidRDefault="0095231A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156A2">
        <w:rPr>
          <w:sz w:val="28"/>
          <w:szCs w:val="28"/>
        </w:rPr>
        <w:t xml:space="preserve">при </w:t>
      </w:r>
      <w:r w:rsidR="0001489D" w:rsidRPr="00410A5D">
        <w:rPr>
          <w:sz w:val="28"/>
          <w:szCs w:val="28"/>
        </w:rPr>
        <w:t>прохождени</w:t>
      </w:r>
      <w:r w:rsidR="000156A2">
        <w:rPr>
          <w:sz w:val="28"/>
          <w:szCs w:val="28"/>
        </w:rPr>
        <w:t>и</w:t>
      </w:r>
      <w:r w:rsidR="0001489D" w:rsidRPr="00410A5D">
        <w:rPr>
          <w:sz w:val="28"/>
          <w:szCs w:val="28"/>
        </w:rPr>
        <w:t xml:space="preserve"> колонны ОАО «Российские железные дороги» к памятнику «Звезда» (прилагается)</w:t>
      </w:r>
      <w:r w:rsidR="006E577C">
        <w:rPr>
          <w:sz w:val="28"/>
          <w:szCs w:val="28"/>
        </w:rPr>
        <w:t>;</w:t>
      </w:r>
    </w:p>
    <w:p w:rsidR="006E577C" w:rsidRDefault="006E577C" w:rsidP="0001489D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00690">
        <w:rPr>
          <w:sz w:val="28"/>
          <w:szCs w:val="28"/>
        </w:rPr>
        <w:t xml:space="preserve">при проведении легкоатлетической эстафеты </w:t>
      </w:r>
      <w:r>
        <w:rPr>
          <w:sz w:val="28"/>
          <w:szCs w:val="28"/>
        </w:rPr>
        <w:t xml:space="preserve">Уральского алюминиевого завода </w:t>
      </w:r>
      <w:r w:rsidRPr="00410A5D">
        <w:rPr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024899" w:rsidRDefault="000156A2" w:rsidP="00024899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3) </w:t>
      </w:r>
      <w:proofErr w:type="gramStart"/>
      <w:r>
        <w:rPr>
          <w:sz w:val="28"/>
          <w:szCs w:val="28"/>
        </w:rPr>
        <w:t>посвященных</w:t>
      </w:r>
      <w:proofErr w:type="gramEnd"/>
      <w:r>
        <w:rPr>
          <w:sz w:val="28"/>
          <w:szCs w:val="28"/>
        </w:rPr>
        <w:t xml:space="preserve"> Дню города:</w:t>
      </w:r>
    </w:p>
    <w:p w:rsidR="00024899" w:rsidRDefault="00024899" w:rsidP="00024899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4899">
        <w:rPr>
          <w:sz w:val="28"/>
          <w:szCs w:val="28"/>
        </w:rPr>
        <w:t xml:space="preserve">при проведении праздничного концерта и </w:t>
      </w:r>
      <w:r w:rsidR="006E577C">
        <w:rPr>
          <w:sz w:val="28"/>
          <w:szCs w:val="28"/>
        </w:rPr>
        <w:t xml:space="preserve">праздничного </w:t>
      </w:r>
      <w:r w:rsidRPr="00024899">
        <w:rPr>
          <w:sz w:val="28"/>
          <w:szCs w:val="28"/>
        </w:rPr>
        <w:t>фейерверка (прилагается)</w:t>
      </w:r>
      <w:r>
        <w:rPr>
          <w:sz w:val="28"/>
          <w:szCs w:val="28"/>
        </w:rPr>
        <w:t>;</w:t>
      </w:r>
    </w:p>
    <w:p w:rsidR="00F91C04" w:rsidRDefault="00024899" w:rsidP="00F91C0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</w:t>
      </w:r>
      <w:r w:rsidRPr="00024899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024899">
        <w:rPr>
          <w:sz w:val="28"/>
          <w:szCs w:val="28"/>
        </w:rPr>
        <w:t xml:space="preserve"> фестиваля колокольных звонов   «Каменск-Уральский – колокольная столица»</w:t>
      </w:r>
      <w:r w:rsidR="00F91C04" w:rsidRPr="00F91C04">
        <w:rPr>
          <w:sz w:val="28"/>
          <w:szCs w:val="28"/>
        </w:rPr>
        <w:t xml:space="preserve"> </w:t>
      </w:r>
      <w:r w:rsidR="00F91C04" w:rsidRPr="00024899">
        <w:rPr>
          <w:sz w:val="28"/>
          <w:szCs w:val="28"/>
        </w:rPr>
        <w:t>(прилагается)</w:t>
      </w:r>
      <w:r w:rsidR="00F91C04">
        <w:rPr>
          <w:sz w:val="28"/>
          <w:szCs w:val="28"/>
        </w:rPr>
        <w:t>;</w:t>
      </w:r>
    </w:p>
    <w:p w:rsidR="00F91C04" w:rsidRPr="00F91C04" w:rsidRDefault="00F91C04" w:rsidP="00F91C04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F91C04">
        <w:rPr>
          <w:sz w:val="28"/>
          <w:szCs w:val="28"/>
        </w:rPr>
        <w:t>при</w:t>
      </w:r>
      <w:proofErr w:type="gramEnd"/>
      <w:r w:rsidRPr="00F91C04">
        <w:rPr>
          <w:sz w:val="28"/>
          <w:szCs w:val="28"/>
        </w:rPr>
        <w:t xml:space="preserve"> проведения семейного праздника  «</w:t>
      </w:r>
      <w:proofErr w:type="spellStart"/>
      <w:r w:rsidRPr="00F91C04">
        <w:rPr>
          <w:sz w:val="28"/>
          <w:szCs w:val="28"/>
        </w:rPr>
        <w:t>Карнавальчик</w:t>
      </w:r>
      <w:proofErr w:type="spellEnd"/>
      <w:r w:rsidRPr="00F91C04">
        <w:rPr>
          <w:sz w:val="28"/>
          <w:szCs w:val="28"/>
        </w:rPr>
        <w:t xml:space="preserve"> на колесах» </w:t>
      </w:r>
      <w:r w:rsidRPr="00024899">
        <w:rPr>
          <w:sz w:val="28"/>
          <w:szCs w:val="28"/>
        </w:rPr>
        <w:t>(прилагается)</w:t>
      </w:r>
      <w:r>
        <w:rPr>
          <w:sz w:val="28"/>
          <w:szCs w:val="28"/>
        </w:rPr>
        <w:t>.</w:t>
      </w:r>
    </w:p>
    <w:p w:rsidR="000B524B" w:rsidRPr="007C73C9" w:rsidRDefault="000B524B" w:rsidP="00965134">
      <w:pPr>
        <w:pStyle w:val="a5"/>
        <w:tabs>
          <w:tab w:val="left" w:pos="993"/>
        </w:tabs>
        <w:spacing w:after="0"/>
        <w:ind w:firstLine="709"/>
        <w:jc w:val="both"/>
        <w:rPr>
          <w:sz w:val="28"/>
          <w:szCs w:val="28"/>
        </w:rPr>
      </w:pPr>
      <w:r w:rsidRPr="005D1093">
        <w:rPr>
          <w:sz w:val="28"/>
          <w:szCs w:val="28"/>
        </w:rPr>
        <w:t>2.</w:t>
      </w:r>
      <w:r w:rsidR="00965134">
        <w:rPr>
          <w:sz w:val="28"/>
          <w:szCs w:val="28"/>
        </w:rPr>
        <w:tab/>
      </w:r>
      <w:proofErr w:type="gramStart"/>
      <w:r w:rsidR="00AD19BC">
        <w:rPr>
          <w:sz w:val="28"/>
          <w:szCs w:val="28"/>
        </w:rPr>
        <w:t>Р</w:t>
      </w:r>
      <w:r w:rsidRPr="000B524B">
        <w:rPr>
          <w:sz w:val="28"/>
          <w:szCs w:val="28"/>
        </w:rPr>
        <w:t>азместить</w:t>
      </w:r>
      <w:proofErr w:type="gramEnd"/>
      <w:r>
        <w:rPr>
          <w:sz w:val="28"/>
          <w:szCs w:val="28"/>
        </w:rPr>
        <w:t xml:space="preserve"> на</w:t>
      </w:r>
      <w:r w:rsidR="005614EA">
        <w:rPr>
          <w:sz w:val="28"/>
          <w:szCs w:val="28"/>
        </w:rPr>
        <w:t>стоящее постановление на</w:t>
      </w:r>
      <w:r>
        <w:rPr>
          <w:sz w:val="28"/>
          <w:szCs w:val="28"/>
        </w:rPr>
        <w:t xml:space="preserve"> официальном сайте муниципального образования</w:t>
      </w:r>
      <w:r w:rsidRPr="007C73C9">
        <w:rPr>
          <w:sz w:val="28"/>
          <w:szCs w:val="28"/>
        </w:rPr>
        <w:t>.</w:t>
      </w:r>
    </w:p>
    <w:p w:rsidR="000B524B" w:rsidRDefault="000B524B" w:rsidP="0095231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Контроль исполнения настоящего постановления возложить на первого заместителя главы Администрации города 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. </w:t>
      </w:r>
    </w:p>
    <w:p w:rsidR="000B524B" w:rsidRDefault="000B524B" w:rsidP="000B524B">
      <w:pPr>
        <w:jc w:val="both"/>
        <w:rPr>
          <w:sz w:val="28"/>
          <w:szCs w:val="28"/>
        </w:rPr>
      </w:pPr>
    </w:p>
    <w:p w:rsidR="000B524B" w:rsidRDefault="000B524B" w:rsidP="000B524B">
      <w:pPr>
        <w:jc w:val="both"/>
        <w:rPr>
          <w:sz w:val="28"/>
          <w:szCs w:val="28"/>
        </w:rPr>
      </w:pPr>
    </w:p>
    <w:p w:rsidR="000B524B" w:rsidRDefault="000B524B" w:rsidP="000B524B">
      <w:pPr>
        <w:jc w:val="both"/>
        <w:rPr>
          <w:sz w:val="28"/>
          <w:szCs w:val="28"/>
        </w:rPr>
      </w:pPr>
      <w:r w:rsidRPr="000A40D2">
        <w:rPr>
          <w:sz w:val="28"/>
          <w:szCs w:val="28"/>
        </w:rPr>
        <w:t>Глава города</w:t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</w:r>
      <w:r w:rsidRPr="000A40D2">
        <w:rPr>
          <w:sz w:val="28"/>
          <w:szCs w:val="28"/>
        </w:rPr>
        <w:tab/>
        <w:t xml:space="preserve">               А.В. </w:t>
      </w:r>
      <w:proofErr w:type="spellStart"/>
      <w:r w:rsidRPr="000A40D2">
        <w:rPr>
          <w:sz w:val="28"/>
          <w:szCs w:val="28"/>
        </w:rPr>
        <w:t>Шмыков</w:t>
      </w:r>
      <w:bookmarkStart w:id="0" w:name="_GoBack"/>
      <w:bookmarkEnd w:id="0"/>
      <w:proofErr w:type="spellEnd"/>
    </w:p>
    <w:p w:rsidR="0001489D" w:rsidRDefault="0001489D" w:rsidP="0001489D">
      <w:pPr>
        <w:pageBreakBefore/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01489D" w:rsidRDefault="0001489D" w:rsidP="0001489D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01489D" w:rsidRDefault="0001489D" w:rsidP="0001489D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1772B">
        <w:rPr>
          <w:sz w:val="28"/>
          <w:szCs w:val="28"/>
        </w:rPr>
        <w:t xml:space="preserve">09.06.2018 </w:t>
      </w:r>
      <w:r>
        <w:rPr>
          <w:sz w:val="28"/>
          <w:szCs w:val="28"/>
        </w:rPr>
        <w:t xml:space="preserve"> № </w:t>
      </w:r>
      <w:r w:rsidR="0041772B">
        <w:rPr>
          <w:sz w:val="28"/>
          <w:szCs w:val="28"/>
        </w:rPr>
        <w:t>496</w:t>
      </w:r>
    </w:p>
    <w:p w:rsidR="0001489D" w:rsidRPr="00CF395C" w:rsidRDefault="0001489D" w:rsidP="0001489D">
      <w:pPr>
        <w:ind w:left="5103" w:right="-1"/>
        <w:rPr>
          <w:sz w:val="28"/>
          <w:szCs w:val="28"/>
        </w:rPr>
      </w:pPr>
      <w:r w:rsidRPr="00CF395C">
        <w:rPr>
          <w:sz w:val="28"/>
          <w:szCs w:val="28"/>
        </w:rPr>
        <w:t>«Об утверждении схем организации дорожного движения</w:t>
      </w:r>
      <w:r w:rsidR="00CF395C" w:rsidRPr="00CF395C">
        <w:rPr>
          <w:sz w:val="28"/>
          <w:szCs w:val="28"/>
        </w:rPr>
        <w:t xml:space="preserve"> на период проведения праздничных мероприятий</w:t>
      </w:r>
      <w:r w:rsidRPr="00CF395C">
        <w:rPr>
          <w:sz w:val="28"/>
          <w:szCs w:val="28"/>
        </w:rPr>
        <w:t>»</w:t>
      </w:r>
    </w:p>
    <w:p w:rsidR="0001489D" w:rsidRDefault="0001489D" w:rsidP="0001489D">
      <w:pPr>
        <w:ind w:right="-1"/>
        <w:jc w:val="center"/>
        <w:rPr>
          <w:sz w:val="28"/>
          <w:szCs w:val="28"/>
        </w:rPr>
      </w:pPr>
    </w:p>
    <w:p w:rsidR="0001489D" w:rsidRDefault="0001489D" w:rsidP="0001489D">
      <w:pPr>
        <w:ind w:right="-1"/>
        <w:jc w:val="center"/>
        <w:rPr>
          <w:sz w:val="28"/>
          <w:szCs w:val="28"/>
        </w:rPr>
      </w:pPr>
      <w:r w:rsidRPr="002F7DB3">
        <w:rPr>
          <w:sz w:val="28"/>
          <w:szCs w:val="28"/>
        </w:rPr>
        <w:t>Схема ор</w:t>
      </w:r>
      <w:r w:rsidR="00CF395C">
        <w:rPr>
          <w:sz w:val="28"/>
          <w:szCs w:val="28"/>
        </w:rPr>
        <w:t>ганизации дорожного движения</w:t>
      </w:r>
    </w:p>
    <w:p w:rsidR="0001489D" w:rsidRPr="002F7DB3" w:rsidRDefault="000156A2" w:rsidP="0001489D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01489D" w:rsidRPr="002F7DB3">
        <w:rPr>
          <w:sz w:val="28"/>
          <w:szCs w:val="28"/>
        </w:rPr>
        <w:t>прохождени</w:t>
      </w:r>
      <w:r>
        <w:rPr>
          <w:sz w:val="28"/>
          <w:szCs w:val="28"/>
        </w:rPr>
        <w:t>и</w:t>
      </w:r>
      <w:r w:rsidR="0001489D" w:rsidRPr="002F7DB3">
        <w:rPr>
          <w:sz w:val="28"/>
          <w:szCs w:val="28"/>
        </w:rPr>
        <w:t xml:space="preserve"> колонны ОАО «Р</w:t>
      </w:r>
      <w:r w:rsidR="00442EC9">
        <w:rPr>
          <w:sz w:val="28"/>
          <w:szCs w:val="28"/>
        </w:rPr>
        <w:t>оссийские железные дороги</w:t>
      </w:r>
      <w:r w:rsidR="0001489D" w:rsidRPr="002F7DB3">
        <w:rPr>
          <w:sz w:val="28"/>
          <w:szCs w:val="28"/>
        </w:rPr>
        <w:t>» от здания Узлового Совета ветеранов до проспекта Победы</w:t>
      </w:r>
    </w:p>
    <w:p w:rsidR="0001489D" w:rsidRPr="002F7DB3" w:rsidRDefault="0001489D" w:rsidP="0001489D"/>
    <w:p w:rsidR="0001489D" w:rsidRPr="00C375B3" w:rsidRDefault="0001489D" w:rsidP="0001489D">
      <w:pPr>
        <w:spacing w:before="120" w:after="120"/>
        <w:rPr>
          <w:sz w:val="28"/>
          <w:szCs w:val="28"/>
        </w:rPr>
      </w:pPr>
      <w:r w:rsidRPr="00C375B3">
        <w:rPr>
          <w:sz w:val="28"/>
          <w:szCs w:val="28"/>
        </w:rPr>
        <w:t xml:space="preserve">Время </w:t>
      </w:r>
      <w:r w:rsidR="00442EC9">
        <w:rPr>
          <w:sz w:val="28"/>
          <w:szCs w:val="28"/>
        </w:rPr>
        <w:t>проведения мероприятия</w:t>
      </w:r>
      <w:r w:rsidRPr="00C375B3">
        <w:rPr>
          <w:sz w:val="28"/>
          <w:szCs w:val="28"/>
        </w:rPr>
        <w:t xml:space="preserve"> - 30 минут</w:t>
      </w:r>
    </w:p>
    <w:p w:rsidR="0001489D" w:rsidRDefault="0001489D" w:rsidP="0001489D"/>
    <w:p w:rsidR="0001489D" w:rsidRDefault="00E65894" w:rsidP="0001489D">
      <w:r>
        <w:rPr>
          <w:noProof/>
        </w:rPr>
        <w:pict>
          <v:shape id="Поле 26" o:spid="_x0000_s1037" type="#_x0000_t202" style="position:absolute;margin-left:402.3pt;margin-top:80.7pt;width:37.8pt;height:29.85pt;rotation:-4933623fd;z-index:251560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" filled="f" stroked="f" strokeweight=".5pt">
            <v:textbox style="mso-next-textbox:#Поле 26">
              <w:txbxContent>
                <w:p w:rsidR="00965134" w:rsidRPr="00442EC9" w:rsidRDefault="00965134" w:rsidP="0001489D">
                  <w:pPr>
                    <w:rPr>
                      <w:b/>
                    </w:rPr>
                  </w:pPr>
                  <w:r w:rsidRPr="00442EC9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10" o:spid="_x0000_s1041" type="#_x0000_t202" style="position:absolute;margin-left:95.85pt;margin-top:316.9pt;width:30.9pt;height:20.9pt;rotation:-3202801fd;flip:x;z-index:251565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" filled="f" stroked="f" strokeweight=".5pt">
            <v:textbox style="mso-next-textbox:#Поле 10">
              <w:txbxContent>
                <w:p w:rsidR="00965134" w:rsidRPr="00442EC9" w:rsidRDefault="00965134" w:rsidP="0001489D">
                  <w:pPr>
                    <w:rPr>
                      <w:b/>
                    </w:rPr>
                  </w:pPr>
                  <w:r w:rsidRPr="00442EC9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23" o:spid="_x0000_s1034" type="#_x0000_t202" style="position:absolute;margin-left:184.8pt;margin-top:189.1pt;width:32.5pt;height:17.7pt;rotation:8897338fd;z-index:2515578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" filled="f" stroked="f" strokeweight=".5pt">
            <v:textbox style="mso-next-textbox:#Поле 23">
              <w:txbxContent>
                <w:p w:rsidR="00965134" w:rsidRPr="00442EC9" w:rsidRDefault="00965134" w:rsidP="0001489D">
                  <w:pPr>
                    <w:rPr>
                      <w:b/>
                    </w:rPr>
                  </w:pPr>
                  <w:r w:rsidRPr="00442EC9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24" o:spid="_x0000_s1035" type="#_x0000_t202" style="position:absolute;margin-left:276.65pt;margin-top:142.3pt;width:37.6pt;height:20.25pt;rotation:2833464fd;flip:x;z-index:251558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" filled="f" stroked="f" strokeweight=".5pt">
            <v:textbox style="mso-next-textbox:#Поле 24">
              <w:txbxContent>
                <w:p w:rsidR="00965134" w:rsidRPr="00442EC9" w:rsidRDefault="00965134" w:rsidP="0001489D">
                  <w:pPr>
                    <w:rPr>
                      <w:b/>
                    </w:rPr>
                  </w:pPr>
                  <w:r w:rsidRPr="00442EC9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41" o:spid="_x0000_s1040" type="#_x0000_t202" style="position:absolute;margin-left:329.75pt;margin-top:59.05pt;width:31.45pt;height:17.7pt;rotation:9048336fd;z-index:2515640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" filled="f" stroked="f" strokeweight=".5pt">
            <v:textbox style="mso-next-textbox:#Поле 41">
              <w:txbxContent>
                <w:p w:rsidR="00965134" w:rsidRPr="00442EC9" w:rsidRDefault="00965134" w:rsidP="0001489D">
                  <w:pPr>
                    <w:rPr>
                      <w:b/>
                    </w:rPr>
                  </w:pPr>
                  <w:r w:rsidRPr="00442EC9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Овал 6" o:spid="_x0000_s1031" style="position:absolute;margin-left:93.7pt;margin-top:308.7pt;width:12.9pt;height:12pt;z-index:251554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" fillcolor="white [3201]" strokecolor="black [3213]" strokeweight="2pt"/>
        </w:pict>
      </w:r>
      <w:r>
        <w:rPr>
          <w:noProof/>
        </w:rPr>
        <w:pict>
          <v:oval id="Овал 8" o:spid="_x0000_s1033" style="position:absolute;margin-left:209.8pt;margin-top:180.05pt;width:12.9pt;height:12pt;z-index:251556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" fillcolor="white [3201]" strokecolor="black [3213]" strokeweight="2pt"/>
        </w:pict>
      </w:r>
      <w:r>
        <w:rPr>
          <w:noProof/>
        </w:rPr>
        <w:pict>
          <v:oval id="Овал 7" o:spid="_x0000_s1032" style="position:absolute;margin-left:274.9pt;margin-top:158.85pt;width:12.9pt;height:12pt;z-index:251555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36" o:spid="_x0000_s1039" style="position:absolute;margin-left:352.9pt;margin-top:50.65pt;width:12.9pt;height:12pt;z-index:251563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35" o:spid="_x0000_s1038" style="position:absolute;margin-left:423.2pt;margin-top:68pt;width:12.9pt;height:12pt;z-index:251561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" fillcolor="white [3201]" strokecolor="black [3213]" strokeweight="2pt"/>
        </w:pict>
      </w:r>
      <w:r w:rsidR="0001489D">
        <w:rPr>
          <w:noProof/>
        </w:rPr>
        <w:drawing>
          <wp:inline distT="0" distB="0" distL="0" distR="0">
            <wp:extent cx="5940425" cy="547243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Поле 25" o:spid="_x0000_s1036" type="#_x0000_t202" style="position:absolute;margin-left:21.35pt;margin-top:412.35pt;width:29.1pt;height:17.7pt;rotation:783708fd;z-index:25155993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" filled="f" stroked="f" strokeweight=".5pt">
            <v:textbox style="mso-next-textbox:#Поле 25">
              <w:txbxContent>
                <w:p w:rsidR="00965134" w:rsidRPr="00204659" w:rsidRDefault="00965134" w:rsidP="0001489D"/>
              </w:txbxContent>
            </v:textbox>
          </v:shape>
        </w:pict>
      </w:r>
    </w:p>
    <w:p w:rsidR="0001489D" w:rsidRDefault="0001489D" w:rsidP="000B524B">
      <w:pPr>
        <w:jc w:val="both"/>
        <w:rPr>
          <w:sz w:val="28"/>
          <w:szCs w:val="28"/>
        </w:rPr>
      </w:pPr>
    </w:p>
    <w:p w:rsidR="000B524B" w:rsidRDefault="000B524B" w:rsidP="000B524B">
      <w:pPr>
        <w:jc w:val="both"/>
        <w:rPr>
          <w:sz w:val="28"/>
          <w:szCs w:val="28"/>
        </w:rPr>
      </w:pPr>
    </w:p>
    <w:p w:rsidR="00442EC9" w:rsidRDefault="00442EC9" w:rsidP="00DC28A5">
      <w:pPr>
        <w:pageBreakBefore/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442EC9" w:rsidRDefault="00442EC9" w:rsidP="00DC28A5">
      <w:pPr>
        <w:ind w:left="4962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CF395C" w:rsidRPr="00CF395C" w:rsidRDefault="0041772B" w:rsidP="0041772B">
      <w:pPr>
        <w:ind w:left="4962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CF395C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442EC9" w:rsidRDefault="00442EC9" w:rsidP="00442EC9">
      <w:pPr>
        <w:tabs>
          <w:tab w:val="left" w:pos="9780"/>
        </w:tabs>
        <w:jc w:val="center"/>
        <w:rPr>
          <w:sz w:val="28"/>
          <w:szCs w:val="28"/>
        </w:rPr>
      </w:pPr>
    </w:p>
    <w:p w:rsidR="00442EC9" w:rsidRPr="0004108A" w:rsidRDefault="00442EC9" w:rsidP="006E577C">
      <w:pPr>
        <w:tabs>
          <w:tab w:val="left" w:pos="9780"/>
        </w:tabs>
        <w:jc w:val="center"/>
        <w:rPr>
          <w:sz w:val="28"/>
          <w:szCs w:val="28"/>
        </w:rPr>
      </w:pPr>
      <w:r w:rsidRPr="0004108A">
        <w:rPr>
          <w:sz w:val="28"/>
          <w:szCs w:val="28"/>
        </w:rPr>
        <w:t>Схема организации дорожного</w:t>
      </w:r>
      <w:r w:rsidR="00CF395C">
        <w:rPr>
          <w:sz w:val="28"/>
          <w:szCs w:val="28"/>
        </w:rPr>
        <w:t xml:space="preserve"> движения</w:t>
      </w:r>
    </w:p>
    <w:p w:rsidR="000A55C1" w:rsidRDefault="000A55C1" w:rsidP="006E577C">
      <w:pPr>
        <w:jc w:val="center"/>
        <w:rPr>
          <w:sz w:val="28"/>
          <w:szCs w:val="28"/>
        </w:rPr>
      </w:pPr>
      <w:r w:rsidRPr="000A55C1">
        <w:rPr>
          <w:sz w:val="28"/>
          <w:szCs w:val="28"/>
        </w:rPr>
        <w:t>при построении праздничных колонн и прохождении праздничного шествия</w:t>
      </w:r>
    </w:p>
    <w:p w:rsidR="00442EC9" w:rsidRDefault="00442EC9" w:rsidP="006E577C">
      <w:pPr>
        <w:spacing w:before="80" w:after="80"/>
        <w:rPr>
          <w:sz w:val="28"/>
          <w:szCs w:val="28"/>
        </w:rPr>
      </w:pPr>
      <w:r>
        <w:rPr>
          <w:sz w:val="28"/>
          <w:szCs w:val="28"/>
        </w:rPr>
        <w:t xml:space="preserve">Время построения и прохождения - 3 часа 30 минут </w:t>
      </w:r>
    </w:p>
    <w:p w:rsidR="00442EC9" w:rsidRDefault="00E65894" w:rsidP="00442EC9">
      <w:pPr>
        <w:spacing w:before="80" w:after="120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055" type="#_x0000_t202" style="position:absolute;margin-left:299.5pt;margin-top:299.95pt;width:31.5pt;height:40.65pt;rotation:-5694572fd;z-index:251579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" filled="f" stroked="f" strokeweight=".5pt">
            <v:textbox style="mso-next-textbox:#_x0000_s1055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62" o:spid="_x0000_s1075" type="#_x0000_t202" style="position:absolute;margin-left:95.55pt;margin-top:270.65pt;width:31.5pt;height:21.85pt;z-index:251598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" filled="f" stroked="f" strokeweight=".5pt">
            <v:textbox style="mso-next-textbox:#Поле 62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2" o:spid="_x0000_s1056" type="#_x0000_t202" style="position:absolute;margin-left:324.5pt;margin-top:282.2pt;width:40.65pt;height:35.8pt;rotation:-5694572fd;z-index:251580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" filled="f" stroked="f" strokeweight=".5pt">
            <v:textbox style="mso-next-textbox:#Поле 42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72" o:spid="_x0000_s1083" type="#_x0000_t202" style="position:absolute;margin-left:254.3pt;margin-top:269.45pt;width:44.15pt;height:23.05pt;rotation:-11611774fd;z-index:251607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" filled="f" stroked="f" strokeweight=".5pt">
            <v:textbox style="mso-next-textbox:#Поле 72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6" o:spid="_x0000_s1059" type="#_x0000_t202" style="position:absolute;margin-left:100.15pt;margin-top:240.7pt;width:31.5pt;height:18.85pt;rotation:-8904790fd;flip:y;z-index:251583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" filled="f" stroked="f" strokeweight=".5pt">
            <v:textbox style="mso-next-textbox:#Поле 46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3" o:spid="_x0000_s1057" type="#_x0000_t202" style="position:absolute;margin-left:153.4pt;margin-top:226.45pt;width:31.5pt;height:30.35pt;rotation:-5694572fd;z-index:251581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" filled="f" stroked="f" strokeweight=".5pt">
            <v:textbox style="mso-next-textbox:#Поле 43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7" o:spid="_x0000_s1042" type="#_x0000_t202" style="position:absolute;margin-left:149.25pt;margin-top:295.75pt;width:31.5pt;height:27.15pt;rotation:6147645fd;z-index:251566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" filled="f" stroked="f" strokeweight=".5pt">
            <v:textbox style="mso-next-textbox:#Поле 7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66" o:spid="_x0000_s1077" type="#_x0000_t202" style="position:absolute;margin-left:48.9pt;margin-top:307pt;width:46.35pt;height:40.7pt;rotation:6751344fd;z-index:251600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" filled="f" stroked="f" strokeweight=".5pt">
            <v:textbox style="mso-next-textbox:#Поле 66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37" o:spid="_x0000_s1052" type="#_x0000_t202" style="position:absolute;margin-left:166.9pt;margin-top:335.9pt;width:41.1pt;height:21.35pt;rotation:-2698781fd;z-index:251576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" filled="f" stroked="f" strokeweight=".5pt">
            <v:textbox style="mso-next-textbox:#Поле 37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4.1.1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9" o:spid="_x0000_s1063" type="#_x0000_t202" style="position:absolute;margin-left:90.2pt;margin-top:113.65pt;width:33.6pt;height:23.65pt;rotation:7943768fd;z-index:251586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" filled="f" stroked="f" strokeweight=".5pt">
            <v:textbox style="mso-next-textbox:#Поле 9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30" o:spid="_x0000_s1067" type="#_x0000_t202" style="position:absolute;margin-left:148.7pt;margin-top:131.65pt;width:47pt;height:21.05pt;rotation:-5499826fd;z-index:251590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" filled="f" stroked="f" strokeweight=".5pt">
            <v:textbox style="mso-next-textbox:#Поле 30">
              <w:txbxContent>
                <w:p w:rsidR="00965134" w:rsidRPr="00E94FCF" w:rsidRDefault="00965134" w:rsidP="00442EC9">
                  <w:pPr>
                    <w:jc w:val="center"/>
                    <w:rPr>
                      <w:b/>
                    </w:rPr>
                  </w:pPr>
                  <w:r w:rsidRPr="00E94FCF">
                    <w:rPr>
                      <w:b/>
                    </w:rPr>
                    <w:t>3.</w:t>
                  </w:r>
                  <w:r>
                    <w:rPr>
                      <w:b/>
                    </w:rPr>
                    <w:t>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60" o:spid="_x0000_s1073" type="#_x0000_t202" style="position:absolute;margin-left:58.3pt;margin-top:81.2pt;width:36.4pt;height:20.2pt;rotation:-2481593fd;flip:y;z-index:251596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" filled="f" stroked="f" strokeweight=".5pt">
            <v:textbox style="mso-next-textbox:#Поле 60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5" o:spid="_x0000_s1058" type="#_x0000_t202" style="position:absolute;margin-left:157.1pt;margin-top:177.85pt;width:32.4pt;height:30.5pt;rotation:-5499826fd;z-index:251582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" filled="f" stroked="f" strokeweight=".5pt">
            <v:textbox style="mso-next-textbox:#Поле 45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066" type="#_x0000_t202" style="position:absolute;margin-left:110.85pt;margin-top:170.25pt;width:34.75pt;height:28.9pt;rotation:6358071fd;z-index:251589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" filled="f" stroked="f" strokeweight=".5pt">
            <v:textbox style="mso-next-textbox:#_x0000_s1066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75" o:spid="_x0000_s1085" type="#_x0000_t202" style="position:absolute;margin-left:135.4pt;margin-top:321.05pt;width:31.5pt;height:19.75pt;rotation:331985fd;z-index:251609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" filled="f" stroked="f" strokeweight=".5pt">
            <v:textbox style="mso-next-textbox:#Поле 75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84" style="position:absolute;margin-left:129.65pt;margin-top:322.85pt;width:12pt;height:12.75pt;z-index:251608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oval id="_x0000_s1045" style="position:absolute;margin-left:150pt;margin-top:343.7pt;width:12pt;height:12.75pt;z-index:251569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x9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k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"/>
        </w:pict>
      </w:r>
      <w:r>
        <w:rPr>
          <w:noProof/>
          <w:sz w:val="28"/>
          <w:szCs w:val="28"/>
        </w:rPr>
        <w:pict>
          <v:oval id="_x0000_s1082" style="position:absolute;margin-left:294.45pt;margin-top:277.1pt;width:12pt;height:12.75pt;z-index:251606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044" style="position:absolute;margin-left:314.95pt;margin-top:293.95pt;width:12pt;height:12.75pt;z-index:251568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V1Fg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Поле 70" o:spid="_x0000_s1081" type="#_x0000_t202" style="position:absolute;margin-left:58.2pt;margin-top:61.95pt;width:46.35pt;height:21.2pt;rotation:-10050425fd;z-index:251604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" filled="f" stroked="f" strokeweight=".5pt">
            <v:textbox style="mso-next-textbox:#Поле 70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80" style="position:absolute;margin-left:100.15pt;margin-top:75.25pt;width:12pt;height:12.75pt;z-index:251603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aO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"/>
        </w:pict>
      </w:r>
      <w:r w:rsidRPr="00E65894">
        <w:rPr>
          <w:b/>
          <w:noProof/>
          <w:sz w:val="28"/>
          <w:szCs w:val="28"/>
        </w:rPr>
        <w:pict>
          <v:shape id="Поле 68" o:spid="_x0000_s1079" type="#_x0000_t202" style="position:absolute;margin-left:61.25pt;margin-top:125.45pt;width:31.5pt;height:18.85pt;rotation:-8904790fd;flip:y;z-index:251602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" filled="f" stroked="f" strokeweight=".5pt">
            <v:textbox style="mso-next-textbox:#Поле 68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78" style="position:absolute;margin-left:57.7pt;margin-top:141.05pt;width:12pt;height:12.75pt;z-index:251601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076" style="position:absolute;margin-left:61.05pt;margin-top:293.6pt;width:12pt;height:12.75pt;z-index:251599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vSe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065" style="position:absolute;margin-left:126.55pt;margin-top:190.25pt;width:11.6pt;height:12.75pt;z-index:251588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061" style="position:absolute;margin-left:149.65pt;margin-top:124.2pt;width:12pt;height:12.75pt;z-index:251585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DI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074" style="position:absolute;margin-left:132.45pt;margin-top:280pt;width:12pt;height:12.75pt;z-index:251597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2WR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046" style="position:absolute;margin-left:139.4pt;margin-top:290.65pt;width:12pt;height:12.75pt;z-index:251570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rB5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072" style="position:absolute;margin-left:89.3pt;margin-top:96.25pt;width:12pt;height:12.75pt;z-index:251595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5Mg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"/>
        </w:pict>
      </w:r>
      <w:r w:rsidRPr="00E65894">
        <w:rPr>
          <w:b/>
          <w:noProof/>
          <w:sz w:val="28"/>
          <w:szCs w:val="28"/>
        </w:rPr>
        <w:pict>
          <v:shape id="Поле 56" o:spid="_x0000_s1071" type="#_x0000_t202" style="position:absolute;margin-left:24.15pt;margin-top:187.2pt;width:31.5pt;height:21.85pt;rotation:2064620fd;z-index:251594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" filled="f" stroked="f" strokeweight=".5pt">
            <v:textbox style="mso-next-textbox:#Поле 56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70" style="position:absolute;margin-left:19pt;margin-top:183.6pt;width:12pt;height:12.75pt;z-index:251593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A/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"/>
        </w:pict>
      </w:r>
      <w:r w:rsidRPr="00E65894">
        <w:rPr>
          <w:b/>
          <w:noProof/>
          <w:sz w:val="28"/>
          <w:szCs w:val="28"/>
        </w:rPr>
        <w:pict>
          <v:shape id="Поле 33" o:spid="_x0000_s1069" type="#_x0000_t202" style="position:absolute;margin-left:-3.95pt;margin-top:186.9pt;width:31.5pt;height:24.15pt;rotation:6751344fd;z-index:251592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" filled="f" stroked="f" strokeweight=".5pt">
            <v:textbox style="mso-next-textbox:#Поле 33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68" style="position:absolute;margin-left:12.9pt;margin-top:170.9pt;width:12pt;height:12.75pt;z-index:251591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064" style="position:absolute;margin-left:107.2pt;margin-top:90.3pt;width:12pt;height:12.75pt;z-index:251587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Поле 38" o:spid="_x0000_s1060" type="#_x0000_t202" style="position:absolute;margin-left:300.5pt;margin-top:88.75pt;width:48.2pt;height:18.75pt;rotation:-11561542fd;z-index:251584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" filled="f" stroked="f" strokeweight=".5pt">
            <v:textbox style="mso-next-textbox:#Поле 38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w:drawing>
                      <wp:inline distT="0" distB="0" distL="0" distR="0">
                        <wp:extent cx="107315" cy="243205"/>
                        <wp:effectExtent l="0" t="0" r="6985" b="4445"/>
                        <wp:docPr id="74" name="Рисунок 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243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51" style="position:absolute;margin-left:150.15pt;margin-top:190.85pt;width:12pt;height:12.75pt;z-index:251575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TY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k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047" style="position:absolute;margin-left:95.55pt;margin-top:251.15pt;width:12pt;height:12.75pt;z-index:251571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050" style="position:absolute;margin-left:145.8pt;margin-top:242.9pt;width:12pt;height:12.75pt;z-index:251574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9jc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g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Поле 40" o:spid="_x0000_s1054" type="#_x0000_t202" style="position:absolute;margin-left:146.3pt;margin-top:276.85pt;width:31.5pt;height:18.75pt;rotation:-11611774fd;z-index:251578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" filled="f" stroked="f" strokeweight=".5pt">
            <v:textbox style="mso-next-textbox:#Поле 40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39" o:spid="_x0000_s1053" type="#_x0000_t202" style="position:absolute;margin-left:199.55pt;margin-top:280.55pt;width:31.5pt;height:18.75pt;rotation:-11611774fd;z-index:251577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" filled="f" stroked="f" strokeweight=".5pt">
            <v:textbox style="mso-next-textbox:#Поле 39">
              <w:txbxContent>
                <w:p w:rsidR="00965134" w:rsidRPr="00E94FCF" w:rsidRDefault="00965134" w:rsidP="00442EC9">
                  <w:pPr>
                    <w:rPr>
                      <w:b/>
                    </w:rPr>
                  </w:pPr>
                  <w:r w:rsidRPr="00E94FC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049" style="position:absolute;margin-left:226.95pt;margin-top:284.6pt;width:12pt;height:12.75pt;z-index:251573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zfFQ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048" style="position:absolute;margin-left:172.3pt;margin-top:279.75pt;width:12pt;height:12.75pt;z-index:251572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5t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i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Oval 24" o:spid="_x0000_s1043" style="position:absolute;margin-left:298.45pt;margin-top:296.75pt;width:12pt;height:12.75pt;z-index:251567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F2FQ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"/>
        </w:pict>
      </w:r>
      <w:r w:rsidR="00442EC9">
        <w:rPr>
          <w:noProof/>
          <w:sz w:val="28"/>
          <w:szCs w:val="28"/>
        </w:rPr>
        <w:drawing>
          <wp:inline distT="0" distB="0" distL="0" distR="0">
            <wp:extent cx="4973272" cy="7262037"/>
            <wp:effectExtent l="19050" t="0" r="0" b="0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3271" cy="7262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CCC" w:rsidRDefault="00990CCC" w:rsidP="00DC28A5">
      <w:pPr>
        <w:pageBreakBefore/>
        <w:spacing w:before="480"/>
        <w:ind w:left="4961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990CCC" w:rsidRDefault="00990CCC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990CCC" w:rsidRDefault="00990CCC" w:rsidP="00990CCC">
      <w:pPr>
        <w:ind w:right="-1"/>
        <w:jc w:val="center"/>
        <w:rPr>
          <w:sz w:val="28"/>
          <w:szCs w:val="28"/>
        </w:rPr>
      </w:pPr>
    </w:p>
    <w:p w:rsidR="00990CCC" w:rsidRDefault="00990CCC" w:rsidP="00990CCC">
      <w:pPr>
        <w:ind w:right="-1"/>
        <w:jc w:val="center"/>
        <w:rPr>
          <w:sz w:val="28"/>
          <w:szCs w:val="28"/>
        </w:rPr>
      </w:pPr>
      <w:r w:rsidRPr="002F7DB3">
        <w:rPr>
          <w:sz w:val="28"/>
          <w:szCs w:val="28"/>
        </w:rPr>
        <w:t xml:space="preserve">Схема организации дорожного движения </w:t>
      </w:r>
    </w:p>
    <w:p w:rsidR="00990CCC" w:rsidRPr="00A05B36" w:rsidRDefault="00024899" w:rsidP="00990CCC">
      <w:pPr>
        <w:tabs>
          <w:tab w:val="left" w:pos="9355"/>
          <w:tab w:val="left" w:pos="9923"/>
          <w:tab w:val="left" w:pos="11624"/>
        </w:tabs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990CCC" w:rsidRPr="00A05B36">
        <w:rPr>
          <w:sz w:val="28"/>
          <w:szCs w:val="28"/>
        </w:rPr>
        <w:t xml:space="preserve"> прохождени</w:t>
      </w:r>
      <w:r>
        <w:rPr>
          <w:sz w:val="28"/>
          <w:szCs w:val="28"/>
        </w:rPr>
        <w:t>и</w:t>
      </w:r>
      <w:r w:rsidR="00990CCC" w:rsidRPr="00A05B36">
        <w:rPr>
          <w:sz w:val="28"/>
          <w:szCs w:val="28"/>
        </w:rPr>
        <w:t xml:space="preserve"> колонны ПАО «</w:t>
      </w:r>
      <w:proofErr w:type="spellStart"/>
      <w:r w:rsidR="00990CCC" w:rsidRPr="00A05B36">
        <w:rPr>
          <w:sz w:val="28"/>
          <w:szCs w:val="28"/>
        </w:rPr>
        <w:t>Синарский</w:t>
      </w:r>
      <w:proofErr w:type="spellEnd"/>
      <w:r w:rsidR="00990CCC" w:rsidRPr="00A05B36">
        <w:rPr>
          <w:sz w:val="28"/>
          <w:szCs w:val="28"/>
        </w:rPr>
        <w:t xml:space="preserve"> трубный завод» к месту построения </w:t>
      </w:r>
      <w:r w:rsidR="00990CCC">
        <w:rPr>
          <w:sz w:val="28"/>
          <w:szCs w:val="28"/>
        </w:rPr>
        <w:t>(остановка</w:t>
      </w:r>
      <w:r w:rsidR="00990CCC" w:rsidRPr="00A05B36">
        <w:rPr>
          <w:sz w:val="28"/>
          <w:szCs w:val="28"/>
        </w:rPr>
        <w:t xml:space="preserve"> «Выставочный зал»</w:t>
      </w:r>
      <w:r w:rsidR="00990CCC">
        <w:rPr>
          <w:sz w:val="28"/>
          <w:szCs w:val="28"/>
        </w:rPr>
        <w:t>)</w:t>
      </w:r>
    </w:p>
    <w:p w:rsidR="00990CCC" w:rsidRPr="00A05B36" w:rsidRDefault="00990CCC" w:rsidP="00990CCC">
      <w:pPr>
        <w:spacing w:before="120" w:after="120"/>
        <w:rPr>
          <w:sz w:val="28"/>
          <w:szCs w:val="28"/>
        </w:rPr>
      </w:pPr>
      <w:r w:rsidRPr="00A05B36">
        <w:rPr>
          <w:sz w:val="28"/>
          <w:szCs w:val="28"/>
        </w:rPr>
        <w:t xml:space="preserve">Время </w:t>
      </w:r>
      <w:r>
        <w:rPr>
          <w:sz w:val="28"/>
          <w:szCs w:val="28"/>
        </w:rPr>
        <w:t xml:space="preserve">проведения мероприятия  </w:t>
      </w:r>
      <w:r w:rsidRPr="00A05B36">
        <w:rPr>
          <w:sz w:val="28"/>
          <w:szCs w:val="28"/>
        </w:rPr>
        <w:t xml:space="preserve">- 45 минут </w:t>
      </w:r>
    </w:p>
    <w:p w:rsidR="00990CCC" w:rsidRDefault="00990CCC" w:rsidP="00990CCC">
      <w:pPr>
        <w:ind w:left="-283"/>
      </w:pPr>
    </w:p>
    <w:p w:rsidR="00990CCC" w:rsidRDefault="00E65894" w:rsidP="00990CCC">
      <w:pPr>
        <w:ind w:left="-907"/>
      </w:pPr>
      <w:r>
        <w:rPr>
          <w:noProof/>
        </w:rPr>
        <w:pict>
          <v:shape id="Поле 65" o:spid="_x0000_s1096" type="#_x0000_t202" style="position:absolute;left:0;text-align:left;margin-left:204.25pt;margin-top:73.2pt;width:29.8pt;height:17.7pt;rotation:-10625448fd;z-index:2516203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left:0;text-align:left;margin-left:179.25pt;margin-top:66.2pt;width:29.8pt;height:17.7pt;rotation:-10625448fd;z-index:2516213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77" o:spid="_x0000_s1107" type="#_x0000_t202" style="position:absolute;left:0;text-align:left;margin-left:36.9pt;margin-top:56pt;width:29.8pt;height:32.1pt;rotation:6762979fd;z-index:2516316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noProof/>
          <w:sz w:val="28"/>
          <w:szCs w:val="28"/>
          <w:lang w:eastAsia="en-US"/>
        </w:rPr>
        <w:pict>
          <v:shape id="_x0000_s1403" type="#_x0000_t202" style="position:absolute;left:0;text-align:left;margin-left:136.75pt;margin-top:155.55pt;width:75.85pt;height:40.25pt;z-index:251937792;mso-width-relative:margin;mso-height-relative:margin" fillcolor="#fc9" stroked="f">
            <v:textbox>
              <w:txbxContent>
                <w:p w:rsidR="003012F9" w:rsidRPr="003012F9" w:rsidRDefault="003012F9" w:rsidP="003012F9"/>
              </w:txbxContent>
            </v:textbox>
          </v:shape>
        </w:pict>
      </w:r>
      <w:r>
        <w:rPr>
          <w:noProof/>
        </w:rPr>
        <w:pict>
          <v:shape id="_x0000_s1093" type="#_x0000_t202" style="position:absolute;left:0;text-align:left;margin-left:380.7pt;margin-top:138.65pt;width:29.8pt;height:39.55pt;rotation:-5700212fd;z-index:251617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64" o:spid="_x0000_s1095" type="#_x0000_t202" style="position:absolute;left:0;text-align:left;margin-left:274.75pt;margin-top:97.5pt;width:29.8pt;height:17.7pt;rotation:-10625448fd;z-index:2516193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96" o:spid="_x0000_s1114" type="#_x0000_t202" style="position:absolute;left:0;text-align:left;margin-left:386.8pt;margin-top:111.05pt;width:44.6pt;height:21.6pt;rotation:-10998090fd;z-index:251638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3.18.1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79" o:spid="_x0000_s1108" type="#_x0000_t202" style="position:absolute;left:0;text-align:left;margin-left:-9.45pt;margin-top:25.6pt;width:44.6pt;height:21.6pt;rotation:-10998090fd;z-index:251632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3.18.2</w:t>
                  </w:r>
                </w:p>
              </w:txbxContent>
            </v:textbox>
          </v:shape>
        </w:pict>
      </w:r>
      <w:r>
        <w:rPr>
          <w:noProof/>
        </w:rPr>
        <w:pict>
          <v:oval id="Овал 28" o:spid="_x0000_s1091" style="position:absolute;left:0;text-align:left;margin-left:420.45pt;margin-top:126.05pt;width:12.9pt;height:12pt;z-index:251615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XpH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shape id="Поле 95" o:spid="_x0000_s1113" type="#_x0000_t202" style="position:absolute;left:0;text-align:left;margin-left:39.6pt;margin-top:78.8pt;width:43.25pt;height:21.15pt;rotation:902664fd;z-index:251637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3.18.1</w:t>
                  </w:r>
                </w:p>
              </w:txbxContent>
            </v:textbox>
          </v:shape>
        </w:pict>
      </w:r>
      <w:r>
        <w:rPr>
          <w:noProof/>
        </w:rPr>
        <w:pict>
          <v:oval id="Овал 22" o:spid="_x0000_s1090" style="position:absolute;left:0;text-align:left;margin-left:32.7pt;margin-top:74.5pt;width:12.9pt;height:12pt;z-index:251614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" fillcolor="white [3201]" strokecolor="black [3213]" strokeweight="2pt"/>
        </w:pict>
      </w:r>
      <w:r>
        <w:rPr>
          <w:noProof/>
        </w:rPr>
        <w:pict>
          <v:oval id="Овал 21" o:spid="_x0000_s1089" style="position:absolute;left:0;text-align:left;margin-left:40.25pt;margin-top:50.05pt;width:12.9pt;height:12pt;z-index:251613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" fillcolor="white [3201]" strokecolor="black [3213]" strokeweight="2pt"/>
        </w:pict>
      </w:r>
      <w:r>
        <w:rPr>
          <w:noProof/>
        </w:rPr>
        <w:pict>
          <v:oval id="Овал 72" o:spid="_x0000_s1102" style="position:absolute;left:0;text-align:left;margin-left:401.8pt;margin-top:143.55pt;width:12.9pt;height:12pt;z-index:251626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" fillcolor="white [3201]" strokecolor="black [3213]" strokeweight="2pt"/>
        </w:pict>
      </w:r>
      <w:r>
        <w:rPr>
          <w:noProof/>
        </w:rPr>
        <w:pict>
          <v:shape id="Поле 63" o:spid="_x0000_s1094" type="#_x0000_t202" style="position:absolute;left:0;text-align:left;margin-left:303.45pt;margin-top:108.2pt;width:29.8pt;height:17.7pt;rotation:-10625448fd;z-index:2516183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93" o:spid="_x0000_s1112" type="#_x0000_t202" style="position:absolute;left:0;text-align:left;margin-left:334.1pt;margin-top:132.7pt;width:29.8pt;height:17.7pt;rotation:902664fd;z-index:2516367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Овал 92" o:spid="_x0000_s1111" style="position:absolute;left:0;text-align:left;margin-left:326.2pt;margin-top:131.2pt;width:12.9pt;height:12pt;z-index:2516357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" fillcolor="white [3201]" strokecolor="black [3213]" strokeweight="2pt"/>
        </w:pict>
      </w:r>
      <w:r>
        <w:rPr>
          <w:noProof/>
        </w:rPr>
        <w:pict>
          <v:shape id="Поле 91" o:spid="_x0000_s1110" type="#_x0000_t202" style="position:absolute;left:0;text-align:left;margin-left:234.05pt;margin-top:78.65pt;width:29.8pt;height:17.7pt;rotation:-10625448fd;z-index:2516346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Овал 90" o:spid="_x0000_s1109" style="position:absolute;left:0;text-align:left;margin-left:199.7pt;margin-top:80.7pt;width:12.9pt;height:12pt;z-index:251633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" fillcolor="white [3201]" strokecolor="black [3213]" strokeweight="2pt"/>
        </w:pict>
      </w:r>
      <w:r>
        <w:rPr>
          <w:noProof/>
        </w:rPr>
        <w:pict>
          <v:shape id="Поле 76" o:spid="_x0000_s1106" type="#_x0000_t202" style="position:absolute;left:0;text-align:left;margin-left:120.9pt;margin-top:77.45pt;width:29.8pt;height:17.7pt;rotation:902664fd;z-index:2516305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5" type="#_x0000_t202" style="position:absolute;left:0;text-align:left;margin-left:168.45pt;margin-top:90.9pt;width:29.8pt;height:17.7pt;rotation:902664fd;z-index:251629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74" o:spid="_x0000_s1104" type="#_x0000_t202" style="position:absolute;left:0;text-align:left;margin-left:209.05pt;margin-top:101.5pt;width:29.8pt;height:17.7pt;rotation:902664fd;z-index:2516285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73" o:spid="_x0000_s1103" type="#_x0000_t202" style="position:absolute;left:0;text-align:left;margin-left:270.1pt;margin-top:118.7pt;width:29.8pt;height:17.7pt;rotation:902664fd;z-index:2516275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" filled="f" stroked="f" strokeweight=".5pt">
            <v:textbox>
              <w:txbxContent>
                <w:p w:rsidR="00965134" w:rsidRPr="00046E38" w:rsidRDefault="00965134" w:rsidP="00990CCC">
                  <w:pPr>
                    <w:rPr>
                      <w:b/>
                    </w:rPr>
                  </w:pPr>
                  <w:r w:rsidRPr="00046E3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Овал 71" o:spid="_x0000_s1101" style="position:absolute;left:0;text-align:left;margin-left:264.4pt;margin-top:115.85pt;width:12.9pt;height:12pt;z-index:251625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" fillcolor="white [3201]" strokecolor="black [3213]" strokeweight="2pt"/>
        </w:pict>
      </w:r>
      <w:r>
        <w:rPr>
          <w:noProof/>
        </w:rPr>
        <w:pict>
          <v:oval id="Овал 70" o:spid="_x0000_s1100" style="position:absolute;left:0;text-align:left;margin-left:231.45pt;margin-top:107.95pt;width:12.9pt;height:12pt;z-index:251624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" fillcolor="white [3201]" strokecolor="black [3213]" strokeweight="2pt"/>
        </w:pict>
      </w:r>
      <w:r>
        <w:rPr>
          <w:noProof/>
        </w:rPr>
        <w:pict>
          <v:oval id="Овал 69" o:spid="_x0000_s1099" style="position:absolute;left:0;text-align:left;margin-left:142.5pt;margin-top:83.9pt;width:12.9pt;height:12pt;z-index:251623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" fillcolor="white [3201]" strokecolor="black [3213]" strokeweight="2pt"/>
        </w:pict>
      </w:r>
      <w:r>
        <w:rPr>
          <w:noProof/>
        </w:rPr>
        <w:pict>
          <v:oval id="Овал 68" o:spid="_x0000_s1098" style="position:absolute;left:0;text-align:left;margin-left:161.85pt;margin-top:87pt;width:12.9pt;height:12pt;z-index:251622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16" o:spid="_x0000_s1086" style="position:absolute;left:0;text-align:left;margin-left:329.85pt;margin-top:115.85pt;width:12.9pt;height:12pt;z-index:251610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lF1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34" o:spid="_x0000_s1092" style="position:absolute;left:0;text-align:left;margin-left:268.15pt;margin-top:98.7pt;width:12.9pt;height:12pt;z-index:251616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" fillcolor="white [3201]" strokecolor="black [3213]" strokeweight="2pt"/>
        </w:pict>
      </w:r>
      <w:r>
        <w:rPr>
          <w:noProof/>
        </w:rPr>
        <w:pict>
          <v:oval id="Овал 17" o:spid="_x0000_s1087" style="position:absolute;left:0;text-align:left;margin-left:240.45pt;margin-top:92.55pt;width:12.9pt;height:12pt;z-index:251611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18" o:spid="_x0000_s1088" style="position:absolute;left:0;text-align:left;margin-left:166.5pt;margin-top:70.7pt;width:12.9pt;height:12pt;z-index:251612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i/3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" fillcolor="white [3201]" strokecolor="black [3213]" strokeweight="2pt"/>
        </w:pict>
      </w:r>
      <w:r w:rsidR="00990CCC">
        <w:rPr>
          <w:noProof/>
        </w:rPr>
        <w:drawing>
          <wp:inline distT="0" distB="0" distL="0" distR="0">
            <wp:extent cx="6897757" cy="5611847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бник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7757" cy="5611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CCC" w:rsidRDefault="00990CCC" w:rsidP="00DC28A5">
      <w:pPr>
        <w:pageBreakBefore/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990CCC" w:rsidRDefault="00990CCC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990CCC" w:rsidRDefault="00990CCC" w:rsidP="00990CCC">
      <w:pPr>
        <w:ind w:right="-1"/>
        <w:jc w:val="center"/>
        <w:rPr>
          <w:sz w:val="28"/>
          <w:szCs w:val="28"/>
        </w:rPr>
      </w:pPr>
    </w:p>
    <w:p w:rsidR="00990CCC" w:rsidRPr="006B3131" w:rsidRDefault="00990CCC" w:rsidP="00990CCC">
      <w:pPr>
        <w:ind w:right="-1"/>
        <w:jc w:val="center"/>
        <w:rPr>
          <w:sz w:val="28"/>
          <w:szCs w:val="28"/>
        </w:rPr>
      </w:pPr>
      <w:r w:rsidRPr="006B3131">
        <w:rPr>
          <w:sz w:val="28"/>
          <w:szCs w:val="28"/>
        </w:rPr>
        <w:t xml:space="preserve">Схема организации дорожного движения </w:t>
      </w:r>
    </w:p>
    <w:p w:rsidR="00990CCC" w:rsidRPr="006B3131" w:rsidRDefault="00024899" w:rsidP="00990CC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990CCC" w:rsidRPr="006B3131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="00990CCC" w:rsidRPr="006B3131">
        <w:rPr>
          <w:sz w:val="28"/>
          <w:szCs w:val="28"/>
        </w:rPr>
        <w:t xml:space="preserve"> открытого первенства города по велоспорту</w:t>
      </w:r>
    </w:p>
    <w:p w:rsidR="00990CCC" w:rsidRPr="006B3131" w:rsidRDefault="00990CCC" w:rsidP="00DC28A5">
      <w:pPr>
        <w:spacing w:before="80" w:after="80"/>
        <w:ind w:right="-23"/>
        <w:rPr>
          <w:sz w:val="28"/>
          <w:szCs w:val="28"/>
        </w:rPr>
      </w:pPr>
      <w:r w:rsidRPr="006B3131">
        <w:rPr>
          <w:sz w:val="28"/>
          <w:szCs w:val="28"/>
        </w:rPr>
        <w:t xml:space="preserve">Время проведения мероприятия - 4 часа  </w:t>
      </w:r>
    </w:p>
    <w:p w:rsidR="00990CCC" w:rsidRDefault="00E65894" w:rsidP="00990CCC">
      <w:pPr>
        <w:ind w:right="4819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237" type="#_x0000_t202" style="position:absolute;margin-left:146.55pt;margin-top:306.7pt;width:31.5pt;height:32.6pt;rotation:8695365fd;z-index:251763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" filled="f" stroked="f" strokeweight=".5pt">
            <v:textbox>
              <w:txbxContent>
                <w:p w:rsidR="00965134" w:rsidRPr="00820B96" w:rsidRDefault="00965134" w:rsidP="00DC28A5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3" o:spid="_x0000_s1128" type="#_x0000_t202" style="position:absolute;margin-left:267pt;margin-top:528.4pt;width:36.35pt;height:37.5pt;rotation:-8832383fd;z-index:251653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8" o:spid="_x0000_s1130" type="#_x0000_t202" style="position:absolute;margin-left:90.4pt;margin-top:266.55pt;width:43.6pt;height:18.75pt;rotation:180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4.1.6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25" type="#_x0000_t202" style="position:absolute;margin-left:81.95pt;margin-top:305.55pt;width:31.5pt;height:32.6pt;rotation:8695365fd;z-index:251650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5" o:spid="_x0000_s1129" type="#_x0000_t202" style="position:absolute;margin-left:152.75pt;margin-top:275.75pt;width:43.6pt;height:37.25pt;rotation:-90;z-index:251553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4.1.4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24" type="#_x0000_t202" style="position:absolute;margin-left:139pt;margin-top:295.2pt;width:3.55pt;height:7.45pt;rotation:-11611774fd;z-index:251649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26" type="#_x0000_t202" style="position:absolute;margin-left:39.2pt;margin-top:307.25pt;width:48.2pt;height:18.75pt;rotation:9179217fd;z-index:251651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35" o:spid="_x0000_s1123" type="#_x0000_t202" style="position:absolute;margin-left:324.75pt;margin-top:548.8pt;width:48.2pt;height:18.75pt;z-index: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16" style="position:absolute;margin-left:315.45pt;margin-top:555.05pt;width:12pt;height:12.75pt;z-index:251640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" strokeweight="1.5pt"/>
        </w:pict>
      </w:r>
      <w:r>
        <w:rPr>
          <w:noProof/>
          <w:sz w:val="28"/>
          <w:szCs w:val="28"/>
        </w:rPr>
        <w:pict>
          <v:oval id="_x0000_s1117" style="position:absolute;margin-left:75.75pt;margin-top:297pt;width:12pt;height:12.75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" strokecolor="black [3213]" strokeweight="1.5pt"/>
        </w:pict>
      </w:r>
      <w:r>
        <w:rPr>
          <w:noProof/>
          <w:sz w:val="28"/>
          <w:szCs w:val="28"/>
        </w:rPr>
        <w:pict>
          <v:oval id="_x0000_s1118" style="position:absolute;margin-left:98.4pt;margin-top:299.15pt;width:12pt;height:12.7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" strokeweight="1.5pt"/>
        </w:pict>
      </w:r>
      <w:r>
        <w:rPr>
          <w:noProof/>
          <w:sz w:val="28"/>
          <w:szCs w:val="28"/>
        </w:rPr>
        <w:pict>
          <v:oval id="_x0000_s1121" style="position:absolute;margin-left:128.65pt;margin-top:279.7pt;width:12pt;height:12.75pt;z-index:251645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" strokeweight="1.5pt"/>
        </w:pict>
      </w:r>
      <w:r>
        <w:rPr>
          <w:noProof/>
          <w:sz w:val="28"/>
          <w:szCs w:val="28"/>
        </w:rPr>
        <w:pict>
          <v:oval id="_x0000_s1120" style="position:absolute;margin-left:144.9pt;margin-top:281.3pt;width:12pt;height:12.75pt;z-index:251644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" strokeweight="1.5pt"/>
        </w:pict>
      </w:r>
      <w:r>
        <w:rPr>
          <w:noProof/>
          <w:sz w:val="28"/>
          <w:szCs w:val="28"/>
        </w:rPr>
        <w:pict>
          <v:oval id="_x0000_s1119" style="position:absolute;margin-left:134pt;margin-top:296.85pt;width:12pt;height:12.75pt;z-index:251643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" strokeweight="1.5pt"/>
        </w:pict>
      </w:r>
      <w:r>
        <w:rPr>
          <w:noProof/>
          <w:sz w:val="28"/>
          <w:szCs w:val="28"/>
        </w:rPr>
        <w:pict>
          <v:oval id="_x0000_s1127" style="position:absolute;margin-left:303.75pt;margin-top:535.2pt;width:12pt;height:12.7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" strokeweight="1.5pt"/>
        </w:pict>
      </w:r>
      <w:r w:rsidRPr="00E65894">
        <w:rPr>
          <w:b/>
          <w:noProof/>
          <w:sz w:val="28"/>
          <w:szCs w:val="28"/>
        </w:rPr>
        <w:pict>
          <v:shape id="Поле 34" o:spid="_x0000_s1122" type="#_x0000_t202" style="position:absolute;margin-left:301.3pt;margin-top:507.55pt;width:31.5pt;height:18.75pt;rotation:-2921095fd;z-index:251646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" filled="f" stroked="f" strokeweight=".5pt">
            <v:textbox>
              <w:txbxContent>
                <w:p w:rsidR="00965134" w:rsidRPr="00820B96" w:rsidRDefault="00965134" w:rsidP="00990CCC">
                  <w:pPr>
                    <w:rPr>
                      <w:b/>
                    </w:rPr>
                  </w:pPr>
                  <w:r w:rsidRPr="00820B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Oval 116" o:spid="_x0000_s1115" style="position:absolute;margin-left:299.95pt;margin-top:522.55pt;width:12pt;height:12.75pt;z-index:251639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" strokeweight="1.5pt"/>
        </w:pict>
      </w:r>
      <w:r w:rsidR="00990CCC">
        <w:rPr>
          <w:noProof/>
          <w:sz w:val="28"/>
          <w:szCs w:val="28"/>
        </w:rPr>
        <w:drawing>
          <wp:inline distT="0" distB="0" distL="0" distR="0">
            <wp:extent cx="4954773" cy="7235024"/>
            <wp:effectExtent l="19050" t="0" r="0" b="0"/>
            <wp:docPr id="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594" cy="723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8A5" w:rsidRDefault="00DC28A5" w:rsidP="00DC28A5">
      <w:pPr>
        <w:pageBreakBefore/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DC28A5" w:rsidRDefault="00DC28A5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410A5D" w:rsidRPr="00231A71" w:rsidRDefault="00410A5D" w:rsidP="00410A5D">
      <w:pPr>
        <w:ind w:right="-23"/>
        <w:jc w:val="center"/>
      </w:pPr>
    </w:p>
    <w:p w:rsidR="00410A5D" w:rsidRDefault="00410A5D" w:rsidP="00410A5D">
      <w:pPr>
        <w:ind w:right="-23"/>
        <w:jc w:val="center"/>
        <w:rPr>
          <w:sz w:val="28"/>
          <w:szCs w:val="28"/>
        </w:rPr>
      </w:pPr>
      <w:r w:rsidRPr="00371EAC">
        <w:rPr>
          <w:sz w:val="28"/>
          <w:szCs w:val="28"/>
        </w:rPr>
        <w:t xml:space="preserve">Схема организации дорожного движения </w:t>
      </w:r>
    </w:p>
    <w:p w:rsidR="00410A5D" w:rsidRPr="006E577C" w:rsidRDefault="00024899" w:rsidP="00410A5D">
      <w:pPr>
        <w:ind w:right="-23"/>
        <w:jc w:val="center"/>
        <w:rPr>
          <w:sz w:val="28"/>
          <w:szCs w:val="28"/>
        </w:rPr>
      </w:pPr>
      <w:r w:rsidRPr="006E577C">
        <w:rPr>
          <w:sz w:val="28"/>
          <w:szCs w:val="28"/>
        </w:rPr>
        <w:t>при</w:t>
      </w:r>
      <w:r w:rsidR="00231A71" w:rsidRPr="006E577C">
        <w:rPr>
          <w:sz w:val="28"/>
          <w:szCs w:val="28"/>
        </w:rPr>
        <w:t xml:space="preserve"> проведени</w:t>
      </w:r>
      <w:r w:rsidRPr="006E577C">
        <w:rPr>
          <w:sz w:val="28"/>
          <w:szCs w:val="28"/>
        </w:rPr>
        <w:t>и</w:t>
      </w:r>
      <w:r w:rsidR="00231A71" w:rsidRPr="006E577C">
        <w:rPr>
          <w:sz w:val="28"/>
          <w:szCs w:val="28"/>
        </w:rPr>
        <w:t xml:space="preserve"> </w:t>
      </w:r>
      <w:r w:rsidR="00410A5D" w:rsidRPr="006E577C">
        <w:rPr>
          <w:sz w:val="28"/>
          <w:szCs w:val="28"/>
        </w:rPr>
        <w:t xml:space="preserve">легкоатлетической эстафеты </w:t>
      </w:r>
      <w:r w:rsidR="006E577C" w:rsidRPr="006E577C">
        <w:rPr>
          <w:sz w:val="28"/>
          <w:szCs w:val="28"/>
        </w:rPr>
        <w:t>на приз газеты «</w:t>
      </w:r>
      <w:proofErr w:type="spellStart"/>
      <w:r w:rsidR="006E577C" w:rsidRPr="006E577C">
        <w:rPr>
          <w:sz w:val="28"/>
          <w:szCs w:val="28"/>
        </w:rPr>
        <w:t>Синарский</w:t>
      </w:r>
      <w:proofErr w:type="spellEnd"/>
      <w:r w:rsidR="006E577C" w:rsidRPr="006E577C">
        <w:rPr>
          <w:sz w:val="28"/>
          <w:szCs w:val="28"/>
        </w:rPr>
        <w:t xml:space="preserve"> трубник»</w:t>
      </w:r>
    </w:p>
    <w:p w:rsidR="00410A5D" w:rsidRPr="00371EAC" w:rsidRDefault="00410A5D" w:rsidP="00024899">
      <w:pPr>
        <w:spacing w:before="80" w:after="80"/>
        <w:ind w:right="-23"/>
        <w:rPr>
          <w:sz w:val="28"/>
          <w:szCs w:val="28"/>
        </w:rPr>
      </w:pPr>
      <w:r>
        <w:rPr>
          <w:sz w:val="28"/>
          <w:szCs w:val="28"/>
        </w:rPr>
        <w:t>Время проведения мероприятия - 2 часа</w:t>
      </w:r>
    </w:p>
    <w:p w:rsidR="00410A5D" w:rsidRPr="00FC2016" w:rsidRDefault="00E65894" w:rsidP="00410A5D">
      <w:pPr>
        <w:ind w:right="4819"/>
        <w:rPr>
          <w:sz w:val="28"/>
          <w:szCs w:val="28"/>
        </w:rPr>
      </w:pPr>
      <w:r>
        <w:rPr>
          <w:noProof/>
          <w:sz w:val="28"/>
          <w:szCs w:val="28"/>
        </w:rPr>
        <w:pict>
          <v:oval id="Oval 105" o:spid="_x0000_s1131" style="position:absolute;margin-left:287.85pt;margin-top:546.7pt;width:12pt;height:12.7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"/>
        </w:pict>
      </w:r>
      <w:r w:rsidRPr="00E65894">
        <w:rPr>
          <w:b/>
          <w:noProof/>
          <w:sz w:val="28"/>
          <w:szCs w:val="28"/>
        </w:rPr>
        <w:pict>
          <v:shape id="Поле 36" o:spid="_x0000_s1142" type="#_x0000_t202" style="position:absolute;margin-left:248.6pt;margin-top:537.3pt;width:39.25pt;height:18.75pt;rotation:1221908fd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" filled="f" stroked="f" strokeweight=".5pt">
            <v:textbox style="mso-next-textbox:#Поле 36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3" type="#_x0000_t202" style="position:absolute;margin-left:57.85pt;margin-top:399.35pt;width:36.1pt;height:30.7pt;rotation:7503407fd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" filled="f" stroked="f" strokeweight=".5pt">
            <v:textbox style="mso-next-textbox:#_x0000_s1143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4" type="#_x0000_t202" style="position:absolute;margin-left:340.65pt;margin-top:372.05pt;width:31.5pt;height:41.6pt;rotation:-5192405fd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" filled="f" stroked="f" strokeweight=".5pt">
            <v:textbox style="mso-next-textbox:#_x0000_s1144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1" type="#_x0000_t202" style="position:absolute;margin-left:318pt;margin-top:467.3pt;width:31.5pt;height:29.1pt;rotation:-5040494fd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" filled="f" stroked="f" strokeweight=".5pt">
            <v:textbox style="mso-next-textbox:#_x0000_s1141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4" o:spid="_x0000_s1147" type="#_x0000_t202" style="position:absolute;margin-left:179.05pt;margin-top:63.85pt;width:31.5pt;height:37.55pt;rotation:7518675fd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" filled="f" stroked="f" strokeweight=".5pt">
            <v:textbox style="mso-next-textbox:#Поле 44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8" type="#_x0000_t202" style="position:absolute;margin-left:226.15pt;margin-top:59.35pt;width:31.5pt;height:18.75pt;rotation:-10560194fd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" filled="f" stroked="f" strokeweight=".5pt">
            <v:textbox style="mso-next-textbox:#_x0000_s1148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55" o:spid="_x0000_s1154" type="#_x0000_t202" style="position:absolute;margin-left:388.55pt;margin-top:131.7pt;width:31.5pt;height:18.75pt;rotation:-10004482fd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" filled="f" stroked="f" strokeweight=".5pt">
            <v:textbox style="mso-next-textbox:#Поле 55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54" o:spid="_x0000_s1153" type="#_x0000_t202" style="position:absolute;margin-left:424.1pt;margin-top:107.5pt;width:52.55pt;height:18.75pt;rotation:-2772956fd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" filled="f" stroked="f" strokeweight=".5pt">
            <v:textbox style="mso-next-textbox:#Поле 54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3.18.2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55" type="#_x0000_t202" style="position:absolute;margin-left:406.8pt;margin-top:92.3pt;width:52.5pt;height:18.75pt;rotation:9132954fd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" filled="f" stroked="f" strokeweight=".5pt">
            <v:textbox style="mso-next-textbox:#_x0000_s1155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3.18.2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5" type="#_x0000_t202" style="position:absolute;margin-left:399.55pt;margin-top:189.1pt;width:40.65pt;height:31.55pt;rotation:-4729417fd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" filled="f" stroked="f" strokeweight=".5pt">
            <v:textbox style="mso-next-textbox:#_x0000_s1145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46" type="#_x0000_t202" style="position:absolute;margin-left:111.5pt;margin-top:223.7pt;width:31.5pt;height:32.7pt;rotation:7404535fd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" filled="f" stroked="f" strokeweight=".5pt">
            <v:textbox style="mso-next-textbox:#_x0000_s1146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7" o:spid="_x0000_s1149" type="#_x0000_t202" style="position:absolute;margin-left:157.5pt;margin-top:123.2pt;width:31.5pt;height:26.9pt;rotation:7598772fd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" filled="f" stroked="f" strokeweight=".5pt">
            <v:textbox style="mso-next-textbox:#Поле 47">
              <w:txbxContent>
                <w:p w:rsidR="00965134" w:rsidRPr="0085059A" w:rsidRDefault="00965134" w:rsidP="00410A5D">
                  <w:pPr>
                    <w:rPr>
                      <w:b/>
                    </w:rPr>
                  </w:pPr>
                  <w:r w:rsidRPr="0085059A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35" style="position:absolute;margin-left:82.6pt;margin-top:393.85pt;width:12pt;height:12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x9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k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36" style="position:absolute;margin-left:134.15pt;margin-top:225.75pt;width:12pt;height:1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9jc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g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39" style="position:absolute;margin-left:217.05pt;margin-top:55.75pt;width:12pt;height:12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52" style="position:absolute;margin-left:413pt;margin-top:112.5pt;width:12pt;height:12.7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Xg4Fw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"/>
        </w:pict>
      </w:r>
      <w:r>
        <w:rPr>
          <w:noProof/>
          <w:sz w:val="28"/>
          <w:szCs w:val="28"/>
        </w:rPr>
        <w:pict>
          <v:oval id="_x0000_s1151" style="position:absolute;margin-left:416.75pt;margin-top:128.15pt;width:12pt;height:12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5w7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50" style="position:absolute;margin-left:435.45pt;margin-top:128.9pt;width:12pt;height:12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A/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34" style="position:absolute;margin-left:410.1pt;margin-top:179.3pt;width:12pt;height:1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V1Fg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137" style="position:absolute;margin-left:204.8pt;margin-top:63.25pt;width:12pt;height:12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TY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k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38" style="position:absolute;margin-left:179.2pt;margin-top:116.1pt;width:12pt;height:12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knT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33" style="position:absolute;margin-left:324.45pt;margin-top:388.15pt;width:12pt;height:12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F2FQ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132" style="position:absolute;margin-left:308.05pt;margin-top:482.45pt;width:12pt;height:12.7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gh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rect id="Rectangle 127" o:spid="_x0000_s1140" style="position:absolute;margin-left:303.7pt;margin-top:125.35pt;width:8.95pt;height:7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"/>
        </w:pict>
      </w:r>
      <w:r w:rsidR="00410A5D">
        <w:rPr>
          <w:noProof/>
          <w:sz w:val="28"/>
          <w:szCs w:val="28"/>
        </w:rPr>
        <w:drawing>
          <wp:inline distT="0" distB="0" distL="0" distR="0">
            <wp:extent cx="6209222" cy="7113181"/>
            <wp:effectExtent l="19050" t="0" r="1078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222" cy="7113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8A5" w:rsidRDefault="00DC28A5" w:rsidP="00DC28A5">
      <w:pPr>
        <w:pageBreakBefore/>
        <w:spacing w:before="480"/>
        <w:ind w:left="4961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DC28A5" w:rsidRDefault="00DC28A5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410A5D" w:rsidRDefault="00410A5D" w:rsidP="00410A5D">
      <w:pPr>
        <w:ind w:right="3458"/>
        <w:jc w:val="center"/>
        <w:rPr>
          <w:rFonts w:ascii="Arial Black" w:hAnsi="Arial Black"/>
          <w:b/>
          <w:sz w:val="24"/>
          <w:szCs w:val="24"/>
        </w:rPr>
      </w:pPr>
    </w:p>
    <w:p w:rsidR="00410A5D" w:rsidRDefault="00410A5D" w:rsidP="00410A5D">
      <w:pPr>
        <w:ind w:right="-1"/>
        <w:jc w:val="center"/>
        <w:rPr>
          <w:sz w:val="28"/>
          <w:szCs w:val="28"/>
        </w:rPr>
      </w:pPr>
      <w:r w:rsidRPr="00976CE1">
        <w:rPr>
          <w:sz w:val="28"/>
          <w:szCs w:val="28"/>
        </w:rPr>
        <w:t>Схема организации дорожного движения</w:t>
      </w:r>
    </w:p>
    <w:p w:rsidR="00410A5D" w:rsidRPr="00976CE1" w:rsidRDefault="00024899" w:rsidP="00410A5D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410A5D" w:rsidRPr="00976CE1">
        <w:rPr>
          <w:sz w:val="28"/>
          <w:szCs w:val="28"/>
        </w:rPr>
        <w:t xml:space="preserve"> прохождени</w:t>
      </w:r>
      <w:r>
        <w:rPr>
          <w:sz w:val="28"/>
          <w:szCs w:val="28"/>
        </w:rPr>
        <w:t>и</w:t>
      </w:r>
      <w:r w:rsidR="00410A5D" w:rsidRPr="00976CE1">
        <w:rPr>
          <w:sz w:val="28"/>
          <w:szCs w:val="28"/>
        </w:rPr>
        <w:t xml:space="preserve"> колонн ОАО «К</w:t>
      </w:r>
      <w:r w:rsidR="00410A5D">
        <w:rPr>
          <w:sz w:val="28"/>
          <w:szCs w:val="28"/>
        </w:rPr>
        <w:t>аменск-Уральский металлургический завод</w:t>
      </w:r>
      <w:r w:rsidR="00410A5D" w:rsidRPr="00976CE1">
        <w:rPr>
          <w:sz w:val="28"/>
          <w:szCs w:val="28"/>
        </w:rPr>
        <w:t>» к памятнику воинам</w:t>
      </w:r>
      <w:r w:rsidR="00410A5D">
        <w:rPr>
          <w:sz w:val="28"/>
          <w:szCs w:val="28"/>
        </w:rPr>
        <w:t xml:space="preserve">, </w:t>
      </w:r>
      <w:r w:rsidR="00410A5D" w:rsidRPr="00976CE1">
        <w:rPr>
          <w:sz w:val="28"/>
          <w:szCs w:val="28"/>
        </w:rPr>
        <w:t xml:space="preserve">погибшим в годы </w:t>
      </w:r>
      <w:r w:rsidR="00410A5D">
        <w:rPr>
          <w:sz w:val="28"/>
          <w:szCs w:val="28"/>
        </w:rPr>
        <w:t>Великой Отечественной войны</w:t>
      </w:r>
    </w:p>
    <w:p w:rsidR="00410A5D" w:rsidRPr="00976CE1" w:rsidRDefault="00410A5D" w:rsidP="00410A5D">
      <w:pPr>
        <w:spacing w:before="120" w:after="120"/>
        <w:rPr>
          <w:sz w:val="28"/>
          <w:szCs w:val="28"/>
        </w:rPr>
      </w:pPr>
      <w:r w:rsidRPr="00976CE1">
        <w:rPr>
          <w:sz w:val="28"/>
          <w:szCs w:val="28"/>
        </w:rPr>
        <w:t>Время проведения мероприятия - 30 минут</w:t>
      </w:r>
    </w:p>
    <w:p w:rsidR="00410A5D" w:rsidRDefault="00410A5D" w:rsidP="00410A5D">
      <w:r>
        <w:rPr>
          <w:noProof/>
        </w:rPr>
        <w:drawing>
          <wp:inline distT="0" distB="0" distL="0" distR="0">
            <wp:extent cx="5940425" cy="3871595"/>
            <wp:effectExtent l="0" t="0" r="317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бб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7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5894">
        <w:rPr>
          <w:noProof/>
        </w:rPr>
        <w:pict>
          <v:shape id="_x0000_s1162" type="#_x0000_t202" style="position:absolute;margin-left:396.35pt;margin-top:210.35pt;width:29.8pt;height:30.65pt;rotation:-5716903fd;z-index:25168691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shape id="_x0000_s1158" type="#_x0000_t202" style="position:absolute;margin-left:274.5pt;margin-top:124.8pt;width:53.3pt;height:29.05pt;rotation:6425706fd;z-index:25168281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shape id="Поле 21" o:spid="_x0000_s1167" type="#_x0000_t202" style="position:absolute;margin-left:333.3pt;margin-top:102.6pt;width:36.4pt;height:17.7pt;rotation:-10455107fd;z-index:25169203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shape id="_x0000_s1170" type="#_x0000_t202" style="position:absolute;margin-left:111.2pt;margin-top:147.6pt;width:29.8pt;height:17.7pt;rotation:-9175277fd;z-index:25169510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oval id="Овал 4" o:spid="_x0000_s1164" style="position:absolute;margin-left:131pt;margin-top:160.3pt;width:12.9pt;height:12pt;z-index:2516889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" fillcolor="white [3201]" strokecolor="black [3213]" strokeweight="2pt"/>
        </w:pict>
      </w:r>
      <w:r w:rsidR="00E65894">
        <w:rPr>
          <w:noProof/>
        </w:rPr>
        <w:pict>
          <v:shape id="Поле 31" o:spid="_x0000_s1168" type="#_x0000_t202" style="position:absolute;margin-left:-4.1pt;margin-top:152.45pt;width:29.8pt;height:17.7pt;rotation:-11241210fd;z-index:25169305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shape id="Поле 57" o:spid="_x0000_s1161" type="#_x0000_t202" style="position:absolute;margin-left:27.4pt;margin-top:173.65pt;width:29.8pt;height:17.7pt;rotation:317883fd;z-index:25168588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oval id="_x0000_s1169" style="position:absolute;margin-left:20.2pt;margin-top:158.6pt;width:12.9pt;height:12pt;z-index:25169408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" fillcolor="white [3201]" strokecolor="black [3213]" strokeweight="2pt"/>
        </w:pict>
      </w:r>
      <w:r w:rsidR="00E65894">
        <w:rPr>
          <w:noProof/>
        </w:rPr>
        <w:pict>
          <v:oval id="_x0000_s1157" style="position:absolute;margin-left:20.2pt;margin-top:176.5pt;width:12.9pt;height:12pt;z-index:2516817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" fillcolor="white [3201]" strokecolor="black [3213]" strokeweight="2pt"/>
        </w:pict>
      </w:r>
      <w:r w:rsidR="00E65894">
        <w:rPr>
          <w:noProof/>
        </w:rPr>
        <w:pict>
          <v:shape id="_x0000_s1160" type="#_x0000_t202" style="position:absolute;margin-left:122.3pt;margin-top:179.05pt;width:29.8pt;height:17.7pt;rotation:259384fd;z-index:25168486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" filled="f" stroked="f" strokeweight=".5pt">
            <v:textbox>
              <w:txbxContent>
                <w:p w:rsidR="00965134" w:rsidRPr="0031509F" w:rsidRDefault="00965134" w:rsidP="00410A5D">
                  <w:pPr>
                    <w:rPr>
                      <w:b/>
                    </w:rPr>
                  </w:pPr>
                  <w:r w:rsidRPr="0031509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="00E65894">
        <w:rPr>
          <w:noProof/>
        </w:rPr>
        <w:pict>
          <v:oval id="_x0000_s1163" style="position:absolute;margin-left:111.4pt;margin-top:180.95pt;width:12.9pt;height:12pt;z-index:2516879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" fillcolor="white [3201]" strokecolor="black [3213]" strokeweight="2pt"/>
        </w:pict>
      </w:r>
      <w:r w:rsidR="00E65894">
        <w:rPr>
          <w:noProof/>
        </w:rPr>
        <w:pict>
          <v:oval id="_x0000_s1156" style="position:absolute;margin-left:323.5pt;margin-top:107.3pt;width:12.9pt;height:12pt;z-index:25168076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" fillcolor="white [3201]" strokecolor="black [3213]" strokeweight="2pt"/>
        </w:pict>
      </w:r>
      <w:r w:rsidR="00E65894">
        <w:rPr>
          <w:noProof/>
        </w:rPr>
        <w:pict>
          <v:oval id="Овал 12" o:spid="_x0000_s1166" style="position:absolute;margin-left:312.5pt;margin-top:113.7pt;width:12.9pt;height:12pt;z-index:2516910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2Vc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" fillcolor="white [3201]" strokecolor="black [3213]" strokeweight="2pt"/>
        </w:pict>
      </w:r>
      <w:r w:rsidR="00E65894">
        <w:rPr>
          <w:noProof/>
        </w:rPr>
        <w:pict>
          <v:oval id="Овал 9" o:spid="_x0000_s1165" style="position:absolute;margin-left:410.15pt;margin-top:238.45pt;width:12.9pt;height:12pt;z-index:2516899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" fillcolor="white [3201]" strokecolor="black [3213]" strokeweight="2pt"/>
        </w:pict>
      </w:r>
      <w:r w:rsidR="00E65894">
        <w:rPr>
          <w:noProof/>
        </w:rPr>
        <w:pict>
          <v:shape id="_x0000_s1159" type="#_x0000_t202" style="position:absolute;margin-left:21.35pt;margin-top:412.35pt;width:29.1pt;height:17.7pt;rotation:783708fd;z-index:25168384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" filled="f" stroked="f" strokeweight=".5pt">
            <v:textbox>
              <w:txbxContent>
                <w:p w:rsidR="00965134" w:rsidRPr="00204659" w:rsidRDefault="00965134" w:rsidP="00410A5D"/>
              </w:txbxContent>
            </v:textbox>
          </v:shape>
        </w:pict>
      </w:r>
    </w:p>
    <w:p w:rsidR="00DC28A5" w:rsidRDefault="00DC28A5" w:rsidP="00DC28A5">
      <w:pPr>
        <w:pageBreakBefore/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DC28A5" w:rsidRDefault="00DC28A5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DC28A5" w:rsidRDefault="00DC28A5" w:rsidP="00410A5D">
      <w:pPr>
        <w:ind w:right="-1"/>
        <w:jc w:val="center"/>
        <w:rPr>
          <w:sz w:val="28"/>
          <w:szCs w:val="28"/>
        </w:rPr>
      </w:pPr>
    </w:p>
    <w:p w:rsidR="00410A5D" w:rsidRPr="0047543D" w:rsidRDefault="00410A5D" w:rsidP="00410A5D">
      <w:pPr>
        <w:ind w:right="-1"/>
        <w:jc w:val="center"/>
        <w:rPr>
          <w:sz w:val="28"/>
          <w:szCs w:val="28"/>
        </w:rPr>
      </w:pPr>
      <w:r w:rsidRPr="0047543D">
        <w:rPr>
          <w:sz w:val="28"/>
          <w:szCs w:val="28"/>
        </w:rPr>
        <w:t xml:space="preserve">Схема организации дорожного движения </w:t>
      </w:r>
    </w:p>
    <w:p w:rsidR="00410A5D" w:rsidRDefault="00024899" w:rsidP="00410A5D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410A5D" w:rsidRPr="0047543D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="00410A5D" w:rsidRPr="0047543D">
        <w:rPr>
          <w:sz w:val="28"/>
          <w:szCs w:val="28"/>
        </w:rPr>
        <w:t xml:space="preserve">  парада наследников Победы и шествия участников Всероссийской акции «Бессмертный полк»</w:t>
      </w:r>
    </w:p>
    <w:p w:rsidR="00DC28A5" w:rsidRDefault="00E65894" w:rsidP="00DC28A5">
      <w:pPr>
        <w:spacing w:before="120" w:after="120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176" type="#_x0000_t202" style="position:absolute;margin-left:250.15pt;margin-top:113pt;width:31.5pt;height:40.75pt;rotation:-90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97" type="#_x0000_t202" style="position:absolute;margin-left:277.4pt;margin-top:104.95pt;width:51.6pt;height:21pt;rotation:-11612475fd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6.8.2</w:t>
                  </w:r>
                </w:p>
              </w:txbxContent>
            </v:textbox>
          </v:shape>
        </w:pict>
      </w:r>
      <w:r w:rsidR="00410A5D">
        <w:rPr>
          <w:sz w:val="28"/>
          <w:szCs w:val="28"/>
        </w:rPr>
        <w:t>Время проведения мероприятия - 3 часа</w:t>
      </w:r>
    </w:p>
    <w:p w:rsidR="00410A5D" w:rsidRPr="00FC2016" w:rsidRDefault="00E65894" w:rsidP="00DC28A5">
      <w:pPr>
        <w:spacing w:before="120" w:after="120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195" type="#_x0000_t202" style="position:absolute;margin-left:.45pt;margin-top:290.2pt;width:51.6pt;height:36.9pt;rotation:90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6.18.3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75" type="#_x0000_t202" style="position:absolute;margin-left:33.55pt;margin-top:245.15pt;width:31.5pt;height:31.9pt;rotation:6147645fd;z-index:251700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81" style="position:absolute;margin-left:22.85pt;margin-top:259.1pt;width:12pt;height:12.7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rB5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rect id="_x0000_s1174" style="position:absolute;margin-left:2.15pt;margin-top:266.85pt;width:18.4pt;height:7.05pt;rotation:93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"/>
        </w:pict>
      </w:r>
      <w:r>
        <w:rPr>
          <w:noProof/>
          <w:sz w:val="28"/>
          <w:szCs w:val="28"/>
        </w:rPr>
        <w:pict>
          <v:oval id="_x0000_s1180" style="position:absolute;margin-left:137.85pt;margin-top:331.2pt;width:12pt;height:12.7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x9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k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86" style="position:absolute;margin-left:147.5pt;margin-top:186.5pt;width:12pt;height:12.7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TY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k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85" style="position:absolute;margin-left:149.1pt;margin-top:230.15pt;width:12pt;height:12.7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9jcFg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_x0000_s1206" type="#_x0000_t202" style="position:absolute;margin-left:160.9pt;margin-top:227.4pt;width:31.5pt;height:31.1pt;rotation:-5694572fd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78" style="position:absolute;margin-left:287.15pt;margin-top:270.1pt;width:12pt;height:12.75pt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F2FQ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oval id="_x0000_s1183" style="position:absolute;margin-left:165.8pt;margin-top:261.2pt;width:12pt;height:12.75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5t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i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84" style="position:absolute;margin-left:214.95pt;margin-top:271.85pt;width:12pt;height:12.75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zfFQ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_x0000_s1202" type="#_x0000_t202" style="position:absolute;margin-left:195.45pt;margin-top:285.8pt;width:31.5pt;height:18.75pt;rotation:-11611774fd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79" style="position:absolute;margin-left:305.8pt;margin-top:282.85pt;width:12pt;height:12.7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V1Fg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_x0000_s1199" type="#_x0000_t202" style="position:absolute;margin-left:312.85pt;margin-top:520.3pt;width:39.25pt;height:18.7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98" type="#_x0000_t202" style="position:absolute;margin-left:312.65pt;margin-top:482.65pt;width:31.5pt;height:18.75pt;rotation:-2921095fd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0" type="#_x0000_t202" style="position:absolute;margin-left:239.4pt;margin-top:479.45pt;width:54.85pt;height:38.85pt;rotation:-8673967fd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171" style="position:absolute;margin-left:298.45pt;margin-top:526.3pt;width:12pt;height:12.7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DI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172" style="position:absolute;margin-left:320.85pt;margin-top:501.4pt;width:12pt;height:12.7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"/>
        </w:pict>
      </w:r>
      <w:r>
        <w:rPr>
          <w:noProof/>
          <w:sz w:val="28"/>
          <w:szCs w:val="28"/>
        </w:rPr>
        <w:pict>
          <v:oval id="_x0000_s1173" style="position:absolute;margin-left:292.05pt;margin-top:494.8pt;width:12pt;height:12.7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gh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"/>
        </w:pict>
      </w:r>
      <w:r w:rsidRPr="00E65894">
        <w:rPr>
          <w:b/>
          <w:noProof/>
          <w:sz w:val="28"/>
          <w:szCs w:val="28"/>
        </w:rPr>
        <w:pict>
          <v:shape id="_x0000_s1207" type="#_x0000_t202" style="position:absolute;margin-left:155.1pt;margin-top:177.7pt;width:31.5pt;height:26.1pt;rotation:-5694572fd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8" type="#_x0000_t202" style="position:absolute;margin-left:117.7pt;margin-top:195.15pt;width:31.5pt;height:28.15pt;rotation:6191061fd;z-index:251734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10" type="#_x0000_t202" style="position:absolute;margin-left:108.2pt;margin-top:76.7pt;width:35.75pt;height:23.5pt;rotation:8698116fd;z-index:251736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8" o:spid="_x0000_s1211" type="#_x0000_t202" style="position:absolute;margin-left:42.3pt;margin-top:96.45pt;width:49.2pt;height:31.95pt;rotation:8698116fd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4.1.6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4" type="#_x0000_t202" style="position:absolute;margin-left:274pt;margin-top:301.1pt;width:31.5pt;height:28.65pt;rotation:-5694572fd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5" type="#_x0000_t202" style="position:absolute;margin-left:318.75pt;margin-top:275.8pt;width:40.7pt;height:42.6pt;rotation:-5694572fd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ect id="_x0000_s1193" style="position:absolute;margin-left:312.85pt;margin-top:135.5pt;width:13.5pt;height:7.15pt;flip:y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"/>
        </w:pict>
      </w:r>
      <w:r>
        <w:rPr>
          <w:noProof/>
          <w:sz w:val="28"/>
          <w:szCs w:val="28"/>
        </w:rPr>
        <w:pict>
          <v:rect id="_x0000_s1196" style="position:absolute;margin-left:299.15pt;margin-top:125.3pt;width:13.5pt;height:7.05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"/>
        </w:pict>
      </w:r>
      <w:r w:rsidRPr="00E65894">
        <w:rPr>
          <w:b/>
          <w:noProof/>
          <w:sz w:val="28"/>
          <w:szCs w:val="28"/>
        </w:rPr>
        <w:pict>
          <v:shape id="_x0000_s1214" type="#_x0000_t202" style="position:absolute;margin-left:100.3pt;margin-top:110.85pt;width:41.05pt;height:18.75pt;rotation:2547440fd;z-index:251740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213" style="position:absolute;margin-left:99.25pt;margin-top:100.55pt;width:12pt;height:12.75pt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UHH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"/>
        </w:pict>
      </w:r>
      <w:r w:rsidRPr="00E65894">
        <w:rPr>
          <w:b/>
          <w:noProof/>
          <w:sz w:val="28"/>
          <w:szCs w:val="28"/>
        </w:rPr>
        <w:pict>
          <v:shape id="_x0000_s1177" type="#_x0000_t202" style="position:absolute;margin-left:320.85pt;margin-top:131pt;width:51.6pt;height:21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6.8.3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49" o:spid="_x0000_s1212" type="#_x0000_t202" style="position:absolute;margin-left:65.25pt;margin-top:59.55pt;width:41.1pt;height:18.75pt;rotation:-9025592fd;z-index:251738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4.1.4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9" type="#_x0000_t202" style="position:absolute;margin-left:95.5pt;margin-top:237.65pt;width:31.5pt;height:18.75pt;rotation:8904790fd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3" type="#_x0000_t202" style="position:absolute;margin-left:146.3pt;margin-top:276.85pt;width:31.5pt;height:18.75pt;rotation:-11611774fd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01" type="#_x0000_t202" style="position:absolute;margin-left:137.05pt;margin-top:325.35pt;width:31.5pt;height:18.75pt;rotation:-2698781fd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194" type="#_x0000_t202" style="position:absolute;margin-left:339.85pt;margin-top:51.35pt;width:51.6pt;height:21pt;rotation:858836fd;z-index:251719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" filled="f" stroked="f" strokeweight=".5pt">
            <v:textbox>
              <w:txbxContent>
                <w:p w:rsidR="00965134" w:rsidRPr="00A37866" w:rsidRDefault="00965134" w:rsidP="00410A5D">
                  <w:pPr>
                    <w:rPr>
                      <w:b/>
                    </w:rPr>
                  </w:pPr>
                  <w:r w:rsidRPr="00A37866">
                    <w:rPr>
                      <w:b/>
                    </w:rPr>
                    <w:t>6.18.3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ect id="_x0000_s1192" style="position:absolute;margin-left:329pt;margin-top:52.1pt;width:18.45pt;height:7.1pt;rotation:12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"/>
        </w:pict>
      </w:r>
      <w:r>
        <w:rPr>
          <w:noProof/>
          <w:sz w:val="28"/>
          <w:szCs w:val="28"/>
        </w:rPr>
        <w:pict>
          <v:oval id="_x0000_s1191" style="position:absolute;margin-left:83pt;margin-top:92.2pt;width:12pt;height:12.7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190" style="position:absolute;margin-left:95pt;margin-top:75.65pt;width:12pt;height:12.7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189" style="position:absolute;margin-left:107.35pt;margin-top:93pt;width:12pt;height:12.7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knT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88" style="position:absolute;margin-left:271.7pt;margin-top:125.4pt;width:12pt;height:12.7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K3QFQ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oval id="_x0000_s1187" style="position:absolute;margin-left:134.3pt;margin-top:186.5pt;width:12pt;height:12.7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182" style="position:absolute;margin-left:95.55pt;margin-top:251.3pt;width:12pt;height:12.75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"/>
        </w:pict>
      </w:r>
      <w:r w:rsidR="00410A5D">
        <w:rPr>
          <w:noProof/>
          <w:sz w:val="28"/>
          <w:szCs w:val="28"/>
        </w:rPr>
        <w:drawing>
          <wp:inline distT="0" distB="0" distL="0" distR="0">
            <wp:extent cx="4818764" cy="6963278"/>
            <wp:effectExtent l="19050" t="0" r="886" b="0"/>
            <wp:docPr id="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112" cy="697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8A5" w:rsidRDefault="00DC28A5" w:rsidP="00DC28A5">
      <w:pPr>
        <w:pageBreakBefore/>
        <w:spacing w:before="480"/>
        <w:ind w:left="4961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DC28A5" w:rsidRDefault="00DC28A5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410A5D" w:rsidRDefault="00410A5D" w:rsidP="00410A5D">
      <w:pPr>
        <w:ind w:right="3458"/>
        <w:jc w:val="center"/>
        <w:rPr>
          <w:rFonts w:ascii="Arial Black" w:hAnsi="Arial Black"/>
          <w:b/>
          <w:sz w:val="28"/>
          <w:szCs w:val="28"/>
        </w:rPr>
      </w:pPr>
    </w:p>
    <w:p w:rsidR="00410A5D" w:rsidRDefault="00410A5D" w:rsidP="00410A5D">
      <w:pPr>
        <w:ind w:right="-12"/>
        <w:jc w:val="center"/>
        <w:rPr>
          <w:sz w:val="28"/>
          <w:szCs w:val="28"/>
        </w:rPr>
      </w:pPr>
      <w:r w:rsidRPr="006C3596">
        <w:rPr>
          <w:sz w:val="28"/>
          <w:szCs w:val="28"/>
        </w:rPr>
        <w:t>Схема организации дорожного движения</w:t>
      </w:r>
      <w:r>
        <w:rPr>
          <w:sz w:val="28"/>
          <w:szCs w:val="28"/>
        </w:rPr>
        <w:t xml:space="preserve"> </w:t>
      </w:r>
    </w:p>
    <w:p w:rsidR="00410A5D" w:rsidRPr="006C3596" w:rsidRDefault="00024899" w:rsidP="00410A5D">
      <w:pPr>
        <w:ind w:right="-12"/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410A5D" w:rsidRPr="006C3596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и</w:t>
      </w:r>
      <w:r w:rsidR="007D0B18">
        <w:rPr>
          <w:sz w:val="28"/>
          <w:szCs w:val="28"/>
        </w:rPr>
        <w:t xml:space="preserve"> праздничного концерта</w:t>
      </w:r>
      <w:r w:rsidR="00410A5D" w:rsidRPr="006C3596">
        <w:rPr>
          <w:sz w:val="28"/>
          <w:szCs w:val="28"/>
        </w:rPr>
        <w:t xml:space="preserve"> и прохождени</w:t>
      </w:r>
      <w:r>
        <w:rPr>
          <w:sz w:val="28"/>
          <w:szCs w:val="28"/>
        </w:rPr>
        <w:t>и</w:t>
      </w:r>
      <w:r w:rsidR="00410A5D" w:rsidRPr="006C3596">
        <w:rPr>
          <w:sz w:val="28"/>
          <w:szCs w:val="28"/>
        </w:rPr>
        <w:t xml:space="preserve"> колонны ПАО «</w:t>
      </w:r>
      <w:proofErr w:type="spellStart"/>
      <w:r w:rsidR="00410A5D" w:rsidRPr="006C3596">
        <w:rPr>
          <w:sz w:val="28"/>
          <w:szCs w:val="28"/>
        </w:rPr>
        <w:t>Син</w:t>
      </w:r>
      <w:r w:rsidR="00410A5D">
        <w:rPr>
          <w:sz w:val="28"/>
          <w:szCs w:val="28"/>
        </w:rPr>
        <w:t>арский</w:t>
      </w:r>
      <w:proofErr w:type="spellEnd"/>
      <w:r w:rsidR="00410A5D">
        <w:rPr>
          <w:sz w:val="28"/>
          <w:szCs w:val="28"/>
        </w:rPr>
        <w:t xml:space="preserve"> трубный завод</w:t>
      </w:r>
      <w:r w:rsidR="00410A5D" w:rsidRPr="006C3596">
        <w:rPr>
          <w:sz w:val="28"/>
          <w:szCs w:val="28"/>
        </w:rPr>
        <w:t xml:space="preserve">» к мемориалу погибшим трубникам </w:t>
      </w:r>
    </w:p>
    <w:p w:rsidR="00410A5D" w:rsidRPr="006C3596" w:rsidRDefault="00410A5D" w:rsidP="00410A5D">
      <w:pPr>
        <w:spacing w:before="120" w:after="120"/>
        <w:ind w:right="-11"/>
        <w:rPr>
          <w:sz w:val="28"/>
          <w:szCs w:val="28"/>
        </w:rPr>
      </w:pPr>
      <w:r w:rsidRPr="006C3596">
        <w:rPr>
          <w:sz w:val="28"/>
          <w:szCs w:val="28"/>
        </w:rPr>
        <w:t>Время проведения мероприятия - 2 часа 30 минут</w:t>
      </w:r>
    </w:p>
    <w:p w:rsidR="00410A5D" w:rsidRPr="006C3596" w:rsidRDefault="00E65894" w:rsidP="00410A5D">
      <w:pPr>
        <w:ind w:right="-12"/>
      </w:pPr>
      <w:r>
        <w:rPr>
          <w:noProof/>
        </w:rPr>
        <w:pict>
          <v:shape id="_x0000_s1218" type="#_x0000_t202" style="position:absolute;margin-left:163.75pt;margin-top:183.35pt;width:38.2pt;height:33.85pt;rotation:-4811371fd;z-index:2517442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" filled="f" stroked="f" strokeweight=".5pt">
            <v:textbox>
              <w:txbxContent>
                <w:p w:rsidR="00965134" w:rsidRPr="006C3596" w:rsidRDefault="00965134" w:rsidP="00410A5D">
                  <w:pPr>
                    <w:rPr>
                      <w:b/>
                    </w:rPr>
                  </w:pPr>
                  <w:r w:rsidRPr="006C35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5" type="#_x0000_t202" style="position:absolute;margin-left:125.65pt;margin-top:300.35pt;width:34.3pt;height:20.35pt;rotation:-4928268fd;z-index:2517514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" filled="f" stroked="f" strokeweight=".5pt">
            <v:textbox>
              <w:txbxContent>
                <w:p w:rsidR="00965134" w:rsidRPr="006C3596" w:rsidRDefault="00965134" w:rsidP="00410A5D">
                  <w:pPr>
                    <w:rPr>
                      <w:b/>
                    </w:rPr>
                  </w:pPr>
                  <w:r w:rsidRPr="006C35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0" type="#_x0000_t202" style="position:absolute;margin-left:70.6pt;margin-top:308.2pt;width:42.85pt;height:34.25pt;rotation:7285586fd;z-index:2517463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" filled="f" stroked="f" strokeweight=".5pt">
            <v:textbox>
              <w:txbxContent>
                <w:p w:rsidR="00965134" w:rsidRPr="006C3596" w:rsidRDefault="00965134" w:rsidP="00410A5D">
                  <w:pPr>
                    <w:rPr>
                      <w:b/>
                    </w:rPr>
                  </w:pPr>
                  <w:r w:rsidRPr="006C35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4" type="#_x0000_t202" style="position:absolute;margin-left:183.7pt;margin-top:103.55pt;width:30.5pt;height:24.8pt;rotation:-1257445fd;flip:y;z-index:251750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" filled="f" stroked="f" strokeweight=".5pt">
            <v:textbox>
              <w:txbxContent>
                <w:p w:rsidR="00965134" w:rsidRPr="006C3596" w:rsidRDefault="00965134" w:rsidP="00410A5D">
                  <w:pPr>
                    <w:rPr>
                      <w:b/>
                    </w:rPr>
                  </w:pPr>
                  <w:r w:rsidRPr="006C35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_x0000_s1222" style="position:absolute;margin-left:173.7pt;margin-top:108.3pt;width:12.9pt;height:12pt;z-index:251748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shape id="_x0000_s1223" type="#_x0000_t202" style="position:absolute;margin-left:92.85pt;margin-top:400.9pt;width:37.8pt;height:17.7pt;rotation:1241594fd;z-index:2517493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" filled="f" stroked="f" strokeweight=".5pt">
            <v:textbox>
              <w:txbxContent>
                <w:p w:rsidR="00965134" w:rsidRPr="006C3596" w:rsidRDefault="00965134" w:rsidP="00410A5D">
                  <w:pPr>
                    <w:rPr>
                      <w:b/>
                    </w:rPr>
                  </w:pPr>
                  <w:r w:rsidRPr="006C359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_x0000_s1217" style="position:absolute;margin-left:101.7pt;margin-top:301.5pt;width:12.9pt;height:12pt;z-index:251743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" fillcolor="white [3201]" strokecolor="black [3213]" strokeweight="2pt"/>
        </w:pict>
      </w:r>
      <w:r>
        <w:rPr>
          <w:noProof/>
        </w:rPr>
        <w:pict>
          <v:oval id="_x0000_s1221" style="position:absolute;margin-left:119.5pt;margin-top:310.15pt;width:12.9pt;height:12pt;z-index:251747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" fillcolor="white [3201]" strokecolor="black [3213]" strokeweight="2pt"/>
        </w:pict>
      </w:r>
      <w:r>
        <w:rPr>
          <w:noProof/>
        </w:rPr>
        <w:pict>
          <v:oval id="_x0000_s1215" style="position:absolute;margin-left:152.55pt;margin-top:199.45pt;width:12.9pt;height:12pt;z-index:251741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" fillcolor="white [3201]" strokecolor="black [3213]" strokeweight="2pt"/>
        </w:pict>
      </w:r>
      <w:r>
        <w:rPr>
          <w:noProof/>
        </w:rPr>
        <w:pict>
          <v:oval id="_x0000_s1216" style="position:absolute;margin-left:86pt;margin-top:397.2pt;width:12.9pt;height:12pt;z-index:25174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" fillcolor="white [3201]" strokecolor="black [3213]" strokeweight="2pt"/>
        </w:pict>
      </w:r>
      <w:r>
        <w:rPr>
          <w:noProof/>
        </w:rPr>
        <w:pict>
          <v:shape id="_x0000_s1219" type="#_x0000_t202" style="position:absolute;margin-left:21.35pt;margin-top:412.35pt;width:29.1pt;height:17.7pt;rotation:783708fd;z-index:251745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" filled="f" stroked="f" strokeweight=".5pt">
            <v:textbox>
              <w:txbxContent>
                <w:p w:rsidR="00965134" w:rsidRPr="00204659" w:rsidRDefault="00965134" w:rsidP="00410A5D"/>
              </w:txbxContent>
            </v:textbox>
          </v:shape>
        </w:pict>
      </w:r>
      <w:r w:rsidR="00410A5D" w:rsidRPr="006C3596">
        <w:rPr>
          <w:noProof/>
        </w:rPr>
        <w:drawing>
          <wp:inline distT="0" distB="0" distL="0" distR="0">
            <wp:extent cx="5940425" cy="574294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бники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74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A5D" w:rsidRPr="00C8304D" w:rsidRDefault="00410A5D" w:rsidP="00410A5D"/>
    <w:p w:rsidR="00DC28A5" w:rsidRDefault="00DC28A5" w:rsidP="00DC28A5">
      <w:pPr>
        <w:pageBreakBefore/>
        <w:spacing w:before="480"/>
        <w:ind w:left="4961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DC28A5" w:rsidRDefault="00DC28A5" w:rsidP="00DC28A5">
      <w:pPr>
        <w:ind w:left="4962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DC28A5" w:rsidRPr="00CF395C" w:rsidRDefault="0041772B" w:rsidP="0041772B">
      <w:pPr>
        <w:ind w:left="4962" w:right="-1"/>
        <w:rPr>
          <w:sz w:val="28"/>
          <w:szCs w:val="28"/>
        </w:rPr>
      </w:pPr>
      <w:r w:rsidRPr="00CF395C">
        <w:rPr>
          <w:sz w:val="28"/>
          <w:szCs w:val="28"/>
        </w:rPr>
        <w:t xml:space="preserve"> </w:t>
      </w:r>
      <w:r w:rsidR="00DC28A5" w:rsidRPr="00CF395C">
        <w:rPr>
          <w:sz w:val="28"/>
          <w:szCs w:val="28"/>
        </w:rPr>
        <w:t>«Об утверждении схем организации дорожного движения на период проведения праздничных мероприятий»</w:t>
      </w:r>
    </w:p>
    <w:p w:rsidR="00410A5D" w:rsidRDefault="00410A5D" w:rsidP="00410A5D">
      <w:pPr>
        <w:ind w:right="3458"/>
        <w:jc w:val="center"/>
        <w:rPr>
          <w:rFonts w:ascii="Arial Black" w:hAnsi="Arial Black"/>
          <w:b/>
          <w:sz w:val="28"/>
          <w:szCs w:val="28"/>
        </w:rPr>
      </w:pPr>
    </w:p>
    <w:p w:rsidR="00410A5D" w:rsidRDefault="00410A5D" w:rsidP="00410A5D">
      <w:pPr>
        <w:tabs>
          <w:tab w:val="left" w:pos="9639"/>
        </w:tabs>
        <w:jc w:val="center"/>
        <w:rPr>
          <w:sz w:val="28"/>
          <w:szCs w:val="28"/>
        </w:rPr>
      </w:pPr>
      <w:r w:rsidRPr="007124C6">
        <w:rPr>
          <w:sz w:val="28"/>
          <w:szCs w:val="28"/>
        </w:rPr>
        <w:t>Схема организации дорожного движения</w:t>
      </w:r>
    </w:p>
    <w:p w:rsidR="00410A5D" w:rsidRDefault="000156A2" w:rsidP="00410A5D">
      <w:pPr>
        <w:tabs>
          <w:tab w:val="left" w:pos="963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при</w:t>
      </w:r>
      <w:r w:rsidR="00410A5D" w:rsidRPr="007124C6">
        <w:rPr>
          <w:sz w:val="28"/>
          <w:szCs w:val="28"/>
        </w:rPr>
        <w:t xml:space="preserve"> прохождени</w:t>
      </w:r>
      <w:r>
        <w:rPr>
          <w:sz w:val="28"/>
          <w:szCs w:val="28"/>
        </w:rPr>
        <w:t>и</w:t>
      </w:r>
      <w:r w:rsidR="00410A5D" w:rsidRPr="007124C6">
        <w:rPr>
          <w:sz w:val="28"/>
          <w:szCs w:val="28"/>
        </w:rPr>
        <w:t xml:space="preserve"> колонны ОАО «Р</w:t>
      </w:r>
      <w:r w:rsidR="00410A5D">
        <w:rPr>
          <w:sz w:val="28"/>
          <w:szCs w:val="28"/>
        </w:rPr>
        <w:t>оссийские железные дороги</w:t>
      </w:r>
      <w:r w:rsidR="00410A5D" w:rsidRPr="007124C6">
        <w:rPr>
          <w:sz w:val="28"/>
          <w:szCs w:val="28"/>
        </w:rPr>
        <w:t xml:space="preserve">» </w:t>
      </w:r>
    </w:p>
    <w:p w:rsidR="00410A5D" w:rsidRPr="007124C6" w:rsidRDefault="00410A5D" w:rsidP="00410A5D">
      <w:pPr>
        <w:tabs>
          <w:tab w:val="left" w:pos="9639"/>
        </w:tabs>
        <w:jc w:val="center"/>
        <w:rPr>
          <w:sz w:val="28"/>
          <w:szCs w:val="28"/>
        </w:rPr>
      </w:pPr>
      <w:r w:rsidRPr="007124C6">
        <w:rPr>
          <w:sz w:val="28"/>
          <w:szCs w:val="28"/>
        </w:rPr>
        <w:t>к памятнику «Звезда»</w:t>
      </w:r>
    </w:p>
    <w:p w:rsidR="00410A5D" w:rsidRPr="007124C6" w:rsidRDefault="00410A5D" w:rsidP="00410A5D">
      <w:pPr>
        <w:tabs>
          <w:tab w:val="left" w:pos="9639"/>
        </w:tabs>
        <w:spacing w:before="120" w:after="120"/>
        <w:rPr>
          <w:sz w:val="28"/>
          <w:szCs w:val="28"/>
        </w:rPr>
      </w:pPr>
      <w:r w:rsidRPr="007124C6">
        <w:rPr>
          <w:sz w:val="28"/>
          <w:szCs w:val="28"/>
        </w:rPr>
        <w:t>Время про</w:t>
      </w:r>
      <w:r w:rsidR="000156A2">
        <w:rPr>
          <w:sz w:val="28"/>
          <w:szCs w:val="28"/>
        </w:rPr>
        <w:t>ведения</w:t>
      </w:r>
      <w:r w:rsidRPr="007124C6">
        <w:rPr>
          <w:sz w:val="28"/>
          <w:szCs w:val="28"/>
        </w:rPr>
        <w:t xml:space="preserve"> мероприятия - 1 час</w:t>
      </w:r>
    </w:p>
    <w:p w:rsidR="00410A5D" w:rsidRPr="007124C6" w:rsidRDefault="00E65894" w:rsidP="00410A5D">
      <w:pPr>
        <w:tabs>
          <w:tab w:val="left" w:pos="9639"/>
        </w:tabs>
      </w:pPr>
      <w:r>
        <w:rPr>
          <w:noProof/>
        </w:rPr>
        <w:pict>
          <v:shape id="_x0000_s1232" type="#_x0000_t202" style="position:absolute;margin-left:398.85pt;margin-top:78.05pt;width:41.95pt;height:30.7pt;rotation:-4933623fd;z-index:2517585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" filled="f" stroked="f" strokeweight=".5pt">
            <v:textbox>
              <w:txbxContent>
                <w:p w:rsidR="00965134" w:rsidRPr="00830F46" w:rsidRDefault="00965134" w:rsidP="00410A5D">
                  <w:pPr>
                    <w:rPr>
                      <w:b/>
                    </w:rPr>
                  </w:pPr>
                  <w:r w:rsidRPr="00830F4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6" type="#_x0000_t202" style="position:absolute;margin-left:95.85pt;margin-top:316.9pt;width:30.9pt;height:20.9pt;rotation:-3202801fd;flip:x;z-index:251762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" filled="f" stroked="f" strokeweight=".5pt">
            <v:textbox>
              <w:txbxContent>
                <w:p w:rsidR="00965134" w:rsidRPr="00830F46" w:rsidRDefault="00965134" w:rsidP="00410A5D">
                  <w:pPr>
                    <w:rPr>
                      <w:b/>
                    </w:rPr>
                  </w:pPr>
                  <w:r w:rsidRPr="00830F4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29" type="#_x0000_t202" style="position:absolute;margin-left:184.8pt;margin-top:189.1pt;width:32.5pt;height:17.7pt;rotation:8897338fd;z-index:2517555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" filled="f" stroked="f" strokeweight=".5pt">
            <v:textbox>
              <w:txbxContent>
                <w:p w:rsidR="00965134" w:rsidRPr="00830F46" w:rsidRDefault="00965134" w:rsidP="00410A5D">
                  <w:pPr>
                    <w:rPr>
                      <w:b/>
                    </w:rPr>
                  </w:pPr>
                  <w:r w:rsidRPr="00830F4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0" type="#_x0000_t202" style="position:absolute;margin-left:276.65pt;margin-top:142.3pt;width:37.6pt;height:20.25pt;rotation:2833464fd;flip:x;z-index:2517565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" filled="f" stroked="f" strokeweight=".5pt">
            <v:textbox>
              <w:txbxContent>
                <w:p w:rsidR="00965134" w:rsidRPr="00830F46" w:rsidRDefault="00965134" w:rsidP="00410A5D">
                  <w:pPr>
                    <w:rPr>
                      <w:b/>
                    </w:rPr>
                  </w:pPr>
                  <w:r w:rsidRPr="00830F4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5" type="#_x0000_t202" style="position:absolute;margin-left:329.75pt;margin-top:59.05pt;width:31.45pt;height:17.7pt;rotation:9048336fd;z-index:2517616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" filled="f" stroked="f" strokeweight=".5pt">
            <v:textbox>
              <w:txbxContent>
                <w:p w:rsidR="00965134" w:rsidRPr="00830F46" w:rsidRDefault="00965134" w:rsidP="00410A5D">
                  <w:pPr>
                    <w:rPr>
                      <w:b/>
                    </w:rPr>
                  </w:pPr>
                  <w:r w:rsidRPr="00830F46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_x0000_s1226" style="position:absolute;margin-left:93.7pt;margin-top:308.7pt;width:12.9pt;height:12pt;z-index:251752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" fillcolor="white [3201]" strokecolor="black [3213]" strokeweight="2pt"/>
        </w:pict>
      </w:r>
      <w:r>
        <w:rPr>
          <w:noProof/>
        </w:rPr>
        <w:pict>
          <v:oval id="_x0000_s1228" style="position:absolute;margin-left:209.8pt;margin-top:180.05pt;width:12.9pt;height:12pt;z-index:251754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" fillcolor="white [3201]" strokecolor="black [3213]" strokeweight="2pt"/>
        </w:pict>
      </w:r>
      <w:r>
        <w:rPr>
          <w:noProof/>
        </w:rPr>
        <w:pict>
          <v:oval id="_x0000_s1227" style="position:absolute;margin-left:274.9pt;margin-top:158.85pt;width:12.9pt;height:12pt;z-index:251753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" fillcolor="white [3201]" strokecolor="black [3213]" strokeweight="2pt"/>
        </w:pict>
      </w:r>
      <w:r>
        <w:rPr>
          <w:noProof/>
        </w:rPr>
        <w:pict>
          <v:oval id="_x0000_s1234" style="position:absolute;margin-left:352.9pt;margin-top:50.65pt;width:12.9pt;height:12pt;z-index:251760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_x0000_s1233" style="position:absolute;margin-left:423.2pt;margin-top:68pt;width:12.9pt;height:12pt;z-index:2517596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" fillcolor="white [3201]" strokecolor="black [3213]" strokeweight="2pt"/>
        </w:pict>
      </w:r>
      <w:r w:rsidR="00410A5D" w:rsidRPr="007124C6">
        <w:rPr>
          <w:noProof/>
        </w:rPr>
        <w:drawing>
          <wp:inline distT="0" distB="0" distL="0" distR="0">
            <wp:extent cx="5940425" cy="5472430"/>
            <wp:effectExtent l="0" t="0" r="3175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7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_x0000_s1231" type="#_x0000_t202" style="position:absolute;margin-left:21.35pt;margin-top:412.35pt;width:29.1pt;height:17.7pt;rotation:783708fd;z-index:251757568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" filled="f" stroked="f" strokeweight=".5pt">
            <v:textbox>
              <w:txbxContent>
                <w:p w:rsidR="00965134" w:rsidRPr="00204659" w:rsidRDefault="00965134" w:rsidP="00410A5D"/>
              </w:txbxContent>
            </v:textbox>
          </v:shape>
        </w:pict>
      </w:r>
    </w:p>
    <w:p w:rsidR="006E577C" w:rsidRDefault="006E577C" w:rsidP="006E577C">
      <w:pPr>
        <w:pageBreakBefore/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6E577C" w:rsidRDefault="006E577C" w:rsidP="006E577C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6E577C" w:rsidRDefault="0041772B" w:rsidP="0041772B">
      <w:pPr>
        <w:ind w:left="5103" w:right="-1"/>
        <w:rPr>
          <w:sz w:val="28"/>
          <w:szCs w:val="28"/>
        </w:rPr>
      </w:pPr>
      <w:r w:rsidRPr="000F7EC9">
        <w:rPr>
          <w:sz w:val="28"/>
          <w:szCs w:val="28"/>
        </w:rPr>
        <w:t xml:space="preserve"> </w:t>
      </w:r>
      <w:r w:rsidR="006E577C" w:rsidRPr="000F7EC9">
        <w:rPr>
          <w:sz w:val="28"/>
          <w:szCs w:val="28"/>
        </w:rPr>
        <w:t>«Об</w:t>
      </w:r>
      <w:r w:rsidR="006E577C">
        <w:rPr>
          <w:b/>
          <w:i/>
          <w:sz w:val="28"/>
          <w:szCs w:val="28"/>
        </w:rPr>
        <w:t xml:space="preserve"> </w:t>
      </w:r>
      <w:r w:rsidR="006E577C" w:rsidRPr="000F7EC9">
        <w:rPr>
          <w:sz w:val="28"/>
          <w:szCs w:val="28"/>
        </w:rPr>
        <w:t>утверждении схем организации дорожного</w:t>
      </w:r>
      <w:r w:rsidR="006E577C">
        <w:rPr>
          <w:sz w:val="28"/>
          <w:szCs w:val="28"/>
        </w:rPr>
        <w:t xml:space="preserve"> движения»</w:t>
      </w:r>
    </w:p>
    <w:p w:rsidR="006E577C" w:rsidRDefault="006E577C" w:rsidP="006E577C">
      <w:pPr>
        <w:ind w:right="-1"/>
        <w:jc w:val="center"/>
        <w:rPr>
          <w:sz w:val="28"/>
          <w:szCs w:val="28"/>
        </w:rPr>
      </w:pPr>
    </w:p>
    <w:p w:rsidR="006E577C" w:rsidRDefault="006E577C" w:rsidP="006E577C">
      <w:pPr>
        <w:ind w:right="-1"/>
        <w:jc w:val="center"/>
        <w:rPr>
          <w:sz w:val="28"/>
          <w:szCs w:val="28"/>
        </w:rPr>
      </w:pPr>
      <w:r w:rsidRPr="00A00690">
        <w:rPr>
          <w:sz w:val="28"/>
          <w:szCs w:val="28"/>
        </w:rPr>
        <w:t xml:space="preserve">Схема организации дорожного движения </w:t>
      </w:r>
    </w:p>
    <w:p w:rsidR="006E577C" w:rsidRDefault="006E577C" w:rsidP="006E577C">
      <w:pPr>
        <w:ind w:right="-1"/>
        <w:jc w:val="center"/>
        <w:rPr>
          <w:sz w:val="28"/>
          <w:szCs w:val="28"/>
        </w:rPr>
      </w:pPr>
      <w:r w:rsidRPr="00A00690">
        <w:rPr>
          <w:sz w:val="28"/>
          <w:szCs w:val="28"/>
        </w:rPr>
        <w:t xml:space="preserve">при проведении легкоатлетической эстафеты </w:t>
      </w:r>
      <w:r>
        <w:rPr>
          <w:sz w:val="28"/>
          <w:szCs w:val="28"/>
        </w:rPr>
        <w:t>Уральского алюминиевого завода</w:t>
      </w:r>
    </w:p>
    <w:p w:rsidR="006E577C" w:rsidRPr="00A00690" w:rsidRDefault="006E577C" w:rsidP="006E577C">
      <w:pPr>
        <w:spacing w:before="80" w:after="80"/>
        <w:rPr>
          <w:sz w:val="28"/>
          <w:szCs w:val="28"/>
        </w:rPr>
      </w:pPr>
      <w:r>
        <w:rPr>
          <w:sz w:val="28"/>
          <w:szCs w:val="28"/>
        </w:rPr>
        <w:t>Время проведения мероприятия - 4 часа</w:t>
      </w:r>
    </w:p>
    <w:p w:rsidR="006E577C" w:rsidRDefault="00E65894" w:rsidP="006E577C">
      <w:pPr>
        <w:ind w:left="-283"/>
      </w:pPr>
      <w:r>
        <w:rPr>
          <w:noProof/>
        </w:rPr>
        <w:pict>
          <v:shape id="_x0000_s1341" type="#_x0000_t202" style="position:absolute;left:0;text-align:left;margin-left:60.4pt;margin-top:481.05pt;width:29.8pt;height:30.05pt;rotation:7328312fd;z-index:251873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52" o:spid="_x0000_s1339" type="#_x0000_t202" style="position:absolute;left:0;text-align:left;margin-left:91.5pt;margin-top:397.3pt;width:29.8pt;height:31.1pt;rotation:7280619fd;z-index:2518712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5" type="#_x0000_t202" style="position:absolute;left:0;text-align:left;margin-left:221.9pt;margin-top:15.65pt;width:29.8pt;height:28.25pt;rotation:8580598fd;z-index:2518773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" filled="f" stroked="f" strokeweight=".5pt">
            <v:textbox>
              <w:txbxContent>
                <w:p w:rsidR="00965134" w:rsidRPr="00A00690" w:rsidRDefault="00965134" w:rsidP="006E577C">
                  <w:pPr>
                    <w:rPr>
                      <w:b/>
                    </w:rPr>
                  </w:pPr>
                  <w:r w:rsidRPr="00A00690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6" type="#_x0000_t202" style="position:absolute;left:0;text-align:left;margin-left:204.15pt;margin-top:32pt;width:29.8pt;height:35.1pt;rotation:-90;z-index:2518784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7" type="#_x0000_t202" style="position:absolute;left:0;text-align:left;margin-left:128.75pt;margin-top:76.4pt;width:29.8pt;height:27.8pt;rotation:90;z-index:2518794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" filled="f" stroked="f" strokeweight=".5pt">
            <v:textbox>
              <w:txbxContent>
                <w:p w:rsidR="00965134" w:rsidRPr="00A00690" w:rsidRDefault="00965134" w:rsidP="006E577C">
                  <w:pPr>
                    <w:rPr>
                      <w:b/>
                    </w:rPr>
                  </w:pPr>
                  <w:r w:rsidRPr="00A00690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3" type="#_x0000_t202" style="position:absolute;left:0;text-align:left;margin-left:138.35pt;margin-top:268.9pt;width:29.8pt;height:37.2pt;rotation:6368859fd;z-index:2518753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2" type="#_x0000_t202" style="position:absolute;left:0;text-align:left;margin-left:166.75pt;margin-top:286.3pt;width:106.65pt;height:79.4pt;rotation:90;z-index:2518743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3.1 - зачехлить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50" o:spid="_x0000_s1337" type="#_x0000_t202" style="position:absolute;left:0;text-align:left;margin-left:147.15pt;margin-top:379.5pt;width:29.8pt;height:28.9pt;rotation:-4405932fd;z-index:251869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3" type="#_x0000_t202" style="position:absolute;left:0;text-align:left;margin-left:133.4pt;margin-top:169.4pt;width:29.8pt;height:17.7pt;rotation:8945661fd;z-index:251885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52" type="#_x0000_t202" style="position:absolute;left:0;text-align:left;margin-left:198.8pt;margin-top:201.15pt;width:33.45pt;height:32.8pt;rotation:-5701524fd;z-index:2518845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44" type="#_x0000_t202" style="position:absolute;left:0;text-align:left;margin-left:250.9pt;margin-top:242.55pt;width:33.95pt;height:31.4pt;rotation:-90;z-index:2518763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1.21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27" type="#_x0000_t202" style="position:absolute;left:0;text-align:left;margin-left:245.05pt;margin-top:522.3pt;width:37.8pt;height:35.75pt;rotation:-5277825fd;z-index:2518589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shape id="Поле 53" o:spid="_x0000_s1340" type="#_x0000_t202" style="position:absolute;left:0;text-align:left;margin-left:284.45pt;margin-top:483pt;width:38pt;height:38.45pt;rotation:-5521539fd;z-index:2518722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" o:spid="_x0000_s1356" type="#_x0000_t5" style="position:absolute;left:0;text-align:left;margin-left:277.1pt;margin-top:256.75pt;width:11.1pt;height:12pt;rotation:-90;z-index:251888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" fillcolor="white [3201]" strokecolor="black [3213]" strokeweight="2pt"/>
        </w:pict>
      </w:r>
      <w:r>
        <w:rPr>
          <w:noProof/>
        </w:rPr>
        <w:pict>
          <v:shape id="Поле 80" o:spid="_x0000_s1355" type="#_x0000_t202" style="position:absolute;left:0;text-align:left;margin-left:43.4pt;margin-top:10.35pt;width:53.3pt;height:17.7pt;rotation:9561736fd;z-index:2518876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4.1.6</w:t>
                  </w:r>
                </w:p>
              </w:txbxContent>
            </v:textbox>
          </v:shape>
        </w:pict>
      </w:r>
      <w:r>
        <w:rPr>
          <w:noProof/>
        </w:rPr>
        <w:pict>
          <v:oval id="_x0000_s1351" style="position:absolute;left:0;text-align:left;margin-left:97pt;margin-top:-.1pt;width:12.9pt;height:12pt;z-index:2518835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" fillcolor="white [3201]" strokecolor="black [3213]" strokeweight="2pt"/>
        </w:pict>
      </w:r>
      <w:r>
        <w:rPr>
          <w:noProof/>
        </w:rPr>
        <w:pict>
          <v:shape id="_x0000_s1336" type="#_x0000_t202" style="position:absolute;left:0;text-align:left;margin-left:157.3pt;margin-top:25.05pt;width:29.8pt;height:17.7pt;rotation:-9245511fd;z-index:2518681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" filled="f" stroked="f" strokeweight=".5pt">
            <v:textbox>
              <w:txbxContent>
                <w:p w:rsidR="00965134" w:rsidRPr="00525D72" w:rsidRDefault="00965134" w:rsidP="006E577C">
                  <w:pPr>
                    <w:rPr>
                      <w:b/>
                    </w:rPr>
                  </w:pPr>
                  <w:r w:rsidRPr="00525D7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_x0000_s1349" style="position:absolute;left:0;text-align:left;margin-left:143.15pt;margin-top:68.6pt;width:12.9pt;height:12pt;z-index:251881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" fillcolor="white [3201]" strokecolor="black [3213]" strokeweight="2pt"/>
        </w:pict>
      </w:r>
      <w:r>
        <w:rPr>
          <w:noProof/>
        </w:rPr>
        <w:pict>
          <v:shape id="_x0000_s1335" type="#_x0000_t202" style="position:absolute;left:0;text-align:left;margin-left:153.05pt;margin-top:143.25pt;width:29.8pt;height:17.7pt;rotation:90;z-index:2518671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" filled="f" stroked="f" strokeweight=".5pt">
            <v:textbox>
              <w:txbxContent>
                <w:p w:rsidR="00965134" w:rsidRPr="00204659" w:rsidRDefault="00965134" w:rsidP="006E577C">
                  <w:r>
                    <w:t>3.1</w:t>
                  </w:r>
                </w:p>
              </w:txbxContent>
            </v:textbox>
          </v:shape>
        </w:pict>
      </w:r>
      <w:r>
        <w:rPr>
          <w:noProof/>
        </w:rPr>
        <w:pict>
          <v:oval id="_x0000_s1325" style="position:absolute;left:0;text-align:left;margin-left:284.1pt;margin-top:519.45pt;width:12.9pt;height:12pt;z-index:251856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" fillcolor="white [3201]" strokecolor="black [3213]" strokeweight="2pt"/>
        </w:pict>
      </w:r>
      <w:r>
        <w:rPr>
          <w:noProof/>
        </w:rPr>
        <w:pict>
          <v:oval id="_x0000_s1328" style="position:absolute;left:0;text-align:left;margin-left:271.45pt;margin-top:526.7pt;width:12.9pt;height:12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" fillcolor="white [3201]" strokecolor="black [3213]" strokeweight="2pt"/>
        </w:pict>
      </w:r>
      <w:r>
        <w:rPr>
          <w:noProof/>
        </w:rPr>
        <w:pict>
          <v:oval id="Овал 38" o:spid="_x0000_s1334" style="position:absolute;left:0;text-align:left;margin-left:204.9pt;margin-top:62.95pt;width:12.9pt;height:12pt;z-index:251866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7Yo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_x0000_s1332" style="position:absolute;left:0;text-align:left;margin-left:176.95pt;margin-top:38.7pt;width:12.9pt;height:12pt;z-index:251864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XpH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20" o:spid="_x0000_s1331" style="position:absolute;left:0;text-align:left;margin-left:161.9pt;margin-top:160.95pt;width:12.9pt;height:12pt;z-index:251863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" fillcolor="white [3201]" strokecolor="black [3213]" strokeweight="2pt"/>
        </w:pict>
      </w:r>
      <w:r>
        <w:rPr>
          <w:noProof/>
        </w:rPr>
        <w:pict>
          <v:oval id="_x0000_s1329" style="position:absolute;left:0;text-align:left;margin-left:184.25pt;margin-top:265.4pt;width:12.9pt;height:12pt;z-index:25186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2Vc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37" o:spid="_x0000_s1333" style="position:absolute;left:0;text-align:left;margin-left:185.7pt;margin-top:211.1pt;width:12.9pt;height:12pt;z-index:251865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" fillcolor="white [3201]" strokecolor="black [3213]" strokeweight="2pt"/>
        </w:pict>
      </w:r>
      <w:r>
        <w:rPr>
          <w:noProof/>
        </w:rPr>
        <w:pict>
          <v:oval id="_x0000_s1350" style="position:absolute;left:0;text-align:left;margin-left:159.3pt;margin-top:265.05pt;width:12.9pt;height:12pt;z-index:251882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oval id="Овал 15" o:spid="_x0000_s1330" style="position:absolute;left:0;text-align:left;margin-left:121.7pt;margin-top:395.8pt;width:12.9pt;height:12pt;z-index:251862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" fillcolor="white [3201]" strokecolor="black [3213]" strokeweight="2pt"/>
        </w:pict>
      </w:r>
      <w:r>
        <w:rPr>
          <w:noProof/>
        </w:rPr>
        <w:pict>
          <v:oval id="_x0000_s1348" style="position:absolute;left:0;text-align:left;margin-left:143.15pt;margin-top:399.95pt;width:12.9pt;height:12pt;z-index:251880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" fillcolor="white [3201]" strokecolor="black [3213]" strokeweight="2pt"/>
        </w:pict>
      </w:r>
      <w:r>
        <w:rPr>
          <w:noProof/>
        </w:rPr>
        <w:pict>
          <v:oval id="Овал 51" o:spid="_x0000_s1338" style="position:absolute;left:0;text-align:left;margin-left:79.8pt;margin-top:476.85pt;width:12.9pt;height:12pt;z-index:251870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" fillcolor="white [3201]" strokecolor="black [3213]" strokeweight="2pt"/>
        </w:pict>
      </w:r>
      <w:r>
        <w:rPr>
          <w:noProof/>
        </w:rPr>
        <w:pict>
          <v:shape id="_x0000_s1354" type="#_x0000_t202" style="position:absolute;left:0;text-align:left;margin-left:15.85pt;margin-top:120.55pt;width:29.8pt;height:17.7pt;rotation:7142990fd;z-index:2518865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" filled="f" stroked="f" strokeweight=".5pt">
            <v:textbox>
              <w:txbxContent>
                <w:p w:rsidR="00965134" w:rsidRPr="00204659" w:rsidRDefault="00965134" w:rsidP="006E577C">
                  <w:r>
                    <w:t>3.1</w:t>
                  </w:r>
                </w:p>
              </w:txbxContent>
            </v:textbox>
          </v:shape>
        </w:pict>
      </w:r>
      <w:r w:rsidR="006E577C">
        <w:rPr>
          <w:noProof/>
        </w:rPr>
        <w:drawing>
          <wp:inline distT="0" distB="0" distL="0" distR="0">
            <wp:extent cx="5057775" cy="7134225"/>
            <wp:effectExtent l="0" t="0" r="9525" b="9525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УАЛ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481" cy="713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_x0000_s1326" type="#_x0000_t202" style="position:absolute;left:0;text-align:left;margin-left:21.35pt;margin-top:412.35pt;width:29.1pt;height:17.7pt;rotation:783708fd;z-index:251857920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" filled="f" stroked="f" strokeweight=".5pt">
            <v:textbox>
              <w:txbxContent>
                <w:p w:rsidR="00965134" w:rsidRPr="00204659" w:rsidRDefault="00965134" w:rsidP="006E577C"/>
              </w:txbxContent>
            </v:textbox>
          </v:shape>
        </w:pict>
      </w:r>
    </w:p>
    <w:p w:rsidR="000156A2" w:rsidRDefault="000156A2" w:rsidP="000156A2">
      <w:pPr>
        <w:pageBreakBefore/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0156A2" w:rsidRDefault="000156A2" w:rsidP="000156A2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0156A2" w:rsidRDefault="0041772B" w:rsidP="0041772B">
      <w:pPr>
        <w:ind w:left="5103" w:right="-1"/>
        <w:rPr>
          <w:sz w:val="28"/>
          <w:szCs w:val="28"/>
        </w:rPr>
      </w:pPr>
      <w:r w:rsidRPr="000F7EC9">
        <w:rPr>
          <w:sz w:val="28"/>
          <w:szCs w:val="28"/>
        </w:rPr>
        <w:t xml:space="preserve"> </w:t>
      </w:r>
      <w:r w:rsidR="000156A2" w:rsidRPr="000F7EC9">
        <w:rPr>
          <w:sz w:val="28"/>
          <w:szCs w:val="28"/>
        </w:rPr>
        <w:t>«Об</w:t>
      </w:r>
      <w:r w:rsidR="000156A2">
        <w:rPr>
          <w:b/>
          <w:i/>
          <w:sz w:val="28"/>
          <w:szCs w:val="28"/>
        </w:rPr>
        <w:t xml:space="preserve"> </w:t>
      </w:r>
      <w:r w:rsidR="000156A2" w:rsidRPr="000F7EC9">
        <w:rPr>
          <w:sz w:val="28"/>
          <w:szCs w:val="28"/>
        </w:rPr>
        <w:t>утверждении схем организации дорожного</w:t>
      </w:r>
      <w:r w:rsidR="000156A2">
        <w:rPr>
          <w:sz w:val="28"/>
          <w:szCs w:val="28"/>
        </w:rPr>
        <w:t xml:space="preserve"> движения»</w:t>
      </w:r>
    </w:p>
    <w:p w:rsidR="000156A2" w:rsidRDefault="000156A2" w:rsidP="000156A2">
      <w:pPr>
        <w:ind w:right="-1"/>
        <w:jc w:val="center"/>
        <w:rPr>
          <w:sz w:val="28"/>
          <w:szCs w:val="28"/>
        </w:rPr>
      </w:pPr>
    </w:p>
    <w:p w:rsidR="00024899" w:rsidRPr="00024899" w:rsidRDefault="000156A2" w:rsidP="000156A2">
      <w:pPr>
        <w:tabs>
          <w:tab w:val="left" w:pos="9780"/>
        </w:tabs>
        <w:ind w:right="-1"/>
        <w:jc w:val="center"/>
        <w:rPr>
          <w:sz w:val="28"/>
          <w:szCs w:val="28"/>
        </w:rPr>
      </w:pPr>
      <w:r w:rsidRPr="00024899">
        <w:rPr>
          <w:sz w:val="28"/>
          <w:szCs w:val="28"/>
        </w:rPr>
        <w:t xml:space="preserve">Схема организации дорожного движения </w:t>
      </w:r>
    </w:p>
    <w:p w:rsidR="000156A2" w:rsidRPr="00024899" w:rsidRDefault="000156A2" w:rsidP="000156A2">
      <w:pPr>
        <w:tabs>
          <w:tab w:val="left" w:pos="9780"/>
        </w:tabs>
        <w:ind w:right="-1"/>
        <w:jc w:val="center"/>
        <w:rPr>
          <w:sz w:val="28"/>
          <w:szCs w:val="28"/>
        </w:rPr>
      </w:pPr>
      <w:r w:rsidRPr="00024899">
        <w:rPr>
          <w:sz w:val="28"/>
          <w:szCs w:val="28"/>
        </w:rPr>
        <w:t>при проведении праздничного концерта и фейерверка</w:t>
      </w:r>
    </w:p>
    <w:p w:rsidR="00024899" w:rsidRPr="00024899" w:rsidRDefault="00024899" w:rsidP="00024899">
      <w:pPr>
        <w:tabs>
          <w:tab w:val="left" w:pos="9780"/>
        </w:tabs>
        <w:spacing w:before="120" w:after="120"/>
        <w:rPr>
          <w:sz w:val="28"/>
          <w:szCs w:val="28"/>
        </w:rPr>
      </w:pPr>
      <w:r w:rsidRPr="00024899">
        <w:rPr>
          <w:sz w:val="28"/>
          <w:szCs w:val="28"/>
        </w:rPr>
        <w:t>Время проведения мероприятия - 5 часов</w:t>
      </w:r>
    </w:p>
    <w:p w:rsidR="000156A2" w:rsidRDefault="00E65894" w:rsidP="000156A2">
      <w:pPr>
        <w:ind w:right="4819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324" type="#_x0000_t202" style="position:absolute;margin-left:158.9pt;margin-top:236.45pt;width:31.5pt;height:18.75pt;rotation:180;z-index:251854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" filled="f" stroked="f" strokeweight=".5pt">
            <v:textbox>
              <w:txbxContent>
                <w:p w:rsidR="00965134" w:rsidRPr="00105DAF" w:rsidRDefault="00965134" w:rsidP="00DA20F1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22" type="#_x0000_t202" style="position:absolute;margin-left:95.95pt;margin-top:190.25pt;width:31.5pt;height:18.75pt;rotation:180;z-index:251852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" filled="f" stroked="f" strokeweight=".5pt">
            <v:textbox>
              <w:txbxContent>
                <w:p w:rsidR="00965134" w:rsidRPr="00105DAF" w:rsidRDefault="00965134" w:rsidP="00DA20F1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23" type="#_x0000_t202" style="position:absolute;margin-left:158.9pt;margin-top:209pt;width:31.5pt;height:18.75pt;rotation:180;z-index:251853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" filled="f" stroked="f" strokeweight=".5pt">
            <v:textbox>
              <w:txbxContent>
                <w:p w:rsidR="00965134" w:rsidRPr="00105DAF" w:rsidRDefault="00965134" w:rsidP="00DA20F1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58" o:spid="_x0000_s1269" type="#_x0000_t202" style="position:absolute;margin-left:32.15pt;margin-top:246.95pt;width:41.05pt;height:34.25pt;rotation:6172348fd;z-index:251796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67" type="#_x0000_t202" style="position:absolute;margin-left:-4.8pt;margin-top:237.65pt;width:42.55pt;height:18.75pt;rotation:-11521349fd;z-index:251794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43" type="#_x0000_t202" style="position:absolute;margin-left:37.4pt;margin-top:262.2pt;width:31.5pt;height:35.15pt;rotation:6147645fd;z-index:251769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4" type="#_x0000_t202" style="position:absolute;margin-left:-6.2pt;margin-top:297.9pt;width:51.6pt;height:36.35pt;rotation:90;z-index:251781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6.17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7" type="#_x0000_t202" style="position:absolute;margin-left:260.45pt;margin-top:520.75pt;width:47.1pt;height:31.1pt;rotation:-8673967fd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74" type="#_x0000_t202" style="position:absolute;margin-left:332.55pt;margin-top:323.1pt;width:51.6pt;height:21pt;z-index:251801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6.17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62" type="#_x0000_t202" style="position:absolute;margin-left:307.1pt;margin-top:272.4pt;width:40.45pt;height:33.8pt;rotation:-5694572fd;z-index:251789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61" type="#_x0000_t202" style="position:absolute;margin-left:284.85pt;margin-top:306.35pt;width:31.5pt;height:26.25pt;rotation:-5694572fd;z-index:251788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3" type="#_x0000_t202" style="position:absolute;margin-left:332.8pt;margin-top:59.2pt;width:51.6pt;height:21pt;rotation:858836fd;z-index:251780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" filled="f" stroked="f" strokeweight=".5pt">
            <v:textbox>
              <w:txbxContent>
                <w:p w:rsidR="00965134" w:rsidRPr="00024899" w:rsidRDefault="00965134" w:rsidP="000156A2">
                  <w:pPr>
                    <w:rPr>
                      <w:b/>
                    </w:rPr>
                  </w:pPr>
                  <w:r w:rsidRPr="00024899">
                    <w:rPr>
                      <w:b/>
                    </w:rPr>
                    <w:t>6.18.3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277" style="position:absolute;margin-left:134pt;margin-top:186.95pt;width:12pt;height:12.75pt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vPX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276" style="position:absolute;margin-left:150.75pt;margin-top:196.25pt;width:12pt;height:12.75pt;z-index:251803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BfU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"/>
        </w:pict>
      </w:r>
      <w:r>
        <w:rPr>
          <w:noProof/>
          <w:sz w:val="28"/>
          <w:szCs w:val="28"/>
        </w:rPr>
        <w:pict>
          <v:oval id="_x0000_s1275" style="position:absolute;margin-left:146.9pt;margin-top:242.5pt;width:12pt;height:12.75pt;z-index:251802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UHH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Поле 59" o:spid="_x0000_s1270" type="#_x0000_t202" style="position:absolute;margin-left:144.3pt;margin-top:95.2pt;width:41.05pt;height:21.45pt;rotation:8962408fd;z-index:251797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251" style="position:absolute;margin-left:2in;margin-top:116.4pt;width:12pt;height:11.4pt;z-index:251778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">
            <v:fill opacity="51143f"/>
            <v:stroke linestyle="thinThin"/>
          </v:oval>
        </w:pict>
      </w:r>
      <w:r w:rsidRPr="00E65894">
        <w:rPr>
          <w:b/>
          <w:noProof/>
          <w:sz w:val="28"/>
          <w:szCs w:val="28"/>
        </w:rPr>
        <w:pict>
          <v:shape id="Поле 61" o:spid="_x0000_s1272" type="#_x0000_t202" style="position:absolute;margin-left:115.45pt;margin-top:130pt;width:31.5pt;height:18.75pt;rotation:180;z-index:251799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271" style="position:absolute;margin-left:144.05pt;margin-top:130.8pt;width:12pt;height:12.75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YGSFQ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oval id="_x0000_s1239" style="position:absolute;margin-left:301.1pt;margin-top:533.65pt;width:12pt;height:12.75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DI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rect id="_x0000_s1273" style="position:absolute;margin-left:363.75pt;margin-top:312.2pt;width:12.45pt;height:11.95pt;rotation:93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"/>
        </w:pict>
      </w:r>
      <w:r>
        <w:rPr>
          <w:noProof/>
          <w:sz w:val="28"/>
          <w:szCs w:val="28"/>
        </w:rPr>
        <w:pict>
          <v:oval id="_x0000_s1268" style="position:absolute;margin-left:23.55pt;margin-top:260.05pt;width:12pt;height:12.75pt;z-index:251795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Ew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rect id="_x0000_s1242" style="position:absolute;margin-left:1.15pt;margin-top:278.1pt;width:12.45pt;height:11.95pt;rotation:93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"/>
        </w:pict>
      </w:r>
      <w:r>
        <w:rPr>
          <w:noProof/>
          <w:sz w:val="28"/>
          <w:szCs w:val="28"/>
        </w:rPr>
        <w:pict>
          <v:oval id="_x0000_s1266" style="position:absolute;margin-left:6.7pt;margin-top:255.2pt;width:12pt;height:12.75pt;z-index:251793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qylFg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"/>
        </w:pict>
      </w:r>
      <w:r w:rsidRPr="00E65894">
        <w:rPr>
          <w:b/>
          <w:noProof/>
          <w:sz w:val="28"/>
          <w:szCs w:val="28"/>
        </w:rPr>
        <w:pict>
          <v:shape id="Поле 18" o:spid="_x0000_s1265" type="#_x0000_t202" style="position:absolute;margin-left:73.55pt;margin-top:308.7pt;width:31.5pt;height:18.75pt;rotation:2807310fd;z-index:251792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264" style="position:absolute;margin-left:70.85pt;margin-top:299.05pt;width:12pt;height:12.75pt;z-index:251791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nh+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g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_x0000_s1263" type="#_x0000_t202" style="position:absolute;margin-left:95.5pt;margin-top:237.65pt;width:31.5pt;height:18.75pt;rotation:8904790fd;z-index:251790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60" type="#_x0000_t202" style="position:absolute;margin-left:146.3pt;margin-top:276.85pt;width:31.5pt;height:18.75pt;rotation:-11611774fd;z-index:251787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9" type="#_x0000_t202" style="position:absolute;margin-left:199.55pt;margin-top:280.55pt;width:31.5pt;height:18.75pt;rotation:-11611774fd;z-index:251786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8" type="#_x0000_t202" style="position:absolute;margin-left:137.05pt;margin-top:325.35pt;width:31.5pt;height:18.75pt;rotation:-2698781fd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6" type="#_x0000_t202" style="position:absolute;margin-left:328.35pt;margin-top:547.55pt;width:39.25pt;height:18.75pt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255" type="#_x0000_t202" style="position:absolute;margin-left:301.3pt;margin-top:507.55pt;width:31.5pt;height:18.75pt;rotation:-2921095fd;z-index:251782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" filled="f" stroked="f" strokeweight=".5pt">
            <v:textbox>
              <w:txbxContent>
                <w:p w:rsidR="00965134" w:rsidRPr="00105DAF" w:rsidRDefault="00965134" w:rsidP="000156A2">
                  <w:pPr>
                    <w:rPr>
                      <w:b/>
                    </w:rPr>
                  </w:pPr>
                  <w:r w:rsidRPr="00105DAF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ect id="_x0000_s1252" style="position:absolute;margin-left:329pt;margin-top:52.1pt;width:18.45pt;height:7.1pt;rotation:12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"/>
        </w:pict>
      </w:r>
      <w:r>
        <w:rPr>
          <w:noProof/>
          <w:sz w:val="28"/>
          <w:szCs w:val="28"/>
        </w:rPr>
        <w:pict>
          <v:oval id="_x0000_s1250" style="position:absolute;margin-left:226.95pt;margin-top:284.6pt;width:12pt;height:12.75pt;z-index:251777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zfFQ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249" style="position:absolute;margin-left:172.3pt;margin-top:279.75pt;width:12pt;height:12.75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5t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i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248" style="position:absolute;margin-left:95.55pt;margin-top:251.3pt;width:12pt;height:12.75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247" style="position:absolute;margin-left:17.65pt;margin-top:273.05pt;width:12pt;height:12.75pt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rB5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246" style="position:absolute;margin-left:134.65pt;margin-top:339.75pt;width:12pt;height:12.75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Jx9Fg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244" style="position:absolute;margin-left:298.45pt;margin-top:296.75pt;width:12pt;height:12.75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oval id="_x0000_s1245" style="position:absolute;margin-left:307.45pt;margin-top:290.2pt;width:12pt;height:12.75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"/>
        </w:pict>
      </w:r>
      <w:r>
        <w:rPr>
          <w:noProof/>
          <w:sz w:val="28"/>
          <w:szCs w:val="28"/>
        </w:rPr>
        <w:pict>
          <v:oval id="_x0000_s1241" style="position:absolute;margin-left:299.95pt;margin-top:522.55pt;width:12pt;height:12.75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gh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"/>
        </w:pict>
      </w:r>
      <w:r>
        <w:rPr>
          <w:noProof/>
          <w:sz w:val="28"/>
          <w:szCs w:val="28"/>
        </w:rPr>
        <w:pict>
          <v:oval id="_x0000_s1240" style="position:absolute;margin-left:320.55pt;margin-top:552.5pt;width:12pt;height:12.7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"/>
        </w:pict>
      </w:r>
      <w:r w:rsidR="000156A2">
        <w:rPr>
          <w:noProof/>
          <w:sz w:val="28"/>
          <w:szCs w:val="28"/>
        </w:rPr>
        <w:drawing>
          <wp:inline distT="0" distB="0" distL="0" distR="0">
            <wp:extent cx="5016961" cy="7325832"/>
            <wp:effectExtent l="0" t="0" r="0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1284" cy="7332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899" w:rsidRDefault="00024899" w:rsidP="00024899">
      <w:pPr>
        <w:pageBreakBefore/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024899" w:rsidRDefault="00024899" w:rsidP="00024899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024899" w:rsidRDefault="0041772B" w:rsidP="0041772B">
      <w:pPr>
        <w:ind w:left="5103" w:right="-1"/>
        <w:rPr>
          <w:sz w:val="28"/>
          <w:szCs w:val="28"/>
        </w:rPr>
      </w:pPr>
      <w:r w:rsidRPr="000F7EC9">
        <w:rPr>
          <w:sz w:val="28"/>
          <w:szCs w:val="28"/>
        </w:rPr>
        <w:t xml:space="preserve"> </w:t>
      </w:r>
      <w:r w:rsidR="00024899" w:rsidRPr="000F7EC9">
        <w:rPr>
          <w:sz w:val="28"/>
          <w:szCs w:val="28"/>
        </w:rPr>
        <w:t>«Об</w:t>
      </w:r>
      <w:r w:rsidR="00024899">
        <w:rPr>
          <w:b/>
          <w:i/>
          <w:sz w:val="28"/>
          <w:szCs w:val="28"/>
        </w:rPr>
        <w:t xml:space="preserve"> </w:t>
      </w:r>
      <w:r w:rsidR="00024899" w:rsidRPr="000F7EC9">
        <w:rPr>
          <w:sz w:val="28"/>
          <w:szCs w:val="28"/>
        </w:rPr>
        <w:t>утверждении схем организации дорожного</w:t>
      </w:r>
      <w:r w:rsidR="00024899">
        <w:rPr>
          <w:sz w:val="28"/>
          <w:szCs w:val="28"/>
        </w:rPr>
        <w:t xml:space="preserve"> движения»</w:t>
      </w:r>
    </w:p>
    <w:p w:rsidR="00024899" w:rsidRDefault="00024899" w:rsidP="00024899">
      <w:pPr>
        <w:ind w:right="-1"/>
        <w:jc w:val="center"/>
        <w:rPr>
          <w:sz w:val="28"/>
          <w:szCs w:val="28"/>
        </w:rPr>
      </w:pPr>
    </w:p>
    <w:p w:rsidR="00024899" w:rsidRDefault="00024899" w:rsidP="00024899">
      <w:pPr>
        <w:tabs>
          <w:tab w:val="left" w:pos="9780"/>
        </w:tabs>
        <w:ind w:right="-1"/>
        <w:jc w:val="center"/>
        <w:rPr>
          <w:sz w:val="28"/>
          <w:szCs w:val="28"/>
        </w:rPr>
      </w:pPr>
      <w:r w:rsidRPr="00024899">
        <w:rPr>
          <w:sz w:val="28"/>
          <w:szCs w:val="28"/>
        </w:rPr>
        <w:t xml:space="preserve">Схема организации дорожного движения </w:t>
      </w:r>
    </w:p>
    <w:p w:rsidR="00024899" w:rsidRPr="00024899" w:rsidRDefault="00024899" w:rsidP="00024899">
      <w:pPr>
        <w:tabs>
          <w:tab w:val="left" w:pos="9780"/>
        </w:tabs>
        <w:ind w:right="-1"/>
        <w:jc w:val="center"/>
        <w:rPr>
          <w:sz w:val="28"/>
          <w:szCs w:val="28"/>
        </w:rPr>
      </w:pPr>
      <w:r w:rsidRPr="00024899">
        <w:rPr>
          <w:sz w:val="28"/>
          <w:szCs w:val="28"/>
        </w:rPr>
        <w:t>при проведени</w:t>
      </w:r>
      <w:r>
        <w:rPr>
          <w:sz w:val="28"/>
          <w:szCs w:val="28"/>
        </w:rPr>
        <w:t>и</w:t>
      </w:r>
      <w:r w:rsidRPr="00024899">
        <w:rPr>
          <w:sz w:val="28"/>
          <w:szCs w:val="28"/>
        </w:rPr>
        <w:t xml:space="preserve"> фестиваля колокольных звонов   «Каменск-Уральский – колокольная столица»</w:t>
      </w:r>
    </w:p>
    <w:p w:rsidR="00024899" w:rsidRPr="00024899" w:rsidRDefault="00024899" w:rsidP="00024899">
      <w:pPr>
        <w:ind w:right="4677"/>
        <w:rPr>
          <w:sz w:val="28"/>
          <w:szCs w:val="28"/>
        </w:rPr>
      </w:pPr>
    </w:p>
    <w:p w:rsidR="00024899" w:rsidRPr="00024899" w:rsidRDefault="00024899" w:rsidP="00024899">
      <w:pPr>
        <w:ind w:right="4677"/>
        <w:rPr>
          <w:sz w:val="28"/>
          <w:szCs w:val="28"/>
        </w:rPr>
      </w:pPr>
      <w:r w:rsidRPr="00024899">
        <w:rPr>
          <w:sz w:val="28"/>
          <w:szCs w:val="28"/>
        </w:rPr>
        <w:t>Время проведения мероприятия - 4 часа</w:t>
      </w:r>
    </w:p>
    <w:p w:rsidR="007D0B18" w:rsidRPr="00FC2016" w:rsidRDefault="007D0B18" w:rsidP="007D0B18">
      <w:pPr>
        <w:ind w:right="4819"/>
        <w:rPr>
          <w:b/>
          <w:sz w:val="28"/>
          <w:szCs w:val="28"/>
        </w:rPr>
      </w:pPr>
    </w:p>
    <w:p w:rsidR="007D0B18" w:rsidRPr="00FC2016" w:rsidRDefault="00E65894" w:rsidP="007D0B18">
      <w:pPr>
        <w:ind w:right="4819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Поле 13" o:spid="_x0000_s1369" type="#_x0000_t202" style="position:absolute;margin-left:347.55pt;margin-top:419.05pt;width:45pt;height:21.5pt;rotation:-2197550fd;z-index:251902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6.18.1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65" type="#_x0000_t202" style="position:absolute;margin-left:50.75pt;margin-top:197.6pt;width:45pt;height:21.55pt;rotation:9486038fd;z-index:251898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6.18.</w:t>
                  </w:r>
                  <w:r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62" type="#_x0000_t202" style="position:absolute;margin-left:170.55pt;margin-top:175.1pt;width:31.5pt;height:41.35pt;rotation:6147645fd;z-index:251895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28" o:spid="_x0000_s1380" type="#_x0000_t202" style="position:absolute;margin-left:153.6pt;margin-top:147.85pt;width:31.5pt;height:18.75pt;z-index:251914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14" o:spid="_x0000_s1361" type="#_x0000_t202" style="position:absolute;margin-left:163.3pt;margin-top:226.35pt;width:45pt;height:21.55pt;rotation:-2197550fd;z-index:251894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6.18.1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20" o:spid="_x0000_s1374" type="#_x0000_t202" style="position:absolute;margin-left:249.3pt;margin-top:154.55pt;width:51.6pt;height:21pt;rotation:-11579810fd;z-index:251908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63" type="#_x0000_t202" style="position:absolute;margin-left:257.75pt;margin-top:182.2pt;width:31.5pt;height:37pt;rotation:-90;z-index:2518968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22" o:spid="_x0000_s1376" type="#_x0000_t202" style="position:absolute;margin-left:308.05pt;margin-top:192.05pt;width:31.5pt;height:18.75pt;rotation:180;z-index:251910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64" type="#_x0000_t202" style="position:absolute;margin-left:319.9pt;margin-top:132.05pt;width:28.15pt;height:52.4pt;rotation:-90;z-index:251897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79" type="#_x0000_t202" style="position:absolute;margin-left:159.75pt;margin-top:82.05pt;width:31.5pt;height:18.75pt;rotation:-11276347fd;z-index:251913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378" style="position:absolute;margin-left:141.9pt;margin-top:158.05pt;width:12pt;height:12.75pt;z-index:251912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K3QFQIAAC4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"/>
        </w:pict>
      </w:r>
      <w:r>
        <w:rPr>
          <w:noProof/>
          <w:sz w:val="28"/>
          <w:szCs w:val="28"/>
        </w:rPr>
        <w:pict>
          <v:oval id="_x0000_s1377" style="position:absolute;margin-left:153.6pt;margin-top:80.15pt;width:12pt;height:12.75pt;z-index:251911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"/>
        </w:pict>
      </w:r>
      <w:r>
        <w:rPr>
          <w:noProof/>
          <w:sz w:val="28"/>
          <w:szCs w:val="28"/>
        </w:rPr>
        <w:pict>
          <v:oval id="_x0000_s1375" style="position:absolute;margin-left:291.15pt;margin-top:184.85pt;width:12pt;height:12.75pt;z-index:251909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oval id="_x0000_s1373" style="position:absolute;margin-left:282.4pt;margin-top:166.6pt;width:12pt;height:12.75pt;z-index:251907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"/>
        </w:pict>
      </w:r>
      <w:r>
        <w:rPr>
          <w:noProof/>
          <w:sz w:val="28"/>
          <w:szCs w:val="28"/>
        </w:rPr>
        <w:pict>
          <v:oval id="_x0000_s1359" style="position:absolute;margin-left:278.2pt;margin-top:179.7pt;width:12pt;height:12.75pt;z-index:251892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gh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Поле 17" o:spid="_x0000_s1372" type="#_x0000_t202" style="position:absolute;margin-left:208.3pt;margin-top:377.4pt;width:45pt;height:21.55pt;rotation:8934962fd;z-index:251906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4.1.1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Поле 16" o:spid="_x0000_s1371" type="#_x0000_t202" style="position:absolute;margin-left:308.7pt;margin-top:399.05pt;width:31.5pt;height:18.75pt;rotation:-201510fd;z-index:251905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" filled="f" stroked="f" strokeweight=".5pt">
            <v:textbox>
              <w:txbxContent>
                <w:p w:rsidR="00965134" w:rsidRPr="00DC49F2" w:rsidRDefault="00965134" w:rsidP="007D0B18">
                  <w:pPr>
                    <w:rPr>
                      <w:b/>
                    </w:rPr>
                  </w:pPr>
                  <w:r w:rsidRPr="00DC49F2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368" style="position:absolute;margin-left:300.9pt;margin-top:398.35pt;width:12pt;height:12.75pt;z-index:251901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rect id="_x0000_s1370" style="position:absolute;margin-left:329.1pt;margin-top:433.4pt;width:18.45pt;height:7.15pt;rotation:-2457235fd;z-index:251904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"/>
        </w:pict>
      </w:r>
      <w:r>
        <w:rPr>
          <w:noProof/>
          <w:sz w:val="28"/>
          <w:szCs w:val="28"/>
        </w:rPr>
        <w:pict>
          <v:oval id="_x0000_s1367" style="position:absolute;margin-left:243pt;margin-top:363.55pt;width:12pt;height:12.75pt;z-index:251900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oval id="_x0000_s1358" style="position:absolute;margin-left:308.05pt;margin-top:165.7pt;width:12pt;height:12.75pt;z-index:25189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"/>
        </w:pict>
      </w:r>
      <w:r>
        <w:rPr>
          <w:noProof/>
          <w:sz w:val="28"/>
          <w:szCs w:val="28"/>
        </w:rPr>
        <w:pict>
          <v:oval id="_x0000_s1357" style="position:absolute;margin-left:165.35pt;margin-top:172pt;width:12pt;height:12.75pt;z-index:251890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DI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rect id="_x0000_s1360" style="position:absolute;margin-left:158.85pt;margin-top:226.35pt;width:18.45pt;height:7.15pt;rotation:-2457235fd;z-index:251893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"/>
        </w:pict>
      </w:r>
      <w:r>
        <w:rPr>
          <w:noProof/>
          <w:sz w:val="28"/>
          <w:szCs w:val="28"/>
        </w:rPr>
        <w:pict>
          <v:rect id="_x0000_s1366" style="position:absolute;margin-left:87.35pt;margin-top:209.6pt;width:18.45pt;height:7.15pt;rotation:-2457235fd;z-index:251899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"/>
        </w:pict>
      </w:r>
      <w:r w:rsidR="007D0B18">
        <w:rPr>
          <w:noProof/>
          <w:sz w:val="28"/>
          <w:szCs w:val="28"/>
        </w:rPr>
        <w:drawing>
          <wp:inline distT="0" distB="0" distL="0" distR="0">
            <wp:extent cx="6209399" cy="5816010"/>
            <wp:effectExtent l="0" t="0" r="1270" b="0"/>
            <wp:docPr id="27" name="Рисунок 18" descr="C:\Users\road\Desktop\Безымянный О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oad\Desktop\Безымянный ОДД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81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B18" w:rsidRDefault="007D0B18" w:rsidP="007D0B18">
      <w:pPr>
        <w:pageBreakBefore/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7D0B18" w:rsidRDefault="007D0B18" w:rsidP="007D0B18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 города Каменска-Уральского</w:t>
      </w:r>
    </w:p>
    <w:p w:rsidR="0041772B" w:rsidRDefault="0041772B" w:rsidP="0041772B">
      <w:pPr>
        <w:ind w:left="5103" w:right="-1"/>
        <w:rPr>
          <w:sz w:val="28"/>
          <w:szCs w:val="28"/>
        </w:rPr>
      </w:pPr>
      <w:r>
        <w:rPr>
          <w:sz w:val="28"/>
          <w:szCs w:val="28"/>
        </w:rPr>
        <w:t>от 09.06.2018  № 496</w:t>
      </w:r>
    </w:p>
    <w:p w:rsidR="007D0B18" w:rsidRDefault="0041772B" w:rsidP="0041772B">
      <w:pPr>
        <w:ind w:left="5103" w:right="-1"/>
        <w:rPr>
          <w:sz w:val="28"/>
          <w:szCs w:val="28"/>
        </w:rPr>
      </w:pPr>
      <w:r w:rsidRPr="000F7EC9">
        <w:rPr>
          <w:sz w:val="28"/>
          <w:szCs w:val="28"/>
        </w:rPr>
        <w:t xml:space="preserve"> </w:t>
      </w:r>
      <w:r w:rsidR="007D0B18" w:rsidRPr="000F7EC9">
        <w:rPr>
          <w:sz w:val="28"/>
          <w:szCs w:val="28"/>
        </w:rPr>
        <w:t>«Об</w:t>
      </w:r>
      <w:r w:rsidR="007D0B18">
        <w:rPr>
          <w:b/>
          <w:i/>
          <w:sz w:val="28"/>
          <w:szCs w:val="28"/>
        </w:rPr>
        <w:t xml:space="preserve"> </w:t>
      </w:r>
      <w:r w:rsidR="007D0B18" w:rsidRPr="000F7EC9">
        <w:rPr>
          <w:sz w:val="28"/>
          <w:szCs w:val="28"/>
        </w:rPr>
        <w:t>утверждении схем организации дорожного</w:t>
      </w:r>
      <w:r w:rsidR="007D0B18">
        <w:rPr>
          <w:sz w:val="28"/>
          <w:szCs w:val="28"/>
        </w:rPr>
        <w:t xml:space="preserve"> движения»</w:t>
      </w:r>
    </w:p>
    <w:p w:rsidR="007D0B18" w:rsidRDefault="007D0B18" w:rsidP="007D0B18">
      <w:pPr>
        <w:ind w:right="-1"/>
        <w:jc w:val="center"/>
        <w:rPr>
          <w:sz w:val="28"/>
          <w:szCs w:val="28"/>
        </w:rPr>
      </w:pPr>
    </w:p>
    <w:p w:rsidR="007D0B18" w:rsidRDefault="007D0B18" w:rsidP="007D0B18">
      <w:pPr>
        <w:tabs>
          <w:tab w:val="left" w:pos="9780"/>
        </w:tabs>
        <w:ind w:right="-1"/>
        <w:jc w:val="center"/>
        <w:rPr>
          <w:sz w:val="28"/>
          <w:szCs w:val="28"/>
        </w:rPr>
      </w:pPr>
      <w:r w:rsidRPr="00024899">
        <w:rPr>
          <w:sz w:val="28"/>
          <w:szCs w:val="28"/>
        </w:rPr>
        <w:t xml:space="preserve">Схема организации дорожного движения </w:t>
      </w:r>
    </w:p>
    <w:p w:rsidR="007D0B18" w:rsidRDefault="007D0B18" w:rsidP="007D0B18">
      <w:pPr>
        <w:tabs>
          <w:tab w:val="left" w:pos="9780"/>
        </w:tabs>
        <w:ind w:right="-1"/>
        <w:jc w:val="center"/>
        <w:rPr>
          <w:sz w:val="28"/>
          <w:szCs w:val="28"/>
        </w:rPr>
      </w:pPr>
      <w:proofErr w:type="gramStart"/>
      <w:r w:rsidRPr="00F91C04">
        <w:rPr>
          <w:sz w:val="28"/>
          <w:szCs w:val="28"/>
        </w:rPr>
        <w:t>при</w:t>
      </w:r>
      <w:proofErr w:type="gramEnd"/>
      <w:r w:rsidRPr="00F91C04">
        <w:rPr>
          <w:sz w:val="28"/>
          <w:szCs w:val="28"/>
        </w:rPr>
        <w:t xml:space="preserve"> проведения семейного праздника  «</w:t>
      </w:r>
      <w:proofErr w:type="spellStart"/>
      <w:r w:rsidRPr="00F91C04">
        <w:rPr>
          <w:sz w:val="28"/>
          <w:szCs w:val="28"/>
        </w:rPr>
        <w:t>Карнавальчик</w:t>
      </w:r>
      <w:proofErr w:type="spellEnd"/>
      <w:r w:rsidRPr="00F91C04">
        <w:rPr>
          <w:sz w:val="28"/>
          <w:szCs w:val="28"/>
        </w:rPr>
        <w:t xml:space="preserve"> на колесах»</w:t>
      </w:r>
    </w:p>
    <w:p w:rsidR="007D0B18" w:rsidRDefault="007D0B18" w:rsidP="00024899">
      <w:pPr>
        <w:ind w:right="4819"/>
        <w:rPr>
          <w:sz w:val="28"/>
          <w:szCs w:val="28"/>
        </w:rPr>
      </w:pPr>
    </w:p>
    <w:p w:rsidR="00024899" w:rsidRDefault="007D0B18" w:rsidP="00024899">
      <w:pPr>
        <w:ind w:right="4819"/>
        <w:rPr>
          <w:sz w:val="28"/>
          <w:szCs w:val="28"/>
        </w:rPr>
      </w:pPr>
      <w:r w:rsidRPr="007D0B18">
        <w:rPr>
          <w:sz w:val="28"/>
          <w:szCs w:val="28"/>
        </w:rPr>
        <w:t xml:space="preserve">Время проведения мероприятия - </w:t>
      </w:r>
      <w:r>
        <w:rPr>
          <w:sz w:val="28"/>
          <w:szCs w:val="28"/>
        </w:rPr>
        <w:t>2 часа</w:t>
      </w:r>
    </w:p>
    <w:p w:rsidR="007D0B18" w:rsidRPr="00FC2016" w:rsidRDefault="007D0B18" w:rsidP="007D0B18">
      <w:pPr>
        <w:ind w:right="4819"/>
        <w:rPr>
          <w:b/>
          <w:sz w:val="28"/>
          <w:szCs w:val="28"/>
        </w:rPr>
      </w:pPr>
    </w:p>
    <w:p w:rsidR="007D0B18" w:rsidRPr="00FC2016" w:rsidRDefault="00E65894" w:rsidP="007D0B18">
      <w:pPr>
        <w:ind w:right="4819"/>
        <w:rPr>
          <w:sz w:val="28"/>
          <w:szCs w:val="28"/>
        </w:rPr>
      </w:pPr>
      <w:r w:rsidRPr="00E65894">
        <w:rPr>
          <w:b/>
          <w:noProof/>
          <w:sz w:val="28"/>
          <w:szCs w:val="28"/>
        </w:rPr>
        <w:pict>
          <v:shape id="_x0000_s1386" type="#_x0000_t202" style="position:absolute;margin-left:162.7pt;margin-top:177.05pt;width:31.5pt;height:37.2pt;rotation:6147645fd;z-index:251921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85" type="#_x0000_t202" style="position:absolute;margin-left:178.65pt;margin-top:222.2pt;width:45pt;height:21.55pt;rotation:-2197550fd;z-index:251920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6.18.1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87" type="#_x0000_t202" style="position:absolute;margin-left:256.9pt;margin-top:181.35pt;width:31.5pt;height:38.7pt;rotation:-90;z-index:251922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88" type="#_x0000_t202" style="position:absolute;margin-left:315.5pt;margin-top:128.3pt;width:36.3pt;height:51.65pt;rotation:-90;z-index:251923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4.1.2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400" type="#_x0000_t202" style="position:absolute;margin-left:303.15pt;margin-top:192.45pt;width:31.5pt;height:18.75pt;rotation:180;z-index:251935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95" type="#_x0000_t202" style="position:absolute;margin-left:320.05pt;margin-top:392.35pt;width:31.5pt;height:18.75pt;rotation:-201510fd;z-index:251930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3.1</w:t>
                  </w:r>
                </w:p>
              </w:txbxContent>
            </v:textbox>
          </v:shape>
        </w:pict>
      </w:r>
      <w:r w:rsidRPr="00E65894">
        <w:rPr>
          <w:b/>
          <w:noProof/>
          <w:sz w:val="28"/>
          <w:szCs w:val="28"/>
        </w:rPr>
        <w:pict>
          <v:shape id="_x0000_s1393" type="#_x0000_t202" style="position:absolute;margin-left:347.55pt;margin-top:429.2pt;width:45pt;height:21.5pt;rotation:-2197550fd;z-index:251928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6.18.1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399" style="position:absolute;margin-left:291.15pt;margin-top:184.85pt;width:12pt;height:12.75pt;z-index:251934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"/>
        </w:pict>
      </w:r>
      <w:r w:rsidRPr="00E65894">
        <w:rPr>
          <w:b/>
          <w:noProof/>
          <w:sz w:val="28"/>
          <w:szCs w:val="28"/>
        </w:rPr>
        <w:pict>
          <v:shape id="_x0000_s1398" type="#_x0000_t202" style="position:absolute;margin-left:238.8pt;margin-top:157.05pt;width:51.6pt;height:21pt;rotation:-11579810fd;z-index:251933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4.1.3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397" style="position:absolute;margin-left:282.4pt;margin-top:166.6pt;width:12pt;height:12.75pt;z-index:251932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"/>
        </w:pict>
      </w:r>
      <w:r>
        <w:rPr>
          <w:noProof/>
          <w:sz w:val="28"/>
          <w:szCs w:val="28"/>
        </w:rPr>
        <w:pict>
          <v:oval id="_x0000_s1383" style="position:absolute;margin-left:278.2pt;margin-top:179.7pt;width:12pt;height:12.75pt;z-index:251918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"/>
        </w:pict>
      </w:r>
      <w:r w:rsidRPr="00E65894">
        <w:rPr>
          <w:b/>
          <w:noProof/>
          <w:sz w:val="28"/>
          <w:szCs w:val="28"/>
        </w:rPr>
        <w:pict>
          <v:shape id="_x0000_s1396" type="#_x0000_t202" style="position:absolute;margin-left:208.3pt;margin-top:377.4pt;width:45pt;height:21.55pt;rotation:8934962fd;z-index:251931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4.1.1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oval id="_x0000_s1392" style="position:absolute;margin-left:300.9pt;margin-top:398.35pt;width:12pt;height:12.75pt;z-index:251927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rect id="_x0000_s1394" style="position:absolute;margin-left:329.1pt;margin-top:433.4pt;width:18.45pt;height:7.15pt;rotation:-2457235fd;z-index:251929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"/>
        </w:pict>
      </w:r>
      <w:r>
        <w:rPr>
          <w:noProof/>
          <w:sz w:val="28"/>
          <w:szCs w:val="28"/>
        </w:rPr>
        <w:pict>
          <v:oval id="_x0000_s1391" style="position:absolute;margin-left:243pt;margin-top:363.55pt;width:12pt;height:12.75pt;z-index:251926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"/>
        </w:pict>
      </w:r>
      <w:r>
        <w:rPr>
          <w:noProof/>
          <w:sz w:val="28"/>
          <w:szCs w:val="28"/>
        </w:rPr>
        <w:pict>
          <v:oval id="_x0000_s1382" style="position:absolute;margin-left:308.05pt;margin-top:165.7pt;width:12pt;height:12.75pt;z-index:251917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"/>
        </w:pict>
      </w:r>
      <w:r>
        <w:rPr>
          <w:noProof/>
          <w:sz w:val="28"/>
          <w:szCs w:val="28"/>
        </w:rPr>
        <w:pict>
          <v:oval id="_x0000_s1381" style="position:absolute;margin-left:165.35pt;margin-top:172pt;width:12pt;height:12.75pt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"/>
        </w:pict>
      </w:r>
      <w:r>
        <w:rPr>
          <w:noProof/>
          <w:sz w:val="28"/>
          <w:szCs w:val="28"/>
        </w:rPr>
        <w:pict>
          <v:rect id="_x0000_s1384" style="position:absolute;margin-left:158.85pt;margin-top:226.35pt;width:18.45pt;height:7.15pt;rotation:-2457235fd;z-index:251919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"/>
        </w:pict>
      </w:r>
      <w:r w:rsidRPr="00E65894">
        <w:rPr>
          <w:b/>
          <w:noProof/>
          <w:sz w:val="28"/>
          <w:szCs w:val="28"/>
        </w:rPr>
        <w:pict>
          <v:shape id="_x0000_s1389" type="#_x0000_t202" style="position:absolute;margin-left:59.1pt;margin-top:198.55pt;width:45pt;height:21.55pt;rotation:9486038fd;z-index:251924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" filled="f" stroked="f" strokeweight=".5pt">
            <v:textbox>
              <w:txbxContent>
                <w:p w:rsidR="00965134" w:rsidRPr="007D0B18" w:rsidRDefault="00965134" w:rsidP="007D0B18">
                  <w:pPr>
                    <w:rPr>
                      <w:b/>
                    </w:rPr>
                  </w:pPr>
                  <w:r w:rsidRPr="007D0B18">
                    <w:rPr>
                      <w:b/>
                    </w:rPr>
                    <w:t>6.18.1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rect id="_x0000_s1390" style="position:absolute;margin-left:87.35pt;margin-top:209.6pt;width:18.45pt;height:7.15pt;rotation:-2457235fd;z-index:251925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"/>
        </w:pict>
      </w:r>
      <w:r w:rsidR="007D0B18">
        <w:rPr>
          <w:noProof/>
          <w:sz w:val="28"/>
          <w:szCs w:val="28"/>
        </w:rPr>
        <w:drawing>
          <wp:inline distT="0" distB="0" distL="0" distR="0">
            <wp:extent cx="6209399" cy="5816010"/>
            <wp:effectExtent l="0" t="0" r="1270" b="0"/>
            <wp:docPr id="28" name="Рисунок 18" descr="C:\Users\road\Desktop\Безымянный ОД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oad\Desktop\Безымянный ОДД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581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0B18" w:rsidRPr="00FC2016" w:rsidSect="0095231A">
      <w:headerReference w:type="default" r:id="rId17"/>
      <w:pgSz w:w="11906" w:h="16838"/>
      <w:pgMar w:top="709" w:right="56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C66" w:rsidRDefault="002D5C66" w:rsidP="0095231A">
      <w:r>
        <w:separator/>
      </w:r>
    </w:p>
  </w:endnote>
  <w:endnote w:type="continuationSeparator" w:id="1">
    <w:p w:rsidR="002D5C66" w:rsidRDefault="002D5C66" w:rsidP="009523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C66" w:rsidRDefault="002D5C66" w:rsidP="0095231A">
      <w:r>
        <w:separator/>
      </w:r>
    </w:p>
  </w:footnote>
  <w:footnote w:type="continuationSeparator" w:id="1">
    <w:p w:rsidR="002D5C66" w:rsidRDefault="002D5C66" w:rsidP="009523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68210"/>
      <w:docPartObj>
        <w:docPartGallery w:val="Page Numbers (Top of Page)"/>
        <w:docPartUnique/>
      </w:docPartObj>
    </w:sdtPr>
    <w:sdtContent>
      <w:p w:rsidR="00965134" w:rsidRDefault="00E65894">
        <w:pPr>
          <w:pStyle w:val="a9"/>
          <w:jc w:val="center"/>
        </w:pPr>
        <w:fldSimple w:instr=" PAGE   \* MERGEFORMAT ">
          <w:r w:rsidR="0041772B">
            <w:rPr>
              <w:noProof/>
            </w:rPr>
            <w:t>6</w:t>
          </w:r>
        </w:fldSimple>
      </w:p>
    </w:sdtContent>
  </w:sdt>
  <w:p w:rsidR="00965134" w:rsidRDefault="00965134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881"/>
    <w:rsid w:val="0001489D"/>
    <w:rsid w:val="000156A2"/>
    <w:rsid w:val="00024899"/>
    <w:rsid w:val="000A55C1"/>
    <w:rsid w:val="000B524B"/>
    <w:rsid w:val="00133698"/>
    <w:rsid w:val="00231A71"/>
    <w:rsid w:val="002D5C66"/>
    <w:rsid w:val="003012F9"/>
    <w:rsid w:val="003F6459"/>
    <w:rsid w:val="00410A5D"/>
    <w:rsid w:val="0041772B"/>
    <w:rsid w:val="00442EC9"/>
    <w:rsid w:val="004F4246"/>
    <w:rsid w:val="00534539"/>
    <w:rsid w:val="00536788"/>
    <w:rsid w:val="005614EA"/>
    <w:rsid w:val="00582F95"/>
    <w:rsid w:val="006743AA"/>
    <w:rsid w:val="006C6C5E"/>
    <w:rsid w:val="006E577C"/>
    <w:rsid w:val="006F7CF5"/>
    <w:rsid w:val="00702165"/>
    <w:rsid w:val="007D0B18"/>
    <w:rsid w:val="00871148"/>
    <w:rsid w:val="008916D1"/>
    <w:rsid w:val="008A5149"/>
    <w:rsid w:val="008C0E41"/>
    <w:rsid w:val="008C4A31"/>
    <w:rsid w:val="008E7F53"/>
    <w:rsid w:val="0095231A"/>
    <w:rsid w:val="00956881"/>
    <w:rsid w:val="00965134"/>
    <w:rsid w:val="00990CCC"/>
    <w:rsid w:val="00A1076A"/>
    <w:rsid w:val="00A337FD"/>
    <w:rsid w:val="00A62AFC"/>
    <w:rsid w:val="00A92D9A"/>
    <w:rsid w:val="00AD19BC"/>
    <w:rsid w:val="00B95DBC"/>
    <w:rsid w:val="00BA7870"/>
    <w:rsid w:val="00BB283E"/>
    <w:rsid w:val="00C6571F"/>
    <w:rsid w:val="00CF395C"/>
    <w:rsid w:val="00D921D5"/>
    <w:rsid w:val="00D92D8C"/>
    <w:rsid w:val="00DA20F1"/>
    <w:rsid w:val="00DB43D1"/>
    <w:rsid w:val="00DC28A5"/>
    <w:rsid w:val="00DD518E"/>
    <w:rsid w:val="00E65894"/>
    <w:rsid w:val="00E65AC5"/>
    <w:rsid w:val="00F91C04"/>
    <w:rsid w:val="00FA194B"/>
    <w:rsid w:val="00FA5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5">
      <o:colormru v:ext="edit" colors="#fc9"/>
      <o:colormenu v:ext="edit" fillcolor="#fc9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0B524B"/>
    <w:pPr>
      <w:spacing w:after="120"/>
    </w:pPr>
  </w:style>
  <w:style w:type="character" w:customStyle="1" w:styleId="a6">
    <w:name w:val="Основной текст Знак"/>
    <w:basedOn w:val="a0"/>
    <w:link w:val="a5"/>
    <w:rsid w:val="000B524B"/>
  </w:style>
  <w:style w:type="paragraph" w:styleId="a7">
    <w:name w:val="Balloon Text"/>
    <w:basedOn w:val="a"/>
    <w:link w:val="a8"/>
    <w:rsid w:val="0001489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1489D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95231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5231A"/>
  </w:style>
  <w:style w:type="paragraph" w:styleId="ab">
    <w:name w:val="footer"/>
    <w:basedOn w:val="a"/>
    <w:link w:val="ac"/>
    <w:rsid w:val="0095231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523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4240A-ACFD-4C59-AE4D-CDB96509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325</TotalTime>
  <Pages>15</Pages>
  <Words>809</Words>
  <Characters>6629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10</cp:revision>
  <cp:lastPrinted>2018-06-14T10:58:00Z</cp:lastPrinted>
  <dcterms:created xsi:type="dcterms:W3CDTF">2018-06-09T04:37:00Z</dcterms:created>
  <dcterms:modified xsi:type="dcterms:W3CDTF">2018-07-05T11:23:00Z</dcterms:modified>
</cp:coreProperties>
</file>