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BB22AE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19pt;margin-top:-1.35pt;width:54.95pt;height:54.45pt;z-index:2516572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" filled="f" stroked="f">
            <v:textbox style="mso-fit-shape-to-text:t">
              <w:txbxContent>
                <w:p w:rsidR="00D83073" w:rsidRDefault="00BA1701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1C0109" w:rsidRPr="00232502" w:rsidRDefault="00BB22AE" w:rsidP="001C0109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11" o:spid="_x0000_s1027" style="position:absolute;z-index:251658240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zDs3nIAIAADsEAAAOAAAAAAAAAAAAAAAAAC4CAABkcnMvZTJvRG9jLnhtbFBL&#10;AQItABQABgAIAAAAIQApYS6P3QAAAAYBAAAPAAAAAAAAAAAAAAAAAHoEAABkcnMvZG93bnJldi54&#10;bWxQSwUGAAAAAAQABADzAAAAhAUAAAAA&#10;" strokeweight="4.5pt">
            <v:stroke linestyle="thinThick"/>
          </v:line>
        </w:pict>
      </w:r>
      <w:r w:rsidR="001B1087" w:rsidRPr="00232502">
        <w:rPr>
          <w:sz w:val="28"/>
          <w:szCs w:val="28"/>
        </w:rPr>
        <w:t>о</w:t>
      </w:r>
      <w:r w:rsidR="001C0109" w:rsidRPr="00232502">
        <w:rPr>
          <w:sz w:val="28"/>
          <w:szCs w:val="28"/>
        </w:rPr>
        <w:t>т</w:t>
      </w:r>
      <w:r w:rsidR="00950755" w:rsidRPr="00232502">
        <w:rPr>
          <w:sz w:val="28"/>
          <w:szCs w:val="28"/>
        </w:rPr>
        <w:t xml:space="preserve"> </w:t>
      </w:r>
      <w:r w:rsidR="00E311E1">
        <w:rPr>
          <w:sz w:val="28"/>
          <w:szCs w:val="28"/>
        </w:rPr>
        <w:t>08.08.2018</w:t>
      </w:r>
      <w:r w:rsidR="00CB5351" w:rsidRPr="00232502">
        <w:rPr>
          <w:sz w:val="28"/>
          <w:szCs w:val="28"/>
        </w:rPr>
        <w:t xml:space="preserve"> </w:t>
      </w:r>
      <w:r w:rsidR="00462011" w:rsidRPr="00232502">
        <w:rPr>
          <w:sz w:val="28"/>
          <w:szCs w:val="28"/>
        </w:rPr>
        <w:t>№</w:t>
      </w:r>
      <w:r w:rsidR="00950755" w:rsidRPr="00232502">
        <w:rPr>
          <w:sz w:val="28"/>
          <w:szCs w:val="28"/>
        </w:rPr>
        <w:t xml:space="preserve"> </w:t>
      </w:r>
      <w:r w:rsidR="00E311E1">
        <w:rPr>
          <w:sz w:val="28"/>
          <w:szCs w:val="28"/>
        </w:rPr>
        <w:t>692</w:t>
      </w:r>
      <w:r w:rsidR="00CB5351" w:rsidRPr="00232502">
        <w:rPr>
          <w:sz w:val="28"/>
          <w:szCs w:val="28"/>
        </w:rPr>
        <w:t xml:space="preserve"> </w:t>
      </w:r>
    </w:p>
    <w:p w:rsidR="00B441F4" w:rsidRDefault="00B441F4" w:rsidP="00F56FEB">
      <w:pPr>
        <w:jc w:val="center"/>
        <w:rPr>
          <w:b/>
          <w:i/>
          <w:sz w:val="28"/>
          <w:szCs w:val="28"/>
        </w:rPr>
      </w:pPr>
    </w:p>
    <w:p w:rsidR="00453946" w:rsidRDefault="005E42A8" w:rsidP="00F56FE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</w:t>
      </w:r>
      <w:r w:rsidR="00CB46E9">
        <w:rPr>
          <w:b/>
          <w:i/>
          <w:sz w:val="28"/>
          <w:szCs w:val="28"/>
        </w:rPr>
        <w:t>подготовке мероприятий</w:t>
      </w:r>
      <w:r w:rsidR="00773408">
        <w:rPr>
          <w:b/>
          <w:bCs/>
          <w:i/>
          <w:sz w:val="28"/>
          <w:szCs w:val="28"/>
        </w:rPr>
        <w:t xml:space="preserve">, </w:t>
      </w:r>
      <w:r w:rsidR="00A37320">
        <w:rPr>
          <w:b/>
          <w:i/>
          <w:sz w:val="28"/>
          <w:szCs w:val="28"/>
        </w:rPr>
        <w:t>посвященн</w:t>
      </w:r>
      <w:r w:rsidR="00CB46E9">
        <w:rPr>
          <w:b/>
          <w:i/>
          <w:sz w:val="28"/>
          <w:szCs w:val="28"/>
        </w:rPr>
        <w:t>ых</w:t>
      </w:r>
      <w:r w:rsidR="00A37320">
        <w:rPr>
          <w:b/>
          <w:i/>
          <w:sz w:val="28"/>
          <w:szCs w:val="28"/>
        </w:rPr>
        <w:t xml:space="preserve"> празднованию </w:t>
      </w:r>
    </w:p>
    <w:p w:rsidR="0026124C" w:rsidRPr="000C40B4" w:rsidRDefault="00A37320" w:rsidP="00F56FEB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Дня </w:t>
      </w:r>
      <w:r w:rsidR="00CB5351">
        <w:rPr>
          <w:b/>
          <w:i/>
          <w:sz w:val="28"/>
          <w:szCs w:val="28"/>
        </w:rPr>
        <w:t>Военно-воздушных сил</w:t>
      </w:r>
      <w:r w:rsidR="00453946">
        <w:rPr>
          <w:b/>
          <w:i/>
          <w:sz w:val="28"/>
          <w:szCs w:val="28"/>
        </w:rPr>
        <w:t xml:space="preserve"> </w:t>
      </w:r>
      <w:r w:rsidR="00F56FEB">
        <w:rPr>
          <w:b/>
          <w:i/>
          <w:sz w:val="28"/>
          <w:szCs w:val="28"/>
        </w:rPr>
        <w:t>в 201</w:t>
      </w:r>
      <w:r w:rsidR="00453946">
        <w:rPr>
          <w:b/>
          <w:i/>
          <w:sz w:val="28"/>
          <w:szCs w:val="28"/>
        </w:rPr>
        <w:t>8</w:t>
      </w:r>
      <w:r w:rsidR="00F56FEB">
        <w:rPr>
          <w:b/>
          <w:i/>
          <w:sz w:val="28"/>
          <w:szCs w:val="28"/>
        </w:rPr>
        <w:t xml:space="preserve"> году</w:t>
      </w:r>
      <w:r w:rsidR="00001279">
        <w:rPr>
          <w:b/>
          <w:i/>
          <w:sz w:val="28"/>
          <w:szCs w:val="28"/>
        </w:rPr>
        <w:t>, и временном ограничении движения автотранспорта</w:t>
      </w:r>
    </w:p>
    <w:p w:rsidR="00BE0E12" w:rsidRPr="007E35FA" w:rsidRDefault="0026124C" w:rsidP="00EE4A74">
      <w:pPr>
        <w:spacing w:before="500"/>
        <w:jc w:val="both"/>
        <w:rPr>
          <w:bCs/>
          <w:sz w:val="28"/>
          <w:szCs w:val="28"/>
        </w:rPr>
      </w:pPr>
      <w:r w:rsidRPr="009336F2">
        <w:rPr>
          <w:sz w:val="28"/>
          <w:szCs w:val="28"/>
        </w:rPr>
        <w:tab/>
      </w:r>
      <w:proofErr w:type="gramStart"/>
      <w:r w:rsidR="005E42A8" w:rsidRPr="007E35FA">
        <w:rPr>
          <w:sz w:val="28"/>
          <w:szCs w:val="28"/>
        </w:rPr>
        <w:t>В соответствии с</w:t>
      </w:r>
      <w:r w:rsidR="00080C12">
        <w:rPr>
          <w:sz w:val="28"/>
          <w:szCs w:val="28"/>
        </w:rPr>
        <w:t xml:space="preserve"> </w:t>
      </w:r>
      <w:r w:rsidR="005E42A8" w:rsidRPr="007E35FA">
        <w:rPr>
          <w:sz w:val="28"/>
          <w:szCs w:val="28"/>
        </w:rPr>
        <w:t>Федеральн</w:t>
      </w:r>
      <w:r w:rsidR="009D7DFF" w:rsidRPr="007E35FA">
        <w:rPr>
          <w:sz w:val="28"/>
          <w:szCs w:val="28"/>
        </w:rPr>
        <w:t xml:space="preserve">ыми </w:t>
      </w:r>
      <w:r w:rsidR="005E42A8" w:rsidRPr="007E35FA">
        <w:rPr>
          <w:sz w:val="28"/>
          <w:szCs w:val="28"/>
        </w:rPr>
        <w:t>закон</w:t>
      </w:r>
      <w:r w:rsidR="009D7DFF" w:rsidRPr="007E35FA">
        <w:rPr>
          <w:sz w:val="28"/>
          <w:szCs w:val="28"/>
        </w:rPr>
        <w:t>ами</w:t>
      </w:r>
      <w:r w:rsidR="00080C12">
        <w:rPr>
          <w:sz w:val="28"/>
          <w:szCs w:val="28"/>
        </w:rPr>
        <w:t xml:space="preserve"> </w:t>
      </w:r>
      <w:r w:rsidR="009D7DFF" w:rsidRPr="007E35FA">
        <w:rPr>
          <w:sz w:val="28"/>
          <w:szCs w:val="28"/>
        </w:rPr>
        <w:t>от 06</w:t>
      </w:r>
      <w:r w:rsidR="002C15BE">
        <w:rPr>
          <w:sz w:val="28"/>
          <w:szCs w:val="28"/>
        </w:rPr>
        <w:t xml:space="preserve"> октября </w:t>
      </w:r>
      <w:r w:rsidR="009D7DFF" w:rsidRPr="007E35FA">
        <w:rPr>
          <w:sz w:val="28"/>
          <w:szCs w:val="28"/>
        </w:rPr>
        <w:t xml:space="preserve">2003 </w:t>
      </w:r>
      <w:r w:rsidR="002C15BE">
        <w:rPr>
          <w:sz w:val="28"/>
          <w:szCs w:val="28"/>
        </w:rPr>
        <w:t xml:space="preserve">года              </w:t>
      </w:r>
      <w:r w:rsidR="009D7DFF" w:rsidRPr="007E35FA">
        <w:rPr>
          <w:sz w:val="28"/>
          <w:szCs w:val="28"/>
        </w:rPr>
        <w:t xml:space="preserve">№ 131-ФЗ </w:t>
      </w:r>
      <w:r w:rsidR="005E42A8" w:rsidRPr="007E35FA">
        <w:rPr>
          <w:sz w:val="28"/>
          <w:szCs w:val="28"/>
        </w:rPr>
        <w:t xml:space="preserve">«Об общих принципах </w:t>
      </w:r>
      <w:r w:rsidR="00B63B5A" w:rsidRPr="007E35FA">
        <w:rPr>
          <w:sz w:val="28"/>
          <w:szCs w:val="28"/>
        </w:rPr>
        <w:t xml:space="preserve">организации </w:t>
      </w:r>
      <w:r w:rsidR="005E42A8" w:rsidRPr="007E35FA">
        <w:rPr>
          <w:sz w:val="28"/>
          <w:szCs w:val="28"/>
        </w:rPr>
        <w:t>местного самоуправления в Российской Федерации»</w:t>
      </w:r>
      <w:r w:rsidR="009D7DFF" w:rsidRPr="007E35FA">
        <w:rPr>
          <w:sz w:val="28"/>
          <w:szCs w:val="28"/>
        </w:rPr>
        <w:t xml:space="preserve"> и</w:t>
      </w:r>
      <w:r w:rsidR="00BE0E12" w:rsidRPr="007E35FA">
        <w:rPr>
          <w:bCs/>
          <w:sz w:val="28"/>
          <w:szCs w:val="28"/>
        </w:rPr>
        <w:t xml:space="preserve"> от 10</w:t>
      </w:r>
      <w:r w:rsidR="002C15BE">
        <w:rPr>
          <w:bCs/>
          <w:sz w:val="28"/>
          <w:szCs w:val="28"/>
        </w:rPr>
        <w:t xml:space="preserve"> декабря </w:t>
      </w:r>
      <w:r w:rsidR="00BE0E12" w:rsidRPr="007E35FA">
        <w:rPr>
          <w:bCs/>
          <w:sz w:val="28"/>
          <w:szCs w:val="28"/>
        </w:rPr>
        <w:t xml:space="preserve">1995 </w:t>
      </w:r>
      <w:r w:rsidR="002C15BE">
        <w:rPr>
          <w:bCs/>
          <w:sz w:val="28"/>
          <w:szCs w:val="28"/>
        </w:rPr>
        <w:t xml:space="preserve">года </w:t>
      </w:r>
      <w:r w:rsidR="009D7DFF" w:rsidRPr="007E35FA">
        <w:rPr>
          <w:bCs/>
          <w:sz w:val="28"/>
          <w:szCs w:val="28"/>
        </w:rPr>
        <w:t>№</w:t>
      </w:r>
      <w:r w:rsidR="00BE0E12" w:rsidRPr="007E35FA">
        <w:rPr>
          <w:bCs/>
          <w:sz w:val="28"/>
          <w:szCs w:val="28"/>
        </w:rPr>
        <w:t xml:space="preserve"> 196-ФЗ</w:t>
      </w:r>
      <w:r w:rsidR="009D7DFF" w:rsidRPr="007E35FA">
        <w:rPr>
          <w:bCs/>
          <w:sz w:val="28"/>
          <w:szCs w:val="28"/>
        </w:rPr>
        <w:t xml:space="preserve"> «</w:t>
      </w:r>
      <w:r w:rsidR="00BE0E12" w:rsidRPr="007E35FA">
        <w:rPr>
          <w:bCs/>
          <w:sz w:val="28"/>
          <w:szCs w:val="28"/>
        </w:rPr>
        <w:t xml:space="preserve">О </w:t>
      </w:r>
      <w:r w:rsidR="009D7DFF" w:rsidRPr="007E35FA">
        <w:rPr>
          <w:bCs/>
          <w:sz w:val="28"/>
          <w:szCs w:val="28"/>
        </w:rPr>
        <w:t>безопасности дорожного движения</w:t>
      </w:r>
      <w:r w:rsidR="00987BDE">
        <w:rPr>
          <w:bCs/>
          <w:sz w:val="28"/>
          <w:szCs w:val="28"/>
        </w:rPr>
        <w:t>»</w:t>
      </w:r>
      <w:r w:rsidR="000C40B4" w:rsidRPr="007E35FA">
        <w:rPr>
          <w:bCs/>
          <w:sz w:val="28"/>
          <w:szCs w:val="28"/>
        </w:rPr>
        <w:t>,</w:t>
      </w:r>
      <w:r w:rsidR="00F56FEB">
        <w:rPr>
          <w:bCs/>
          <w:sz w:val="28"/>
          <w:szCs w:val="28"/>
        </w:rPr>
        <w:t xml:space="preserve"> </w:t>
      </w:r>
      <w:r w:rsidR="00740AE5">
        <w:rPr>
          <w:bCs/>
          <w:sz w:val="28"/>
          <w:szCs w:val="28"/>
        </w:rPr>
        <w:t xml:space="preserve">статьей 5-1 Закона Свердловской области от 29.10.2013 </w:t>
      </w:r>
      <w:r w:rsidR="00232502">
        <w:rPr>
          <w:bCs/>
          <w:sz w:val="28"/>
          <w:szCs w:val="28"/>
        </w:rPr>
        <w:t xml:space="preserve">   </w:t>
      </w:r>
      <w:r w:rsidR="00740AE5">
        <w:rPr>
          <w:bCs/>
          <w:sz w:val="28"/>
          <w:szCs w:val="28"/>
        </w:rPr>
        <w:t xml:space="preserve">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области», </w:t>
      </w:r>
      <w:r w:rsidR="00F56FEB">
        <w:rPr>
          <w:bCs/>
          <w:sz w:val="28"/>
          <w:szCs w:val="28"/>
        </w:rPr>
        <w:t>в целях координации</w:t>
      </w:r>
      <w:proofErr w:type="gramEnd"/>
      <w:r w:rsidR="00F56FEB">
        <w:rPr>
          <w:bCs/>
          <w:sz w:val="28"/>
          <w:szCs w:val="28"/>
        </w:rPr>
        <w:t xml:space="preserve"> деятельности по организации и проведению мероприятий, посвященных празднованию </w:t>
      </w:r>
      <w:r w:rsidR="00453946">
        <w:rPr>
          <w:bCs/>
          <w:sz w:val="28"/>
          <w:szCs w:val="28"/>
        </w:rPr>
        <w:t xml:space="preserve">Дня </w:t>
      </w:r>
      <w:r w:rsidR="00CB5351">
        <w:rPr>
          <w:bCs/>
          <w:sz w:val="28"/>
          <w:szCs w:val="28"/>
        </w:rPr>
        <w:t>Военно-воздушных сил</w:t>
      </w:r>
      <w:r w:rsidR="00F56FEB">
        <w:rPr>
          <w:bCs/>
          <w:sz w:val="28"/>
          <w:szCs w:val="28"/>
        </w:rPr>
        <w:t>,</w:t>
      </w:r>
      <w:r w:rsidR="00453946">
        <w:rPr>
          <w:bCs/>
          <w:sz w:val="28"/>
          <w:szCs w:val="28"/>
        </w:rPr>
        <w:t xml:space="preserve"> </w:t>
      </w:r>
      <w:r w:rsidR="00F56FEB">
        <w:rPr>
          <w:bCs/>
          <w:sz w:val="28"/>
          <w:szCs w:val="28"/>
        </w:rPr>
        <w:t>обеспечения общественной безопасности в период проведения</w:t>
      </w:r>
      <w:r w:rsidR="00987BDE">
        <w:rPr>
          <w:bCs/>
          <w:sz w:val="28"/>
          <w:szCs w:val="28"/>
        </w:rPr>
        <w:t xml:space="preserve"> мероприятий </w:t>
      </w:r>
      <w:r w:rsidR="00F80686" w:rsidRPr="007E35FA">
        <w:rPr>
          <w:bCs/>
          <w:sz w:val="28"/>
          <w:szCs w:val="28"/>
        </w:rPr>
        <w:t>А</w:t>
      </w:r>
      <w:r w:rsidR="00375B3A" w:rsidRPr="007E35FA">
        <w:rPr>
          <w:bCs/>
          <w:sz w:val="28"/>
          <w:szCs w:val="28"/>
        </w:rPr>
        <w:t>дминистрация города Каменска-Уральского</w:t>
      </w:r>
    </w:p>
    <w:p w:rsidR="00C052F1" w:rsidRDefault="00C052F1" w:rsidP="00C052F1">
      <w:pPr>
        <w:spacing w:before="120" w:after="120"/>
        <w:jc w:val="both"/>
        <w:rPr>
          <w:b/>
          <w:sz w:val="28"/>
          <w:szCs w:val="28"/>
        </w:rPr>
      </w:pPr>
      <w:r w:rsidRPr="007E35FA">
        <w:rPr>
          <w:b/>
          <w:sz w:val="28"/>
          <w:szCs w:val="28"/>
        </w:rPr>
        <w:t>ПОСТАНОВЛ</w:t>
      </w:r>
      <w:r w:rsidR="00397D27" w:rsidRPr="007E35FA">
        <w:rPr>
          <w:b/>
          <w:sz w:val="28"/>
          <w:szCs w:val="28"/>
        </w:rPr>
        <w:t>ЯЕТ</w:t>
      </w:r>
      <w:r w:rsidRPr="007E35FA">
        <w:rPr>
          <w:b/>
          <w:sz w:val="28"/>
          <w:szCs w:val="28"/>
        </w:rPr>
        <w:t>:</w:t>
      </w:r>
    </w:p>
    <w:p w:rsidR="00227035" w:rsidRPr="00227035" w:rsidRDefault="004D006C" w:rsidP="00227035">
      <w:pPr>
        <w:ind w:firstLine="720"/>
        <w:jc w:val="both"/>
        <w:rPr>
          <w:sz w:val="28"/>
          <w:szCs w:val="28"/>
        </w:rPr>
      </w:pPr>
      <w:r w:rsidRPr="007E35FA">
        <w:rPr>
          <w:sz w:val="28"/>
          <w:szCs w:val="28"/>
        </w:rPr>
        <w:t xml:space="preserve">1. </w:t>
      </w:r>
      <w:r w:rsidR="00740AE5">
        <w:rPr>
          <w:sz w:val="28"/>
          <w:szCs w:val="28"/>
        </w:rPr>
        <w:t xml:space="preserve">Утвердить План </w:t>
      </w:r>
      <w:r w:rsidR="00740AE5" w:rsidRPr="00635C5B">
        <w:rPr>
          <w:sz w:val="28"/>
          <w:szCs w:val="28"/>
        </w:rPr>
        <w:t xml:space="preserve">мероприятий, посвященных </w:t>
      </w:r>
      <w:r w:rsidR="00740AE5">
        <w:rPr>
          <w:bCs/>
          <w:sz w:val="28"/>
          <w:szCs w:val="28"/>
        </w:rPr>
        <w:t>празднованию Дня Военно-воздушных сил</w:t>
      </w:r>
      <w:r w:rsidR="00740AE5" w:rsidRPr="00635C5B">
        <w:rPr>
          <w:sz w:val="28"/>
          <w:szCs w:val="28"/>
        </w:rPr>
        <w:t xml:space="preserve"> в 201</w:t>
      </w:r>
      <w:r w:rsidR="00740AE5">
        <w:rPr>
          <w:sz w:val="28"/>
          <w:szCs w:val="28"/>
        </w:rPr>
        <w:t>8</w:t>
      </w:r>
      <w:r w:rsidR="00740AE5" w:rsidRPr="00635C5B">
        <w:rPr>
          <w:sz w:val="28"/>
          <w:szCs w:val="28"/>
        </w:rPr>
        <w:t xml:space="preserve"> году</w:t>
      </w:r>
      <w:r w:rsidR="00740AE5">
        <w:rPr>
          <w:sz w:val="28"/>
          <w:szCs w:val="28"/>
        </w:rPr>
        <w:t xml:space="preserve"> (далее – План, прилагается)</w:t>
      </w:r>
      <w:r w:rsidR="00227035">
        <w:rPr>
          <w:sz w:val="28"/>
          <w:szCs w:val="28"/>
        </w:rPr>
        <w:t>.</w:t>
      </w:r>
    </w:p>
    <w:p w:rsidR="00CB5351" w:rsidRDefault="00227035" w:rsidP="00F72DEB">
      <w:pPr>
        <w:ind w:firstLine="720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375B3A" w:rsidRPr="007E35FA">
        <w:rPr>
          <w:sz w:val="28"/>
          <w:szCs w:val="28"/>
        </w:rPr>
        <w:t>Закрыть движение транспорта</w:t>
      </w:r>
      <w:r w:rsidR="00740AE5">
        <w:rPr>
          <w:sz w:val="28"/>
          <w:szCs w:val="28"/>
        </w:rPr>
        <w:t>:</w:t>
      </w:r>
      <w:r w:rsidR="00424420">
        <w:rPr>
          <w:sz w:val="28"/>
          <w:szCs w:val="28"/>
        </w:rPr>
        <w:t xml:space="preserve"> </w:t>
      </w:r>
    </w:p>
    <w:p w:rsidR="00CB5351" w:rsidRDefault="00CB5351" w:rsidP="00F72DE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11 августа 2018 года с </w:t>
      </w:r>
      <w:r w:rsidR="00740AE5">
        <w:rPr>
          <w:sz w:val="28"/>
          <w:szCs w:val="28"/>
        </w:rPr>
        <w:t>13.00 ча</w:t>
      </w:r>
      <w:r>
        <w:rPr>
          <w:sz w:val="28"/>
          <w:szCs w:val="28"/>
        </w:rPr>
        <w:t xml:space="preserve">сов до </w:t>
      </w:r>
      <w:r w:rsidR="00740AE5">
        <w:rPr>
          <w:sz w:val="28"/>
          <w:szCs w:val="28"/>
        </w:rPr>
        <w:t>23.00</w:t>
      </w:r>
      <w:r>
        <w:rPr>
          <w:sz w:val="28"/>
          <w:szCs w:val="28"/>
        </w:rPr>
        <w:t xml:space="preserve"> </w:t>
      </w:r>
      <w:r w:rsidRPr="007E35FA">
        <w:rPr>
          <w:sz w:val="28"/>
          <w:szCs w:val="28"/>
        </w:rPr>
        <w:t>часов</w:t>
      </w:r>
      <w:r w:rsidR="00740AE5" w:rsidRPr="00740AE5">
        <w:rPr>
          <w:sz w:val="28"/>
          <w:szCs w:val="28"/>
        </w:rPr>
        <w:t xml:space="preserve"> </w:t>
      </w:r>
      <w:r w:rsidR="00740AE5">
        <w:rPr>
          <w:sz w:val="28"/>
          <w:szCs w:val="28"/>
        </w:rPr>
        <w:t xml:space="preserve">вдоль здания Администрации города по улице </w:t>
      </w:r>
      <w:proofErr w:type="spellStart"/>
      <w:r w:rsidR="00740AE5">
        <w:rPr>
          <w:sz w:val="28"/>
          <w:szCs w:val="28"/>
        </w:rPr>
        <w:t>Тевосяна</w:t>
      </w:r>
      <w:proofErr w:type="spellEnd"/>
      <w:r w:rsidR="00740AE5">
        <w:rPr>
          <w:sz w:val="28"/>
          <w:szCs w:val="28"/>
        </w:rPr>
        <w:t>, 1</w:t>
      </w:r>
      <w:r>
        <w:rPr>
          <w:sz w:val="28"/>
          <w:szCs w:val="28"/>
        </w:rPr>
        <w:t>;</w:t>
      </w:r>
    </w:p>
    <w:p w:rsidR="00232502" w:rsidRDefault="00CB5351" w:rsidP="00F72DE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12 августа 2018 года</w:t>
      </w:r>
      <w:r w:rsidR="00232502">
        <w:rPr>
          <w:sz w:val="28"/>
          <w:szCs w:val="28"/>
        </w:rPr>
        <w:t>:</w:t>
      </w:r>
    </w:p>
    <w:p w:rsidR="00232502" w:rsidRDefault="00232502" w:rsidP="00F72DE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B5351">
        <w:rPr>
          <w:sz w:val="28"/>
          <w:szCs w:val="28"/>
        </w:rPr>
        <w:t xml:space="preserve"> с </w:t>
      </w:r>
      <w:r w:rsidR="00740AE5">
        <w:rPr>
          <w:sz w:val="28"/>
          <w:szCs w:val="28"/>
        </w:rPr>
        <w:t>9.30</w:t>
      </w:r>
      <w:r w:rsidR="00CB5351">
        <w:rPr>
          <w:sz w:val="28"/>
          <w:szCs w:val="28"/>
        </w:rPr>
        <w:t xml:space="preserve"> часов до </w:t>
      </w:r>
      <w:r w:rsidR="00740AE5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="00740AE5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740AE5">
        <w:rPr>
          <w:sz w:val="28"/>
          <w:szCs w:val="28"/>
        </w:rPr>
        <w:t xml:space="preserve">0 </w:t>
      </w:r>
      <w:r w:rsidR="00CB5351" w:rsidRPr="007E35FA">
        <w:rPr>
          <w:sz w:val="28"/>
          <w:szCs w:val="28"/>
        </w:rPr>
        <w:t>часов</w:t>
      </w:r>
      <w:r w:rsidR="00740AE5">
        <w:rPr>
          <w:sz w:val="28"/>
          <w:szCs w:val="28"/>
        </w:rPr>
        <w:t xml:space="preserve"> вдоль здания Администрации города по улице </w:t>
      </w:r>
      <w:proofErr w:type="spellStart"/>
      <w:r w:rsidR="00740AE5">
        <w:rPr>
          <w:sz w:val="28"/>
          <w:szCs w:val="28"/>
        </w:rPr>
        <w:t>Тевосяна</w:t>
      </w:r>
      <w:proofErr w:type="spellEnd"/>
      <w:r w:rsidR="00740AE5">
        <w:rPr>
          <w:sz w:val="28"/>
          <w:szCs w:val="28"/>
        </w:rPr>
        <w:t>, 1</w:t>
      </w:r>
      <w:r>
        <w:rPr>
          <w:sz w:val="28"/>
          <w:szCs w:val="28"/>
        </w:rPr>
        <w:t>;</w:t>
      </w:r>
    </w:p>
    <w:p w:rsidR="00D22B0B" w:rsidRDefault="00232502" w:rsidP="00F72DE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0AE5">
        <w:rPr>
          <w:sz w:val="28"/>
          <w:szCs w:val="28"/>
        </w:rPr>
        <w:t xml:space="preserve"> </w:t>
      </w:r>
      <w:r>
        <w:rPr>
          <w:sz w:val="28"/>
          <w:szCs w:val="28"/>
        </w:rPr>
        <w:t>с 9.30 часов до 16.30 часов</w:t>
      </w:r>
      <w:r w:rsidR="00740AE5" w:rsidRPr="00BE7123">
        <w:rPr>
          <w:sz w:val="28"/>
          <w:szCs w:val="28"/>
        </w:rPr>
        <w:t xml:space="preserve"> проезд от здания Администрации города до проспекта Победы вдоль ТЦ «Россия»</w:t>
      </w:r>
      <w:r w:rsidR="00CB5351">
        <w:rPr>
          <w:sz w:val="28"/>
          <w:szCs w:val="28"/>
        </w:rPr>
        <w:t>.</w:t>
      </w:r>
    </w:p>
    <w:p w:rsidR="00453946" w:rsidRDefault="00453946" w:rsidP="00D22B0B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МКУ «Управление городского хозяйства» (Я.Ю. </w:t>
      </w:r>
      <w:proofErr w:type="spellStart"/>
      <w:r>
        <w:rPr>
          <w:sz w:val="28"/>
          <w:szCs w:val="28"/>
        </w:rPr>
        <w:t>Барбицкий</w:t>
      </w:r>
      <w:proofErr w:type="spellEnd"/>
      <w:r>
        <w:rPr>
          <w:sz w:val="28"/>
          <w:szCs w:val="28"/>
        </w:rPr>
        <w:t>)</w:t>
      </w:r>
      <w:r w:rsidRPr="00210A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обеспечить расстановку необходимых дорожных знаков с учетом </w:t>
      </w:r>
      <w:r w:rsidR="00A5425D">
        <w:rPr>
          <w:sz w:val="28"/>
          <w:szCs w:val="28"/>
        </w:rPr>
        <w:t>пункта 2 настоящего постановления</w:t>
      </w:r>
      <w:r w:rsidR="00D22B0B">
        <w:rPr>
          <w:sz w:val="28"/>
          <w:szCs w:val="28"/>
        </w:rPr>
        <w:t>.</w:t>
      </w:r>
    </w:p>
    <w:p w:rsidR="00CB5351" w:rsidRDefault="00CB5351" w:rsidP="00CB535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Рекомендовать</w:t>
      </w:r>
      <w:r>
        <w:rPr>
          <w:sz w:val="28"/>
        </w:rPr>
        <w:t xml:space="preserve"> МО МВД России «Каменск-Уральский» </w:t>
      </w:r>
      <w:r>
        <w:rPr>
          <w:sz w:val="28"/>
          <w:szCs w:val="28"/>
        </w:rPr>
        <w:t xml:space="preserve">(С.И. </w:t>
      </w:r>
      <w:proofErr w:type="spellStart"/>
      <w:r>
        <w:rPr>
          <w:sz w:val="28"/>
          <w:szCs w:val="28"/>
        </w:rPr>
        <w:t>Тананыхин</w:t>
      </w:r>
      <w:proofErr w:type="spellEnd"/>
      <w:r>
        <w:rPr>
          <w:sz w:val="28"/>
          <w:szCs w:val="28"/>
        </w:rPr>
        <w:t>) организовать работу по обеспечению безопасности дорожного движения с учетом пункта 2 настоящего постановления.</w:t>
      </w:r>
    </w:p>
    <w:p w:rsidR="00D13371" w:rsidRDefault="00D13371" w:rsidP="00D1337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Отделу развития потребительского рынка, предпринимательства и туризма Администрации города (Т.К. </w:t>
      </w:r>
      <w:proofErr w:type="spellStart"/>
      <w:r>
        <w:rPr>
          <w:sz w:val="28"/>
          <w:szCs w:val="28"/>
        </w:rPr>
        <w:t>Афонина</w:t>
      </w:r>
      <w:proofErr w:type="spellEnd"/>
      <w:r>
        <w:rPr>
          <w:sz w:val="28"/>
          <w:szCs w:val="28"/>
        </w:rPr>
        <w:t>):</w:t>
      </w:r>
    </w:p>
    <w:p w:rsidR="00D13371" w:rsidRDefault="00D13371" w:rsidP="00D1337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о</w:t>
      </w:r>
      <w:r w:rsidRPr="007866C9">
        <w:rPr>
          <w:sz w:val="28"/>
          <w:szCs w:val="28"/>
        </w:rPr>
        <w:t>рганиз</w:t>
      </w:r>
      <w:r>
        <w:rPr>
          <w:sz w:val="28"/>
          <w:szCs w:val="28"/>
        </w:rPr>
        <w:t>овать</w:t>
      </w:r>
      <w:r w:rsidRPr="007866C9">
        <w:rPr>
          <w:sz w:val="28"/>
          <w:szCs w:val="28"/>
        </w:rPr>
        <w:t xml:space="preserve"> продаж</w:t>
      </w:r>
      <w:r>
        <w:rPr>
          <w:sz w:val="28"/>
          <w:szCs w:val="28"/>
        </w:rPr>
        <w:t>у</w:t>
      </w:r>
      <w:r w:rsidRPr="007866C9">
        <w:rPr>
          <w:sz w:val="28"/>
          <w:szCs w:val="28"/>
        </w:rPr>
        <w:t xml:space="preserve"> сувенирной продукции</w:t>
      </w:r>
      <w:r>
        <w:rPr>
          <w:sz w:val="28"/>
          <w:szCs w:val="28"/>
        </w:rPr>
        <w:t xml:space="preserve">, </w:t>
      </w:r>
      <w:r w:rsidRPr="007866C9">
        <w:rPr>
          <w:sz w:val="28"/>
          <w:szCs w:val="28"/>
        </w:rPr>
        <w:t>праздничной атрибутики</w:t>
      </w:r>
      <w:r>
        <w:rPr>
          <w:sz w:val="28"/>
          <w:szCs w:val="28"/>
        </w:rPr>
        <w:t xml:space="preserve">, работу точек </w:t>
      </w:r>
      <w:r w:rsidRPr="007866C9">
        <w:rPr>
          <w:sz w:val="28"/>
          <w:szCs w:val="28"/>
        </w:rPr>
        <w:t>общественного питания</w:t>
      </w:r>
      <w:r>
        <w:rPr>
          <w:sz w:val="28"/>
          <w:szCs w:val="28"/>
        </w:rPr>
        <w:t xml:space="preserve"> на период проведения </w:t>
      </w:r>
      <w:r w:rsidRPr="007866C9">
        <w:rPr>
          <w:sz w:val="28"/>
          <w:szCs w:val="28"/>
        </w:rPr>
        <w:t>мероприятий</w:t>
      </w:r>
      <w:r>
        <w:rPr>
          <w:sz w:val="28"/>
          <w:szCs w:val="28"/>
        </w:rPr>
        <w:t>, указанных в Плане;</w:t>
      </w:r>
    </w:p>
    <w:p w:rsidR="00D13371" w:rsidRPr="005F7F3A" w:rsidRDefault="00D13371" w:rsidP="00D13371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2) </w:t>
      </w:r>
      <w:r w:rsidRPr="005F7F3A">
        <w:rPr>
          <w:sz w:val="28"/>
          <w:szCs w:val="28"/>
        </w:rPr>
        <w:t>ознакомить руководителей о</w:t>
      </w:r>
      <w:r>
        <w:rPr>
          <w:sz w:val="28"/>
          <w:szCs w:val="28"/>
        </w:rPr>
        <w:t>рганизаций, осуществляющих розничную продажу алкогольной продукции, с настоящим</w:t>
      </w:r>
      <w:r w:rsidRPr="005F7F3A">
        <w:rPr>
          <w:sz w:val="28"/>
          <w:szCs w:val="28"/>
        </w:rPr>
        <w:t xml:space="preserve"> постановлением</w:t>
      </w:r>
      <w:r>
        <w:rPr>
          <w:sz w:val="28"/>
          <w:szCs w:val="28"/>
        </w:rPr>
        <w:t xml:space="preserve"> и положениями статьи 5-1 </w:t>
      </w:r>
      <w:r>
        <w:rPr>
          <w:bCs/>
          <w:sz w:val="28"/>
          <w:szCs w:val="28"/>
        </w:rPr>
        <w:t>Закона Свердловской области от 29.10.2013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</w:t>
      </w:r>
      <w:r w:rsidRPr="005F7F3A">
        <w:rPr>
          <w:sz w:val="28"/>
          <w:szCs w:val="28"/>
        </w:rPr>
        <w:t xml:space="preserve">. </w:t>
      </w:r>
    </w:p>
    <w:p w:rsidR="00453946" w:rsidRDefault="00D13371" w:rsidP="00453946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53946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53946" w:rsidRDefault="00453946" w:rsidP="00453946">
      <w:pPr>
        <w:tabs>
          <w:tab w:val="left" w:pos="709"/>
        </w:tabs>
        <w:jc w:val="both"/>
        <w:rPr>
          <w:sz w:val="28"/>
          <w:szCs w:val="28"/>
        </w:rPr>
      </w:pPr>
      <w:r w:rsidRPr="00BD38EF">
        <w:rPr>
          <w:sz w:val="28"/>
          <w:szCs w:val="28"/>
        </w:rPr>
        <w:tab/>
      </w:r>
      <w:r w:rsidR="00D13371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Д.В. Миронова. </w:t>
      </w:r>
    </w:p>
    <w:p w:rsidR="00453946" w:rsidRPr="007E35FA" w:rsidRDefault="00453946" w:rsidP="00F72DEB">
      <w:pPr>
        <w:ind w:firstLine="720"/>
        <w:jc w:val="both"/>
        <w:rPr>
          <w:sz w:val="28"/>
          <w:szCs w:val="28"/>
        </w:rPr>
      </w:pPr>
    </w:p>
    <w:p w:rsidR="008107F5" w:rsidRDefault="008107F5" w:rsidP="00163670">
      <w:pPr>
        <w:ind w:firstLine="720"/>
        <w:jc w:val="both"/>
        <w:rPr>
          <w:sz w:val="28"/>
          <w:szCs w:val="28"/>
        </w:rPr>
      </w:pPr>
    </w:p>
    <w:p w:rsidR="00400F0A" w:rsidRPr="007E35FA" w:rsidRDefault="00C92551" w:rsidP="008107F5">
      <w:pPr>
        <w:jc w:val="both"/>
        <w:rPr>
          <w:sz w:val="28"/>
          <w:szCs w:val="28"/>
        </w:rPr>
      </w:pPr>
      <w:r w:rsidRPr="007E35FA">
        <w:rPr>
          <w:sz w:val="28"/>
          <w:szCs w:val="28"/>
        </w:rPr>
        <w:t>Г</w:t>
      </w:r>
      <w:r w:rsidR="004B5501" w:rsidRPr="007E35FA">
        <w:rPr>
          <w:sz w:val="28"/>
          <w:szCs w:val="28"/>
        </w:rPr>
        <w:t>лав</w:t>
      </w:r>
      <w:r w:rsidRPr="007E35FA">
        <w:rPr>
          <w:sz w:val="28"/>
          <w:szCs w:val="28"/>
        </w:rPr>
        <w:t>а</w:t>
      </w:r>
      <w:r w:rsidR="00001279">
        <w:rPr>
          <w:sz w:val="28"/>
          <w:szCs w:val="28"/>
        </w:rPr>
        <w:t xml:space="preserve"> </w:t>
      </w:r>
      <w:r w:rsidR="005303C1" w:rsidRPr="007E35FA">
        <w:rPr>
          <w:sz w:val="28"/>
          <w:szCs w:val="28"/>
        </w:rPr>
        <w:t>города</w:t>
      </w:r>
      <w:r w:rsidR="00763CF1" w:rsidRPr="007E35FA">
        <w:rPr>
          <w:sz w:val="28"/>
          <w:szCs w:val="28"/>
        </w:rPr>
        <w:tab/>
      </w:r>
      <w:r w:rsidR="00763CF1" w:rsidRPr="007E35FA">
        <w:rPr>
          <w:sz w:val="28"/>
          <w:szCs w:val="28"/>
        </w:rPr>
        <w:tab/>
      </w:r>
      <w:r w:rsidR="00804D57" w:rsidRPr="007E35FA">
        <w:rPr>
          <w:sz w:val="28"/>
          <w:szCs w:val="28"/>
        </w:rPr>
        <w:tab/>
      </w:r>
      <w:r w:rsidR="00D80FFD">
        <w:rPr>
          <w:sz w:val="28"/>
          <w:szCs w:val="28"/>
        </w:rPr>
        <w:t xml:space="preserve">                                                                </w:t>
      </w:r>
      <w:r w:rsidR="00903584">
        <w:rPr>
          <w:sz w:val="28"/>
          <w:szCs w:val="28"/>
        </w:rPr>
        <w:t xml:space="preserve">А.В. </w:t>
      </w:r>
      <w:proofErr w:type="spellStart"/>
      <w:r w:rsidR="00903584">
        <w:rPr>
          <w:sz w:val="28"/>
          <w:szCs w:val="28"/>
        </w:rPr>
        <w:t>Шмыков</w:t>
      </w:r>
      <w:proofErr w:type="spellEnd"/>
      <w:r w:rsidR="00903584">
        <w:rPr>
          <w:sz w:val="28"/>
          <w:szCs w:val="28"/>
        </w:rPr>
        <w:t xml:space="preserve"> </w:t>
      </w:r>
    </w:p>
    <w:p w:rsidR="00A202CF" w:rsidRDefault="00A202CF" w:rsidP="00227035">
      <w:pPr>
        <w:ind w:left="5040" w:firstLine="720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D13371" w:rsidRDefault="00D13371" w:rsidP="00740AE5">
      <w:pPr>
        <w:ind w:left="4536"/>
        <w:jc w:val="both"/>
        <w:rPr>
          <w:sz w:val="28"/>
          <w:szCs w:val="28"/>
        </w:rPr>
      </w:pPr>
    </w:p>
    <w:p w:rsidR="00740AE5" w:rsidRPr="00227035" w:rsidRDefault="00740AE5" w:rsidP="00740AE5">
      <w:pPr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Pr="00227035">
        <w:rPr>
          <w:sz w:val="28"/>
          <w:szCs w:val="28"/>
        </w:rPr>
        <w:t>ТВЕРЖДЕН</w:t>
      </w:r>
    </w:p>
    <w:p w:rsidR="00740AE5" w:rsidRPr="00227035" w:rsidRDefault="00740AE5" w:rsidP="00740AE5">
      <w:pPr>
        <w:ind w:left="4536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227035">
        <w:rPr>
          <w:sz w:val="28"/>
          <w:szCs w:val="28"/>
        </w:rPr>
        <w:t xml:space="preserve"> Администрации </w:t>
      </w:r>
    </w:p>
    <w:p w:rsidR="00740AE5" w:rsidRPr="00227035" w:rsidRDefault="00740AE5" w:rsidP="00740AE5">
      <w:pPr>
        <w:ind w:left="4536"/>
        <w:jc w:val="both"/>
        <w:rPr>
          <w:sz w:val="28"/>
          <w:szCs w:val="28"/>
        </w:rPr>
      </w:pPr>
      <w:r w:rsidRPr="00227035">
        <w:rPr>
          <w:sz w:val="28"/>
          <w:szCs w:val="28"/>
        </w:rPr>
        <w:t>города Каменска-Уральского</w:t>
      </w:r>
    </w:p>
    <w:p w:rsidR="00E311E1" w:rsidRDefault="00740AE5" w:rsidP="00E311E1">
      <w:pPr>
        <w:ind w:left="4536"/>
        <w:jc w:val="both"/>
        <w:rPr>
          <w:sz w:val="28"/>
          <w:szCs w:val="28"/>
        </w:rPr>
      </w:pPr>
      <w:r w:rsidRPr="00227035">
        <w:rPr>
          <w:sz w:val="28"/>
          <w:szCs w:val="28"/>
        </w:rPr>
        <w:t xml:space="preserve">от </w:t>
      </w:r>
      <w:r w:rsidR="00E311E1">
        <w:rPr>
          <w:sz w:val="28"/>
          <w:szCs w:val="28"/>
        </w:rPr>
        <w:t>08.08.2018</w:t>
      </w:r>
      <w:r w:rsidRPr="00227035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="00E311E1">
        <w:rPr>
          <w:sz w:val="28"/>
          <w:szCs w:val="28"/>
        </w:rPr>
        <w:t>692</w:t>
      </w:r>
    </w:p>
    <w:p w:rsidR="00740AE5" w:rsidRPr="002C15BE" w:rsidRDefault="00E311E1" w:rsidP="00E311E1">
      <w:pPr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40AE5" w:rsidRPr="002C15BE">
        <w:rPr>
          <w:sz w:val="28"/>
          <w:szCs w:val="28"/>
        </w:rPr>
        <w:t>О подготовке мероприятий</w:t>
      </w:r>
      <w:r w:rsidR="00740AE5" w:rsidRPr="002C15BE">
        <w:rPr>
          <w:bCs/>
          <w:sz w:val="28"/>
          <w:szCs w:val="28"/>
        </w:rPr>
        <w:t xml:space="preserve">, </w:t>
      </w:r>
      <w:r w:rsidR="00740AE5">
        <w:rPr>
          <w:bCs/>
          <w:sz w:val="28"/>
          <w:szCs w:val="28"/>
        </w:rPr>
        <w:t xml:space="preserve"> </w:t>
      </w:r>
      <w:r w:rsidR="00740AE5" w:rsidRPr="002C15BE">
        <w:rPr>
          <w:sz w:val="28"/>
          <w:szCs w:val="28"/>
        </w:rPr>
        <w:t>посвященных</w:t>
      </w:r>
      <w:r w:rsidR="00740AE5">
        <w:rPr>
          <w:sz w:val="28"/>
          <w:szCs w:val="28"/>
        </w:rPr>
        <w:t xml:space="preserve"> </w:t>
      </w:r>
      <w:r w:rsidR="00740AE5" w:rsidRPr="002C15BE">
        <w:rPr>
          <w:sz w:val="28"/>
          <w:szCs w:val="28"/>
        </w:rPr>
        <w:t>празднованию</w:t>
      </w:r>
      <w:r w:rsidR="00740AE5">
        <w:rPr>
          <w:bCs/>
          <w:sz w:val="28"/>
          <w:szCs w:val="28"/>
        </w:rPr>
        <w:t xml:space="preserve"> </w:t>
      </w:r>
      <w:r w:rsidR="00740AE5" w:rsidRPr="002C15BE">
        <w:rPr>
          <w:sz w:val="28"/>
          <w:szCs w:val="28"/>
        </w:rPr>
        <w:t xml:space="preserve">Дня </w:t>
      </w:r>
      <w:r w:rsidR="00740AE5">
        <w:rPr>
          <w:sz w:val="28"/>
          <w:szCs w:val="28"/>
        </w:rPr>
        <w:t>Военно-воздушных сил</w:t>
      </w:r>
      <w:r w:rsidR="00740AE5">
        <w:rPr>
          <w:bCs/>
          <w:sz w:val="28"/>
          <w:szCs w:val="28"/>
        </w:rPr>
        <w:t xml:space="preserve"> </w:t>
      </w:r>
      <w:r w:rsidR="00740AE5" w:rsidRPr="002C15BE">
        <w:rPr>
          <w:sz w:val="28"/>
          <w:szCs w:val="28"/>
        </w:rPr>
        <w:t>в 2018 году,</w:t>
      </w:r>
      <w:r w:rsidR="00740AE5">
        <w:rPr>
          <w:sz w:val="28"/>
          <w:szCs w:val="28"/>
        </w:rPr>
        <w:t xml:space="preserve"> </w:t>
      </w:r>
      <w:r w:rsidR="00740AE5" w:rsidRPr="002C15BE">
        <w:rPr>
          <w:sz w:val="28"/>
          <w:szCs w:val="28"/>
        </w:rPr>
        <w:t>и</w:t>
      </w:r>
      <w:r w:rsidR="00740AE5">
        <w:rPr>
          <w:bCs/>
          <w:sz w:val="28"/>
          <w:szCs w:val="28"/>
        </w:rPr>
        <w:t xml:space="preserve"> в</w:t>
      </w:r>
      <w:r w:rsidR="00740AE5" w:rsidRPr="002C15BE">
        <w:rPr>
          <w:sz w:val="28"/>
          <w:szCs w:val="28"/>
        </w:rPr>
        <w:t>ременном ограничении движения автотранспорта</w:t>
      </w:r>
      <w:r w:rsidR="00740AE5">
        <w:rPr>
          <w:sz w:val="28"/>
          <w:szCs w:val="28"/>
        </w:rPr>
        <w:t xml:space="preserve">»                                                                           </w:t>
      </w:r>
    </w:p>
    <w:p w:rsidR="00740AE5" w:rsidRDefault="00740AE5" w:rsidP="00740AE5">
      <w:pPr>
        <w:jc w:val="center"/>
        <w:rPr>
          <w:sz w:val="28"/>
          <w:szCs w:val="28"/>
        </w:rPr>
      </w:pPr>
    </w:p>
    <w:p w:rsidR="00D13371" w:rsidRDefault="00D13371" w:rsidP="00740AE5">
      <w:pPr>
        <w:jc w:val="center"/>
        <w:rPr>
          <w:sz w:val="28"/>
          <w:szCs w:val="28"/>
        </w:rPr>
      </w:pPr>
    </w:p>
    <w:p w:rsidR="00D13371" w:rsidRDefault="00D13371" w:rsidP="00740AE5">
      <w:pPr>
        <w:jc w:val="center"/>
        <w:rPr>
          <w:sz w:val="28"/>
          <w:szCs w:val="28"/>
        </w:rPr>
      </w:pPr>
    </w:p>
    <w:p w:rsidR="00740AE5" w:rsidRPr="002C15BE" w:rsidRDefault="00740AE5" w:rsidP="00740AE5">
      <w:pPr>
        <w:jc w:val="center"/>
        <w:rPr>
          <w:sz w:val="28"/>
          <w:szCs w:val="28"/>
        </w:rPr>
      </w:pPr>
      <w:r w:rsidRPr="002C15BE">
        <w:rPr>
          <w:sz w:val="28"/>
          <w:szCs w:val="28"/>
        </w:rPr>
        <w:t>ПЛАН</w:t>
      </w:r>
    </w:p>
    <w:p w:rsidR="00740AE5" w:rsidRDefault="00740AE5" w:rsidP="00740AE5">
      <w:pPr>
        <w:jc w:val="center"/>
        <w:rPr>
          <w:sz w:val="28"/>
          <w:szCs w:val="28"/>
        </w:rPr>
      </w:pPr>
      <w:r w:rsidRPr="002C15BE">
        <w:rPr>
          <w:sz w:val="28"/>
          <w:szCs w:val="28"/>
        </w:rPr>
        <w:t xml:space="preserve">мероприятий, посвященных празднованию </w:t>
      </w:r>
    </w:p>
    <w:p w:rsidR="00740AE5" w:rsidRPr="002C15BE" w:rsidRDefault="00740AE5" w:rsidP="00740AE5">
      <w:pPr>
        <w:jc w:val="center"/>
        <w:rPr>
          <w:sz w:val="28"/>
          <w:szCs w:val="28"/>
        </w:rPr>
      </w:pPr>
      <w:r w:rsidRPr="002C15BE">
        <w:rPr>
          <w:sz w:val="28"/>
          <w:szCs w:val="28"/>
        </w:rPr>
        <w:t xml:space="preserve">Дня </w:t>
      </w:r>
      <w:r>
        <w:rPr>
          <w:sz w:val="28"/>
          <w:szCs w:val="28"/>
        </w:rPr>
        <w:t>Военно-воздушных сил</w:t>
      </w:r>
      <w:r w:rsidRPr="002C15BE">
        <w:rPr>
          <w:sz w:val="28"/>
          <w:szCs w:val="28"/>
        </w:rPr>
        <w:t xml:space="preserve"> в 2018 году</w:t>
      </w:r>
    </w:p>
    <w:p w:rsidR="00740AE5" w:rsidRPr="002C15BE" w:rsidRDefault="00740AE5" w:rsidP="00740AE5">
      <w:pPr>
        <w:jc w:val="center"/>
        <w:rPr>
          <w:sz w:val="28"/>
          <w:szCs w:val="28"/>
        </w:rPr>
      </w:pPr>
    </w:p>
    <w:tbl>
      <w:tblPr>
        <w:tblStyle w:val="a9"/>
        <w:tblW w:w="10314" w:type="dxa"/>
        <w:tblLayout w:type="fixed"/>
        <w:tblLook w:val="04A0"/>
      </w:tblPr>
      <w:tblGrid>
        <w:gridCol w:w="534"/>
        <w:gridCol w:w="3260"/>
        <w:gridCol w:w="2268"/>
        <w:gridCol w:w="1701"/>
        <w:gridCol w:w="2551"/>
      </w:tblGrid>
      <w:tr w:rsidR="00402A59" w:rsidRPr="002C15BE" w:rsidTr="00402A59">
        <w:tc>
          <w:tcPr>
            <w:tcW w:w="534" w:type="dxa"/>
          </w:tcPr>
          <w:p w:rsidR="00740AE5" w:rsidRPr="002C15BE" w:rsidRDefault="00740AE5" w:rsidP="003937CD">
            <w:pPr>
              <w:jc w:val="center"/>
              <w:rPr>
                <w:sz w:val="28"/>
                <w:szCs w:val="28"/>
              </w:rPr>
            </w:pPr>
            <w:r w:rsidRPr="002C15BE">
              <w:rPr>
                <w:sz w:val="28"/>
                <w:szCs w:val="28"/>
              </w:rPr>
              <w:t>№</w:t>
            </w:r>
          </w:p>
        </w:tc>
        <w:tc>
          <w:tcPr>
            <w:tcW w:w="3260" w:type="dxa"/>
          </w:tcPr>
          <w:p w:rsidR="00740AE5" w:rsidRPr="002C15BE" w:rsidRDefault="00740AE5" w:rsidP="003937CD">
            <w:pPr>
              <w:jc w:val="center"/>
              <w:rPr>
                <w:sz w:val="28"/>
                <w:szCs w:val="28"/>
              </w:rPr>
            </w:pPr>
            <w:r w:rsidRPr="002C15BE">
              <w:rPr>
                <w:sz w:val="28"/>
                <w:szCs w:val="28"/>
              </w:rPr>
              <w:t>Мероприятие</w:t>
            </w:r>
          </w:p>
        </w:tc>
        <w:tc>
          <w:tcPr>
            <w:tcW w:w="2268" w:type="dxa"/>
          </w:tcPr>
          <w:p w:rsidR="00740AE5" w:rsidRPr="002C15BE" w:rsidRDefault="00740AE5" w:rsidP="003937C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C15BE">
              <w:rPr>
                <w:sz w:val="28"/>
                <w:szCs w:val="28"/>
              </w:rPr>
              <w:t>Место проведения мероприятия и границы прилегающей территории, где не допускается розничная продажа алкогольной продукции</w:t>
            </w:r>
          </w:p>
        </w:tc>
        <w:tc>
          <w:tcPr>
            <w:tcW w:w="1701" w:type="dxa"/>
          </w:tcPr>
          <w:p w:rsidR="00740AE5" w:rsidRPr="002C15BE" w:rsidRDefault="00740AE5" w:rsidP="003937CD">
            <w:pPr>
              <w:jc w:val="center"/>
              <w:rPr>
                <w:sz w:val="28"/>
                <w:szCs w:val="28"/>
              </w:rPr>
            </w:pPr>
            <w:r w:rsidRPr="002C15BE">
              <w:rPr>
                <w:sz w:val="28"/>
                <w:szCs w:val="28"/>
              </w:rPr>
              <w:t xml:space="preserve">Дата и время проведения </w:t>
            </w:r>
          </w:p>
        </w:tc>
        <w:tc>
          <w:tcPr>
            <w:tcW w:w="2551" w:type="dxa"/>
          </w:tcPr>
          <w:p w:rsidR="00740AE5" w:rsidRPr="002C15BE" w:rsidRDefault="00740AE5" w:rsidP="003937CD">
            <w:pPr>
              <w:jc w:val="center"/>
              <w:rPr>
                <w:sz w:val="28"/>
                <w:szCs w:val="28"/>
              </w:rPr>
            </w:pPr>
            <w:r w:rsidRPr="002C15BE">
              <w:rPr>
                <w:sz w:val="28"/>
                <w:szCs w:val="28"/>
              </w:rPr>
              <w:t>Ответственный</w:t>
            </w:r>
          </w:p>
        </w:tc>
      </w:tr>
      <w:tr w:rsidR="00402A59" w:rsidTr="00402A59">
        <w:tc>
          <w:tcPr>
            <w:tcW w:w="534" w:type="dxa"/>
          </w:tcPr>
          <w:p w:rsidR="00D13371" w:rsidRPr="00C24C43" w:rsidRDefault="00D13371" w:rsidP="003937CD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260" w:type="dxa"/>
          </w:tcPr>
          <w:p w:rsidR="00D13371" w:rsidRPr="004A7CB3" w:rsidRDefault="00D13371" w:rsidP="00D13371">
            <w:pPr>
              <w:jc w:val="both"/>
              <w:rPr>
                <w:bCs/>
                <w:iCs/>
                <w:spacing w:val="60"/>
                <w:sz w:val="28"/>
                <w:szCs w:val="28"/>
              </w:rPr>
            </w:pPr>
            <w:r>
              <w:rPr>
                <w:rFonts w:eastAsiaTheme="majorEastAsia"/>
                <w:bCs/>
                <w:sz w:val="28"/>
                <w:szCs w:val="28"/>
              </w:rPr>
              <w:t>Показ патриотических художественных фильмов</w:t>
            </w:r>
          </w:p>
        </w:tc>
        <w:tc>
          <w:tcPr>
            <w:tcW w:w="2268" w:type="dxa"/>
          </w:tcPr>
          <w:p w:rsidR="00D13371" w:rsidRPr="009F7929" w:rsidRDefault="00D13371" w:rsidP="003937CD">
            <w:pPr>
              <w:jc w:val="center"/>
              <w:rPr>
                <w:sz w:val="28"/>
                <w:szCs w:val="28"/>
              </w:rPr>
            </w:pPr>
            <w:r w:rsidRPr="009F7929">
              <w:rPr>
                <w:sz w:val="28"/>
                <w:szCs w:val="28"/>
              </w:rPr>
              <w:t xml:space="preserve">Пл. Ленинского комсомола </w:t>
            </w:r>
          </w:p>
          <w:p w:rsidR="00D13371" w:rsidRPr="00903584" w:rsidRDefault="00D13371" w:rsidP="003937CD">
            <w:pPr>
              <w:pStyle w:val="1"/>
              <w:spacing w:before="0"/>
              <w:jc w:val="center"/>
            </w:pPr>
          </w:p>
        </w:tc>
        <w:tc>
          <w:tcPr>
            <w:tcW w:w="1701" w:type="dxa"/>
          </w:tcPr>
          <w:p w:rsidR="00D13371" w:rsidRPr="00C24C43" w:rsidRDefault="00D13371" w:rsidP="00D13371">
            <w:pPr>
              <w:jc w:val="center"/>
              <w:rPr>
                <w:bCs/>
                <w:iCs/>
                <w:spacing w:val="60"/>
                <w:sz w:val="28"/>
                <w:szCs w:val="28"/>
              </w:rPr>
            </w:pPr>
            <w:r w:rsidRPr="00C30349">
              <w:rPr>
                <w:rFonts w:eastAsiaTheme="majorEastAsia"/>
                <w:bCs/>
                <w:sz w:val="28"/>
                <w:szCs w:val="28"/>
              </w:rPr>
              <w:t>1</w:t>
            </w:r>
            <w:r>
              <w:rPr>
                <w:rFonts w:eastAsiaTheme="majorEastAsia"/>
                <w:bCs/>
                <w:sz w:val="28"/>
                <w:szCs w:val="28"/>
              </w:rPr>
              <w:t>1</w:t>
            </w:r>
            <w:r w:rsidRPr="00C30349">
              <w:rPr>
                <w:rFonts w:eastAsiaTheme="majorEastAsia"/>
                <w:bCs/>
                <w:sz w:val="28"/>
                <w:szCs w:val="28"/>
              </w:rPr>
              <w:t>.0</w:t>
            </w:r>
            <w:r>
              <w:rPr>
                <w:rFonts w:eastAsiaTheme="majorEastAsia"/>
                <w:bCs/>
                <w:sz w:val="28"/>
                <w:szCs w:val="28"/>
              </w:rPr>
              <w:t>8</w:t>
            </w:r>
            <w:r w:rsidRPr="00C30349">
              <w:rPr>
                <w:rFonts w:eastAsiaTheme="majorEastAsia"/>
                <w:bCs/>
                <w:sz w:val="28"/>
                <w:szCs w:val="28"/>
              </w:rPr>
              <w:t>.2018, 1</w:t>
            </w:r>
            <w:r>
              <w:rPr>
                <w:rFonts w:eastAsiaTheme="majorEastAsia"/>
                <w:bCs/>
                <w:sz w:val="28"/>
                <w:szCs w:val="28"/>
              </w:rPr>
              <w:t>6</w:t>
            </w:r>
            <w:r w:rsidRPr="00C30349">
              <w:rPr>
                <w:rFonts w:eastAsiaTheme="majorEastAsia"/>
                <w:bCs/>
                <w:sz w:val="28"/>
                <w:szCs w:val="28"/>
              </w:rPr>
              <w:t>.00</w:t>
            </w:r>
            <w:r>
              <w:rPr>
                <w:rFonts w:eastAsiaTheme="majorEastAsia"/>
                <w:bCs/>
                <w:sz w:val="28"/>
                <w:szCs w:val="28"/>
              </w:rPr>
              <w:t>-23.00</w:t>
            </w:r>
          </w:p>
        </w:tc>
        <w:tc>
          <w:tcPr>
            <w:tcW w:w="2551" w:type="dxa"/>
          </w:tcPr>
          <w:p w:rsidR="00D13371" w:rsidRDefault="00402A59" w:rsidP="003937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Пивоваров С.А.</w:t>
            </w:r>
          </w:p>
          <w:p w:rsidR="00402A59" w:rsidRPr="00396028" w:rsidRDefault="00402A59" w:rsidP="003937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</w:tc>
      </w:tr>
      <w:tr w:rsidR="00402A59" w:rsidTr="00402A59">
        <w:tc>
          <w:tcPr>
            <w:tcW w:w="534" w:type="dxa"/>
          </w:tcPr>
          <w:p w:rsidR="00D13371" w:rsidRPr="00C24C43" w:rsidRDefault="00D13371" w:rsidP="003937CD">
            <w:pPr>
              <w:pStyle w:val="a8"/>
              <w:numPr>
                <w:ilvl w:val="0"/>
                <w:numId w:val="8"/>
              </w:numPr>
              <w:jc w:val="center"/>
              <w:rPr>
                <w:b/>
                <w:bCs/>
                <w:i/>
                <w:iCs/>
                <w:spacing w:val="60"/>
                <w:sz w:val="28"/>
                <w:szCs w:val="28"/>
              </w:rPr>
            </w:pPr>
          </w:p>
        </w:tc>
        <w:tc>
          <w:tcPr>
            <w:tcW w:w="3260" w:type="dxa"/>
          </w:tcPr>
          <w:p w:rsidR="00D13371" w:rsidRPr="00351649" w:rsidRDefault="00D13371" w:rsidP="00D1337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интерактивных площадок, концертная программа</w:t>
            </w:r>
          </w:p>
        </w:tc>
        <w:tc>
          <w:tcPr>
            <w:tcW w:w="2268" w:type="dxa"/>
          </w:tcPr>
          <w:p w:rsidR="00D13371" w:rsidRPr="009F7929" w:rsidRDefault="00D13371" w:rsidP="003937CD">
            <w:pPr>
              <w:jc w:val="center"/>
              <w:rPr>
                <w:sz w:val="28"/>
                <w:szCs w:val="28"/>
              </w:rPr>
            </w:pPr>
            <w:r w:rsidRPr="009F7929">
              <w:rPr>
                <w:sz w:val="28"/>
                <w:szCs w:val="28"/>
              </w:rPr>
              <w:t xml:space="preserve">Пл. Ленинского комсомола </w:t>
            </w:r>
          </w:p>
          <w:p w:rsidR="00D13371" w:rsidRPr="00903584" w:rsidRDefault="00D13371" w:rsidP="00D13371">
            <w:pPr>
              <w:pStyle w:val="1"/>
              <w:spacing w:before="0"/>
              <w:jc w:val="center"/>
            </w:pPr>
            <w:proofErr w:type="gramStart"/>
            <w:r w:rsidRPr="009F7929">
              <w:rPr>
                <w:rFonts w:ascii="Times New Roman" w:hAnsi="Times New Roman" w:cs="Times New Roman"/>
                <w:b w:val="0"/>
                <w:color w:val="auto"/>
              </w:rPr>
              <w:t>(границы улиц:</w:t>
            </w:r>
            <w:proofErr w:type="gramEnd"/>
            <w:r w:rsidRPr="009F7929">
              <w:rPr>
                <w:rFonts w:ascii="Times New Roman" w:hAnsi="Times New Roman" w:cs="Times New Roman"/>
                <w:b w:val="0"/>
                <w:color w:val="auto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 w:val="0"/>
                <w:color w:val="auto"/>
              </w:rPr>
              <w:t>Титова</w:t>
            </w:r>
            <w:r w:rsidRPr="009F7929">
              <w:rPr>
                <w:rFonts w:ascii="Times New Roman" w:hAnsi="Times New Roman" w:cs="Times New Roman"/>
                <w:b w:val="0"/>
                <w:color w:val="auto"/>
              </w:rPr>
              <w:t>, Ленина, проспект Победы, Сибирская)</w:t>
            </w:r>
            <w:proofErr w:type="gramEnd"/>
          </w:p>
        </w:tc>
        <w:tc>
          <w:tcPr>
            <w:tcW w:w="1701" w:type="dxa"/>
          </w:tcPr>
          <w:p w:rsidR="00D13371" w:rsidRPr="00351649" w:rsidRDefault="00D13371" w:rsidP="00D13371">
            <w:pPr>
              <w:jc w:val="center"/>
              <w:rPr>
                <w:sz w:val="28"/>
                <w:szCs w:val="28"/>
              </w:rPr>
            </w:pPr>
            <w:r>
              <w:rPr>
                <w:rFonts w:eastAsiaTheme="majorEastAsia"/>
                <w:bCs/>
                <w:sz w:val="28"/>
                <w:szCs w:val="28"/>
              </w:rPr>
              <w:t>12.08.2018, 11.0</w:t>
            </w:r>
            <w:r w:rsidRPr="00C30349">
              <w:rPr>
                <w:rFonts w:eastAsiaTheme="majorEastAsia"/>
                <w:bCs/>
                <w:sz w:val="28"/>
                <w:szCs w:val="28"/>
              </w:rPr>
              <w:t>0</w:t>
            </w:r>
            <w:r>
              <w:rPr>
                <w:rFonts w:eastAsiaTheme="majorEastAsia"/>
                <w:bCs/>
                <w:sz w:val="28"/>
                <w:szCs w:val="28"/>
              </w:rPr>
              <w:t>-16.00</w:t>
            </w:r>
          </w:p>
        </w:tc>
        <w:tc>
          <w:tcPr>
            <w:tcW w:w="2551" w:type="dxa"/>
          </w:tcPr>
          <w:p w:rsidR="00402A59" w:rsidRDefault="00402A59" w:rsidP="00402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Пивоваров С.А.</w:t>
            </w:r>
          </w:p>
          <w:p w:rsidR="00402A59" w:rsidRDefault="00402A59" w:rsidP="00402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согласованию),</w:t>
            </w:r>
          </w:p>
          <w:p w:rsidR="00D13371" w:rsidRDefault="00D13371" w:rsidP="003937C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Шалобаев</w:t>
            </w:r>
            <w:proofErr w:type="spellEnd"/>
            <w:r>
              <w:rPr>
                <w:sz w:val="28"/>
                <w:szCs w:val="28"/>
              </w:rPr>
              <w:t xml:space="preserve"> А.Ю.</w:t>
            </w:r>
            <w:r w:rsidR="00402A59">
              <w:rPr>
                <w:sz w:val="28"/>
                <w:szCs w:val="28"/>
              </w:rPr>
              <w:t>,</w:t>
            </w:r>
          </w:p>
          <w:p w:rsidR="00D13371" w:rsidRPr="00351649" w:rsidRDefault="00D13371" w:rsidP="00402A5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Зубков А.</w:t>
            </w:r>
            <w:r w:rsidR="00402A59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740AE5" w:rsidRDefault="00740AE5" w:rsidP="00B441F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13371" w:rsidRDefault="00D13371" w:rsidP="00B441F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13371" w:rsidRDefault="00D13371" w:rsidP="00B441F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13371" w:rsidRDefault="00D13371" w:rsidP="00B441F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13371" w:rsidRDefault="00D13371" w:rsidP="00B441F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13371" w:rsidRDefault="00D13371" w:rsidP="00B441F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13371" w:rsidRDefault="00D13371" w:rsidP="00B441F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p w:rsidR="00D13371" w:rsidRDefault="00D13371" w:rsidP="00B441F4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sectPr w:rsidR="00D13371" w:rsidSect="00D13371">
      <w:headerReference w:type="even" r:id="rId8"/>
      <w:headerReference w:type="default" r:id="rId9"/>
      <w:pgSz w:w="11906" w:h="16838"/>
      <w:pgMar w:top="1135" w:right="849" w:bottom="851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AE8" w:rsidRDefault="00406AE8">
      <w:r>
        <w:separator/>
      </w:r>
    </w:p>
  </w:endnote>
  <w:endnote w:type="continuationSeparator" w:id="1">
    <w:p w:rsidR="00406AE8" w:rsidRDefault="00406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AE8" w:rsidRDefault="00406AE8">
      <w:r>
        <w:separator/>
      </w:r>
    </w:p>
  </w:footnote>
  <w:footnote w:type="continuationSeparator" w:id="1">
    <w:p w:rsidR="00406AE8" w:rsidRDefault="00406A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6F5" w:rsidRDefault="00BB22AE" w:rsidP="00B016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876F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876F5" w:rsidRDefault="005876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6F5" w:rsidRDefault="005876F5" w:rsidP="00B016D9">
    <w:pPr>
      <w:pStyle w:val="a3"/>
      <w:framePr w:wrap="around" w:vAnchor="text" w:hAnchor="margin" w:xAlign="center" w:y="1"/>
      <w:rPr>
        <w:rStyle w:val="a4"/>
      </w:rPr>
    </w:pPr>
  </w:p>
  <w:p w:rsidR="005876F5" w:rsidRDefault="005876F5" w:rsidP="001C010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02DF2"/>
    <w:multiLevelType w:val="hybridMultilevel"/>
    <w:tmpl w:val="90F80346"/>
    <w:lvl w:ilvl="0" w:tplc="838E6D10">
      <w:start w:val="5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D633BB9"/>
    <w:multiLevelType w:val="hybridMultilevel"/>
    <w:tmpl w:val="31B66F4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D20BFB"/>
    <w:multiLevelType w:val="hybridMultilevel"/>
    <w:tmpl w:val="BB7E5864"/>
    <w:lvl w:ilvl="0" w:tplc="0F020828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3522DCE"/>
    <w:multiLevelType w:val="hybridMultilevel"/>
    <w:tmpl w:val="DDF20780"/>
    <w:lvl w:ilvl="0" w:tplc="F85441F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AA54AA"/>
    <w:multiLevelType w:val="hybridMultilevel"/>
    <w:tmpl w:val="75383F08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7D47701"/>
    <w:multiLevelType w:val="multilevel"/>
    <w:tmpl w:val="2F727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2A8"/>
    <w:rsid w:val="00001279"/>
    <w:rsid w:val="00010240"/>
    <w:rsid w:val="000237BA"/>
    <w:rsid w:val="00032315"/>
    <w:rsid w:val="0004051A"/>
    <w:rsid w:val="000514E7"/>
    <w:rsid w:val="00052F17"/>
    <w:rsid w:val="0006389B"/>
    <w:rsid w:val="00075753"/>
    <w:rsid w:val="00080C12"/>
    <w:rsid w:val="000833B7"/>
    <w:rsid w:val="00093793"/>
    <w:rsid w:val="000A439D"/>
    <w:rsid w:val="000B43FF"/>
    <w:rsid w:val="000C40B4"/>
    <w:rsid w:val="000C4BAF"/>
    <w:rsid w:val="000D0703"/>
    <w:rsid w:val="000D5775"/>
    <w:rsid w:val="000F7422"/>
    <w:rsid w:val="001126CC"/>
    <w:rsid w:val="00120650"/>
    <w:rsid w:val="0012483D"/>
    <w:rsid w:val="001269BA"/>
    <w:rsid w:val="00127E13"/>
    <w:rsid w:val="001325F3"/>
    <w:rsid w:val="00142794"/>
    <w:rsid w:val="00142E20"/>
    <w:rsid w:val="001451C6"/>
    <w:rsid w:val="00163670"/>
    <w:rsid w:val="001809B2"/>
    <w:rsid w:val="00180A6F"/>
    <w:rsid w:val="001921A4"/>
    <w:rsid w:val="001934F4"/>
    <w:rsid w:val="00194D0F"/>
    <w:rsid w:val="001B1087"/>
    <w:rsid w:val="001B31DF"/>
    <w:rsid w:val="001C0109"/>
    <w:rsid w:val="001C26FB"/>
    <w:rsid w:val="001C45FB"/>
    <w:rsid w:val="001C5F40"/>
    <w:rsid w:val="001F533A"/>
    <w:rsid w:val="00202AEF"/>
    <w:rsid w:val="002032B0"/>
    <w:rsid w:val="00211F8B"/>
    <w:rsid w:val="00226263"/>
    <w:rsid w:val="00227035"/>
    <w:rsid w:val="00231F97"/>
    <w:rsid w:val="00232502"/>
    <w:rsid w:val="002357A5"/>
    <w:rsid w:val="00236F11"/>
    <w:rsid w:val="00245B5B"/>
    <w:rsid w:val="00246D9A"/>
    <w:rsid w:val="00253DB1"/>
    <w:rsid w:val="0026124C"/>
    <w:rsid w:val="00270DE6"/>
    <w:rsid w:val="0027417B"/>
    <w:rsid w:val="002747DD"/>
    <w:rsid w:val="002765C5"/>
    <w:rsid w:val="002776D8"/>
    <w:rsid w:val="00282381"/>
    <w:rsid w:val="00290F6A"/>
    <w:rsid w:val="00297237"/>
    <w:rsid w:val="00297D6C"/>
    <w:rsid w:val="002A4F84"/>
    <w:rsid w:val="002A7E6F"/>
    <w:rsid w:val="002C062E"/>
    <w:rsid w:val="002C15BE"/>
    <w:rsid w:val="002C1E04"/>
    <w:rsid w:val="002D7709"/>
    <w:rsid w:val="002E5F94"/>
    <w:rsid w:val="002F66AE"/>
    <w:rsid w:val="00304534"/>
    <w:rsid w:val="003108AF"/>
    <w:rsid w:val="00311949"/>
    <w:rsid w:val="00320679"/>
    <w:rsid w:val="0032365F"/>
    <w:rsid w:val="00326512"/>
    <w:rsid w:val="00344CD6"/>
    <w:rsid w:val="00351649"/>
    <w:rsid w:val="00351780"/>
    <w:rsid w:val="003614F5"/>
    <w:rsid w:val="00375B3A"/>
    <w:rsid w:val="00382A54"/>
    <w:rsid w:val="00382A69"/>
    <w:rsid w:val="0039378A"/>
    <w:rsid w:val="00396028"/>
    <w:rsid w:val="0039775C"/>
    <w:rsid w:val="00397D27"/>
    <w:rsid w:val="003A0304"/>
    <w:rsid w:val="003A7A39"/>
    <w:rsid w:val="003B50FA"/>
    <w:rsid w:val="003D3B7B"/>
    <w:rsid w:val="003D7BAF"/>
    <w:rsid w:val="003E2D60"/>
    <w:rsid w:val="003E3C1F"/>
    <w:rsid w:val="003E434F"/>
    <w:rsid w:val="003E5A73"/>
    <w:rsid w:val="00400F0A"/>
    <w:rsid w:val="00402A59"/>
    <w:rsid w:val="00406AE8"/>
    <w:rsid w:val="00417C49"/>
    <w:rsid w:val="00420D9A"/>
    <w:rsid w:val="00422764"/>
    <w:rsid w:val="00424420"/>
    <w:rsid w:val="004409FE"/>
    <w:rsid w:val="00443E83"/>
    <w:rsid w:val="004456A3"/>
    <w:rsid w:val="00450573"/>
    <w:rsid w:val="00453946"/>
    <w:rsid w:val="00462011"/>
    <w:rsid w:val="0046203B"/>
    <w:rsid w:val="004834CC"/>
    <w:rsid w:val="00490FD3"/>
    <w:rsid w:val="00493B8F"/>
    <w:rsid w:val="00494B27"/>
    <w:rsid w:val="004A094F"/>
    <w:rsid w:val="004A619A"/>
    <w:rsid w:val="004A7CB3"/>
    <w:rsid w:val="004B5501"/>
    <w:rsid w:val="004C154E"/>
    <w:rsid w:val="004C44EA"/>
    <w:rsid w:val="004D006C"/>
    <w:rsid w:val="004D17D9"/>
    <w:rsid w:val="004D409C"/>
    <w:rsid w:val="004E3232"/>
    <w:rsid w:val="00511C55"/>
    <w:rsid w:val="00512158"/>
    <w:rsid w:val="0051560B"/>
    <w:rsid w:val="005303C1"/>
    <w:rsid w:val="00554741"/>
    <w:rsid w:val="005635BB"/>
    <w:rsid w:val="00563FDD"/>
    <w:rsid w:val="00566DED"/>
    <w:rsid w:val="00574D3E"/>
    <w:rsid w:val="005858F7"/>
    <w:rsid w:val="005876F5"/>
    <w:rsid w:val="00593AAD"/>
    <w:rsid w:val="005A2694"/>
    <w:rsid w:val="005A292F"/>
    <w:rsid w:val="005A3915"/>
    <w:rsid w:val="005A739C"/>
    <w:rsid w:val="005B4901"/>
    <w:rsid w:val="005C5A66"/>
    <w:rsid w:val="005D136E"/>
    <w:rsid w:val="005D65F9"/>
    <w:rsid w:val="005E1398"/>
    <w:rsid w:val="005E2B11"/>
    <w:rsid w:val="005E42A8"/>
    <w:rsid w:val="005E5C3E"/>
    <w:rsid w:val="005E60BF"/>
    <w:rsid w:val="005F08C0"/>
    <w:rsid w:val="005F6AF9"/>
    <w:rsid w:val="005F6DE7"/>
    <w:rsid w:val="005F7368"/>
    <w:rsid w:val="00600EE0"/>
    <w:rsid w:val="00610115"/>
    <w:rsid w:val="00612C35"/>
    <w:rsid w:val="00615658"/>
    <w:rsid w:val="00621868"/>
    <w:rsid w:val="00623AEF"/>
    <w:rsid w:val="00630B51"/>
    <w:rsid w:val="00637A82"/>
    <w:rsid w:val="00637C97"/>
    <w:rsid w:val="00644B70"/>
    <w:rsid w:val="0064636A"/>
    <w:rsid w:val="00656023"/>
    <w:rsid w:val="006631D4"/>
    <w:rsid w:val="00663D61"/>
    <w:rsid w:val="00664246"/>
    <w:rsid w:val="00667F7A"/>
    <w:rsid w:val="006830CA"/>
    <w:rsid w:val="006856D3"/>
    <w:rsid w:val="00696176"/>
    <w:rsid w:val="006A2449"/>
    <w:rsid w:val="006A28E8"/>
    <w:rsid w:val="006A307C"/>
    <w:rsid w:val="006A3AC4"/>
    <w:rsid w:val="006A6839"/>
    <w:rsid w:val="006D1F81"/>
    <w:rsid w:val="006E2F4C"/>
    <w:rsid w:val="006F2123"/>
    <w:rsid w:val="006F659E"/>
    <w:rsid w:val="006F7BB5"/>
    <w:rsid w:val="00700516"/>
    <w:rsid w:val="00722A92"/>
    <w:rsid w:val="007336C1"/>
    <w:rsid w:val="00735F89"/>
    <w:rsid w:val="0073734A"/>
    <w:rsid w:val="00740AE5"/>
    <w:rsid w:val="007448D9"/>
    <w:rsid w:val="0074512A"/>
    <w:rsid w:val="00752C3C"/>
    <w:rsid w:val="00762351"/>
    <w:rsid w:val="00763CF1"/>
    <w:rsid w:val="007659BF"/>
    <w:rsid w:val="00773408"/>
    <w:rsid w:val="00776FBF"/>
    <w:rsid w:val="00777856"/>
    <w:rsid w:val="00797070"/>
    <w:rsid w:val="007A1589"/>
    <w:rsid w:val="007A223D"/>
    <w:rsid w:val="007A282E"/>
    <w:rsid w:val="007A2C27"/>
    <w:rsid w:val="007A447F"/>
    <w:rsid w:val="007A591A"/>
    <w:rsid w:val="007A603E"/>
    <w:rsid w:val="007B277A"/>
    <w:rsid w:val="007B4560"/>
    <w:rsid w:val="007D0816"/>
    <w:rsid w:val="007D486C"/>
    <w:rsid w:val="007D6B87"/>
    <w:rsid w:val="007E35FA"/>
    <w:rsid w:val="007E4756"/>
    <w:rsid w:val="00803FE1"/>
    <w:rsid w:val="00804D57"/>
    <w:rsid w:val="008107F5"/>
    <w:rsid w:val="00811DD4"/>
    <w:rsid w:val="0081355D"/>
    <w:rsid w:val="008156AE"/>
    <w:rsid w:val="00823C6A"/>
    <w:rsid w:val="00832B17"/>
    <w:rsid w:val="00837671"/>
    <w:rsid w:val="008448C6"/>
    <w:rsid w:val="0086215C"/>
    <w:rsid w:val="0087457D"/>
    <w:rsid w:val="00877A63"/>
    <w:rsid w:val="00885FBC"/>
    <w:rsid w:val="00895C5B"/>
    <w:rsid w:val="008A089F"/>
    <w:rsid w:val="008B7C20"/>
    <w:rsid w:val="008C4F6F"/>
    <w:rsid w:val="008D2575"/>
    <w:rsid w:val="008D44C8"/>
    <w:rsid w:val="008E3AAD"/>
    <w:rsid w:val="008E57B6"/>
    <w:rsid w:val="008F461E"/>
    <w:rsid w:val="008F520E"/>
    <w:rsid w:val="00900428"/>
    <w:rsid w:val="00903584"/>
    <w:rsid w:val="00911D81"/>
    <w:rsid w:val="00916F7A"/>
    <w:rsid w:val="00920ADE"/>
    <w:rsid w:val="009336F2"/>
    <w:rsid w:val="00933776"/>
    <w:rsid w:val="0093470E"/>
    <w:rsid w:val="00937F23"/>
    <w:rsid w:val="00942960"/>
    <w:rsid w:val="0094708E"/>
    <w:rsid w:val="00950755"/>
    <w:rsid w:val="00955532"/>
    <w:rsid w:val="00955C38"/>
    <w:rsid w:val="00956020"/>
    <w:rsid w:val="00963BD1"/>
    <w:rsid w:val="00973E90"/>
    <w:rsid w:val="0098089B"/>
    <w:rsid w:val="0098623C"/>
    <w:rsid w:val="00987BDE"/>
    <w:rsid w:val="0099569F"/>
    <w:rsid w:val="00995DDF"/>
    <w:rsid w:val="009A6ECD"/>
    <w:rsid w:val="009A6FF7"/>
    <w:rsid w:val="009C3D8F"/>
    <w:rsid w:val="009D2C1E"/>
    <w:rsid w:val="009D7DFF"/>
    <w:rsid w:val="009E0612"/>
    <w:rsid w:val="009E246C"/>
    <w:rsid w:val="009F015C"/>
    <w:rsid w:val="009F0AEE"/>
    <w:rsid w:val="009F0D81"/>
    <w:rsid w:val="009F7929"/>
    <w:rsid w:val="00A00A3F"/>
    <w:rsid w:val="00A1355C"/>
    <w:rsid w:val="00A202CF"/>
    <w:rsid w:val="00A23A5A"/>
    <w:rsid w:val="00A37320"/>
    <w:rsid w:val="00A40410"/>
    <w:rsid w:val="00A5425D"/>
    <w:rsid w:val="00A6075E"/>
    <w:rsid w:val="00A61738"/>
    <w:rsid w:val="00A66AAC"/>
    <w:rsid w:val="00A67A1C"/>
    <w:rsid w:val="00A83E87"/>
    <w:rsid w:val="00A90855"/>
    <w:rsid w:val="00A913FF"/>
    <w:rsid w:val="00AA48F3"/>
    <w:rsid w:val="00AB11D6"/>
    <w:rsid w:val="00AB22F1"/>
    <w:rsid w:val="00AB75BA"/>
    <w:rsid w:val="00AC6C4A"/>
    <w:rsid w:val="00AD1DB9"/>
    <w:rsid w:val="00AE13C9"/>
    <w:rsid w:val="00AE182C"/>
    <w:rsid w:val="00AE6C90"/>
    <w:rsid w:val="00AF08EA"/>
    <w:rsid w:val="00AF1C22"/>
    <w:rsid w:val="00AF38C0"/>
    <w:rsid w:val="00B00C05"/>
    <w:rsid w:val="00B01527"/>
    <w:rsid w:val="00B016D9"/>
    <w:rsid w:val="00B23D5F"/>
    <w:rsid w:val="00B3096D"/>
    <w:rsid w:val="00B34E54"/>
    <w:rsid w:val="00B43C55"/>
    <w:rsid w:val="00B441F4"/>
    <w:rsid w:val="00B526A8"/>
    <w:rsid w:val="00B63B5A"/>
    <w:rsid w:val="00B66DCC"/>
    <w:rsid w:val="00B73C3A"/>
    <w:rsid w:val="00B8698F"/>
    <w:rsid w:val="00B86C7C"/>
    <w:rsid w:val="00B9109D"/>
    <w:rsid w:val="00BA1701"/>
    <w:rsid w:val="00BA2330"/>
    <w:rsid w:val="00BA262F"/>
    <w:rsid w:val="00BB1688"/>
    <w:rsid w:val="00BB22AE"/>
    <w:rsid w:val="00BB3009"/>
    <w:rsid w:val="00BC44C1"/>
    <w:rsid w:val="00BC44D1"/>
    <w:rsid w:val="00BE0E12"/>
    <w:rsid w:val="00BE2CED"/>
    <w:rsid w:val="00BE376E"/>
    <w:rsid w:val="00BE6835"/>
    <w:rsid w:val="00BF1A16"/>
    <w:rsid w:val="00C00756"/>
    <w:rsid w:val="00C01F37"/>
    <w:rsid w:val="00C02F07"/>
    <w:rsid w:val="00C0342C"/>
    <w:rsid w:val="00C052F1"/>
    <w:rsid w:val="00C1041F"/>
    <w:rsid w:val="00C13081"/>
    <w:rsid w:val="00C23875"/>
    <w:rsid w:val="00C24037"/>
    <w:rsid w:val="00C24C43"/>
    <w:rsid w:val="00C30349"/>
    <w:rsid w:val="00C3151D"/>
    <w:rsid w:val="00C40719"/>
    <w:rsid w:val="00C42D5D"/>
    <w:rsid w:val="00C5135A"/>
    <w:rsid w:val="00C574CF"/>
    <w:rsid w:val="00C601A9"/>
    <w:rsid w:val="00C74F93"/>
    <w:rsid w:val="00C821D4"/>
    <w:rsid w:val="00C841CA"/>
    <w:rsid w:val="00C92551"/>
    <w:rsid w:val="00C9489A"/>
    <w:rsid w:val="00CA371A"/>
    <w:rsid w:val="00CA75EE"/>
    <w:rsid w:val="00CB3B35"/>
    <w:rsid w:val="00CB4182"/>
    <w:rsid w:val="00CB46E9"/>
    <w:rsid w:val="00CB510F"/>
    <w:rsid w:val="00CB5351"/>
    <w:rsid w:val="00CD02A7"/>
    <w:rsid w:val="00CD0D91"/>
    <w:rsid w:val="00CE1100"/>
    <w:rsid w:val="00CE241B"/>
    <w:rsid w:val="00CE30AC"/>
    <w:rsid w:val="00CE63B4"/>
    <w:rsid w:val="00CF20DF"/>
    <w:rsid w:val="00CF4A8C"/>
    <w:rsid w:val="00CF5736"/>
    <w:rsid w:val="00D0034B"/>
    <w:rsid w:val="00D0064F"/>
    <w:rsid w:val="00D00CE1"/>
    <w:rsid w:val="00D02D58"/>
    <w:rsid w:val="00D05C3A"/>
    <w:rsid w:val="00D06324"/>
    <w:rsid w:val="00D075A6"/>
    <w:rsid w:val="00D1077C"/>
    <w:rsid w:val="00D13371"/>
    <w:rsid w:val="00D22B0B"/>
    <w:rsid w:val="00D242DF"/>
    <w:rsid w:val="00D32A2C"/>
    <w:rsid w:val="00D33221"/>
    <w:rsid w:val="00D368FA"/>
    <w:rsid w:val="00D464D2"/>
    <w:rsid w:val="00D504DF"/>
    <w:rsid w:val="00D50871"/>
    <w:rsid w:val="00D51010"/>
    <w:rsid w:val="00D61C57"/>
    <w:rsid w:val="00D71632"/>
    <w:rsid w:val="00D71F9F"/>
    <w:rsid w:val="00D73F8D"/>
    <w:rsid w:val="00D80FFD"/>
    <w:rsid w:val="00D8104C"/>
    <w:rsid w:val="00D83073"/>
    <w:rsid w:val="00DA1493"/>
    <w:rsid w:val="00DA461A"/>
    <w:rsid w:val="00DB3DDA"/>
    <w:rsid w:val="00DC70B6"/>
    <w:rsid w:val="00DD193D"/>
    <w:rsid w:val="00DD5514"/>
    <w:rsid w:val="00DD73F2"/>
    <w:rsid w:val="00DD7983"/>
    <w:rsid w:val="00E05819"/>
    <w:rsid w:val="00E1072E"/>
    <w:rsid w:val="00E17E8A"/>
    <w:rsid w:val="00E27549"/>
    <w:rsid w:val="00E311E1"/>
    <w:rsid w:val="00E411A1"/>
    <w:rsid w:val="00E41818"/>
    <w:rsid w:val="00E420A2"/>
    <w:rsid w:val="00E42F28"/>
    <w:rsid w:val="00E50F52"/>
    <w:rsid w:val="00E51F43"/>
    <w:rsid w:val="00E52528"/>
    <w:rsid w:val="00E527E1"/>
    <w:rsid w:val="00E52A75"/>
    <w:rsid w:val="00E552A6"/>
    <w:rsid w:val="00E6118D"/>
    <w:rsid w:val="00E7052E"/>
    <w:rsid w:val="00E723F1"/>
    <w:rsid w:val="00E7682A"/>
    <w:rsid w:val="00E90A68"/>
    <w:rsid w:val="00EB03BA"/>
    <w:rsid w:val="00EB3D53"/>
    <w:rsid w:val="00ED34FA"/>
    <w:rsid w:val="00ED4B61"/>
    <w:rsid w:val="00ED608B"/>
    <w:rsid w:val="00EE1A84"/>
    <w:rsid w:val="00EE3402"/>
    <w:rsid w:val="00EE3954"/>
    <w:rsid w:val="00EE4A74"/>
    <w:rsid w:val="00EF2243"/>
    <w:rsid w:val="00F04381"/>
    <w:rsid w:val="00F04F08"/>
    <w:rsid w:val="00F07228"/>
    <w:rsid w:val="00F1578F"/>
    <w:rsid w:val="00F22983"/>
    <w:rsid w:val="00F2369C"/>
    <w:rsid w:val="00F273EA"/>
    <w:rsid w:val="00F47309"/>
    <w:rsid w:val="00F52BDE"/>
    <w:rsid w:val="00F55FD5"/>
    <w:rsid w:val="00F56FEB"/>
    <w:rsid w:val="00F60588"/>
    <w:rsid w:val="00F63864"/>
    <w:rsid w:val="00F67438"/>
    <w:rsid w:val="00F72DEB"/>
    <w:rsid w:val="00F741BE"/>
    <w:rsid w:val="00F75BC8"/>
    <w:rsid w:val="00F80686"/>
    <w:rsid w:val="00F81FF9"/>
    <w:rsid w:val="00F849BF"/>
    <w:rsid w:val="00F869AE"/>
    <w:rsid w:val="00F86AF8"/>
    <w:rsid w:val="00F87ECE"/>
    <w:rsid w:val="00F93EDF"/>
    <w:rsid w:val="00F97358"/>
    <w:rsid w:val="00FA1D59"/>
    <w:rsid w:val="00FB36AC"/>
    <w:rsid w:val="00FC23B3"/>
    <w:rsid w:val="00FD52E3"/>
    <w:rsid w:val="00FE0BF1"/>
    <w:rsid w:val="00FE48CB"/>
    <w:rsid w:val="00FE5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3F1"/>
  </w:style>
  <w:style w:type="paragraph" w:styleId="1">
    <w:name w:val="heading 1"/>
    <w:basedOn w:val="a"/>
    <w:next w:val="a"/>
    <w:link w:val="10"/>
    <w:qFormat/>
    <w:rsid w:val="0090358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876F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5876F5"/>
  </w:style>
  <w:style w:type="paragraph" w:styleId="a5">
    <w:name w:val="Balloon Text"/>
    <w:basedOn w:val="a"/>
    <w:semiHidden/>
    <w:rsid w:val="00297D6C"/>
    <w:rPr>
      <w:rFonts w:ascii="Tahoma" w:hAnsi="Tahoma" w:cs="Tahoma"/>
      <w:sz w:val="16"/>
      <w:szCs w:val="16"/>
    </w:rPr>
  </w:style>
  <w:style w:type="paragraph" w:styleId="a6">
    <w:name w:val="Title"/>
    <w:basedOn w:val="a"/>
    <w:qFormat/>
    <w:rsid w:val="00400F0A"/>
    <w:pPr>
      <w:jc w:val="center"/>
    </w:pPr>
    <w:rPr>
      <w:b/>
      <w:snapToGrid w:val="0"/>
      <w:color w:val="000000"/>
      <w:sz w:val="28"/>
    </w:rPr>
  </w:style>
  <w:style w:type="paragraph" w:styleId="a7">
    <w:name w:val="footer"/>
    <w:basedOn w:val="a"/>
    <w:rsid w:val="001C0109"/>
    <w:pPr>
      <w:tabs>
        <w:tab w:val="center" w:pos="4677"/>
        <w:tab w:val="right" w:pos="9355"/>
      </w:tabs>
    </w:pPr>
  </w:style>
  <w:style w:type="paragraph" w:styleId="a8">
    <w:name w:val="List Paragraph"/>
    <w:basedOn w:val="a"/>
    <w:uiPriority w:val="34"/>
    <w:qFormat/>
    <w:rsid w:val="00987BDE"/>
    <w:pPr>
      <w:ind w:left="720"/>
      <w:contextualSpacing/>
    </w:pPr>
  </w:style>
  <w:style w:type="table" w:styleId="a9">
    <w:name w:val="Table Grid"/>
    <w:basedOn w:val="a1"/>
    <w:rsid w:val="00C24C4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9035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Hyperlink"/>
    <w:basedOn w:val="a0"/>
    <w:uiPriority w:val="99"/>
    <w:unhideWhenUsed/>
    <w:rsid w:val="009035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3</Pages>
  <Words>428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3679</CharactersWithSpaces>
  <SharedDoc>false</SharedDoc>
  <HLinks>
    <vt:vector size="6" baseType="variant">
      <vt:variant>
        <vt:i4>7077925</vt:i4>
      </vt:variant>
      <vt:variant>
        <vt:i4>0</vt:i4>
      </vt:variant>
      <vt:variant>
        <vt:i4>0</vt:i4>
      </vt:variant>
      <vt:variant>
        <vt:i4>5</vt:i4>
      </vt:variant>
      <vt:variant>
        <vt:lpwstr>http://old.kamensk-uralskiy.ru/vlast/mestnoe-samoupravlenie/administracia/structura/podrazdelenia/-16/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Гилёва Надежда Вадимовна</dc:creator>
  <cp:lastModifiedBy>ies</cp:lastModifiedBy>
  <cp:revision>2</cp:revision>
  <cp:lastPrinted>2018-08-07T11:21:00Z</cp:lastPrinted>
  <dcterms:created xsi:type="dcterms:W3CDTF">2018-08-08T07:35:00Z</dcterms:created>
  <dcterms:modified xsi:type="dcterms:W3CDTF">2018-08-08T07:35:00Z</dcterms:modified>
</cp:coreProperties>
</file>