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905516" w:rsidRDefault="009E107B" w:rsidP="00133698">
      <w:pPr>
        <w:pStyle w:val="1"/>
        <w:ind w:left="5387"/>
        <w:jc w:val="right"/>
        <w:rPr>
          <w:b w:val="0"/>
          <w:bCs/>
          <w:iCs w:val="0"/>
        </w:rPr>
      </w:pPr>
      <w:r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next-textbox:#Надпись 2;mso-fit-shape-to-text:t">
              <w:txbxContent>
                <w:p w:rsidR="00B121E1" w:rsidRDefault="00B121E1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7D3E62" w:rsidRDefault="007D3E62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9E107B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E6298F">
        <w:rPr>
          <w:sz w:val="24"/>
        </w:rPr>
        <w:t xml:space="preserve">20.08.2018 </w:t>
      </w:r>
      <w:r w:rsidR="009A15F0">
        <w:rPr>
          <w:sz w:val="24"/>
        </w:rPr>
        <w:t xml:space="preserve"> № </w:t>
      </w:r>
      <w:r w:rsidR="00E6298F">
        <w:rPr>
          <w:sz w:val="24"/>
        </w:rPr>
        <w:t>725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bookmarkStart w:id="0" w:name="_GoBack"/>
    <w:p w:rsidR="00A03134" w:rsidRPr="005D1152" w:rsidRDefault="009E107B" w:rsidP="00A03134">
      <w:pPr>
        <w:pStyle w:val="ConsPlusNormal"/>
        <w:jc w:val="center"/>
        <w:rPr>
          <w:b/>
        </w:rPr>
      </w:pPr>
      <w:r>
        <w:fldChar w:fldCharType="begin"/>
      </w:r>
      <w:r>
        <w:instrText xml:space="preserve"> HYPERLINK "consultantplus://offline/ref=7760BC2258F482FD623388EA8D5EEDC31D96AEC26767F3B812A9F60188BDC7C271E28D36530091FAEDA05F5177G6I" </w:instrText>
      </w:r>
      <w:r>
        <w:fldChar w:fldCharType="separate"/>
      </w:r>
      <w:r w:rsidR="00F35718" w:rsidRPr="005D1152">
        <w:rPr>
          <w:b/>
          <w:i/>
        </w:rPr>
        <w:t xml:space="preserve">Об утверждении Порядка и условий финансирования проведения </w:t>
      </w:r>
      <w:r w:rsidR="005A642F" w:rsidRPr="005D1152">
        <w:rPr>
          <w:b/>
          <w:i/>
        </w:rPr>
        <w:t xml:space="preserve">бывшим </w:t>
      </w:r>
      <w:r w:rsidR="00F35718" w:rsidRPr="005D1152">
        <w:rPr>
          <w:b/>
          <w:i/>
        </w:rPr>
        <w:t xml:space="preserve">наймодателем </w:t>
      </w:r>
      <w:r w:rsidR="00A03134" w:rsidRPr="005D1152">
        <w:rPr>
          <w:b/>
          <w:i/>
        </w:rPr>
        <w:t xml:space="preserve"> капитального ремонта общего имущества в многоквартирн</w:t>
      </w:r>
      <w:r w:rsidR="00C66BE8" w:rsidRPr="005D1152">
        <w:rPr>
          <w:b/>
          <w:i/>
        </w:rPr>
        <w:t>ом</w:t>
      </w:r>
      <w:r w:rsidR="00A03134" w:rsidRPr="005D1152">
        <w:rPr>
          <w:b/>
          <w:i/>
        </w:rPr>
        <w:t xml:space="preserve"> дом</w:t>
      </w:r>
      <w:r w:rsidR="00C66BE8" w:rsidRPr="005D1152">
        <w:rPr>
          <w:b/>
          <w:i/>
        </w:rPr>
        <w:t>е</w:t>
      </w:r>
      <w:r w:rsidR="00E231F1" w:rsidRPr="00E231F1">
        <w:rPr>
          <w:b/>
          <w:i/>
        </w:rPr>
        <w:t xml:space="preserve"> </w:t>
      </w:r>
      <w:r w:rsidR="00F35718" w:rsidRPr="005D1152">
        <w:rPr>
          <w:b/>
          <w:i/>
        </w:rPr>
        <w:t>за счет средств бюджета</w:t>
      </w:r>
      <w:r>
        <w:rPr>
          <w:b/>
          <w:i/>
        </w:rPr>
        <w:fldChar w:fldCharType="end"/>
      </w:r>
      <w:r w:rsidR="00352D08" w:rsidRPr="005D1152">
        <w:rPr>
          <w:b/>
          <w:i/>
        </w:rPr>
        <w:t>муниципального образования город Каменск-Уральский</w:t>
      </w:r>
    </w:p>
    <w:bookmarkEnd w:id="0"/>
    <w:p w:rsidR="00A03134" w:rsidRPr="005D1152" w:rsidRDefault="00A03134" w:rsidP="00A03134">
      <w:pPr>
        <w:pStyle w:val="a4"/>
        <w:ind w:firstLine="0"/>
      </w:pPr>
    </w:p>
    <w:p w:rsidR="00C63AB7" w:rsidRPr="005D1152" w:rsidRDefault="00A03134" w:rsidP="00A03134">
      <w:pPr>
        <w:pStyle w:val="ConsPlusNormal"/>
        <w:ind w:firstLine="708"/>
        <w:jc w:val="both"/>
      </w:pPr>
      <w:r w:rsidRPr="005D1152">
        <w:t xml:space="preserve">В соответствии </w:t>
      </w:r>
      <w:r w:rsidR="00B932D2" w:rsidRPr="005D1152">
        <w:t xml:space="preserve">с Федеральным законом от 6 октября 2003 года № 131-Ф3 «Об общих принципах организации местного самоуправления в Российской Федерации», </w:t>
      </w:r>
      <w:r w:rsidR="00C63AB7" w:rsidRPr="005D1152">
        <w:t>статьей 190.1 Жилищного кодекса Российской Фед</w:t>
      </w:r>
      <w:r w:rsidR="00352D08" w:rsidRPr="005D1152">
        <w:t>ерации</w:t>
      </w:r>
      <w:r w:rsidR="00C63AB7" w:rsidRPr="005D1152">
        <w:t xml:space="preserve">, Администрация города Каменска-Уральского  </w:t>
      </w:r>
    </w:p>
    <w:p w:rsidR="00A03134" w:rsidRPr="005D1152" w:rsidRDefault="00A03134" w:rsidP="00A03134">
      <w:pPr>
        <w:jc w:val="both"/>
        <w:rPr>
          <w:b/>
          <w:sz w:val="28"/>
        </w:rPr>
      </w:pPr>
      <w:r w:rsidRPr="005D1152">
        <w:rPr>
          <w:b/>
          <w:sz w:val="28"/>
        </w:rPr>
        <w:t>ПОСТАНОВЛЯЕТ:</w:t>
      </w:r>
    </w:p>
    <w:p w:rsidR="007C59E1" w:rsidRPr="005D1152" w:rsidRDefault="00B821AE" w:rsidP="00B821AE">
      <w:pPr>
        <w:jc w:val="both"/>
        <w:rPr>
          <w:sz w:val="28"/>
          <w:szCs w:val="28"/>
        </w:rPr>
      </w:pPr>
      <w:r w:rsidRPr="005D1152">
        <w:rPr>
          <w:sz w:val="28"/>
        </w:rPr>
        <w:tab/>
        <w:t xml:space="preserve">1. </w:t>
      </w:r>
      <w:r w:rsidR="007C59E1" w:rsidRPr="005D1152">
        <w:rPr>
          <w:sz w:val="28"/>
          <w:szCs w:val="28"/>
        </w:rPr>
        <w:t xml:space="preserve">Утвердить </w:t>
      </w:r>
      <w:r w:rsidR="007C59E1" w:rsidRPr="005D1152">
        <w:rPr>
          <w:bCs/>
          <w:sz w:val="28"/>
          <w:szCs w:val="28"/>
        </w:rPr>
        <w:t xml:space="preserve">Порядок </w:t>
      </w:r>
      <w:r w:rsidR="007C59E1" w:rsidRPr="005D1152">
        <w:rPr>
          <w:sz w:val="28"/>
          <w:szCs w:val="28"/>
        </w:rPr>
        <w:t>и условия финансирования проведения бывшим наймодателем капитального ремонта общего имуществ</w:t>
      </w:r>
      <w:r w:rsidR="00C63AB7" w:rsidRPr="005D1152">
        <w:rPr>
          <w:sz w:val="28"/>
          <w:szCs w:val="28"/>
        </w:rPr>
        <w:t>а</w:t>
      </w:r>
      <w:r w:rsidR="007C59E1" w:rsidRPr="005D1152">
        <w:rPr>
          <w:sz w:val="28"/>
          <w:szCs w:val="28"/>
        </w:rPr>
        <w:t xml:space="preserve"> в многоквартирном доме за счет средств бюджета</w:t>
      </w:r>
      <w:r w:rsidR="00C0493B" w:rsidRPr="005D1152">
        <w:rPr>
          <w:sz w:val="28"/>
          <w:szCs w:val="28"/>
        </w:rPr>
        <w:t xml:space="preserve"> муниципального образования город Каменск-Уральский</w:t>
      </w:r>
      <w:r w:rsidR="0025121D" w:rsidRPr="005D1152">
        <w:rPr>
          <w:sz w:val="28"/>
          <w:szCs w:val="28"/>
        </w:rPr>
        <w:t>(прилагается)</w:t>
      </w:r>
      <w:r w:rsidR="007C59E1" w:rsidRPr="005D1152">
        <w:rPr>
          <w:sz w:val="28"/>
          <w:szCs w:val="28"/>
        </w:rPr>
        <w:t>.</w:t>
      </w:r>
    </w:p>
    <w:p w:rsidR="00B821AE" w:rsidRPr="005D1152" w:rsidRDefault="00B821AE" w:rsidP="00B821AE">
      <w:pPr>
        <w:jc w:val="both"/>
        <w:rPr>
          <w:sz w:val="28"/>
        </w:rPr>
      </w:pPr>
      <w:r w:rsidRPr="005D1152">
        <w:rPr>
          <w:sz w:val="28"/>
          <w:szCs w:val="28"/>
        </w:rPr>
        <w:tab/>
      </w:r>
      <w:r w:rsidR="00C63AB7" w:rsidRPr="005D1152">
        <w:rPr>
          <w:sz w:val="28"/>
          <w:szCs w:val="28"/>
        </w:rPr>
        <w:t>2</w:t>
      </w:r>
      <w:r w:rsidR="00A03134" w:rsidRPr="005D1152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5D1152" w:rsidRDefault="00B821AE" w:rsidP="00B821AE">
      <w:pPr>
        <w:jc w:val="both"/>
        <w:rPr>
          <w:sz w:val="28"/>
        </w:rPr>
      </w:pPr>
      <w:r w:rsidRPr="005D1152">
        <w:rPr>
          <w:sz w:val="28"/>
        </w:rPr>
        <w:tab/>
      </w:r>
      <w:r w:rsidR="00C63AB7" w:rsidRPr="005D1152">
        <w:rPr>
          <w:sz w:val="28"/>
          <w:szCs w:val="28"/>
        </w:rPr>
        <w:t>3</w:t>
      </w:r>
      <w:r w:rsidR="00A03134" w:rsidRPr="005D1152">
        <w:rPr>
          <w:sz w:val="28"/>
          <w:szCs w:val="28"/>
        </w:rPr>
        <w:t xml:space="preserve">. Контроль </w:t>
      </w:r>
      <w:r w:rsidR="005B6D62" w:rsidRPr="005D1152">
        <w:rPr>
          <w:sz w:val="28"/>
          <w:szCs w:val="28"/>
        </w:rPr>
        <w:t>исполнения</w:t>
      </w:r>
      <w:r w:rsidR="00A03134" w:rsidRPr="005D1152">
        <w:rPr>
          <w:sz w:val="28"/>
          <w:szCs w:val="28"/>
        </w:rPr>
        <w:t xml:space="preserve"> настоящего постановления возложить на первого заместителя главы Администрации города С.А. Гераскина.</w:t>
      </w:r>
    </w:p>
    <w:p w:rsidR="00133698" w:rsidRPr="005D1152" w:rsidRDefault="00133698" w:rsidP="00133698">
      <w:pPr>
        <w:jc w:val="both"/>
        <w:rPr>
          <w:sz w:val="28"/>
          <w:szCs w:val="28"/>
        </w:rPr>
      </w:pPr>
    </w:p>
    <w:p w:rsidR="004A7D6A" w:rsidRPr="005D1152" w:rsidRDefault="004A7D6A" w:rsidP="00133698">
      <w:pPr>
        <w:jc w:val="both"/>
        <w:rPr>
          <w:sz w:val="28"/>
          <w:szCs w:val="28"/>
        </w:rPr>
      </w:pPr>
    </w:p>
    <w:p w:rsidR="00D921D5" w:rsidRPr="005D1152" w:rsidRDefault="00C34987" w:rsidP="00133698">
      <w:pPr>
        <w:jc w:val="both"/>
        <w:rPr>
          <w:sz w:val="28"/>
          <w:szCs w:val="28"/>
        </w:rPr>
      </w:pPr>
      <w:r w:rsidRPr="005D1152">
        <w:rPr>
          <w:sz w:val="28"/>
          <w:szCs w:val="28"/>
        </w:rPr>
        <w:t>Г</w:t>
      </w:r>
      <w:r w:rsidR="00133698" w:rsidRPr="005D1152">
        <w:rPr>
          <w:sz w:val="28"/>
          <w:szCs w:val="28"/>
        </w:rPr>
        <w:t>лав</w:t>
      </w:r>
      <w:r w:rsidRPr="005D1152">
        <w:rPr>
          <w:sz w:val="28"/>
          <w:szCs w:val="28"/>
        </w:rPr>
        <w:t>а</w:t>
      </w:r>
      <w:r w:rsidR="00133698" w:rsidRPr="005D1152">
        <w:rPr>
          <w:sz w:val="28"/>
          <w:szCs w:val="28"/>
        </w:rPr>
        <w:t xml:space="preserve"> города</w:t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="00133698" w:rsidRPr="005D1152">
        <w:rPr>
          <w:sz w:val="28"/>
          <w:szCs w:val="28"/>
        </w:rPr>
        <w:tab/>
      </w:r>
      <w:r w:rsidRPr="005D1152">
        <w:rPr>
          <w:sz w:val="28"/>
          <w:szCs w:val="28"/>
        </w:rPr>
        <w:t>А.В. Шмыков</w:t>
      </w:r>
    </w:p>
    <w:p w:rsidR="00D8714C" w:rsidRPr="005D1152" w:rsidRDefault="00D8714C" w:rsidP="00133698">
      <w:pPr>
        <w:jc w:val="both"/>
        <w:rPr>
          <w:sz w:val="28"/>
          <w:szCs w:val="28"/>
        </w:rPr>
      </w:pPr>
    </w:p>
    <w:p w:rsidR="00D8714C" w:rsidRPr="005D1152" w:rsidRDefault="00D8714C" w:rsidP="00133698">
      <w:pPr>
        <w:jc w:val="both"/>
        <w:rPr>
          <w:sz w:val="28"/>
          <w:szCs w:val="28"/>
        </w:rPr>
      </w:pPr>
    </w:p>
    <w:p w:rsidR="00D8714C" w:rsidRPr="005D1152" w:rsidRDefault="00D8714C" w:rsidP="00133698">
      <w:pPr>
        <w:jc w:val="both"/>
        <w:rPr>
          <w:sz w:val="28"/>
          <w:szCs w:val="28"/>
        </w:rPr>
      </w:pPr>
    </w:p>
    <w:p w:rsidR="00D8714C" w:rsidRPr="005D1152" w:rsidRDefault="00D8714C" w:rsidP="00133698">
      <w:pPr>
        <w:jc w:val="both"/>
        <w:rPr>
          <w:sz w:val="28"/>
          <w:szCs w:val="28"/>
        </w:rPr>
      </w:pPr>
    </w:p>
    <w:p w:rsidR="007C59E1" w:rsidRPr="005D1152" w:rsidRDefault="007C59E1" w:rsidP="00D8714C">
      <w:pPr>
        <w:ind w:left="4"/>
        <w:jc w:val="right"/>
        <w:rPr>
          <w:sz w:val="28"/>
          <w:szCs w:val="28"/>
        </w:rPr>
      </w:pPr>
    </w:p>
    <w:p w:rsidR="007C59E1" w:rsidRPr="005D1152" w:rsidRDefault="007C59E1" w:rsidP="00D8714C">
      <w:pPr>
        <w:ind w:left="4"/>
        <w:jc w:val="right"/>
        <w:rPr>
          <w:sz w:val="28"/>
          <w:szCs w:val="28"/>
        </w:rPr>
      </w:pPr>
    </w:p>
    <w:p w:rsidR="007C59E1" w:rsidRPr="005D1152" w:rsidRDefault="007C59E1" w:rsidP="00D8714C">
      <w:pPr>
        <w:ind w:left="4"/>
        <w:jc w:val="right"/>
        <w:rPr>
          <w:sz w:val="28"/>
          <w:szCs w:val="28"/>
        </w:rPr>
      </w:pPr>
    </w:p>
    <w:p w:rsidR="007C59E1" w:rsidRPr="005D1152" w:rsidRDefault="007C59E1" w:rsidP="00D8714C">
      <w:pPr>
        <w:ind w:left="4"/>
        <w:jc w:val="right"/>
        <w:rPr>
          <w:sz w:val="28"/>
          <w:szCs w:val="28"/>
        </w:rPr>
      </w:pPr>
    </w:p>
    <w:p w:rsidR="007C59E1" w:rsidRPr="005D1152" w:rsidRDefault="007C59E1" w:rsidP="00D8714C">
      <w:pPr>
        <w:ind w:left="4"/>
        <w:jc w:val="right"/>
        <w:rPr>
          <w:sz w:val="28"/>
          <w:szCs w:val="28"/>
        </w:rPr>
      </w:pPr>
    </w:p>
    <w:p w:rsidR="00352D08" w:rsidRPr="005D1152" w:rsidRDefault="00352D08" w:rsidP="00D8714C">
      <w:pPr>
        <w:ind w:left="4"/>
        <w:jc w:val="right"/>
        <w:rPr>
          <w:sz w:val="28"/>
          <w:szCs w:val="28"/>
        </w:rPr>
      </w:pPr>
    </w:p>
    <w:p w:rsidR="00352D08" w:rsidRPr="005D1152" w:rsidRDefault="00352D08" w:rsidP="00D8714C">
      <w:pPr>
        <w:ind w:left="4"/>
        <w:jc w:val="right"/>
        <w:rPr>
          <w:sz w:val="28"/>
          <w:szCs w:val="28"/>
        </w:rPr>
      </w:pPr>
    </w:p>
    <w:p w:rsidR="00352D08" w:rsidRPr="005D1152" w:rsidRDefault="00352D08" w:rsidP="00D8714C">
      <w:pPr>
        <w:ind w:left="4"/>
        <w:jc w:val="right"/>
        <w:rPr>
          <w:sz w:val="28"/>
          <w:szCs w:val="28"/>
        </w:rPr>
      </w:pPr>
    </w:p>
    <w:p w:rsidR="00352D08" w:rsidRPr="005D1152" w:rsidRDefault="00352D08" w:rsidP="00D8714C">
      <w:pPr>
        <w:ind w:left="4"/>
        <w:jc w:val="right"/>
        <w:rPr>
          <w:sz w:val="28"/>
          <w:szCs w:val="28"/>
        </w:rPr>
      </w:pPr>
    </w:p>
    <w:p w:rsidR="0083445A" w:rsidRPr="005D1152" w:rsidRDefault="0083445A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9E107B" w:rsidP="00D8714C">
      <w:pPr>
        <w:ind w:left="4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1032" type="#_x0000_t202" style="position:absolute;left:0;text-align:left;margin-left:244pt;margin-top:1.2pt;width:259.6pt;height:194.55pt;z-index:251659264" filled="f" stroked="f">
            <v:textbox style="mso-next-textbox:#_x0000_s1032">
              <w:txbxContent>
                <w:p w:rsidR="00B121E1" w:rsidRPr="001D0C76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>Утвержден</w:t>
                  </w:r>
                </w:p>
                <w:p w:rsidR="00B121E1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постановлением </w:t>
                  </w:r>
                  <w:r w:rsidRPr="001D0C76">
                    <w:rPr>
                      <w:color w:val="000000"/>
                      <w:sz w:val="28"/>
                      <w:szCs w:val="28"/>
                    </w:rPr>
                    <w:t xml:space="preserve">Администрации </w:t>
                  </w:r>
                </w:p>
                <w:p w:rsidR="00B121E1" w:rsidRPr="001D0C76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 w:rsidRPr="001D0C76">
                    <w:rPr>
                      <w:color w:val="000000"/>
                      <w:sz w:val="28"/>
                      <w:szCs w:val="28"/>
                    </w:rPr>
                    <w:t xml:space="preserve">города Каменска-Уральского  </w:t>
                  </w:r>
                </w:p>
                <w:p w:rsidR="00B121E1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 w:rsidRPr="001D0C76"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1C3AF2">
                    <w:rPr>
                      <w:color w:val="000000"/>
                      <w:sz w:val="28"/>
                      <w:szCs w:val="28"/>
                    </w:rPr>
                    <w:t>20.08.2018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№ </w:t>
                  </w:r>
                  <w:r w:rsidR="001C3AF2">
                    <w:rPr>
                      <w:color w:val="000000"/>
                      <w:sz w:val="28"/>
                      <w:szCs w:val="28"/>
                    </w:rPr>
                    <w:t>725</w:t>
                  </w:r>
                </w:p>
                <w:p w:rsidR="00B121E1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«Об утверждении Порядка и условий </w:t>
                  </w:r>
                </w:p>
                <w:p w:rsidR="00B121E1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финансирования проведения бывшим </w:t>
                  </w:r>
                </w:p>
                <w:p w:rsidR="00B121E1" w:rsidRDefault="00B121E1" w:rsidP="00DA3676">
                  <w:pPr>
                    <w:ind w:left="4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наймодателем капитального ремонта </w:t>
                  </w:r>
                </w:p>
                <w:p w:rsidR="00B121E1" w:rsidRPr="00F25F6F" w:rsidRDefault="00B121E1" w:rsidP="00DA3676">
                  <w:pPr>
                    <w:ind w:left="4"/>
                    <w:rPr>
                      <w:sz w:val="28"/>
                      <w:szCs w:val="28"/>
                    </w:rPr>
                  </w:pPr>
                  <w:r w:rsidRPr="00F25F6F">
                    <w:rPr>
                      <w:sz w:val="28"/>
                      <w:szCs w:val="28"/>
                    </w:rPr>
                    <w:t>общего имущества в многоквартирном</w:t>
                  </w:r>
                </w:p>
                <w:p w:rsidR="00B121E1" w:rsidRPr="00F25F6F" w:rsidRDefault="00B121E1" w:rsidP="00DA3676">
                  <w:pPr>
                    <w:ind w:left="4"/>
                    <w:rPr>
                      <w:sz w:val="28"/>
                      <w:szCs w:val="28"/>
                    </w:rPr>
                  </w:pPr>
                  <w:r w:rsidRPr="00F25F6F">
                    <w:rPr>
                      <w:sz w:val="28"/>
                      <w:szCs w:val="28"/>
                    </w:rPr>
                    <w:t>доме за счет средств бюджета муниципального образования город Каменск-Уральский»</w:t>
                  </w:r>
                </w:p>
                <w:p w:rsidR="00B121E1" w:rsidRDefault="00B121E1" w:rsidP="00DA3676">
                  <w:pPr>
                    <w:rPr>
                      <w:sz w:val="24"/>
                      <w:szCs w:val="24"/>
                    </w:rPr>
                  </w:pPr>
                </w:p>
                <w:p w:rsidR="00B121E1" w:rsidRDefault="00B121E1" w:rsidP="00DA3676">
                  <w:pPr>
                    <w:rPr>
                      <w:sz w:val="24"/>
                      <w:szCs w:val="24"/>
                    </w:rPr>
                  </w:pPr>
                </w:p>
                <w:p w:rsidR="00B121E1" w:rsidRDefault="00B121E1" w:rsidP="00DA3676">
                  <w:pPr>
                    <w:rPr>
                      <w:sz w:val="28"/>
                    </w:rPr>
                  </w:pPr>
                </w:p>
                <w:p w:rsidR="00B121E1" w:rsidRPr="00056337" w:rsidRDefault="00B121E1" w:rsidP="00DA3676">
                  <w:pPr>
                    <w:spacing w:before="1140"/>
                    <w:rPr>
                      <w:sz w:val="28"/>
                    </w:rPr>
                  </w:pPr>
                </w:p>
              </w:txbxContent>
            </v:textbox>
            <w10:wrap anchorx="page"/>
          </v:shape>
        </w:pict>
      </w: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A3676" w:rsidRPr="005D1152" w:rsidRDefault="00DA3676" w:rsidP="00D8714C">
      <w:pPr>
        <w:ind w:left="4"/>
        <w:jc w:val="right"/>
        <w:rPr>
          <w:sz w:val="28"/>
          <w:szCs w:val="28"/>
        </w:rPr>
      </w:pPr>
    </w:p>
    <w:p w:rsidR="00D8714C" w:rsidRPr="005D1152" w:rsidRDefault="00D8714C" w:rsidP="00D8714C">
      <w:pPr>
        <w:ind w:left="4"/>
        <w:jc w:val="right"/>
        <w:rPr>
          <w:sz w:val="24"/>
          <w:szCs w:val="24"/>
        </w:rPr>
      </w:pPr>
    </w:p>
    <w:p w:rsidR="004D70D7" w:rsidRPr="005D1152" w:rsidRDefault="004D70D7" w:rsidP="00D84B1D">
      <w:pPr>
        <w:jc w:val="center"/>
        <w:rPr>
          <w:sz w:val="28"/>
          <w:szCs w:val="28"/>
        </w:rPr>
      </w:pPr>
    </w:p>
    <w:p w:rsidR="004D70D7" w:rsidRPr="005D1152" w:rsidRDefault="004D70D7" w:rsidP="00D84B1D">
      <w:pPr>
        <w:jc w:val="center"/>
        <w:rPr>
          <w:sz w:val="28"/>
          <w:szCs w:val="28"/>
        </w:rPr>
      </w:pPr>
    </w:p>
    <w:p w:rsidR="006053D7" w:rsidRPr="005D1152" w:rsidRDefault="006053D7" w:rsidP="00D84B1D">
      <w:pPr>
        <w:jc w:val="center"/>
        <w:rPr>
          <w:sz w:val="28"/>
          <w:szCs w:val="28"/>
        </w:rPr>
      </w:pPr>
    </w:p>
    <w:p w:rsidR="006053D7" w:rsidRPr="005D1152" w:rsidRDefault="006053D7" w:rsidP="00D84B1D">
      <w:pPr>
        <w:jc w:val="center"/>
        <w:rPr>
          <w:sz w:val="28"/>
          <w:szCs w:val="28"/>
        </w:rPr>
      </w:pPr>
    </w:p>
    <w:p w:rsidR="004D70D7" w:rsidRPr="005D1152" w:rsidRDefault="007C59E1" w:rsidP="00D84B1D">
      <w:pPr>
        <w:jc w:val="center"/>
        <w:rPr>
          <w:sz w:val="28"/>
          <w:szCs w:val="28"/>
        </w:rPr>
      </w:pPr>
      <w:r w:rsidRPr="005D1152">
        <w:rPr>
          <w:sz w:val="28"/>
          <w:szCs w:val="28"/>
        </w:rPr>
        <w:t xml:space="preserve">Порядок и условия </w:t>
      </w:r>
    </w:p>
    <w:p w:rsidR="004D70D7" w:rsidRPr="005D1152" w:rsidRDefault="007C59E1" w:rsidP="00D84B1D">
      <w:pPr>
        <w:jc w:val="center"/>
        <w:rPr>
          <w:sz w:val="28"/>
          <w:szCs w:val="28"/>
        </w:rPr>
      </w:pPr>
      <w:r w:rsidRPr="005D1152">
        <w:rPr>
          <w:sz w:val="28"/>
          <w:szCs w:val="28"/>
        </w:rPr>
        <w:t xml:space="preserve">финансирования проведения бывшим наймодателем </w:t>
      </w:r>
    </w:p>
    <w:p w:rsidR="007D3E62" w:rsidRPr="005D1152" w:rsidRDefault="007C59E1" w:rsidP="00D84B1D">
      <w:pPr>
        <w:jc w:val="center"/>
        <w:rPr>
          <w:sz w:val="28"/>
          <w:szCs w:val="28"/>
        </w:rPr>
      </w:pPr>
      <w:r w:rsidRPr="005D1152">
        <w:rPr>
          <w:sz w:val="28"/>
          <w:szCs w:val="28"/>
        </w:rPr>
        <w:t xml:space="preserve">капитального ремонта общего имущества в многоквартирном доме </w:t>
      </w:r>
    </w:p>
    <w:p w:rsidR="00D8714C" w:rsidRPr="005D1152" w:rsidRDefault="007C59E1" w:rsidP="00D84B1D">
      <w:pPr>
        <w:jc w:val="center"/>
        <w:rPr>
          <w:sz w:val="28"/>
          <w:szCs w:val="28"/>
        </w:rPr>
      </w:pPr>
      <w:r w:rsidRPr="005D1152">
        <w:rPr>
          <w:sz w:val="28"/>
          <w:szCs w:val="28"/>
        </w:rPr>
        <w:t>за счет средств бюджета</w:t>
      </w:r>
      <w:r w:rsidR="004D70D7" w:rsidRPr="005D1152">
        <w:rPr>
          <w:sz w:val="28"/>
          <w:szCs w:val="28"/>
        </w:rPr>
        <w:t xml:space="preserve"> муниципального образования город Каменск-Уральский</w:t>
      </w:r>
    </w:p>
    <w:p w:rsidR="007C59E1" w:rsidRPr="005D1152" w:rsidRDefault="007C59E1" w:rsidP="00133698">
      <w:pPr>
        <w:jc w:val="both"/>
        <w:rPr>
          <w:sz w:val="28"/>
          <w:szCs w:val="28"/>
        </w:rPr>
      </w:pPr>
    </w:p>
    <w:p w:rsidR="003452D0" w:rsidRPr="005D1152" w:rsidRDefault="003452D0" w:rsidP="007C59E1">
      <w:pPr>
        <w:pStyle w:val="FORMATTEXT"/>
        <w:ind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7C59E1" w:rsidRPr="005D1152" w:rsidRDefault="007C59E1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 xml:space="preserve">1. Настоящий Порядок </w:t>
      </w:r>
      <w:r w:rsidR="00154CA2" w:rsidRPr="005D1152">
        <w:rPr>
          <w:rFonts w:ascii="Times New Roman" w:hAnsi="Times New Roman" w:cs="Times New Roman"/>
          <w:sz w:val="28"/>
          <w:szCs w:val="28"/>
        </w:rPr>
        <w:t>разработан в соответствии со ст</w:t>
      </w:r>
      <w:r w:rsidR="00884EC5" w:rsidRPr="005D1152">
        <w:rPr>
          <w:rFonts w:ascii="Times New Roman" w:hAnsi="Times New Roman" w:cs="Times New Roman"/>
          <w:sz w:val="28"/>
          <w:szCs w:val="28"/>
        </w:rPr>
        <w:t xml:space="preserve">атьей </w:t>
      </w:r>
      <w:r w:rsidR="00154CA2" w:rsidRPr="005D1152">
        <w:rPr>
          <w:rFonts w:ascii="Times New Roman" w:hAnsi="Times New Roman" w:cs="Times New Roman"/>
          <w:sz w:val="28"/>
          <w:szCs w:val="28"/>
        </w:rPr>
        <w:t xml:space="preserve"> 190.1 Жилищного кодекса Российской Федерации и </w:t>
      </w:r>
      <w:r w:rsidRPr="005D1152">
        <w:rPr>
          <w:rFonts w:ascii="Times New Roman" w:hAnsi="Times New Roman" w:cs="Times New Roman"/>
          <w:sz w:val="28"/>
          <w:szCs w:val="28"/>
        </w:rPr>
        <w:t>устанавливает</w:t>
      </w:r>
      <w:r w:rsidR="007630D7" w:rsidRPr="005D1152">
        <w:rPr>
          <w:rFonts w:ascii="Times New Roman" w:hAnsi="Times New Roman" w:cs="Times New Roman"/>
          <w:sz w:val="28"/>
          <w:szCs w:val="28"/>
        </w:rPr>
        <w:t xml:space="preserve"> процедуру принятия решения о финансировании</w:t>
      </w:r>
      <w:r w:rsidR="0025121D" w:rsidRPr="005D1152">
        <w:rPr>
          <w:rFonts w:ascii="Times New Roman" w:hAnsi="Times New Roman" w:cs="Times New Roman"/>
          <w:sz w:val="28"/>
          <w:szCs w:val="28"/>
        </w:rPr>
        <w:t xml:space="preserve"> проведения бывшим наймодателем </w:t>
      </w:r>
      <w:r w:rsidRPr="005D1152">
        <w:rPr>
          <w:rFonts w:ascii="Times New Roman" w:hAnsi="Times New Roman" w:cs="Times New Roman"/>
          <w:sz w:val="28"/>
          <w:szCs w:val="28"/>
        </w:rPr>
        <w:t xml:space="preserve">капитального ремонта общего имущества в многоквартирных домах, </w:t>
      </w:r>
      <w:r w:rsidRPr="005D1152">
        <w:rPr>
          <w:rFonts w:ascii="Times New Roman" w:hAnsi="Times New Roman" w:cs="Times New Roman"/>
          <w:bCs/>
          <w:sz w:val="28"/>
          <w:szCs w:val="28"/>
        </w:rPr>
        <w:t>расположенных на территории </w:t>
      </w:r>
      <w:r w:rsidR="00537137" w:rsidRPr="005D1152">
        <w:rPr>
          <w:rFonts w:ascii="Times New Roman" w:hAnsi="Times New Roman" w:cs="Times New Roman"/>
          <w:bCs/>
          <w:sz w:val="28"/>
          <w:szCs w:val="28"/>
        </w:rPr>
        <w:t>муниципального образования город Каменск-Уральский</w:t>
      </w:r>
      <w:r w:rsidRPr="005D115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D1152">
        <w:rPr>
          <w:rFonts w:ascii="Times New Roman" w:hAnsi="Times New Roman" w:cs="Times New Roman"/>
          <w:sz w:val="28"/>
          <w:szCs w:val="28"/>
        </w:rPr>
        <w:t xml:space="preserve">за счет средств </w:t>
      </w:r>
      <w:r w:rsidR="000A0CD9" w:rsidRPr="005D1152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город Каменск-Уральский (далее – </w:t>
      </w:r>
      <w:r w:rsidRPr="005D1152">
        <w:rPr>
          <w:rFonts w:ascii="Times New Roman" w:hAnsi="Times New Roman" w:cs="Times New Roman"/>
          <w:sz w:val="28"/>
          <w:szCs w:val="28"/>
        </w:rPr>
        <w:t>местн</w:t>
      </w:r>
      <w:r w:rsidR="000A0CD9" w:rsidRPr="005D1152">
        <w:rPr>
          <w:rFonts w:ascii="Times New Roman" w:hAnsi="Times New Roman" w:cs="Times New Roman"/>
          <w:sz w:val="28"/>
          <w:szCs w:val="28"/>
        </w:rPr>
        <w:t>ый бюджет)</w:t>
      </w:r>
      <w:r w:rsidR="007630D7" w:rsidRPr="005D1152">
        <w:rPr>
          <w:rFonts w:ascii="Times New Roman" w:hAnsi="Times New Roman" w:cs="Times New Roman"/>
          <w:sz w:val="28"/>
          <w:szCs w:val="28"/>
        </w:rPr>
        <w:t xml:space="preserve"> и условия такого финансирования</w:t>
      </w:r>
      <w:r w:rsidRPr="005D1152">
        <w:rPr>
          <w:rFonts w:ascii="Times New Roman" w:hAnsi="Times New Roman" w:cs="Times New Roman"/>
          <w:sz w:val="28"/>
          <w:szCs w:val="28"/>
        </w:rPr>
        <w:t>.</w:t>
      </w:r>
    </w:p>
    <w:p w:rsidR="007C59E1" w:rsidRPr="005D1152" w:rsidRDefault="007C59E1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 xml:space="preserve">2. Полномочия бывшего наймодателя в целях настоящего </w:t>
      </w:r>
      <w:r w:rsidR="00154CA2" w:rsidRPr="005D1152">
        <w:rPr>
          <w:rFonts w:ascii="Times New Roman" w:hAnsi="Times New Roman" w:cs="Times New Roman"/>
          <w:sz w:val="28"/>
          <w:szCs w:val="28"/>
        </w:rPr>
        <w:t>П</w:t>
      </w:r>
      <w:r w:rsidRPr="005D1152">
        <w:rPr>
          <w:rFonts w:ascii="Times New Roman" w:hAnsi="Times New Roman" w:cs="Times New Roman"/>
          <w:sz w:val="28"/>
          <w:szCs w:val="28"/>
        </w:rPr>
        <w:t>о</w:t>
      </w:r>
      <w:r w:rsidR="00501144" w:rsidRPr="005D1152">
        <w:rPr>
          <w:rFonts w:ascii="Times New Roman" w:hAnsi="Times New Roman" w:cs="Times New Roman"/>
          <w:sz w:val="28"/>
          <w:szCs w:val="28"/>
        </w:rPr>
        <w:t>рядка</w:t>
      </w:r>
      <w:r w:rsidR="00154CA2" w:rsidRPr="005D1152">
        <w:rPr>
          <w:rFonts w:ascii="Times New Roman" w:hAnsi="Times New Roman" w:cs="Times New Roman"/>
          <w:sz w:val="28"/>
          <w:szCs w:val="28"/>
        </w:rPr>
        <w:t>осуществляет</w:t>
      </w:r>
      <w:r w:rsidR="00C34987" w:rsidRPr="005D1152">
        <w:rPr>
          <w:rFonts w:ascii="Times New Roman" w:hAnsi="Times New Roman"/>
          <w:sz w:val="28"/>
          <w:szCs w:val="28"/>
        </w:rPr>
        <w:t xml:space="preserve">орган местного самоуправления «Комитет по </w:t>
      </w:r>
      <w:r w:rsidR="00CD4B1C" w:rsidRPr="005D1152">
        <w:rPr>
          <w:rFonts w:ascii="Times New Roman" w:hAnsi="Times New Roman"/>
          <w:sz w:val="28"/>
          <w:szCs w:val="28"/>
        </w:rPr>
        <w:t>управлению имуществом города Каменска-Уральского</w:t>
      </w:r>
      <w:r w:rsidR="00CB09A1" w:rsidRPr="005D1152">
        <w:rPr>
          <w:rFonts w:ascii="Times New Roman" w:hAnsi="Times New Roman"/>
          <w:sz w:val="28"/>
          <w:szCs w:val="28"/>
        </w:rPr>
        <w:t>»</w:t>
      </w:r>
      <w:r w:rsidRPr="005D1152">
        <w:rPr>
          <w:rFonts w:ascii="Times New Roman" w:hAnsi="Times New Roman" w:cs="Times New Roman"/>
          <w:sz w:val="28"/>
          <w:szCs w:val="28"/>
        </w:rPr>
        <w:t>(далее – бывший наймодатель).</w:t>
      </w:r>
    </w:p>
    <w:p w:rsidR="007125BC" w:rsidRPr="005D1152" w:rsidRDefault="007C59E1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>3. Проведение бывшим наймодателем капитального ремонта общего имущества в многоквартирном доме осуществляется в случае, если до даты приватизации первого жилого помещения в многоквартирном доме такой многоквартирный дом был включен в перспективный и (или) годовой план капитального ремонта жилищного фонда в соответствии с нормами о порядке разработки планов капитального ремонта жилищного фонда, действовавшими на указанную дату, но капитальный ремонт на дату приватизациипервого жилого помещения проведен не был,</w:t>
      </w:r>
      <w:r w:rsidR="000A0CD9" w:rsidRPr="005D1152">
        <w:rPr>
          <w:rFonts w:ascii="Times New Roman" w:hAnsi="Times New Roman" w:cs="Times New Roman"/>
          <w:sz w:val="28"/>
          <w:szCs w:val="28"/>
        </w:rPr>
        <w:t xml:space="preserve"> и</w:t>
      </w:r>
      <w:r w:rsidRPr="005D1152">
        <w:rPr>
          <w:rFonts w:ascii="Times New Roman" w:hAnsi="Times New Roman" w:cs="Times New Roman"/>
          <w:sz w:val="28"/>
          <w:szCs w:val="28"/>
        </w:rPr>
        <w:t xml:space="preserve"> при условии</w:t>
      </w:r>
      <w:r w:rsidR="002860A1" w:rsidRPr="005D1152">
        <w:rPr>
          <w:rFonts w:ascii="Times New Roman" w:hAnsi="Times New Roman" w:cs="Times New Roman"/>
          <w:sz w:val="28"/>
          <w:szCs w:val="28"/>
        </w:rPr>
        <w:t xml:space="preserve">, что </w:t>
      </w:r>
      <w:r w:rsidR="007477F3" w:rsidRPr="005D1152">
        <w:rPr>
          <w:rFonts w:ascii="Times New Roman" w:hAnsi="Times New Roman" w:cs="Times New Roman"/>
          <w:sz w:val="28"/>
          <w:szCs w:val="28"/>
        </w:rPr>
        <w:t xml:space="preserve">капитальный ремонт общего имущества в многоквартирном доме после даты приватизации первого жилого помещения до даты включения </w:t>
      </w:r>
      <w:r w:rsidR="00E37430" w:rsidRPr="005D1152">
        <w:rPr>
          <w:rFonts w:ascii="Times New Roman" w:hAnsi="Times New Roman" w:cs="Times New Roman"/>
          <w:sz w:val="28"/>
          <w:szCs w:val="28"/>
        </w:rPr>
        <w:t>такого многоквартирного дома в Р</w:t>
      </w:r>
      <w:r w:rsidR="007477F3" w:rsidRPr="005D1152">
        <w:rPr>
          <w:rFonts w:ascii="Times New Roman" w:hAnsi="Times New Roman" w:cs="Times New Roman"/>
          <w:sz w:val="28"/>
          <w:szCs w:val="28"/>
        </w:rPr>
        <w:t>егиональную программу капитального ремонта</w:t>
      </w:r>
      <w:r w:rsidR="00E37430" w:rsidRPr="005D1152">
        <w:rPr>
          <w:rFonts w:ascii="Times New Roman" w:hAnsi="Times New Roman" w:cs="Times New Roman"/>
          <w:sz w:val="28"/>
          <w:szCs w:val="28"/>
        </w:rPr>
        <w:t xml:space="preserve"> общего имущества в многоквартирных домах Свердловской области на 2015 – 2044 годы, утвержденную постановлением Правительства Свердловской области от 22.04.2014 № 306-ПП (далее – Региональная программа</w:t>
      </w:r>
      <w:r w:rsidR="004F4319" w:rsidRPr="005D1152">
        <w:rPr>
          <w:rFonts w:ascii="Times New Roman" w:hAnsi="Times New Roman" w:cs="Times New Roman"/>
          <w:sz w:val="28"/>
          <w:szCs w:val="28"/>
        </w:rPr>
        <w:t xml:space="preserve"> капитального ремонта</w:t>
      </w:r>
      <w:r w:rsidR="00E37430" w:rsidRPr="005D1152">
        <w:rPr>
          <w:rFonts w:ascii="Times New Roman" w:hAnsi="Times New Roman" w:cs="Times New Roman"/>
          <w:sz w:val="28"/>
          <w:szCs w:val="28"/>
        </w:rPr>
        <w:t>)</w:t>
      </w:r>
      <w:r w:rsidR="007477F3" w:rsidRPr="005D1152">
        <w:rPr>
          <w:rFonts w:ascii="Times New Roman" w:hAnsi="Times New Roman" w:cs="Times New Roman"/>
          <w:sz w:val="28"/>
          <w:szCs w:val="28"/>
        </w:rPr>
        <w:t xml:space="preserve"> не проводился за счет средств </w:t>
      </w:r>
      <w:r w:rsidR="007125BC" w:rsidRPr="005D1152">
        <w:rPr>
          <w:rFonts w:ascii="Times New Roman" w:hAnsi="Times New Roman" w:cs="Times New Roman"/>
          <w:sz w:val="28"/>
          <w:szCs w:val="28"/>
        </w:rPr>
        <w:t>федерального бюджета,</w:t>
      </w:r>
      <w:r w:rsidR="007477F3" w:rsidRPr="005D1152">
        <w:rPr>
          <w:rFonts w:ascii="Times New Roman" w:hAnsi="Times New Roman" w:cs="Times New Roman"/>
          <w:sz w:val="28"/>
          <w:szCs w:val="28"/>
        </w:rPr>
        <w:t xml:space="preserve"> средств бюджета</w:t>
      </w:r>
      <w:r w:rsidR="000A0CD9" w:rsidRPr="005D1152">
        <w:rPr>
          <w:rFonts w:ascii="Times New Roman" w:hAnsi="Times New Roman" w:cs="Times New Roman"/>
          <w:sz w:val="28"/>
          <w:szCs w:val="28"/>
        </w:rPr>
        <w:t xml:space="preserve"> Свердловской области</w:t>
      </w:r>
      <w:r w:rsidR="007477F3" w:rsidRPr="005D1152">
        <w:rPr>
          <w:rFonts w:ascii="Times New Roman" w:hAnsi="Times New Roman" w:cs="Times New Roman"/>
          <w:sz w:val="28"/>
          <w:szCs w:val="28"/>
        </w:rPr>
        <w:t xml:space="preserve"> и средств местного бюджета</w:t>
      </w:r>
      <w:r w:rsidR="00154CA2" w:rsidRPr="005D1152">
        <w:rPr>
          <w:rFonts w:ascii="Times New Roman" w:hAnsi="Times New Roman" w:cs="Times New Roman"/>
          <w:sz w:val="28"/>
          <w:szCs w:val="28"/>
        </w:rPr>
        <w:t>.</w:t>
      </w:r>
    </w:p>
    <w:p w:rsidR="007C59E1" w:rsidRPr="005D1152" w:rsidRDefault="002860A1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lastRenderedPageBreak/>
        <w:t xml:space="preserve">В случае </w:t>
      </w:r>
      <w:r w:rsidR="007C59E1" w:rsidRPr="005D1152">
        <w:rPr>
          <w:rFonts w:ascii="Times New Roman" w:hAnsi="Times New Roman" w:cs="Times New Roman"/>
          <w:sz w:val="28"/>
          <w:szCs w:val="28"/>
        </w:rPr>
        <w:t xml:space="preserve">если за счет средств </w:t>
      </w:r>
      <w:r w:rsidR="00550626" w:rsidRPr="005D1152">
        <w:rPr>
          <w:rFonts w:ascii="Times New Roman" w:hAnsi="Times New Roman" w:cs="Times New Roman"/>
          <w:sz w:val="28"/>
          <w:szCs w:val="28"/>
        </w:rPr>
        <w:t>соответствующих</w:t>
      </w:r>
      <w:r w:rsidR="007C59E1" w:rsidRPr="005D1152">
        <w:rPr>
          <w:rFonts w:ascii="Times New Roman" w:hAnsi="Times New Roman" w:cs="Times New Roman"/>
          <w:sz w:val="28"/>
          <w:szCs w:val="28"/>
        </w:rPr>
        <w:t xml:space="preserve"> бюджетов проведен капитальный ремонт только отдельных элементов общего имущества в многоквартирном доме, обязанность бывшего наймодателя по проведению капитального ремонта распространяется на те элементы общего имущества в многоквартирном доме, капитальный</w:t>
      </w:r>
      <w:r w:rsidR="00E37430" w:rsidRPr="005D1152">
        <w:rPr>
          <w:rFonts w:ascii="Times New Roman" w:hAnsi="Times New Roman" w:cs="Times New Roman"/>
          <w:sz w:val="28"/>
          <w:szCs w:val="28"/>
        </w:rPr>
        <w:t xml:space="preserve"> ремонт которых не был проведен</w:t>
      </w:r>
      <w:r w:rsidR="00D0435C" w:rsidRPr="005D1152">
        <w:rPr>
          <w:rFonts w:ascii="Times New Roman" w:hAnsi="Times New Roman" w:cs="Times New Roman"/>
          <w:sz w:val="28"/>
          <w:szCs w:val="28"/>
        </w:rPr>
        <w:t>.</w:t>
      </w:r>
    </w:p>
    <w:p w:rsidR="00226959" w:rsidRPr="005D1152" w:rsidRDefault="007C59E1" w:rsidP="00353E6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 xml:space="preserve">4. Перечень услуг и (или) работ по капитальному ремонту общего имущества в многоквартирном доме, которые требовалось провести на дату приватизации первого жилого помещения в таком доме в соответствии с нормами содержания, эксплуатации и ремонта жилищного фонда, действовавшими на указанную дату, определяется бывшим наймодателем </w:t>
      </w:r>
      <w:r w:rsidR="00353E67" w:rsidRPr="005D1152">
        <w:rPr>
          <w:sz w:val="28"/>
          <w:szCs w:val="28"/>
        </w:rPr>
        <w:t xml:space="preserve">из числа указанных в части 1 статьи 166 Жилищного кодекса Российской Федерации </w:t>
      </w:r>
      <w:r w:rsidRPr="005D1152">
        <w:rPr>
          <w:sz w:val="28"/>
          <w:szCs w:val="28"/>
        </w:rPr>
        <w:t xml:space="preserve">в </w:t>
      </w:r>
      <w:r w:rsidR="00353E67" w:rsidRPr="005D1152">
        <w:rPr>
          <w:sz w:val="28"/>
          <w:szCs w:val="28"/>
        </w:rPr>
        <w:t>соответствии с Порядком определения перечня услуг и (или) работ по капитальному ремонту общего имущества в многоквартирных домах Свердловской области, которые требовалось провести на дату приватизации первого жилого помещения</w:t>
      </w:r>
      <w:r w:rsidRPr="005D1152">
        <w:rPr>
          <w:sz w:val="28"/>
          <w:szCs w:val="28"/>
        </w:rPr>
        <w:t>,</w:t>
      </w:r>
      <w:r w:rsidR="00353E67" w:rsidRPr="005D1152">
        <w:rPr>
          <w:sz w:val="28"/>
          <w:szCs w:val="28"/>
        </w:rPr>
        <w:t xml:space="preserve"> утвержденн</w:t>
      </w:r>
      <w:r w:rsidR="00CC2CE9" w:rsidRPr="005D1152">
        <w:rPr>
          <w:sz w:val="28"/>
          <w:szCs w:val="28"/>
        </w:rPr>
        <w:t>ы</w:t>
      </w:r>
      <w:r w:rsidR="00353E67" w:rsidRPr="005D1152">
        <w:rPr>
          <w:sz w:val="28"/>
          <w:szCs w:val="28"/>
        </w:rPr>
        <w:t xml:space="preserve">м </w:t>
      </w:r>
      <w:r w:rsidR="0028577F" w:rsidRPr="005D1152">
        <w:rPr>
          <w:sz w:val="28"/>
          <w:szCs w:val="28"/>
        </w:rPr>
        <w:t>приказ</w:t>
      </w:r>
      <w:r w:rsidR="00353E67" w:rsidRPr="005D1152">
        <w:rPr>
          <w:sz w:val="28"/>
          <w:szCs w:val="28"/>
        </w:rPr>
        <w:t>ом</w:t>
      </w:r>
      <w:r w:rsidR="0028577F" w:rsidRPr="005D1152">
        <w:rPr>
          <w:sz w:val="28"/>
          <w:szCs w:val="28"/>
        </w:rPr>
        <w:t xml:space="preserve"> Министерства энергетики и жилищно-коммунального хозяйства Свердловской области от 21.06.2018 </w:t>
      </w:r>
      <w:r w:rsidR="00353E67" w:rsidRPr="005D1152">
        <w:rPr>
          <w:sz w:val="28"/>
          <w:szCs w:val="28"/>
        </w:rPr>
        <w:t>№</w:t>
      </w:r>
      <w:r w:rsidR="0028577F" w:rsidRPr="005D1152">
        <w:rPr>
          <w:sz w:val="28"/>
          <w:szCs w:val="28"/>
        </w:rPr>
        <w:t xml:space="preserve"> 255</w:t>
      </w:r>
      <w:r w:rsidR="00154CA2" w:rsidRPr="005D1152">
        <w:rPr>
          <w:sz w:val="28"/>
          <w:szCs w:val="28"/>
        </w:rPr>
        <w:t>.</w:t>
      </w:r>
    </w:p>
    <w:p w:rsidR="007C59E1" w:rsidRPr="005D1152" w:rsidRDefault="00C443B8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>5</w:t>
      </w:r>
      <w:r w:rsidR="007C59E1" w:rsidRPr="005D1152">
        <w:rPr>
          <w:rFonts w:ascii="Times New Roman" w:hAnsi="Times New Roman" w:cs="Times New Roman"/>
          <w:sz w:val="28"/>
          <w:szCs w:val="28"/>
        </w:rPr>
        <w:t xml:space="preserve">. Стоимость услуг и (или) работ по капитальному ремонту общего имущества в многоквартирном доме определяется исходя из предельной стоимости услуг и (или) работ по капитальному ремонту общего имущества в многоквартирном доме, </w:t>
      </w:r>
      <w:r w:rsidR="00176B51" w:rsidRPr="005D1152">
        <w:rPr>
          <w:rFonts w:ascii="Times New Roman" w:hAnsi="Times New Roman" w:cs="Times New Roman"/>
          <w:sz w:val="28"/>
          <w:szCs w:val="28"/>
        </w:rPr>
        <w:t>утвержденной</w:t>
      </w:r>
      <w:r w:rsidR="009F13EE" w:rsidRPr="005D1152">
        <w:rPr>
          <w:rFonts w:ascii="Times New Roman" w:hAnsi="Times New Roman" w:cs="Times New Roman"/>
          <w:sz w:val="28"/>
          <w:szCs w:val="28"/>
        </w:rPr>
        <w:t xml:space="preserve"> приказомМинистерства энергетики и жилищно-коммунального хозяйства Свердловской области</w:t>
      </w:r>
      <w:r w:rsidR="007C59E1" w:rsidRPr="005D1152">
        <w:rPr>
          <w:rFonts w:ascii="Times New Roman" w:hAnsi="Times New Roman" w:cs="Times New Roman"/>
          <w:sz w:val="28"/>
          <w:szCs w:val="28"/>
        </w:rPr>
        <w:t xml:space="preserve"> в соответствии с требованиями части 4 статьи 190 Жилищного кодекса</w:t>
      </w:r>
      <w:r w:rsidR="00BB129D" w:rsidRPr="005D1152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7C59E1" w:rsidRPr="005D1152">
        <w:rPr>
          <w:rFonts w:ascii="Times New Roman" w:hAnsi="Times New Roman" w:cs="Times New Roman"/>
          <w:sz w:val="28"/>
          <w:szCs w:val="28"/>
        </w:rPr>
        <w:t>. Срок проведения капитального ремонта общего имущества в многоквартирном доме опр</w:t>
      </w:r>
      <w:r w:rsidR="003166C4" w:rsidRPr="005D1152">
        <w:rPr>
          <w:rFonts w:ascii="Times New Roman" w:hAnsi="Times New Roman" w:cs="Times New Roman"/>
          <w:sz w:val="28"/>
          <w:szCs w:val="28"/>
        </w:rPr>
        <w:t>еделяется в соответствии с Р</w:t>
      </w:r>
      <w:r w:rsidR="007C59E1" w:rsidRPr="005D1152">
        <w:rPr>
          <w:rFonts w:ascii="Times New Roman" w:hAnsi="Times New Roman" w:cs="Times New Roman"/>
          <w:sz w:val="28"/>
          <w:szCs w:val="28"/>
        </w:rPr>
        <w:t>егиональной программой капитального ремонта.</w:t>
      </w:r>
    </w:p>
    <w:p w:rsidR="00E25CED" w:rsidRPr="005D1152" w:rsidRDefault="00C443B8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>6</w:t>
      </w:r>
      <w:r w:rsidR="007C59E1" w:rsidRPr="005D1152">
        <w:rPr>
          <w:rFonts w:ascii="Times New Roman" w:hAnsi="Times New Roman" w:cs="Times New Roman"/>
          <w:sz w:val="28"/>
          <w:szCs w:val="28"/>
        </w:rPr>
        <w:t xml:space="preserve">. </w:t>
      </w:r>
      <w:r w:rsidR="007C59E1" w:rsidRPr="005D1152">
        <w:rPr>
          <w:rFonts w:ascii="Times New Roman" w:hAnsi="Times New Roman"/>
          <w:sz w:val="28"/>
          <w:szCs w:val="28"/>
        </w:rPr>
        <w:t>Проведение бывшим наймодателем капитального ремонта общего имущества в многоквартирном доме осуществляется путем финансирования за счет средств местного бюджета оказания услуг и (или) выполнения работ по капитальному ремонту общего иму</w:t>
      </w:r>
      <w:r w:rsidR="00BB129D" w:rsidRPr="005D1152">
        <w:rPr>
          <w:rFonts w:ascii="Times New Roman" w:hAnsi="Times New Roman"/>
          <w:sz w:val="28"/>
          <w:szCs w:val="28"/>
        </w:rPr>
        <w:t>щества в многоквартирном доме. Указанное ф</w:t>
      </w:r>
      <w:r w:rsidR="007C59E1" w:rsidRPr="005D1152">
        <w:rPr>
          <w:rFonts w:ascii="Times New Roman" w:hAnsi="Times New Roman"/>
          <w:sz w:val="28"/>
          <w:szCs w:val="28"/>
        </w:rPr>
        <w:t xml:space="preserve">инансирование производится с учетом способа формирования фонда капитального ремонта путем перечисления средствна счет регионального оператора либо на специальный счет. </w:t>
      </w:r>
    </w:p>
    <w:p w:rsidR="006646D0" w:rsidRPr="005D1152" w:rsidRDefault="00C443B8" w:rsidP="004C1D6C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7</w:t>
      </w:r>
      <w:r w:rsidR="008A07CC" w:rsidRPr="005D1152">
        <w:rPr>
          <w:rFonts w:ascii="Times New Roman" w:hAnsi="Times New Roman"/>
          <w:sz w:val="28"/>
          <w:szCs w:val="28"/>
        </w:rPr>
        <w:t xml:space="preserve">. </w:t>
      </w:r>
      <w:r w:rsidR="009B26D5" w:rsidRPr="005D1152">
        <w:rPr>
          <w:rFonts w:ascii="Times New Roman" w:hAnsi="Times New Roman"/>
          <w:sz w:val="28"/>
          <w:szCs w:val="28"/>
        </w:rPr>
        <w:t>Для принятия решений</w:t>
      </w:r>
      <w:r w:rsidR="008A07CC" w:rsidRPr="005D1152">
        <w:rPr>
          <w:rFonts w:ascii="Times New Roman" w:hAnsi="Times New Roman"/>
          <w:sz w:val="28"/>
          <w:szCs w:val="28"/>
        </w:rPr>
        <w:t xml:space="preserve"> о необходимости </w:t>
      </w:r>
      <w:r w:rsidR="00AA7BDC" w:rsidRPr="005D1152">
        <w:rPr>
          <w:rFonts w:ascii="Times New Roman" w:hAnsi="Times New Roman"/>
          <w:sz w:val="28"/>
          <w:szCs w:val="28"/>
        </w:rPr>
        <w:t xml:space="preserve">финансирования </w:t>
      </w:r>
      <w:r w:rsidR="008A07CC" w:rsidRPr="005D1152">
        <w:rPr>
          <w:rFonts w:ascii="Times New Roman" w:hAnsi="Times New Roman"/>
          <w:sz w:val="28"/>
          <w:szCs w:val="28"/>
        </w:rPr>
        <w:t xml:space="preserve">проведения бывшим наймодателем капитального ремонта общего имущества в многоквартирном доме за счет средств местного бюджета при выявлении </w:t>
      </w:r>
      <w:r w:rsidR="00637395" w:rsidRPr="005D1152">
        <w:rPr>
          <w:rFonts w:ascii="Times New Roman" w:hAnsi="Times New Roman"/>
          <w:sz w:val="28"/>
          <w:szCs w:val="28"/>
        </w:rPr>
        <w:t>случаев</w:t>
      </w:r>
      <w:r w:rsidR="008A07CC" w:rsidRPr="005D1152">
        <w:rPr>
          <w:rFonts w:ascii="Times New Roman" w:hAnsi="Times New Roman"/>
          <w:sz w:val="28"/>
          <w:szCs w:val="28"/>
        </w:rPr>
        <w:t xml:space="preserve">, указанных в пункте 3 Порядка, </w:t>
      </w:r>
      <w:r w:rsidR="009B26D5" w:rsidRPr="005D1152">
        <w:rPr>
          <w:rFonts w:ascii="Times New Roman" w:hAnsi="Times New Roman"/>
          <w:sz w:val="28"/>
          <w:szCs w:val="28"/>
        </w:rPr>
        <w:t>создаетсярабочая группа</w:t>
      </w:r>
      <w:r w:rsidR="008A07CC" w:rsidRPr="005D1152">
        <w:rPr>
          <w:rFonts w:ascii="Times New Roman" w:hAnsi="Times New Roman"/>
          <w:sz w:val="28"/>
          <w:szCs w:val="28"/>
        </w:rPr>
        <w:t xml:space="preserve"> по рассмотрению заявлений о финансировании проведения бывшим наймодателем капитального ремонта общего имущества в многоквартирном доме за счет средств местного бюджета</w:t>
      </w:r>
      <w:r w:rsidR="00AA7BDC" w:rsidRPr="005D1152">
        <w:rPr>
          <w:rFonts w:ascii="Times New Roman" w:hAnsi="Times New Roman"/>
          <w:sz w:val="28"/>
          <w:szCs w:val="28"/>
        </w:rPr>
        <w:t xml:space="preserve"> (далее – рабочая группа)</w:t>
      </w:r>
      <w:r w:rsidR="008A07CC" w:rsidRPr="005D1152">
        <w:rPr>
          <w:rFonts w:ascii="Times New Roman" w:hAnsi="Times New Roman"/>
          <w:sz w:val="28"/>
          <w:szCs w:val="28"/>
        </w:rPr>
        <w:t>.</w:t>
      </w:r>
    </w:p>
    <w:p w:rsidR="004C1D6C" w:rsidRPr="005D1152" w:rsidRDefault="004C1D6C" w:rsidP="004C1D6C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Рабочая группа </w:t>
      </w:r>
      <w:r w:rsidR="009B26D5" w:rsidRPr="005D1152">
        <w:rPr>
          <w:rFonts w:ascii="Times New Roman" w:hAnsi="Times New Roman"/>
          <w:sz w:val="28"/>
          <w:szCs w:val="28"/>
        </w:rPr>
        <w:t>создается</w:t>
      </w:r>
      <w:r w:rsidR="006646D0" w:rsidRPr="005D1152">
        <w:rPr>
          <w:rFonts w:ascii="Times New Roman" w:hAnsi="Times New Roman"/>
          <w:sz w:val="28"/>
          <w:szCs w:val="28"/>
        </w:rPr>
        <w:t xml:space="preserve">приказом </w:t>
      </w:r>
      <w:r w:rsidRPr="005D1152">
        <w:rPr>
          <w:rFonts w:ascii="Times New Roman" w:hAnsi="Times New Roman"/>
          <w:sz w:val="28"/>
          <w:szCs w:val="28"/>
        </w:rPr>
        <w:t>бывш</w:t>
      </w:r>
      <w:r w:rsidR="006646D0" w:rsidRPr="005D1152">
        <w:rPr>
          <w:rFonts w:ascii="Times New Roman" w:hAnsi="Times New Roman"/>
          <w:sz w:val="28"/>
          <w:szCs w:val="28"/>
        </w:rPr>
        <w:t>его наймодателя</w:t>
      </w:r>
      <w:r w:rsidRPr="005D1152">
        <w:rPr>
          <w:rFonts w:ascii="Times New Roman" w:hAnsi="Times New Roman"/>
          <w:sz w:val="28"/>
          <w:szCs w:val="28"/>
        </w:rPr>
        <w:t xml:space="preserve"> в течение пяти рабочих дней с момента поступления заявления</w:t>
      </w:r>
      <w:r w:rsidR="006646D0" w:rsidRPr="005D1152">
        <w:rPr>
          <w:rFonts w:ascii="Times New Roman" w:hAnsi="Times New Roman"/>
          <w:sz w:val="28"/>
          <w:szCs w:val="28"/>
        </w:rPr>
        <w:t xml:space="preserve"> о финансировании проведения бывшим наймодателем капитального ремонта общего имущества в многоквартирном доме за счет средств местного бюджета.</w:t>
      </w:r>
    </w:p>
    <w:p w:rsidR="00844E39" w:rsidRPr="005D1152" w:rsidRDefault="00FC6A0B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В состав рабочей группы входят специалисты бывшего наймодателя, отраслев</w:t>
      </w:r>
      <w:r w:rsidR="0011219F" w:rsidRPr="005D1152">
        <w:rPr>
          <w:rFonts w:ascii="Times New Roman" w:hAnsi="Times New Roman"/>
          <w:sz w:val="28"/>
          <w:szCs w:val="28"/>
        </w:rPr>
        <w:t xml:space="preserve">ого </w:t>
      </w:r>
      <w:r w:rsidRPr="005D1152">
        <w:rPr>
          <w:rFonts w:ascii="Times New Roman" w:hAnsi="Times New Roman"/>
          <w:sz w:val="28"/>
          <w:szCs w:val="28"/>
        </w:rPr>
        <w:t>орган</w:t>
      </w:r>
      <w:r w:rsidR="0011219F" w:rsidRPr="005D1152">
        <w:rPr>
          <w:rFonts w:ascii="Times New Roman" w:hAnsi="Times New Roman"/>
          <w:sz w:val="28"/>
          <w:szCs w:val="28"/>
        </w:rPr>
        <w:t>а</w:t>
      </w:r>
      <w:r w:rsidRPr="005D1152">
        <w:rPr>
          <w:rFonts w:ascii="Times New Roman" w:hAnsi="Times New Roman"/>
          <w:sz w:val="28"/>
          <w:szCs w:val="28"/>
        </w:rPr>
        <w:t xml:space="preserve"> Администрации города </w:t>
      </w:r>
      <w:r w:rsidR="00AA7BDC" w:rsidRPr="005D1152">
        <w:rPr>
          <w:rFonts w:ascii="Times New Roman" w:hAnsi="Times New Roman"/>
          <w:sz w:val="28"/>
          <w:szCs w:val="28"/>
        </w:rPr>
        <w:t>К</w:t>
      </w:r>
      <w:r w:rsidRPr="005D1152">
        <w:rPr>
          <w:rFonts w:ascii="Times New Roman" w:hAnsi="Times New Roman"/>
          <w:sz w:val="28"/>
          <w:szCs w:val="28"/>
        </w:rPr>
        <w:t>аменска-Уральского</w:t>
      </w:r>
      <w:r w:rsidR="0011219F" w:rsidRPr="005D1152">
        <w:rPr>
          <w:rFonts w:ascii="Times New Roman" w:hAnsi="Times New Roman"/>
          <w:sz w:val="28"/>
          <w:szCs w:val="28"/>
        </w:rPr>
        <w:t xml:space="preserve"> по </w:t>
      </w:r>
      <w:r w:rsidR="0011219F" w:rsidRPr="005D1152">
        <w:rPr>
          <w:rFonts w:ascii="Times New Roman" w:hAnsi="Times New Roman"/>
          <w:sz w:val="28"/>
          <w:szCs w:val="28"/>
        </w:rPr>
        <w:lastRenderedPageBreak/>
        <w:t xml:space="preserve">жилищномухозяйству, муниципального казенного учреждения «Управление муниципальным жилищным фондом» и </w:t>
      </w:r>
      <w:r w:rsidR="00E07C1F" w:rsidRPr="005D1152">
        <w:rPr>
          <w:rFonts w:ascii="Times New Roman" w:hAnsi="Times New Roman" w:cs="Times New Roman"/>
          <w:sz w:val="28"/>
          <w:szCs w:val="28"/>
        </w:rPr>
        <w:t>муниципального казенного учреждения «Управление капитального строительства».</w:t>
      </w:r>
    </w:p>
    <w:p w:rsidR="002F2B55" w:rsidRPr="005D1152" w:rsidRDefault="00C443B8" w:rsidP="002F2B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>8</w:t>
      </w:r>
      <w:r w:rsidR="006646D0" w:rsidRPr="005D1152">
        <w:rPr>
          <w:sz w:val="28"/>
          <w:szCs w:val="28"/>
        </w:rPr>
        <w:t xml:space="preserve">. </w:t>
      </w:r>
      <w:r w:rsidR="002F2B55" w:rsidRPr="005D1152">
        <w:rPr>
          <w:sz w:val="28"/>
          <w:szCs w:val="28"/>
        </w:rPr>
        <w:t>Руководство рабочей группой осуществляет председатель рабочей группы, а в его отсутствие – заместитель председателя рабочей группы.</w:t>
      </w:r>
    </w:p>
    <w:p w:rsidR="002F2B55" w:rsidRPr="005D1152" w:rsidRDefault="002F2B55" w:rsidP="002F2B5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D1152">
        <w:rPr>
          <w:color w:val="auto"/>
          <w:sz w:val="28"/>
          <w:szCs w:val="28"/>
        </w:rPr>
        <w:t xml:space="preserve">Председатель рабочей группы: </w:t>
      </w:r>
    </w:p>
    <w:p w:rsidR="002F2B55" w:rsidRPr="005D1152" w:rsidRDefault="002F2B55" w:rsidP="002F2B5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D1152">
        <w:rPr>
          <w:color w:val="auto"/>
          <w:sz w:val="28"/>
          <w:szCs w:val="28"/>
        </w:rPr>
        <w:t xml:space="preserve">1) обеспечивает исполнение рабочей группой возложенных обязанностей; </w:t>
      </w:r>
    </w:p>
    <w:p w:rsidR="006646D0" w:rsidRPr="005D1152" w:rsidRDefault="002F2B55" w:rsidP="006646D0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D1152">
        <w:rPr>
          <w:color w:val="auto"/>
          <w:sz w:val="28"/>
          <w:szCs w:val="28"/>
        </w:rPr>
        <w:t>2) организует и координирует деятельность рабочей группы</w:t>
      </w:r>
      <w:r w:rsidR="00C81932" w:rsidRPr="005D1152">
        <w:rPr>
          <w:color w:val="auto"/>
          <w:sz w:val="28"/>
          <w:szCs w:val="28"/>
        </w:rPr>
        <w:t>.</w:t>
      </w:r>
    </w:p>
    <w:p w:rsidR="002F2B55" w:rsidRPr="005D1152" w:rsidRDefault="002F2B55" w:rsidP="006646D0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D1152">
        <w:rPr>
          <w:color w:val="auto"/>
          <w:sz w:val="28"/>
          <w:szCs w:val="28"/>
        </w:rPr>
        <w:t xml:space="preserve">Секретарь </w:t>
      </w:r>
      <w:r w:rsidR="003F5BB9" w:rsidRPr="005D1152">
        <w:rPr>
          <w:color w:val="auto"/>
          <w:sz w:val="28"/>
          <w:szCs w:val="28"/>
        </w:rPr>
        <w:t>рабочей группы</w:t>
      </w:r>
      <w:r w:rsidRPr="005D1152">
        <w:rPr>
          <w:color w:val="auto"/>
          <w:sz w:val="28"/>
          <w:szCs w:val="28"/>
        </w:rPr>
        <w:t xml:space="preserve">: </w:t>
      </w:r>
    </w:p>
    <w:p w:rsidR="002F2B55" w:rsidRPr="005D1152" w:rsidRDefault="002F2B55" w:rsidP="002F2B5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D1152">
        <w:rPr>
          <w:color w:val="auto"/>
          <w:sz w:val="28"/>
          <w:szCs w:val="28"/>
        </w:rPr>
        <w:t xml:space="preserve">1) оповещает членов </w:t>
      </w:r>
      <w:r w:rsidR="003F5BB9" w:rsidRPr="005D1152">
        <w:rPr>
          <w:color w:val="auto"/>
          <w:sz w:val="28"/>
          <w:szCs w:val="28"/>
        </w:rPr>
        <w:t xml:space="preserve">рабочей группы </w:t>
      </w:r>
      <w:r w:rsidRPr="005D1152">
        <w:rPr>
          <w:color w:val="auto"/>
          <w:sz w:val="28"/>
          <w:szCs w:val="28"/>
        </w:rPr>
        <w:t xml:space="preserve">о времени и месте проведения заседаний; </w:t>
      </w:r>
    </w:p>
    <w:p w:rsidR="002F2B55" w:rsidRPr="005D1152" w:rsidRDefault="002F2B55" w:rsidP="002F2B5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D1152">
        <w:rPr>
          <w:color w:val="auto"/>
          <w:sz w:val="28"/>
          <w:szCs w:val="28"/>
        </w:rPr>
        <w:t xml:space="preserve">2) осуществляет делопроизводство </w:t>
      </w:r>
      <w:r w:rsidR="003F5BB9" w:rsidRPr="005D1152">
        <w:rPr>
          <w:color w:val="auto"/>
          <w:sz w:val="28"/>
          <w:szCs w:val="28"/>
        </w:rPr>
        <w:t>рабочей группы</w:t>
      </w:r>
      <w:r w:rsidRPr="005D1152">
        <w:rPr>
          <w:color w:val="auto"/>
          <w:sz w:val="28"/>
          <w:szCs w:val="28"/>
        </w:rPr>
        <w:t xml:space="preserve">; </w:t>
      </w:r>
    </w:p>
    <w:p w:rsidR="002F2B55" w:rsidRPr="005D1152" w:rsidRDefault="002F2B55" w:rsidP="002F2B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 xml:space="preserve">3) ведет  протоколы заседаний </w:t>
      </w:r>
      <w:r w:rsidR="003F5BB9" w:rsidRPr="005D1152">
        <w:rPr>
          <w:sz w:val="28"/>
          <w:szCs w:val="28"/>
        </w:rPr>
        <w:t>рабочей группы</w:t>
      </w:r>
      <w:r w:rsidR="00921651" w:rsidRPr="005D1152">
        <w:rPr>
          <w:sz w:val="28"/>
          <w:szCs w:val="28"/>
        </w:rPr>
        <w:t>;</w:t>
      </w:r>
    </w:p>
    <w:p w:rsidR="00921651" w:rsidRPr="005D1152" w:rsidRDefault="00921651" w:rsidP="002F2B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>4) обеспечивает уведомление заявителей о принятом рабочей групп</w:t>
      </w:r>
      <w:r w:rsidR="00A95C77" w:rsidRPr="005D1152">
        <w:rPr>
          <w:sz w:val="28"/>
          <w:szCs w:val="28"/>
        </w:rPr>
        <w:t>ой решении</w:t>
      </w:r>
      <w:r w:rsidRPr="005D1152">
        <w:rPr>
          <w:sz w:val="28"/>
          <w:szCs w:val="28"/>
        </w:rPr>
        <w:t>.</w:t>
      </w:r>
    </w:p>
    <w:p w:rsidR="002F2B55" w:rsidRDefault="002F2B55" w:rsidP="002F2B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 xml:space="preserve">В случае отсутствия секретаря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 xml:space="preserve"> его обязанности возлагаются на одного из членов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 xml:space="preserve"> решением председателя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>.</w:t>
      </w:r>
    </w:p>
    <w:p w:rsidR="0063758E" w:rsidRPr="005D1152" w:rsidRDefault="0063758E" w:rsidP="002F2B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31070">
        <w:rPr>
          <w:sz w:val="28"/>
          <w:szCs w:val="28"/>
        </w:rPr>
        <w:t>Общее количество членов рабочей группы составляет 6 человек.</w:t>
      </w:r>
    </w:p>
    <w:p w:rsidR="002F2B55" w:rsidRPr="005D1152" w:rsidRDefault="002F2B55" w:rsidP="002F2B5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 xml:space="preserve">Заседание </w:t>
      </w:r>
      <w:r w:rsidR="003F5BB9" w:rsidRPr="005D1152">
        <w:rPr>
          <w:sz w:val="28"/>
          <w:szCs w:val="28"/>
        </w:rPr>
        <w:t xml:space="preserve">рабочей группы </w:t>
      </w:r>
      <w:r w:rsidRPr="005D1152">
        <w:rPr>
          <w:sz w:val="28"/>
          <w:szCs w:val="28"/>
        </w:rPr>
        <w:t>считается правомочным, если на нем присутствуют не менее половины её членов.</w:t>
      </w:r>
    </w:p>
    <w:p w:rsidR="002F2B55" w:rsidRPr="005D1152" w:rsidRDefault="002F2B55" w:rsidP="002F2B55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D1152">
        <w:rPr>
          <w:sz w:val="28"/>
          <w:szCs w:val="28"/>
        </w:rPr>
        <w:t xml:space="preserve">Решение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 xml:space="preserve"> принимается открытым голосованием, простым большинством голосов от числа присутствующих членов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 xml:space="preserve">. Каждый член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 xml:space="preserve"> обладает правом одного голоса. При равенстве голосов голос председательствующего на заседании </w:t>
      </w:r>
      <w:r w:rsidR="003F5BB9" w:rsidRPr="005D1152">
        <w:rPr>
          <w:sz w:val="28"/>
          <w:szCs w:val="28"/>
        </w:rPr>
        <w:t>рабочей группы</w:t>
      </w:r>
      <w:r w:rsidRPr="005D1152">
        <w:rPr>
          <w:sz w:val="28"/>
          <w:szCs w:val="28"/>
        </w:rPr>
        <w:t xml:space="preserve"> является решающим.</w:t>
      </w:r>
    </w:p>
    <w:p w:rsidR="009F121D" w:rsidRPr="005D1152" w:rsidRDefault="00C443B8" w:rsidP="009F121D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9</w:t>
      </w:r>
      <w:r w:rsidR="009F19B9" w:rsidRPr="005D1152">
        <w:rPr>
          <w:rFonts w:ascii="Times New Roman" w:hAnsi="Times New Roman"/>
          <w:sz w:val="28"/>
          <w:szCs w:val="28"/>
        </w:rPr>
        <w:t xml:space="preserve">. </w:t>
      </w:r>
      <w:r w:rsidR="007E0F1D" w:rsidRPr="005D1152">
        <w:rPr>
          <w:rFonts w:ascii="Times New Roman" w:hAnsi="Times New Roman"/>
          <w:sz w:val="28"/>
          <w:szCs w:val="28"/>
        </w:rPr>
        <w:t xml:space="preserve">Заявление о финансировании проведения бывшим наймодателем капитального ремонта общего имущества в многоквартирном доме за счет средств местного бюджета (далее </w:t>
      </w:r>
      <w:r w:rsidR="007E0F1D" w:rsidRPr="005D1152">
        <w:rPr>
          <w:rFonts w:ascii="Times New Roman" w:hAnsi="Times New Roman" w:cs="Times New Roman"/>
          <w:sz w:val="28"/>
          <w:szCs w:val="28"/>
        </w:rPr>
        <w:t xml:space="preserve">– </w:t>
      </w:r>
      <w:r w:rsidR="007E0F1D" w:rsidRPr="005D1152">
        <w:rPr>
          <w:rFonts w:ascii="Times New Roman" w:hAnsi="Times New Roman"/>
          <w:sz w:val="28"/>
          <w:szCs w:val="28"/>
        </w:rPr>
        <w:t>заявление) направляется бывшему наймодателю</w:t>
      </w:r>
      <w:r w:rsidR="009F121D" w:rsidRPr="005D1152">
        <w:rPr>
          <w:rFonts w:ascii="Times New Roman" w:hAnsi="Times New Roman"/>
          <w:sz w:val="28"/>
          <w:szCs w:val="28"/>
        </w:rPr>
        <w:t xml:space="preserve"> (ул. </w:t>
      </w:r>
      <w:r w:rsidR="009F121D" w:rsidRPr="00F25F6F">
        <w:rPr>
          <w:rFonts w:ascii="Times New Roman" w:hAnsi="Times New Roman"/>
          <w:sz w:val="28"/>
          <w:szCs w:val="28"/>
        </w:rPr>
        <w:t>Ленина, 34, г. Каменск-Уральский, 623400)</w:t>
      </w:r>
      <w:r w:rsidR="00412627" w:rsidRPr="00F25F6F">
        <w:rPr>
          <w:rFonts w:ascii="Times New Roman" w:hAnsi="Times New Roman"/>
          <w:sz w:val="28"/>
          <w:szCs w:val="28"/>
        </w:rPr>
        <w:t>.</w:t>
      </w:r>
    </w:p>
    <w:p w:rsidR="009F121D" w:rsidRPr="005D1152" w:rsidRDefault="009F121D" w:rsidP="009F121D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Инициатором финансирования проведения бывшим наймодателем капитального ремонта общего имущества в многоквартирном доме за счет средств местного бюджета могут выступать органы местного самоуправления, </w:t>
      </w:r>
      <w:r w:rsidRPr="005D1152">
        <w:rPr>
          <w:rFonts w:ascii="Times New Roman" w:hAnsi="Times New Roman" w:cs="Times New Roman"/>
          <w:sz w:val="28"/>
          <w:szCs w:val="28"/>
        </w:rPr>
        <w:t xml:space="preserve">товарищества собственников жилья, жилищные, жилищно-строительные кооперативы, созданные в соответствии с Жилищным кодексом Российской Федерации, управляющие организации, осуществляющие управление многоквартирным домом на основании договора управления, собственники помещений в </w:t>
      </w:r>
      <w:r w:rsidR="004C173F" w:rsidRPr="005D1152">
        <w:rPr>
          <w:rFonts w:ascii="Times New Roman" w:hAnsi="Times New Roman" w:cs="Times New Roman"/>
          <w:sz w:val="28"/>
          <w:szCs w:val="28"/>
        </w:rPr>
        <w:t xml:space="preserve">соответствующем </w:t>
      </w:r>
      <w:r w:rsidRPr="005D1152">
        <w:rPr>
          <w:rFonts w:ascii="Times New Roman" w:hAnsi="Times New Roman" w:cs="Times New Roman"/>
          <w:sz w:val="28"/>
          <w:szCs w:val="28"/>
        </w:rPr>
        <w:t>многоквартирном доме (далее – заявитель).</w:t>
      </w:r>
    </w:p>
    <w:p w:rsidR="00FB7723" w:rsidRPr="005D1152" w:rsidRDefault="00255513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Заявление </w:t>
      </w:r>
      <w:r w:rsidR="004D0F44" w:rsidRPr="005D1152">
        <w:rPr>
          <w:rFonts w:ascii="Times New Roman" w:hAnsi="Times New Roman"/>
          <w:sz w:val="28"/>
          <w:szCs w:val="28"/>
        </w:rPr>
        <w:t>подается</w:t>
      </w:r>
      <w:r w:rsidRPr="005D1152">
        <w:rPr>
          <w:rFonts w:ascii="Times New Roman" w:hAnsi="Times New Roman"/>
          <w:sz w:val="28"/>
          <w:szCs w:val="28"/>
        </w:rPr>
        <w:t xml:space="preserve"> заявителем в свободной форме</w:t>
      </w:r>
      <w:r w:rsidR="009F121D" w:rsidRPr="005D1152">
        <w:rPr>
          <w:rFonts w:ascii="Times New Roman" w:hAnsi="Times New Roman" w:cs="Times New Roman"/>
          <w:sz w:val="28"/>
          <w:szCs w:val="28"/>
        </w:rPr>
        <w:t>с описью прилагаемых документов, указанием способа уведомления заявителя о принятом рабочей группой решения, а также адреса многоквартирного дома, в отношении которого подано заявление</w:t>
      </w:r>
      <w:r w:rsidR="00C557A4" w:rsidRPr="005D1152">
        <w:rPr>
          <w:rFonts w:ascii="Times New Roman" w:hAnsi="Times New Roman" w:cs="Times New Roman"/>
          <w:sz w:val="28"/>
          <w:szCs w:val="28"/>
        </w:rPr>
        <w:t>,</w:t>
      </w:r>
      <w:r w:rsidR="00C557A4" w:rsidRPr="005D1152">
        <w:rPr>
          <w:rFonts w:ascii="Times New Roman" w:hAnsi="Times New Roman"/>
          <w:sz w:val="28"/>
          <w:szCs w:val="28"/>
        </w:rPr>
        <w:t xml:space="preserve"> и видов услуг и (или) работ по капитальному ремонту общего имущества в соответствующем многоквартирном доме, которые должны быть выполнены за счет местного бюджета</w:t>
      </w:r>
      <w:r w:rsidRPr="005D1152">
        <w:rPr>
          <w:rFonts w:ascii="Times New Roman" w:hAnsi="Times New Roman" w:cs="Times New Roman"/>
          <w:sz w:val="28"/>
          <w:szCs w:val="28"/>
        </w:rPr>
        <w:t>.</w:t>
      </w:r>
    </w:p>
    <w:p w:rsidR="00844E39" w:rsidRPr="005D1152" w:rsidRDefault="00412627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</w:t>
      </w:r>
      <w:r w:rsidR="00C443B8" w:rsidRPr="005D1152">
        <w:rPr>
          <w:rFonts w:ascii="Times New Roman" w:hAnsi="Times New Roman"/>
          <w:sz w:val="28"/>
          <w:szCs w:val="28"/>
        </w:rPr>
        <w:t>0</w:t>
      </w:r>
      <w:r w:rsidRPr="005D1152">
        <w:rPr>
          <w:rFonts w:ascii="Times New Roman" w:hAnsi="Times New Roman"/>
          <w:sz w:val="28"/>
          <w:szCs w:val="28"/>
        </w:rPr>
        <w:t xml:space="preserve">. </w:t>
      </w:r>
      <w:r w:rsidR="004D0F44" w:rsidRPr="005D1152">
        <w:rPr>
          <w:rFonts w:ascii="Times New Roman" w:hAnsi="Times New Roman"/>
          <w:sz w:val="28"/>
          <w:szCs w:val="28"/>
        </w:rPr>
        <w:t xml:space="preserve">К заявлению </w:t>
      </w:r>
      <w:r w:rsidR="00E4690D" w:rsidRPr="005D1152">
        <w:rPr>
          <w:rFonts w:ascii="Times New Roman" w:hAnsi="Times New Roman"/>
          <w:sz w:val="28"/>
          <w:szCs w:val="28"/>
        </w:rPr>
        <w:t>должны быть приложены</w:t>
      </w:r>
      <w:r w:rsidR="00844E39" w:rsidRPr="005D1152">
        <w:rPr>
          <w:rFonts w:ascii="Times New Roman" w:hAnsi="Times New Roman"/>
          <w:sz w:val="28"/>
          <w:szCs w:val="28"/>
        </w:rPr>
        <w:t>следующи</w:t>
      </w:r>
      <w:r w:rsidR="004D0F44" w:rsidRPr="005D1152">
        <w:rPr>
          <w:rFonts w:ascii="Times New Roman" w:hAnsi="Times New Roman"/>
          <w:sz w:val="28"/>
          <w:szCs w:val="28"/>
        </w:rPr>
        <w:t>е</w:t>
      </w:r>
      <w:r w:rsidRPr="005D1152">
        <w:rPr>
          <w:rFonts w:ascii="Times New Roman" w:hAnsi="Times New Roman"/>
          <w:sz w:val="28"/>
          <w:szCs w:val="28"/>
        </w:rPr>
        <w:t>документ</w:t>
      </w:r>
      <w:r w:rsidR="004D0F44" w:rsidRPr="005D1152">
        <w:rPr>
          <w:rFonts w:ascii="Times New Roman" w:hAnsi="Times New Roman"/>
          <w:sz w:val="28"/>
          <w:szCs w:val="28"/>
        </w:rPr>
        <w:t>ы</w:t>
      </w:r>
      <w:r w:rsidR="00844E39" w:rsidRPr="005D1152">
        <w:rPr>
          <w:rFonts w:ascii="Times New Roman" w:hAnsi="Times New Roman"/>
          <w:sz w:val="28"/>
          <w:szCs w:val="28"/>
        </w:rPr>
        <w:t>:</w:t>
      </w:r>
    </w:p>
    <w:p w:rsidR="00844E39" w:rsidRPr="005D1152" w:rsidRDefault="00844E39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1) </w:t>
      </w:r>
      <w:r w:rsidR="004D0F44" w:rsidRPr="005D1152">
        <w:rPr>
          <w:rFonts w:ascii="Times New Roman" w:hAnsi="Times New Roman"/>
          <w:sz w:val="28"/>
          <w:szCs w:val="28"/>
        </w:rPr>
        <w:t xml:space="preserve">копия </w:t>
      </w:r>
      <w:r w:rsidRPr="005D1152">
        <w:rPr>
          <w:rFonts w:ascii="Times New Roman" w:hAnsi="Times New Roman"/>
          <w:sz w:val="28"/>
          <w:szCs w:val="28"/>
        </w:rPr>
        <w:t>паспорт</w:t>
      </w:r>
      <w:r w:rsidR="004D0F44" w:rsidRPr="005D1152">
        <w:rPr>
          <w:rFonts w:ascii="Times New Roman" w:hAnsi="Times New Roman"/>
          <w:sz w:val="28"/>
          <w:szCs w:val="28"/>
        </w:rPr>
        <w:t>а гражданина Российской Федерации</w:t>
      </w:r>
      <w:r w:rsidR="006648E3" w:rsidRPr="005D1152">
        <w:rPr>
          <w:rFonts w:ascii="Times New Roman" w:hAnsi="Times New Roman"/>
          <w:sz w:val="28"/>
          <w:szCs w:val="28"/>
        </w:rPr>
        <w:t xml:space="preserve"> (для заявителей –  </w:t>
      </w:r>
      <w:r w:rsidR="006648E3" w:rsidRPr="005D1152">
        <w:rPr>
          <w:rFonts w:ascii="Times New Roman" w:hAnsi="Times New Roman"/>
          <w:sz w:val="28"/>
          <w:szCs w:val="28"/>
        </w:rPr>
        <w:lastRenderedPageBreak/>
        <w:t>граждан)</w:t>
      </w:r>
      <w:r w:rsidRPr="005D1152">
        <w:rPr>
          <w:rFonts w:ascii="Times New Roman" w:hAnsi="Times New Roman"/>
          <w:sz w:val="28"/>
          <w:szCs w:val="28"/>
        </w:rPr>
        <w:t>;</w:t>
      </w:r>
    </w:p>
    <w:p w:rsidR="00844E39" w:rsidRPr="005D1152" w:rsidRDefault="00844E39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2) </w:t>
      </w:r>
      <w:r w:rsidR="0034641B" w:rsidRPr="005D1152">
        <w:rPr>
          <w:rFonts w:ascii="Times New Roman" w:hAnsi="Times New Roman"/>
          <w:sz w:val="28"/>
          <w:szCs w:val="28"/>
        </w:rPr>
        <w:t xml:space="preserve">копия </w:t>
      </w:r>
      <w:r w:rsidRPr="005D1152">
        <w:rPr>
          <w:rFonts w:ascii="Times New Roman" w:hAnsi="Times New Roman"/>
          <w:sz w:val="28"/>
          <w:szCs w:val="28"/>
        </w:rPr>
        <w:t>свидетельств</w:t>
      </w:r>
      <w:r w:rsidR="0034641B" w:rsidRPr="005D1152">
        <w:rPr>
          <w:rFonts w:ascii="Times New Roman" w:hAnsi="Times New Roman"/>
          <w:sz w:val="28"/>
          <w:szCs w:val="28"/>
        </w:rPr>
        <w:t>а</w:t>
      </w:r>
      <w:r w:rsidRPr="005D1152">
        <w:rPr>
          <w:rFonts w:ascii="Times New Roman" w:hAnsi="Times New Roman"/>
          <w:sz w:val="28"/>
          <w:szCs w:val="28"/>
        </w:rPr>
        <w:t xml:space="preserve"> о государственной регистрации права собственности </w:t>
      </w:r>
      <w:r w:rsidR="0052322E" w:rsidRPr="005D1152">
        <w:rPr>
          <w:rFonts w:ascii="Times New Roman" w:hAnsi="Times New Roman"/>
          <w:sz w:val="28"/>
          <w:szCs w:val="28"/>
        </w:rPr>
        <w:t xml:space="preserve">на </w:t>
      </w:r>
      <w:r w:rsidR="006648E3" w:rsidRPr="005D1152">
        <w:rPr>
          <w:rFonts w:ascii="Times New Roman" w:hAnsi="Times New Roman"/>
          <w:sz w:val="28"/>
          <w:szCs w:val="28"/>
        </w:rPr>
        <w:t>помещение в соответствующем многоквартирном доме</w:t>
      </w:r>
      <w:r w:rsidR="0034641B" w:rsidRPr="005D1152">
        <w:rPr>
          <w:rFonts w:ascii="Times New Roman" w:hAnsi="Times New Roman"/>
          <w:sz w:val="28"/>
          <w:szCs w:val="28"/>
        </w:rPr>
        <w:t xml:space="preserve">, либо выписка из </w:t>
      </w:r>
      <w:r w:rsidR="00E4690D" w:rsidRPr="005D1152">
        <w:rPr>
          <w:rFonts w:ascii="Times New Roman" w:hAnsi="Times New Roman"/>
          <w:sz w:val="28"/>
          <w:szCs w:val="28"/>
        </w:rPr>
        <w:t>Единого государственного реестра недвижимости</w:t>
      </w:r>
      <w:r w:rsidR="00B75691" w:rsidRPr="005D1152">
        <w:rPr>
          <w:rFonts w:ascii="Times New Roman" w:hAnsi="Times New Roman"/>
          <w:sz w:val="28"/>
          <w:szCs w:val="28"/>
        </w:rPr>
        <w:t>, подтверждающая право собственностина помещение в соответствующем многоквартирном доме</w:t>
      </w:r>
      <w:r w:rsidR="00E4690D" w:rsidRPr="005D1152">
        <w:rPr>
          <w:rFonts w:ascii="Times New Roman" w:hAnsi="Times New Roman"/>
          <w:sz w:val="28"/>
          <w:szCs w:val="28"/>
        </w:rPr>
        <w:t xml:space="preserve"> (для заявителей –  собственников помещений в соответствующем многоквартирном доме)</w:t>
      </w:r>
      <w:r w:rsidR="0052322E" w:rsidRPr="005D1152">
        <w:rPr>
          <w:rFonts w:ascii="Times New Roman" w:hAnsi="Times New Roman"/>
          <w:sz w:val="28"/>
          <w:szCs w:val="28"/>
        </w:rPr>
        <w:t>;</w:t>
      </w:r>
    </w:p>
    <w:p w:rsidR="00206D27" w:rsidRPr="005D1152" w:rsidRDefault="00B31070" w:rsidP="00206D27">
      <w:pPr>
        <w:pStyle w:val="ConsPlusNormal"/>
        <w:ind w:firstLine="709"/>
        <w:jc w:val="both"/>
      </w:pPr>
      <w:r>
        <w:t>3</w:t>
      </w:r>
      <w:r w:rsidR="00206D27" w:rsidRPr="005D1152">
        <w:t>) выписка из Единого государственного реестра юридических лиц, выданную налоговым органом не ранее чем за месяц до дня представления заявления, (для заявителей – юридических лиц);</w:t>
      </w:r>
    </w:p>
    <w:p w:rsidR="00206D27" w:rsidRPr="005D1152" w:rsidRDefault="00B31070" w:rsidP="00206D27">
      <w:pPr>
        <w:pStyle w:val="ConsPlusNormal"/>
        <w:ind w:firstLine="709"/>
        <w:jc w:val="both"/>
      </w:pPr>
      <w:r>
        <w:t>4</w:t>
      </w:r>
      <w:r w:rsidR="00206D27" w:rsidRPr="005D1152">
        <w:t>) копия Устава (для заявителей – юридических лиц);</w:t>
      </w:r>
    </w:p>
    <w:p w:rsidR="00206D27" w:rsidRPr="005D1152" w:rsidRDefault="00B31070" w:rsidP="00206D27">
      <w:pPr>
        <w:pStyle w:val="ConsPlusNormal"/>
        <w:ind w:firstLine="709"/>
        <w:jc w:val="both"/>
      </w:pPr>
      <w:r>
        <w:t>5</w:t>
      </w:r>
      <w:r w:rsidR="00206D27" w:rsidRPr="005D1152">
        <w:t>) копия договора управления многоквартирным домом (</w:t>
      </w:r>
      <w:r w:rsidR="00D62BD5" w:rsidRPr="005D1152">
        <w:t xml:space="preserve">для заявителей – </w:t>
      </w:r>
      <w:r w:rsidR="00206D27" w:rsidRPr="005D1152">
        <w:t xml:space="preserve"> управляющих организаций);</w:t>
      </w:r>
    </w:p>
    <w:p w:rsidR="00412627" w:rsidRPr="005D1152" w:rsidRDefault="00B31070" w:rsidP="00B31070">
      <w:pPr>
        <w:pStyle w:val="ConsPlusNormal"/>
        <w:ind w:firstLine="709"/>
        <w:jc w:val="both"/>
      </w:pPr>
      <w:r>
        <w:t>6</w:t>
      </w:r>
      <w:r w:rsidR="00D62BD5" w:rsidRPr="005D1152">
        <w:t>) копи</w:t>
      </w:r>
      <w:r w:rsidR="00D1513B" w:rsidRPr="005D1152">
        <w:t>я</w:t>
      </w:r>
      <w:r w:rsidR="00D62BD5" w:rsidRPr="005D1152">
        <w:t xml:space="preserve"> документа, подтверждающего полномочия лица, подписавшего заявление (для заявителей –  юридических лиц или если заявление подпи</w:t>
      </w:r>
      <w:r>
        <w:t>сано представителем гражданина).</w:t>
      </w:r>
    </w:p>
    <w:p w:rsidR="00AB1ABD" w:rsidRPr="005D1152" w:rsidRDefault="004D20D8" w:rsidP="005E6503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</w:t>
      </w:r>
      <w:r w:rsidR="00016BBD" w:rsidRPr="005D1152">
        <w:rPr>
          <w:rFonts w:ascii="Times New Roman" w:hAnsi="Times New Roman"/>
          <w:sz w:val="28"/>
          <w:szCs w:val="28"/>
        </w:rPr>
        <w:t>1</w:t>
      </w:r>
      <w:r w:rsidRPr="005D1152">
        <w:rPr>
          <w:rFonts w:ascii="Times New Roman" w:hAnsi="Times New Roman"/>
          <w:sz w:val="28"/>
          <w:szCs w:val="28"/>
        </w:rPr>
        <w:t xml:space="preserve">. </w:t>
      </w:r>
      <w:r w:rsidR="00C81932" w:rsidRPr="005D1152">
        <w:rPr>
          <w:rFonts w:ascii="Times New Roman" w:hAnsi="Times New Roman"/>
          <w:sz w:val="28"/>
          <w:szCs w:val="28"/>
        </w:rPr>
        <w:t xml:space="preserve">Для принятия решения </w:t>
      </w:r>
      <w:r w:rsidRPr="005D1152">
        <w:rPr>
          <w:rFonts w:ascii="Times New Roman" w:hAnsi="Times New Roman"/>
          <w:sz w:val="28"/>
          <w:szCs w:val="28"/>
        </w:rPr>
        <w:t xml:space="preserve">по заявлению </w:t>
      </w:r>
      <w:r w:rsidR="00C81932" w:rsidRPr="005D1152">
        <w:rPr>
          <w:rFonts w:ascii="Times New Roman" w:hAnsi="Times New Roman"/>
          <w:sz w:val="28"/>
          <w:szCs w:val="28"/>
        </w:rPr>
        <w:t xml:space="preserve">рабочая группа имеет право </w:t>
      </w:r>
      <w:r w:rsidR="007452BB" w:rsidRPr="005D1152">
        <w:rPr>
          <w:rFonts w:ascii="Times New Roman" w:hAnsi="Times New Roman"/>
          <w:sz w:val="28"/>
          <w:szCs w:val="28"/>
        </w:rPr>
        <w:t xml:space="preserve">в установленном порядке </w:t>
      </w:r>
      <w:r w:rsidR="00C81932" w:rsidRPr="005D1152">
        <w:rPr>
          <w:rFonts w:ascii="Times New Roman" w:hAnsi="Times New Roman"/>
          <w:sz w:val="28"/>
          <w:szCs w:val="28"/>
        </w:rPr>
        <w:t>запрашив</w:t>
      </w:r>
      <w:r w:rsidR="00B121E1">
        <w:rPr>
          <w:rFonts w:ascii="Times New Roman" w:hAnsi="Times New Roman"/>
          <w:sz w:val="28"/>
          <w:szCs w:val="28"/>
        </w:rPr>
        <w:t>ать дополнительную информацию</w:t>
      </w:r>
      <w:r w:rsidR="00B31070">
        <w:rPr>
          <w:rFonts w:ascii="Times New Roman" w:hAnsi="Times New Roman"/>
          <w:sz w:val="28"/>
          <w:szCs w:val="28"/>
        </w:rPr>
        <w:t xml:space="preserve">от </w:t>
      </w:r>
      <w:r w:rsidR="00C209A7">
        <w:rPr>
          <w:rFonts w:ascii="Times New Roman" w:hAnsi="Times New Roman"/>
          <w:sz w:val="28"/>
          <w:szCs w:val="28"/>
        </w:rPr>
        <w:t xml:space="preserve">управляющих организацийи </w:t>
      </w:r>
      <w:r w:rsidR="00C81932" w:rsidRPr="005D1152">
        <w:rPr>
          <w:rFonts w:ascii="Times New Roman" w:hAnsi="Times New Roman"/>
          <w:sz w:val="28"/>
          <w:szCs w:val="28"/>
        </w:rPr>
        <w:t>органов местного самоуправления,</w:t>
      </w:r>
      <w:r w:rsidR="00C209A7">
        <w:rPr>
          <w:rFonts w:ascii="Times New Roman" w:hAnsi="Times New Roman"/>
          <w:sz w:val="28"/>
          <w:szCs w:val="28"/>
        </w:rPr>
        <w:t xml:space="preserve">в случае если они не являются заявителями, а также </w:t>
      </w:r>
      <w:r w:rsidR="00C81932" w:rsidRPr="005D1152">
        <w:rPr>
          <w:rFonts w:ascii="Times New Roman" w:hAnsi="Times New Roman"/>
          <w:sz w:val="28"/>
          <w:szCs w:val="28"/>
        </w:rPr>
        <w:t xml:space="preserve"> органов </w:t>
      </w:r>
      <w:r w:rsidRPr="005D1152">
        <w:rPr>
          <w:rFonts w:ascii="Times New Roman" w:hAnsi="Times New Roman"/>
          <w:sz w:val="28"/>
          <w:szCs w:val="28"/>
        </w:rPr>
        <w:t>государственной власти Свердловской области,подтверждающ</w:t>
      </w:r>
      <w:r w:rsidR="00C209A7">
        <w:rPr>
          <w:rFonts w:ascii="Times New Roman" w:hAnsi="Times New Roman"/>
          <w:sz w:val="28"/>
          <w:szCs w:val="28"/>
        </w:rPr>
        <w:t>ие</w:t>
      </w:r>
      <w:r w:rsidRPr="005D1152">
        <w:rPr>
          <w:rFonts w:ascii="Times New Roman" w:hAnsi="Times New Roman"/>
          <w:sz w:val="28"/>
          <w:szCs w:val="28"/>
        </w:rPr>
        <w:t xml:space="preserve"> факт</w:t>
      </w:r>
      <w:r w:rsidR="00AB1ABD" w:rsidRPr="005D1152">
        <w:rPr>
          <w:rFonts w:ascii="Times New Roman" w:hAnsi="Times New Roman"/>
          <w:sz w:val="28"/>
          <w:szCs w:val="28"/>
        </w:rPr>
        <w:t>ы:</w:t>
      </w:r>
    </w:p>
    <w:p w:rsidR="00AB1ABD" w:rsidRPr="005D1152" w:rsidRDefault="00AB1ABD" w:rsidP="005E6503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1)</w:t>
      </w:r>
      <w:r w:rsidR="004D20D8" w:rsidRPr="005D1152">
        <w:rPr>
          <w:rFonts w:ascii="Times New Roman" w:hAnsi="Times New Roman"/>
          <w:sz w:val="28"/>
          <w:szCs w:val="28"/>
        </w:rPr>
        <w:t xml:space="preserve"> неисполнени</w:t>
      </w:r>
      <w:r w:rsidR="007D0DAC" w:rsidRPr="005D1152">
        <w:rPr>
          <w:rFonts w:ascii="Times New Roman" w:hAnsi="Times New Roman"/>
          <w:sz w:val="28"/>
          <w:szCs w:val="28"/>
        </w:rPr>
        <w:t>я</w:t>
      </w:r>
      <w:r w:rsidR="004D20D8" w:rsidRPr="005D1152">
        <w:rPr>
          <w:rFonts w:ascii="Times New Roman" w:hAnsi="Times New Roman"/>
          <w:sz w:val="28"/>
          <w:szCs w:val="28"/>
        </w:rPr>
        <w:t xml:space="preserve"> перспективного и (или) годового плана капитального ремонта жилищного фонда, разработанного в соответствии с нормами о порядке разработки планов капитального ремонта жилищного фонда, действовавшими на дату приватизации первого жилого помещения в многоквартирном доме</w:t>
      </w:r>
      <w:r w:rsidR="007452BB" w:rsidRPr="005D1152">
        <w:rPr>
          <w:rFonts w:ascii="Times New Roman" w:hAnsi="Times New Roman"/>
          <w:sz w:val="28"/>
          <w:szCs w:val="28"/>
        </w:rPr>
        <w:t>, в отношении которого подано заявление</w:t>
      </w:r>
      <w:r w:rsidRPr="005D1152">
        <w:rPr>
          <w:rFonts w:ascii="Times New Roman" w:hAnsi="Times New Roman"/>
          <w:sz w:val="28"/>
          <w:szCs w:val="28"/>
        </w:rPr>
        <w:t>;</w:t>
      </w:r>
    </w:p>
    <w:p w:rsidR="005E6503" w:rsidRPr="005D1152" w:rsidRDefault="00AB1ABD" w:rsidP="005E6503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2) </w:t>
      </w:r>
      <w:r w:rsidR="005E6503" w:rsidRPr="005D1152">
        <w:rPr>
          <w:rFonts w:ascii="Times New Roman" w:hAnsi="Times New Roman" w:cs="Times New Roman"/>
          <w:sz w:val="28"/>
          <w:szCs w:val="28"/>
        </w:rPr>
        <w:t>непроведения капитального ремонта общего имущества в многоквартирном доме</w:t>
      </w:r>
      <w:r w:rsidR="007452BB" w:rsidRPr="005D1152">
        <w:rPr>
          <w:rFonts w:ascii="Times New Roman" w:hAnsi="Times New Roman" w:cs="Times New Roman"/>
          <w:sz w:val="28"/>
          <w:szCs w:val="28"/>
        </w:rPr>
        <w:t>, в отношении которого подано заявление,</w:t>
      </w:r>
      <w:r w:rsidR="005E6503" w:rsidRPr="005D1152">
        <w:rPr>
          <w:rFonts w:ascii="Times New Roman" w:hAnsi="Times New Roman" w:cs="Times New Roman"/>
          <w:sz w:val="28"/>
          <w:szCs w:val="28"/>
        </w:rPr>
        <w:t xml:space="preserve"> после даты приватизации первого жилого помещения до даты включения такого многоквартирного дома в Региональную программу капитального ремонта за счет средств федерального бюджета, средств бюджета Свердловской области и средств местного бюджета.</w:t>
      </w:r>
    </w:p>
    <w:p w:rsidR="005155E1" w:rsidRPr="005D1152" w:rsidRDefault="00412627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</w:t>
      </w:r>
      <w:r w:rsidR="00CB4640" w:rsidRPr="005D1152">
        <w:rPr>
          <w:rFonts w:ascii="Times New Roman" w:hAnsi="Times New Roman"/>
          <w:sz w:val="28"/>
          <w:szCs w:val="28"/>
        </w:rPr>
        <w:t>2</w:t>
      </w:r>
      <w:r w:rsidRPr="005D1152">
        <w:rPr>
          <w:rFonts w:ascii="Times New Roman" w:hAnsi="Times New Roman"/>
          <w:sz w:val="28"/>
          <w:szCs w:val="28"/>
        </w:rPr>
        <w:t xml:space="preserve">. </w:t>
      </w:r>
      <w:r w:rsidR="002B0B80" w:rsidRPr="005D1152">
        <w:rPr>
          <w:rFonts w:ascii="Times New Roman" w:hAnsi="Times New Roman"/>
          <w:sz w:val="28"/>
          <w:szCs w:val="28"/>
        </w:rPr>
        <w:t xml:space="preserve">Рассмотрение </w:t>
      </w:r>
      <w:r w:rsidR="005155E1" w:rsidRPr="005D1152">
        <w:rPr>
          <w:rFonts w:ascii="Times New Roman" w:hAnsi="Times New Roman"/>
          <w:sz w:val="28"/>
          <w:szCs w:val="28"/>
        </w:rPr>
        <w:t>заявления осуществляется рабочей группой в течение двадцати рабочих дней с момента поступления заявления в адрес бывшего наймодателя.</w:t>
      </w:r>
    </w:p>
    <w:p w:rsidR="005155E1" w:rsidRPr="005D1152" w:rsidRDefault="005155E1" w:rsidP="005155E1">
      <w:pPr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 xml:space="preserve">По результатам рассмотрения заявления </w:t>
      </w:r>
      <w:r w:rsidR="00571304" w:rsidRPr="005D1152">
        <w:rPr>
          <w:sz w:val="28"/>
          <w:szCs w:val="28"/>
        </w:rPr>
        <w:t xml:space="preserve">и приложенных к нему документов </w:t>
      </w:r>
      <w:r w:rsidRPr="005D1152">
        <w:rPr>
          <w:sz w:val="28"/>
          <w:szCs w:val="28"/>
        </w:rPr>
        <w:t>рабочая группа принимает одно из двух следующих решений:</w:t>
      </w:r>
    </w:p>
    <w:p w:rsidR="00FB7723" w:rsidRPr="005D1152" w:rsidRDefault="005155E1" w:rsidP="005155E1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1) </w:t>
      </w:r>
      <w:r w:rsidR="00C43714" w:rsidRPr="005D1152">
        <w:rPr>
          <w:rFonts w:ascii="Times New Roman" w:hAnsi="Times New Roman"/>
          <w:sz w:val="28"/>
          <w:szCs w:val="28"/>
        </w:rPr>
        <w:t>о финансировани</w:t>
      </w:r>
      <w:r w:rsidR="00316E98" w:rsidRPr="005D1152">
        <w:rPr>
          <w:rFonts w:ascii="Times New Roman" w:hAnsi="Times New Roman"/>
          <w:sz w:val="28"/>
          <w:szCs w:val="28"/>
        </w:rPr>
        <w:t>и</w:t>
      </w:r>
      <w:r w:rsidR="00C43714" w:rsidRPr="005D1152">
        <w:rPr>
          <w:rFonts w:ascii="Times New Roman" w:hAnsi="Times New Roman"/>
          <w:sz w:val="28"/>
          <w:szCs w:val="28"/>
        </w:rPr>
        <w:t xml:space="preserve"> проведения бывшим наймодателем капитального ремонта общего имущества в многоквартирном доме з</w:t>
      </w:r>
      <w:r w:rsidRPr="005D1152">
        <w:rPr>
          <w:rFonts w:ascii="Times New Roman" w:hAnsi="Times New Roman"/>
          <w:sz w:val="28"/>
          <w:szCs w:val="28"/>
        </w:rPr>
        <w:t>а счет средств местного бюджета</w:t>
      </w:r>
      <w:r w:rsidR="00424AA9" w:rsidRPr="005D1152">
        <w:rPr>
          <w:rFonts w:ascii="Times New Roman" w:hAnsi="Times New Roman"/>
          <w:sz w:val="28"/>
          <w:szCs w:val="28"/>
        </w:rPr>
        <w:t xml:space="preserve"> (далее - положительное решение)</w:t>
      </w:r>
      <w:r w:rsidRPr="005D1152">
        <w:rPr>
          <w:rFonts w:ascii="Times New Roman" w:hAnsi="Times New Roman"/>
          <w:sz w:val="28"/>
          <w:szCs w:val="28"/>
        </w:rPr>
        <w:t>;</w:t>
      </w:r>
    </w:p>
    <w:p w:rsidR="005155E1" w:rsidRPr="005D1152" w:rsidRDefault="005155E1" w:rsidP="005155E1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2) об отказе в финансировании проведения бывшим наймодателем капитального ремонта общего имущества в многоквартирном доме за счет средств местного бюджета по основаниям, установленным в пункте </w:t>
      </w:r>
      <w:r w:rsidR="00812833" w:rsidRPr="005D1152">
        <w:rPr>
          <w:rFonts w:ascii="Times New Roman" w:hAnsi="Times New Roman"/>
          <w:sz w:val="28"/>
          <w:szCs w:val="28"/>
        </w:rPr>
        <w:t>1</w:t>
      </w:r>
      <w:r w:rsidR="00376898" w:rsidRPr="005D1152">
        <w:rPr>
          <w:rFonts w:ascii="Times New Roman" w:hAnsi="Times New Roman"/>
          <w:sz w:val="28"/>
          <w:szCs w:val="28"/>
        </w:rPr>
        <w:t>4</w:t>
      </w:r>
      <w:r w:rsidR="00812833" w:rsidRPr="005D1152">
        <w:rPr>
          <w:rFonts w:ascii="Times New Roman" w:hAnsi="Times New Roman"/>
          <w:sz w:val="28"/>
          <w:szCs w:val="28"/>
        </w:rPr>
        <w:t xml:space="preserve"> Порядка</w:t>
      </w:r>
      <w:r w:rsidRPr="005D1152">
        <w:rPr>
          <w:rFonts w:ascii="Times New Roman" w:hAnsi="Times New Roman"/>
          <w:sz w:val="28"/>
          <w:szCs w:val="28"/>
        </w:rPr>
        <w:t>.</w:t>
      </w:r>
    </w:p>
    <w:p w:rsidR="00806139" w:rsidRPr="005D1152" w:rsidRDefault="00806139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</w:t>
      </w:r>
      <w:r w:rsidR="00376898" w:rsidRPr="005D1152">
        <w:rPr>
          <w:rFonts w:ascii="Times New Roman" w:hAnsi="Times New Roman"/>
          <w:sz w:val="28"/>
          <w:szCs w:val="28"/>
        </w:rPr>
        <w:t>3</w:t>
      </w:r>
      <w:r w:rsidRPr="005D1152">
        <w:rPr>
          <w:rFonts w:ascii="Times New Roman" w:hAnsi="Times New Roman"/>
          <w:sz w:val="28"/>
          <w:szCs w:val="28"/>
        </w:rPr>
        <w:t xml:space="preserve">. </w:t>
      </w:r>
      <w:r w:rsidR="00424AA9" w:rsidRPr="005D1152">
        <w:rPr>
          <w:rFonts w:ascii="Times New Roman" w:hAnsi="Times New Roman"/>
          <w:sz w:val="28"/>
          <w:szCs w:val="28"/>
        </w:rPr>
        <w:t>Положительное решение</w:t>
      </w:r>
      <w:r w:rsidR="00F51F48" w:rsidRPr="005D1152">
        <w:rPr>
          <w:rFonts w:ascii="Times New Roman" w:hAnsi="Times New Roman"/>
          <w:sz w:val="28"/>
          <w:szCs w:val="28"/>
        </w:rPr>
        <w:t>принимается</w:t>
      </w:r>
      <w:r w:rsidRPr="005D1152">
        <w:rPr>
          <w:rFonts w:ascii="Times New Roman" w:hAnsi="Times New Roman"/>
          <w:sz w:val="28"/>
          <w:szCs w:val="28"/>
        </w:rPr>
        <w:t xml:space="preserve"> рабочей группой </w:t>
      </w:r>
      <w:r w:rsidR="007D0DAC" w:rsidRPr="005D1152">
        <w:rPr>
          <w:rFonts w:ascii="Times New Roman" w:hAnsi="Times New Roman"/>
          <w:sz w:val="28"/>
          <w:szCs w:val="28"/>
        </w:rPr>
        <w:t xml:space="preserve">на основании </w:t>
      </w:r>
      <w:r w:rsidRPr="005D1152">
        <w:rPr>
          <w:rFonts w:ascii="Times New Roman" w:hAnsi="Times New Roman"/>
          <w:sz w:val="28"/>
          <w:szCs w:val="28"/>
        </w:rPr>
        <w:t xml:space="preserve"> перспективны</w:t>
      </w:r>
      <w:r w:rsidR="007D0DAC" w:rsidRPr="005D1152">
        <w:rPr>
          <w:rFonts w:ascii="Times New Roman" w:hAnsi="Times New Roman"/>
          <w:sz w:val="28"/>
          <w:szCs w:val="28"/>
        </w:rPr>
        <w:t>х</w:t>
      </w:r>
      <w:r w:rsidRPr="005D1152">
        <w:rPr>
          <w:rFonts w:ascii="Times New Roman" w:hAnsi="Times New Roman"/>
          <w:sz w:val="28"/>
          <w:szCs w:val="28"/>
        </w:rPr>
        <w:t xml:space="preserve"> и (или) годовы</w:t>
      </w:r>
      <w:r w:rsidR="007D0DAC" w:rsidRPr="005D1152">
        <w:rPr>
          <w:rFonts w:ascii="Times New Roman" w:hAnsi="Times New Roman"/>
          <w:sz w:val="28"/>
          <w:szCs w:val="28"/>
        </w:rPr>
        <w:t xml:space="preserve">х </w:t>
      </w:r>
      <w:r w:rsidRPr="005D1152">
        <w:rPr>
          <w:rFonts w:ascii="Times New Roman" w:hAnsi="Times New Roman"/>
          <w:sz w:val="28"/>
          <w:szCs w:val="28"/>
        </w:rPr>
        <w:t>план</w:t>
      </w:r>
      <w:r w:rsidR="007D0DAC" w:rsidRPr="005D1152">
        <w:rPr>
          <w:rFonts w:ascii="Times New Roman" w:hAnsi="Times New Roman"/>
          <w:sz w:val="28"/>
          <w:szCs w:val="28"/>
        </w:rPr>
        <w:t>ов</w:t>
      </w:r>
      <w:r w:rsidRPr="005D1152">
        <w:rPr>
          <w:rFonts w:ascii="Times New Roman" w:hAnsi="Times New Roman"/>
          <w:sz w:val="28"/>
          <w:szCs w:val="28"/>
        </w:rPr>
        <w:t xml:space="preserve"> капитального ремонта жилищного фонда, </w:t>
      </w:r>
      <w:r w:rsidRPr="005D1152">
        <w:rPr>
          <w:rFonts w:ascii="Times New Roman" w:hAnsi="Times New Roman"/>
          <w:sz w:val="28"/>
          <w:szCs w:val="28"/>
        </w:rPr>
        <w:lastRenderedPageBreak/>
        <w:t>разработанны</w:t>
      </w:r>
      <w:r w:rsidR="007D0DAC" w:rsidRPr="005D1152">
        <w:rPr>
          <w:rFonts w:ascii="Times New Roman" w:hAnsi="Times New Roman"/>
          <w:sz w:val="28"/>
          <w:szCs w:val="28"/>
        </w:rPr>
        <w:t>х</w:t>
      </w:r>
      <w:r w:rsidRPr="005D1152">
        <w:rPr>
          <w:rFonts w:ascii="Times New Roman" w:hAnsi="Times New Roman"/>
          <w:sz w:val="28"/>
          <w:szCs w:val="28"/>
        </w:rPr>
        <w:t xml:space="preserve"> в соответствии с нормами о порядке разработки планов капитального ремонта жилищного фонда, действовавшими на дату</w:t>
      </w:r>
      <w:r w:rsidR="007D0DAC" w:rsidRPr="005D1152">
        <w:rPr>
          <w:rFonts w:ascii="Times New Roman" w:hAnsi="Times New Roman"/>
          <w:sz w:val="28"/>
          <w:szCs w:val="28"/>
        </w:rPr>
        <w:t xml:space="preserve"> приватизации </w:t>
      </w:r>
      <w:r w:rsidR="003B7CE6" w:rsidRPr="005D1152">
        <w:rPr>
          <w:rFonts w:ascii="Times New Roman" w:hAnsi="Times New Roman"/>
          <w:sz w:val="28"/>
          <w:szCs w:val="28"/>
        </w:rPr>
        <w:t xml:space="preserve">первого </w:t>
      </w:r>
      <w:r w:rsidR="007D0DAC" w:rsidRPr="005D1152">
        <w:rPr>
          <w:rFonts w:ascii="Times New Roman" w:hAnsi="Times New Roman"/>
          <w:sz w:val="28"/>
          <w:szCs w:val="28"/>
        </w:rPr>
        <w:t>жилого помещения в многоквартирном доме</w:t>
      </w:r>
      <w:r w:rsidR="00D57D9E" w:rsidRPr="005D1152">
        <w:rPr>
          <w:rFonts w:ascii="Times New Roman" w:hAnsi="Times New Roman"/>
          <w:sz w:val="28"/>
          <w:szCs w:val="28"/>
        </w:rPr>
        <w:t>, в отношении которого подано заявление</w:t>
      </w:r>
      <w:r w:rsidRPr="005D1152">
        <w:rPr>
          <w:rFonts w:ascii="Times New Roman" w:hAnsi="Times New Roman"/>
          <w:sz w:val="28"/>
          <w:szCs w:val="28"/>
        </w:rPr>
        <w:t>.</w:t>
      </w:r>
    </w:p>
    <w:p w:rsidR="00BA71E3" w:rsidRPr="005D1152" w:rsidRDefault="009B70C0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</w:t>
      </w:r>
      <w:r w:rsidR="00376898" w:rsidRPr="005D1152">
        <w:rPr>
          <w:rFonts w:ascii="Times New Roman" w:hAnsi="Times New Roman"/>
          <w:sz w:val="28"/>
          <w:szCs w:val="28"/>
        </w:rPr>
        <w:t>4</w:t>
      </w:r>
      <w:r w:rsidRPr="005D1152">
        <w:rPr>
          <w:rFonts w:ascii="Times New Roman" w:hAnsi="Times New Roman"/>
          <w:sz w:val="28"/>
          <w:szCs w:val="28"/>
        </w:rPr>
        <w:t>. Р</w:t>
      </w:r>
      <w:r w:rsidR="0039069F" w:rsidRPr="005D1152">
        <w:rPr>
          <w:rFonts w:ascii="Times New Roman" w:hAnsi="Times New Roman"/>
          <w:sz w:val="28"/>
          <w:szCs w:val="28"/>
        </w:rPr>
        <w:t xml:space="preserve">абочая группа </w:t>
      </w:r>
      <w:r w:rsidRPr="005D1152">
        <w:rPr>
          <w:rFonts w:ascii="Times New Roman" w:hAnsi="Times New Roman"/>
          <w:sz w:val="28"/>
          <w:szCs w:val="28"/>
        </w:rPr>
        <w:t xml:space="preserve">принимает </w:t>
      </w:r>
      <w:r w:rsidR="00FE46CE" w:rsidRPr="005D1152">
        <w:rPr>
          <w:rFonts w:ascii="Times New Roman" w:hAnsi="Times New Roman"/>
          <w:sz w:val="28"/>
          <w:szCs w:val="28"/>
        </w:rPr>
        <w:t>р</w:t>
      </w:r>
      <w:r w:rsidRPr="005D1152">
        <w:rPr>
          <w:rFonts w:ascii="Times New Roman" w:hAnsi="Times New Roman"/>
          <w:sz w:val="28"/>
          <w:szCs w:val="28"/>
        </w:rPr>
        <w:t>ешение об отказе</w:t>
      </w:r>
      <w:r w:rsidR="00BA71E3" w:rsidRPr="005D1152">
        <w:rPr>
          <w:rFonts w:ascii="Times New Roman" w:hAnsi="Times New Roman"/>
          <w:sz w:val="28"/>
          <w:szCs w:val="28"/>
        </w:rPr>
        <w:t xml:space="preserve"> в финансировании проведения бывшим наймодателем капитального ремонта общего имущества в многоквартирном доме за счет средств местного бюджета </w:t>
      </w:r>
      <w:r w:rsidR="00FE46CE" w:rsidRPr="005D1152">
        <w:rPr>
          <w:rFonts w:ascii="Times New Roman" w:hAnsi="Times New Roman"/>
          <w:sz w:val="28"/>
          <w:szCs w:val="28"/>
        </w:rPr>
        <w:t>при наличии хотя бы одного из следующих оснований</w:t>
      </w:r>
      <w:r w:rsidR="00BA71E3" w:rsidRPr="005D1152">
        <w:rPr>
          <w:rFonts w:ascii="Times New Roman" w:hAnsi="Times New Roman"/>
          <w:sz w:val="28"/>
          <w:szCs w:val="28"/>
        </w:rPr>
        <w:t>:</w:t>
      </w:r>
    </w:p>
    <w:p w:rsidR="00EC09DC" w:rsidRPr="005D1152" w:rsidRDefault="00BA71E3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1) </w:t>
      </w:r>
      <w:r w:rsidR="00F93C4A" w:rsidRPr="005D1152">
        <w:rPr>
          <w:rFonts w:ascii="Times New Roman" w:hAnsi="Times New Roman"/>
          <w:sz w:val="28"/>
          <w:szCs w:val="28"/>
        </w:rPr>
        <w:t xml:space="preserve"> неподтверждение  случая</w:t>
      </w:r>
      <w:r w:rsidR="00EC09DC" w:rsidRPr="005D1152">
        <w:rPr>
          <w:rFonts w:ascii="Times New Roman" w:hAnsi="Times New Roman"/>
          <w:sz w:val="28"/>
          <w:szCs w:val="28"/>
        </w:rPr>
        <w:t>,</w:t>
      </w:r>
      <w:r w:rsidR="00F93C4A" w:rsidRPr="005D1152">
        <w:rPr>
          <w:rFonts w:ascii="Times New Roman" w:hAnsi="Times New Roman"/>
          <w:sz w:val="28"/>
          <w:szCs w:val="28"/>
        </w:rPr>
        <w:t xml:space="preserve"> предусмотренного</w:t>
      </w:r>
      <w:r w:rsidR="00EC09DC" w:rsidRPr="005D1152">
        <w:rPr>
          <w:rFonts w:ascii="Times New Roman" w:hAnsi="Times New Roman"/>
          <w:sz w:val="28"/>
          <w:szCs w:val="28"/>
        </w:rPr>
        <w:t xml:space="preserve"> пунктом 3 </w:t>
      </w:r>
      <w:r w:rsidR="000B70C5" w:rsidRPr="005D1152">
        <w:rPr>
          <w:rFonts w:ascii="Times New Roman" w:hAnsi="Times New Roman"/>
          <w:sz w:val="28"/>
          <w:szCs w:val="28"/>
        </w:rPr>
        <w:t>П</w:t>
      </w:r>
      <w:r w:rsidR="00EC09DC" w:rsidRPr="005D1152">
        <w:rPr>
          <w:rFonts w:ascii="Times New Roman" w:hAnsi="Times New Roman"/>
          <w:sz w:val="28"/>
          <w:szCs w:val="28"/>
        </w:rPr>
        <w:t>орядка;</w:t>
      </w:r>
    </w:p>
    <w:p w:rsidR="00FD2E44" w:rsidRPr="005D1152" w:rsidRDefault="00EC09DC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2) </w:t>
      </w:r>
      <w:r w:rsidR="00F93C4A" w:rsidRPr="005D1152">
        <w:rPr>
          <w:rFonts w:ascii="Times New Roman" w:hAnsi="Times New Roman"/>
          <w:sz w:val="28"/>
          <w:szCs w:val="28"/>
        </w:rPr>
        <w:t>зая</w:t>
      </w:r>
      <w:r w:rsidR="00FD2E44" w:rsidRPr="005D1152">
        <w:rPr>
          <w:rFonts w:ascii="Times New Roman" w:hAnsi="Times New Roman"/>
          <w:sz w:val="28"/>
          <w:szCs w:val="28"/>
        </w:rPr>
        <w:t xml:space="preserve">вительне принадлежит к категориям заявителей, установленных частью второй пункта </w:t>
      </w:r>
      <w:r w:rsidR="00376898" w:rsidRPr="005D1152">
        <w:rPr>
          <w:rFonts w:ascii="Times New Roman" w:hAnsi="Times New Roman"/>
          <w:sz w:val="28"/>
          <w:szCs w:val="28"/>
        </w:rPr>
        <w:t>9</w:t>
      </w:r>
      <w:r w:rsidR="00FD2E44" w:rsidRPr="005D1152">
        <w:rPr>
          <w:rFonts w:ascii="Times New Roman" w:hAnsi="Times New Roman"/>
          <w:sz w:val="28"/>
          <w:szCs w:val="28"/>
        </w:rPr>
        <w:t xml:space="preserve"> Порядка;</w:t>
      </w:r>
    </w:p>
    <w:p w:rsidR="00F93C4A" w:rsidRPr="005D1152" w:rsidRDefault="00FD2E44" w:rsidP="00F93C4A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 xml:space="preserve">3) заявление и (или) </w:t>
      </w:r>
      <w:r w:rsidR="004D69CB" w:rsidRPr="005D1152">
        <w:rPr>
          <w:rFonts w:ascii="Times New Roman" w:hAnsi="Times New Roman"/>
          <w:sz w:val="28"/>
          <w:szCs w:val="28"/>
        </w:rPr>
        <w:t>прилагаемые к нему</w:t>
      </w:r>
      <w:r w:rsidR="00F93C4A" w:rsidRPr="005D1152">
        <w:rPr>
          <w:rFonts w:ascii="Times New Roman" w:hAnsi="Times New Roman"/>
          <w:sz w:val="28"/>
          <w:szCs w:val="28"/>
        </w:rPr>
        <w:t xml:space="preserve"> документ</w:t>
      </w:r>
      <w:r w:rsidRPr="005D1152">
        <w:rPr>
          <w:rFonts w:ascii="Times New Roman" w:hAnsi="Times New Roman"/>
          <w:sz w:val="28"/>
          <w:szCs w:val="28"/>
        </w:rPr>
        <w:t>ыне соответствуют требованиям</w:t>
      </w:r>
      <w:r w:rsidR="00BB4346" w:rsidRPr="005D1152">
        <w:rPr>
          <w:rFonts w:ascii="Times New Roman" w:hAnsi="Times New Roman"/>
          <w:sz w:val="28"/>
          <w:szCs w:val="28"/>
        </w:rPr>
        <w:t xml:space="preserve">, установленным </w:t>
      </w:r>
      <w:r w:rsidR="004D69CB" w:rsidRPr="005D1152">
        <w:rPr>
          <w:rFonts w:ascii="Times New Roman" w:hAnsi="Times New Roman"/>
          <w:sz w:val="28"/>
          <w:szCs w:val="28"/>
        </w:rPr>
        <w:t xml:space="preserve">частью третьей пункта </w:t>
      </w:r>
      <w:r w:rsidR="00376898" w:rsidRPr="005D1152">
        <w:rPr>
          <w:rFonts w:ascii="Times New Roman" w:hAnsi="Times New Roman"/>
          <w:sz w:val="28"/>
          <w:szCs w:val="28"/>
        </w:rPr>
        <w:t>9</w:t>
      </w:r>
      <w:r w:rsidR="004D69CB" w:rsidRPr="005D1152">
        <w:rPr>
          <w:rFonts w:ascii="Times New Roman" w:hAnsi="Times New Roman"/>
          <w:sz w:val="28"/>
          <w:szCs w:val="28"/>
        </w:rPr>
        <w:t>, част</w:t>
      </w:r>
      <w:r w:rsidR="00BB4346" w:rsidRPr="005D1152">
        <w:rPr>
          <w:rFonts w:ascii="Times New Roman" w:hAnsi="Times New Roman"/>
          <w:sz w:val="28"/>
          <w:szCs w:val="28"/>
        </w:rPr>
        <w:t>ью</w:t>
      </w:r>
      <w:r w:rsidR="004D69CB" w:rsidRPr="005D1152">
        <w:rPr>
          <w:rFonts w:ascii="Times New Roman" w:hAnsi="Times New Roman"/>
          <w:sz w:val="28"/>
          <w:szCs w:val="28"/>
        </w:rPr>
        <w:t xml:space="preserve"> первой пункта 1</w:t>
      </w:r>
      <w:r w:rsidR="00376898" w:rsidRPr="005D1152">
        <w:rPr>
          <w:rFonts w:ascii="Times New Roman" w:hAnsi="Times New Roman"/>
          <w:sz w:val="28"/>
          <w:szCs w:val="28"/>
        </w:rPr>
        <w:t>0</w:t>
      </w:r>
      <w:r w:rsidR="004D69CB" w:rsidRPr="005D1152">
        <w:rPr>
          <w:rFonts w:ascii="Times New Roman" w:hAnsi="Times New Roman"/>
          <w:sz w:val="28"/>
          <w:szCs w:val="28"/>
        </w:rPr>
        <w:t xml:space="preserve"> Порядка</w:t>
      </w:r>
      <w:r w:rsidR="00F93C4A" w:rsidRPr="005D1152">
        <w:rPr>
          <w:rFonts w:ascii="Times New Roman" w:hAnsi="Times New Roman"/>
          <w:sz w:val="28"/>
          <w:szCs w:val="28"/>
        </w:rPr>
        <w:t>;</w:t>
      </w:r>
    </w:p>
    <w:p w:rsidR="00EC09DC" w:rsidRPr="005D1152" w:rsidRDefault="00BB4346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4</w:t>
      </w:r>
      <w:r w:rsidR="00EC09DC" w:rsidRPr="005D1152">
        <w:rPr>
          <w:rFonts w:ascii="Times New Roman" w:hAnsi="Times New Roman"/>
          <w:sz w:val="28"/>
          <w:szCs w:val="28"/>
        </w:rPr>
        <w:t>) недостоверность представленной заявителем информации;</w:t>
      </w:r>
    </w:p>
    <w:p w:rsidR="00806139" w:rsidRPr="005D1152" w:rsidRDefault="00680583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5</w:t>
      </w:r>
      <w:r w:rsidR="00EC09DC" w:rsidRPr="005D1152">
        <w:rPr>
          <w:rFonts w:ascii="Times New Roman" w:hAnsi="Times New Roman"/>
          <w:sz w:val="28"/>
          <w:szCs w:val="28"/>
        </w:rPr>
        <w:t xml:space="preserve">) виды </w:t>
      </w:r>
      <w:r w:rsidR="00016ED9" w:rsidRPr="005D1152">
        <w:rPr>
          <w:rFonts w:ascii="Times New Roman" w:hAnsi="Times New Roman"/>
          <w:sz w:val="28"/>
          <w:szCs w:val="28"/>
        </w:rPr>
        <w:t xml:space="preserve">услуг и (или) </w:t>
      </w:r>
      <w:r w:rsidR="00EC09DC" w:rsidRPr="005D1152">
        <w:rPr>
          <w:rFonts w:ascii="Times New Roman" w:hAnsi="Times New Roman"/>
          <w:sz w:val="28"/>
          <w:szCs w:val="28"/>
        </w:rPr>
        <w:t>работ</w:t>
      </w:r>
      <w:r w:rsidR="00E26A7C" w:rsidRPr="005D1152">
        <w:rPr>
          <w:rFonts w:ascii="Times New Roman" w:hAnsi="Times New Roman"/>
          <w:sz w:val="28"/>
          <w:szCs w:val="28"/>
        </w:rPr>
        <w:t xml:space="preserve"> по капитальному ремонту общего имущества в многоквартирном доме</w:t>
      </w:r>
      <w:r w:rsidR="00EC09DC" w:rsidRPr="005D1152">
        <w:rPr>
          <w:rFonts w:ascii="Times New Roman" w:hAnsi="Times New Roman"/>
          <w:sz w:val="28"/>
          <w:szCs w:val="28"/>
        </w:rPr>
        <w:t xml:space="preserve">, предъявляемых заявителем </w:t>
      </w:r>
      <w:r w:rsidR="00E26A7C" w:rsidRPr="005D1152">
        <w:rPr>
          <w:rFonts w:ascii="Times New Roman" w:hAnsi="Times New Roman"/>
          <w:sz w:val="28"/>
          <w:szCs w:val="28"/>
        </w:rPr>
        <w:t>для</w:t>
      </w:r>
      <w:r w:rsidR="000B70C5" w:rsidRPr="005D1152">
        <w:rPr>
          <w:rFonts w:ascii="Times New Roman" w:hAnsi="Times New Roman"/>
          <w:sz w:val="28"/>
          <w:szCs w:val="28"/>
        </w:rPr>
        <w:t xml:space="preserve">финансирования </w:t>
      </w:r>
      <w:r w:rsidR="00EC09DC" w:rsidRPr="005D1152">
        <w:rPr>
          <w:rFonts w:ascii="Times New Roman" w:hAnsi="Times New Roman"/>
          <w:sz w:val="28"/>
          <w:szCs w:val="28"/>
        </w:rPr>
        <w:t>проведени</w:t>
      </w:r>
      <w:r w:rsidR="00E26A7C" w:rsidRPr="005D1152">
        <w:rPr>
          <w:rFonts w:ascii="Times New Roman" w:hAnsi="Times New Roman"/>
          <w:sz w:val="28"/>
          <w:szCs w:val="28"/>
        </w:rPr>
        <w:t>я</w:t>
      </w:r>
      <w:r w:rsidR="000B70C5" w:rsidRPr="005D1152">
        <w:rPr>
          <w:rFonts w:ascii="Times New Roman" w:hAnsi="Times New Roman"/>
          <w:sz w:val="28"/>
          <w:szCs w:val="28"/>
        </w:rPr>
        <w:t xml:space="preserve">капитального ремонта </w:t>
      </w:r>
      <w:r w:rsidR="00E26A7C" w:rsidRPr="005D1152">
        <w:rPr>
          <w:rFonts w:ascii="Times New Roman" w:hAnsi="Times New Roman"/>
          <w:sz w:val="28"/>
          <w:szCs w:val="28"/>
        </w:rPr>
        <w:t xml:space="preserve">не включены в перечень услуг и (или) работ по капитальному ремонту общего имущества в многоквартирных домах, установленных </w:t>
      </w:r>
      <w:hyperlink r:id="rId8" w:history="1">
        <w:r w:rsidR="00E26A7C" w:rsidRPr="005D1152">
          <w:rPr>
            <w:rFonts w:ascii="Times New Roman" w:hAnsi="Times New Roman"/>
            <w:sz w:val="28"/>
            <w:szCs w:val="28"/>
          </w:rPr>
          <w:t>частью 1 статьи 166</w:t>
        </w:r>
      </w:hyperlink>
      <w:r w:rsidR="00E26A7C" w:rsidRPr="005D1152">
        <w:rPr>
          <w:rFonts w:ascii="Times New Roman" w:hAnsi="Times New Roman"/>
          <w:sz w:val="28"/>
          <w:szCs w:val="28"/>
        </w:rPr>
        <w:t xml:space="preserve"> Жилищного кодекса Российской Федерации и указанных в пункте 4 </w:t>
      </w:r>
      <w:r w:rsidR="00016ED9" w:rsidRPr="005D1152">
        <w:rPr>
          <w:rFonts w:ascii="Times New Roman" w:hAnsi="Times New Roman"/>
          <w:sz w:val="28"/>
          <w:szCs w:val="28"/>
        </w:rPr>
        <w:t>П</w:t>
      </w:r>
      <w:r w:rsidR="00E26A7C" w:rsidRPr="005D1152">
        <w:rPr>
          <w:rFonts w:ascii="Times New Roman" w:hAnsi="Times New Roman"/>
          <w:sz w:val="28"/>
          <w:szCs w:val="28"/>
        </w:rPr>
        <w:t>орядка.</w:t>
      </w:r>
    </w:p>
    <w:p w:rsidR="00844E39" w:rsidRPr="005D1152" w:rsidRDefault="00680583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6</w:t>
      </w:r>
      <w:r w:rsidR="000B70C5" w:rsidRPr="005D1152">
        <w:rPr>
          <w:rFonts w:ascii="Times New Roman" w:hAnsi="Times New Roman"/>
          <w:sz w:val="28"/>
          <w:szCs w:val="28"/>
        </w:rPr>
        <w:t>)</w:t>
      </w:r>
      <w:r w:rsidR="00806139" w:rsidRPr="005D1152">
        <w:rPr>
          <w:rFonts w:ascii="Times New Roman" w:hAnsi="Times New Roman"/>
          <w:sz w:val="28"/>
          <w:szCs w:val="28"/>
        </w:rPr>
        <w:t xml:space="preserve"> на дату приватизации первого жилого помещения в многоквартирном доме, в качестве собственника жилого помещения государственного жилищного фонда выступал уполномоченный орган </w:t>
      </w:r>
      <w:r w:rsidR="003D2E3B" w:rsidRPr="005D1152">
        <w:rPr>
          <w:rFonts w:ascii="Times New Roman" w:hAnsi="Times New Roman"/>
          <w:sz w:val="28"/>
          <w:szCs w:val="28"/>
        </w:rPr>
        <w:t xml:space="preserve">(уполномоченная организация) </w:t>
      </w:r>
      <w:r w:rsidR="00806139" w:rsidRPr="005D1152">
        <w:rPr>
          <w:rFonts w:ascii="Times New Roman" w:hAnsi="Times New Roman"/>
          <w:sz w:val="28"/>
          <w:szCs w:val="28"/>
        </w:rPr>
        <w:t>от имени Российской Федерации</w:t>
      </w:r>
      <w:r w:rsidR="00A35DFF" w:rsidRPr="005D1152">
        <w:rPr>
          <w:rFonts w:ascii="Times New Roman" w:hAnsi="Times New Roman"/>
          <w:sz w:val="28"/>
          <w:szCs w:val="28"/>
        </w:rPr>
        <w:t xml:space="preserve">, </w:t>
      </w:r>
      <w:r w:rsidR="003D2E3B" w:rsidRPr="005D1152">
        <w:rPr>
          <w:rFonts w:ascii="Times New Roman" w:hAnsi="Times New Roman"/>
          <w:sz w:val="28"/>
          <w:szCs w:val="28"/>
        </w:rPr>
        <w:t>Свердловской области</w:t>
      </w:r>
      <w:r w:rsidR="00806139" w:rsidRPr="005D1152">
        <w:rPr>
          <w:rFonts w:ascii="Times New Roman" w:hAnsi="Times New Roman"/>
          <w:sz w:val="28"/>
          <w:szCs w:val="28"/>
        </w:rPr>
        <w:t>.</w:t>
      </w:r>
    </w:p>
    <w:p w:rsidR="000941D3" w:rsidRPr="005D1152" w:rsidRDefault="000941D3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>1</w:t>
      </w:r>
      <w:r w:rsidR="009C10F4" w:rsidRPr="005D1152">
        <w:rPr>
          <w:rFonts w:ascii="Times New Roman" w:hAnsi="Times New Roman" w:cs="Times New Roman"/>
          <w:sz w:val="28"/>
          <w:szCs w:val="28"/>
        </w:rPr>
        <w:t>5</w:t>
      </w:r>
      <w:r w:rsidRPr="005D1152">
        <w:rPr>
          <w:rFonts w:ascii="Times New Roman" w:hAnsi="Times New Roman" w:cs="Times New Roman"/>
          <w:sz w:val="28"/>
          <w:szCs w:val="28"/>
        </w:rPr>
        <w:t xml:space="preserve">. Секретарь рабочей группы уведомляет заявителя о </w:t>
      </w:r>
      <w:r w:rsidR="00424AA9" w:rsidRPr="005D1152">
        <w:rPr>
          <w:rFonts w:ascii="Times New Roman" w:hAnsi="Times New Roman" w:cs="Times New Roman"/>
          <w:sz w:val="28"/>
          <w:szCs w:val="28"/>
        </w:rPr>
        <w:t>решении, принятом рабочей группой,</w:t>
      </w:r>
      <w:r w:rsidRPr="005D1152">
        <w:rPr>
          <w:rFonts w:ascii="Times New Roman" w:hAnsi="Times New Roman" w:cs="Times New Roman"/>
          <w:sz w:val="28"/>
          <w:szCs w:val="28"/>
        </w:rPr>
        <w:t xml:space="preserve"> в письменном виде способом, указанным в заявлении, в течение двух рабочих дней с момента принятия соответствующего решения. </w:t>
      </w:r>
      <w:r w:rsidR="00424AA9" w:rsidRPr="005D1152">
        <w:rPr>
          <w:rFonts w:ascii="Times New Roman" w:hAnsi="Times New Roman" w:cs="Times New Roman"/>
          <w:sz w:val="28"/>
          <w:szCs w:val="28"/>
        </w:rPr>
        <w:t>Уведомление</w:t>
      </w:r>
      <w:r w:rsidRPr="005D1152">
        <w:rPr>
          <w:rFonts w:ascii="Times New Roman" w:hAnsi="Times New Roman" w:cs="Times New Roman"/>
          <w:sz w:val="28"/>
          <w:szCs w:val="28"/>
        </w:rPr>
        <w:t xml:space="preserve"> должно содержать основания принятия решения в соответствии с Порядком.</w:t>
      </w:r>
    </w:p>
    <w:p w:rsidR="00C476B9" w:rsidRPr="005D1152" w:rsidRDefault="00C76F47" w:rsidP="009C10F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>1</w:t>
      </w:r>
      <w:r w:rsidR="009C10F4" w:rsidRPr="005D1152">
        <w:rPr>
          <w:sz w:val="28"/>
          <w:szCs w:val="28"/>
        </w:rPr>
        <w:t>6</w:t>
      </w:r>
      <w:r w:rsidRPr="005D1152">
        <w:rPr>
          <w:sz w:val="28"/>
          <w:szCs w:val="28"/>
        </w:rPr>
        <w:t>. На основании</w:t>
      </w:r>
      <w:r w:rsidR="00D1630C" w:rsidRPr="005D1152">
        <w:rPr>
          <w:sz w:val="28"/>
          <w:szCs w:val="28"/>
        </w:rPr>
        <w:t xml:space="preserve"> положительного</w:t>
      </w:r>
      <w:r w:rsidR="00CE638A" w:rsidRPr="005D1152">
        <w:rPr>
          <w:sz w:val="28"/>
          <w:szCs w:val="28"/>
        </w:rPr>
        <w:t>р</w:t>
      </w:r>
      <w:r w:rsidRPr="005D1152">
        <w:rPr>
          <w:sz w:val="28"/>
          <w:szCs w:val="28"/>
        </w:rPr>
        <w:t xml:space="preserve">ешения рабочей группы </w:t>
      </w:r>
      <w:r w:rsidR="00CE638A" w:rsidRPr="005D1152">
        <w:rPr>
          <w:sz w:val="28"/>
          <w:szCs w:val="28"/>
        </w:rPr>
        <w:t>в течение трех рабочих дней со дня принятия такого решения бывши</w:t>
      </w:r>
      <w:r w:rsidR="00D1630C" w:rsidRPr="005D1152">
        <w:rPr>
          <w:sz w:val="28"/>
          <w:szCs w:val="28"/>
        </w:rPr>
        <w:t>й</w:t>
      </w:r>
      <w:r w:rsidR="00CE638A" w:rsidRPr="005D1152">
        <w:rPr>
          <w:sz w:val="28"/>
          <w:szCs w:val="28"/>
        </w:rPr>
        <w:t>наймодател</w:t>
      </w:r>
      <w:r w:rsidR="00D1630C" w:rsidRPr="005D1152">
        <w:rPr>
          <w:sz w:val="28"/>
          <w:szCs w:val="28"/>
        </w:rPr>
        <w:t>ь</w:t>
      </w:r>
      <w:r w:rsidR="00C209A7">
        <w:rPr>
          <w:sz w:val="28"/>
          <w:szCs w:val="28"/>
        </w:rPr>
        <w:t xml:space="preserve"> подготавливает</w:t>
      </w:r>
      <w:r w:rsidR="00CE638A" w:rsidRPr="005D1152">
        <w:rPr>
          <w:sz w:val="28"/>
          <w:szCs w:val="28"/>
        </w:rPr>
        <w:t xml:space="preserve"> проект</w:t>
      </w:r>
      <w:r w:rsidR="00E716A2" w:rsidRPr="005D1152">
        <w:rPr>
          <w:sz w:val="28"/>
          <w:szCs w:val="28"/>
        </w:rPr>
        <w:t>постановлени</w:t>
      </w:r>
      <w:r w:rsidR="00CE638A" w:rsidRPr="005D1152">
        <w:rPr>
          <w:sz w:val="28"/>
          <w:szCs w:val="28"/>
        </w:rPr>
        <w:t>я</w:t>
      </w:r>
      <w:r w:rsidR="00E716A2" w:rsidRPr="005D1152">
        <w:rPr>
          <w:sz w:val="28"/>
          <w:szCs w:val="28"/>
        </w:rPr>
        <w:t xml:space="preserve"> Администрации города</w:t>
      </w:r>
      <w:r w:rsidR="00CE638A" w:rsidRPr="005D1152">
        <w:rPr>
          <w:sz w:val="28"/>
          <w:szCs w:val="28"/>
        </w:rPr>
        <w:t xml:space="preserve"> Каменска-Уральского</w:t>
      </w:r>
      <w:r w:rsidR="005C5463" w:rsidRPr="005D1152">
        <w:rPr>
          <w:sz w:val="28"/>
          <w:szCs w:val="28"/>
        </w:rPr>
        <w:t xml:space="preserve"> о </w:t>
      </w:r>
      <w:r w:rsidR="002E6FF6" w:rsidRPr="005D1152">
        <w:rPr>
          <w:sz w:val="28"/>
          <w:szCs w:val="28"/>
        </w:rPr>
        <w:t xml:space="preserve">финансировании </w:t>
      </w:r>
      <w:r w:rsidR="005C5463" w:rsidRPr="005D1152">
        <w:rPr>
          <w:sz w:val="28"/>
          <w:szCs w:val="28"/>
        </w:rPr>
        <w:t xml:space="preserve">проведения бывшим наймодателем капитального ремонта общего имущества в многоквартирном доме за счет средств местного бюджета и перечислении средств </w:t>
      </w:r>
      <w:r w:rsidR="00D1630C" w:rsidRPr="005D1152">
        <w:rPr>
          <w:sz w:val="28"/>
          <w:szCs w:val="28"/>
        </w:rPr>
        <w:t xml:space="preserve">местного бюджета </w:t>
      </w:r>
      <w:r w:rsidR="005C5463" w:rsidRPr="005D1152">
        <w:rPr>
          <w:sz w:val="28"/>
          <w:szCs w:val="28"/>
        </w:rPr>
        <w:t>на счет регионального оператора либо на специальный счет</w:t>
      </w:r>
      <w:r w:rsidR="00B06852" w:rsidRPr="005D1152">
        <w:rPr>
          <w:sz w:val="28"/>
          <w:szCs w:val="28"/>
        </w:rPr>
        <w:t>.</w:t>
      </w:r>
      <w:r w:rsidR="00C476B9" w:rsidRPr="005D1152">
        <w:rPr>
          <w:sz w:val="28"/>
          <w:szCs w:val="28"/>
        </w:rPr>
        <w:t xml:space="preserve"> Указанное постановление</w:t>
      </w:r>
      <w:r w:rsidR="0095433F" w:rsidRPr="005D1152">
        <w:rPr>
          <w:sz w:val="28"/>
          <w:szCs w:val="28"/>
        </w:rPr>
        <w:t xml:space="preserve"> издается в соответствии с действующим в Администрации города Каменска-Уральского порядком подготовки и издания правовых актов.</w:t>
      </w:r>
    </w:p>
    <w:p w:rsidR="00CA6934" w:rsidRPr="005D1152" w:rsidRDefault="001C6E0F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t>П</w:t>
      </w:r>
      <w:r w:rsidR="00CA6934" w:rsidRPr="005D1152">
        <w:rPr>
          <w:rFonts w:ascii="Times New Roman" w:hAnsi="Times New Roman"/>
          <w:sz w:val="28"/>
          <w:szCs w:val="28"/>
        </w:rPr>
        <w:t>еречислени</w:t>
      </w:r>
      <w:r w:rsidRPr="005D1152">
        <w:rPr>
          <w:rFonts w:ascii="Times New Roman" w:hAnsi="Times New Roman"/>
          <w:sz w:val="28"/>
          <w:szCs w:val="28"/>
        </w:rPr>
        <w:t>е</w:t>
      </w:r>
      <w:r w:rsidR="00CA6934" w:rsidRPr="005D1152">
        <w:rPr>
          <w:rFonts w:ascii="Times New Roman" w:hAnsi="Times New Roman"/>
          <w:sz w:val="28"/>
          <w:szCs w:val="28"/>
        </w:rPr>
        <w:t xml:space="preserve"> средств </w:t>
      </w:r>
      <w:r w:rsidR="00C4252D" w:rsidRPr="005D1152">
        <w:rPr>
          <w:rFonts w:ascii="Times New Roman" w:hAnsi="Times New Roman"/>
          <w:sz w:val="28"/>
          <w:szCs w:val="28"/>
        </w:rPr>
        <w:t xml:space="preserve">местного бюджета </w:t>
      </w:r>
      <w:r w:rsidR="00CA6934" w:rsidRPr="005D1152">
        <w:rPr>
          <w:rFonts w:ascii="Times New Roman" w:hAnsi="Times New Roman"/>
          <w:sz w:val="28"/>
          <w:szCs w:val="28"/>
        </w:rPr>
        <w:t>на счет регионального оператора либо на специальный счет</w:t>
      </w:r>
      <w:r w:rsidR="00B87D77" w:rsidRPr="005D1152">
        <w:rPr>
          <w:rFonts w:ascii="Times New Roman" w:hAnsi="Times New Roman" w:cs="Times New Roman"/>
          <w:sz w:val="28"/>
          <w:szCs w:val="28"/>
        </w:rPr>
        <w:t xml:space="preserve">на основании постановления Администрации города Каменска-Уральского </w:t>
      </w:r>
      <w:r w:rsidRPr="005D1152">
        <w:rPr>
          <w:rFonts w:ascii="Times New Roman" w:hAnsi="Times New Roman" w:cs="Times New Roman"/>
          <w:sz w:val="28"/>
          <w:szCs w:val="28"/>
        </w:rPr>
        <w:t>осуществляется в год</w:t>
      </w:r>
      <w:r w:rsidR="00CA6934" w:rsidRPr="005D1152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Pr="005D1152">
        <w:rPr>
          <w:rFonts w:ascii="Times New Roman" w:hAnsi="Times New Roman" w:cs="Times New Roman"/>
          <w:sz w:val="28"/>
          <w:szCs w:val="28"/>
        </w:rPr>
        <w:t>капитального</w:t>
      </w:r>
      <w:r w:rsidR="00CA6934" w:rsidRPr="005D1152">
        <w:rPr>
          <w:rFonts w:ascii="Times New Roman" w:hAnsi="Times New Roman" w:cs="Times New Roman"/>
          <w:sz w:val="28"/>
          <w:szCs w:val="28"/>
        </w:rPr>
        <w:t xml:space="preserve"> ремонт</w:t>
      </w:r>
      <w:r w:rsidRPr="005D1152">
        <w:rPr>
          <w:rFonts w:ascii="Times New Roman" w:hAnsi="Times New Roman" w:cs="Times New Roman"/>
          <w:sz w:val="28"/>
          <w:szCs w:val="28"/>
        </w:rPr>
        <w:t>а</w:t>
      </w:r>
      <w:r w:rsidR="00CA6934" w:rsidRPr="005D1152">
        <w:rPr>
          <w:rFonts w:ascii="Times New Roman" w:hAnsi="Times New Roman" w:cs="Times New Roman"/>
          <w:sz w:val="28"/>
          <w:szCs w:val="28"/>
        </w:rPr>
        <w:t xml:space="preserve"> общего имуществ</w:t>
      </w:r>
      <w:r w:rsidR="00CC1F63" w:rsidRPr="005D1152">
        <w:rPr>
          <w:rFonts w:ascii="Times New Roman" w:hAnsi="Times New Roman" w:cs="Times New Roman"/>
          <w:sz w:val="28"/>
          <w:szCs w:val="28"/>
        </w:rPr>
        <w:t>а</w:t>
      </w:r>
      <w:r w:rsidRPr="005D1152">
        <w:rPr>
          <w:rFonts w:ascii="Times New Roman" w:hAnsi="Times New Roman" w:cs="Times New Roman"/>
          <w:sz w:val="28"/>
          <w:szCs w:val="28"/>
        </w:rPr>
        <w:t xml:space="preserve"> соответствующего многоквартирного дома</w:t>
      </w:r>
      <w:r w:rsidR="00CC1F63" w:rsidRPr="005D1152">
        <w:rPr>
          <w:rFonts w:ascii="Times New Roman" w:hAnsi="Times New Roman" w:cs="Times New Roman"/>
          <w:sz w:val="28"/>
          <w:szCs w:val="28"/>
        </w:rPr>
        <w:t>, установленны</w:t>
      </w:r>
      <w:r w:rsidRPr="005D1152">
        <w:rPr>
          <w:rFonts w:ascii="Times New Roman" w:hAnsi="Times New Roman" w:cs="Times New Roman"/>
          <w:sz w:val="28"/>
          <w:szCs w:val="28"/>
        </w:rPr>
        <w:t>й</w:t>
      </w:r>
      <w:r w:rsidR="00CC1F63" w:rsidRPr="005D1152">
        <w:rPr>
          <w:rFonts w:ascii="Times New Roman" w:hAnsi="Times New Roman" w:cs="Times New Roman"/>
          <w:sz w:val="28"/>
          <w:szCs w:val="28"/>
        </w:rPr>
        <w:t xml:space="preserve"> в</w:t>
      </w:r>
      <w:r w:rsidR="00CA6934" w:rsidRPr="005D1152">
        <w:rPr>
          <w:rFonts w:ascii="Times New Roman" w:hAnsi="Times New Roman" w:cs="Times New Roman"/>
          <w:sz w:val="28"/>
          <w:szCs w:val="28"/>
        </w:rPr>
        <w:t>Региональной программ</w:t>
      </w:r>
      <w:r w:rsidR="0095433F" w:rsidRPr="005D1152">
        <w:rPr>
          <w:rFonts w:ascii="Times New Roman" w:hAnsi="Times New Roman" w:cs="Times New Roman"/>
          <w:sz w:val="28"/>
          <w:szCs w:val="28"/>
        </w:rPr>
        <w:t>е</w:t>
      </w:r>
      <w:r w:rsidR="00CA6934" w:rsidRPr="005D1152">
        <w:rPr>
          <w:rFonts w:ascii="Times New Roman" w:hAnsi="Times New Roman" w:cs="Times New Roman"/>
          <w:sz w:val="28"/>
          <w:szCs w:val="28"/>
        </w:rPr>
        <w:t xml:space="preserve"> капитального ремонта</w:t>
      </w:r>
      <w:r w:rsidR="00993FDC" w:rsidRPr="005D1152">
        <w:rPr>
          <w:rFonts w:ascii="Times New Roman" w:hAnsi="Times New Roman" w:cs="Times New Roman"/>
          <w:sz w:val="28"/>
          <w:szCs w:val="28"/>
        </w:rPr>
        <w:t xml:space="preserve">, согласно проектно-сметной документации, подготовленной </w:t>
      </w:r>
      <w:r w:rsidR="00D96AFB" w:rsidRPr="005D1152">
        <w:rPr>
          <w:rFonts w:ascii="Times New Roman" w:hAnsi="Times New Roman" w:cs="Times New Roman"/>
          <w:sz w:val="28"/>
          <w:szCs w:val="28"/>
        </w:rPr>
        <w:t xml:space="preserve">по заказу </w:t>
      </w:r>
      <w:r w:rsidR="00DA45C1" w:rsidRPr="005D1152">
        <w:rPr>
          <w:rFonts w:ascii="Times New Roman" w:hAnsi="Times New Roman" w:cs="Times New Roman"/>
          <w:sz w:val="28"/>
          <w:szCs w:val="28"/>
        </w:rPr>
        <w:t>р</w:t>
      </w:r>
      <w:r w:rsidR="00993FDC" w:rsidRPr="005D1152">
        <w:rPr>
          <w:rFonts w:ascii="Times New Roman" w:hAnsi="Times New Roman" w:cs="Times New Roman"/>
          <w:sz w:val="28"/>
          <w:szCs w:val="28"/>
        </w:rPr>
        <w:t>егиональн</w:t>
      </w:r>
      <w:r w:rsidR="00D96AFB" w:rsidRPr="005D1152">
        <w:rPr>
          <w:rFonts w:ascii="Times New Roman" w:hAnsi="Times New Roman" w:cs="Times New Roman"/>
          <w:sz w:val="28"/>
          <w:szCs w:val="28"/>
        </w:rPr>
        <w:t>ого</w:t>
      </w:r>
      <w:r w:rsidR="00993FDC" w:rsidRPr="005D1152">
        <w:rPr>
          <w:rFonts w:ascii="Times New Roman" w:hAnsi="Times New Roman" w:cs="Times New Roman"/>
          <w:sz w:val="28"/>
          <w:szCs w:val="28"/>
        </w:rPr>
        <w:t xml:space="preserve"> оператор</w:t>
      </w:r>
      <w:r w:rsidR="00D96AFB" w:rsidRPr="005D1152">
        <w:rPr>
          <w:rFonts w:ascii="Times New Roman" w:hAnsi="Times New Roman" w:cs="Times New Roman"/>
          <w:sz w:val="28"/>
          <w:szCs w:val="28"/>
        </w:rPr>
        <w:t>а</w:t>
      </w:r>
      <w:r w:rsidR="00A34C6C" w:rsidRPr="005D1152">
        <w:rPr>
          <w:rFonts w:ascii="Times New Roman" w:hAnsi="Times New Roman" w:cs="Times New Roman"/>
          <w:sz w:val="28"/>
          <w:szCs w:val="28"/>
        </w:rPr>
        <w:t>, либо владельц</w:t>
      </w:r>
      <w:r w:rsidR="008801FB" w:rsidRPr="005D1152">
        <w:rPr>
          <w:rFonts w:ascii="Times New Roman" w:hAnsi="Times New Roman" w:cs="Times New Roman"/>
          <w:sz w:val="28"/>
          <w:szCs w:val="28"/>
        </w:rPr>
        <w:t>а</w:t>
      </w:r>
      <w:r w:rsidR="00A34C6C" w:rsidRPr="005D1152">
        <w:rPr>
          <w:rFonts w:ascii="Times New Roman" w:hAnsi="Times New Roman" w:cs="Times New Roman"/>
          <w:sz w:val="28"/>
          <w:szCs w:val="28"/>
        </w:rPr>
        <w:t xml:space="preserve"> специального счета</w:t>
      </w:r>
      <w:r w:rsidR="00993FDC" w:rsidRPr="005D1152">
        <w:rPr>
          <w:rFonts w:ascii="Times New Roman" w:hAnsi="Times New Roman" w:cs="Times New Roman"/>
          <w:sz w:val="28"/>
          <w:szCs w:val="28"/>
        </w:rPr>
        <w:t>.</w:t>
      </w:r>
    </w:p>
    <w:p w:rsidR="007C59E1" w:rsidRPr="005D1152" w:rsidRDefault="009C10F4" w:rsidP="003452D0">
      <w:pPr>
        <w:pStyle w:val="FORMATTEX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152">
        <w:rPr>
          <w:rFonts w:ascii="Times New Roman" w:hAnsi="Times New Roman" w:cs="Times New Roman"/>
          <w:sz w:val="28"/>
          <w:szCs w:val="28"/>
        </w:rPr>
        <w:lastRenderedPageBreak/>
        <w:t>17</w:t>
      </w:r>
      <w:r w:rsidR="00A66D13" w:rsidRPr="005D1152">
        <w:rPr>
          <w:rFonts w:ascii="Times New Roman" w:hAnsi="Times New Roman" w:cs="Times New Roman"/>
          <w:sz w:val="28"/>
          <w:szCs w:val="28"/>
        </w:rPr>
        <w:t xml:space="preserve">. </w:t>
      </w:r>
      <w:r w:rsidR="007C59E1" w:rsidRPr="005D1152">
        <w:rPr>
          <w:rFonts w:ascii="Times New Roman" w:hAnsi="Times New Roman" w:cs="Times New Roman"/>
          <w:sz w:val="28"/>
          <w:szCs w:val="28"/>
        </w:rPr>
        <w:t>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ремонт. Средства фонда капитального ремонта, формируемого собственниками помещений в многоквартирном доме, используются на проведение капитального ремонта общего имущества в этом многокв</w:t>
      </w:r>
      <w:r w:rsidR="00AC6F30" w:rsidRPr="005D1152">
        <w:rPr>
          <w:rFonts w:ascii="Times New Roman" w:hAnsi="Times New Roman" w:cs="Times New Roman"/>
          <w:sz w:val="28"/>
          <w:szCs w:val="28"/>
        </w:rPr>
        <w:t>артирном доме в соответствии с Р</w:t>
      </w:r>
      <w:r w:rsidR="007C59E1" w:rsidRPr="005D1152">
        <w:rPr>
          <w:rFonts w:ascii="Times New Roman" w:hAnsi="Times New Roman" w:cs="Times New Roman"/>
          <w:sz w:val="28"/>
          <w:szCs w:val="28"/>
        </w:rPr>
        <w:t>егиональной программой капитального ремонта.</w:t>
      </w:r>
    </w:p>
    <w:p w:rsidR="00CA0CC2" w:rsidRPr="005D1152" w:rsidRDefault="00E40D79" w:rsidP="003452D0">
      <w:pPr>
        <w:pStyle w:val="FORMATTEXT"/>
        <w:ind w:firstLine="709"/>
        <w:jc w:val="both"/>
        <w:rPr>
          <w:rFonts w:ascii="Times New Roman" w:hAnsi="Times New Roman"/>
          <w:sz w:val="28"/>
          <w:szCs w:val="28"/>
        </w:rPr>
      </w:pPr>
      <w:r w:rsidRPr="005D1152">
        <w:rPr>
          <w:rFonts w:ascii="Times New Roman" w:hAnsi="Times New Roman"/>
          <w:sz w:val="28"/>
          <w:szCs w:val="28"/>
        </w:rPr>
        <w:t>1</w:t>
      </w:r>
      <w:r w:rsidR="009C10F4" w:rsidRPr="005D1152">
        <w:rPr>
          <w:rFonts w:ascii="Times New Roman" w:hAnsi="Times New Roman"/>
          <w:sz w:val="28"/>
          <w:szCs w:val="28"/>
        </w:rPr>
        <w:t>8</w:t>
      </w:r>
      <w:r w:rsidR="00CA0CC2" w:rsidRPr="005D1152">
        <w:rPr>
          <w:rFonts w:ascii="Times New Roman" w:hAnsi="Times New Roman"/>
          <w:sz w:val="28"/>
          <w:szCs w:val="28"/>
        </w:rPr>
        <w:t>. Бывши</w:t>
      </w:r>
      <w:r w:rsidRPr="005D1152">
        <w:rPr>
          <w:rFonts w:ascii="Times New Roman" w:hAnsi="Times New Roman"/>
          <w:sz w:val="28"/>
          <w:szCs w:val="28"/>
        </w:rPr>
        <w:t>й</w:t>
      </w:r>
      <w:r w:rsidR="00CA0CC2" w:rsidRPr="005D1152">
        <w:rPr>
          <w:rFonts w:ascii="Times New Roman" w:hAnsi="Times New Roman"/>
          <w:sz w:val="28"/>
          <w:szCs w:val="28"/>
        </w:rPr>
        <w:t xml:space="preserve"> наймодател</w:t>
      </w:r>
      <w:r w:rsidRPr="005D1152">
        <w:rPr>
          <w:rFonts w:ascii="Times New Roman" w:hAnsi="Times New Roman"/>
          <w:sz w:val="28"/>
          <w:szCs w:val="28"/>
        </w:rPr>
        <w:t xml:space="preserve">ьосуществляет информирование собственников помещений в многоквартирном доме об исполнении им обязанности по финансированию проведения капитального ремонта общего имущества в многоквартирном доме путем размещения соответствующей информации </w:t>
      </w:r>
      <w:r w:rsidR="00CA0CC2" w:rsidRPr="005D1152">
        <w:rPr>
          <w:rFonts w:ascii="Times New Roman" w:hAnsi="Times New Roman"/>
          <w:sz w:val="28"/>
          <w:szCs w:val="28"/>
        </w:rPr>
        <w:t xml:space="preserve">на официальном сайте муниципального образования город Каменск-Уральский </w:t>
      </w:r>
      <w:r w:rsidRPr="005D1152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и направления соответствующего уведомления организации, осуществляющей управление </w:t>
      </w:r>
      <w:r w:rsidR="00F013CA" w:rsidRPr="005D1152">
        <w:rPr>
          <w:rFonts w:ascii="Times New Roman" w:hAnsi="Times New Roman"/>
          <w:sz w:val="28"/>
          <w:szCs w:val="28"/>
        </w:rPr>
        <w:t>таким многоквартирным домом.</w:t>
      </w:r>
    </w:p>
    <w:p w:rsidR="00CA0CC2" w:rsidRPr="005D1152" w:rsidRDefault="00CA0CC2" w:rsidP="003452D0">
      <w:pPr>
        <w:ind w:firstLine="709"/>
        <w:jc w:val="both"/>
        <w:rPr>
          <w:sz w:val="28"/>
          <w:szCs w:val="28"/>
        </w:rPr>
      </w:pPr>
    </w:p>
    <w:p w:rsidR="00B70AAE" w:rsidRPr="005D1152" w:rsidRDefault="00E732E8" w:rsidP="003452D0">
      <w:pPr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ab/>
      </w:r>
    </w:p>
    <w:p w:rsidR="00E25CED" w:rsidRPr="005D1152" w:rsidRDefault="00E25CED" w:rsidP="003452D0">
      <w:pPr>
        <w:ind w:firstLine="709"/>
        <w:jc w:val="both"/>
        <w:rPr>
          <w:sz w:val="28"/>
          <w:szCs w:val="28"/>
        </w:rPr>
      </w:pPr>
      <w:r w:rsidRPr="005D1152">
        <w:rPr>
          <w:sz w:val="28"/>
          <w:szCs w:val="28"/>
        </w:rPr>
        <w:tab/>
      </w:r>
    </w:p>
    <w:sectPr w:rsidR="00E25CED" w:rsidRPr="005D1152" w:rsidSect="00536788">
      <w:headerReference w:type="default" r:id="rId9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07B" w:rsidRDefault="009E107B" w:rsidP="00140BE8">
      <w:r>
        <w:separator/>
      </w:r>
    </w:p>
  </w:endnote>
  <w:endnote w:type="continuationSeparator" w:id="0">
    <w:p w:rsidR="009E107B" w:rsidRDefault="009E107B" w:rsidP="00140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07B" w:rsidRDefault="009E107B" w:rsidP="00140BE8">
      <w:r>
        <w:separator/>
      </w:r>
    </w:p>
  </w:footnote>
  <w:footnote w:type="continuationSeparator" w:id="0">
    <w:p w:rsidR="009E107B" w:rsidRDefault="009E107B" w:rsidP="00140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55434"/>
      <w:docPartObj>
        <w:docPartGallery w:val="Page Numbers (Top of Page)"/>
        <w:docPartUnique/>
      </w:docPartObj>
    </w:sdtPr>
    <w:sdtEndPr/>
    <w:sdtContent>
      <w:p w:rsidR="00B121E1" w:rsidRDefault="004F2A7F">
        <w:pPr>
          <w:pStyle w:val="a9"/>
          <w:jc w:val="center"/>
        </w:pPr>
        <w:r>
          <w:fldChar w:fldCharType="begin"/>
        </w:r>
        <w:r w:rsidR="001C3AF2">
          <w:instrText xml:space="preserve"> PAGE   \* MERGEFORMAT </w:instrText>
        </w:r>
        <w:r>
          <w:fldChar w:fldCharType="separate"/>
        </w:r>
        <w:r w:rsidR="00E231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21E1" w:rsidRDefault="00B121E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4376"/>
    <w:rsid w:val="00011BF9"/>
    <w:rsid w:val="00016BBD"/>
    <w:rsid w:val="00016ED9"/>
    <w:rsid w:val="00020401"/>
    <w:rsid w:val="000459EF"/>
    <w:rsid w:val="00060C0B"/>
    <w:rsid w:val="0006316A"/>
    <w:rsid w:val="00065781"/>
    <w:rsid w:val="00067BBD"/>
    <w:rsid w:val="00072C9E"/>
    <w:rsid w:val="000856C1"/>
    <w:rsid w:val="000941D3"/>
    <w:rsid w:val="000A0CD9"/>
    <w:rsid w:val="000A4BF8"/>
    <w:rsid w:val="000B70C5"/>
    <w:rsid w:val="000C71E5"/>
    <w:rsid w:val="000D4D3C"/>
    <w:rsid w:val="0011219F"/>
    <w:rsid w:val="00112E50"/>
    <w:rsid w:val="00133698"/>
    <w:rsid w:val="00140BE8"/>
    <w:rsid w:val="00154CA2"/>
    <w:rsid w:val="00176B51"/>
    <w:rsid w:val="001A1061"/>
    <w:rsid w:val="001B21E6"/>
    <w:rsid w:val="001C02AE"/>
    <w:rsid w:val="001C2848"/>
    <w:rsid w:val="001C3AF2"/>
    <w:rsid w:val="001C5628"/>
    <w:rsid w:val="001C6E0F"/>
    <w:rsid w:val="001D082A"/>
    <w:rsid w:val="001D0C76"/>
    <w:rsid w:val="001E0567"/>
    <w:rsid w:val="001E7C7E"/>
    <w:rsid w:val="0020273E"/>
    <w:rsid w:val="00206D27"/>
    <w:rsid w:val="00226959"/>
    <w:rsid w:val="00230258"/>
    <w:rsid w:val="0024184E"/>
    <w:rsid w:val="00242D87"/>
    <w:rsid w:val="0025121D"/>
    <w:rsid w:val="00255513"/>
    <w:rsid w:val="00262CEC"/>
    <w:rsid w:val="00270DAC"/>
    <w:rsid w:val="00281AF2"/>
    <w:rsid w:val="0028577F"/>
    <w:rsid w:val="002860A1"/>
    <w:rsid w:val="002B0B80"/>
    <w:rsid w:val="002B10D3"/>
    <w:rsid w:val="002D4EF7"/>
    <w:rsid w:val="002E6FF6"/>
    <w:rsid w:val="002F2B55"/>
    <w:rsid w:val="002F5B67"/>
    <w:rsid w:val="002F6272"/>
    <w:rsid w:val="0030085F"/>
    <w:rsid w:val="00305635"/>
    <w:rsid w:val="003124CA"/>
    <w:rsid w:val="003166C4"/>
    <w:rsid w:val="00316E98"/>
    <w:rsid w:val="00325A72"/>
    <w:rsid w:val="0034294E"/>
    <w:rsid w:val="003452D0"/>
    <w:rsid w:val="0034641B"/>
    <w:rsid w:val="00346EED"/>
    <w:rsid w:val="00352D08"/>
    <w:rsid w:val="00353E67"/>
    <w:rsid w:val="003701E0"/>
    <w:rsid w:val="00374AB6"/>
    <w:rsid w:val="00376898"/>
    <w:rsid w:val="00383EE1"/>
    <w:rsid w:val="003842C2"/>
    <w:rsid w:val="0039069F"/>
    <w:rsid w:val="003A41A1"/>
    <w:rsid w:val="003B1991"/>
    <w:rsid w:val="003B61C5"/>
    <w:rsid w:val="003B7CE6"/>
    <w:rsid w:val="003C4D8E"/>
    <w:rsid w:val="003D17F8"/>
    <w:rsid w:val="003D2E3B"/>
    <w:rsid w:val="003D7E05"/>
    <w:rsid w:val="003E17E9"/>
    <w:rsid w:val="003F0A93"/>
    <w:rsid w:val="003F5BB9"/>
    <w:rsid w:val="003F6459"/>
    <w:rsid w:val="00412627"/>
    <w:rsid w:val="00413661"/>
    <w:rsid w:val="00424AA9"/>
    <w:rsid w:val="004518D0"/>
    <w:rsid w:val="00455566"/>
    <w:rsid w:val="004731B2"/>
    <w:rsid w:val="004736B2"/>
    <w:rsid w:val="00474376"/>
    <w:rsid w:val="00477C78"/>
    <w:rsid w:val="00483F68"/>
    <w:rsid w:val="004A3074"/>
    <w:rsid w:val="004A7D6A"/>
    <w:rsid w:val="004C173F"/>
    <w:rsid w:val="004C1D6C"/>
    <w:rsid w:val="004C40F4"/>
    <w:rsid w:val="004C7BF4"/>
    <w:rsid w:val="004D0F44"/>
    <w:rsid w:val="004D20D8"/>
    <w:rsid w:val="004D66DC"/>
    <w:rsid w:val="004D69CB"/>
    <w:rsid w:val="004D70D7"/>
    <w:rsid w:val="004F2A7F"/>
    <w:rsid w:val="004F4246"/>
    <w:rsid w:val="004F4319"/>
    <w:rsid w:val="004F5A02"/>
    <w:rsid w:val="004F6857"/>
    <w:rsid w:val="00501144"/>
    <w:rsid w:val="00503C89"/>
    <w:rsid w:val="005155E1"/>
    <w:rsid w:val="0052322E"/>
    <w:rsid w:val="00536788"/>
    <w:rsid w:val="00537137"/>
    <w:rsid w:val="00550626"/>
    <w:rsid w:val="0056685B"/>
    <w:rsid w:val="00571304"/>
    <w:rsid w:val="00573FAC"/>
    <w:rsid w:val="0057657B"/>
    <w:rsid w:val="005A0C52"/>
    <w:rsid w:val="005A1F7B"/>
    <w:rsid w:val="005A642F"/>
    <w:rsid w:val="005B0F25"/>
    <w:rsid w:val="005B6D62"/>
    <w:rsid w:val="005C5463"/>
    <w:rsid w:val="005D1152"/>
    <w:rsid w:val="005E1755"/>
    <w:rsid w:val="005E6503"/>
    <w:rsid w:val="006032BF"/>
    <w:rsid w:val="006053D7"/>
    <w:rsid w:val="00637395"/>
    <w:rsid w:val="0063758E"/>
    <w:rsid w:val="006646D0"/>
    <w:rsid w:val="006648E3"/>
    <w:rsid w:val="00680583"/>
    <w:rsid w:val="00687DC0"/>
    <w:rsid w:val="006B50D7"/>
    <w:rsid w:val="006C6C5E"/>
    <w:rsid w:val="006E2FB5"/>
    <w:rsid w:val="006E64E8"/>
    <w:rsid w:val="006F5850"/>
    <w:rsid w:val="006F7678"/>
    <w:rsid w:val="00702165"/>
    <w:rsid w:val="007125BC"/>
    <w:rsid w:val="007308E9"/>
    <w:rsid w:val="007452BB"/>
    <w:rsid w:val="007477F3"/>
    <w:rsid w:val="007630D7"/>
    <w:rsid w:val="007700DF"/>
    <w:rsid w:val="007801D4"/>
    <w:rsid w:val="007832DE"/>
    <w:rsid w:val="00784BA1"/>
    <w:rsid w:val="007A45F0"/>
    <w:rsid w:val="007B6808"/>
    <w:rsid w:val="007B7957"/>
    <w:rsid w:val="007C59E1"/>
    <w:rsid w:val="007D0DAC"/>
    <w:rsid w:val="007D3E62"/>
    <w:rsid w:val="007D49F7"/>
    <w:rsid w:val="007D7514"/>
    <w:rsid w:val="007E0F1D"/>
    <w:rsid w:val="00806139"/>
    <w:rsid w:val="0081273B"/>
    <w:rsid w:val="008127BD"/>
    <w:rsid w:val="00812833"/>
    <w:rsid w:val="0083445A"/>
    <w:rsid w:val="00836355"/>
    <w:rsid w:val="00844E39"/>
    <w:rsid w:val="0084674C"/>
    <w:rsid w:val="00871148"/>
    <w:rsid w:val="0087641A"/>
    <w:rsid w:val="008801FB"/>
    <w:rsid w:val="00880401"/>
    <w:rsid w:val="00884EC5"/>
    <w:rsid w:val="00890646"/>
    <w:rsid w:val="00893F6C"/>
    <w:rsid w:val="008A07CC"/>
    <w:rsid w:val="008B0B61"/>
    <w:rsid w:val="008C0E41"/>
    <w:rsid w:val="008D5A9B"/>
    <w:rsid w:val="008E14A6"/>
    <w:rsid w:val="008F2FC0"/>
    <w:rsid w:val="00905516"/>
    <w:rsid w:val="00912C8F"/>
    <w:rsid w:val="00917752"/>
    <w:rsid w:val="00920B15"/>
    <w:rsid w:val="00921651"/>
    <w:rsid w:val="009236C4"/>
    <w:rsid w:val="009316A6"/>
    <w:rsid w:val="0095433F"/>
    <w:rsid w:val="00972186"/>
    <w:rsid w:val="00993FDC"/>
    <w:rsid w:val="009A15F0"/>
    <w:rsid w:val="009A1E2B"/>
    <w:rsid w:val="009A2D48"/>
    <w:rsid w:val="009B09E2"/>
    <w:rsid w:val="009B26D5"/>
    <w:rsid w:val="009B70C0"/>
    <w:rsid w:val="009C10F4"/>
    <w:rsid w:val="009D2FFB"/>
    <w:rsid w:val="009D5DCB"/>
    <w:rsid w:val="009E107B"/>
    <w:rsid w:val="009E2B60"/>
    <w:rsid w:val="009E71E9"/>
    <w:rsid w:val="009F121D"/>
    <w:rsid w:val="009F13EE"/>
    <w:rsid w:val="009F19B9"/>
    <w:rsid w:val="00A03134"/>
    <w:rsid w:val="00A06C3D"/>
    <w:rsid w:val="00A1076A"/>
    <w:rsid w:val="00A13679"/>
    <w:rsid w:val="00A1792A"/>
    <w:rsid w:val="00A34C6C"/>
    <w:rsid w:val="00A35DFF"/>
    <w:rsid w:val="00A35F28"/>
    <w:rsid w:val="00A5639D"/>
    <w:rsid w:val="00A66D13"/>
    <w:rsid w:val="00A761D0"/>
    <w:rsid w:val="00A81B87"/>
    <w:rsid w:val="00A95C77"/>
    <w:rsid w:val="00AA74C1"/>
    <w:rsid w:val="00AA7BDC"/>
    <w:rsid w:val="00AB1ABD"/>
    <w:rsid w:val="00AC1D97"/>
    <w:rsid w:val="00AC6F30"/>
    <w:rsid w:val="00AD64B5"/>
    <w:rsid w:val="00B06852"/>
    <w:rsid w:val="00B06FB5"/>
    <w:rsid w:val="00B121E1"/>
    <w:rsid w:val="00B21962"/>
    <w:rsid w:val="00B22BA7"/>
    <w:rsid w:val="00B31070"/>
    <w:rsid w:val="00B36709"/>
    <w:rsid w:val="00B70AAE"/>
    <w:rsid w:val="00B71DF9"/>
    <w:rsid w:val="00B75691"/>
    <w:rsid w:val="00B821AE"/>
    <w:rsid w:val="00B86450"/>
    <w:rsid w:val="00B86565"/>
    <w:rsid w:val="00B87D77"/>
    <w:rsid w:val="00B92D0D"/>
    <w:rsid w:val="00B932D2"/>
    <w:rsid w:val="00B95DBC"/>
    <w:rsid w:val="00BA11DD"/>
    <w:rsid w:val="00BA11F8"/>
    <w:rsid w:val="00BA4ABD"/>
    <w:rsid w:val="00BA71E3"/>
    <w:rsid w:val="00BA7870"/>
    <w:rsid w:val="00BB129D"/>
    <w:rsid w:val="00BB4346"/>
    <w:rsid w:val="00BB5901"/>
    <w:rsid w:val="00BD01FF"/>
    <w:rsid w:val="00BE0425"/>
    <w:rsid w:val="00BE4B5B"/>
    <w:rsid w:val="00BE7A2E"/>
    <w:rsid w:val="00C025B5"/>
    <w:rsid w:val="00C03B6E"/>
    <w:rsid w:val="00C0493B"/>
    <w:rsid w:val="00C11016"/>
    <w:rsid w:val="00C13428"/>
    <w:rsid w:val="00C209A7"/>
    <w:rsid w:val="00C246CB"/>
    <w:rsid w:val="00C34987"/>
    <w:rsid w:val="00C412C9"/>
    <w:rsid w:val="00C4252D"/>
    <w:rsid w:val="00C43714"/>
    <w:rsid w:val="00C443B8"/>
    <w:rsid w:val="00C46F9E"/>
    <w:rsid w:val="00C47201"/>
    <w:rsid w:val="00C476B9"/>
    <w:rsid w:val="00C512D1"/>
    <w:rsid w:val="00C538D5"/>
    <w:rsid w:val="00C557A4"/>
    <w:rsid w:val="00C63AB7"/>
    <w:rsid w:val="00C66BE8"/>
    <w:rsid w:val="00C76F47"/>
    <w:rsid w:val="00C81932"/>
    <w:rsid w:val="00C82962"/>
    <w:rsid w:val="00CA0CC2"/>
    <w:rsid w:val="00CA2FF3"/>
    <w:rsid w:val="00CA6934"/>
    <w:rsid w:val="00CB09A1"/>
    <w:rsid w:val="00CB4640"/>
    <w:rsid w:val="00CB7E51"/>
    <w:rsid w:val="00CC1F63"/>
    <w:rsid w:val="00CC2CE9"/>
    <w:rsid w:val="00CD4B1C"/>
    <w:rsid w:val="00CE54C9"/>
    <w:rsid w:val="00CE638A"/>
    <w:rsid w:val="00CF3A97"/>
    <w:rsid w:val="00D0435C"/>
    <w:rsid w:val="00D1035C"/>
    <w:rsid w:val="00D10DDD"/>
    <w:rsid w:val="00D11906"/>
    <w:rsid w:val="00D1513B"/>
    <w:rsid w:val="00D1630C"/>
    <w:rsid w:val="00D22687"/>
    <w:rsid w:val="00D246DC"/>
    <w:rsid w:val="00D42257"/>
    <w:rsid w:val="00D57D9E"/>
    <w:rsid w:val="00D62BD5"/>
    <w:rsid w:val="00D67A61"/>
    <w:rsid w:val="00D75DA3"/>
    <w:rsid w:val="00D84B1D"/>
    <w:rsid w:val="00D8714C"/>
    <w:rsid w:val="00D87B9B"/>
    <w:rsid w:val="00D921D5"/>
    <w:rsid w:val="00D96AFB"/>
    <w:rsid w:val="00DA3676"/>
    <w:rsid w:val="00DA430E"/>
    <w:rsid w:val="00DA45C1"/>
    <w:rsid w:val="00DC3D92"/>
    <w:rsid w:val="00DC57E9"/>
    <w:rsid w:val="00DD3FFF"/>
    <w:rsid w:val="00DD6F49"/>
    <w:rsid w:val="00DD70F5"/>
    <w:rsid w:val="00DF2359"/>
    <w:rsid w:val="00E07C1F"/>
    <w:rsid w:val="00E15ED3"/>
    <w:rsid w:val="00E16A39"/>
    <w:rsid w:val="00E2112C"/>
    <w:rsid w:val="00E231F1"/>
    <w:rsid w:val="00E25CED"/>
    <w:rsid w:val="00E26A7C"/>
    <w:rsid w:val="00E37430"/>
    <w:rsid w:val="00E40D79"/>
    <w:rsid w:val="00E45AA1"/>
    <w:rsid w:val="00E4690D"/>
    <w:rsid w:val="00E6298F"/>
    <w:rsid w:val="00E716A2"/>
    <w:rsid w:val="00E732E8"/>
    <w:rsid w:val="00E75F4E"/>
    <w:rsid w:val="00EA1B7F"/>
    <w:rsid w:val="00EC09DC"/>
    <w:rsid w:val="00EE0798"/>
    <w:rsid w:val="00EE0A05"/>
    <w:rsid w:val="00EE156D"/>
    <w:rsid w:val="00EF487F"/>
    <w:rsid w:val="00EF5DC3"/>
    <w:rsid w:val="00F013CA"/>
    <w:rsid w:val="00F06AF3"/>
    <w:rsid w:val="00F24CCA"/>
    <w:rsid w:val="00F25F6F"/>
    <w:rsid w:val="00F35718"/>
    <w:rsid w:val="00F51F48"/>
    <w:rsid w:val="00F577AD"/>
    <w:rsid w:val="00F774EB"/>
    <w:rsid w:val="00F81656"/>
    <w:rsid w:val="00F93C4A"/>
    <w:rsid w:val="00FA194B"/>
    <w:rsid w:val="00FA7973"/>
    <w:rsid w:val="00FB7723"/>
    <w:rsid w:val="00FC0E7B"/>
    <w:rsid w:val="00FC17B2"/>
    <w:rsid w:val="00FC4C05"/>
    <w:rsid w:val="00FC5216"/>
    <w:rsid w:val="00FC6A0B"/>
    <w:rsid w:val="00FD2E44"/>
    <w:rsid w:val="00FD4D20"/>
    <w:rsid w:val="00FE0EB4"/>
    <w:rsid w:val="00FE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41A44904"/>
  <w15:docId w15:val="{AD1CF65C-F6D5-4F1B-8E3E-E79DECDAF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  <w:style w:type="paragraph" w:customStyle="1" w:styleId="FORMATTEXT">
    <w:name w:val=".FORMATTEXT"/>
    <w:uiPriority w:val="99"/>
    <w:rsid w:val="007C59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rsid w:val="002F2B55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CD8431B45D71318E643C9B31B1336BC4877DFDE35AC6049768E7E94A8D7281CAA24BE8981617C6tCHF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000%20&#1050;&#1057;&#1055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414C9-4500-4198-A8B7-60E7E8923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post_admin.dot</Template>
  <TotalTime>767</TotalTime>
  <Pages>7</Pages>
  <Words>2300</Words>
  <Characters>13111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Бахтин Игорь Юрьевич</cp:lastModifiedBy>
  <cp:revision>131</cp:revision>
  <cp:lastPrinted>2018-07-20T11:24:00Z</cp:lastPrinted>
  <dcterms:created xsi:type="dcterms:W3CDTF">2018-06-22T06:32:00Z</dcterms:created>
  <dcterms:modified xsi:type="dcterms:W3CDTF">2018-08-23T12:08:00Z</dcterms:modified>
</cp:coreProperties>
</file>