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7235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72353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954C4" w:rsidRDefault="003954C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72353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1F23D6">
        <w:rPr>
          <w:sz w:val="24"/>
        </w:rPr>
        <w:t xml:space="preserve">  </w:t>
      </w:r>
      <w:r w:rsidR="00133698" w:rsidRPr="00F953E9">
        <w:rPr>
          <w:sz w:val="24"/>
        </w:rPr>
        <w:t xml:space="preserve"> </w:t>
      </w:r>
      <w:r w:rsidR="001F23D6">
        <w:rPr>
          <w:sz w:val="24"/>
        </w:rPr>
        <w:t>29.08.2018     №</w:t>
      </w:r>
      <w:r w:rsidR="00C6715A">
        <w:rPr>
          <w:sz w:val="24"/>
        </w:rPr>
        <w:t xml:space="preserve"> </w:t>
      </w:r>
      <w:r w:rsidR="001F23D6">
        <w:rPr>
          <w:sz w:val="24"/>
        </w:rPr>
        <w:t>748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6746BD" w:rsidP="005D3910">
      <w:pPr>
        <w:jc w:val="center"/>
        <w:rPr>
          <w:b/>
          <w:i/>
          <w:sz w:val="28"/>
          <w:szCs w:val="28"/>
        </w:rPr>
      </w:pPr>
      <w:r w:rsidRPr="009169F1">
        <w:rPr>
          <w:b/>
          <w:i/>
          <w:sz w:val="28"/>
          <w:szCs w:val="28"/>
        </w:rPr>
        <w:t xml:space="preserve">О внесении изменений </w:t>
      </w:r>
      <w:r w:rsidR="009169F1">
        <w:rPr>
          <w:b/>
          <w:i/>
          <w:sz w:val="28"/>
          <w:szCs w:val="28"/>
        </w:rPr>
        <w:t xml:space="preserve">в </w:t>
      </w:r>
      <w:r w:rsidR="009169F1" w:rsidRPr="009169F1">
        <w:rPr>
          <w:b/>
          <w:i/>
          <w:sz w:val="28"/>
          <w:szCs w:val="28"/>
        </w:rPr>
        <w:t>постановление Администрации города Кам</w:t>
      </w:r>
      <w:r w:rsidR="00595AE8">
        <w:rPr>
          <w:b/>
          <w:i/>
          <w:sz w:val="28"/>
          <w:szCs w:val="28"/>
        </w:rPr>
        <w:t xml:space="preserve">енска-Уральского от 26.06.2017 </w:t>
      </w:r>
      <w:r w:rsidR="009169F1" w:rsidRPr="009169F1">
        <w:rPr>
          <w:b/>
          <w:i/>
          <w:sz w:val="28"/>
          <w:szCs w:val="28"/>
        </w:rPr>
        <w:t xml:space="preserve">№ 531 «Об утверждении Плана мероприятий («дорожной карты») по разработке комплексной схемы организации дорожного движения и программы по формированию законопослушного поведения участников дорожного движения» </w:t>
      </w:r>
    </w:p>
    <w:p w:rsidR="005D3910" w:rsidRPr="00F953E9" w:rsidRDefault="005D3910" w:rsidP="005D3910">
      <w:pPr>
        <w:jc w:val="center"/>
      </w:pPr>
    </w:p>
    <w:p w:rsidR="00133698" w:rsidRPr="00CB0C59" w:rsidRDefault="00595AE8" w:rsidP="00595A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требованиями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п</w:t>
      </w:r>
      <w:r w:rsidR="001444D8">
        <w:rPr>
          <w:sz w:val="28"/>
          <w:szCs w:val="28"/>
        </w:rPr>
        <w:t>ринимая во внимание сроки исполнения подпункта «б» пункта 4 Перечня поручений Президента Российской Федерации В.В.</w:t>
      </w:r>
      <w:r w:rsidR="002410CB">
        <w:rPr>
          <w:sz w:val="28"/>
          <w:szCs w:val="28"/>
        </w:rPr>
        <w:t xml:space="preserve"> </w:t>
      </w:r>
      <w:r w:rsidR="001444D8">
        <w:rPr>
          <w:sz w:val="28"/>
          <w:szCs w:val="28"/>
        </w:rPr>
        <w:t>Путина от 11.04.2016 № Пр</w:t>
      </w:r>
      <w:r w:rsidR="00C55810">
        <w:rPr>
          <w:sz w:val="28"/>
          <w:szCs w:val="28"/>
        </w:rPr>
        <w:t>-</w:t>
      </w:r>
      <w:r w:rsidR="001444D8">
        <w:rPr>
          <w:sz w:val="28"/>
          <w:szCs w:val="28"/>
        </w:rPr>
        <w:t xml:space="preserve">637ГС и пункта 1 раздела </w:t>
      </w:r>
      <w:r w:rsidR="001444D8" w:rsidRPr="00595AE8">
        <w:rPr>
          <w:sz w:val="28"/>
          <w:szCs w:val="28"/>
        </w:rPr>
        <w:t>I</w:t>
      </w:r>
      <w:r w:rsidR="001444D8">
        <w:rPr>
          <w:sz w:val="28"/>
          <w:szCs w:val="28"/>
        </w:rPr>
        <w:t xml:space="preserve"> протокола оперативного совещания Правительства Свердловской области от</w:t>
      </w:r>
      <w:proofErr w:type="gramEnd"/>
      <w:r w:rsidR="001444D8">
        <w:rPr>
          <w:sz w:val="28"/>
          <w:szCs w:val="28"/>
        </w:rPr>
        <w:t xml:space="preserve"> 14.06.2018 № 15-ОП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1444D8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126DE" w:rsidRDefault="001444D8" w:rsidP="001444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3698" w:rsidRPr="009169F1">
        <w:rPr>
          <w:sz w:val="28"/>
          <w:szCs w:val="28"/>
        </w:rPr>
        <w:t xml:space="preserve">1. </w:t>
      </w:r>
      <w:r w:rsidRPr="009169F1">
        <w:rPr>
          <w:sz w:val="28"/>
          <w:szCs w:val="28"/>
        </w:rPr>
        <w:t xml:space="preserve">Внести </w:t>
      </w:r>
      <w:r w:rsidR="003126DE">
        <w:rPr>
          <w:sz w:val="28"/>
          <w:szCs w:val="28"/>
        </w:rPr>
        <w:t xml:space="preserve">следующие </w:t>
      </w:r>
      <w:r w:rsidR="009169F1" w:rsidRPr="009169F1">
        <w:rPr>
          <w:sz w:val="28"/>
          <w:szCs w:val="28"/>
        </w:rPr>
        <w:t xml:space="preserve">изменения в постановление Администрации города Каменска-Уральского от 26.06.2017 № 531 </w:t>
      </w:r>
      <w:r w:rsidR="003126DE" w:rsidRPr="009169F1">
        <w:rPr>
          <w:sz w:val="28"/>
          <w:szCs w:val="28"/>
        </w:rPr>
        <w:t>(в редакции постановления Администрации города Каменска-Урал</w:t>
      </w:r>
      <w:r w:rsidR="003126DE">
        <w:rPr>
          <w:sz w:val="28"/>
          <w:szCs w:val="28"/>
        </w:rPr>
        <w:t xml:space="preserve">ьского от 18.05.2018 </w:t>
      </w:r>
      <w:r w:rsidR="003126DE" w:rsidRPr="009169F1">
        <w:rPr>
          <w:sz w:val="28"/>
          <w:szCs w:val="28"/>
        </w:rPr>
        <w:t xml:space="preserve">№ 419) </w:t>
      </w:r>
      <w:r w:rsidR="009169F1" w:rsidRPr="009169F1">
        <w:rPr>
          <w:sz w:val="28"/>
          <w:szCs w:val="28"/>
        </w:rPr>
        <w:t>«Об утверждении Плана мероприятий («дорожной карты») по разработке комплексной схемы организации дорожного движения и программы по формированию законопослушного поведения участников дорожного движения»</w:t>
      </w:r>
      <w:r w:rsidR="003126DE">
        <w:rPr>
          <w:sz w:val="28"/>
          <w:szCs w:val="28"/>
        </w:rPr>
        <w:t xml:space="preserve"> (далее - Постановление):</w:t>
      </w:r>
    </w:p>
    <w:p w:rsidR="009169F1" w:rsidRPr="009169F1" w:rsidRDefault="003126DE" w:rsidP="003126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169F1" w:rsidRPr="009169F1">
        <w:rPr>
          <w:sz w:val="28"/>
          <w:szCs w:val="28"/>
        </w:rPr>
        <w:t xml:space="preserve"> пункт </w:t>
      </w:r>
      <w:r>
        <w:rPr>
          <w:sz w:val="28"/>
          <w:szCs w:val="28"/>
        </w:rPr>
        <w:t>3</w:t>
      </w:r>
      <w:r w:rsidR="009169F1" w:rsidRPr="00916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Постановления изложить </w:t>
      </w:r>
      <w:r w:rsidR="009169F1" w:rsidRPr="009169F1">
        <w:rPr>
          <w:sz w:val="28"/>
          <w:szCs w:val="28"/>
        </w:rPr>
        <w:t xml:space="preserve">в </w:t>
      </w:r>
      <w:r w:rsidR="009169F1">
        <w:rPr>
          <w:sz w:val="28"/>
          <w:szCs w:val="28"/>
        </w:rPr>
        <w:t>следующей</w:t>
      </w:r>
      <w:r w:rsidR="009169F1" w:rsidRPr="009169F1">
        <w:rPr>
          <w:sz w:val="28"/>
          <w:szCs w:val="28"/>
        </w:rPr>
        <w:t xml:space="preserve"> редакции:</w:t>
      </w:r>
    </w:p>
    <w:p w:rsidR="009169F1" w:rsidRPr="009169F1" w:rsidRDefault="009169F1" w:rsidP="001444D8">
      <w:pPr>
        <w:jc w:val="both"/>
        <w:rPr>
          <w:sz w:val="28"/>
          <w:szCs w:val="28"/>
        </w:rPr>
      </w:pPr>
      <w:r w:rsidRPr="009169F1">
        <w:rPr>
          <w:sz w:val="28"/>
          <w:szCs w:val="28"/>
        </w:rPr>
        <w:tab/>
        <w:t>«</w:t>
      </w:r>
      <w:r w:rsidR="002410CB">
        <w:rPr>
          <w:sz w:val="28"/>
          <w:szCs w:val="28"/>
        </w:rPr>
        <w:t>3</w:t>
      </w:r>
      <w:r w:rsidRPr="009169F1">
        <w:rPr>
          <w:sz w:val="28"/>
          <w:szCs w:val="28"/>
        </w:rPr>
        <w:t xml:space="preserve">. </w:t>
      </w:r>
      <w:r w:rsidRPr="009169F1">
        <w:rPr>
          <w:sz w:val="28"/>
        </w:rPr>
        <w:t>Контроль исполнения настоящего по</w:t>
      </w:r>
      <w:r w:rsidR="003126DE">
        <w:rPr>
          <w:sz w:val="28"/>
        </w:rPr>
        <w:t>становления оставляю за собой</w:t>
      </w:r>
      <w:proofErr w:type="gramStart"/>
      <w:r w:rsidR="003126DE">
        <w:rPr>
          <w:sz w:val="28"/>
        </w:rPr>
        <w:t>.»;</w:t>
      </w:r>
    </w:p>
    <w:p w:rsidR="00133698" w:rsidRPr="009169F1" w:rsidRDefault="009169F1" w:rsidP="001444D8">
      <w:pPr>
        <w:jc w:val="both"/>
        <w:rPr>
          <w:sz w:val="28"/>
          <w:szCs w:val="28"/>
        </w:rPr>
      </w:pPr>
      <w:proofErr w:type="gramEnd"/>
      <w:r>
        <w:rPr>
          <w:b/>
          <w:i/>
          <w:sz w:val="28"/>
          <w:szCs w:val="28"/>
        </w:rPr>
        <w:tab/>
      </w:r>
      <w:r w:rsidR="003126DE">
        <w:rPr>
          <w:sz w:val="28"/>
          <w:szCs w:val="28"/>
        </w:rPr>
        <w:t>2)</w:t>
      </w:r>
      <w:r w:rsidRPr="009169F1">
        <w:rPr>
          <w:sz w:val="28"/>
          <w:szCs w:val="28"/>
        </w:rPr>
        <w:t xml:space="preserve"> </w:t>
      </w:r>
      <w:r w:rsidR="001444D8" w:rsidRPr="009169F1">
        <w:rPr>
          <w:sz w:val="28"/>
          <w:szCs w:val="28"/>
        </w:rPr>
        <w:t xml:space="preserve">в </w:t>
      </w:r>
      <w:r w:rsidR="006746BD" w:rsidRPr="009169F1">
        <w:rPr>
          <w:sz w:val="28"/>
          <w:szCs w:val="28"/>
        </w:rPr>
        <w:t>План</w:t>
      </w:r>
      <w:r w:rsidR="003126DE">
        <w:rPr>
          <w:sz w:val="28"/>
          <w:szCs w:val="28"/>
        </w:rPr>
        <w:t>е мероприятий («дорожной карте</w:t>
      </w:r>
      <w:r w:rsidR="006746BD" w:rsidRPr="009169F1">
        <w:rPr>
          <w:sz w:val="28"/>
          <w:szCs w:val="28"/>
        </w:rPr>
        <w:t>») по разработке комплексной схемы организации дорожного движения и программы по формированию законопослушного поведения участников дорожного движения</w:t>
      </w:r>
      <w:r w:rsidR="00E13C9E" w:rsidRPr="009169F1">
        <w:rPr>
          <w:sz w:val="28"/>
          <w:szCs w:val="28"/>
        </w:rPr>
        <w:t>, утвержденн</w:t>
      </w:r>
      <w:r w:rsidR="003126DE">
        <w:rPr>
          <w:sz w:val="28"/>
          <w:szCs w:val="28"/>
        </w:rPr>
        <w:t xml:space="preserve">ом Постановлением, </w:t>
      </w:r>
      <w:r w:rsidRPr="009169F1">
        <w:rPr>
          <w:sz w:val="28"/>
          <w:szCs w:val="28"/>
        </w:rPr>
        <w:t>строки 15</w:t>
      </w:r>
      <w:r w:rsidR="003126DE">
        <w:rPr>
          <w:sz w:val="28"/>
          <w:szCs w:val="28"/>
        </w:rPr>
        <w:t xml:space="preserve"> </w:t>
      </w:r>
      <w:r w:rsidRPr="009169F1">
        <w:rPr>
          <w:sz w:val="28"/>
          <w:szCs w:val="28"/>
        </w:rPr>
        <w:t>-</w:t>
      </w:r>
      <w:r w:rsidR="003126DE">
        <w:rPr>
          <w:sz w:val="28"/>
          <w:szCs w:val="28"/>
        </w:rPr>
        <w:t xml:space="preserve"> </w:t>
      </w:r>
      <w:r w:rsidRPr="009169F1">
        <w:rPr>
          <w:sz w:val="28"/>
          <w:szCs w:val="28"/>
        </w:rPr>
        <w:t xml:space="preserve">21 </w:t>
      </w:r>
      <w:r w:rsidR="003126DE">
        <w:rPr>
          <w:sz w:val="28"/>
          <w:szCs w:val="28"/>
        </w:rPr>
        <w:t xml:space="preserve">изложить </w:t>
      </w:r>
      <w:r w:rsidRPr="009169F1">
        <w:rPr>
          <w:sz w:val="28"/>
          <w:szCs w:val="28"/>
        </w:rPr>
        <w:t xml:space="preserve">в </w:t>
      </w:r>
      <w:r w:rsidR="006746BD" w:rsidRPr="009169F1">
        <w:rPr>
          <w:sz w:val="28"/>
          <w:szCs w:val="28"/>
        </w:rPr>
        <w:t>новой редакции согласно приложению к настоящему постановлению.</w:t>
      </w:r>
    </w:p>
    <w:p w:rsidR="00133698" w:rsidRDefault="003126DE" w:rsidP="001444D8">
      <w:pPr>
        <w:ind w:firstLine="720"/>
        <w:jc w:val="both"/>
        <w:rPr>
          <w:sz w:val="28"/>
        </w:rPr>
      </w:pPr>
      <w:r>
        <w:rPr>
          <w:sz w:val="28"/>
          <w:szCs w:val="28"/>
        </w:rPr>
        <w:t>2</w:t>
      </w:r>
      <w:r w:rsidR="00133698" w:rsidRPr="00F953E9">
        <w:rPr>
          <w:sz w:val="28"/>
        </w:rPr>
        <w:t>.</w:t>
      </w:r>
      <w:r w:rsidR="006746BD">
        <w:rPr>
          <w:sz w:val="28"/>
        </w:rPr>
        <w:t xml:space="preserve"> </w:t>
      </w:r>
      <w:proofErr w:type="gramStart"/>
      <w:r w:rsidR="006746BD">
        <w:rPr>
          <w:sz w:val="28"/>
        </w:rPr>
        <w:t>Разместить</w:t>
      </w:r>
      <w:proofErr w:type="gramEnd"/>
      <w:r w:rsidR="006746BD">
        <w:rPr>
          <w:sz w:val="28"/>
        </w:rPr>
        <w:t xml:space="preserve"> настоящее постановление на официальном сайте муниципального образования</w:t>
      </w:r>
      <w:r w:rsidR="00595AE8">
        <w:rPr>
          <w:sz w:val="28"/>
        </w:rPr>
        <w:t>.</w:t>
      </w:r>
    </w:p>
    <w:p w:rsidR="00133698" w:rsidRPr="00F953E9" w:rsidRDefault="003126DE" w:rsidP="001444D8">
      <w:pPr>
        <w:ind w:firstLine="720"/>
        <w:jc w:val="both"/>
        <w:rPr>
          <w:sz w:val="28"/>
        </w:rPr>
      </w:pPr>
      <w:r>
        <w:rPr>
          <w:sz w:val="28"/>
        </w:rPr>
        <w:t>3</w:t>
      </w:r>
      <w:r w:rsidR="00133698" w:rsidRPr="00F953E9">
        <w:rPr>
          <w:sz w:val="28"/>
        </w:rPr>
        <w:t>.</w:t>
      </w:r>
      <w:r w:rsidR="006746BD">
        <w:rPr>
          <w:sz w:val="28"/>
        </w:rPr>
        <w:t xml:space="preserve"> </w:t>
      </w:r>
      <w:r w:rsidR="009169F1" w:rsidRPr="009169F1">
        <w:rPr>
          <w:sz w:val="28"/>
        </w:rPr>
        <w:t>Контроль исполнения настоящего постановления оставляю за собой.</w:t>
      </w:r>
    </w:p>
    <w:p w:rsidR="00133698" w:rsidRDefault="00133698" w:rsidP="001444D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4F4246">
        <w:rPr>
          <w:sz w:val="28"/>
          <w:szCs w:val="28"/>
        </w:rPr>
        <w:t>Шмыков</w:t>
      </w:r>
    </w:p>
    <w:p w:rsidR="006746BD" w:rsidRDefault="006746BD" w:rsidP="00133698">
      <w:pPr>
        <w:jc w:val="both"/>
        <w:rPr>
          <w:sz w:val="28"/>
          <w:szCs w:val="28"/>
        </w:rPr>
      </w:pPr>
    </w:p>
    <w:p w:rsidR="006746BD" w:rsidRDefault="006746BD" w:rsidP="00133698">
      <w:pPr>
        <w:jc w:val="both"/>
        <w:sectPr w:rsidR="006746BD" w:rsidSect="003126DE">
          <w:headerReference w:type="default" r:id="rId8"/>
          <w:pgSz w:w="11906" w:h="16838"/>
          <w:pgMar w:top="568" w:right="567" w:bottom="1134" w:left="1418" w:header="709" w:footer="709" w:gutter="0"/>
          <w:cols w:space="708"/>
          <w:docGrid w:linePitch="360"/>
        </w:sectPr>
      </w:pPr>
    </w:p>
    <w:p w:rsidR="006746BD" w:rsidRPr="00595AE8" w:rsidRDefault="006746BD" w:rsidP="006746BD">
      <w:pPr>
        <w:ind w:left="10206"/>
        <w:jc w:val="both"/>
        <w:rPr>
          <w:sz w:val="28"/>
          <w:szCs w:val="28"/>
        </w:rPr>
      </w:pPr>
      <w:r w:rsidRPr="00595AE8">
        <w:rPr>
          <w:sz w:val="28"/>
          <w:szCs w:val="28"/>
        </w:rPr>
        <w:lastRenderedPageBreak/>
        <w:t>Приложение</w:t>
      </w:r>
    </w:p>
    <w:p w:rsidR="00FF692D" w:rsidRPr="00595AE8" w:rsidRDefault="006746BD" w:rsidP="006746BD">
      <w:pPr>
        <w:ind w:left="10206"/>
        <w:jc w:val="both"/>
        <w:rPr>
          <w:sz w:val="28"/>
          <w:szCs w:val="28"/>
        </w:rPr>
      </w:pPr>
      <w:r w:rsidRPr="00595AE8">
        <w:rPr>
          <w:sz w:val="28"/>
          <w:szCs w:val="28"/>
        </w:rPr>
        <w:t xml:space="preserve">к постановлению Администрации </w:t>
      </w:r>
    </w:p>
    <w:p w:rsidR="006746BD" w:rsidRPr="00595AE8" w:rsidRDefault="006746BD" w:rsidP="006746BD">
      <w:pPr>
        <w:ind w:left="10206"/>
        <w:jc w:val="both"/>
        <w:rPr>
          <w:sz w:val="28"/>
          <w:szCs w:val="28"/>
        </w:rPr>
      </w:pPr>
      <w:r w:rsidRPr="00595AE8">
        <w:rPr>
          <w:sz w:val="28"/>
          <w:szCs w:val="28"/>
        </w:rPr>
        <w:t xml:space="preserve">города Каменска-Уральского </w:t>
      </w:r>
    </w:p>
    <w:p w:rsidR="006746BD" w:rsidRPr="00595AE8" w:rsidRDefault="006746BD" w:rsidP="006746BD">
      <w:pPr>
        <w:ind w:left="10206"/>
        <w:jc w:val="both"/>
        <w:rPr>
          <w:sz w:val="28"/>
          <w:szCs w:val="28"/>
        </w:rPr>
      </w:pPr>
      <w:r w:rsidRPr="00595AE8">
        <w:rPr>
          <w:sz w:val="28"/>
          <w:szCs w:val="28"/>
        </w:rPr>
        <w:t xml:space="preserve">от </w:t>
      </w:r>
      <w:r w:rsidR="00385F79">
        <w:rPr>
          <w:sz w:val="28"/>
          <w:szCs w:val="28"/>
        </w:rPr>
        <w:t xml:space="preserve"> 29.08.2018      № 748</w:t>
      </w:r>
    </w:p>
    <w:p w:rsidR="006746BD" w:rsidRPr="00595AE8" w:rsidRDefault="006746BD" w:rsidP="00133698">
      <w:pPr>
        <w:jc w:val="both"/>
        <w:rPr>
          <w:sz w:val="28"/>
          <w:szCs w:val="28"/>
        </w:rPr>
      </w:pPr>
    </w:p>
    <w:p w:rsidR="00BE6ED6" w:rsidRDefault="00BE6ED6" w:rsidP="002121CB">
      <w:pPr>
        <w:jc w:val="center"/>
        <w:rPr>
          <w:sz w:val="28"/>
          <w:szCs w:val="28"/>
        </w:rPr>
      </w:pPr>
    </w:p>
    <w:p w:rsidR="002121CB" w:rsidRPr="006359F1" w:rsidRDefault="002121CB" w:rsidP="002121CB">
      <w:pPr>
        <w:rPr>
          <w:sz w:val="2"/>
          <w:szCs w:val="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6520"/>
        <w:gridCol w:w="5245"/>
        <w:gridCol w:w="2410"/>
      </w:tblGrid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15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C571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Внесение сведений в план закупок, план-график размещения закупок товаров (работ, услуг)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МКУ «Управление городского хозяйства» (Я.Ю.</w:t>
            </w:r>
            <w:r w:rsidR="00C21D35">
              <w:rPr>
                <w:sz w:val="28"/>
                <w:szCs w:val="28"/>
              </w:rPr>
              <w:t xml:space="preserve"> </w:t>
            </w:r>
            <w:proofErr w:type="spellStart"/>
            <w:r w:rsidRPr="00595AE8">
              <w:rPr>
                <w:sz w:val="28"/>
                <w:szCs w:val="28"/>
              </w:rPr>
              <w:t>Барбицкий</w:t>
            </w:r>
            <w:proofErr w:type="spellEnd"/>
            <w:r w:rsidRPr="00595AE8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C571A1" w:rsidRPr="00595AE8" w:rsidRDefault="00C571A1" w:rsidP="005B08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До </w:t>
            </w:r>
            <w:r w:rsidR="005B0834">
              <w:rPr>
                <w:sz w:val="28"/>
                <w:szCs w:val="28"/>
              </w:rPr>
              <w:t>20</w:t>
            </w:r>
            <w:r w:rsidR="003954C4" w:rsidRPr="00595AE8">
              <w:rPr>
                <w:sz w:val="28"/>
                <w:szCs w:val="28"/>
              </w:rPr>
              <w:t>.08.2018</w:t>
            </w:r>
          </w:p>
        </w:tc>
      </w:tr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16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Подготовка технического задания</w:t>
            </w:r>
            <w:r w:rsidR="00A476BF" w:rsidRPr="00595AE8">
              <w:rPr>
                <w:sz w:val="28"/>
                <w:szCs w:val="28"/>
              </w:rPr>
              <w:t xml:space="preserve"> для муниципальной закупки</w:t>
            </w:r>
            <w:r w:rsidRPr="00595AE8">
              <w:rPr>
                <w:sz w:val="28"/>
                <w:szCs w:val="28"/>
              </w:rPr>
              <w:t xml:space="preserve">, включая проведение обследования:  </w:t>
            </w:r>
          </w:p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интенсивности дорожного движения, </w:t>
            </w:r>
          </w:p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уровня загрузки дорог движением, </w:t>
            </w:r>
          </w:p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скорости сообщения, </w:t>
            </w:r>
          </w:p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доли транзитного движения, </w:t>
            </w:r>
          </w:p>
          <w:p w:rsidR="00C571A1" w:rsidRPr="00595AE8" w:rsidRDefault="00C571A1" w:rsidP="00FF692D">
            <w:pPr>
              <w:autoSpaceDE w:val="0"/>
              <w:autoSpaceDN w:val="0"/>
              <w:adjustRightInd w:val="0"/>
              <w:ind w:firstLine="317"/>
              <w:rPr>
                <w:sz w:val="28"/>
                <w:szCs w:val="28"/>
                <w:highlight w:val="yellow"/>
              </w:rPr>
            </w:pPr>
            <w:r w:rsidRPr="00595AE8">
              <w:rPr>
                <w:sz w:val="28"/>
                <w:szCs w:val="28"/>
              </w:rPr>
              <w:t>расположения, назначения и емкости и парковок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C469A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МКУ «Управление городского хозяйства» (Я.Ю.</w:t>
            </w:r>
            <w:r w:rsidR="00C21D35">
              <w:rPr>
                <w:sz w:val="28"/>
                <w:szCs w:val="28"/>
              </w:rPr>
              <w:t xml:space="preserve"> </w:t>
            </w:r>
            <w:proofErr w:type="spellStart"/>
            <w:r w:rsidRPr="00595AE8">
              <w:rPr>
                <w:sz w:val="28"/>
                <w:szCs w:val="28"/>
              </w:rPr>
              <w:t>Барбицкий</w:t>
            </w:r>
            <w:proofErr w:type="spellEnd"/>
            <w:r w:rsidRPr="00595AE8">
              <w:rPr>
                <w:sz w:val="28"/>
                <w:szCs w:val="28"/>
              </w:rPr>
              <w:t>);</w:t>
            </w:r>
          </w:p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ОМС «Комитет по архитектуре и градостроительству города Каменска-Уральского» (И.Г.</w:t>
            </w:r>
            <w:r w:rsidR="00C21D35">
              <w:rPr>
                <w:sz w:val="28"/>
                <w:szCs w:val="28"/>
              </w:rPr>
              <w:t xml:space="preserve"> </w:t>
            </w:r>
            <w:r w:rsidRPr="00595AE8">
              <w:rPr>
                <w:sz w:val="28"/>
                <w:szCs w:val="28"/>
              </w:rPr>
              <w:t>Рогулина);</w:t>
            </w:r>
          </w:p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Отраслевой орган администрации города Каменска-Уральского по городскому хозяйству (В.Ю.</w:t>
            </w:r>
            <w:r w:rsidR="00C21D35">
              <w:rPr>
                <w:sz w:val="28"/>
                <w:szCs w:val="28"/>
              </w:rPr>
              <w:t xml:space="preserve"> </w:t>
            </w:r>
            <w:r w:rsidRPr="00595AE8">
              <w:rPr>
                <w:sz w:val="28"/>
                <w:szCs w:val="28"/>
              </w:rPr>
              <w:t>Плаксин)</w:t>
            </w:r>
          </w:p>
        </w:tc>
        <w:tc>
          <w:tcPr>
            <w:tcW w:w="2410" w:type="dxa"/>
            <w:shd w:val="clear" w:color="auto" w:fill="auto"/>
          </w:tcPr>
          <w:p w:rsidR="00C571A1" w:rsidRPr="00595AE8" w:rsidRDefault="00C571A1" w:rsidP="00595A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До 01.0</w:t>
            </w:r>
            <w:r w:rsidR="00595AE8" w:rsidRPr="00595AE8">
              <w:rPr>
                <w:sz w:val="28"/>
                <w:szCs w:val="28"/>
              </w:rPr>
              <w:t>8</w:t>
            </w:r>
            <w:r w:rsidRPr="00595AE8">
              <w:rPr>
                <w:sz w:val="28"/>
                <w:szCs w:val="28"/>
              </w:rPr>
              <w:t>.2018</w:t>
            </w:r>
          </w:p>
        </w:tc>
      </w:tr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17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A476BF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Осуществление муниципальной закупки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2121CB">
            <w:pPr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МКУ «Управление городского хозяйства» (Я.Ю.</w:t>
            </w:r>
            <w:r w:rsidR="00C21D35">
              <w:rPr>
                <w:sz w:val="28"/>
                <w:szCs w:val="28"/>
              </w:rPr>
              <w:t xml:space="preserve"> </w:t>
            </w:r>
            <w:proofErr w:type="spellStart"/>
            <w:r w:rsidRPr="00595AE8">
              <w:rPr>
                <w:sz w:val="28"/>
                <w:szCs w:val="28"/>
              </w:rPr>
              <w:t>Барбицкий</w:t>
            </w:r>
            <w:proofErr w:type="spellEnd"/>
            <w:r w:rsidRPr="00595AE8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C571A1" w:rsidRPr="00595AE8" w:rsidRDefault="00C571A1" w:rsidP="005B08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До </w:t>
            </w:r>
            <w:r w:rsidR="005B0834">
              <w:rPr>
                <w:sz w:val="28"/>
                <w:szCs w:val="28"/>
              </w:rPr>
              <w:t>14</w:t>
            </w:r>
            <w:r w:rsidR="003954C4" w:rsidRPr="00595AE8">
              <w:rPr>
                <w:sz w:val="28"/>
                <w:szCs w:val="28"/>
              </w:rPr>
              <w:t>.09.2018</w:t>
            </w:r>
          </w:p>
        </w:tc>
      </w:tr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18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Заключение муниципального контракта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2121CB">
            <w:pPr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МКУ «Управление городского хозяйства» (Я.Ю.</w:t>
            </w:r>
            <w:r w:rsidR="00C21D35">
              <w:rPr>
                <w:sz w:val="28"/>
                <w:szCs w:val="28"/>
              </w:rPr>
              <w:t xml:space="preserve"> </w:t>
            </w:r>
            <w:proofErr w:type="spellStart"/>
            <w:r w:rsidRPr="00595AE8">
              <w:rPr>
                <w:sz w:val="28"/>
                <w:szCs w:val="28"/>
              </w:rPr>
              <w:t>Барбицкий</w:t>
            </w:r>
            <w:proofErr w:type="spellEnd"/>
            <w:r w:rsidRPr="00595AE8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C571A1" w:rsidRPr="00595AE8" w:rsidRDefault="00C571A1" w:rsidP="005B08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До </w:t>
            </w:r>
            <w:r w:rsidR="003954C4" w:rsidRPr="00595AE8">
              <w:rPr>
                <w:sz w:val="28"/>
                <w:szCs w:val="28"/>
              </w:rPr>
              <w:t>2</w:t>
            </w:r>
            <w:r w:rsidR="005B0834">
              <w:rPr>
                <w:sz w:val="28"/>
                <w:szCs w:val="28"/>
              </w:rPr>
              <w:t>5</w:t>
            </w:r>
            <w:r w:rsidR="003954C4" w:rsidRPr="00595AE8">
              <w:rPr>
                <w:sz w:val="28"/>
                <w:szCs w:val="28"/>
              </w:rPr>
              <w:t>.09.</w:t>
            </w:r>
            <w:r w:rsidRPr="00595AE8">
              <w:rPr>
                <w:sz w:val="28"/>
                <w:szCs w:val="28"/>
              </w:rPr>
              <w:t>2018</w:t>
            </w:r>
          </w:p>
        </w:tc>
      </w:tr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19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Приемка выполненных работ</w:t>
            </w:r>
          </w:p>
          <w:p w:rsidR="003954C4" w:rsidRPr="00595AE8" w:rsidRDefault="003954C4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2121CB">
            <w:pPr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МКУ «Управление городского хозяйства» (Я.Ю.</w:t>
            </w:r>
            <w:r w:rsidR="00C21D35">
              <w:rPr>
                <w:sz w:val="28"/>
                <w:szCs w:val="28"/>
              </w:rPr>
              <w:t xml:space="preserve"> </w:t>
            </w:r>
            <w:proofErr w:type="spellStart"/>
            <w:r w:rsidRPr="00595AE8">
              <w:rPr>
                <w:sz w:val="28"/>
                <w:szCs w:val="28"/>
              </w:rPr>
              <w:t>Барбицкий</w:t>
            </w:r>
            <w:proofErr w:type="spellEnd"/>
            <w:r w:rsidRPr="00595AE8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3954C4" w:rsidRPr="00595AE8" w:rsidRDefault="003954C4" w:rsidP="00B55BC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1-й этап- до 1</w:t>
            </w:r>
            <w:r w:rsidR="005B0834">
              <w:rPr>
                <w:sz w:val="28"/>
                <w:szCs w:val="28"/>
              </w:rPr>
              <w:t>6</w:t>
            </w:r>
            <w:r w:rsidRPr="00595AE8">
              <w:rPr>
                <w:sz w:val="28"/>
                <w:szCs w:val="28"/>
              </w:rPr>
              <w:t>.10.2018;</w:t>
            </w:r>
          </w:p>
          <w:p w:rsidR="003954C4" w:rsidRPr="00595AE8" w:rsidRDefault="003954C4" w:rsidP="005B08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2-й этап - </w:t>
            </w:r>
            <w:r w:rsidR="005B0834">
              <w:rPr>
                <w:sz w:val="28"/>
                <w:szCs w:val="28"/>
              </w:rPr>
              <w:t>15.01.</w:t>
            </w:r>
            <w:r w:rsidRPr="00595AE8">
              <w:rPr>
                <w:sz w:val="28"/>
                <w:szCs w:val="28"/>
              </w:rPr>
              <w:t>2019</w:t>
            </w:r>
          </w:p>
        </w:tc>
      </w:tr>
      <w:tr w:rsidR="00C571A1" w:rsidRPr="00FF692D" w:rsidTr="00595AE8">
        <w:tc>
          <w:tcPr>
            <w:tcW w:w="1101" w:type="dxa"/>
            <w:shd w:val="clear" w:color="auto" w:fill="auto"/>
          </w:tcPr>
          <w:p w:rsidR="00C571A1" w:rsidRPr="00595AE8" w:rsidRDefault="00CE168F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20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B55BC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Разработка проекта постановления Администрации города об утверждении КСОДД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3954C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Отраслевой орган администрации города Каменска-Уральского по городскому хозяйству (В.Ю.Плаксин)</w:t>
            </w:r>
          </w:p>
        </w:tc>
        <w:tc>
          <w:tcPr>
            <w:tcW w:w="2410" w:type="dxa"/>
            <w:shd w:val="clear" w:color="auto" w:fill="auto"/>
          </w:tcPr>
          <w:p w:rsidR="00C571A1" w:rsidRPr="00F432ED" w:rsidRDefault="005B0834" w:rsidP="0010137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32ED">
              <w:rPr>
                <w:sz w:val="28"/>
                <w:szCs w:val="28"/>
              </w:rPr>
              <w:t xml:space="preserve">До </w:t>
            </w:r>
            <w:r w:rsidR="0010137B" w:rsidRPr="00F432ED">
              <w:rPr>
                <w:sz w:val="28"/>
                <w:szCs w:val="28"/>
              </w:rPr>
              <w:t>2</w:t>
            </w:r>
            <w:r w:rsidRPr="00F432ED">
              <w:rPr>
                <w:sz w:val="28"/>
                <w:szCs w:val="28"/>
              </w:rPr>
              <w:t>5.0</w:t>
            </w:r>
            <w:r w:rsidR="0010137B" w:rsidRPr="00F432ED">
              <w:rPr>
                <w:sz w:val="28"/>
                <w:szCs w:val="28"/>
              </w:rPr>
              <w:t>1</w:t>
            </w:r>
            <w:r w:rsidRPr="00F432ED">
              <w:rPr>
                <w:sz w:val="28"/>
                <w:szCs w:val="28"/>
              </w:rPr>
              <w:t>.</w:t>
            </w:r>
            <w:r w:rsidR="003954C4" w:rsidRPr="00F432ED">
              <w:rPr>
                <w:sz w:val="28"/>
                <w:szCs w:val="28"/>
              </w:rPr>
              <w:t>201</w:t>
            </w:r>
            <w:r w:rsidRPr="00F432ED">
              <w:rPr>
                <w:sz w:val="28"/>
                <w:szCs w:val="28"/>
              </w:rPr>
              <w:t>9</w:t>
            </w:r>
          </w:p>
        </w:tc>
      </w:tr>
      <w:tr w:rsidR="00C571A1" w:rsidRPr="000610D4" w:rsidTr="00595AE8">
        <w:tc>
          <w:tcPr>
            <w:tcW w:w="1101" w:type="dxa"/>
            <w:shd w:val="clear" w:color="auto" w:fill="auto"/>
          </w:tcPr>
          <w:p w:rsidR="00C571A1" w:rsidRPr="00595AE8" w:rsidRDefault="00CE168F" w:rsidP="002121C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21</w:t>
            </w:r>
          </w:p>
        </w:tc>
        <w:tc>
          <w:tcPr>
            <w:tcW w:w="6520" w:type="dxa"/>
            <w:shd w:val="clear" w:color="auto" w:fill="auto"/>
          </w:tcPr>
          <w:p w:rsidR="00C571A1" w:rsidRPr="00595AE8" w:rsidRDefault="00C571A1" w:rsidP="00A476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 xml:space="preserve">Согласование </w:t>
            </w:r>
            <w:r w:rsidR="00A476BF" w:rsidRPr="00595AE8">
              <w:rPr>
                <w:sz w:val="28"/>
                <w:szCs w:val="28"/>
              </w:rPr>
              <w:t xml:space="preserve">проекта </w:t>
            </w:r>
            <w:r w:rsidRPr="00595AE8">
              <w:rPr>
                <w:sz w:val="28"/>
                <w:szCs w:val="28"/>
              </w:rPr>
              <w:t xml:space="preserve">и принятие постановления Администрации города об утверждении КСОДД </w:t>
            </w:r>
          </w:p>
        </w:tc>
        <w:tc>
          <w:tcPr>
            <w:tcW w:w="5245" w:type="dxa"/>
            <w:shd w:val="clear" w:color="auto" w:fill="auto"/>
          </w:tcPr>
          <w:p w:rsidR="00C571A1" w:rsidRPr="00595AE8" w:rsidRDefault="00C571A1" w:rsidP="003954C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5AE8">
              <w:rPr>
                <w:sz w:val="28"/>
                <w:szCs w:val="28"/>
              </w:rPr>
              <w:t>Отраслевой орган администрации города Каменска-Уральского по городскому хозяйству (В.Ю.Плаксин)</w:t>
            </w:r>
          </w:p>
        </w:tc>
        <w:tc>
          <w:tcPr>
            <w:tcW w:w="2410" w:type="dxa"/>
            <w:shd w:val="clear" w:color="auto" w:fill="auto"/>
          </w:tcPr>
          <w:p w:rsidR="00C571A1" w:rsidRPr="00667807" w:rsidRDefault="003954C4" w:rsidP="0010137B">
            <w:pPr>
              <w:autoSpaceDE w:val="0"/>
              <w:autoSpaceDN w:val="0"/>
              <w:adjustRightInd w:val="0"/>
              <w:rPr>
                <w:sz w:val="28"/>
                <w:szCs w:val="28"/>
                <w:highlight w:val="cyan"/>
              </w:rPr>
            </w:pPr>
            <w:r w:rsidRPr="00F432ED">
              <w:rPr>
                <w:sz w:val="28"/>
                <w:szCs w:val="28"/>
              </w:rPr>
              <w:t>До</w:t>
            </w:r>
            <w:bookmarkStart w:id="0" w:name="_GoBack"/>
            <w:bookmarkEnd w:id="0"/>
            <w:r w:rsidRPr="00F432ED">
              <w:rPr>
                <w:sz w:val="28"/>
                <w:szCs w:val="28"/>
              </w:rPr>
              <w:t xml:space="preserve"> </w:t>
            </w:r>
            <w:r w:rsidR="0010137B" w:rsidRPr="00F432ED">
              <w:rPr>
                <w:sz w:val="28"/>
                <w:szCs w:val="28"/>
              </w:rPr>
              <w:t>30</w:t>
            </w:r>
            <w:r w:rsidR="005B0834" w:rsidRPr="00F432ED">
              <w:rPr>
                <w:sz w:val="28"/>
                <w:szCs w:val="28"/>
              </w:rPr>
              <w:t>.0</w:t>
            </w:r>
            <w:r w:rsidR="0010137B" w:rsidRPr="00F432ED">
              <w:rPr>
                <w:sz w:val="28"/>
                <w:szCs w:val="28"/>
              </w:rPr>
              <w:t>1</w:t>
            </w:r>
            <w:r w:rsidRPr="00F432ED">
              <w:rPr>
                <w:sz w:val="28"/>
                <w:szCs w:val="28"/>
              </w:rPr>
              <w:t>.2019</w:t>
            </w:r>
          </w:p>
        </w:tc>
      </w:tr>
    </w:tbl>
    <w:p w:rsidR="00B41A47" w:rsidRPr="00595AE8" w:rsidRDefault="00B41A47" w:rsidP="003954C4">
      <w:pPr>
        <w:ind w:left="4678" w:hanging="4678"/>
        <w:jc w:val="both"/>
        <w:rPr>
          <w:sz w:val="2"/>
          <w:szCs w:val="2"/>
        </w:rPr>
      </w:pPr>
    </w:p>
    <w:sectPr w:rsidR="00B41A47" w:rsidRPr="00595AE8" w:rsidSect="003954C4">
      <w:pgSz w:w="16838" w:h="11906" w:orient="landscape"/>
      <w:pgMar w:top="1418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F75" w:rsidRDefault="00495F75" w:rsidP="00DC021C">
      <w:r>
        <w:separator/>
      </w:r>
    </w:p>
  </w:endnote>
  <w:endnote w:type="continuationSeparator" w:id="1">
    <w:p w:rsidR="00495F75" w:rsidRDefault="00495F75" w:rsidP="00DC0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F75" w:rsidRDefault="00495F75" w:rsidP="00DC021C">
      <w:r>
        <w:separator/>
      </w:r>
    </w:p>
  </w:footnote>
  <w:footnote w:type="continuationSeparator" w:id="1">
    <w:p w:rsidR="00495F75" w:rsidRDefault="00495F75" w:rsidP="00DC0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80230"/>
      <w:docPartObj>
        <w:docPartGallery w:val="Page Numbers (Top of Page)"/>
        <w:docPartUnique/>
      </w:docPartObj>
    </w:sdtPr>
    <w:sdtContent>
      <w:p w:rsidR="003954C4" w:rsidRDefault="00372353">
        <w:pPr>
          <w:pStyle w:val="aa"/>
          <w:jc w:val="center"/>
        </w:pPr>
        <w:r>
          <w:fldChar w:fldCharType="begin"/>
        </w:r>
        <w:r w:rsidR="006D2FFA">
          <w:instrText xml:space="preserve"> PAGE   \* MERGEFORMAT </w:instrText>
        </w:r>
        <w:r>
          <w:fldChar w:fldCharType="separate"/>
        </w:r>
        <w:r w:rsidR="001140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54C4" w:rsidRDefault="003954C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6BD"/>
    <w:rsid w:val="00095935"/>
    <w:rsid w:val="000A6991"/>
    <w:rsid w:val="0010137B"/>
    <w:rsid w:val="0011402C"/>
    <w:rsid w:val="00133698"/>
    <w:rsid w:val="001444D8"/>
    <w:rsid w:val="0015262D"/>
    <w:rsid w:val="001B6B70"/>
    <w:rsid w:val="001F23D6"/>
    <w:rsid w:val="002121CB"/>
    <w:rsid w:val="002226D4"/>
    <w:rsid w:val="00223109"/>
    <w:rsid w:val="002410CB"/>
    <w:rsid w:val="002A2203"/>
    <w:rsid w:val="003126DE"/>
    <w:rsid w:val="00372353"/>
    <w:rsid w:val="00385F79"/>
    <w:rsid w:val="003954C4"/>
    <w:rsid w:val="003F2954"/>
    <w:rsid w:val="003F6459"/>
    <w:rsid w:val="00443BA0"/>
    <w:rsid w:val="00446A64"/>
    <w:rsid w:val="00453710"/>
    <w:rsid w:val="00495F75"/>
    <w:rsid w:val="004B2803"/>
    <w:rsid w:val="004F4246"/>
    <w:rsid w:val="00536788"/>
    <w:rsid w:val="00586527"/>
    <w:rsid w:val="00595AE8"/>
    <w:rsid w:val="005B0834"/>
    <w:rsid w:val="005D3910"/>
    <w:rsid w:val="0062710F"/>
    <w:rsid w:val="00667807"/>
    <w:rsid w:val="006746BD"/>
    <w:rsid w:val="006C20A9"/>
    <w:rsid w:val="006C6C5E"/>
    <w:rsid w:val="006D2FFA"/>
    <w:rsid w:val="006D6425"/>
    <w:rsid w:val="00702165"/>
    <w:rsid w:val="00792116"/>
    <w:rsid w:val="007F771A"/>
    <w:rsid w:val="0083193D"/>
    <w:rsid w:val="00871148"/>
    <w:rsid w:val="008836EE"/>
    <w:rsid w:val="008C0E41"/>
    <w:rsid w:val="008D53F3"/>
    <w:rsid w:val="00910609"/>
    <w:rsid w:val="009169F1"/>
    <w:rsid w:val="00933C32"/>
    <w:rsid w:val="00984BE2"/>
    <w:rsid w:val="009E09C6"/>
    <w:rsid w:val="00A1076A"/>
    <w:rsid w:val="00A317D4"/>
    <w:rsid w:val="00A476BF"/>
    <w:rsid w:val="00AA5755"/>
    <w:rsid w:val="00AC3A63"/>
    <w:rsid w:val="00AD4FF3"/>
    <w:rsid w:val="00B114AF"/>
    <w:rsid w:val="00B11C4F"/>
    <w:rsid w:val="00B41A47"/>
    <w:rsid w:val="00B42C76"/>
    <w:rsid w:val="00B55BCC"/>
    <w:rsid w:val="00B72F13"/>
    <w:rsid w:val="00B95DBC"/>
    <w:rsid w:val="00BA7870"/>
    <w:rsid w:val="00BE6ED6"/>
    <w:rsid w:val="00C16F33"/>
    <w:rsid w:val="00C21D35"/>
    <w:rsid w:val="00C469A8"/>
    <w:rsid w:val="00C51D83"/>
    <w:rsid w:val="00C55810"/>
    <w:rsid w:val="00C55B9B"/>
    <w:rsid w:val="00C571A1"/>
    <w:rsid w:val="00C6715A"/>
    <w:rsid w:val="00CC7711"/>
    <w:rsid w:val="00CD78F9"/>
    <w:rsid w:val="00CE168F"/>
    <w:rsid w:val="00D55BD4"/>
    <w:rsid w:val="00D921D5"/>
    <w:rsid w:val="00DC021C"/>
    <w:rsid w:val="00E13C9E"/>
    <w:rsid w:val="00E65EEE"/>
    <w:rsid w:val="00EC071C"/>
    <w:rsid w:val="00EC1E71"/>
    <w:rsid w:val="00ED4196"/>
    <w:rsid w:val="00EF2D84"/>
    <w:rsid w:val="00F366BD"/>
    <w:rsid w:val="00F432ED"/>
    <w:rsid w:val="00F524D2"/>
    <w:rsid w:val="00FA194B"/>
    <w:rsid w:val="00FC67A4"/>
    <w:rsid w:val="00FF2D9E"/>
    <w:rsid w:val="00FF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table" w:styleId="a5">
    <w:name w:val="Table Grid"/>
    <w:basedOn w:val="a1"/>
    <w:uiPriority w:val="59"/>
    <w:rsid w:val="002121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CC7711"/>
    <w:pPr>
      <w:spacing w:after="120"/>
    </w:pPr>
  </w:style>
  <w:style w:type="character" w:customStyle="1" w:styleId="a7">
    <w:name w:val="Основной текст Знак"/>
    <w:basedOn w:val="a0"/>
    <w:link w:val="a6"/>
    <w:rsid w:val="00CC7711"/>
  </w:style>
  <w:style w:type="paragraph" w:styleId="a8">
    <w:name w:val="Balloon Text"/>
    <w:basedOn w:val="a"/>
    <w:link w:val="a9"/>
    <w:rsid w:val="00CC77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C7711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02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C021C"/>
  </w:style>
  <w:style w:type="paragraph" w:styleId="ac">
    <w:name w:val="footer"/>
    <w:basedOn w:val="a"/>
    <w:link w:val="ad"/>
    <w:rsid w:val="00DC02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C02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A6011-ACF5-4B35-996E-58667A7E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2</Pages>
  <Words>403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</cp:revision>
  <cp:lastPrinted>2018-08-23T09:41:00Z</cp:lastPrinted>
  <dcterms:created xsi:type="dcterms:W3CDTF">2018-09-08T07:57:00Z</dcterms:created>
  <dcterms:modified xsi:type="dcterms:W3CDTF">2018-09-08T07:57:00Z</dcterms:modified>
</cp:coreProperties>
</file>