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2D6F1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391137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2D6F17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8936D9">
        <w:rPr>
          <w:sz w:val="28"/>
          <w:szCs w:val="28"/>
        </w:rPr>
        <w:t xml:space="preserve"> </w:t>
      </w:r>
      <w:r w:rsidR="003E1611">
        <w:rPr>
          <w:sz w:val="28"/>
          <w:szCs w:val="28"/>
        </w:rPr>
        <w:t xml:space="preserve">                                     </w:t>
      </w:r>
      <w:r w:rsidR="008936D9">
        <w:rPr>
          <w:sz w:val="28"/>
          <w:szCs w:val="28"/>
        </w:rPr>
        <w:t xml:space="preserve"> </w:t>
      </w:r>
      <w:r w:rsidR="00A023A6">
        <w:rPr>
          <w:sz w:val="28"/>
          <w:szCs w:val="28"/>
        </w:rPr>
        <w:t xml:space="preserve">   </w:t>
      </w:r>
      <w:r w:rsidR="00B44269">
        <w:rPr>
          <w:sz w:val="28"/>
          <w:szCs w:val="28"/>
        </w:rPr>
        <w:t>№</w:t>
      </w:r>
      <w:r w:rsidR="007A4608">
        <w:rPr>
          <w:sz w:val="28"/>
          <w:szCs w:val="28"/>
        </w:rPr>
        <w:t xml:space="preserve"> </w:t>
      </w:r>
      <w:r w:rsidR="008936D9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B861D3" w:rsidRDefault="00B26908" w:rsidP="00B26908">
      <w:pPr>
        <w:jc w:val="center"/>
        <w:rPr>
          <w:rFonts w:eastAsia="TimesNewRoman,Bold"/>
          <w:b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</w:t>
      </w:r>
      <w:r w:rsidR="00D411BB">
        <w:rPr>
          <w:b/>
          <w:bCs/>
          <w:i/>
          <w:sz w:val="28"/>
          <w:szCs w:val="28"/>
        </w:rPr>
        <w:t xml:space="preserve"> </w:t>
      </w:r>
      <w:r w:rsidRPr="00A42A4D">
        <w:rPr>
          <w:b/>
          <w:i/>
          <w:sz w:val="28"/>
          <w:szCs w:val="28"/>
        </w:rPr>
        <w:t>предоставления мун</w:t>
      </w:r>
      <w:r w:rsidR="0052542B">
        <w:rPr>
          <w:b/>
          <w:i/>
          <w:sz w:val="28"/>
          <w:szCs w:val="28"/>
        </w:rPr>
        <w:t>иципальным казенным учреждением</w:t>
      </w:r>
      <w:r w:rsidRPr="00A42A4D">
        <w:rPr>
          <w:b/>
          <w:i/>
          <w:sz w:val="28"/>
          <w:szCs w:val="28"/>
        </w:rPr>
        <w:t xml:space="preserve"> «Архив муниципального образования город Каменск-Уральский» услуги </w:t>
      </w:r>
      <w:r>
        <w:rPr>
          <w:b/>
          <w:i/>
          <w:sz w:val="28"/>
          <w:szCs w:val="28"/>
        </w:rPr>
        <w:t xml:space="preserve">по </w:t>
      </w:r>
      <w:r w:rsidRPr="00B861D3">
        <w:rPr>
          <w:rFonts w:eastAsia="TimesNewRoman,Bold"/>
          <w:b/>
          <w:i/>
          <w:sz w:val="28"/>
          <w:szCs w:val="28"/>
        </w:rPr>
        <w:t>организации информационного обеспечения граждан</w:t>
      </w:r>
      <w:r w:rsidRPr="00B861D3">
        <w:rPr>
          <w:rFonts w:eastAsia="TimesNewRoman"/>
          <w:b/>
          <w:i/>
          <w:sz w:val="28"/>
          <w:szCs w:val="28"/>
        </w:rPr>
        <w:t xml:space="preserve">, </w:t>
      </w:r>
      <w:r w:rsidRPr="00B861D3">
        <w:rPr>
          <w:rFonts w:eastAsia="TimesNewRoman,Bold"/>
          <w:b/>
          <w:i/>
          <w:sz w:val="28"/>
          <w:szCs w:val="28"/>
        </w:rPr>
        <w:t>организаций и общественных объединений на основе документов</w:t>
      </w:r>
      <w:r>
        <w:rPr>
          <w:rFonts w:eastAsia="TimesNewRoman,Bold"/>
          <w:b/>
          <w:i/>
          <w:sz w:val="28"/>
          <w:szCs w:val="28"/>
        </w:rPr>
        <w:t xml:space="preserve"> </w:t>
      </w:r>
      <w:r w:rsidRPr="00B861D3">
        <w:rPr>
          <w:rFonts w:eastAsia="TimesNewRoman,Bold"/>
          <w:b/>
          <w:i/>
          <w:sz w:val="28"/>
          <w:szCs w:val="28"/>
        </w:rPr>
        <w:t>Архивного фонда Российской Федерации и других архивных документов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F47063" w:rsidRPr="00FD439A" w:rsidRDefault="00F47063" w:rsidP="00F47063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0B5417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0B541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0B541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1</w:t>
      </w:r>
      <w:r w:rsidRPr="000B5417">
        <w:rPr>
          <w:sz w:val="28"/>
          <w:szCs w:val="28"/>
        </w:rPr>
        <w:t>9.</w:t>
      </w:r>
      <w:r>
        <w:rPr>
          <w:sz w:val="28"/>
          <w:szCs w:val="28"/>
        </w:rPr>
        <w:t>07</w:t>
      </w:r>
      <w:r w:rsidRPr="000B541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B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B5417">
        <w:rPr>
          <w:sz w:val="28"/>
          <w:szCs w:val="28"/>
        </w:rPr>
        <w:t xml:space="preserve"> № </w:t>
      </w:r>
      <w:r>
        <w:rPr>
          <w:sz w:val="28"/>
          <w:szCs w:val="28"/>
        </w:rPr>
        <w:t>204</w:t>
      </w:r>
      <w:r w:rsidRPr="000B5417">
        <w:rPr>
          <w:sz w:val="28"/>
          <w:szCs w:val="28"/>
        </w:rPr>
        <w:t xml:space="preserve">-ФЗ «О внесении изменений в Федеральный закон </w:t>
      </w:r>
      <w:r w:rsidR="00094E4F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094E4F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094E4F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3E4B5E" w:rsidRPr="00275873" w:rsidRDefault="003E4B5E" w:rsidP="00A36CCF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>Внести в</w:t>
      </w:r>
      <w:r w:rsidR="000B3F73">
        <w:rPr>
          <w:sz w:val="28"/>
        </w:rPr>
        <w:t xml:space="preserve"> </w:t>
      </w:r>
      <w:r w:rsidR="000B3F73">
        <w:rPr>
          <w:spacing w:val="-2"/>
          <w:sz w:val="28"/>
          <w:szCs w:val="28"/>
        </w:rPr>
        <w:t>Регламент</w:t>
      </w:r>
      <w:r w:rsidR="000B3F73" w:rsidRPr="00B14842">
        <w:rPr>
          <w:spacing w:val="-2"/>
          <w:sz w:val="28"/>
          <w:szCs w:val="28"/>
        </w:rPr>
        <w:t xml:space="preserve"> предоставления </w:t>
      </w:r>
      <w:r w:rsidRPr="00EA77B4">
        <w:rPr>
          <w:spacing w:val="-2"/>
          <w:sz w:val="28"/>
          <w:szCs w:val="28"/>
        </w:rPr>
        <w:t>муни</w:t>
      </w:r>
      <w:r w:rsidR="0052542B">
        <w:rPr>
          <w:spacing w:val="-2"/>
          <w:sz w:val="28"/>
          <w:szCs w:val="28"/>
        </w:rPr>
        <w:t xml:space="preserve">ципальным казенным учреждением </w:t>
      </w:r>
      <w:r w:rsidRPr="00EA77B4">
        <w:rPr>
          <w:spacing w:val="-2"/>
          <w:sz w:val="28"/>
          <w:szCs w:val="28"/>
        </w:rPr>
        <w:t>«Архив муниципального образования город Каменск-Уральский»</w:t>
      </w:r>
      <w:r>
        <w:rPr>
          <w:spacing w:val="-2"/>
          <w:sz w:val="28"/>
          <w:szCs w:val="28"/>
        </w:rPr>
        <w:t xml:space="preserve"> </w:t>
      </w:r>
      <w:r w:rsidR="000B3F73" w:rsidRPr="00B14842">
        <w:rPr>
          <w:sz w:val="28"/>
        </w:rPr>
        <w:t>услуги</w:t>
      </w:r>
      <w:r w:rsidR="0052542B">
        <w:rPr>
          <w:sz w:val="28"/>
        </w:rPr>
        <w:t xml:space="preserve"> </w:t>
      </w:r>
      <w:r w:rsidR="000B3F73" w:rsidRPr="00B26908">
        <w:rPr>
          <w:sz w:val="28"/>
          <w:szCs w:val="28"/>
        </w:rPr>
        <w:t xml:space="preserve">по </w:t>
      </w:r>
      <w:r w:rsidR="000B3F73" w:rsidRPr="00B26908">
        <w:rPr>
          <w:rFonts w:eastAsia="TimesNewRoman,Bold"/>
          <w:sz w:val="28"/>
          <w:szCs w:val="28"/>
        </w:rPr>
        <w:t>организации информационного обеспечения граждан</w:t>
      </w:r>
      <w:r w:rsidR="000B3F73" w:rsidRPr="00B26908">
        <w:rPr>
          <w:rFonts w:eastAsia="TimesNewRoman"/>
          <w:sz w:val="28"/>
          <w:szCs w:val="28"/>
        </w:rPr>
        <w:t xml:space="preserve">, </w:t>
      </w:r>
      <w:r w:rsidR="000B3F73" w:rsidRPr="00B26908">
        <w:rPr>
          <w:rFonts w:eastAsia="TimesNewRoman,Bold"/>
          <w:sz w:val="28"/>
          <w:szCs w:val="28"/>
        </w:rPr>
        <w:t>организаций и общественных объединений на основе документов Архивного фонда Российской Федерации и других архивных документов</w:t>
      </w:r>
      <w:r>
        <w:rPr>
          <w:rFonts w:eastAsia="TimesNewRoman,Bold"/>
          <w:sz w:val="28"/>
          <w:szCs w:val="28"/>
        </w:rPr>
        <w:t xml:space="preserve"> (далее – Регламент)</w:t>
      </w:r>
      <w:r w:rsidR="000B3F73">
        <w:rPr>
          <w:sz w:val="28"/>
          <w:szCs w:val="28"/>
        </w:rPr>
        <w:t xml:space="preserve">,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утвержденн</w:t>
      </w:r>
      <w:r w:rsidR="00651BA8">
        <w:rPr>
          <w:sz w:val="28"/>
          <w:szCs w:val="28"/>
        </w:rPr>
        <w:t>ый</w:t>
      </w:r>
      <w:r w:rsidR="000B3F73">
        <w:rPr>
          <w:sz w:val="28"/>
          <w:szCs w:val="28"/>
        </w:rPr>
        <w:t xml:space="preserve"> постановлением 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>Администрации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 xml:space="preserve"> города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Каменска-Уральского от</w:t>
      </w:r>
      <w:r w:rsidR="00F0006E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14.06.2013 №</w:t>
      </w:r>
      <w:r w:rsidR="0097614F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80</w:t>
      </w:r>
      <w:r w:rsidR="000B3F73" w:rsidRPr="00B26908">
        <w:rPr>
          <w:sz w:val="28"/>
          <w:szCs w:val="28"/>
        </w:rPr>
        <w:t>7</w:t>
      </w:r>
      <w:r w:rsidR="000B3F73">
        <w:rPr>
          <w:sz w:val="28"/>
          <w:szCs w:val="28"/>
        </w:rPr>
        <w:t xml:space="preserve"> (в редакции постановлений </w:t>
      </w:r>
      <w:r w:rsidR="000B3F73" w:rsidRPr="00275873">
        <w:rPr>
          <w:sz w:val="28"/>
          <w:szCs w:val="28"/>
        </w:rPr>
        <w:t xml:space="preserve">Администрации </w:t>
      </w:r>
      <w:r w:rsidR="00F0006E">
        <w:rPr>
          <w:color w:val="000000"/>
          <w:sz w:val="28"/>
          <w:szCs w:val="28"/>
        </w:rPr>
        <w:t xml:space="preserve">города Каменска-Уральского </w:t>
      </w:r>
      <w:r w:rsidR="000B3F73" w:rsidRPr="00275873">
        <w:rPr>
          <w:color w:val="000000"/>
          <w:sz w:val="28"/>
          <w:szCs w:val="28"/>
        </w:rPr>
        <w:t>от</w:t>
      </w:r>
      <w:r w:rsidR="000B3F73">
        <w:rPr>
          <w:color w:val="000000"/>
          <w:sz w:val="28"/>
          <w:szCs w:val="28"/>
        </w:rPr>
        <w:t xml:space="preserve"> 27.11.2013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>168</w:t>
      </w:r>
      <w:r w:rsidR="000B3F73" w:rsidRPr="00B26908">
        <w:rPr>
          <w:color w:val="000000"/>
          <w:sz w:val="28"/>
          <w:szCs w:val="28"/>
        </w:rPr>
        <w:t>7</w:t>
      </w:r>
      <w:r w:rsidR="000B3F73">
        <w:rPr>
          <w:color w:val="000000"/>
          <w:sz w:val="28"/>
          <w:szCs w:val="28"/>
        </w:rPr>
        <w:t xml:space="preserve">, от 20.05.2014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 xml:space="preserve">693, от 10.07.2014 № 970, </w:t>
      </w:r>
      <w:r>
        <w:rPr>
          <w:color w:val="000000"/>
          <w:sz w:val="28"/>
          <w:szCs w:val="28"/>
        </w:rPr>
        <w:t>от 12.12.2014</w:t>
      </w:r>
      <w:proofErr w:type="gramEnd"/>
      <w:r w:rsidR="00F000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 </w:t>
      </w:r>
      <w:r w:rsidR="004706DD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1694, </w:t>
      </w:r>
      <w:r w:rsidR="000B3F73" w:rsidRPr="00156736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15.04.2015</w:t>
      </w:r>
      <w:r w:rsidR="006D5A36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533</w:t>
      </w:r>
      <w:r w:rsidR="00123A49">
        <w:rPr>
          <w:color w:val="000000"/>
          <w:sz w:val="28"/>
          <w:szCs w:val="28"/>
        </w:rPr>
        <w:t xml:space="preserve">, </w:t>
      </w:r>
      <w:r w:rsidR="00123A49" w:rsidRPr="00123A49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07.09.2016</w:t>
      </w:r>
      <w:r w:rsidR="006D5A36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1249</w:t>
      </w:r>
      <w:r w:rsidR="00F33ACF">
        <w:rPr>
          <w:color w:val="000000"/>
          <w:sz w:val="28"/>
          <w:szCs w:val="28"/>
        </w:rPr>
        <w:t xml:space="preserve">, </w:t>
      </w:r>
      <w:r w:rsidR="004706DD">
        <w:rPr>
          <w:color w:val="000000"/>
          <w:sz w:val="28"/>
          <w:szCs w:val="28"/>
        </w:rPr>
        <w:t xml:space="preserve"> </w:t>
      </w:r>
      <w:r w:rsidR="00F33ACF" w:rsidRPr="00F8653C">
        <w:rPr>
          <w:sz w:val="28"/>
          <w:szCs w:val="28"/>
        </w:rPr>
        <w:t>от</w:t>
      </w:r>
      <w:r w:rsidR="00F33ACF">
        <w:rPr>
          <w:sz w:val="28"/>
          <w:szCs w:val="28"/>
        </w:rPr>
        <w:t xml:space="preserve"> 01.12.2016 </w:t>
      </w:r>
      <w:r w:rsidR="006D5A36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 xml:space="preserve">№ </w:t>
      </w:r>
      <w:r w:rsidR="004706DD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>1601</w:t>
      </w:r>
      <w:r w:rsidR="002165E7">
        <w:rPr>
          <w:sz w:val="28"/>
          <w:szCs w:val="28"/>
        </w:rPr>
        <w:t>, от 23.03.2017 № 211</w:t>
      </w:r>
      <w:r w:rsidR="00F47063">
        <w:rPr>
          <w:sz w:val="28"/>
          <w:szCs w:val="28"/>
        </w:rPr>
        <w:t>, от 12.09.2018 № 795</w:t>
      </w:r>
      <w:r w:rsidR="000B3F73" w:rsidRPr="00275873">
        <w:rPr>
          <w:color w:val="000000"/>
          <w:sz w:val="28"/>
          <w:szCs w:val="28"/>
        </w:rPr>
        <w:t>)</w:t>
      </w:r>
      <w:r w:rsidRPr="00123A49">
        <w:rPr>
          <w:color w:val="000000"/>
          <w:sz w:val="28"/>
          <w:szCs w:val="28"/>
        </w:rPr>
        <w:t xml:space="preserve"> </w:t>
      </w:r>
      <w:r w:rsidR="00920467">
        <w:rPr>
          <w:color w:val="000000"/>
          <w:sz w:val="28"/>
          <w:szCs w:val="28"/>
        </w:rPr>
        <w:t>следующие изменения</w:t>
      </w:r>
      <w:r>
        <w:rPr>
          <w:color w:val="000000"/>
          <w:sz w:val="28"/>
          <w:szCs w:val="28"/>
        </w:rPr>
        <w:t>:</w:t>
      </w:r>
      <w:proofErr w:type="gramEnd"/>
    </w:p>
    <w:p w:rsidR="00C454C3" w:rsidRPr="00C454C3" w:rsidRDefault="00C454C3" w:rsidP="00C454C3">
      <w:pPr>
        <w:pStyle w:val="af0"/>
        <w:numPr>
          <w:ilvl w:val="0"/>
          <w:numId w:val="22"/>
        </w:numPr>
        <w:tabs>
          <w:tab w:val="left" w:pos="0"/>
          <w:tab w:val="left" w:pos="1120"/>
        </w:tabs>
        <w:autoSpaceDE w:val="0"/>
        <w:autoSpaceDN w:val="0"/>
        <w:adjustRightInd w:val="0"/>
        <w:ind w:hanging="11"/>
        <w:jc w:val="both"/>
        <w:rPr>
          <w:color w:val="000000"/>
          <w:sz w:val="28"/>
          <w:szCs w:val="28"/>
        </w:rPr>
      </w:pPr>
      <w:r w:rsidRPr="00C454C3">
        <w:rPr>
          <w:color w:val="000000"/>
          <w:sz w:val="28"/>
          <w:szCs w:val="28"/>
        </w:rPr>
        <w:t>дополнить раздел 2</w:t>
      </w:r>
      <w:r w:rsidR="00BA1605">
        <w:rPr>
          <w:color w:val="000000"/>
          <w:sz w:val="28"/>
          <w:szCs w:val="28"/>
        </w:rPr>
        <w:t>.</w:t>
      </w:r>
      <w:r w:rsidRPr="00C454C3">
        <w:rPr>
          <w:color w:val="000000"/>
          <w:sz w:val="28"/>
          <w:szCs w:val="28"/>
        </w:rPr>
        <w:t xml:space="preserve"> Регламента пунктом 2.15.</w:t>
      </w:r>
      <w:r w:rsidRPr="00C454C3">
        <w:rPr>
          <w:sz w:val="28"/>
          <w:szCs w:val="28"/>
        </w:rPr>
        <w:t xml:space="preserve"> следующего содержания:</w:t>
      </w:r>
      <w:r w:rsidRPr="00C454C3">
        <w:rPr>
          <w:color w:val="000000"/>
          <w:sz w:val="28"/>
          <w:szCs w:val="28"/>
        </w:rPr>
        <w:t xml:space="preserve"> </w:t>
      </w:r>
    </w:p>
    <w:p w:rsidR="00C454C3" w:rsidRPr="000B1EB7" w:rsidRDefault="00C454C3" w:rsidP="00C454C3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C25D11">
        <w:rPr>
          <w:rFonts w:ascii="Times New Roman" w:hAnsi="Times New Roman"/>
          <w:sz w:val="28"/>
          <w:szCs w:val="28"/>
        </w:rPr>
        <w:t>»;</w:t>
      </w:r>
      <w:proofErr w:type="gramEnd"/>
    </w:p>
    <w:p w:rsidR="00F47063" w:rsidRDefault="001B120D" w:rsidP="00C454C3">
      <w:pPr>
        <w:pStyle w:val="a8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F47063">
        <w:rPr>
          <w:color w:val="auto"/>
          <w:sz w:val="28"/>
          <w:szCs w:val="28"/>
        </w:rPr>
        <w:t>пункт 5.2. Регламента подпунктом 10 следующего содержания: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 xml:space="preserve">«10)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случаев: 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lastRenderedPageBreak/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F47063" w:rsidRDefault="00F47063" w:rsidP="001B120D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F47063" w:rsidRDefault="00C454C3" w:rsidP="001B1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47063">
        <w:rPr>
          <w:sz w:val="28"/>
          <w:szCs w:val="28"/>
        </w:rPr>
        <w:t xml:space="preserve">) </w:t>
      </w:r>
      <w:r w:rsidR="001B120D">
        <w:rPr>
          <w:sz w:val="28"/>
          <w:szCs w:val="28"/>
        </w:rPr>
        <w:t xml:space="preserve">дополнить </w:t>
      </w:r>
      <w:r w:rsidR="00F47063">
        <w:rPr>
          <w:sz w:val="28"/>
          <w:szCs w:val="28"/>
        </w:rPr>
        <w:t>пункт 5.8</w:t>
      </w:r>
      <w:r w:rsidR="001B120D">
        <w:rPr>
          <w:sz w:val="28"/>
          <w:szCs w:val="28"/>
        </w:rPr>
        <w:t>.</w:t>
      </w:r>
      <w:r w:rsidR="00F47063">
        <w:rPr>
          <w:sz w:val="28"/>
          <w:szCs w:val="28"/>
        </w:rPr>
        <w:t xml:space="preserve"> Регламента абзацами </w:t>
      </w:r>
      <w:r w:rsidR="001B120D">
        <w:rPr>
          <w:sz w:val="28"/>
          <w:szCs w:val="28"/>
        </w:rPr>
        <w:t xml:space="preserve">вторым и третьим </w:t>
      </w:r>
      <w:r w:rsidR="00F47063">
        <w:rPr>
          <w:sz w:val="28"/>
          <w:szCs w:val="28"/>
        </w:rPr>
        <w:t>следующего содержания:</w:t>
      </w:r>
    </w:p>
    <w:p w:rsidR="00F47063" w:rsidRPr="00131AAF" w:rsidRDefault="00F47063" w:rsidP="001B120D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F47063" w:rsidRPr="00131AAF" w:rsidRDefault="00F47063" w:rsidP="001B120D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решения.».</w:t>
      </w:r>
    </w:p>
    <w:p w:rsidR="00156736" w:rsidRDefault="00CF05FC" w:rsidP="005E58CB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C1722E">
        <w:rPr>
          <w:bCs/>
          <w:iCs/>
          <w:sz w:val="28"/>
          <w:szCs w:val="28"/>
        </w:rPr>
        <w:t>2</w:t>
      </w:r>
      <w:r w:rsidR="006A2E1B" w:rsidRPr="00C1722E">
        <w:rPr>
          <w:bCs/>
          <w:iCs/>
          <w:sz w:val="28"/>
          <w:szCs w:val="28"/>
        </w:rPr>
        <w:t xml:space="preserve">. </w:t>
      </w:r>
      <w:r w:rsidR="00156736" w:rsidRPr="00C1722E">
        <w:rPr>
          <w:bCs/>
          <w:iCs/>
          <w:sz w:val="28"/>
          <w:szCs w:val="28"/>
        </w:rPr>
        <w:t>Опубликов</w:t>
      </w:r>
      <w:r w:rsidR="00156736">
        <w:rPr>
          <w:bCs/>
          <w:iCs/>
          <w:sz w:val="28"/>
          <w:szCs w:val="28"/>
        </w:rPr>
        <w:t>ать настоящее постановление в газете «Каменский рабочий» и разместить на официальном сайте муниципального образования</w:t>
      </w:r>
      <w:r w:rsidR="00093B15" w:rsidRPr="00093B15">
        <w:rPr>
          <w:bCs/>
          <w:iCs/>
          <w:sz w:val="28"/>
          <w:szCs w:val="28"/>
        </w:rPr>
        <w:t xml:space="preserve"> </w:t>
      </w:r>
      <w:r w:rsidR="00093B15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CF05FC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924B8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43DD0" w:rsidRDefault="00143DD0" w:rsidP="00F42D7A">
      <w:pPr>
        <w:pStyle w:val="a7"/>
      </w:pPr>
    </w:p>
    <w:p w:rsidR="00156736" w:rsidRDefault="00156736" w:rsidP="0030212F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30212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7566A9" w:rsidP="00F42D7A">
      <w:pPr>
        <w:pStyle w:val="a7"/>
      </w:pPr>
    </w:p>
    <w:p w:rsidR="00E70D71" w:rsidRDefault="00E70D71" w:rsidP="000D7C46">
      <w:pPr>
        <w:pStyle w:val="a7"/>
        <w:jc w:val="left"/>
      </w:pPr>
    </w:p>
    <w:sectPr w:rsidR="00E70D71" w:rsidSect="002353B3">
      <w:headerReference w:type="even" r:id="rId8"/>
      <w:headerReference w:type="default" r:id="rId9"/>
      <w:pgSz w:w="11906" w:h="16838"/>
      <w:pgMar w:top="1134" w:right="680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B0C" w:rsidRDefault="009B3B0C">
      <w:r>
        <w:separator/>
      </w:r>
    </w:p>
  </w:endnote>
  <w:endnote w:type="continuationSeparator" w:id="0">
    <w:p w:rsidR="009B3B0C" w:rsidRDefault="009B3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B0C" w:rsidRDefault="009B3B0C">
      <w:r>
        <w:separator/>
      </w:r>
    </w:p>
  </w:footnote>
  <w:footnote w:type="continuationSeparator" w:id="0">
    <w:p w:rsidR="009B3B0C" w:rsidRDefault="009B3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2D6F17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2D6F17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D7C46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66B2B9F"/>
    <w:multiLevelType w:val="hybridMultilevel"/>
    <w:tmpl w:val="CC686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9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0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3">
    <w:nsid w:val="56413463"/>
    <w:multiLevelType w:val="hybridMultilevel"/>
    <w:tmpl w:val="DC44B632"/>
    <w:lvl w:ilvl="0" w:tplc="54EC500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0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0"/>
  </w:num>
  <w:num w:numId="3">
    <w:abstractNumId w:val="1"/>
  </w:num>
  <w:num w:numId="4">
    <w:abstractNumId w:val="9"/>
  </w:num>
  <w:num w:numId="5">
    <w:abstractNumId w:val="19"/>
  </w:num>
  <w:num w:numId="6">
    <w:abstractNumId w:val="3"/>
  </w:num>
  <w:num w:numId="7">
    <w:abstractNumId w:val="5"/>
  </w:num>
  <w:num w:numId="8">
    <w:abstractNumId w:val="14"/>
  </w:num>
  <w:num w:numId="9">
    <w:abstractNumId w:val="15"/>
  </w:num>
  <w:num w:numId="10">
    <w:abstractNumId w:val="8"/>
  </w:num>
  <w:num w:numId="11">
    <w:abstractNumId w:val="4"/>
  </w:num>
  <w:num w:numId="12">
    <w:abstractNumId w:val="21"/>
  </w:num>
  <w:num w:numId="13">
    <w:abstractNumId w:val="11"/>
  </w:num>
  <w:num w:numId="14">
    <w:abstractNumId w:val="17"/>
  </w:num>
  <w:num w:numId="15">
    <w:abstractNumId w:val="16"/>
  </w:num>
  <w:num w:numId="16">
    <w:abstractNumId w:val="12"/>
  </w:num>
  <w:num w:numId="17">
    <w:abstractNumId w:val="10"/>
  </w:num>
  <w:num w:numId="18">
    <w:abstractNumId w:val="13"/>
  </w:num>
  <w:num w:numId="19">
    <w:abstractNumId w:val="0"/>
  </w:num>
  <w:num w:numId="20">
    <w:abstractNumId w:val="6"/>
  </w:num>
  <w:num w:numId="21">
    <w:abstractNumId w:val="18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6349"/>
    <w:rsid w:val="00035D92"/>
    <w:rsid w:val="00036F94"/>
    <w:rsid w:val="00037EC0"/>
    <w:rsid w:val="0004453D"/>
    <w:rsid w:val="00057C57"/>
    <w:rsid w:val="0006399F"/>
    <w:rsid w:val="00066E92"/>
    <w:rsid w:val="0006744E"/>
    <w:rsid w:val="00087F2D"/>
    <w:rsid w:val="00093B15"/>
    <w:rsid w:val="00094E4F"/>
    <w:rsid w:val="00096ADA"/>
    <w:rsid w:val="000A439D"/>
    <w:rsid w:val="000A6C8D"/>
    <w:rsid w:val="000A7B98"/>
    <w:rsid w:val="000B3F73"/>
    <w:rsid w:val="000B5317"/>
    <w:rsid w:val="000C12D8"/>
    <w:rsid w:val="000C3B62"/>
    <w:rsid w:val="000C54C7"/>
    <w:rsid w:val="000C6421"/>
    <w:rsid w:val="000C7DC6"/>
    <w:rsid w:val="000D20CA"/>
    <w:rsid w:val="000D6CBE"/>
    <w:rsid w:val="000D7C46"/>
    <w:rsid w:val="000E1F78"/>
    <w:rsid w:val="000F0CFE"/>
    <w:rsid w:val="000F1B5D"/>
    <w:rsid w:val="00102946"/>
    <w:rsid w:val="00104C5A"/>
    <w:rsid w:val="0011033A"/>
    <w:rsid w:val="00114A23"/>
    <w:rsid w:val="00123A49"/>
    <w:rsid w:val="001314D4"/>
    <w:rsid w:val="00136A30"/>
    <w:rsid w:val="001416C1"/>
    <w:rsid w:val="00142BDD"/>
    <w:rsid w:val="00143841"/>
    <w:rsid w:val="00143DD0"/>
    <w:rsid w:val="00143FED"/>
    <w:rsid w:val="00156736"/>
    <w:rsid w:val="00161CC5"/>
    <w:rsid w:val="0016567E"/>
    <w:rsid w:val="00191244"/>
    <w:rsid w:val="00192E37"/>
    <w:rsid w:val="001938E3"/>
    <w:rsid w:val="001A1E30"/>
    <w:rsid w:val="001B120D"/>
    <w:rsid w:val="001B4F32"/>
    <w:rsid w:val="001C5D70"/>
    <w:rsid w:val="001D3CF9"/>
    <w:rsid w:val="001D4A07"/>
    <w:rsid w:val="001E0401"/>
    <w:rsid w:val="001E23A5"/>
    <w:rsid w:val="001E37D1"/>
    <w:rsid w:val="001E62BF"/>
    <w:rsid w:val="001F3970"/>
    <w:rsid w:val="001F763A"/>
    <w:rsid w:val="002039B1"/>
    <w:rsid w:val="002115D2"/>
    <w:rsid w:val="002145F3"/>
    <w:rsid w:val="002165E7"/>
    <w:rsid w:val="002256D2"/>
    <w:rsid w:val="00226885"/>
    <w:rsid w:val="002353B3"/>
    <w:rsid w:val="00242F3E"/>
    <w:rsid w:val="00245C3B"/>
    <w:rsid w:val="00246770"/>
    <w:rsid w:val="00250828"/>
    <w:rsid w:val="002551B6"/>
    <w:rsid w:val="002577EE"/>
    <w:rsid w:val="0026124C"/>
    <w:rsid w:val="00261F08"/>
    <w:rsid w:val="002640BB"/>
    <w:rsid w:val="00265A27"/>
    <w:rsid w:val="0027151D"/>
    <w:rsid w:val="00273A77"/>
    <w:rsid w:val="00275873"/>
    <w:rsid w:val="0027622F"/>
    <w:rsid w:val="00276A59"/>
    <w:rsid w:val="00276FB6"/>
    <w:rsid w:val="00281FA4"/>
    <w:rsid w:val="0029156F"/>
    <w:rsid w:val="00292850"/>
    <w:rsid w:val="00293131"/>
    <w:rsid w:val="002A230E"/>
    <w:rsid w:val="002A4C53"/>
    <w:rsid w:val="002B1CB6"/>
    <w:rsid w:val="002B69C9"/>
    <w:rsid w:val="002C2168"/>
    <w:rsid w:val="002C329A"/>
    <w:rsid w:val="002D1159"/>
    <w:rsid w:val="002D1C2E"/>
    <w:rsid w:val="002D4895"/>
    <w:rsid w:val="002D5B30"/>
    <w:rsid w:val="002D6F17"/>
    <w:rsid w:val="002E34EC"/>
    <w:rsid w:val="002F6278"/>
    <w:rsid w:val="0030212F"/>
    <w:rsid w:val="003056A6"/>
    <w:rsid w:val="003060E3"/>
    <w:rsid w:val="00315055"/>
    <w:rsid w:val="00336827"/>
    <w:rsid w:val="00343020"/>
    <w:rsid w:val="00350DDA"/>
    <w:rsid w:val="00360467"/>
    <w:rsid w:val="00363B0B"/>
    <w:rsid w:val="00367BD2"/>
    <w:rsid w:val="003747C0"/>
    <w:rsid w:val="00374D4E"/>
    <w:rsid w:val="00380277"/>
    <w:rsid w:val="00381C96"/>
    <w:rsid w:val="0038758B"/>
    <w:rsid w:val="00391137"/>
    <w:rsid w:val="0039151B"/>
    <w:rsid w:val="003A201F"/>
    <w:rsid w:val="003A2DA5"/>
    <w:rsid w:val="003A6640"/>
    <w:rsid w:val="003C383F"/>
    <w:rsid w:val="003D5446"/>
    <w:rsid w:val="003E1611"/>
    <w:rsid w:val="003E3C1F"/>
    <w:rsid w:val="003E4B5E"/>
    <w:rsid w:val="003E60FE"/>
    <w:rsid w:val="003F42F2"/>
    <w:rsid w:val="0040695D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4877"/>
    <w:rsid w:val="004570F4"/>
    <w:rsid w:val="0046273A"/>
    <w:rsid w:val="004638CE"/>
    <w:rsid w:val="004706DD"/>
    <w:rsid w:val="004739CC"/>
    <w:rsid w:val="00474E60"/>
    <w:rsid w:val="00476A4D"/>
    <w:rsid w:val="00482F44"/>
    <w:rsid w:val="0049367D"/>
    <w:rsid w:val="004A5B80"/>
    <w:rsid w:val="004B0EE0"/>
    <w:rsid w:val="004B3AC4"/>
    <w:rsid w:val="004B5501"/>
    <w:rsid w:val="004B6F5D"/>
    <w:rsid w:val="004C09E6"/>
    <w:rsid w:val="004C145B"/>
    <w:rsid w:val="004C1C2D"/>
    <w:rsid w:val="004C35C2"/>
    <w:rsid w:val="004C550A"/>
    <w:rsid w:val="004C5CB3"/>
    <w:rsid w:val="004C7F53"/>
    <w:rsid w:val="004E27E4"/>
    <w:rsid w:val="004E28DA"/>
    <w:rsid w:val="004E694D"/>
    <w:rsid w:val="004E7B86"/>
    <w:rsid w:val="004F1DEE"/>
    <w:rsid w:val="004F2BF3"/>
    <w:rsid w:val="004F7B8C"/>
    <w:rsid w:val="0050358F"/>
    <w:rsid w:val="00517641"/>
    <w:rsid w:val="0052542B"/>
    <w:rsid w:val="005303C1"/>
    <w:rsid w:val="00532C40"/>
    <w:rsid w:val="00551F0B"/>
    <w:rsid w:val="00554244"/>
    <w:rsid w:val="00554F5F"/>
    <w:rsid w:val="00563842"/>
    <w:rsid w:val="00564115"/>
    <w:rsid w:val="005647D9"/>
    <w:rsid w:val="005739D5"/>
    <w:rsid w:val="00585A2F"/>
    <w:rsid w:val="00587705"/>
    <w:rsid w:val="0059092E"/>
    <w:rsid w:val="005913D5"/>
    <w:rsid w:val="00592A45"/>
    <w:rsid w:val="005A2DB3"/>
    <w:rsid w:val="005B485E"/>
    <w:rsid w:val="005B59F1"/>
    <w:rsid w:val="005B5A21"/>
    <w:rsid w:val="005B638C"/>
    <w:rsid w:val="005C5A66"/>
    <w:rsid w:val="005D04D8"/>
    <w:rsid w:val="005D28E8"/>
    <w:rsid w:val="005E2B2A"/>
    <w:rsid w:val="005E58CB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47DF6"/>
    <w:rsid w:val="006517C4"/>
    <w:rsid w:val="00651BA8"/>
    <w:rsid w:val="006538B5"/>
    <w:rsid w:val="00655AB2"/>
    <w:rsid w:val="00656C26"/>
    <w:rsid w:val="006601A4"/>
    <w:rsid w:val="006713F3"/>
    <w:rsid w:val="006731FF"/>
    <w:rsid w:val="006759FC"/>
    <w:rsid w:val="0069195C"/>
    <w:rsid w:val="0069198A"/>
    <w:rsid w:val="00696CC4"/>
    <w:rsid w:val="006A2E1B"/>
    <w:rsid w:val="006C3A80"/>
    <w:rsid w:val="006D5A36"/>
    <w:rsid w:val="006E471B"/>
    <w:rsid w:val="006F2013"/>
    <w:rsid w:val="006F2F60"/>
    <w:rsid w:val="006F32D2"/>
    <w:rsid w:val="0073090E"/>
    <w:rsid w:val="00740A73"/>
    <w:rsid w:val="00741FB3"/>
    <w:rsid w:val="00745CAE"/>
    <w:rsid w:val="007566A9"/>
    <w:rsid w:val="00760067"/>
    <w:rsid w:val="00760DB5"/>
    <w:rsid w:val="00765870"/>
    <w:rsid w:val="007711B5"/>
    <w:rsid w:val="00775416"/>
    <w:rsid w:val="00777084"/>
    <w:rsid w:val="00782BAC"/>
    <w:rsid w:val="00785309"/>
    <w:rsid w:val="00787874"/>
    <w:rsid w:val="00787AC0"/>
    <w:rsid w:val="00791BE3"/>
    <w:rsid w:val="00792951"/>
    <w:rsid w:val="007A4608"/>
    <w:rsid w:val="007A6348"/>
    <w:rsid w:val="007A6BE0"/>
    <w:rsid w:val="007B5044"/>
    <w:rsid w:val="007B6EC9"/>
    <w:rsid w:val="007C2F04"/>
    <w:rsid w:val="007C32DE"/>
    <w:rsid w:val="007E14AE"/>
    <w:rsid w:val="007E17DA"/>
    <w:rsid w:val="007E1CBE"/>
    <w:rsid w:val="007F6991"/>
    <w:rsid w:val="00804D57"/>
    <w:rsid w:val="00812544"/>
    <w:rsid w:val="0082697D"/>
    <w:rsid w:val="00833DF4"/>
    <w:rsid w:val="00857C40"/>
    <w:rsid w:val="00864C1A"/>
    <w:rsid w:val="0087457D"/>
    <w:rsid w:val="008766BC"/>
    <w:rsid w:val="00886338"/>
    <w:rsid w:val="00887573"/>
    <w:rsid w:val="00891B45"/>
    <w:rsid w:val="008936D9"/>
    <w:rsid w:val="0089515D"/>
    <w:rsid w:val="008A04CD"/>
    <w:rsid w:val="008A1153"/>
    <w:rsid w:val="008A7A2E"/>
    <w:rsid w:val="008B0939"/>
    <w:rsid w:val="008B2365"/>
    <w:rsid w:val="008B45DD"/>
    <w:rsid w:val="008B58E4"/>
    <w:rsid w:val="008C1526"/>
    <w:rsid w:val="008C29AA"/>
    <w:rsid w:val="008D44C8"/>
    <w:rsid w:val="008E3202"/>
    <w:rsid w:val="008E34D5"/>
    <w:rsid w:val="008E63DD"/>
    <w:rsid w:val="008F4B70"/>
    <w:rsid w:val="0091004B"/>
    <w:rsid w:val="00914C29"/>
    <w:rsid w:val="00920467"/>
    <w:rsid w:val="0092685C"/>
    <w:rsid w:val="00931F2E"/>
    <w:rsid w:val="0093470E"/>
    <w:rsid w:val="009405BE"/>
    <w:rsid w:val="009442E9"/>
    <w:rsid w:val="009519FB"/>
    <w:rsid w:val="009605BA"/>
    <w:rsid w:val="009629BA"/>
    <w:rsid w:val="00963A2C"/>
    <w:rsid w:val="00965D68"/>
    <w:rsid w:val="00973149"/>
    <w:rsid w:val="00975F52"/>
    <w:rsid w:val="0097614F"/>
    <w:rsid w:val="00976C77"/>
    <w:rsid w:val="0098089B"/>
    <w:rsid w:val="00990881"/>
    <w:rsid w:val="009918FB"/>
    <w:rsid w:val="0099228A"/>
    <w:rsid w:val="009924B8"/>
    <w:rsid w:val="009969E1"/>
    <w:rsid w:val="009B3B0C"/>
    <w:rsid w:val="009B6CE0"/>
    <w:rsid w:val="009C01E3"/>
    <w:rsid w:val="009C3D8F"/>
    <w:rsid w:val="009D5C26"/>
    <w:rsid w:val="009D7563"/>
    <w:rsid w:val="009E3659"/>
    <w:rsid w:val="009E665B"/>
    <w:rsid w:val="009F3125"/>
    <w:rsid w:val="009F5A26"/>
    <w:rsid w:val="00A00A3F"/>
    <w:rsid w:val="00A023A6"/>
    <w:rsid w:val="00A02FA9"/>
    <w:rsid w:val="00A05C47"/>
    <w:rsid w:val="00A06AA1"/>
    <w:rsid w:val="00A06F79"/>
    <w:rsid w:val="00A078D1"/>
    <w:rsid w:val="00A14D98"/>
    <w:rsid w:val="00A23E0C"/>
    <w:rsid w:val="00A31132"/>
    <w:rsid w:val="00A314F8"/>
    <w:rsid w:val="00A32511"/>
    <w:rsid w:val="00A33DA7"/>
    <w:rsid w:val="00A36CCF"/>
    <w:rsid w:val="00A36FEF"/>
    <w:rsid w:val="00A37DAA"/>
    <w:rsid w:val="00A42A4D"/>
    <w:rsid w:val="00A4615B"/>
    <w:rsid w:val="00A4731A"/>
    <w:rsid w:val="00A50E76"/>
    <w:rsid w:val="00A51F17"/>
    <w:rsid w:val="00A54DC7"/>
    <w:rsid w:val="00A561AC"/>
    <w:rsid w:val="00A64BF4"/>
    <w:rsid w:val="00A652BA"/>
    <w:rsid w:val="00A652EE"/>
    <w:rsid w:val="00A70AA4"/>
    <w:rsid w:val="00A96254"/>
    <w:rsid w:val="00AC6F42"/>
    <w:rsid w:val="00AD418B"/>
    <w:rsid w:val="00AD61E1"/>
    <w:rsid w:val="00AD7759"/>
    <w:rsid w:val="00AE059F"/>
    <w:rsid w:val="00AE0D14"/>
    <w:rsid w:val="00AF1EBE"/>
    <w:rsid w:val="00AF38C0"/>
    <w:rsid w:val="00AF6E3F"/>
    <w:rsid w:val="00B044FA"/>
    <w:rsid w:val="00B26908"/>
    <w:rsid w:val="00B30FD7"/>
    <w:rsid w:val="00B42CDA"/>
    <w:rsid w:val="00B44269"/>
    <w:rsid w:val="00B47495"/>
    <w:rsid w:val="00B55B9C"/>
    <w:rsid w:val="00B617C5"/>
    <w:rsid w:val="00B61872"/>
    <w:rsid w:val="00B64B2E"/>
    <w:rsid w:val="00B65497"/>
    <w:rsid w:val="00B74285"/>
    <w:rsid w:val="00B7574E"/>
    <w:rsid w:val="00B77D31"/>
    <w:rsid w:val="00B86357"/>
    <w:rsid w:val="00BA1605"/>
    <w:rsid w:val="00BB15DC"/>
    <w:rsid w:val="00BB23A3"/>
    <w:rsid w:val="00BB4D78"/>
    <w:rsid w:val="00BB6E36"/>
    <w:rsid w:val="00BC09B1"/>
    <w:rsid w:val="00BD7D06"/>
    <w:rsid w:val="00BE1EFA"/>
    <w:rsid w:val="00BF7AFC"/>
    <w:rsid w:val="00C00EE8"/>
    <w:rsid w:val="00C052F1"/>
    <w:rsid w:val="00C0626D"/>
    <w:rsid w:val="00C07EDB"/>
    <w:rsid w:val="00C1722E"/>
    <w:rsid w:val="00C23272"/>
    <w:rsid w:val="00C259D9"/>
    <w:rsid w:val="00C25D11"/>
    <w:rsid w:val="00C26BBF"/>
    <w:rsid w:val="00C33E0D"/>
    <w:rsid w:val="00C454C3"/>
    <w:rsid w:val="00C67ABC"/>
    <w:rsid w:val="00C73933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C4E1E"/>
    <w:rsid w:val="00CD13DB"/>
    <w:rsid w:val="00CE0263"/>
    <w:rsid w:val="00CE1EB1"/>
    <w:rsid w:val="00CE3633"/>
    <w:rsid w:val="00CE3726"/>
    <w:rsid w:val="00CE589F"/>
    <w:rsid w:val="00CE73C3"/>
    <w:rsid w:val="00CF05FC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7E4F"/>
    <w:rsid w:val="00D411BB"/>
    <w:rsid w:val="00D44CCF"/>
    <w:rsid w:val="00D45FC0"/>
    <w:rsid w:val="00D50871"/>
    <w:rsid w:val="00D55EBD"/>
    <w:rsid w:val="00D659E6"/>
    <w:rsid w:val="00D673BA"/>
    <w:rsid w:val="00D71DBE"/>
    <w:rsid w:val="00D75AF4"/>
    <w:rsid w:val="00D83073"/>
    <w:rsid w:val="00D9011F"/>
    <w:rsid w:val="00D94AC8"/>
    <w:rsid w:val="00D9517B"/>
    <w:rsid w:val="00DA1842"/>
    <w:rsid w:val="00DA3B3B"/>
    <w:rsid w:val="00DB1A7F"/>
    <w:rsid w:val="00DB1FEB"/>
    <w:rsid w:val="00DB3B86"/>
    <w:rsid w:val="00DC29C9"/>
    <w:rsid w:val="00DC4025"/>
    <w:rsid w:val="00DD2426"/>
    <w:rsid w:val="00DD3D1B"/>
    <w:rsid w:val="00DD3EF8"/>
    <w:rsid w:val="00DE3FF1"/>
    <w:rsid w:val="00DF027C"/>
    <w:rsid w:val="00E12A17"/>
    <w:rsid w:val="00E1408B"/>
    <w:rsid w:val="00E159DF"/>
    <w:rsid w:val="00E20074"/>
    <w:rsid w:val="00E2090A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529D0"/>
    <w:rsid w:val="00E55D6E"/>
    <w:rsid w:val="00E62C6D"/>
    <w:rsid w:val="00E70D71"/>
    <w:rsid w:val="00E822A0"/>
    <w:rsid w:val="00E82EB5"/>
    <w:rsid w:val="00E83805"/>
    <w:rsid w:val="00E94AD4"/>
    <w:rsid w:val="00E95BFD"/>
    <w:rsid w:val="00E9696B"/>
    <w:rsid w:val="00E96E83"/>
    <w:rsid w:val="00EA7B88"/>
    <w:rsid w:val="00EB426C"/>
    <w:rsid w:val="00EB43DB"/>
    <w:rsid w:val="00EB4B32"/>
    <w:rsid w:val="00EB764A"/>
    <w:rsid w:val="00EC342D"/>
    <w:rsid w:val="00EC67B6"/>
    <w:rsid w:val="00EC6A28"/>
    <w:rsid w:val="00ED3722"/>
    <w:rsid w:val="00ED5E43"/>
    <w:rsid w:val="00ED6957"/>
    <w:rsid w:val="00EE48B6"/>
    <w:rsid w:val="00EF2243"/>
    <w:rsid w:val="00EF47FE"/>
    <w:rsid w:val="00F0006E"/>
    <w:rsid w:val="00F02EC1"/>
    <w:rsid w:val="00F06D6E"/>
    <w:rsid w:val="00F10345"/>
    <w:rsid w:val="00F125A5"/>
    <w:rsid w:val="00F1365B"/>
    <w:rsid w:val="00F24845"/>
    <w:rsid w:val="00F33ACF"/>
    <w:rsid w:val="00F37DBF"/>
    <w:rsid w:val="00F42D7A"/>
    <w:rsid w:val="00F47063"/>
    <w:rsid w:val="00F534AB"/>
    <w:rsid w:val="00F55FD5"/>
    <w:rsid w:val="00F570E7"/>
    <w:rsid w:val="00F715DD"/>
    <w:rsid w:val="00F73A8A"/>
    <w:rsid w:val="00F741BE"/>
    <w:rsid w:val="00F83698"/>
    <w:rsid w:val="00F8653C"/>
    <w:rsid w:val="00F869AE"/>
    <w:rsid w:val="00F9040F"/>
    <w:rsid w:val="00F979DF"/>
    <w:rsid w:val="00FA1934"/>
    <w:rsid w:val="00FA1D59"/>
    <w:rsid w:val="00FB6EAC"/>
    <w:rsid w:val="00FC3473"/>
    <w:rsid w:val="00FC7453"/>
    <w:rsid w:val="00FD549F"/>
    <w:rsid w:val="00FE39F3"/>
    <w:rsid w:val="00FE3D28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1CBE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CF05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05F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AD77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59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28</cp:revision>
  <cp:lastPrinted>2014-04-15T04:16:00Z</cp:lastPrinted>
  <dcterms:created xsi:type="dcterms:W3CDTF">2016-10-26T10:26:00Z</dcterms:created>
  <dcterms:modified xsi:type="dcterms:W3CDTF">2018-10-30T05:36:00Z</dcterms:modified>
</cp:coreProperties>
</file>