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0F6C6B" w:rsidP="00482072">
      <w:pPr>
        <w:pStyle w:val="1"/>
        <w:ind w:left="5387"/>
        <w:jc w:val="right"/>
        <w:rPr>
          <w:b w:val="0"/>
          <w:bCs w:val="0"/>
          <w:iCs/>
        </w:rPr>
      </w:pPr>
      <w:r w:rsidRPr="000F6C6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<v:textbox style="mso-fit-shape-to-text:t">
              <w:txbxContent>
                <w:p w:rsidR="00135E0F" w:rsidRDefault="00135E0F" w:rsidP="008C7F8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0F6C6B" w:rsidP="004B7DB9">
      <w:pPr>
        <w:rPr>
          <w:sz w:val="24"/>
        </w:rPr>
      </w:pPr>
      <w:r w:rsidRPr="000F6C6B">
        <w:rPr>
          <w:noProof/>
        </w:rPr>
        <w:pict>
          <v:line id="Line 4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53312A">
        <w:rPr>
          <w:sz w:val="28"/>
          <w:szCs w:val="28"/>
        </w:rPr>
        <w:t>29.12.2018</w:t>
      </w:r>
      <w:r w:rsidR="004B6D2B">
        <w:rPr>
          <w:sz w:val="28"/>
          <w:szCs w:val="28"/>
          <w:lang w:val="en-US"/>
        </w:rPr>
        <w:t xml:space="preserve">    </w:t>
      </w:r>
      <w:r w:rsidRPr="000C75EC">
        <w:rPr>
          <w:sz w:val="28"/>
          <w:szCs w:val="28"/>
        </w:rPr>
        <w:t>№</w:t>
      </w:r>
      <w:r w:rsidR="004B6D2B">
        <w:rPr>
          <w:sz w:val="28"/>
          <w:szCs w:val="28"/>
          <w:lang w:val="en-US"/>
        </w:rPr>
        <w:t xml:space="preserve">  </w:t>
      </w:r>
      <w:r w:rsidR="0053312A">
        <w:rPr>
          <w:sz w:val="28"/>
          <w:szCs w:val="28"/>
        </w:rPr>
        <w:t>1169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</w:t>
      </w:r>
      <w:bookmarkStart w:id="0" w:name="_GoBack"/>
      <w:bookmarkEnd w:id="0"/>
      <w:r w:rsidRPr="00630AA4">
        <w:rPr>
          <w:b/>
          <w:bCs/>
          <w:i/>
          <w:iCs/>
          <w:sz w:val="28"/>
          <w:szCs w:val="28"/>
        </w:rPr>
        <w:t>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proofErr w:type="gramStart"/>
      <w:r w:rsidR="00862E0F">
        <w:rPr>
          <w:b/>
          <w:i/>
          <w:sz w:val="28"/>
          <w:szCs w:val="28"/>
        </w:rPr>
        <w:t>«У</w:t>
      </w:r>
      <w:proofErr w:type="gramEnd"/>
      <w:r w:rsidR="00862E0F">
        <w:rPr>
          <w:b/>
          <w:i/>
          <w:sz w:val="28"/>
          <w:szCs w:val="28"/>
        </w:rPr>
        <w:t>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</w:t>
      </w:r>
      <w:proofErr w:type="gramStart"/>
      <w:r w:rsidRPr="00243297">
        <w:rPr>
          <w:sz w:val="28"/>
          <w:szCs w:val="28"/>
        </w:rPr>
        <w:t>,</w:t>
      </w:r>
      <w:r w:rsidR="00626104"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62101">
        <w:rPr>
          <w:sz w:val="28"/>
          <w:szCs w:val="28"/>
        </w:rPr>
        <w:t>2</w:t>
      </w:r>
      <w:r w:rsidR="00C554DC">
        <w:rPr>
          <w:sz w:val="28"/>
          <w:szCs w:val="28"/>
        </w:rPr>
        <w:t>6</w:t>
      </w:r>
      <w:r w:rsidR="00562101">
        <w:rPr>
          <w:sz w:val="28"/>
          <w:szCs w:val="28"/>
        </w:rPr>
        <w:t>.1</w:t>
      </w:r>
      <w:r w:rsidR="00C554DC">
        <w:rPr>
          <w:sz w:val="28"/>
          <w:szCs w:val="28"/>
        </w:rPr>
        <w:t>2</w:t>
      </w:r>
      <w:r w:rsidR="00BA0DFB">
        <w:rPr>
          <w:sz w:val="28"/>
          <w:szCs w:val="28"/>
        </w:rPr>
        <w:t xml:space="preserve">.2018 № </w:t>
      </w:r>
      <w:r w:rsidR="00BC47A7">
        <w:rPr>
          <w:sz w:val="28"/>
          <w:szCs w:val="28"/>
        </w:rPr>
        <w:t>442</w:t>
      </w:r>
      <w:r w:rsidR="00BA0DFB">
        <w:rPr>
          <w:sz w:val="28"/>
          <w:szCs w:val="28"/>
        </w:rPr>
        <w:t xml:space="preserve"> «О внесении изменений в </w:t>
      </w:r>
      <w:r w:rsidR="00263780">
        <w:rPr>
          <w:sz w:val="28"/>
          <w:szCs w:val="28"/>
        </w:rPr>
        <w:t>р</w:t>
      </w:r>
      <w:r w:rsidR="00BA0DFB">
        <w:rPr>
          <w:sz w:val="28"/>
          <w:szCs w:val="28"/>
        </w:rPr>
        <w:t xml:space="preserve">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>№ 1</w:t>
      </w:r>
      <w:r w:rsidR="00D73DF2">
        <w:rPr>
          <w:sz w:val="28"/>
          <w:szCs w:val="28"/>
        </w:rPr>
        <w:t>666</w:t>
      </w:r>
      <w:r w:rsidR="00401966" w:rsidRPr="009F68C7">
        <w:rPr>
          <w:sz w:val="28"/>
          <w:szCs w:val="28"/>
        </w:rPr>
        <w:t>,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263780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="00C7262B" w:rsidRPr="00C81B52">
        <w:rPr>
          <w:sz w:val="28"/>
          <w:szCs w:val="28"/>
        </w:rPr>
        <w:t xml:space="preserve">Внести </w:t>
      </w:r>
      <w:proofErr w:type="spellStart"/>
      <w:r w:rsidR="00C7262B" w:rsidRPr="00C81B52">
        <w:rPr>
          <w:sz w:val="28"/>
          <w:szCs w:val="28"/>
        </w:rPr>
        <w:t>в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proofErr w:type="spellEnd"/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proofErr w:type="gramStart"/>
      <w:r w:rsidR="004D7CD2">
        <w:rPr>
          <w:bCs/>
          <w:iCs/>
          <w:sz w:val="28"/>
          <w:szCs w:val="28"/>
        </w:rPr>
        <w:t>,</w:t>
      </w:r>
      <w:r w:rsidRPr="00C81B52">
        <w:rPr>
          <w:sz w:val="28"/>
          <w:szCs w:val="28"/>
        </w:rPr>
        <w:t>у</w:t>
      </w:r>
      <w:proofErr w:type="gramEnd"/>
      <w:r w:rsidRPr="00C81B52">
        <w:rPr>
          <w:sz w:val="28"/>
          <w:szCs w:val="28"/>
        </w:rPr>
        <w:t>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C554DC">
        <w:rPr>
          <w:sz w:val="28"/>
          <w:szCs w:val="28"/>
        </w:rPr>
        <w:t xml:space="preserve">Уральского от 03.03.2017         № </w:t>
      </w:r>
      <w:r w:rsidR="00034205" w:rsidRPr="00034205">
        <w:rPr>
          <w:sz w:val="28"/>
          <w:szCs w:val="28"/>
        </w:rPr>
        <w:t>159</w:t>
      </w:r>
      <w:r w:rsidR="002302E5">
        <w:rPr>
          <w:sz w:val="28"/>
          <w:szCs w:val="28"/>
        </w:rPr>
        <w:t>, от 13.03.2017 №175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C554DC">
        <w:rPr>
          <w:sz w:val="28"/>
          <w:szCs w:val="28"/>
        </w:rPr>
        <w:t>, от 29.12.2017</w:t>
      </w:r>
      <w:r w:rsidR="006601E2">
        <w:rPr>
          <w:sz w:val="28"/>
          <w:szCs w:val="28"/>
        </w:rPr>
        <w:t>№1130</w:t>
      </w:r>
      <w:r w:rsidR="00586DBD">
        <w:rPr>
          <w:sz w:val="28"/>
          <w:szCs w:val="28"/>
        </w:rPr>
        <w:t>, от 11.05.2018 №378</w:t>
      </w:r>
      <w:r w:rsidR="00586E4D">
        <w:rPr>
          <w:sz w:val="28"/>
          <w:szCs w:val="28"/>
        </w:rPr>
        <w:t>, от 06.07.2018 №613</w:t>
      </w:r>
      <w:r w:rsidR="00562101">
        <w:rPr>
          <w:sz w:val="28"/>
          <w:szCs w:val="28"/>
        </w:rPr>
        <w:t>, от 12.10.2018 №882</w:t>
      </w:r>
      <w:r w:rsidR="00C554DC">
        <w:rPr>
          <w:sz w:val="28"/>
          <w:szCs w:val="28"/>
        </w:rPr>
        <w:t xml:space="preserve">,   </w:t>
      </w:r>
      <w:r w:rsidR="006D2E1E">
        <w:rPr>
          <w:sz w:val="28"/>
          <w:szCs w:val="28"/>
        </w:rPr>
        <w:t xml:space="preserve">                 от 06.12.2018 </w:t>
      </w:r>
      <w:r w:rsidR="00C554DC">
        <w:rPr>
          <w:sz w:val="28"/>
          <w:szCs w:val="28"/>
        </w:rPr>
        <w:t>№ 1053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proofErr w:type="gramEnd"/>
    </w:p>
    <w:p w:rsidR="006A5A59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lastRenderedPageBreak/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Всего: </w:t>
            </w:r>
            <w:r w:rsidR="00F14BFD">
              <w:rPr>
                <w:sz w:val="26"/>
                <w:szCs w:val="26"/>
              </w:rPr>
              <w:t>747 033,0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– 148 161,4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180DD1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 год – </w:t>
            </w:r>
            <w:r w:rsidR="00F14BFD">
              <w:rPr>
                <w:sz w:val="26"/>
                <w:szCs w:val="26"/>
              </w:rPr>
              <w:t>184 531,1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2019 год – </w:t>
            </w:r>
            <w:r w:rsidR="00F14BFD">
              <w:rPr>
                <w:sz w:val="26"/>
                <w:szCs w:val="26"/>
              </w:rPr>
              <w:t>141 223,0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год – </w:t>
            </w:r>
            <w:r w:rsidR="00F14BFD">
              <w:rPr>
                <w:sz w:val="26"/>
                <w:szCs w:val="26"/>
              </w:rPr>
              <w:t>137 664,5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2021 год – </w:t>
            </w:r>
            <w:r w:rsidR="00F14BFD">
              <w:rPr>
                <w:sz w:val="26"/>
                <w:szCs w:val="26"/>
              </w:rPr>
              <w:t>135 453,0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, из них: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областной бюджет: </w:t>
            </w:r>
            <w:r w:rsidR="00F14BFD">
              <w:rPr>
                <w:sz w:val="26"/>
                <w:szCs w:val="26"/>
              </w:rPr>
              <w:t>19 610,9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– 0,0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F14BFD">
              <w:rPr>
                <w:sz w:val="26"/>
                <w:szCs w:val="26"/>
              </w:rPr>
              <w:t>19 610,9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– 0,0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– 0,0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год – 0,0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местный бюджет: </w:t>
            </w:r>
            <w:r w:rsidR="00F14BFD">
              <w:rPr>
                <w:sz w:val="26"/>
                <w:szCs w:val="26"/>
              </w:rPr>
              <w:t>727 422,1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2017 год – </w:t>
            </w:r>
            <w:r w:rsidR="00F14BFD">
              <w:rPr>
                <w:sz w:val="26"/>
                <w:szCs w:val="26"/>
              </w:rPr>
              <w:t>14</w:t>
            </w:r>
            <w:r w:rsidR="00467D1C">
              <w:rPr>
                <w:sz w:val="26"/>
                <w:szCs w:val="26"/>
              </w:rPr>
              <w:t>8</w:t>
            </w:r>
            <w:r w:rsidR="00F14BFD">
              <w:rPr>
                <w:sz w:val="26"/>
                <w:szCs w:val="26"/>
              </w:rPr>
              <w:t> 161,4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296C4E">
              <w:rPr>
                <w:sz w:val="26"/>
                <w:szCs w:val="26"/>
              </w:rPr>
              <w:t>164</w:t>
            </w:r>
            <w:r w:rsidR="00F14BFD">
              <w:rPr>
                <w:sz w:val="26"/>
                <w:szCs w:val="26"/>
              </w:rPr>
              <w:t> 920,2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2019 год – </w:t>
            </w:r>
            <w:r w:rsidR="00F14BFD">
              <w:rPr>
                <w:sz w:val="26"/>
                <w:szCs w:val="26"/>
              </w:rPr>
              <w:t>141 223,0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год – </w:t>
            </w:r>
            <w:r w:rsidR="00F14BFD">
              <w:rPr>
                <w:sz w:val="26"/>
                <w:szCs w:val="26"/>
              </w:rPr>
              <w:t>137 664,5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F14BFD">
            <w:pPr>
              <w:pStyle w:val="ConsPlusNormal"/>
            </w:pPr>
            <w:r>
              <w:rPr>
                <w:sz w:val="26"/>
                <w:szCs w:val="26"/>
              </w:rPr>
              <w:t xml:space="preserve">2021 год – </w:t>
            </w:r>
            <w:r w:rsidR="00F14BFD">
              <w:rPr>
                <w:sz w:val="26"/>
                <w:szCs w:val="26"/>
              </w:rPr>
              <w:t>135 453,0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.</w:t>
            </w:r>
          </w:p>
        </w:tc>
      </w:tr>
    </w:tbl>
    <w:p w:rsidR="00BA6BD9" w:rsidRDefault="00AB2442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B2F28">
        <w:rPr>
          <w:sz w:val="28"/>
          <w:szCs w:val="28"/>
        </w:rPr>
        <w:t>) а</w:t>
      </w:r>
      <w:r w:rsidR="00BA6BD9" w:rsidRPr="00BB026B">
        <w:rPr>
          <w:sz w:val="28"/>
          <w:szCs w:val="28"/>
        </w:rPr>
        <w:t xml:space="preserve">бзац 9 подпункта 2.2.1 пункта 2.2 раздела </w:t>
      </w:r>
      <w:r w:rsidR="00BA6BD9" w:rsidRPr="00BB026B">
        <w:rPr>
          <w:sz w:val="28"/>
          <w:szCs w:val="28"/>
          <w:lang w:val="en-US"/>
        </w:rPr>
        <w:t>II</w:t>
      </w:r>
      <w:r w:rsidR="00BA6BD9"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="00BA6BD9" w:rsidRPr="00BB026B">
        <w:rPr>
          <w:sz w:val="28"/>
          <w:szCs w:val="28"/>
        </w:rPr>
        <w:t xml:space="preserve"> редакции</w:t>
      </w:r>
      <w:proofErr w:type="gramStart"/>
      <w:r w:rsidR="00BA6BD9" w:rsidRPr="00BB026B">
        <w:rPr>
          <w:sz w:val="28"/>
          <w:szCs w:val="28"/>
        </w:rPr>
        <w:t>:</w:t>
      </w:r>
      <w:r w:rsidR="00BA6BD9" w:rsidRPr="0050458F">
        <w:rPr>
          <w:sz w:val="28"/>
          <w:szCs w:val="28"/>
        </w:rPr>
        <w:t>«</w:t>
      </w:r>
      <w:proofErr w:type="gramEnd"/>
      <w:r w:rsidR="00BA6BD9" w:rsidRPr="0050458F">
        <w:rPr>
          <w:sz w:val="28"/>
          <w:szCs w:val="28"/>
        </w:rPr>
        <w:t xml:space="preserve">Предполагаемый размер доходов от использования и отчуждения объектов муниципальной собственности </w:t>
      </w:r>
      <w:r w:rsidR="00BA6BD9"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296C4E">
        <w:rPr>
          <w:sz w:val="28"/>
          <w:szCs w:val="28"/>
        </w:rPr>
        <w:t>174 090,8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 xml:space="preserve">, в 2018 году– </w:t>
      </w:r>
      <w:r w:rsidR="00E83097">
        <w:rPr>
          <w:sz w:val="28"/>
          <w:szCs w:val="28"/>
        </w:rPr>
        <w:t>179</w:t>
      </w:r>
      <w:r w:rsidR="00135E0F">
        <w:rPr>
          <w:sz w:val="28"/>
          <w:szCs w:val="28"/>
        </w:rPr>
        <w:t> 804,5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 xml:space="preserve">, в 2019 году – </w:t>
      </w:r>
      <w:r w:rsidR="00296C4E">
        <w:rPr>
          <w:sz w:val="28"/>
          <w:szCs w:val="28"/>
        </w:rPr>
        <w:t>201 461,6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>,</w:t>
      </w:r>
      <w:r w:rsidR="00BA6BD9" w:rsidRPr="00DE5A43">
        <w:rPr>
          <w:sz w:val="28"/>
          <w:szCs w:val="28"/>
        </w:rPr>
        <w:t xml:space="preserve"> в 2020 году – </w:t>
      </w:r>
      <w:r w:rsidR="00296C4E">
        <w:rPr>
          <w:sz w:val="28"/>
          <w:szCs w:val="28"/>
        </w:rPr>
        <w:t>176 865,5</w:t>
      </w:r>
      <w:r w:rsidR="00CA4124">
        <w:rPr>
          <w:sz w:val="28"/>
          <w:szCs w:val="28"/>
        </w:rPr>
        <w:t>тысяч рублей</w:t>
      </w:r>
      <w:r w:rsidR="00BA6BD9" w:rsidRPr="0050458F">
        <w:rPr>
          <w:sz w:val="28"/>
          <w:szCs w:val="28"/>
        </w:rPr>
        <w:t xml:space="preserve">, в 2021 году – </w:t>
      </w:r>
      <w:r w:rsidR="00296C4E">
        <w:rPr>
          <w:sz w:val="28"/>
          <w:szCs w:val="28"/>
        </w:rPr>
        <w:t>182 831,5</w:t>
      </w:r>
      <w:r w:rsidR="00CA4124">
        <w:rPr>
          <w:sz w:val="28"/>
          <w:szCs w:val="28"/>
        </w:rPr>
        <w:t>тысяч рублей</w:t>
      </w:r>
      <w:r w:rsidR="00BA6BD9" w:rsidRPr="0050458F">
        <w:rPr>
          <w:sz w:val="28"/>
          <w:szCs w:val="28"/>
        </w:rPr>
        <w:t>»</w:t>
      </w:r>
      <w:r w:rsidR="00BA6BD9" w:rsidRPr="00C81B52">
        <w:rPr>
          <w:sz w:val="28"/>
          <w:szCs w:val="28"/>
        </w:rPr>
        <w:t>;</w:t>
      </w:r>
    </w:p>
    <w:p w:rsidR="009B2F28" w:rsidRPr="004D55C8" w:rsidRDefault="00AB2442" w:rsidP="00DE458D">
      <w:pPr>
        <w:pStyle w:val="ConsPlusNormal"/>
        <w:ind w:firstLine="709"/>
        <w:jc w:val="both"/>
      </w:pPr>
      <w:r>
        <w:t>3</w:t>
      </w:r>
      <w:r w:rsidR="009B2F28">
        <w:t xml:space="preserve">) в абзаце 2 подпункта 2.2.2пункта </w:t>
      </w:r>
      <w:r w:rsidR="009B2F28" w:rsidRPr="00BB026B">
        <w:t xml:space="preserve">2.2 раздела </w:t>
      </w:r>
      <w:r w:rsidR="009B2F28" w:rsidRPr="00BB026B">
        <w:rPr>
          <w:lang w:val="en-US"/>
        </w:rPr>
        <w:t>II</w:t>
      </w:r>
      <w:r w:rsidR="009B2F28" w:rsidRPr="00BB026B">
        <w:t xml:space="preserve"> Программы </w:t>
      </w:r>
      <w:r>
        <w:t>слова «</w:t>
      </w:r>
      <w:r w:rsidRPr="009B2F28">
        <w:t xml:space="preserve">в 2018 году - </w:t>
      </w:r>
      <w:r>
        <w:t>10</w:t>
      </w:r>
      <w:r w:rsidRPr="009B2F28">
        <w:t>0 объектов</w:t>
      </w:r>
      <w:r>
        <w:t xml:space="preserve">» </w:t>
      </w:r>
      <w:r w:rsidR="00DE458D">
        <w:t>заменить словами «</w:t>
      </w:r>
      <w:r w:rsidR="009B2F28" w:rsidRPr="009B2F28">
        <w:t>в 2018 году - 420 объектов</w:t>
      </w:r>
      <w:r w:rsidR="00DE458D">
        <w:t>»</w:t>
      </w:r>
      <w:r w:rsidR="009B2F28">
        <w:t>;</w:t>
      </w:r>
    </w:p>
    <w:p w:rsidR="009B2F28" w:rsidRPr="004D55C8" w:rsidRDefault="00AB2442" w:rsidP="00DE458D">
      <w:pPr>
        <w:pStyle w:val="ConsPlusNormal"/>
        <w:ind w:firstLine="709"/>
        <w:jc w:val="both"/>
      </w:pPr>
      <w:r>
        <w:t>4</w:t>
      </w:r>
      <w:r w:rsidR="00DE458D">
        <w:t xml:space="preserve">) </w:t>
      </w:r>
      <w:r w:rsidR="00DE458D" w:rsidRPr="00DE458D">
        <w:t xml:space="preserve">в абзаце 2 подпункта 2.2.3 пункта 2.2 раздела </w:t>
      </w:r>
      <w:r w:rsidR="00DE458D" w:rsidRPr="00DE458D">
        <w:rPr>
          <w:lang w:val="en-US"/>
        </w:rPr>
        <w:t>II</w:t>
      </w:r>
      <w:r w:rsidR="00DE458D" w:rsidRPr="00DE458D">
        <w:t xml:space="preserve"> Программы </w:t>
      </w:r>
      <w:r>
        <w:t>слова «</w:t>
      </w:r>
      <w:r w:rsidRPr="004D55C8">
        <w:t xml:space="preserve">в 2018 году </w:t>
      </w:r>
      <w:r w:rsidRPr="00DE458D">
        <w:t>- 105 актов</w:t>
      </w:r>
      <w:proofErr w:type="gramStart"/>
      <w:r w:rsidRPr="00DE458D">
        <w:t>»</w:t>
      </w:r>
      <w:r w:rsidR="00DE458D" w:rsidRPr="00DE458D">
        <w:t>з</w:t>
      </w:r>
      <w:proofErr w:type="gramEnd"/>
      <w:r w:rsidR="00DE458D" w:rsidRPr="00DE458D">
        <w:t>аменить словами «в 2018 году - 55 актов»</w:t>
      </w:r>
      <w:r w:rsidR="00DE458D">
        <w:t>;</w:t>
      </w:r>
    </w:p>
    <w:p w:rsidR="00DE458D" w:rsidRDefault="00AB2442" w:rsidP="00DE458D">
      <w:pPr>
        <w:pStyle w:val="ConsPlusNormal"/>
        <w:ind w:firstLine="709"/>
        <w:jc w:val="both"/>
      </w:pPr>
      <w:r>
        <w:t>5</w:t>
      </w:r>
      <w:r w:rsidR="00DE458D">
        <w:t>) а</w:t>
      </w:r>
      <w:r w:rsidR="00DE458D" w:rsidRPr="00BB026B">
        <w:t>бзац</w:t>
      </w:r>
      <w:r w:rsidR="00DE458D">
        <w:t>ы15-18</w:t>
      </w:r>
      <w:r w:rsidR="00DE458D" w:rsidRPr="00BB026B">
        <w:t xml:space="preserve"> подпункта 2.2.</w:t>
      </w:r>
      <w:r w:rsidR="00DE458D">
        <w:t>4</w:t>
      </w:r>
      <w:r w:rsidR="00DE458D" w:rsidRPr="00BB026B">
        <w:t xml:space="preserve"> пункта 2.2 раздела </w:t>
      </w:r>
      <w:r w:rsidR="00DE458D" w:rsidRPr="00BB026B">
        <w:rPr>
          <w:lang w:val="en-US"/>
        </w:rPr>
        <w:t>II</w:t>
      </w:r>
      <w:r w:rsidR="00DE458D" w:rsidRPr="00BB026B">
        <w:t xml:space="preserve"> Программы изложить в </w:t>
      </w:r>
      <w:r w:rsidR="00DE458D">
        <w:t>следующей</w:t>
      </w:r>
      <w:r w:rsidR="00DE458D" w:rsidRPr="00BB026B">
        <w:t xml:space="preserve"> редакции: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 xml:space="preserve">«2018 г. – </w:t>
      </w:r>
      <w:r w:rsidR="00135E0F">
        <w:t>917</w:t>
      </w:r>
      <w:r w:rsidRPr="00DE458D">
        <w:t xml:space="preserve"> печатны</w:t>
      </w:r>
      <w:r w:rsidR="00073A12">
        <w:t>е</w:t>
      </w:r>
      <w:r w:rsidRPr="00DE458D">
        <w:t xml:space="preserve"> страниц</w:t>
      </w:r>
      <w:r w:rsidR="00F67899">
        <w:t>ы</w:t>
      </w:r>
      <w:r w:rsidRPr="00DE458D">
        <w:t>;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 xml:space="preserve">2019 г. – </w:t>
      </w:r>
      <w:r w:rsidR="00135E0F">
        <w:t>917</w:t>
      </w:r>
      <w:r w:rsidRPr="00DE458D">
        <w:t xml:space="preserve"> печатные страницы;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 xml:space="preserve">2020 г. – </w:t>
      </w:r>
      <w:r w:rsidR="00135E0F">
        <w:t>917</w:t>
      </w:r>
      <w:r w:rsidRPr="00DE458D">
        <w:t xml:space="preserve"> печатные страницы;</w:t>
      </w:r>
    </w:p>
    <w:p w:rsidR="009B2F28" w:rsidRPr="00DE458D" w:rsidRDefault="00DE458D" w:rsidP="00DE458D">
      <w:pPr>
        <w:pStyle w:val="ConsPlusNormal"/>
        <w:ind w:firstLine="709"/>
        <w:jc w:val="both"/>
      </w:pPr>
      <w:r w:rsidRPr="00DE458D">
        <w:t xml:space="preserve">2021 г. – </w:t>
      </w:r>
      <w:r w:rsidR="00135E0F">
        <w:t>917</w:t>
      </w:r>
      <w:r w:rsidRPr="00DE458D">
        <w:t xml:space="preserve"> печатные страницы»;</w:t>
      </w:r>
    </w:p>
    <w:p w:rsidR="00F72D22" w:rsidRPr="00F72D22" w:rsidRDefault="00AB2442" w:rsidP="00063D09">
      <w:pPr>
        <w:pStyle w:val="ConsPlusNormal"/>
        <w:ind w:firstLine="709"/>
        <w:jc w:val="both"/>
      </w:pPr>
      <w:r>
        <w:t>6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</w:t>
      </w:r>
      <w:proofErr w:type="gramStart"/>
      <w:r w:rsidR="00F72D22" w:rsidRPr="004D7CD2">
        <w:rPr>
          <w:bCs/>
          <w:color w:val="000000"/>
        </w:rPr>
        <w:t>»</w:t>
      </w:r>
      <w:r w:rsidR="00F72D22">
        <w:t>к</w:t>
      </w:r>
      <w:proofErr w:type="gramEnd"/>
      <w:r w:rsidR="00F72D22" w:rsidRPr="002302E5">
        <w:t xml:space="preserve"> Программе </w:t>
      </w:r>
      <w:proofErr w:type="spellStart"/>
      <w:r w:rsidR="00F72D22" w:rsidRPr="002302E5">
        <w:t>изложитьв</w:t>
      </w:r>
      <w:proofErr w:type="spellEnd"/>
      <w:r w:rsidR="00F72D22" w:rsidRPr="002302E5">
        <w:t xml:space="preserve">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AB244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F6EB6">
        <w:rPr>
          <w:sz w:val="28"/>
          <w:szCs w:val="28"/>
        </w:rPr>
        <w:t>)П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</w:t>
      </w:r>
      <w:proofErr w:type="gramStart"/>
      <w:r w:rsidR="00DF6EB6" w:rsidRPr="004D7CD2">
        <w:rPr>
          <w:bCs/>
          <w:color w:val="000000"/>
          <w:sz w:val="28"/>
          <w:szCs w:val="28"/>
        </w:rPr>
        <w:t>»</w:t>
      </w:r>
      <w:r w:rsidR="00DF6EB6" w:rsidRPr="00E504C6">
        <w:rPr>
          <w:sz w:val="28"/>
          <w:szCs w:val="28"/>
        </w:rPr>
        <w:t>к</w:t>
      </w:r>
      <w:proofErr w:type="gramEnd"/>
      <w:r w:rsidR="00DF6EB6" w:rsidRPr="00E504C6">
        <w:rPr>
          <w:sz w:val="28"/>
          <w:szCs w:val="28"/>
        </w:rPr>
        <w:t xml:space="preserve"> Программе </w:t>
      </w:r>
      <w:proofErr w:type="spellStart"/>
      <w:r w:rsidR="00DF6EB6" w:rsidRPr="00E504C6">
        <w:rPr>
          <w:sz w:val="28"/>
          <w:szCs w:val="28"/>
        </w:rPr>
        <w:t>изложить</w:t>
      </w:r>
      <w:r w:rsidR="00DF6EB6">
        <w:rPr>
          <w:sz w:val="28"/>
          <w:szCs w:val="28"/>
        </w:rPr>
        <w:t>в</w:t>
      </w:r>
      <w:proofErr w:type="spellEnd"/>
      <w:r w:rsidR="00DF6EB6">
        <w:rPr>
          <w:sz w:val="28"/>
          <w:szCs w:val="28"/>
        </w:rPr>
        <w:t xml:space="preserve">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AB244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</w:t>
      </w:r>
      <w:r>
        <w:rPr>
          <w:sz w:val="28"/>
          <w:szCs w:val="28"/>
        </w:rPr>
        <w:t>е</w:t>
      </w:r>
      <w:r w:rsidR="00F4404F" w:rsidRPr="006448C5">
        <w:rPr>
          <w:sz w:val="28"/>
          <w:szCs w:val="28"/>
        </w:rPr>
        <w:t xml:space="preserve">м продажи на аукционе» к </w:t>
      </w:r>
      <w:r w:rsidR="00F4404F" w:rsidRPr="006448C5">
        <w:rPr>
          <w:sz w:val="28"/>
          <w:szCs w:val="28"/>
        </w:rPr>
        <w:lastRenderedPageBreak/>
        <w:t xml:space="preserve">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AB2442" w:rsidRDefault="00AB2442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="00F67FC0">
        <w:rPr>
          <w:sz w:val="28"/>
          <w:szCs w:val="28"/>
          <w:lang w:val="en-US"/>
        </w:rPr>
        <w:t xml:space="preserve">                        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2A4E9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8" w:right="851" w:bottom="426" w:left="1418" w:header="709" w:footer="720" w:gutter="0"/>
          <w:cols w:space="720"/>
          <w:titlePg/>
          <w:docGrid w:linePitch="272"/>
        </w:sectPr>
      </w:pPr>
    </w:p>
    <w:p w:rsidR="00BA6BD9" w:rsidRDefault="00BA6BD9" w:rsidP="005F6F8F">
      <w:pPr>
        <w:pStyle w:val="a3"/>
        <w:ind w:left="10915"/>
        <w:jc w:val="right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5F6F8F">
      <w:pPr>
        <w:pStyle w:val="a3"/>
        <w:ind w:left="10915"/>
        <w:jc w:val="right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5F6F8F" w:rsidRPr="000C75EC" w:rsidRDefault="005F6F8F" w:rsidP="005F6F8F">
      <w:pPr>
        <w:jc w:val="right"/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>
        <w:rPr>
          <w:sz w:val="28"/>
          <w:szCs w:val="28"/>
        </w:rPr>
        <w:t>29.12.2018</w:t>
      </w:r>
      <w:r>
        <w:rPr>
          <w:sz w:val="28"/>
          <w:szCs w:val="28"/>
          <w:lang w:val="en-US"/>
        </w:rPr>
        <w:t xml:space="preserve">    </w:t>
      </w:r>
      <w:r w:rsidRPr="000C75EC">
        <w:rPr>
          <w:sz w:val="28"/>
          <w:szCs w:val="28"/>
        </w:rPr>
        <w:t>№</w:t>
      </w:r>
      <w:r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</w:rPr>
        <w:t>1169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C80DA4" w:rsidRDefault="00E83097" w:rsidP="00135E0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  <w:r w:rsidR="00135E0F">
              <w:rPr>
                <w:sz w:val="24"/>
                <w:szCs w:val="24"/>
              </w:rPr>
              <w:t> 804,5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201 461,6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176 865,5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182 831,5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135E0F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31 165,0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32 224,6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33 417,0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135E0F" w:rsidRDefault="00645092" w:rsidP="00E8309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86</w:t>
            </w:r>
            <w:r w:rsidR="00E83097" w:rsidRPr="00135E0F">
              <w:rPr>
                <w:sz w:val="24"/>
                <w:szCs w:val="24"/>
              </w:rPr>
              <w:t> 343,3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110 000,0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93 420,0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97 156,8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135E0F" w:rsidRDefault="0079145F" w:rsidP="00135E0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2</w:t>
            </w:r>
            <w:r w:rsidR="00135E0F" w:rsidRPr="00135E0F">
              <w:rPr>
                <w:sz w:val="24"/>
                <w:szCs w:val="24"/>
              </w:rPr>
              <w:t> 507,8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2 547,0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2 643,8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2 749,5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7 776</w:t>
            </w:r>
            <w:r w:rsidR="00645092" w:rsidRPr="00135E0F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135E0F" w:rsidRDefault="00645092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651,7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135E0F" w:rsidRDefault="00E83097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26 440,6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24 271,0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C80DA4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152,5</w:t>
            </w:r>
          </w:p>
        </w:tc>
        <w:tc>
          <w:tcPr>
            <w:tcW w:w="1304" w:type="dxa"/>
            <w:vAlign w:val="center"/>
          </w:tcPr>
          <w:p w:rsidR="00BA6BD9" w:rsidRPr="00C80DA4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135E0F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529</w:t>
            </w:r>
            <w:r w:rsidR="00BA0DFB" w:rsidRPr="00135E0F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2656C8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2656C8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BA6BD9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135E0F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730,0</w:t>
            </w:r>
          </w:p>
        </w:tc>
        <w:tc>
          <w:tcPr>
            <w:tcW w:w="1304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750,6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776,1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</w:t>
            </w:r>
            <w:r w:rsidR="005F4C45" w:rsidRPr="00C80DA4">
              <w:rPr>
                <w:sz w:val="24"/>
                <w:szCs w:val="24"/>
              </w:rPr>
              <w:t>04</w:t>
            </w:r>
            <w:r w:rsidRPr="00C80DA4">
              <w:rPr>
                <w:sz w:val="24"/>
                <w:szCs w:val="24"/>
              </w:rPr>
              <w:t>,</w:t>
            </w:r>
            <w:r w:rsidR="00C80DA4" w:rsidRPr="00C80DA4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135E0F" w:rsidRDefault="00645092" w:rsidP="00135E0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23</w:t>
            </w:r>
            <w:r w:rsidR="00D901BD" w:rsidRPr="00135E0F">
              <w:rPr>
                <w:sz w:val="24"/>
                <w:szCs w:val="24"/>
              </w:rPr>
              <w:t> </w:t>
            </w:r>
            <w:r w:rsidR="00135E0F" w:rsidRPr="00135E0F">
              <w:rPr>
                <w:sz w:val="24"/>
                <w:szCs w:val="24"/>
              </w:rPr>
              <w:t>6</w:t>
            </w:r>
            <w:r w:rsidR="00D901BD" w:rsidRPr="00135E0F">
              <w:rPr>
                <w:sz w:val="24"/>
                <w:szCs w:val="24"/>
              </w:rPr>
              <w:t>00,0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21 530,0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22 262,0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23 085,7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2000,0</w:t>
            </w:r>
          </w:p>
        </w:tc>
        <w:tc>
          <w:tcPr>
            <w:tcW w:w="1304" w:type="dxa"/>
            <w:vAlign w:val="center"/>
          </w:tcPr>
          <w:p w:rsidR="00BA6BD9" w:rsidRPr="00135E0F" w:rsidRDefault="00645092" w:rsidP="00645092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2 000</w:t>
            </w:r>
            <w:r w:rsidR="0079145F" w:rsidRPr="00135E0F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C80DA4" w:rsidRDefault="002656C8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</w:t>
            </w:r>
            <w:r w:rsidR="00C80DA4" w:rsidRPr="00C80DA4">
              <w:rPr>
                <w:sz w:val="24"/>
                <w:szCs w:val="24"/>
              </w:rPr>
              <w:t> 058,0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2 128,0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2 206,7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135E0F" w:rsidRDefault="00645092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46,5</w:t>
            </w:r>
          </w:p>
        </w:tc>
        <w:tc>
          <w:tcPr>
            <w:tcW w:w="1304" w:type="dxa"/>
            <w:vAlign w:val="center"/>
          </w:tcPr>
          <w:p w:rsidR="00BA6BD9" w:rsidRPr="00C80DA4" w:rsidRDefault="00C80DA4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</w:t>
            </w:r>
            <w:r w:rsidR="005F4C45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E83097" w:rsidRPr="00E6182D" w:rsidTr="00BA6BD9">
        <w:tc>
          <w:tcPr>
            <w:tcW w:w="913" w:type="dxa"/>
            <w:vAlign w:val="center"/>
          </w:tcPr>
          <w:p w:rsidR="00E83097" w:rsidRPr="00E6182D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E83097" w:rsidRPr="00E6182D" w:rsidRDefault="00E83097" w:rsidP="00E83097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</w:t>
            </w:r>
            <w:r w:rsidRPr="00E83097">
              <w:rPr>
                <w:sz w:val="24"/>
                <w:szCs w:val="24"/>
              </w:rPr>
              <w:t>лата по соглаш</w:t>
            </w:r>
            <w:r>
              <w:rPr>
                <w:sz w:val="24"/>
                <w:szCs w:val="24"/>
              </w:rPr>
              <w:t>ениям об установлении сервитута</w:t>
            </w:r>
          </w:p>
        </w:tc>
        <w:tc>
          <w:tcPr>
            <w:tcW w:w="1609" w:type="dxa"/>
            <w:vAlign w:val="center"/>
          </w:tcPr>
          <w:p w:rsidR="00E83097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E83097" w:rsidRPr="005F4C45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E83097" w:rsidRPr="00135E0F" w:rsidRDefault="00E83097" w:rsidP="00BC793C">
            <w:pPr>
              <w:pStyle w:val="ConsPlusNormal"/>
              <w:jc w:val="center"/>
              <w:rPr>
                <w:sz w:val="24"/>
                <w:szCs w:val="24"/>
              </w:rPr>
            </w:pPr>
            <w:r w:rsidRPr="00135E0F">
              <w:rPr>
                <w:sz w:val="24"/>
                <w:szCs w:val="24"/>
              </w:rPr>
              <w:t>10,9</w:t>
            </w:r>
          </w:p>
        </w:tc>
        <w:tc>
          <w:tcPr>
            <w:tcW w:w="1304" w:type="dxa"/>
            <w:vAlign w:val="center"/>
          </w:tcPr>
          <w:p w:rsidR="00E83097" w:rsidRPr="00C80DA4" w:rsidRDefault="00E83097" w:rsidP="002656C8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C80DA4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C80DA4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E83097" w:rsidRPr="00E6182D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420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DE458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304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191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191" w:type="dxa"/>
            <w:vAlign w:val="center"/>
          </w:tcPr>
          <w:p w:rsidR="00BA6BD9" w:rsidRPr="00135E0F" w:rsidRDefault="00135E0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6D2E1E">
          <w:headerReference w:type="default" r:id="rId15"/>
          <w:pgSz w:w="16838" w:h="11906" w:orient="landscape"/>
          <w:pgMar w:top="851" w:right="1134" w:bottom="568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5F6F8F">
            <w:pPr>
              <w:pStyle w:val="a3"/>
              <w:ind w:left="10915"/>
              <w:jc w:val="right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5F6F8F">
            <w:pPr>
              <w:pStyle w:val="a3"/>
              <w:ind w:left="10915" w:right="-250"/>
              <w:jc w:val="right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5F6F8F" w:rsidRPr="000C75EC" w:rsidRDefault="005F6F8F" w:rsidP="005F6F8F">
            <w:pPr>
              <w:jc w:val="right"/>
              <w:rPr>
                <w:sz w:val="28"/>
                <w:szCs w:val="28"/>
              </w:rPr>
            </w:pPr>
            <w:r w:rsidRPr="000C75EC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29.12.2018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 w:rsidRPr="000C75EC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>
              <w:rPr>
                <w:sz w:val="28"/>
                <w:szCs w:val="28"/>
              </w:rPr>
              <w:t>1169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AB244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ПЛАН МЕРОПРИЯТИЙ ПО ВЫПОЛНЕНИЮ МУНИЦИПАЛЬНОЙ ПРОГРАММЫ «УПРАВЛЕНИЕ МУНИЦИПАЛЬНОЙ СОБСТВЕННОСТЬЮ МУНИЦИПАЛЬНОГО ОБРАЗОВАНИЯ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CA4124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</w:t>
            </w:r>
            <w:r w:rsidR="00CA4124">
              <w:rPr>
                <w:color w:val="000000"/>
                <w:sz w:val="24"/>
                <w:szCs w:val="24"/>
              </w:rPr>
              <w:t>яч рублей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747 033,0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184 531,1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141 223,0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137 664,5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727 422,1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164 920,2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141 223,0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137 664,5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827B22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157 780,4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38 583,3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32 750,0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157 780,4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38 583,3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32 750,0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14 650,7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F6EB6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361AB2">
              <w:rPr>
                <w:color w:val="000000"/>
                <w:sz w:val="24"/>
                <w:szCs w:val="24"/>
              </w:rPr>
              <w:t> 059,4</w:t>
            </w:r>
          </w:p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инвентаризационно-технические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 xml:space="preserve">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4 947,5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1 2</w:t>
            </w:r>
            <w:r w:rsidR="00A01915" w:rsidRPr="009E6F0B">
              <w:rPr>
                <w:color w:val="000000"/>
                <w:sz w:val="24"/>
                <w:szCs w:val="24"/>
              </w:rPr>
              <w:t>00,</w:t>
            </w:r>
            <w:r w:rsidR="00D8520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</w:t>
            </w:r>
            <w:r w:rsidR="00827B22">
              <w:rPr>
                <w:color w:val="000000"/>
                <w:sz w:val="24"/>
                <w:szCs w:val="24"/>
              </w:rPr>
              <w:t> 606,4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4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 w:rsidR="00DF6EB6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4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37 837,9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2 752,1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4 550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10 250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10 035,8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10 250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35E0F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94 597,2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35E0F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31 155,2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85209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D85209" w:rsidRDefault="00D85209" w:rsidP="00063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85209">
              <w:rPr>
                <w:sz w:val="24"/>
                <w:szCs w:val="24"/>
              </w:rPr>
              <w:t>бязательное страхование автогражданской ответственности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7B3ADF" w:rsidRPr="009E6F0B" w:rsidTr="007B3ADF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26 242,7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3 000,0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9E6F0B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7B3ADF" w:rsidRPr="009E6F0B" w:rsidTr="007B3ADF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26 242,7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3 000,0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9E6F0B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120 458,2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39 975,8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12 5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</w:t>
            </w:r>
            <w:r w:rsidR="00D85209">
              <w:rPr>
                <w:color w:val="000000"/>
                <w:sz w:val="24"/>
                <w:szCs w:val="24"/>
              </w:rPr>
              <w:t>00,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120 458,2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361AB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39 975,8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10 200,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129 069,4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27 6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827B22" w:rsidRPr="009E6F0B" w:rsidTr="00827B2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129 069,4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27 6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120 937,9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D85209">
              <w:rPr>
                <w:color w:val="000000"/>
                <w:sz w:val="24"/>
                <w:szCs w:val="24"/>
              </w:rPr>
              <w:t>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120 937,9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</w:t>
            </w:r>
            <w:r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361A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31 </w:t>
            </w:r>
            <w:r w:rsidR="00361AB2">
              <w:rPr>
                <w:color w:val="000000"/>
                <w:sz w:val="24"/>
                <w:szCs w:val="24"/>
              </w:rPr>
              <w:t>966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361A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 </w:t>
            </w:r>
            <w:r w:rsidR="00361AB2">
              <w:rPr>
                <w:color w:val="000000"/>
                <w:sz w:val="24"/>
                <w:szCs w:val="24"/>
              </w:rPr>
              <w:t>366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A01915" w:rsidRPr="009E6F0B">
              <w:rPr>
                <w:color w:val="000000"/>
                <w:sz w:val="24"/>
                <w:szCs w:val="24"/>
              </w:rPr>
              <w:t xml:space="preserve">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A01915" w:rsidRPr="009E6F0B">
              <w:rPr>
                <w:color w:val="000000"/>
                <w:sz w:val="24"/>
                <w:szCs w:val="24"/>
              </w:rPr>
              <w:t xml:space="preserve">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361A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31 </w:t>
            </w:r>
            <w:r w:rsidR="00361AB2">
              <w:rPr>
                <w:color w:val="000000"/>
                <w:sz w:val="24"/>
                <w:szCs w:val="24"/>
              </w:rPr>
              <w:t>966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361A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 </w:t>
            </w:r>
            <w:r w:rsidR="00361AB2">
              <w:rPr>
                <w:color w:val="000000"/>
                <w:sz w:val="24"/>
                <w:szCs w:val="24"/>
              </w:rPr>
              <w:t>366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9E6F0B">
              <w:rPr>
                <w:color w:val="000000"/>
                <w:sz w:val="24"/>
                <w:szCs w:val="24"/>
              </w:rPr>
              <w:t xml:space="preserve">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9E6F0B">
              <w:rPr>
                <w:color w:val="000000"/>
                <w:sz w:val="24"/>
                <w:szCs w:val="24"/>
              </w:rPr>
              <w:t xml:space="preserve">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52 927,1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</w:t>
            </w:r>
            <w:r w:rsidR="00827B22">
              <w:rPr>
                <w:color w:val="000000"/>
                <w:sz w:val="24"/>
                <w:szCs w:val="24"/>
              </w:rPr>
              <w:t>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10 899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11 335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52 927,1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</w:t>
            </w:r>
            <w:r>
              <w:rPr>
                <w:color w:val="000000"/>
                <w:sz w:val="24"/>
                <w:szCs w:val="24"/>
              </w:rPr>
              <w:t>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10 899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11 335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7 601,0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1 538,0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7 601,0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1 538,0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39 968,7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8 100,0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8 000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7 900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F4AA6" w:rsidRPr="009E6F0B" w:rsidTr="006D2E1E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39 968,7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8 100,0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8 000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7 900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21 828,8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5602DA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5602DA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F4AA6" w:rsidRPr="009E6F0B" w:rsidTr="006D2E1E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21 828,8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C628B4" w:rsidRPr="00797E30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CF4AA6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CF4AA6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F4AA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85601C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6"/>
          <w:headerReference w:type="default" r:id="rId17"/>
          <w:headerReference w:type="first" r:id="rId18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5F6F8F">
            <w:pPr>
              <w:pStyle w:val="a3"/>
              <w:ind w:left="3441"/>
              <w:jc w:val="right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5F6F8F">
            <w:pPr>
              <w:pStyle w:val="a3"/>
              <w:ind w:left="3441"/>
              <w:jc w:val="right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5F6F8F">
            <w:pPr>
              <w:pStyle w:val="31"/>
              <w:spacing w:after="0"/>
              <w:ind w:left="3441"/>
              <w:jc w:val="right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5F6F8F" w:rsidRPr="000C75EC" w:rsidRDefault="005F6F8F" w:rsidP="005F6F8F">
            <w:pPr>
              <w:jc w:val="right"/>
              <w:rPr>
                <w:sz w:val="28"/>
                <w:szCs w:val="28"/>
              </w:rPr>
            </w:pPr>
            <w:r w:rsidRPr="000C75EC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29.12.2018</w:t>
            </w:r>
            <w:r w:rsidRPr="005F6F8F">
              <w:rPr>
                <w:sz w:val="28"/>
                <w:szCs w:val="28"/>
              </w:rPr>
              <w:t xml:space="preserve">    </w:t>
            </w:r>
            <w:r w:rsidRPr="000C75EC">
              <w:rPr>
                <w:sz w:val="28"/>
                <w:szCs w:val="28"/>
              </w:rPr>
              <w:t>№</w:t>
            </w:r>
            <w:r w:rsidRPr="005F6F8F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1169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="00CA4124">
              <w:rPr>
                <w:sz w:val="24"/>
                <w:szCs w:val="24"/>
              </w:rPr>
              <w:t>71,9 кв. м</w:t>
            </w:r>
            <w:r w:rsidRPr="005D2AA2">
              <w:rPr>
                <w:sz w:val="24"/>
                <w:szCs w:val="24"/>
              </w:rPr>
              <w:t>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="00CA4124">
              <w:rPr>
                <w:sz w:val="24"/>
                <w:szCs w:val="24"/>
              </w:rPr>
              <w:t xml:space="preserve">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="00CA4124">
              <w:rPr>
                <w:sz w:val="24"/>
                <w:szCs w:val="24"/>
              </w:rPr>
              <w:t>. Площадь общая: 22,1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</w:t>
            </w:r>
            <w:r w:rsidR="00CA4124">
              <w:rPr>
                <w:sz w:val="24"/>
                <w:szCs w:val="24"/>
              </w:rPr>
              <w:t>. 80. Площадь общая: 79,5 кв. 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</w:t>
            </w:r>
            <w:r w:rsidR="00CA4124">
              <w:rPr>
                <w:sz w:val="24"/>
                <w:szCs w:val="24"/>
              </w:rPr>
              <w:t xml:space="preserve"> 4а. Площадь общая: 324,7 кв. м</w:t>
            </w:r>
            <w:r w:rsidRPr="005D2AA2">
              <w:rPr>
                <w:sz w:val="24"/>
                <w:szCs w:val="24"/>
              </w:rPr>
              <w:t>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6. Площадь общая: 381,4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</w:t>
            </w:r>
            <w:r w:rsidRPr="0011564C">
              <w:rPr>
                <w:sz w:val="24"/>
                <w:szCs w:val="24"/>
              </w:rPr>
              <w:lastRenderedPageBreak/>
              <w:t xml:space="preserve">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 xml:space="preserve">. 83. Площадь общая: 30,5 кв. </w:t>
            </w:r>
            <w:r w:rsidR="00CA4124">
              <w:rPr>
                <w:sz w:val="24"/>
                <w:szCs w:val="24"/>
              </w:rPr>
              <w:t>м</w:t>
            </w:r>
            <w:r w:rsidRPr="0011564C">
              <w:rPr>
                <w:sz w:val="24"/>
                <w:szCs w:val="24"/>
              </w:rPr>
              <w:t>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</w:t>
            </w:r>
            <w:proofErr w:type="gramStart"/>
            <w:r w:rsidRPr="0011564C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</w:t>
            </w:r>
            <w:proofErr w:type="gramStart"/>
            <w:r w:rsidRPr="006E113B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42,9 кв</w:t>
            </w:r>
            <w:proofErr w:type="gramStart"/>
            <w:r w:rsidRPr="00CB3D96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36,4 кв</w:t>
            </w:r>
            <w:proofErr w:type="gramStart"/>
            <w:r w:rsidRPr="00CB3D96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CB3D96">
              <w:rPr>
                <w:sz w:val="24"/>
                <w:szCs w:val="24"/>
              </w:rPr>
              <w:t>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 xml:space="preserve">районе пешеходного </w:t>
            </w:r>
            <w:proofErr w:type="spellStart"/>
            <w:r w:rsidRPr="00CB3D96">
              <w:rPr>
                <w:sz w:val="24"/>
                <w:szCs w:val="24"/>
              </w:rPr>
              <w:t>моста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 w:rsidRPr="006E113B">
              <w:rPr>
                <w:sz w:val="24"/>
                <w:szCs w:val="24"/>
              </w:rPr>
              <w:t>лощадь</w:t>
            </w:r>
            <w:proofErr w:type="spellEnd"/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:16,9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66:45:0200280:15, площадь: 52,0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</w:t>
            </w:r>
            <w:proofErr w:type="gramStart"/>
            <w:r w:rsidRPr="0011564C">
              <w:rPr>
                <w:sz w:val="24"/>
                <w:szCs w:val="24"/>
              </w:rPr>
              <w:t>.м</w:t>
            </w:r>
            <w:proofErr w:type="gramEnd"/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</w:t>
            </w:r>
            <w:proofErr w:type="gramStart"/>
            <w:r w:rsidRPr="006E113B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CB3D96">
              <w:rPr>
                <w:sz w:val="24"/>
                <w:szCs w:val="24"/>
              </w:rPr>
              <w:t>42,9 кв</w:t>
            </w:r>
            <w:proofErr w:type="gramStart"/>
            <w:r w:rsidRPr="00CB3D96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>, земельный участок КН 66:45:0100399:61, площадь 55,0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>, д. 13. Площадь общая: 232,1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обеды, д. 3. Площадь общая: 72,4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аменская, д. 16. Площадь общая: 31,5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ибирская, д.30а. Площадь общая 69,1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 Зари, д.13. Площадь здания: 71,9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земельный участок КН 66:45:0100105:25, площадь 663,0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.Площадь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кв.</w:t>
            </w:r>
            <w:r w:rsidR="00CA4124">
              <w:rPr>
                <w:sz w:val="24"/>
                <w:szCs w:val="24"/>
              </w:rPr>
              <w:t>м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епина, д.49, кв.2. Площадь: 50,6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ружбы, д.26, кв.3. Площадь: 20,4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>27,9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 Маркса, д.38. Площадь общая: 319,9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250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ермонтова, д.6. Площадь общая: 158,6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 xml:space="preserve"> помещения №10-28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5D2AA2" w:rsidRDefault="002506D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Pr="005D2AA2" w:rsidRDefault="002506D7" w:rsidP="002506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FE06C7" w:rsidRPr="00FE06C7" w:rsidRDefault="00FE06C7" w:rsidP="002506D7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2019 год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Pr="005D2AA2" w:rsidRDefault="00FE06C7" w:rsidP="00C554D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shd w:val="clear" w:color="auto" w:fill="auto"/>
          </w:tcPr>
          <w:p w:rsidR="00FE06C7" w:rsidRDefault="00FE06C7" w:rsidP="00C554DC">
            <w:pPr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C554DC">
            <w:pPr>
              <w:jc w:val="center"/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</w:t>
            </w:r>
            <w:proofErr w:type="gramStart"/>
            <w:r w:rsidRPr="0011564C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</w:t>
            </w:r>
            <w:proofErr w:type="gramStart"/>
            <w:r w:rsidRPr="006E113B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</w:t>
            </w:r>
            <w:proofErr w:type="gramStart"/>
            <w:r w:rsidRPr="00EC354E"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, этаж:1.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FE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ибирская, д.30а. Площадь общая 69,1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AC3975" w:rsidRDefault="00FE06C7" w:rsidP="00C554DC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Pr="00AC3975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ривокзальная, д.51, кв.1 Площадь: 27,9 кв.</w:t>
            </w:r>
            <w:r w:rsidR="00CA4124">
              <w:rPr>
                <w:sz w:val="24"/>
                <w:szCs w:val="24"/>
              </w:rPr>
              <w:t>м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 Маркса, д.38. Площадь общая: 319,9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="0095111C"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ермонтова, д.6. Площадь общая: 158,6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  <w:r w:rsidR="0095111C">
              <w:rPr>
                <w:sz w:val="24"/>
                <w:szCs w:val="24"/>
              </w:rPr>
              <w:t xml:space="preserve"> помещения №10-28</w:t>
            </w:r>
            <w:r w:rsidR="0095111C" w:rsidRPr="0011564C">
              <w:rPr>
                <w:sz w:val="24"/>
                <w:szCs w:val="24"/>
              </w:rPr>
              <w:t xml:space="preserve">, этаж: </w:t>
            </w:r>
            <w:r w:rsidR="0095111C">
              <w:rPr>
                <w:sz w:val="24"/>
                <w:szCs w:val="24"/>
              </w:rPr>
              <w:t>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CA4124">
              <w:rPr>
                <w:sz w:val="24"/>
                <w:szCs w:val="24"/>
              </w:rPr>
              <w:t>м</w:t>
            </w:r>
            <w:proofErr w:type="gramEnd"/>
          </w:p>
        </w:tc>
      </w:tr>
      <w:tr w:rsidR="00903EC5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903EC5" w:rsidRDefault="00903EC5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903EC5" w:rsidRPr="005D2AA2" w:rsidRDefault="00903EC5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903EC5" w:rsidRDefault="00903EC5" w:rsidP="00903EC5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</w:t>
            </w:r>
            <w:r>
              <w:rPr>
                <w:sz w:val="24"/>
                <w:szCs w:val="24"/>
              </w:rPr>
              <w:t>12</w:t>
            </w:r>
            <w:r w:rsidRPr="005D2AA2">
              <w:rPr>
                <w:sz w:val="24"/>
                <w:szCs w:val="24"/>
              </w:rPr>
              <w:t xml:space="preserve">. Площадь общая: </w:t>
            </w:r>
            <w:r>
              <w:rPr>
                <w:sz w:val="24"/>
                <w:szCs w:val="24"/>
              </w:rPr>
              <w:t>310,3</w:t>
            </w:r>
            <w:r w:rsidRPr="005D2AA2">
              <w:rPr>
                <w:sz w:val="24"/>
                <w:szCs w:val="24"/>
              </w:rPr>
              <w:t xml:space="preserve"> кв. </w:t>
            </w:r>
            <w:proofErr w:type="spellStart"/>
            <w:r w:rsidR="00CA4124">
              <w:rPr>
                <w:sz w:val="24"/>
                <w:szCs w:val="24"/>
              </w:rPr>
              <w:t>м</w:t>
            </w:r>
            <w:proofErr w:type="gramStart"/>
            <w:r w:rsidRPr="005D2AA2">
              <w:rPr>
                <w:sz w:val="24"/>
                <w:szCs w:val="24"/>
              </w:rPr>
              <w:t>,э</w:t>
            </w:r>
            <w:proofErr w:type="gramEnd"/>
            <w:r w:rsidRPr="005D2AA2">
              <w:rPr>
                <w:sz w:val="24"/>
                <w:szCs w:val="24"/>
              </w:rPr>
              <w:t>таж</w:t>
            </w:r>
            <w:proofErr w:type="spellEnd"/>
            <w:r w:rsidRPr="005D2AA2">
              <w:rPr>
                <w:sz w:val="24"/>
                <w:szCs w:val="24"/>
              </w:rPr>
              <w:t>: 1.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E0F" w:rsidRDefault="00135E0F" w:rsidP="00916ABD">
      <w:r>
        <w:separator/>
      </w:r>
    </w:p>
  </w:endnote>
  <w:endnote w:type="continuationSeparator" w:id="1">
    <w:p w:rsidR="00135E0F" w:rsidRDefault="00135E0F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F" w:rsidRDefault="00135E0F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F" w:rsidRDefault="00135E0F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1"/>
      <w:docPartObj>
        <w:docPartGallery w:val="Page Numbers (Bottom of Page)"/>
        <w:docPartUnique/>
      </w:docPartObj>
    </w:sdtPr>
    <w:sdtContent>
      <w:p w:rsidR="00135E0F" w:rsidRDefault="00135E0F">
        <w:pPr>
          <w:pStyle w:val="ac"/>
          <w:jc w:val="center"/>
        </w:pPr>
      </w:p>
      <w:p w:rsidR="00135E0F" w:rsidRDefault="000F6C6B">
        <w:pPr>
          <w:pStyle w:val="ac"/>
          <w:jc w:val="center"/>
        </w:pPr>
      </w:p>
    </w:sdtContent>
  </w:sdt>
  <w:p w:rsidR="00135E0F" w:rsidRDefault="00135E0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E0F" w:rsidRDefault="00135E0F" w:rsidP="00916ABD">
      <w:r>
        <w:separator/>
      </w:r>
    </w:p>
  </w:footnote>
  <w:footnote w:type="continuationSeparator" w:id="1">
    <w:p w:rsidR="00135E0F" w:rsidRDefault="00135E0F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9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  <w:r>
          <w:fldChar w:fldCharType="begin"/>
        </w:r>
        <w:r w:rsidR="00135E0F">
          <w:instrText xml:space="preserve"> PAGE   \* MERGEFORMAT </w:instrText>
        </w:r>
        <w:r>
          <w:fldChar w:fldCharType="separate"/>
        </w:r>
        <w:r w:rsidR="005F6F8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35E0F" w:rsidRPr="009858E2" w:rsidRDefault="00135E0F" w:rsidP="009858E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E0F" w:rsidRDefault="00135E0F">
    <w:pPr>
      <w:pStyle w:val="aa"/>
      <w:jc w:val="center"/>
    </w:pPr>
    <w:r>
      <w:t>3</w:t>
    </w:r>
  </w:p>
  <w:p w:rsidR="00135E0F" w:rsidRPr="009858E2" w:rsidRDefault="00135E0F" w:rsidP="009858E2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9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</w:p>
    </w:sdtContent>
  </w:sdt>
  <w:p w:rsidR="00135E0F" w:rsidRPr="009858E2" w:rsidRDefault="00135E0F" w:rsidP="009858E2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1849877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  <w:r>
          <w:fldChar w:fldCharType="begin"/>
        </w:r>
        <w:r w:rsidR="00135E0F">
          <w:instrText xml:space="preserve"> PAGE   \* MERGEFORMAT </w:instrText>
        </w:r>
        <w:r>
          <w:fldChar w:fldCharType="separate"/>
        </w:r>
        <w:r w:rsidR="005F6F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35E0F" w:rsidRPr="009858E2" w:rsidRDefault="00135E0F" w:rsidP="009858E2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5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  <w:r>
          <w:fldChar w:fldCharType="begin"/>
        </w:r>
        <w:r w:rsidR="00135E0F">
          <w:instrText xml:space="preserve"> PAGE   \* MERGEFORMAT </w:instrText>
        </w:r>
        <w:r>
          <w:fldChar w:fldCharType="separate"/>
        </w:r>
        <w:r w:rsidR="005F6F8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35E0F" w:rsidRDefault="00135E0F">
    <w:pPr>
      <w:pStyle w:val="aa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1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  <w:r>
          <w:fldChar w:fldCharType="begin"/>
        </w:r>
        <w:r w:rsidR="00135E0F">
          <w:instrText xml:space="preserve"> PAGE   \* MERGEFORMAT </w:instrText>
        </w:r>
        <w:r>
          <w:fldChar w:fldCharType="separate"/>
        </w:r>
        <w:r w:rsidR="005F6F8F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35E0F" w:rsidRDefault="00135E0F" w:rsidP="0012651C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2"/>
      <w:docPartObj>
        <w:docPartGallery w:val="Page Numbers (Top of Page)"/>
        <w:docPartUnique/>
      </w:docPartObj>
    </w:sdtPr>
    <w:sdtContent>
      <w:p w:rsidR="00135E0F" w:rsidRDefault="000F6C6B">
        <w:pPr>
          <w:pStyle w:val="aa"/>
          <w:jc w:val="center"/>
        </w:pPr>
        <w:r>
          <w:fldChar w:fldCharType="begin"/>
        </w:r>
        <w:r w:rsidR="00135E0F">
          <w:instrText xml:space="preserve"> PAGE   \* MERGEFORMAT </w:instrText>
        </w:r>
        <w:r>
          <w:fldChar w:fldCharType="separate"/>
        </w:r>
        <w:r w:rsidR="005F6F8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35E0F" w:rsidRPr="009858E2" w:rsidRDefault="00135E0F" w:rsidP="009858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69BD"/>
    <w:rsid w:val="0005775A"/>
    <w:rsid w:val="00057B26"/>
    <w:rsid w:val="00061BC8"/>
    <w:rsid w:val="000633D9"/>
    <w:rsid w:val="00063D09"/>
    <w:rsid w:val="0007040F"/>
    <w:rsid w:val="00072B31"/>
    <w:rsid w:val="00072D76"/>
    <w:rsid w:val="00073A12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0F6C6B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3D7C"/>
    <w:rsid w:val="00134BF9"/>
    <w:rsid w:val="00135E0F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0DD1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6D7"/>
    <w:rsid w:val="00250D8B"/>
    <w:rsid w:val="00253784"/>
    <w:rsid w:val="0025574F"/>
    <w:rsid w:val="00255783"/>
    <w:rsid w:val="002609C1"/>
    <w:rsid w:val="00263780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C4E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1AB2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047E"/>
    <w:rsid w:val="003B2634"/>
    <w:rsid w:val="003B6979"/>
    <w:rsid w:val="003C297F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67D1C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4833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6D2B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3747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12A"/>
    <w:rsid w:val="005335C3"/>
    <w:rsid w:val="005369C2"/>
    <w:rsid w:val="00536EC2"/>
    <w:rsid w:val="00537138"/>
    <w:rsid w:val="005402BE"/>
    <w:rsid w:val="00540919"/>
    <w:rsid w:val="005423F8"/>
    <w:rsid w:val="00543486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2101"/>
    <w:rsid w:val="005636BC"/>
    <w:rsid w:val="005662CC"/>
    <w:rsid w:val="00567335"/>
    <w:rsid w:val="00573A4D"/>
    <w:rsid w:val="00574D7B"/>
    <w:rsid w:val="00577ADA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174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384F"/>
    <w:rsid w:val="005F4B1D"/>
    <w:rsid w:val="005F4C45"/>
    <w:rsid w:val="005F65AE"/>
    <w:rsid w:val="005F6F8F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5092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521C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6639"/>
    <w:rsid w:val="006C7DAE"/>
    <w:rsid w:val="006D04FE"/>
    <w:rsid w:val="006D1F91"/>
    <w:rsid w:val="006D223D"/>
    <w:rsid w:val="006D2D01"/>
    <w:rsid w:val="006D2E1E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86EEF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3AD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2C5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B22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47FF"/>
    <w:rsid w:val="008455E5"/>
    <w:rsid w:val="008471EF"/>
    <w:rsid w:val="008501DF"/>
    <w:rsid w:val="00850BF2"/>
    <w:rsid w:val="008511A1"/>
    <w:rsid w:val="00852F27"/>
    <w:rsid w:val="00853A7A"/>
    <w:rsid w:val="00853B6C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3EC5"/>
    <w:rsid w:val="00904AE0"/>
    <w:rsid w:val="00907388"/>
    <w:rsid w:val="00907D4E"/>
    <w:rsid w:val="009110F5"/>
    <w:rsid w:val="00913EFC"/>
    <w:rsid w:val="00914C75"/>
    <w:rsid w:val="00916ABD"/>
    <w:rsid w:val="009172D4"/>
    <w:rsid w:val="0091783F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11C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2F28"/>
    <w:rsid w:val="009B5824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2442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5FF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0FF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432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08"/>
    <w:rsid w:val="00BB0CBC"/>
    <w:rsid w:val="00BB189B"/>
    <w:rsid w:val="00BB1A22"/>
    <w:rsid w:val="00BB2E17"/>
    <w:rsid w:val="00BB459B"/>
    <w:rsid w:val="00BC16A4"/>
    <w:rsid w:val="00BC27DD"/>
    <w:rsid w:val="00BC3F78"/>
    <w:rsid w:val="00BC47A7"/>
    <w:rsid w:val="00BC6C97"/>
    <w:rsid w:val="00BC793C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4D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0DA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A4124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4AA6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435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5209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4B70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39"/>
    <w:rsid w:val="00DC2A94"/>
    <w:rsid w:val="00DC3978"/>
    <w:rsid w:val="00DC465E"/>
    <w:rsid w:val="00DC6ACE"/>
    <w:rsid w:val="00DC6FE9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458D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097"/>
    <w:rsid w:val="00E83266"/>
    <w:rsid w:val="00E84586"/>
    <w:rsid w:val="00E864BF"/>
    <w:rsid w:val="00E87416"/>
    <w:rsid w:val="00E913E6"/>
    <w:rsid w:val="00E9244F"/>
    <w:rsid w:val="00E92F6A"/>
    <w:rsid w:val="00E943E2"/>
    <w:rsid w:val="00E96E44"/>
    <w:rsid w:val="00E97977"/>
    <w:rsid w:val="00EA27B0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14BFD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66B2D"/>
    <w:rsid w:val="00F67899"/>
    <w:rsid w:val="00F67FC0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3FB4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06C7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644EE-0996-4AB9-9676-EC9A72CA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3</TotalTime>
  <Pages>18</Pages>
  <Words>3291</Words>
  <Characters>20393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6</cp:revision>
  <cp:lastPrinted>2018-12-26T08:55:00Z</cp:lastPrinted>
  <dcterms:created xsi:type="dcterms:W3CDTF">2019-11-08T07:59:00Z</dcterms:created>
  <dcterms:modified xsi:type="dcterms:W3CDTF">2019-11-08T08:54:00Z</dcterms:modified>
</cp:coreProperties>
</file>