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39D" w:rsidRDefault="00BE5EAB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9pt;margin-top:-1.35pt;width:53.05pt;height:54.6pt;z-index:251656704;mso-wrap-style:none" filled="f" stroked="f">
            <v:textbox style="mso-fit-shape-to-text:t">
              <w:txbxContent>
                <w:p w:rsidR="00A561AC" w:rsidRDefault="00391137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55FD5">
      <w:pPr>
        <w:spacing w:before="120"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5303C1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1004B">
        <w:rPr>
          <w:b/>
          <w:sz w:val="28"/>
          <w:szCs w:val="28"/>
        </w:rPr>
        <w:t>ДМИНИСТРАЦИЯ</w:t>
      </w:r>
      <w:r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Pr="00F8653C" w:rsidRDefault="00BE5EAB" w:rsidP="005C5A66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4" style="position:absolute;z-index:251657728" from="0,6.4pt" to="491.8pt,6.4pt" strokeweight="4.5pt">
            <v:stroke linestyle="thinThick"/>
          </v:line>
        </w:pict>
      </w:r>
      <w:r w:rsidR="00656C26" w:rsidRPr="00F8653C">
        <w:rPr>
          <w:sz w:val="28"/>
          <w:szCs w:val="28"/>
        </w:rPr>
        <w:t>о</w:t>
      </w:r>
      <w:r w:rsidR="005C5A66" w:rsidRPr="00F8653C">
        <w:rPr>
          <w:sz w:val="28"/>
          <w:szCs w:val="28"/>
        </w:rPr>
        <w:t>т</w:t>
      </w:r>
      <w:r w:rsidR="003D400C">
        <w:rPr>
          <w:sz w:val="28"/>
          <w:szCs w:val="28"/>
        </w:rPr>
        <w:t xml:space="preserve"> 31.01.2019 </w:t>
      </w:r>
      <w:r w:rsidR="00B44269">
        <w:rPr>
          <w:sz w:val="28"/>
          <w:szCs w:val="28"/>
        </w:rPr>
        <w:t>№</w:t>
      </w:r>
      <w:r w:rsidR="003D400C">
        <w:rPr>
          <w:sz w:val="28"/>
          <w:szCs w:val="28"/>
        </w:rPr>
        <w:t xml:space="preserve"> 72</w:t>
      </w:r>
    </w:p>
    <w:p w:rsidR="00A31132" w:rsidRDefault="00A31132" w:rsidP="009F3125">
      <w:pPr>
        <w:jc w:val="center"/>
        <w:rPr>
          <w:b/>
          <w:i/>
          <w:sz w:val="28"/>
          <w:szCs w:val="28"/>
        </w:rPr>
      </w:pPr>
    </w:p>
    <w:p w:rsidR="00B26908" w:rsidRPr="00B861D3" w:rsidRDefault="00B26908" w:rsidP="00B26908">
      <w:pPr>
        <w:jc w:val="center"/>
        <w:rPr>
          <w:rFonts w:eastAsia="TimesNewRoman,Bold"/>
          <w:b/>
          <w:i/>
          <w:sz w:val="28"/>
          <w:szCs w:val="28"/>
        </w:rPr>
      </w:pPr>
      <w:bookmarkStart w:id="0" w:name="_GoBack"/>
      <w:r w:rsidRPr="00A42A4D">
        <w:rPr>
          <w:b/>
          <w:bCs/>
          <w:i/>
          <w:sz w:val="28"/>
          <w:szCs w:val="28"/>
        </w:rPr>
        <w:t>О</w:t>
      </w:r>
      <w:r>
        <w:rPr>
          <w:b/>
          <w:bCs/>
          <w:i/>
          <w:sz w:val="28"/>
          <w:szCs w:val="28"/>
        </w:rPr>
        <w:t xml:space="preserve"> внесении изменений в</w:t>
      </w:r>
      <w:r w:rsidRPr="00A42A4D">
        <w:rPr>
          <w:b/>
          <w:bCs/>
          <w:i/>
          <w:sz w:val="28"/>
          <w:szCs w:val="28"/>
        </w:rPr>
        <w:t xml:space="preserve"> Регламент</w:t>
      </w:r>
      <w:r w:rsidR="003D4F8F">
        <w:rPr>
          <w:b/>
          <w:bCs/>
          <w:i/>
          <w:sz w:val="28"/>
          <w:szCs w:val="28"/>
        </w:rPr>
        <w:t xml:space="preserve"> </w:t>
      </w:r>
      <w:r w:rsidRPr="00A42A4D">
        <w:rPr>
          <w:b/>
          <w:i/>
          <w:sz w:val="28"/>
          <w:szCs w:val="28"/>
        </w:rPr>
        <w:t>предоставления мун</w:t>
      </w:r>
      <w:r w:rsidR="0052542B">
        <w:rPr>
          <w:b/>
          <w:i/>
          <w:sz w:val="28"/>
          <w:szCs w:val="28"/>
        </w:rPr>
        <w:t>иципальным казенным учреждением</w:t>
      </w:r>
      <w:r w:rsidRPr="00A42A4D">
        <w:rPr>
          <w:b/>
          <w:i/>
          <w:sz w:val="28"/>
          <w:szCs w:val="28"/>
        </w:rPr>
        <w:t xml:space="preserve"> «Архив муниципального образования город Каменск-Уральский» услуги </w:t>
      </w:r>
      <w:r>
        <w:rPr>
          <w:b/>
          <w:i/>
          <w:sz w:val="28"/>
          <w:szCs w:val="28"/>
        </w:rPr>
        <w:t xml:space="preserve">по </w:t>
      </w:r>
      <w:r w:rsidRPr="00B861D3">
        <w:rPr>
          <w:rFonts w:eastAsia="TimesNewRoman,Bold"/>
          <w:b/>
          <w:i/>
          <w:sz w:val="28"/>
          <w:szCs w:val="28"/>
        </w:rPr>
        <w:t>организации информационного обеспечения граждан</w:t>
      </w:r>
      <w:r w:rsidRPr="00B861D3">
        <w:rPr>
          <w:rFonts w:eastAsia="TimesNewRoman"/>
          <w:b/>
          <w:i/>
          <w:sz w:val="28"/>
          <w:szCs w:val="28"/>
        </w:rPr>
        <w:t xml:space="preserve">, </w:t>
      </w:r>
      <w:r w:rsidRPr="00B861D3">
        <w:rPr>
          <w:rFonts w:eastAsia="TimesNewRoman,Bold"/>
          <w:b/>
          <w:i/>
          <w:sz w:val="28"/>
          <w:szCs w:val="28"/>
        </w:rPr>
        <w:t xml:space="preserve">организаций и общественных </w:t>
      </w:r>
      <w:r w:rsidR="00317421">
        <w:rPr>
          <w:rFonts w:eastAsia="TimesNewRoman,Bold"/>
          <w:b/>
          <w:i/>
          <w:sz w:val="28"/>
          <w:szCs w:val="28"/>
        </w:rPr>
        <w:t xml:space="preserve">объединений на основе документов </w:t>
      </w:r>
      <w:r w:rsidRPr="00B861D3">
        <w:rPr>
          <w:rFonts w:eastAsia="TimesNewRoman,Bold"/>
          <w:b/>
          <w:i/>
          <w:sz w:val="28"/>
          <w:szCs w:val="28"/>
        </w:rPr>
        <w:t>Архивного фонда Российской Федерации и других архивных документов</w:t>
      </w:r>
    </w:p>
    <w:bookmarkEnd w:id="0"/>
    <w:p w:rsidR="00A42A4D" w:rsidRPr="00A42A4D" w:rsidRDefault="00A42A4D" w:rsidP="00A42A4D">
      <w:pPr>
        <w:jc w:val="center"/>
        <w:rPr>
          <w:rFonts w:eastAsia="TimesNewRoman,Bold"/>
          <w:b/>
          <w:i/>
          <w:sz w:val="28"/>
          <w:szCs w:val="28"/>
        </w:rPr>
      </w:pPr>
    </w:p>
    <w:p w:rsidR="001418A5" w:rsidRPr="000B25ED" w:rsidRDefault="001418A5" w:rsidP="001418A5">
      <w:pPr>
        <w:ind w:firstLine="709"/>
        <w:jc w:val="both"/>
        <w:rPr>
          <w:color w:val="000000"/>
          <w:sz w:val="28"/>
          <w:szCs w:val="28"/>
        </w:rPr>
      </w:pPr>
      <w:proofErr w:type="gramStart"/>
      <w:r w:rsidRPr="000B25E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Федеральным законом от 27.07.</w:t>
      </w:r>
      <w:r w:rsidRPr="000B25ED">
        <w:rPr>
          <w:sz w:val="28"/>
          <w:szCs w:val="28"/>
        </w:rPr>
        <w:t>2010 № 210-ФЗ «Об организации предоставления государственных и муниципальных услуг», постановлением Правительства Российской Федерации от 13.06.2018 № 676 «О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регламентов», постановлением Администрации города Каменска-Уральского от 06.12.2018 № 1052 «О внесении изменений в Порядок разработки и проведения экспертизы проектов административных регламентов</w:t>
      </w:r>
      <w:proofErr w:type="gramEnd"/>
      <w:r w:rsidRPr="000B25ED">
        <w:rPr>
          <w:sz w:val="28"/>
          <w:szCs w:val="28"/>
        </w:rPr>
        <w:t xml:space="preserve"> предоставления муниципальных услуг органами местного самоуправления муниципального образования городКаменск-Уральский и утверждения соответствующих административных регламентов</w:t>
      </w:r>
      <w:r>
        <w:rPr>
          <w:sz w:val="28"/>
          <w:szCs w:val="28"/>
        </w:rPr>
        <w:t>»,</w:t>
      </w:r>
      <w:r w:rsidRPr="000B25ED">
        <w:rPr>
          <w:sz w:val="28"/>
          <w:szCs w:val="28"/>
        </w:rPr>
        <w:t xml:space="preserve"> в целях приведения действующего нормативного правого акта в соответствие с законодательством</w:t>
      </w:r>
      <w:proofErr w:type="gramStart"/>
      <w:r w:rsidRPr="000B25ED">
        <w:rPr>
          <w:sz w:val="28"/>
          <w:szCs w:val="28"/>
        </w:rPr>
        <w:t>,А</w:t>
      </w:r>
      <w:proofErr w:type="gramEnd"/>
      <w:r w:rsidRPr="000B25ED">
        <w:rPr>
          <w:sz w:val="28"/>
          <w:szCs w:val="28"/>
        </w:rPr>
        <w:t>дминистрация города Каменска-Уральского</w:t>
      </w:r>
    </w:p>
    <w:p w:rsidR="00740A73" w:rsidRPr="002A4C53" w:rsidRDefault="00C052F1" w:rsidP="00F979DF">
      <w:pPr>
        <w:jc w:val="both"/>
        <w:rPr>
          <w:b/>
          <w:sz w:val="28"/>
          <w:szCs w:val="28"/>
        </w:rPr>
      </w:pPr>
      <w:r w:rsidRPr="002A4C53">
        <w:rPr>
          <w:b/>
          <w:sz w:val="28"/>
          <w:szCs w:val="28"/>
        </w:rPr>
        <w:t>ПОСТАНОВЛЯ</w:t>
      </w:r>
      <w:r w:rsidR="0091004B" w:rsidRPr="002A4C53">
        <w:rPr>
          <w:b/>
          <w:sz w:val="28"/>
          <w:szCs w:val="28"/>
        </w:rPr>
        <w:t>ЕТ</w:t>
      </w:r>
      <w:r w:rsidRPr="002A4C53">
        <w:rPr>
          <w:b/>
          <w:sz w:val="28"/>
          <w:szCs w:val="28"/>
        </w:rPr>
        <w:t>:</w:t>
      </w:r>
    </w:p>
    <w:p w:rsidR="003E4B5E" w:rsidRPr="00275873" w:rsidRDefault="003E4B5E" w:rsidP="00A36CCF">
      <w:pPr>
        <w:numPr>
          <w:ilvl w:val="0"/>
          <w:numId w:val="4"/>
        </w:numPr>
        <w:tabs>
          <w:tab w:val="clear" w:pos="1725"/>
          <w:tab w:val="num" w:pos="0"/>
          <w:tab w:val="left" w:pos="1134"/>
          <w:tab w:val="left" w:pos="156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</w:rPr>
        <w:t>Внести в</w:t>
      </w:r>
      <w:r w:rsidR="000B3F73">
        <w:rPr>
          <w:spacing w:val="-2"/>
          <w:sz w:val="28"/>
          <w:szCs w:val="28"/>
        </w:rPr>
        <w:t>Регламент</w:t>
      </w:r>
      <w:r w:rsidR="000B3F73" w:rsidRPr="00B14842">
        <w:rPr>
          <w:spacing w:val="-2"/>
          <w:sz w:val="28"/>
          <w:szCs w:val="28"/>
        </w:rPr>
        <w:t xml:space="preserve"> предоставления </w:t>
      </w:r>
      <w:r w:rsidRPr="00EA77B4">
        <w:rPr>
          <w:spacing w:val="-2"/>
          <w:sz w:val="28"/>
          <w:szCs w:val="28"/>
        </w:rPr>
        <w:t>муни</w:t>
      </w:r>
      <w:r w:rsidR="0052542B">
        <w:rPr>
          <w:spacing w:val="-2"/>
          <w:sz w:val="28"/>
          <w:szCs w:val="28"/>
        </w:rPr>
        <w:t xml:space="preserve">ципальным казенным учреждением </w:t>
      </w:r>
      <w:r w:rsidRPr="00EA77B4">
        <w:rPr>
          <w:spacing w:val="-2"/>
          <w:sz w:val="28"/>
          <w:szCs w:val="28"/>
        </w:rPr>
        <w:t>«Архив муниципального образования город Каменск-Уральский</w:t>
      </w:r>
      <w:proofErr w:type="gramStart"/>
      <w:r w:rsidRPr="00EA77B4">
        <w:rPr>
          <w:spacing w:val="-2"/>
          <w:sz w:val="28"/>
          <w:szCs w:val="28"/>
        </w:rPr>
        <w:t>»</w:t>
      </w:r>
      <w:r w:rsidR="000B3F73" w:rsidRPr="00B14842">
        <w:rPr>
          <w:sz w:val="28"/>
        </w:rPr>
        <w:t>у</w:t>
      </w:r>
      <w:proofErr w:type="gramEnd"/>
      <w:r w:rsidR="000B3F73" w:rsidRPr="00B14842">
        <w:rPr>
          <w:sz w:val="28"/>
        </w:rPr>
        <w:t>слуги</w:t>
      </w:r>
      <w:r w:rsidR="000B3F73" w:rsidRPr="00B26908">
        <w:rPr>
          <w:sz w:val="28"/>
          <w:szCs w:val="28"/>
        </w:rPr>
        <w:t xml:space="preserve">по </w:t>
      </w:r>
      <w:r w:rsidR="000B3F73" w:rsidRPr="00B26908">
        <w:rPr>
          <w:rFonts w:eastAsia="TimesNewRoman,Bold"/>
          <w:sz w:val="28"/>
          <w:szCs w:val="28"/>
        </w:rPr>
        <w:t>организации информационного обеспечения граждан</w:t>
      </w:r>
      <w:r w:rsidR="000B3F73" w:rsidRPr="00B26908">
        <w:rPr>
          <w:rFonts w:eastAsia="TimesNewRoman"/>
          <w:sz w:val="28"/>
          <w:szCs w:val="28"/>
        </w:rPr>
        <w:t xml:space="preserve">, </w:t>
      </w:r>
      <w:r w:rsidR="000B3F73" w:rsidRPr="00B26908">
        <w:rPr>
          <w:rFonts w:eastAsia="TimesNewRoman,Bold"/>
          <w:sz w:val="28"/>
          <w:szCs w:val="28"/>
        </w:rPr>
        <w:t>организаций и общественных объединений на основе документов Архивного фонда Российской Федерации и других архивных документов</w:t>
      </w:r>
      <w:r>
        <w:rPr>
          <w:rFonts w:eastAsia="TimesNewRoman,Bold"/>
          <w:sz w:val="28"/>
          <w:szCs w:val="28"/>
        </w:rPr>
        <w:t xml:space="preserve"> (далее – Регламент)</w:t>
      </w:r>
      <w:r w:rsidR="000B3F73">
        <w:rPr>
          <w:sz w:val="28"/>
          <w:szCs w:val="28"/>
        </w:rPr>
        <w:t>, утвержденн</w:t>
      </w:r>
      <w:r w:rsidR="00651BA8">
        <w:rPr>
          <w:sz w:val="28"/>
          <w:szCs w:val="28"/>
        </w:rPr>
        <w:t>ый</w:t>
      </w:r>
      <w:r w:rsidR="000B3F73">
        <w:rPr>
          <w:sz w:val="28"/>
          <w:szCs w:val="28"/>
        </w:rPr>
        <w:t xml:space="preserve"> постановлением Администрации города Каменска-Уральского от14.06.2013 №80</w:t>
      </w:r>
      <w:r w:rsidR="000B3F73" w:rsidRPr="00B26908">
        <w:rPr>
          <w:sz w:val="28"/>
          <w:szCs w:val="28"/>
        </w:rPr>
        <w:t>7</w:t>
      </w:r>
      <w:r w:rsidR="000B3F73">
        <w:rPr>
          <w:sz w:val="28"/>
          <w:szCs w:val="28"/>
        </w:rPr>
        <w:t xml:space="preserve"> (в редакции постановлений </w:t>
      </w:r>
      <w:r w:rsidR="000B3F73" w:rsidRPr="00275873">
        <w:rPr>
          <w:sz w:val="28"/>
          <w:szCs w:val="28"/>
        </w:rPr>
        <w:t xml:space="preserve">Администрации </w:t>
      </w:r>
      <w:r w:rsidR="00F0006E">
        <w:rPr>
          <w:color w:val="000000"/>
          <w:sz w:val="28"/>
          <w:szCs w:val="28"/>
        </w:rPr>
        <w:t xml:space="preserve">города Каменска-Уральского </w:t>
      </w:r>
      <w:r w:rsidR="000B3F73" w:rsidRPr="00275873">
        <w:rPr>
          <w:color w:val="000000"/>
          <w:sz w:val="28"/>
          <w:szCs w:val="28"/>
        </w:rPr>
        <w:t>от</w:t>
      </w:r>
      <w:r w:rsidR="000B3F73">
        <w:rPr>
          <w:color w:val="000000"/>
          <w:sz w:val="28"/>
          <w:szCs w:val="28"/>
        </w:rPr>
        <w:t xml:space="preserve"> 27.11.2013 № 168</w:t>
      </w:r>
      <w:r w:rsidR="000B3F73" w:rsidRPr="00B26908">
        <w:rPr>
          <w:color w:val="000000"/>
          <w:sz w:val="28"/>
          <w:szCs w:val="28"/>
        </w:rPr>
        <w:t>7</w:t>
      </w:r>
      <w:r w:rsidR="000B3F73">
        <w:rPr>
          <w:color w:val="000000"/>
          <w:sz w:val="28"/>
          <w:szCs w:val="28"/>
        </w:rPr>
        <w:t xml:space="preserve">, от 20.05.2014 № 693, от 10.07.2014 № 970, </w:t>
      </w:r>
      <w:r>
        <w:rPr>
          <w:color w:val="000000"/>
          <w:sz w:val="28"/>
          <w:szCs w:val="28"/>
        </w:rPr>
        <w:t xml:space="preserve">от 12.12.2014№ 1694, </w:t>
      </w:r>
      <w:r w:rsidR="000B3F73" w:rsidRPr="00156736">
        <w:rPr>
          <w:color w:val="000000"/>
          <w:sz w:val="28"/>
          <w:szCs w:val="28"/>
        </w:rPr>
        <w:t xml:space="preserve">от </w:t>
      </w:r>
      <w:proofErr w:type="gramStart"/>
      <w:r w:rsidR="000B3F73" w:rsidRPr="00156736">
        <w:rPr>
          <w:color w:val="000000"/>
          <w:sz w:val="28"/>
          <w:szCs w:val="28"/>
        </w:rPr>
        <w:t>15.04.2015 № 533</w:t>
      </w:r>
      <w:r w:rsidR="00123A49">
        <w:rPr>
          <w:color w:val="000000"/>
          <w:sz w:val="28"/>
          <w:szCs w:val="28"/>
        </w:rPr>
        <w:t xml:space="preserve">, </w:t>
      </w:r>
      <w:r w:rsidR="00123A49" w:rsidRPr="00123A49">
        <w:rPr>
          <w:color w:val="000000"/>
          <w:sz w:val="28"/>
          <w:szCs w:val="28"/>
        </w:rPr>
        <w:t>от 07.09.2016 № 1249</w:t>
      </w:r>
      <w:r w:rsidR="00F33ACF">
        <w:rPr>
          <w:color w:val="000000"/>
          <w:sz w:val="28"/>
          <w:szCs w:val="28"/>
        </w:rPr>
        <w:t xml:space="preserve">, </w:t>
      </w:r>
      <w:r w:rsidR="00F33ACF" w:rsidRPr="00F8653C">
        <w:rPr>
          <w:sz w:val="28"/>
          <w:szCs w:val="28"/>
        </w:rPr>
        <w:t>от</w:t>
      </w:r>
      <w:r w:rsidR="00F33ACF">
        <w:rPr>
          <w:sz w:val="28"/>
          <w:szCs w:val="28"/>
        </w:rPr>
        <w:t xml:space="preserve"> 01.12.2016 № 1601</w:t>
      </w:r>
      <w:r w:rsidR="002165E7">
        <w:rPr>
          <w:sz w:val="28"/>
          <w:szCs w:val="28"/>
        </w:rPr>
        <w:t>, от 23.03.2017 № 211</w:t>
      </w:r>
      <w:r w:rsidR="00F47063">
        <w:rPr>
          <w:sz w:val="28"/>
          <w:szCs w:val="28"/>
        </w:rPr>
        <w:t>, от 12.09.2018 № 795</w:t>
      </w:r>
      <w:r w:rsidR="001418A5">
        <w:rPr>
          <w:sz w:val="28"/>
          <w:szCs w:val="28"/>
        </w:rPr>
        <w:t>, от 16.11.2018 № 978</w:t>
      </w:r>
      <w:r w:rsidR="000B3F73" w:rsidRPr="00275873">
        <w:rPr>
          <w:color w:val="000000"/>
          <w:sz w:val="28"/>
          <w:szCs w:val="28"/>
        </w:rPr>
        <w:t>)</w:t>
      </w:r>
      <w:r w:rsidR="00920467">
        <w:rPr>
          <w:color w:val="000000"/>
          <w:sz w:val="28"/>
          <w:szCs w:val="28"/>
        </w:rPr>
        <w:t>следующие изменения</w:t>
      </w:r>
      <w:r>
        <w:rPr>
          <w:color w:val="000000"/>
          <w:sz w:val="28"/>
          <w:szCs w:val="28"/>
        </w:rPr>
        <w:t>:</w:t>
      </w:r>
      <w:proofErr w:type="gramEnd"/>
    </w:p>
    <w:p w:rsidR="00C454C3" w:rsidRPr="00C454C3" w:rsidRDefault="00C454C3" w:rsidP="00C454C3">
      <w:pPr>
        <w:pStyle w:val="af0"/>
        <w:numPr>
          <w:ilvl w:val="0"/>
          <w:numId w:val="22"/>
        </w:numPr>
        <w:tabs>
          <w:tab w:val="left" w:pos="0"/>
          <w:tab w:val="left" w:pos="1120"/>
        </w:tabs>
        <w:autoSpaceDE w:val="0"/>
        <w:autoSpaceDN w:val="0"/>
        <w:adjustRightInd w:val="0"/>
        <w:ind w:hanging="11"/>
        <w:jc w:val="both"/>
        <w:rPr>
          <w:color w:val="000000"/>
          <w:sz w:val="28"/>
          <w:szCs w:val="28"/>
        </w:rPr>
      </w:pPr>
      <w:r w:rsidRPr="00C454C3">
        <w:rPr>
          <w:color w:val="000000"/>
          <w:sz w:val="28"/>
          <w:szCs w:val="28"/>
        </w:rPr>
        <w:t xml:space="preserve">дополнить раздел </w:t>
      </w:r>
      <w:r w:rsidR="001418A5">
        <w:rPr>
          <w:color w:val="000000"/>
          <w:sz w:val="28"/>
          <w:szCs w:val="28"/>
        </w:rPr>
        <w:t>3</w:t>
      </w:r>
      <w:r w:rsidR="00BA1605">
        <w:rPr>
          <w:color w:val="000000"/>
          <w:sz w:val="28"/>
          <w:szCs w:val="28"/>
        </w:rPr>
        <w:t>.</w:t>
      </w:r>
      <w:r w:rsidR="001418A5">
        <w:rPr>
          <w:color w:val="000000"/>
          <w:sz w:val="28"/>
          <w:szCs w:val="28"/>
        </w:rPr>
        <w:t xml:space="preserve"> Регламента пунктом 3.7</w:t>
      </w:r>
      <w:r w:rsidRPr="00C454C3">
        <w:rPr>
          <w:color w:val="000000"/>
          <w:sz w:val="28"/>
          <w:szCs w:val="28"/>
        </w:rPr>
        <w:t>.</w:t>
      </w:r>
      <w:r w:rsidRPr="00C454C3">
        <w:rPr>
          <w:sz w:val="28"/>
          <w:szCs w:val="28"/>
        </w:rPr>
        <w:t xml:space="preserve"> следующего содержания:</w:t>
      </w:r>
    </w:p>
    <w:p w:rsidR="001418A5" w:rsidRPr="004F57E9" w:rsidRDefault="001418A5" w:rsidP="001418A5">
      <w:pPr>
        <w:pStyle w:val="af0"/>
        <w:autoSpaceDE w:val="0"/>
        <w:autoSpaceDN w:val="0"/>
        <w:adjustRightInd w:val="0"/>
        <w:ind w:left="0" w:firstLine="720"/>
        <w:jc w:val="both"/>
        <w:outlineLvl w:val="1"/>
        <w:rPr>
          <w:sz w:val="28"/>
          <w:szCs w:val="28"/>
          <w:lang w:eastAsia="en-US"/>
        </w:rPr>
      </w:pPr>
      <w:r w:rsidRPr="004F57E9">
        <w:rPr>
          <w:sz w:val="28"/>
          <w:szCs w:val="28"/>
        </w:rPr>
        <w:t>«</w:t>
      </w:r>
      <w:r>
        <w:rPr>
          <w:sz w:val="28"/>
          <w:szCs w:val="28"/>
          <w:lang w:eastAsia="en-US"/>
        </w:rPr>
        <w:t>3.7</w:t>
      </w:r>
      <w:r w:rsidRPr="004F57E9">
        <w:rPr>
          <w:sz w:val="28"/>
          <w:szCs w:val="28"/>
          <w:lang w:eastAsia="en-US"/>
        </w:rPr>
        <w:t>. Порядок исправления допущенных опечаток и ошибок в выданных в результате предоставления услуги документах.</w:t>
      </w:r>
    </w:p>
    <w:p w:rsidR="001418A5" w:rsidRPr="004F57E9" w:rsidRDefault="001418A5" w:rsidP="001418A5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4F57E9">
        <w:rPr>
          <w:sz w:val="28"/>
          <w:szCs w:val="28"/>
        </w:rPr>
        <w:lastRenderedPageBreak/>
        <w:t>Основанием для начала процедуры является представление (направление) заявителем запроса об исправлении опечаток и (или) ошибок, допущенных в выданных в результате предоставления услуги документах.</w:t>
      </w:r>
    </w:p>
    <w:p w:rsidR="001418A5" w:rsidRPr="004F57E9" w:rsidRDefault="004F26FD" w:rsidP="001418A5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Специалист</w:t>
      </w:r>
      <w:r w:rsidR="001418A5" w:rsidRPr="004F57E9">
        <w:rPr>
          <w:sz w:val="28"/>
          <w:szCs w:val="28"/>
        </w:rPr>
        <w:t xml:space="preserve"> муниципального архива, рассматривает заявление, представленное заявителем, и проводит проверку указанных в заявлении сведений в срок, не превышающий 3 рабочих дней </w:t>
      </w:r>
      <w:proofErr w:type="gramStart"/>
      <w:r w:rsidR="001418A5" w:rsidRPr="004F57E9">
        <w:rPr>
          <w:sz w:val="28"/>
          <w:szCs w:val="28"/>
        </w:rPr>
        <w:t>с даты регистрации</w:t>
      </w:r>
      <w:proofErr w:type="gramEnd"/>
      <w:r w:rsidR="001418A5" w:rsidRPr="004F57E9">
        <w:rPr>
          <w:sz w:val="28"/>
          <w:szCs w:val="28"/>
        </w:rPr>
        <w:t xml:space="preserve"> соответствующего запроса.</w:t>
      </w:r>
    </w:p>
    <w:p w:rsidR="001418A5" w:rsidRPr="004F57E9" w:rsidRDefault="001418A5" w:rsidP="001418A5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proofErr w:type="gramStart"/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 w:rsidR="004F26FD">
        <w:rPr>
          <w:sz w:val="28"/>
          <w:szCs w:val="28"/>
        </w:rPr>
        <w:t>специалист</w:t>
      </w:r>
      <w:r w:rsidRPr="004F57E9">
        <w:rPr>
          <w:sz w:val="28"/>
          <w:szCs w:val="28"/>
        </w:rPr>
        <w:t xml:space="preserve"> муниципального архива осуществляет исправление и замену указанных документов в срок, не превышающий 5 рабочих дней с момента регистрации соответствующего запроса. </w:t>
      </w:r>
      <w:proofErr w:type="gramEnd"/>
    </w:p>
    <w:p w:rsidR="001418A5" w:rsidRPr="004F57E9" w:rsidRDefault="001418A5" w:rsidP="001418A5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 w:rsidR="004F26FD">
        <w:rPr>
          <w:sz w:val="28"/>
          <w:szCs w:val="28"/>
        </w:rPr>
        <w:t>специалист</w:t>
      </w:r>
      <w:r w:rsidRPr="004F57E9">
        <w:rPr>
          <w:sz w:val="28"/>
          <w:szCs w:val="28"/>
        </w:rPr>
        <w:t xml:space="preserve"> муниципального архива письменно сообщает заявителю об отсутствии таких опечаток и (или) ошибок в срок, не превышающий 5 рабочих дней с момента регистрации соответствующего запроса. </w:t>
      </w:r>
    </w:p>
    <w:p w:rsidR="001418A5" w:rsidRPr="004F57E9" w:rsidRDefault="001418A5" w:rsidP="001418A5">
      <w:pPr>
        <w:pStyle w:val="af0"/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4F57E9">
        <w:rPr>
          <w:sz w:val="28"/>
          <w:szCs w:val="28"/>
        </w:rPr>
        <w:t>Результатом процедуры является направление ответа заявителю</w:t>
      </w:r>
      <w:proofErr w:type="gramStart"/>
      <w:r w:rsidRPr="004F57E9">
        <w:rPr>
          <w:sz w:val="28"/>
          <w:szCs w:val="28"/>
        </w:rPr>
        <w:t>.».</w:t>
      </w:r>
      <w:proofErr w:type="gramEnd"/>
    </w:p>
    <w:p w:rsidR="00156736" w:rsidRDefault="00CF05FC" w:rsidP="005E58CB">
      <w:pPr>
        <w:autoSpaceDE w:val="0"/>
        <w:autoSpaceDN w:val="0"/>
        <w:adjustRightInd w:val="0"/>
        <w:ind w:firstLine="720"/>
        <w:jc w:val="both"/>
        <w:rPr>
          <w:bCs/>
          <w:iCs/>
          <w:sz w:val="28"/>
          <w:szCs w:val="28"/>
        </w:rPr>
      </w:pPr>
      <w:r w:rsidRPr="00C1722E">
        <w:rPr>
          <w:bCs/>
          <w:iCs/>
          <w:sz w:val="28"/>
          <w:szCs w:val="28"/>
        </w:rPr>
        <w:t>2</w:t>
      </w:r>
      <w:r w:rsidR="006A2E1B" w:rsidRPr="00C1722E">
        <w:rPr>
          <w:bCs/>
          <w:iCs/>
          <w:sz w:val="28"/>
          <w:szCs w:val="28"/>
        </w:rPr>
        <w:t xml:space="preserve">. </w:t>
      </w:r>
      <w:r w:rsidR="00156736" w:rsidRPr="00C1722E">
        <w:rPr>
          <w:bCs/>
          <w:iCs/>
          <w:sz w:val="28"/>
          <w:szCs w:val="28"/>
        </w:rPr>
        <w:t>Опубликов</w:t>
      </w:r>
      <w:r w:rsidR="00156736">
        <w:rPr>
          <w:bCs/>
          <w:iCs/>
          <w:sz w:val="28"/>
          <w:szCs w:val="28"/>
        </w:rPr>
        <w:t>ать настоящее постановление в газете «Каменский рабочий» и разместить на официальном сайте муниципального образования</w:t>
      </w:r>
      <w:r w:rsidR="00093B15">
        <w:rPr>
          <w:bCs/>
          <w:iCs/>
          <w:sz w:val="28"/>
          <w:szCs w:val="28"/>
        </w:rPr>
        <w:t>город Каменск-Уральский</w:t>
      </w:r>
      <w:r w:rsidR="00156736">
        <w:rPr>
          <w:bCs/>
          <w:iCs/>
          <w:sz w:val="28"/>
          <w:szCs w:val="28"/>
        </w:rPr>
        <w:t>.</w:t>
      </w:r>
    </w:p>
    <w:p w:rsidR="006A2E1B" w:rsidRDefault="00CF05FC" w:rsidP="006A2E1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156736">
        <w:rPr>
          <w:bCs/>
          <w:iCs/>
          <w:sz w:val="28"/>
          <w:szCs w:val="28"/>
        </w:rPr>
        <w:t xml:space="preserve">. </w:t>
      </w:r>
      <w:proofErr w:type="gramStart"/>
      <w:r w:rsidR="006A2E1B">
        <w:rPr>
          <w:bCs/>
          <w:iCs/>
          <w:sz w:val="28"/>
          <w:szCs w:val="28"/>
        </w:rPr>
        <w:t>Контроль за</w:t>
      </w:r>
      <w:proofErr w:type="gramEnd"/>
      <w:r w:rsidR="006A2E1B">
        <w:rPr>
          <w:bCs/>
          <w:iCs/>
          <w:sz w:val="28"/>
          <w:szCs w:val="28"/>
        </w:rPr>
        <w:t xml:space="preserve"> исполнением настоящего постановления возложить </w:t>
      </w:r>
      <w:r w:rsidR="006A2E1B" w:rsidRPr="002256D2">
        <w:rPr>
          <w:bCs/>
          <w:iCs/>
          <w:sz w:val="28"/>
          <w:szCs w:val="28"/>
        </w:rPr>
        <w:t>на</w:t>
      </w:r>
      <w:r w:rsidR="006A2E1B">
        <w:rPr>
          <w:bCs/>
          <w:iCs/>
          <w:sz w:val="28"/>
          <w:szCs w:val="28"/>
        </w:rPr>
        <w:t>руководителя аппарата Администрации города</w:t>
      </w:r>
      <w:r w:rsidR="009924B8">
        <w:rPr>
          <w:bCs/>
          <w:iCs/>
          <w:sz w:val="28"/>
          <w:szCs w:val="28"/>
        </w:rPr>
        <w:t>В.С. Шауракса.</w:t>
      </w:r>
    </w:p>
    <w:p w:rsidR="00ED6957" w:rsidRDefault="00ED6957" w:rsidP="00F42D7A">
      <w:pPr>
        <w:pStyle w:val="a7"/>
      </w:pPr>
    </w:p>
    <w:p w:rsidR="00143DD0" w:rsidRDefault="00143DD0" w:rsidP="00F42D7A">
      <w:pPr>
        <w:pStyle w:val="a7"/>
      </w:pPr>
    </w:p>
    <w:p w:rsidR="00156736" w:rsidRDefault="00156736" w:rsidP="0030212F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857C4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857C40">
        <w:rPr>
          <w:sz w:val="28"/>
          <w:szCs w:val="28"/>
        </w:rPr>
        <w:t xml:space="preserve"> города</w:t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 w:rsidRPr="00857C40">
        <w:rPr>
          <w:sz w:val="28"/>
          <w:szCs w:val="28"/>
        </w:rPr>
        <w:tab/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7566A9" w:rsidRDefault="007566A9" w:rsidP="00F42D7A">
      <w:pPr>
        <w:pStyle w:val="a7"/>
      </w:pPr>
    </w:p>
    <w:p w:rsidR="00E70D71" w:rsidRDefault="00E70D71" w:rsidP="00CE03EF">
      <w:pPr>
        <w:pStyle w:val="a7"/>
        <w:jc w:val="left"/>
      </w:pPr>
    </w:p>
    <w:sectPr w:rsidR="00E70D71" w:rsidSect="002353B3">
      <w:headerReference w:type="even" r:id="rId9"/>
      <w:headerReference w:type="default" r:id="rId10"/>
      <w:pgSz w:w="11906" w:h="16838"/>
      <w:pgMar w:top="1134" w:right="680" w:bottom="1134" w:left="136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EAB" w:rsidRDefault="00BE5EAB">
      <w:r>
        <w:separator/>
      </w:r>
    </w:p>
  </w:endnote>
  <w:endnote w:type="continuationSeparator" w:id="0">
    <w:p w:rsidR="00BE5EAB" w:rsidRDefault="00BE5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EAB" w:rsidRDefault="00BE5EAB">
      <w:r>
        <w:separator/>
      </w:r>
    </w:p>
  </w:footnote>
  <w:footnote w:type="continuationSeparator" w:id="0">
    <w:p w:rsidR="00BE5EAB" w:rsidRDefault="00BE5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1AC" w:rsidRDefault="001E2331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1AC" w:rsidRDefault="001E2331" w:rsidP="000D20CA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561AC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17421">
      <w:rPr>
        <w:rStyle w:val="a6"/>
        <w:noProof/>
      </w:rPr>
      <w:t>2</w:t>
    </w:r>
    <w:r>
      <w:rPr>
        <w:rStyle w:val="a6"/>
      </w:rPr>
      <w:fldChar w:fldCharType="end"/>
    </w:r>
  </w:p>
  <w:p w:rsidR="00A561AC" w:rsidRDefault="00A561A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47D"/>
    <w:multiLevelType w:val="hybridMultilevel"/>
    <w:tmpl w:val="ACD867B6"/>
    <w:lvl w:ilvl="0" w:tplc="9580BB86">
      <w:start w:val="1"/>
      <w:numFmt w:val="decimal"/>
      <w:lvlText w:val="%1)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166B2B9F"/>
    <w:multiLevelType w:val="hybridMultilevel"/>
    <w:tmpl w:val="CC686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185199"/>
    <w:multiLevelType w:val="hybridMultilevel"/>
    <w:tmpl w:val="4B9881A0"/>
    <w:lvl w:ilvl="0" w:tplc="B90EE95E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1A6517"/>
    <w:multiLevelType w:val="multilevel"/>
    <w:tmpl w:val="CE4E325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5">
    <w:nsid w:val="26C1789C"/>
    <w:multiLevelType w:val="multilevel"/>
    <w:tmpl w:val="4B9881A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43332D"/>
    <w:multiLevelType w:val="hybridMultilevel"/>
    <w:tmpl w:val="5058A554"/>
    <w:lvl w:ilvl="0" w:tplc="8632BD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525321"/>
    <w:multiLevelType w:val="singleLevel"/>
    <w:tmpl w:val="CAB8754E"/>
    <w:lvl w:ilvl="0">
      <w:start w:val="1"/>
      <w:numFmt w:val="decimal"/>
      <w:lvlText w:val="%1."/>
      <w:lvlJc w:val="left"/>
      <w:pPr>
        <w:tabs>
          <w:tab w:val="num" w:pos="1264"/>
        </w:tabs>
        <w:ind w:left="1264" w:hanging="555"/>
      </w:pPr>
    </w:lvl>
  </w:abstractNum>
  <w:abstractNum w:abstractNumId="8">
    <w:nsid w:val="3FE3191B"/>
    <w:multiLevelType w:val="hybridMultilevel"/>
    <w:tmpl w:val="AF50040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9">
    <w:nsid w:val="45BB59A4"/>
    <w:multiLevelType w:val="multilevel"/>
    <w:tmpl w:val="B36A6570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10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>
    <w:nsid w:val="504E0EFE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2">
    <w:nsid w:val="517F33F2"/>
    <w:multiLevelType w:val="multilevel"/>
    <w:tmpl w:val="0684682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40"/>
        </w:tabs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20"/>
        </w:tabs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3">
    <w:nsid w:val="56413463"/>
    <w:multiLevelType w:val="hybridMultilevel"/>
    <w:tmpl w:val="DC44B632"/>
    <w:lvl w:ilvl="0" w:tplc="54EC500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70643AD"/>
    <w:multiLevelType w:val="hybridMultilevel"/>
    <w:tmpl w:val="A3580E56"/>
    <w:lvl w:ilvl="0" w:tplc="B0486A10">
      <w:start w:val="1"/>
      <w:numFmt w:val="decimal"/>
      <w:lvlText w:val="%1.1"/>
      <w:lvlJc w:val="left"/>
      <w:pPr>
        <w:tabs>
          <w:tab w:val="num" w:pos="1715"/>
        </w:tabs>
        <w:ind w:left="1715" w:hanging="10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866EA3"/>
    <w:multiLevelType w:val="hybridMultilevel"/>
    <w:tmpl w:val="5B286004"/>
    <w:lvl w:ilvl="0" w:tplc="B0486A10">
      <w:start w:val="1"/>
      <w:numFmt w:val="decimal"/>
      <w:lvlText w:val="%1.1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CD0C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>
    <w:nsid w:val="6AA62955"/>
    <w:multiLevelType w:val="multilevel"/>
    <w:tmpl w:val="075459D4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abstractNum w:abstractNumId="18">
    <w:nsid w:val="6C92787B"/>
    <w:multiLevelType w:val="hybridMultilevel"/>
    <w:tmpl w:val="A19201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E313B4"/>
    <w:multiLevelType w:val="multilevel"/>
    <w:tmpl w:val="014C12AC"/>
    <w:lvl w:ilvl="0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28"/>
        </w:tabs>
        <w:ind w:left="1928" w:hanging="12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36"/>
        </w:tabs>
        <w:ind w:left="1936" w:hanging="120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4"/>
        </w:tabs>
        <w:ind w:left="1944" w:hanging="12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952"/>
        </w:tabs>
        <w:ind w:left="1952" w:hanging="12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00"/>
        </w:tabs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08"/>
        </w:tabs>
        <w:ind w:left="22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76"/>
        </w:tabs>
        <w:ind w:left="25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4"/>
        </w:tabs>
        <w:ind w:left="2944" w:hanging="2160"/>
      </w:pPr>
      <w:rPr>
        <w:rFonts w:hint="default"/>
      </w:rPr>
    </w:lvl>
  </w:abstractNum>
  <w:abstractNum w:abstractNumId="20">
    <w:nsid w:val="74C27591"/>
    <w:multiLevelType w:val="singleLevel"/>
    <w:tmpl w:val="1CFC598E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1">
    <w:nsid w:val="7B067469"/>
    <w:multiLevelType w:val="multilevel"/>
    <w:tmpl w:val="F0B61A8E"/>
    <w:lvl w:ilvl="0">
      <w:start w:val="1"/>
      <w:numFmt w:val="decimal"/>
      <w:lvlText w:val="%1"/>
      <w:lvlJc w:val="left"/>
      <w:pPr>
        <w:tabs>
          <w:tab w:val="num" w:pos="1350"/>
        </w:tabs>
        <w:ind w:left="1350" w:hanging="135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2060"/>
        </w:tabs>
        <w:ind w:left="2060" w:hanging="13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770"/>
        </w:tabs>
        <w:ind w:left="277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80"/>
        </w:tabs>
        <w:ind w:left="3480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90"/>
        </w:tabs>
        <w:ind w:left="419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90"/>
        </w:tabs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0"/>
        </w:tabs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0"/>
        </w:tabs>
        <w:ind w:left="7840" w:hanging="2160"/>
      </w:pPr>
      <w:rPr>
        <w:rFonts w:hint="default"/>
      </w:rPr>
    </w:lvl>
  </w:abstractNum>
  <w:num w:numId="1">
    <w:abstractNumId w:val="7"/>
    <w:lvlOverride w:ilvl="0">
      <w:startOverride w:val="1"/>
    </w:lvlOverride>
  </w:num>
  <w:num w:numId="2">
    <w:abstractNumId w:val="20"/>
  </w:num>
  <w:num w:numId="3">
    <w:abstractNumId w:val="1"/>
  </w:num>
  <w:num w:numId="4">
    <w:abstractNumId w:val="9"/>
  </w:num>
  <w:num w:numId="5">
    <w:abstractNumId w:val="19"/>
  </w:num>
  <w:num w:numId="6">
    <w:abstractNumId w:val="3"/>
  </w:num>
  <w:num w:numId="7">
    <w:abstractNumId w:val="5"/>
  </w:num>
  <w:num w:numId="8">
    <w:abstractNumId w:val="14"/>
  </w:num>
  <w:num w:numId="9">
    <w:abstractNumId w:val="15"/>
  </w:num>
  <w:num w:numId="10">
    <w:abstractNumId w:val="8"/>
  </w:num>
  <w:num w:numId="11">
    <w:abstractNumId w:val="4"/>
  </w:num>
  <w:num w:numId="12">
    <w:abstractNumId w:val="21"/>
  </w:num>
  <w:num w:numId="13">
    <w:abstractNumId w:val="11"/>
  </w:num>
  <w:num w:numId="14">
    <w:abstractNumId w:val="17"/>
  </w:num>
  <w:num w:numId="15">
    <w:abstractNumId w:val="16"/>
  </w:num>
  <w:num w:numId="16">
    <w:abstractNumId w:val="12"/>
  </w:num>
  <w:num w:numId="17">
    <w:abstractNumId w:val="10"/>
  </w:num>
  <w:num w:numId="18">
    <w:abstractNumId w:val="13"/>
  </w:num>
  <w:num w:numId="19">
    <w:abstractNumId w:val="0"/>
  </w:num>
  <w:num w:numId="20">
    <w:abstractNumId w:val="6"/>
  </w:num>
  <w:num w:numId="21">
    <w:abstractNumId w:val="18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1EB1"/>
    <w:rsid w:val="00002A6D"/>
    <w:rsid w:val="00016349"/>
    <w:rsid w:val="00035D92"/>
    <w:rsid w:val="00036F94"/>
    <w:rsid w:val="00037EC0"/>
    <w:rsid w:val="0004453D"/>
    <w:rsid w:val="00057C57"/>
    <w:rsid w:val="0006399F"/>
    <w:rsid w:val="00066E92"/>
    <w:rsid w:val="0006744E"/>
    <w:rsid w:val="00087F2D"/>
    <w:rsid w:val="00093B15"/>
    <w:rsid w:val="00094E4F"/>
    <w:rsid w:val="00096ADA"/>
    <w:rsid w:val="000A439D"/>
    <w:rsid w:val="000A6C8D"/>
    <w:rsid w:val="000A7B98"/>
    <w:rsid w:val="000B3F73"/>
    <w:rsid w:val="000B5317"/>
    <w:rsid w:val="000C12D8"/>
    <w:rsid w:val="000C3B62"/>
    <w:rsid w:val="000C54C7"/>
    <w:rsid w:val="000C6421"/>
    <w:rsid w:val="000C7DC6"/>
    <w:rsid w:val="000D20CA"/>
    <w:rsid w:val="000D6CBE"/>
    <w:rsid w:val="000E1F78"/>
    <w:rsid w:val="000F0CFE"/>
    <w:rsid w:val="000F1B5D"/>
    <w:rsid w:val="00102946"/>
    <w:rsid w:val="00104C5A"/>
    <w:rsid w:val="0011033A"/>
    <w:rsid w:val="00114A23"/>
    <w:rsid w:val="00123A49"/>
    <w:rsid w:val="001314D4"/>
    <w:rsid w:val="00136A30"/>
    <w:rsid w:val="001416C1"/>
    <w:rsid w:val="001418A5"/>
    <w:rsid w:val="00142BDD"/>
    <w:rsid w:val="00143841"/>
    <w:rsid w:val="00143DD0"/>
    <w:rsid w:val="00143FED"/>
    <w:rsid w:val="00156736"/>
    <w:rsid w:val="00161CC5"/>
    <w:rsid w:val="0016567E"/>
    <w:rsid w:val="00191244"/>
    <w:rsid w:val="00192E37"/>
    <w:rsid w:val="001938E3"/>
    <w:rsid w:val="001A1E30"/>
    <w:rsid w:val="001B120D"/>
    <w:rsid w:val="001B4F32"/>
    <w:rsid w:val="001C5D70"/>
    <w:rsid w:val="001D3CF9"/>
    <w:rsid w:val="001D4A07"/>
    <w:rsid w:val="001E0401"/>
    <w:rsid w:val="001E2331"/>
    <w:rsid w:val="001E23A5"/>
    <w:rsid w:val="001E37D1"/>
    <w:rsid w:val="001E62BF"/>
    <w:rsid w:val="001F3970"/>
    <w:rsid w:val="001F763A"/>
    <w:rsid w:val="002039B1"/>
    <w:rsid w:val="002115D2"/>
    <w:rsid w:val="002145F3"/>
    <w:rsid w:val="002165E7"/>
    <w:rsid w:val="002256D2"/>
    <w:rsid w:val="00226885"/>
    <w:rsid w:val="002353B3"/>
    <w:rsid w:val="00242F3E"/>
    <w:rsid w:val="00245C3B"/>
    <w:rsid w:val="00246770"/>
    <w:rsid w:val="00250828"/>
    <w:rsid w:val="002551B6"/>
    <w:rsid w:val="002577EE"/>
    <w:rsid w:val="0026124C"/>
    <w:rsid w:val="00261F08"/>
    <w:rsid w:val="002640BB"/>
    <w:rsid w:val="00265A27"/>
    <w:rsid w:val="0027151D"/>
    <w:rsid w:val="00273A77"/>
    <w:rsid w:val="00275873"/>
    <w:rsid w:val="0027622F"/>
    <w:rsid w:val="00276A59"/>
    <w:rsid w:val="00276FB6"/>
    <w:rsid w:val="00281FA4"/>
    <w:rsid w:val="0029156F"/>
    <w:rsid w:val="00292850"/>
    <w:rsid w:val="00293131"/>
    <w:rsid w:val="002A230E"/>
    <w:rsid w:val="002A4C53"/>
    <w:rsid w:val="002B1CB6"/>
    <w:rsid w:val="002B69C9"/>
    <w:rsid w:val="002C2168"/>
    <w:rsid w:val="002C329A"/>
    <w:rsid w:val="002D1159"/>
    <w:rsid w:val="002D1C2E"/>
    <w:rsid w:val="002D4895"/>
    <w:rsid w:val="002D5B30"/>
    <w:rsid w:val="002E34EC"/>
    <w:rsid w:val="002F6278"/>
    <w:rsid w:val="0030212F"/>
    <w:rsid w:val="003056A6"/>
    <w:rsid w:val="003060E3"/>
    <w:rsid w:val="00315055"/>
    <w:rsid w:val="00317421"/>
    <w:rsid w:val="00336827"/>
    <w:rsid w:val="00343020"/>
    <w:rsid w:val="00350DDA"/>
    <w:rsid w:val="00360467"/>
    <w:rsid w:val="00363B0B"/>
    <w:rsid w:val="00367BD2"/>
    <w:rsid w:val="003747C0"/>
    <w:rsid w:val="00374D4E"/>
    <w:rsid w:val="00380277"/>
    <w:rsid w:val="00381C96"/>
    <w:rsid w:val="0038758B"/>
    <w:rsid w:val="00391137"/>
    <w:rsid w:val="0039151B"/>
    <w:rsid w:val="003A201F"/>
    <w:rsid w:val="003A2DA5"/>
    <w:rsid w:val="003A6640"/>
    <w:rsid w:val="003C383F"/>
    <w:rsid w:val="003D400C"/>
    <w:rsid w:val="003D4F8F"/>
    <w:rsid w:val="003D5446"/>
    <w:rsid w:val="003E1611"/>
    <w:rsid w:val="003E3C1F"/>
    <w:rsid w:val="003E4B5E"/>
    <w:rsid w:val="003E60FE"/>
    <w:rsid w:val="003F42F2"/>
    <w:rsid w:val="0040695D"/>
    <w:rsid w:val="00411889"/>
    <w:rsid w:val="00417C49"/>
    <w:rsid w:val="00420627"/>
    <w:rsid w:val="00424A0B"/>
    <w:rsid w:val="004265EA"/>
    <w:rsid w:val="00427D72"/>
    <w:rsid w:val="00432713"/>
    <w:rsid w:val="00440213"/>
    <w:rsid w:val="004409FE"/>
    <w:rsid w:val="00446762"/>
    <w:rsid w:val="004527E6"/>
    <w:rsid w:val="00453DD2"/>
    <w:rsid w:val="00454877"/>
    <w:rsid w:val="004570F4"/>
    <w:rsid w:val="0046273A"/>
    <w:rsid w:val="004638CE"/>
    <w:rsid w:val="004706DD"/>
    <w:rsid w:val="004739CC"/>
    <w:rsid w:val="00474E60"/>
    <w:rsid w:val="00476A4D"/>
    <w:rsid w:val="00482F44"/>
    <w:rsid w:val="0049367D"/>
    <w:rsid w:val="004A5B80"/>
    <w:rsid w:val="004B0EE0"/>
    <w:rsid w:val="004B3AC4"/>
    <w:rsid w:val="004B5501"/>
    <w:rsid w:val="004B6F5D"/>
    <w:rsid w:val="004C09E6"/>
    <w:rsid w:val="004C145B"/>
    <w:rsid w:val="004C1C2D"/>
    <w:rsid w:val="004C35C2"/>
    <w:rsid w:val="004C550A"/>
    <w:rsid w:val="004C5CB3"/>
    <w:rsid w:val="004C7F53"/>
    <w:rsid w:val="004E27E4"/>
    <w:rsid w:val="004E28DA"/>
    <w:rsid w:val="004E694D"/>
    <w:rsid w:val="004E7B86"/>
    <w:rsid w:val="004F1DEE"/>
    <w:rsid w:val="004F26FD"/>
    <w:rsid w:val="004F2BF3"/>
    <w:rsid w:val="004F7B8C"/>
    <w:rsid w:val="0050358F"/>
    <w:rsid w:val="00517641"/>
    <w:rsid w:val="0052542B"/>
    <w:rsid w:val="005303C1"/>
    <w:rsid w:val="00532C40"/>
    <w:rsid w:val="00551F0B"/>
    <w:rsid w:val="00554244"/>
    <w:rsid w:val="00554F5F"/>
    <w:rsid w:val="00562AAE"/>
    <w:rsid w:val="00563842"/>
    <w:rsid w:val="00564115"/>
    <w:rsid w:val="005647D9"/>
    <w:rsid w:val="005739D5"/>
    <w:rsid w:val="00585A2F"/>
    <w:rsid w:val="00587705"/>
    <w:rsid w:val="0059092E"/>
    <w:rsid w:val="005913D5"/>
    <w:rsid w:val="00592A45"/>
    <w:rsid w:val="005A2DB3"/>
    <w:rsid w:val="005B485E"/>
    <w:rsid w:val="005B59F1"/>
    <w:rsid w:val="005B5A21"/>
    <w:rsid w:val="005B638C"/>
    <w:rsid w:val="005C5A66"/>
    <w:rsid w:val="005D04D8"/>
    <w:rsid w:val="005D28E8"/>
    <w:rsid w:val="005E2B2A"/>
    <w:rsid w:val="005E58CB"/>
    <w:rsid w:val="005F29D4"/>
    <w:rsid w:val="005F38D0"/>
    <w:rsid w:val="005F48E2"/>
    <w:rsid w:val="005F5B46"/>
    <w:rsid w:val="00601AFB"/>
    <w:rsid w:val="00602C7E"/>
    <w:rsid w:val="00613418"/>
    <w:rsid w:val="00617C3D"/>
    <w:rsid w:val="0062100A"/>
    <w:rsid w:val="0062134C"/>
    <w:rsid w:val="006224F9"/>
    <w:rsid w:val="00622926"/>
    <w:rsid w:val="00626663"/>
    <w:rsid w:val="0062752E"/>
    <w:rsid w:val="00647DF6"/>
    <w:rsid w:val="006517C4"/>
    <w:rsid w:val="00651BA8"/>
    <w:rsid w:val="006538B5"/>
    <w:rsid w:val="00655AB2"/>
    <w:rsid w:val="00656C26"/>
    <w:rsid w:val="006601A4"/>
    <w:rsid w:val="006713F3"/>
    <w:rsid w:val="006731FF"/>
    <w:rsid w:val="006759FC"/>
    <w:rsid w:val="0069195C"/>
    <w:rsid w:val="0069198A"/>
    <w:rsid w:val="00696CC4"/>
    <w:rsid w:val="006A2E1B"/>
    <w:rsid w:val="006C3A80"/>
    <w:rsid w:val="006D5A36"/>
    <w:rsid w:val="006E471B"/>
    <w:rsid w:val="006F2013"/>
    <w:rsid w:val="006F2F60"/>
    <w:rsid w:val="006F32D2"/>
    <w:rsid w:val="00705F0F"/>
    <w:rsid w:val="0073090E"/>
    <w:rsid w:val="00740A73"/>
    <w:rsid w:val="00741FB3"/>
    <w:rsid w:val="00745CAE"/>
    <w:rsid w:val="007566A9"/>
    <w:rsid w:val="00760067"/>
    <w:rsid w:val="00760DB5"/>
    <w:rsid w:val="00765870"/>
    <w:rsid w:val="007711B5"/>
    <w:rsid w:val="00775416"/>
    <w:rsid w:val="00777084"/>
    <w:rsid w:val="0077717D"/>
    <w:rsid w:val="00782BAC"/>
    <w:rsid w:val="00785309"/>
    <w:rsid w:val="00787874"/>
    <w:rsid w:val="00787AC0"/>
    <w:rsid w:val="00791BE3"/>
    <w:rsid w:val="00792951"/>
    <w:rsid w:val="007A4608"/>
    <w:rsid w:val="007A6348"/>
    <w:rsid w:val="007A6BE0"/>
    <w:rsid w:val="007B6EC9"/>
    <w:rsid w:val="007C2F04"/>
    <w:rsid w:val="007C32DE"/>
    <w:rsid w:val="007E14AE"/>
    <w:rsid w:val="007E17DA"/>
    <w:rsid w:val="007E1CBE"/>
    <w:rsid w:val="007F6991"/>
    <w:rsid w:val="00804D57"/>
    <w:rsid w:val="00812544"/>
    <w:rsid w:val="0082697D"/>
    <w:rsid w:val="00833DF4"/>
    <w:rsid w:val="008469F3"/>
    <w:rsid w:val="00857C40"/>
    <w:rsid w:val="00864C1A"/>
    <w:rsid w:val="0087457D"/>
    <w:rsid w:val="008766BC"/>
    <w:rsid w:val="00886338"/>
    <w:rsid w:val="00887573"/>
    <w:rsid w:val="00891B45"/>
    <w:rsid w:val="008936D9"/>
    <w:rsid w:val="0089515D"/>
    <w:rsid w:val="008A04CD"/>
    <w:rsid w:val="008A1153"/>
    <w:rsid w:val="008A7A2E"/>
    <w:rsid w:val="008B0939"/>
    <w:rsid w:val="008B2365"/>
    <w:rsid w:val="008B45DD"/>
    <w:rsid w:val="008B58E4"/>
    <w:rsid w:val="008C1526"/>
    <w:rsid w:val="008C29AA"/>
    <w:rsid w:val="008D44C8"/>
    <w:rsid w:val="008E3202"/>
    <w:rsid w:val="008E34D5"/>
    <w:rsid w:val="008E63DD"/>
    <w:rsid w:val="008F4B70"/>
    <w:rsid w:val="0091004B"/>
    <w:rsid w:val="00914C29"/>
    <w:rsid w:val="00920467"/>
    <w:rsid w:val="0092685C"/>
    <w:rsid w:val="00931F2E"/>
    <w:rsid w:val="0093470E"/>
    <w:rsid w:val="009405BE"/>
    <w:rsid w:val="009442E9"/>
    <w:rsid w:val="009519FB"/>
    <w:rsid w:val="009605BA"/>
    <w:rsid w:val="009629BA"/>
    <w:rsid w:val="00963A2C"/>
    <w:rsid w:val="00965D68"/>
    <w:rsid w:val="00973149"/>
    <w:rsid w:val="00975F52"/>
    <w:rsid w:val="0097614F"/>
    <w:rsid w:val="00976C77"/>
    <w:rsid w:val="0098089B"/>
    <w:rsid w:val="00990881"/>
    <w:rsid w:val="009918FB"/>
    <w:rsid w:val="0099228A"/>
    <w:rsid w:val="009924B8"/>
    <w:rsid w:val="009969E1"/>
    <w:rsid w:val="009B6CE0"/>
    <w:rsid w:val="009C01E3"/>
    <w:rsid w:val="009C3D8F"/>
    <w:rsid w:val="009D5C26"/>
    <w:rsid w:val="009D7563"/>
    <w:rsid w:val="009E3659"/>
    <w:rsid w:val="009E665B"/>
    <w:rsid w:val="009F3125"/>
    <w:rsid w:val="009F5A26"/>
    <w:rsid w:val="00A00A3F"/>
    <w:rsid w:val="00A023A6"/>
    <w:rsid w:val="00A02FA9"/>
    <w:rsid w:val="00A05C47"/>
    <w:rsid w:val="00A06AA1"/>
    <w:rsid w:val="00A06F79"/>
    <w:rsid w:val="00A078D1"/>
    <w:rsid w:val="00A14D98"/>
    <w:rsid w:val="00A23E0C"/>
    <w:rsid w:val="00A31132"/>
    <w:rsid w:val="00A314F8"/>
    <w:rsid w:val="00A32511"/>
    <w:rsid w:val="00A33DA7"/>
    <w:rsid w:val="00A36CCF"/>
    <w:rsid w:val="00A36FEF"/>
    <w:rsid w:val="00A37DAA"/>
    <w:rsid w:val="00A42A4D"/>
    <w:rsid w:val="00A4615B"/>
    <w:rsid w:val="00A4731A"/>
    <w:rsid w:val="00A50E76"/>
    <w:rsid w:val="00A51F17"/>
    <w:rsid w:val="00A54DC7"/>
    <w:rsid w:val="00A561AC"/>
    <w:rsid w:val="00A64BF4"/>
    <w:rsid w:val="00A652BA"/>
    <w:rsid w:val="00A652EE"/>
    <w:rsid w:val="00A70AA4"/>
    <w:rsid w:val="00A96254"/>
    <w:rsid w:val="00AC6F42"/>
    <w:rsid w:val="00AD418B"/>
    <w:rsid w:val="00AD61E1"/>
    <w:rsid w:val="00AD7759"/>
    <w:rsid w:val="00AE059F"/>
    <w:rsid w:val="00AE0D14"/>
    <w:rsid w:val="00AF1EBE"/>
    <w:rsid w:val="00AF38C0"/>
    <w:rsid w:val="00AF6E3F"/>
    <w:rsid w:val="00B044FA"/>
    <w:rsid w:val="00B26908"/>
    <w:rsid w:val="00B30FD7"/>
    <w:rsid w:val="00B42CDA"/>
    <w:rsid w:val="00B44269"/>
    <w:rsid w:val="00B47495"/>
    <w:rsid w:val="00B55B9C"/>
    <w:rsid w:val="00B617C5"/>
    <w:rsid w:val="00B61872"/>
    <w:rsid w:val="00B64B2E"/>
    <w:rsid w:val="00B65497"/>
    <w:rsid w:val="00B74285"/>
    <w:rsid w:val="00B7574E"/>
    <w:rsid w:val="00B77D31"/>
    <w:rsid w:val="00B86357"/>
    <w:rsid w:val="00BA1605"/>
    <w:rsid w:val="00BB15DC"/>
    <w:rsid w:val="00BB23A3"/>
    <w:rsid w:val="00BB4D78"/>
    <w:rsid w:val="00BB6E36"/>
    <w:rsid w:val="00BC09B1"/>
    <w:rsid w:val="00BD7D06"/>
    <w:rsid w:val="00BE1EFA"/>
    <w:rsid w:val="00BE5EAB"/>
    <w:rsid w:val="00BF7AFC"/>
    <w:rsid w:val="00C00EE8"/>
    <w:rsid w:val="00C052F1"/>
    <w:rsid w:val="00C0626D"/>
    <w:rsid w:val="00C07EDB"/>
    <w:rsid w:val="00C1722E"/>
    <w:rsid w:val="00C23272"/>
    <w:rsid w:val="00C259D9"/>
    <w:rsid w:val="00C26BBF"/>
    <w:rsid w:val="00C33E0D"/>
    <w:rsid w:val="00C454C3"/>
    <w:rsid w:val="00C67ABC"/>
    <w:rsid w:val="00C73933"/>
    <w:rsid w:val="00C8696A"/>
    <w:rsid w:val="00C94F69"/>
    <w:rsid w:val="00CA01A5"/>
    <w:rsid w:val="00CA665B"/>
    <w:rsid w:val="00CA74B7"/>
    <w:rsid w:val="00CA7D5C"/>
    <w:rsid w:val="00CB15BD"/>
    <w:rsid w:val="00CB510F"/>
    <w:rsid w:val="00CC05EB"/>
    <w:rsid w:val="00CC339A"/>
    <w:rsid w:val="00CC4E1E"/>
    <w:rsid w:val="00CD13DB"/>
    <w:rsid w:val="00CE0263"/>
    <w:rsid w:val="00CE03EF"/>
    <w:rsid w:val="00CE1EB1"/>
    <w:rsid w:val="00CE3633"/>
    <w:rsid w:val="00CE3726"/>
    <w:rsid w:val="00CE589F"/>
    <w:rsid w:val="00CE73C3"/>
    <w:rsid w:val="00CF05FC"/>
    <w:rsid w:val="00CF2693"/>
    <w:rsid w:val="00CF35CD"/>
    <w:rsid w:val="00D0034B"/>
    <w:rsid w:val="00D0239D"/>
    <w:rsid w:val="00D05C3A"/>
    <w:rsid w:val="00D11AD9"/>
    <w:rsid w:val="00D15BED"/>
    <w:rsid w:val="00D165B0"/>
    <w:rsid w:val="00D17D45"/>
    <w:rsid w:val="00D2614E"/>
    <w:rsid w:val="00D37E4F"/>
    <w:rsid w:val="00D411BB"/>
    <w:rsid w:val="00D44CCF"/>
    <w:rsid w:val="00D45FC0"/>
    <w:rsid w:val="00D50871"/>
    <w:rsid w:val="00D55EBD"/>
    <w:rsid w:val="00D659E6"/>
    <w:rsid w:val="00D673BA"/>
    <w:rsid w:val="00D71DBE"/>
    <w:rsid w:val="00D75AF4"/>
    <w:rsid w:val="00D83073"/>
    <w:rsid w:val="00D9011F"/>
    <w:rsid w:val="00D94AC8"/>
    <w:rsid w:val="00D9517B"/>
    <w:rsid w:val="00DA1842"/>
    <w:rsid w:val="00DA3B3B"/>
    <w:rsid w:val="00DB1A7F"/>
    <w:rsid w:val="00DB1FEB"/>
    <w:rsid w:val="00DB3B86"/>
    <w:rsid w:val="00DC29C9"/>
    <w:rsid w:val="00DC4025"/>
    <w:rsid w:val="00DD2426"/>
    <w:rsid w:val="00DD3D1B"/>
    <w:rsid w:val="00DD3EF8"/>
    <w:rsid w:val="00DE3FF1"/>
    <w:rsid w:val="00DF027C"/>
    <w:rsid w:val="00E12A17"/>
    <w:rsid w:val="00E1408B"/>
    <w:rsid w:val="00E159DF"/>
    <w:rsid w:val="00E20074"/>
    <w:rsid w:val="00E2090A"/>
    <w:rsid w:val="00E2122B"/>
    <w:rsid w:val="00E23081"/>
    <w:rsid w:val="00E25723"/>
    <w:rsid w:val="00E30FE8"/>
    <w:rsid w:val="00E359FE"/>
    <w:rsid w:val="00E41818"/>
    <w:rsid w:val="00E426BC"/>
    <w:rsid w:val="00E42F28"/>
    <w:rsid w:val="00E47464"/>
    <w:rsid w:val="00E529D0"/>
    <w:rsid w:val="00E55D6E"/>
    <w:rsid w:val="00E62C6D"/>
    <w:rsid w:val="00E70D71"/>
    <w:rsid w:val="00E822A0"/>
    <w:rsid w:val="00E83805"/>
    <w:rsid w:val="00E94AD4"/>
    <w:rsid w:val="00E95BFD"/>
    <w:rsid w:val="00E9696B"/>
    <w:rsid w:val="00E96E83"/>
    <w:rsid w:val="00EA7B88"/>
    <w:rsid w:val="00EB426C"/>
    <w:rsid w:val="00EB43DB"/>
    <w:rsid w:val="00EB4B32"/>
    <w:rsid w:val="00EB764A"/>
    <w:rsid w:val="00EC342D"/>
    <w:rsid w:val="00EC67B6"/>
    <w:rsid w:val="00EC6A28"/>
    <w:rsid w:val="00ED3722"/>
    <w:rsid w:val="00ED5E43"/>
    <w:rsid w:val="00ED6957"/>
    <w:rsid w:val="00EE48B6"/>
    <w:rsid w:val="00EF2243"/>
    <w:rsid w:val="00EF47FE"/>
    <w:rsid w:val="00F0006E"/>
    <w:rsid w:val="00F02EC1"/>
    <w:rsid w:val="00F06D6E"/>
    <w:rsid w:val="00F10345"/>
    <w:rsid w:val="00F125A5"/>
    <w:rsid w:val="00F1365B"/>
    <w:rsid w:val="00F24845"/>
    <w:rsid w:val="00F33ACF"/>
    <w:rsid w:val="00F37DBF"/>
    <w:rsid w:val="00F42D7A"/>
    <w:rsid w:val="00F47063"/>
    <w:rsid w:val="00F534AB"/>
    <w:rsid w:val="00F55FD5"/>
    <w:rsid w:val="00F570E7"/>
    <w:rsid w:val="00F715DD"/>
    <w:rsid w:val="00F73A8A"/>
    <w:rsid w:val="00F741BE"/>
    <w:rsid w:val="00F83698"/>
    <w:rsid w:val="00F8653C"/>
    <w:rsid w:val="00F869AE"/>
    <w:rsid w:val="00F9040F"/>
    <w:rsid w:val="00F979DF"/>
    <w:rsid w:val="00FA1934"/>
    <w:rsid w:val="00FA1D59"/>
    <w:rsid w:val="00FB6EAC"/>
    <w:rsid w:val="00FC3473"/>
    <w:rsid w:val="00FC7453"/>
    <w:rsid w:val="00FD549F"/>
    <w:rsid w:val="00FE39F3"/>
    <w:rsid w:val="00FE3D28"/>
    <w:rsid w:val="00FE3DDF"/>
    <w:rsid w:val="00FF1E25"/>
    <w:rsid w:val="00FF74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1CBE"/>
  </w:style>
  <w:style w:type="paragraph" w:styleId="2">
    <w:name w:val="heading 2"/>
    <w:basedOn w:val="a"/>
    <w:next w:val="a"/>
    <w:qFormat/>
    <w:rsid w:val="00226885"/>
    <w:pPr>
      <w:keepNext/>
      <w:jc w:val="center"/>
      <w:outlineLvl w:val="1"/>
    </w:pPr>
    <w:rPr>
      <w:b/>
      <w:i/>
      <w:sz w:val="26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2062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42062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ody Text Indent"/>
    <w:basedOn w:val="a"/>
    <w:rsid w:val="00554F5F"/>
    <w:pPr>
      <w:ind w:firstLine="720"/>
      <w:jc w:val="both"/>
    </w:pPr>
    <w:rPr>
      <w:sz w:val="28"/>
    </w:rPr>
  </w:style>
  <w:style w:type="paragraph" w:styleId="a5">
    <w:name w:val="header"/>
    <w:basedOn w:val="a"/>
    <w:rsid w:val="000D20C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D20CA"/>
  </w:style>
  <w:style w:type="paragraph" w:styleId="a7">
    <w:name w:val="Title"/>
    <w:basedOn w:val="a"/>
    <w:qFormat/>
    <w:rsid w:val="00F42D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ConsPlusTitle">
    <w:name w:val="ConsPlusTitle"/>
    <w:rsid w:val="000C54C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8">
    <w:name w:val="Normal (Web)"/>
    <w:basedOn w:val="a"/>
    <w:rsid w:val="00CE0263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customStyle="1" w:styleId="a9">
    <w:name w:val="Знак"/>
    <w:basedOn w:val="a"/>
    <w:rsid w:val="00CE0263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pple-converted-space">
    <w:name w:val="apple-converted-space"/>
    <w:basedOn w:val="a0"/>
    <w:rsid w:val="00246770"/>
  </w:style>
  <w:style w:type="paragraph" w:customStyle="1" w:styleId="1">
    <w:name w:val="Абзац списка1"/>
    <w:basedOn w:val="a"/>
    <w:rsid w:val="00143DD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a">
    <w:name w:val="Hyperlink"/>
    <w:rsid w:val="00A02FA9"/>
    <w:rPr>
      <w:color w:val="0000FF"/>
      <w:u w:val="single"/>
    </w:rPr>
  </w:style>
  <w:style w:type="paragraph" w:customStyle="1" w:styleId="ab">
    <w:name w:val="Знак"/>
    <w:basedOn w:val="a"/>
    <w:rsid w:val="00343020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Body Text"/>
    <w:basedOn w:val="a"/>
    <w:rsid w:val="006A2E1B"/>
    <w:pPr>
      <w:spacing w:after="120"/>
    </w:pPr>
  </w:style>
  <w:style w:type="paragraph" w:styleId="ad">
    <w:name w:val="footer"/>
    <w:basedOn w:val="a"/>
    <w:rsid w:val="00281FA4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alloon Text"/>
    <w:basedOn w:val="a"/>
    <w:link w:val="af"/>
    <w:rsid w:val="00CF05F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CF05FC"/>
    <w:rPr>
      <w:rFonts w:ascii="Tahoma" w:hAnsi="Tahoma" w:cs="Tahoma"/>
      <w:sz w:val="16"/>
      <w:szCs w:val="16"/>
    </w:rPr>
  </w:style>
  <w:style w:type="paragraph" w:styleId="af0">
    <w:name w:val="List Paragraph"/>
    <w:basedOn w:val="a"/>
    <w:uiPriority w:val="34"/>
    <w:qFormat/>
    <w:rsid w:val="00AD77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ns\&#1056;&#1072;&#1073;&#1086;&#1095;&#1080;&#1081;%20&#1089;&#1090;&#1086;&#1083;\&#1053;&#1086;&#1074;&#1072;&#1103;%20&#1087;&#1072;&#1087;&#1082;&#1072;\&#1050;&#1086;&#1087;&#1080;&#1103;%20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Копия post_glava</Template>
  <TotalTime>63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Беус</cp:lastModifiedBy>
  <cp:revision>33</cp:revision>
  <cp:lastPrinted>2014-04-15T04:16:00Z</cp:lastPrinted>
  <dcterms:created xsi:type="dcterms:W3CDTF">2016-10-26T10:26:00Z</dcterms:created>
  <dcterms:modified xsi:type="dcterms:W3CDTF">2019-02-04T08:35:00Z</dcterms:modified>
</cp:coreProperties>
</file>