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818" w:rsidRPr="00A34D37" w:rsidRDefault="00B3104A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64.8pt;height:54.6pt;z-index:251657216" filled="f" stroked="f">
            <v:textbox style="mso-fit-shape-to-text:t">
              <w:txbxContent>
                <w:p w:rsidR="008A4866" w:rsidRDefault="002A5255" w:rsidP="00730A8F">
                  <w:pPr>
                    <w:ind w:right="-129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Pr="00A34D37" w:rsidRDefault="00E41818">
      <w:pPr>
        <w:rPr>
          <w:sz w:val="28"/>
          <w:szCs w:val="28"/>
          <w:lang w:val="en-US"/>
        </w:rPr>
      </w:pPr>
    </w:p>
    <w:p w:rsidR="004409FE" w:rsidRPr="00A34D37" w:rsidRDefault="004409FE" w:rsidP="00E41818">
      <w:pPr>
        <w:jc w:val="center"/>
        <w:rPr>
          <w:b/>
          <w:sz w:val="28"/>
          <w:szCs w:val="28"/>
        </w:rPr>
      </w:pPr>
    </w:p>
    <w:p w:rsidR="00E41818" w:rsidRPr="00A34D37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A34D37">
        <w:rPr>
          <w:b/>
          <w:sz w:val="28"/>
          <w:szCs w:val="28"/>
        </w:rPr>
        <w:t>СВЕРДЛОВСКАЯ ОБЛАСТЬ</w:t>
      </w:r>
    </w:p>
    <w:p w:rsidR="004409FE" w:rsidRPr="00A34D37" w:rsidRDefault="00C843F2" w:rsidP="00F55FD5">
      <w:pPr>
        <w:spacing w:line="233" w:lineRule="auto"/>
        <w:jc w:val="center"/>
        <w:rPr>
          <w:b/>
          <w:sz w:val="28"/>
          <w:szCs w:val="28"/>
        </w:rPr>
      </w:pPr>
      <w:r w:rsidRPr="00A34D37">
        <w:rPr>
          <w:b/>
          <w:sz w:val="28"/>
          <w:szCs w:val="28"/>
        </w:rPr>
        <w:t xml:space="preserve">АДМИНИСТРАЦИЯ </w:t>
      </w:r>
      <w:r w:rsidR="005303C1" w:rsidRPr="00A34D37">
        <w:rPr>
          <w:b/>
          <w:sz w:val="28"/>
          <w:szCs w:val="28"/>
        </w:rPr>
        <w:t>ГОРОДА КАМЕНСКА - УРАЛЬСКОГО</w:t>
      </w:r>
    </w:p>
    <w:p w:rsidR="004409FE" w:rsidRPr="00A34D37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A34D37">
        <w:rPr>
          <w:b/>
          <w:spacing w:val="50"/>
          <w:sz w:val="28"/>
          <w:szCs w:val="28"/>
        </w:rPr>
        <w:t>ПОСТАНОВЛЕНИЕ</w:t>
      </w:r>
    </w:p>
    <w:p w:rsidR="00F741BE" w:rsidRPr="00A34D37" w:rsidRDefault="00B3104A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8240" from="0,6.4pt" to="491.8pt,6.4pt" strokeweight="4.5pt">
            <v:stroke linestyle="thinThick"/>
          </v:line>
        </w:pict>
      </w:r>
      <w:r w:rsidR="006B3066" w:rsidRPr="00A34D37">
        <w:rPr>
          <w:sz w:val="28"/>
          <w:szCs w:val="28"/>
        </w:rPr>
        <w:t>о</w:t>
      </w:r>
      <w:r w:rsidR="005C5A66" w:rsidRPr="00A34D37">
        <w:rPr>
          <w:sz w:val="28"/>
          <w:szCs w:val="28"/>
        </w:rPr>
        <w:t>т</w:t>
      </w:r>
      <w:r w:rsidR="00996916">
        <w:rPr>
          <w:sz w:val="28"/>
          <w:szCs w:val="28"/>
        </w:rPr>
        <w:t xml:space="preserve"> </w:t>
      </w:r>
      <w:r w:rsidR="008B3461">
        <w:rPr>
          <w:sz w:val="28"/>
          <w:szCs w:val="28"/>
        </w:rPr>
        <w:t xml:space="preserve"> </w:t>
      </w:r>
      <w:r w:rsidR="008B3461" w:rsidRPr="008B3461">
        <w:rPr>
          <w:sz w:val="28"/>
          <w:szCs w:val="28"/>
        </w:rPr>
        <w:t>07.02.2019</w:t>
      </w:r>
      <w:r w:rsidR="008B3461">
        <w:rPr>
          <w:sz w:val="28"/>
          <w:szCs w:val="28"/>
        </w:rPr>
        <w:t xml:space="preserve">  </w:t>
      </w:r>
      <w:r w:rsidR="000F0CFE" w:rsidRPr="00A34D37">
        <w:rPr>
          <w:sz w:val="28"/>
          <w:szCs w:val="28"/>
        </w:rPr>
        <w:t>№</w:t>
      </w:r>
      <w:r w:rsidR="00957014">
        <w:rPr>
          <w:sz w:val="28"/>
          <w:szCs w:val="28"/>
        </w:rPr>
        <w:t xml:space="preserve"> </w:t>
      </w:r>
      <w:r w:rsidR="008B3461">
        <w:rPr>
          <w:sz w:val="28"/>
          <w:szCs w:val="28"/>
        </w:rPr>
        <w:t xml:space="preserve"> 88</w:t>
      </w:r>
    </w:p>
    <w:p w:rsidR="005265F3" w:rsidRDefault="005265F3" w:rsidP="005265F3">
      <w:pPr>
        <w:jc w:val="center"/>
        <w:rPr>
          <w:b/>
          <w:i/>
          <w:sz w:val="28"/>
          <w:szCs w:val="28"/>
        </w:rPr>
      </w:pPr>
    </w:p>
    <w:p w:rsidR="005265F3" w:rsidRDefault="00CE1EB1" w:rsidP="005265F3">
      <w:pPr>
        <w:jc w:val="center"/>
        <w:rPr>
          <w:b/>
          <w:i/>
          <w:sz w:val="28"/>
          <w:szCs w:val="28"/>
        </w:rPr>
      </w:pPr>
      <w:r w:rsidRPr="00A34D37">
        <w:rPr>
          <w:b/>
          <w:i/>
          <w:sz w:val="28"/>
          <w:szCs w:val="28"/>
        </w:rPr>
        <w:t>О</w:t>
      </w:r>
      <w:r w:rsidR="00C843F2" w:rsidRPr="00A34D37">
        <w:rPr>
          <w:b/>
          <w:i/>
          <w:sz w:val="28"/>
          <w:szCs w:val="28"/>
        </w:rPr>
        <w:t xml:space="preserve"> мерах по подготовке </w:t>
      </w:r>
      <w:r w:rsidR="005265F3">
        <w:rPr>
          <w:b/>
          <w:i/>
          <w:sz w:val="28"/>
          <w:szCs w:val="28"/>
        </w:rPr>
        <w:t>и</w:t>
      </w:r>
      <w:r w:rsidR="00C843F2" w:rsidRPr="00A34D37">
        <w:rPr>
          <w:b/>
          <w:i/>
          <w:sz w:val="28"/>
          <w:szCs w:val="28"/>
        </w:rPr>
        <w:t xml:space="preserve"> про</w:t>
      </w:r>
      <w:r w:rsidR="006B3066" w:rsidRPr="00A34D37">
        <w:rPr>
          <w:b/>
          <w:i/>
          <w:sz w:val="28"/>
          <w:szCs w:val="28"/>
        </w:rPr>
        <w:t>пуску весеннего половодья</w:t>
      </w:r>
      <w:r w:rsidR="00C92C52">
        <w:rPr>
          <w:b/>
          <w:i/>
          <w:sz w:val="28"/>
          <w:szCs w:val="28"/>
        </w:rPr>
        <w:t xml:space="preserve"> и</w:t>
      </w:r>
      <w:r w:rsidR="005265F3">
        <w:rPr>
          <w:b/>
          <w:i/>
          <w:sz w:val="28"/>
          <w:szCs w:val="28"/>
        </w:rPr>
        <w:t xml:space="preserve"> </w:t>
      </w:r>
    </w:p>
    <w:p w:rsidR="00C843F2" w:rsidRPr="00A34D37" w:rsidRDefault="005265F3" w:rsidP="005265F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дождевых паводков</w:t>
      </w:r>
      <w:r w:rsidR="006B3066" w:rsidRPr="00A34D37">
        <w:rPr>
          <w:b/>
          <w:i/>
          <w:sz w:val="28"/>
          <w:szCs w:val="28"/>
        </w:rPr>
        <w:t xml:space="preserve"> </w:t>
      </w:r>
      <w:r w:rsidR="006C3354">
        <w:rPr>
          <w:b/>
          <w:i/>
          <w:sz w:val="28"/>
          <w:szCs w:val="28"/>
        </w:rPr>
        <w:t xml:space="preserve">на территории муниципального образования город Каменск-Уральский </w:t>
      </w:r>
      <w:r w:rsidR="006B3066" w:rsidRPr="00A34D37">
        <w:rPr>
          <w:b/>
          <w:i/>
          <w:sz w:val="28"/>
          <w:szCs w:val="28"/>
        </w:rPr>
        <w:t>в 201</w:t>
      </w:r>
      <w:r w:rsidR="00181FEB">
        <w:rPr>
          <w:b/>
          <w:i/>
          <w:sz w:val="28"/>
          <w:szCs w:val="28"/>
        </w:rPr>
        <w:t>9</w:t>
      </w:r>
      <w:r w:rsidR="00C843F2" w:rsidRPr="00A34D37">
        <w:rPr>
          <w:b/>
          <w:i/>
          <w:sz w:val="28"/>
          <w:szCs w:val="28"/>
        </w:rPr>
        <w:t xml:space="preserve"> году</w:t>
      </w:r>
    </w:p>
    <w:p w:rsidR="00AA0484" w:rsidRPr="00A34D37" w:rsidRDefault="00AA0484" w:rsidP="00CE1EB1">
      <w:pPr>
        <w:jc w:val="both"/>
        <w:rPr>
          <w:sz w:val="28"/>
          <w:szCs w:val="28"/>
        </w:rPr>
      </w:pPr>
    </w:p>
    <w:p w:rsidR="000C15E2" w:rsidRDefault="004F49DE" w:rsidP="00663FB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1F4293" w:rsidRPr="00A34D37">
        <w:rPr>
          <w:sz w:val="28"/>
          <w:szCs w:val="28"/>
        </w:rPr>
        <w:t xml:space="preserve"> цел</w:t>
      </w:r>
      <w:r w:rsidR="006D31F3" w:rsidRPr="00A34D37">
        <w:rPr>
          <w:sz w:val="28"/>
          <w:szCs w:val="28"/>
        </w:rPr>
        <w:t xml:space="preserve">ях обеспечения </w:t>
      </w:r>
      <w:r w:rsidR="00C843F2" w:rsidRPr="00A34D37">
        <w:rPr>
          <w:sz w:val="28"/>
          <w:szCs w:val="28"/>
        </w:rPr>
        <w:t>жизнедеятельно</w:t>
      </w:r>
      <w:r w:rsidR="006D31F3" w:rsidRPr="00A34D37">
        <w:rPr>
          <w:sz w:val="28"/>
          <w:szCs w:val="28"/>
        </w:rPr>
        <w:t xml:space="preserve">сти </w:t>
      </w:r>
      <w:r w:rsidR="00F0133B" w:rsidRPr="00A34D37">
        <w:rPr>
          <w:sz w:val="28"/>
          <w:szCs w:val="28"/>
        </w:rPr>
        <w:t>населения и</w:t>
      </w:r>
      <w:r w:rsidR="006D31F3" w:rsidRPr="00A34D37">
        <w:rPr>
          <w:sz w:val="28"/>
          <w:szCs w:val="28"/>
        </w:rPr>
        <w:t xml:space="preserve"> </w:t>
      </w:r>
      <w:r w:rsidR="00C843F2" w:rsidRPr="00A34D37">
        <w:rPr>
          <w:sz w:val="28"/>
          <w:szCs w:val="28"/>
        </w:rPr>
        <w:t>устойчивого фун</w:t>
      </w:r>
      <w:r w:rsidR="00D4272F" w:rsidRPr="00A34D37">
        <w:rPr>
          <w:sz w:val="28"/>
          <w:szCs w:val="28"/>
        </w:rPr>
        <w:t>кционирования организаций</w:t>
      </w:r>
      <w:r w:rsidR="00C843F2" w:rsidRPr="00A34D37">
        <w:rPr>
          <w:sz w:val="28"/>
          <w:szCs w:val="28"/>
        </w:rPr>
        <w:t>, своевременного, безаварийного пропуска весеннего половодья и дождевых паводков</w:t>
      </w:r>
      <w:r w:rsidR="006B3066" w:rsidRPr="00A34D37">
        <w:rPr>
          <w:sz w:val="28"/>
          <w:szCs w:val="28"/>
        </w:rPr>
        <w:t xml:space="preserve"> </w:t>
      </w:r>
      <w:r w:rsidR="00027E72">
        <w:rPr>
          <w:sz w:val="28"/>
          <w:szCs w:val="28"/>
        </w:rPr>
        <w:t>на территории</w:t>
      </w:r>
      <w:r w:rsidR="00D4272F" w:rsidRPr="00A34D37">
        <w:rPr>
          <w:sz w:val="28"/>
          <w:szCs w:val="28"/>
        </w:rPr>
        <w:t xml:space="preserve"> муниципально</w:t>
      </w:r>
      <w:r w:rsidR="00027E72">
        <w:rPr>
          <w:sz w:val="28"/>
          <w:szCs w:val="28"/>
        </w:rPr>
        <w:t>го</w:t>
      </w:r>
      <w:r w:rsidR="00D4272F" w:rsidRPr="00A34D37">
        <w:rPr>
          <w:sz w:val="28"/>
          <w:szCs w:val="28"/>
        </w:rPr>
        <w:t xml:space="preserve"> образовани</w:t>
      </w:r>
      <w:r w:rsidR="00027E72">
        <w:rPr>
          <w:sz w:val="28"/>
          <w:szCs w:val="28"/>
        </w:rPr>
        <w:t>я</w:t>
      </w:r>
      <w:r w:rsidR="00D4272F" w:rsidRPr="00A34D37">
        <w:rPr>
          <w:sz w:val="28"/>
          <w:szCs w:val="28"/>
        </w:rPr>
        <w:t xml:space="preserve"> город Каменск-Уральский</w:t>
      </w:r>
      <w:r w:rsidR="00027E72" w:rsidRPr="00027E72">
        <w:t xml:space="preserve"> </w:t>
      </w:r>
      <w:r w:rsidR="00027E72" w:rsidRPr="00027E72">
        <w:rPr>
          <w:sz w:val="28"/>
          <w:szCs w:val="28"/>
        </w:rPr>
        <w:t>в 201</w:t>
      </w:r>
      <w:r w:rsidR="00E03430">
        <w:rPr>
          <w:sz w:val="28"/>
          <w:szCs w:val="28"/>
        </w:rPr>
        <w:t>9</w:t>
      </w:r>
      <w:r w:rsidR="00027E72" w:rsidRPr="00027E72">
        <w:rPr>
          <w:sz w:val="28"/>
          <w:szCs w:val="28"/>
        </w:rPr>
        <w:t xml:space="preserve"> году</w:t>
      </w:r>
      <w:r w:rsidR="00E01B45" w:rsidRPr="00A34D37">
        <w:rPr>
          <w:sz w:val="28"/>
          <w:szCs w:val="28"/>
        </w:rPr>
        <w:t>, в</w:t>
      </w:r>
      <w:r w:rsidR="00783819" w:rsidRPr="00A34D37">
        <w:rPr>
          <w:sz w:val="28"/>
          <w:szCs w:val="28"/>
        </w:rPr>
        <w:t xml:space="preserve"> соответствии </w:t>
      </w:r>
      <w:r w:rsidR="00B62160" w:rsidRPr="00B62160">
        <w:rPr>
          <w:sz w:val="28"/>
          <w:szCs w:val="28"/>
        </w:rPr>
        <w:t xml:space="preserve">с </w:t>
      </w:r>
      <w:r w:rsidR="009C5134">
        <w:rPr>
          <w:sz w:val="28"/>
          <w:szCs w:val="28"/>
        </w:rPr>
        <w:t xml:space="preserve">Распоряжением </w:t>
      </w:r>
      <w:r w:rsidR="00663FB1">
        <w:rPr>
          <w:sz w:val="28"/>
          <w:szCs w:val="28"/>
        </w:rPr>
        <w:t>П</w:t>
      </w:r>
      <w:r w:rsidR="009C5134">
        <w:rPr>
          <w:sz w:val="28"/>
          <w:szCs w:val="28"/>
        </w:rPr>
        <w:t>равительства Свердловс</w:t>
      </w:r>
      <w:r w:rsidR="00663FB1">
        <w:rPr>
          <w:sz w:val="28"/>
          <w:szCs w:val="28"/>
        </w:rPr>
        <w:t xml:space="preserve">кой области от </w:t>
      </w:r>
      <w:r w:rsidR="00181FEB">
        <w:rPr>
          <w:sz w:val="28"/>
          <w:szCs w:val="28"/>
        </w:rPr>
        <w:t>21</w:t>
      </w:r>
      <w:r w:rsidR="00663FB1">
        <w:rPr>
          <w:sz w:val="28"/>
          <w:szCs w:val="28"/>
        </w:rPr>
        <w:t>.1</w:t>
      </w:r>
      <w:r w:rsidR="00181FEB">
        <w:rPr>
          <w:sz w:val="28"/>
          <w:szCs w:val="28"/>
        </w:rPr>
        <w:t>1</w:t>
      </w:r>
      <w:r w:rsidR="00663FB1">
        <w:rPr>
          <w:sz w:val="28"/>
          <w:szCs w:val="28"/>
        </w:rPr>
        <w:t>.201</w:t>
      </w:r>
      <w:r w:rsidR="00181FEB">
        <w:rPr>
          <w:sz w:val="28"/>
          <w:szCs w:val="28"/>
        </w:rPr>
        <w:t>8</w:t>
      </w:r>
      <w:r w:rsidR="00663FB1">
        <w:rPr>
          <w:sz w:val="28"/>
          <w:szCs w:val="28"/>
        </w:rPr>
        <w:t xml:space="preserve"> № 7</w:t>
      </w:r>
      <w:r w:rsidR="00181FEB">
        <w:rPr>
          <w:sz w:val="28"/>
          <w:szCs w:val="28"/>
        </w:rPr>
        <w:t>08</w:t>
      </w:r>
      <w:r w:rsidR="00663FB1">
        <w:rPr>
          <w:sz w:val="28"/>
          <w:szCs w:val="28"/>
        </w:rPr>
        <w:t>-</w:t>
      </w:r>
      <w:r w:rsidR="009C5134">
        <w:rPr>
          <w:sz w:val="28"/>
          <w:szCs w:val="28"/>
        </w:rPr>
        <w:t xml:space="preserve">РП </w:t>
      </w:r>
      <w:r w:rsidR="00663FB1">
        <w:rPr>
          <w:sz w:val="28"/>
          <w:szCs w:val="28"/>
        </w:rPr>
        <w:t>«</w:t>
      </w:r>
      <w:r w:rsidR="00663FB1" w:rsidRPr="00663FB1">
        <w:rPr>
          <w:sz w:val="28"/>
          <w:szCs w:val="28"/>
        </w:rPr>
        <w:t>О мерах по подготовке и пропуску весеннего половодья</w:t>
      </w:r>
      <w:r w:rsidR="00C92C52">
        <w:rPr>
          <w:sz w:val="28"/>
          <w:szCs w:val="28"/>
        </w:rPr>
        <w:t xml:space="preserve"> и</w:t>
      </w:r>
      <w:r w:rsidR="00663FB1">
        <w:rPr>
          <w:sz w:val="28"/>
          <w:szCs w:val="28"/>
        </w:rPr>
        <w:t xml:space="preserve"> </w:t>
      </w:r>
      <w:r w:rsidR="00663FB1" w:rsidRPr="00663FB1">
        <w:rPr>
          <w:sz w:val="28"/>
          <w:szCs w:val="28"/>
        </w:rPr>
        <w:t>дождевых паводков в 201</w:t>
      </w:r>
      <w:r w:rsidR="00181FEB">
        <w:rPr>
          <w:sz w:val="28"/>
          <w:szCs w:val="28"/>
        </w:rPr>
        <w:t>9</w:t>
      </w:r>
      <w:r w:rsidR="00663FB1" w:rsidRPr="00663FB1">
        <w:rPr>
          <w:sz w:val="28"/>
          <w:szCs w:val="28"/>
        </w:rPr>
        <w:t xml:space="preserve"> году</w:t>
      </w:r>
      <w:r w:rsidR="00663FB1">
        <w:rPr>
          <w:sz w:val="28"/>
          <w:szCs w:val="28"/>
        </w:rPr>
        <w:t xml:space="preserve">» </w:t>
      </w:r>
      <w:r w:rsidR="00B62160">
        <w:rPr>
          <w:sz w:val="28"/>
          <w:szCs w:val="28"/>
        </w:rPr>
        <w:t xml:space="preserve">и </w:t>
      </w:r>
      <w:r w:rsidR="00E01B45" w:rsidRPr="00A34D37">
        <w:rPr>
          <w:sz w:val="28"/>
          <w:szCs w:val="28"/>
        </w:rPr>
        <w:t>Уставом</w:t>
      </w:r>
      <w:r w:rsidR="00C843F2" w:rsidRPr="00A34D37">
        <w:rPr>
          <w:sz w:val="28"/>
          <w:szCs w:val="28"/>
        </w:rPr>
        <w:t xml:space="preserve"> муниципального образования город</w:t>
      </w:r>
      <w:r w:rsidR="00F02B6D" w:rsidRPr="00A34D37">
        <w:rPr>
          <w:sz w:val="28"/>
          <w:szCs w:val="28"/>
        </w:rPr>
        <w:t xml:space="preserve"> Каменск-Уральский</w:t>
      </w:r>
      <w:r w:rsidR="0056252A">
        <w:rPr>
          <w:sz w:val="28"/>
          <w:szCs w:val="28"/>
        </w:rPr>
        <w:t>,</w:t>
      </w:r>
      <w:r w:rsidR="00D4272F" w:rsidRPr="00A34D37">
        <w:rPr>
          <w:sz w:val="28"/>
          <w:szCs w:val="28"/>
        </w:rPr>
        <w:t xml:space="preserve"> А</w:t>
      </w:r>
      <w:r w:rsidR="00C843F2" w:rsidRPr="00A34D37">
        <w:rPr>
          <w:sz w:val="28"/>
          <w:szCs w:val="28"/>
        </w:rPr>
        <w:t>дминистрация города Каменска-Уральского</w:t>
      </w:r>
      <w:proofErr w:type="gramEnd"/>
    </w:p>
    <w:p w:rsidR="00F3160E" w:rsidRPr="00F3160E" w:rsidRDefault="00F3160E" w:rsidP="00F3160E">
      <w:pPr>
        <w:ind w:firstLine="720"/>
        <w:jc w:val="both"/>
        <w:rPr>
          <w:sz w:val="28"/>
          <w:szCs w:val="28"/>
        </w:rPr>
      </w:pPr>
    </w:p>
    <w:p w:rsidR="00B346DA" w:rsidRPr="00865306" w:rsidRDefault="001F4293" w:rsidP="00B346DA">
      <w:pPr>
        <w:jc w:val="both"/>
        <w:rPr>
          <w:b/>
          <w:sz w:val="28"/>
          <w:szCs w:val="28"/>
        </w:rPr>
      </w:pPr>
      <w:r w:rsidRPr="00A34D37">
        <w:rPr>
          <w:b/>
          <w:sz w:val="28"/>
          <w:szCs w:val="28"/>
        </w:rPr>
        <w:t>ПОСТАНОВЛЯ</w:t>
      </w:r>
      <w:r w:rsidR="00C843F2" w:rsidRPr="00A34D37">
        <w:rPr>
          <w:b/>
          <w:sz w:val="28"/>
          <w:szCs w:val="28"/>
        </w:rPr>
        <w:t>ЕТ</w:t>
      </w:r>
      <w:r w:rsidRPr="00A34D37">
        <w:rPr>
          <w:b/>
          <w:sz w:val="28"/>
          <w:szCs w:val="28"/>
        </w:rPr>
        <w:t>:</w:t>
      </w:r>
    </w:p>
    <w:p w:rsidR="00F849B3" w:rsidRPr="00A34D37" w:rsidRDefault="00893685" w:rsidP="00D4272F">
      <w:pPr>
        <w:ind w:firstLine="720"/>
        <w:jc w:val="both"/>
        <w:rPr>
          <w:b/>
          <w:sz w:val="28"/>
          <w:szCs w:val="28"/>
        </w:rPr>
      </w:pPr>
      <w:r w:rsidRPr="00A34D37">
        <w:rPr>
          <w:sz w:val="28"/>
          <w:szCs w:val="28"/>
        </w:rPr>
        <w:t xml:space="preserve">1. Утвердить </w:t>
      </w:r>
      <w:r w:rsidR="00387628">
        <w:rPr>
          <w:sz w:val="28"/>
          <w:szCs w:val="28"/>
        </w:rPr>
        <w:t>с</w:t>
      </w:r>
      <w:r w:rsidR="00F849B3" w:rsidRPr="00A34D37">
        <w:rPr>
          <w:sz w:val="28"/>
          <w:szCs w:val="28"/>
        </w:rPr>
        <w:t xml:space="preserve">остав </w:t>
      </w:r>
      <w:r w:rsidR="000C15E2">
        <w:rPr>
          <w:sz w:val="28"/>
          <w:szCs w:val="28"/>
        </w:rPr>
        <w:t>Г</w:t>
      </w:r>
      <w:r w:rsidR="00F849B3" w:rsidRPr="00A34D37">
        <w:rPr>
          <w:sz w:val="28"/>
          <w:szCs w:val="28"/>
        </w:rPr>
        <w:t xml:space="preserve">ородской </w:t>
      </w:r>
      <w:proofErr w:type="spellStart"/>
      <w:r w:rsidR="00F849B3" w:rsidRPr="00A34D37">
        <w:rPr>
          <w:sz w:val="28"/>
          <w:szCs w:val="28"/>
        </w:rPr>
        <w:t>противопаводковой</w:t>
      </w:r>
      <w:proofErr w:type="spellEnd"/>
      <w:r w:rsidR="00F849B3" w:rsidRPr="00A34D37">
        <w:rPr>
          <w:sz w:val="28"/>
          <w:szCs w:val="28"/>
        </w:rPr>
        <w:t xml:space="preserve"> комиссии (прилагается).</w:t>
      </w:r>
    </w:p>
    <w:p w:rsidR="00B346DA" w:rsidRPr="00544295" w:rsidRDefault="00F849B3" w:rsidP="00D4272F">
      <w:pPr>
        <w:ind w:firstLine="720"/>
        <w:jc w:val="both"/>
        <w:rPr>
          <w:rStyle w:val="a9"/>
        </w:rPr>
      </w:pPr>
      <w:r w:rsidRPr="00A34D37">
        <w:rPr>
          <w:sz w:val="28"/>
          <w:szCs w:val="28"/>
        </w:rPr>
        <w:t>2</w:t>
      </w:r>
      <w:r w:rsidR="006D31F3" w:rsidRPr="00A34D37">
        <w:rPr>
          <w:sz w:val="28"/>
          <w:szCs w:val="28"/>
        </w:rPr>
        <w:t xml:space="preserve">. </w:t>
      </w:r>
      <w:r w:rsidR="00C843F2" w:rsidRPr="00A34D37">
        <w:rPr>
          <w:sz w:val="28"/>
          <w:szCs w:val="28"/>
        </w:rPr>
        <w:t xml:space="preserve">Утвердить </w:t>
      </w:r>
      <w:r w:rsidR="004C490E">
        <w:rPr>
          <w:sz w:val="28"/>
          <w:szCs w:val="28"/>
        </w:rPr>
        <w:t>П</w:t>
      </w:r>
      <w:r w:rsidR="00027E72">
        <w:rPr>
          <w:sz w:val="28"/>
          <w:szCs w:val="28"/>
        </w:rPr>
        <w:t>еречень м</w:t>
      </w:r>
      <w:r w:rsidR="00C843F2" w:rsidRPr="00A34D37">
        <w:rPr>
          <w:sz w:val="28"/>
          <w:szCs w:val="28"/>
        </w:rPr>
        <w:t>ероприяти</w:t>
      </w:r>
      <w:r w:rsidR="00027E72">
        <w:rPr>
          <w:sz w:val="28"/>
          <w:szCs w:val="28"/>
        </w:rPr>
        <w:t>й</w:t>
      </w:r>
      <w:r w:rsidR="00C843F2" w:rsidRPr="00A34D37">
        <w:rPr>
          <w:sz w:val="28"/>
          <w:szCs w:val="28"/>
        </w:rPr>
        <w:t xml:space="preserve"> по предупреждению и безаварийному пропуску </w:t>
      </w:r>
      <w:r w:rsidR="00BA4B24">
        <w:rPr>
          <w:sz w:val="28"/>
          <w:szCs w:val="28"/>
        </w:rPr>
        <w:t xml:space="preserve">весеннего половодья и дождевых </w:t>
      </w:r>
      <w:r w:rsidR="00C843F2" w:rsidRPr="00A34D37">
        <w:rPr>
          <w:sz w:val="28"/>
          <w:szCs w:val="28"/>
        </w:rPr>
        <w:t>паводков</w:t>
      </w:r>
      <w:r w:rsidR="00F02B6D" w:rsidRPr="00A34D37">
        <w:rPr>
          <w:sz w:val="28"/>
          <w:szCs w:val="28"/>
        </w:rPr>
        <w:t xml:space="preserve"> </w:t>
      </w:r>
      <w:r w:rsidR="006D42F2">
        <w:rPr>
          <w:sz w:val="28"/>
          <w:szCs w:val="28"/>
        </w:rPr>
        <w:t>на территории</w:t>
      </w:r>
      <w:r w:rsidR="00D4272F" w:rsidRPr="00A34D37">
        <w:rPr>
          <w:sz w:val="28"/>
          <w:szCs w:val="28"/>
        </w:rPr>
        <w:t xml:space="preserve"> муниципально</w:t>
      </w:r>
      <w:r w:rsidR="006D42F2">
        <w:rPr>
          <w:sz w:val="28"/>
          <w:szCs w:val="28"/>
        </w:rPr>
        <w:t>го</w:t>
      </w:r>
      <w:r w:rsidR="00D4272F" w:rsidRPr="00A34D37">
        <w:rPr>
          <w:sz w:val="28"/>
          <w:szCs w:val="28"/>
        </w:rPr>
        <w:t xml:space="preserve"> образовани</w:t>
      </w:r>
      <w:r w:rsidR="006D42F2">
        <w:rPr>
          <w:sz w:val="28"/>
          <w:szCs w:val="28"/>
        </w:rPr>
        <w:t>я</w:t>
      </w:r>
      <w:r w:rsidR="00D4272F" w:rsidRPr="00A34D37">
        <w:rPr>
          <w:sz w:val="28"/>
          <w:szCs w:val="28"/>
        </w:rPr>
        <w:t xml:space="preserve"> город Каменск-Уральский</w:t>
      </w:r>
      <w:r w:rsidR="00F02B6D" w:rsidRPr="00A34D37">
        <w:rPr>
          <w:sz w:val="28"/>
          <w:szCs w:val="28"/>
        </w:rPr>
        <w:t xml:space="preserve"> в </w:t>
      </w:r>
      <w:r w:rsidR="006B3066" w:rsidRPr="00A34D37">
        <w:rPr>
          <w:sz w:val="28"/>
          <w:szCs w:val="28"/>
        </w:rPr>
        <w:t>весенне-летний период 201</w:t>
      </w:r>
      <w:r w:rsidR="00181FEB">
        <w:rPr>
          <w:sz w:val="28"/>
          <w:szCs w:val="28"/>
        </w:rPr>
        <w:t>9</w:t>
      </w:r>
      <w:r w:rsidR="00C843F2" w:rsidRPr="00A34D37">
        <w:rPr>
          <w:sz w:val="28"/>
          <w:szCs w:val="28"/>
        </w:rPr>
        <w:t xml:space="preserve"> года (прилага</w:t>
      </w:r>
      <w:r w:rsidR="006D42F2">
        <w:rPr>
          <w:sz w:val="28"/>
          <w:szCs w:val="28"/>
        </w:rPr>
        <w:t>е</w:t>
      </w:r>
      <w:r w:rsidR="00C843F2" w:rsidRPr="00A34D37">
        <w:rPr>
          <w:sz w:val="28"/>
          <w:szCs w:val="28"/>
        </w:rPr>
        <w:t>тся)</w:t>
      </w:r>
      <w:r w:rsidR="00544295">
        <w:rPr>
          <w:sz w:val="28"/>
          <w:szCs w:val="28"/>
        </w:rPr>
        <w:t>.</w:t>
      </w:r>
    </w:p>
    <w:p w:rsidR="005A00C2" w:rsidRPr="005A00C2" w:rsidRDefault="00064609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544295" w:rsidRPr="00544295">
        <w:rPr>
          <w:sz w:val="28"/>
          <w:szCs w:val="28"/>
        </w:rPr>
        <w:t>Городской комиссии по предупреждению и ликвидации чрезвычайных ситуаций и обеспечению пожарной безопасности и безопасности людей на водных объектах на территории муниципального образования город Каменск-Уральский</w:t>
      </w:r>
      <w:r w:rsidR="00544295">
        <w:rPr>
          <w:sz w:val="28"/>
          <w:szCs w:val="28"/>
        </w:rPr>
        <w:t xml:space="preserve"> (</w:t>
      </w:r>
      <w:r w:rsidR="00F17C4D">
        <w:rPr>
          <w:sz w:val="28"/>
          <w:szCs w:val="28"/>
        </w:rPr>
        <w:t xml:space="preserve">С.А. </w:t>
      </w:r>
      <w:proofErr w:type="spellStart"/>
      <w:r w:rsidR="00544295">
        <w:rPr>
          <w:sz w:val="28"/>
          <w:szCs w:val="28"/>
        </w:rPr>
        <w:t>Гераскин</w:t>
      </w:r>
      <w:proofErr w:type="spellEnd"/>
      <w:r w:rsidR="00F17C4D">
        <w:rPr>
          <w:sz w:val="28"/>
          <w:szCs w:val="28"/>
        </w:rPr>
        <w:t>)</w:t>
      </w:r>
      <w:r w:rsidR="0054429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срок до </w:t>
      </w:r>
      <w:r w:rsidR="00CC4443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355167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181FEB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="001C6ED4">
        <w:rPr>
          <w:sz w:val="28"/>
          <w:szCs w:val="28"/>
        </w:rPr>
        <w:t xml:space="preserve">провести расширенное заседание </w:t>
      </w:r>
      <w:r w:rsidR="00D01573">
        <w:rPr>
          <w:sz w:val="28"/>
          <w:szCs w:val="28"/>
        </w:rPr>
        <w:t>по вопросу</w:t>
      </w:r>
      <w:r w:rsidR="00FA7948">
        <w:rPr>
          <w:sz w:val="28"/>
          <w:szCs w:val="28"/>
        </w:rPr>
        <w:t xml:space="preserve"> </w:t>
      </w:r>
      <w:r w:rsidR="005963D0">
        <w:rPr>
          <w:sz w:val="28"/>
          <w:szCs w:val="28"/>
        </w:rPr>
        <w:t xml:space="preserve">подготовки к </w:t>
      </w:r>
      <w:r w:rsidR="00A66556" w:rsidRPr="00A66556">
        <w:rPr>
          <w:sz w:val="28"/>
          <w:szCs w:val="28"/>
        </w:rPr>
        <w:t>безаварийному пропуску весеннего половодья и дождевых паводков</w:t>
      </w:r>
      <w:r w:rsidR="00021527">
        <w:rPr>
          <w:sz w:val="28"/>
          <w:szCs w:val="28"/>
        </w:rPr>
        <w:t xml:space="preserve"> </w:t>
      </w:r>
      <w:r w:rsidR="006D42F2">
        <w:rPr>
          <w:sz w:val="28"/>
          <w:szCs w:val="28"/>
        </w:rPr>
        <w:t>на территории</w:t>
      </w:r>
      <w:r w:rsidR="005727E6" w:rsidRPr="005727E6">
        <w:t xml:space="preserve"> </w:t>
      </w:r>
      <w:r w:rsidR="005727E6" w:rsidRPr="005727E6">
        <w:rPr>
          <w:sz w:val="28"/>
          <w:szCs w:val="28"/>
        </w:rPr>
        <w:t>муниципального образования город Каменск-Уральский</w:t>
      </w:r>
      <w:r w:rsidR="006D42F2">
        <w:rPr>
          <w:sz w:val="28"/>
          <w:szCs w:val="28"/>
        </w:rPr>
        <w:t xml:space="preserve"> </w:t>
      </w:r>
      <w:r w:rsidR="00021527">
        <w:rPr>
          <w:sz w:val="28"/>
          <w:szCs w:val="28"/>
        </w:rPr>
        <w:t>в 201</w:t>
      </w:r>
      <w:r w:rsidR="00181FEB">
        <w:rPr>
          <w:sz w:val="28"/>
          <w:szCs w:val="28"/>
        </w:rPr>
        <w:t>9</w:t>
      </w:r>
      <w:r w:rsidR="00021527">
        <w:rPr>
          <w:sz w:val="28"/>
          <w:szCs w:val="28"/>
        </w:rPr>
        <w:t xml:space="preserve"> году.</w:t>
      </w:r>
      <w:proofErr w:type="gramEnd"/>
    </w:p>
    <w:p w:rsidR="00B346DA" w:rsidRPr="00A34D37" w:rsidRDefault="00000081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346DA" w:rsidRPr="00A34D37">
        <w:rPr>
          <w:sz w:val="28"/>
          <w:szCs w:val="28"/>
        </w:rPr>
        <w:t>.</w:t>
      </w:r>
      <w:r w:rsidR="00021527">
        <w:rPr>
          <w:sz w:val="28"/>
          <w:szCs w:val="28"/>
        </w:rPr>
        <w:t xml:space="preserve"> </w:t>
      </w:r>
      <w:r w:rsidR="0056252A">
        <w:rPr>
          <w:sz w:val="28"/>
          <w:szCs w:val="28"/>
        </w:rPr>
        <w:t>Муниципальному казённому учреждению</w:t>
      </w:r>
      <w:r w:rsidR="007476A8">
        <w:rPr>
          <w:sz w:val="28"/>
          <w:szCs w:val="28"/>
        </w:rPr>
        <w:t xml:space="preserve"> </w:t>
      </w:r>
      <w:r w:rsidR="00B346DA" w:rsidRPr="00A34D37">
        <w:rPr>
          <w:sz w:val="28"/>
          <w:szCs w:val="28"/>
        </w:rPr>
        <w:t xml:space="preserve">«Управление по делам </w:t>
      </w:r>
      <w:r w:rsidR="007476A8">
        <w:rPr>
          <w:sz w:val="28"/>
          <w:szCs w:val="28"/>
        </w:rPr>
        <w:t>гражданской обороны и чрезвычайным ситуациям</w:t>
      </w:r>
      <w:r w:rsidR="00B346DA" w:rsidRPr="00A34D37">
        <w:rPr>
          <w:sz w:val="28"/>
          <w:szCs w:val="28"/>
        </w:rPr>
        <w:t xml:space="preserve"> города Каменс</w:t>
      </w:r>
      <w:r w:rsidR="00390A9F" w:rsidRPr="00A34D37">
        <w:rPr>
          <w:sz w:val="28"/>
          <w:szCs w:val="28"/>
        </w:rPr>
        <w:t>ка-Уральского» (</w:t>
      </w:r>
      <w:r w:rsidR="00F17C4D">
        <w:rPr>
          <w:sz w:val="28"/>
          <w:szCs w:val="28"/>
        </w:rPr>
        <w:t xml:space="preserve">Л.Н. </w:t>
      </w:r>
      <w:proofErr w:type="spellStart"/>
      <w:r w:rsidR="00390A9F" w:rsidRPr="00A34D37">
        <w:rPr>
          <w:sz w:val="28"/>
          <w:szCs w:val="28"/>
        </w:rPr>
        <w:t>Матвеенко</w:t>
      </w:r>
      <w:proofErr w:type="spellEnd"/>
      <w:r w:rsidR="00390A9F" w:rsidRPr="00A34D37">
        <w:rPr>
          <w:sz w:val="28"/>
          <w:szCs w:val="28"/>
        </w:rPr>
        <w:t>)</w:t>
      </w:r>
      <w:r w:rsidR="00B346DA" w:rsidRPr="00A34D37">
        <w:rPr>
          <w:sz w:val="28"/>
          <w:szCs w:val="28"/>
        </w:rPr>
        <w:t>:</w:t>
      </w:r>
    </w:p>
    <w:p w:rsidR="00B346DA" w:rsidRPr="00A34D37" w:rsidRDefault="000C15E2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346DA" w:rsidRPr="00A34D37">
        <w:rPr>
          <w:sz w:val="28"/>
          <w:szCs w:val="28"/>
        </w:rPr>
        <w:t xml:space="preserve"> определить меры по оперативным действиям при возникновении чрезвычайных ситуаций в период </w:t>
      </w:r>
      <w:r w:rsidR="00A66556" w:rsidRPr="00A66556">
        <w:rPr>
          <w:sz w:val="28"/>
          <w:szCs w:val="28"/>
        </w:rPr>
        <w:t xml:space="preserve">весеннего половодья и дождевых паводков </w:t>
      </w:r>
      <w:r w:rsidR="00B346DA" w:rsidRPr="00A34D37">
        <w:rPr>
          <w:sz w:val="28"/>
          <w:szCs w:val="28"/>
        </w:rPr>
        <w:t>201</w:t>
      </w:r>
      <w:r w:rsidR="00181FEB">
        <w:rPr>
          <w:sz w:val="28"/>
          <w:szCs w:val="28"/>
        </w:rPr>
        <w:t>9</w:t>
      </w:r>
      <w:r w:rsidR="00B346DA" w:rsidRPr="00A34D37">
        <w:rPr>
          <w:sz w:val="28"/>
          <w:szCs w:val="28"/>
        </w:rPr>
        <w:t xml:space="preserve"> года;</w:t>
      </w:r>
    </w:p>
    <w:p w:rsidR="00B346DA" w:rsidRPr="00A34D37" w:rsidRDefault="00B346DA" w:rsidP="00D4272F">
      <w:pPr>
        <w:ind w:firstLine="720"/>
        <w:jc w:val="both"/>
        <w:rPr>
          <w:sz w:val="28"/>
          <w:szCs w:val="28"/>
        </w:rPr>
      </w:pPr>
      <w:r w:rsidRPr="00A34D37">
        <w:rPr>
          <w:sz w:val="28"/>
          <w:szCs w:val="28"/>
        </w:rPr>
        <w:t>2</w:t>
      </w:r>
      <w:r w:rsidR="000C15E2">
        <w:rPr>
          <w:sz w:val="28"/>
          <w:szCs w:val="28"/>
        </w:rPr>
        <w:t>)</w:t>
      </w:r>
      <w:r w:rsidRPr="00A34D37">
        <w:rPr>
          <w:sz w:val="28"/>
          <w:szCs w:val="28"/>
        </w:rPr>
        <w:t xml:space="preserve"> обеспечить оперативное</w:t>
      </w:r>
      <w:r w:rsidR="00FE2B14" w:rsidRPr="00A34D37">
        <w:rPr>
          <w:sz w:val="28"/>
          <w:szCs w:val="28"/>
        </w:rPr>
        <w:t xml:space="preserve"> информирование населения муниципального образования город Каменск-Уральск</w:t>
      </w:r>
      <w:r w:rsidR="00AA54AB">
        <w:rPr>
          <w:sz w:val="28"/>
          <w:szCs w:val="28"/>
        </w:rPr>
        <w:t>ий</w:t>
      </w:r>
      <w:r w:rsidRPr="00A34D37">
        <w:rPr>
          <w:sz w:val="28"/>
          <w:szCs w:val="28"/>
        </w:rPr>
        <w:t xml:space="preserve"> </w:t>
      </w:r>
      <w:r w:rsidR="005A5E72">
        <w:rPr>
          <w:sz w:val="28"/>
          <w:szCs w:val="28"/>
        </w:rPr>
        <w:t>через средства массовой информации</w:t>
      </w:r>
      <w:r w:rsidRPr="00A34D37">
        <w:rPr>
          <w:sz w:val="28"/>
          <w:szCs w:val="28"/>
        </w:rPr>
        <w:t xml:space="preserve"> о развитии </w:t>
      </w:r>
      <w:r w:rsidR="00A66556" w:rsidRPr="00A66556">
        <w:rPr>
          <w:sz w:val="28"/>
          <w:szCs w:val="28"/>
        </w:rPr>
        <w:t>весеннего половодья и дождевых паводков</w:t>
      </w:r>
      <w:r w:rsidRPr="00A34D37">
        <w:rPr>
          <w:sz w:val="28"/>
          <w:szCs w:val="28"/>
        </w:rPr>
        <w:t xml:space="preserve"> и об опасности передвижения по льду рек;</w:t>
      </w:r>
    </w:p>
    <w:p w:rsidR="00C843F2" w:rsidRDefault="00B346DA" w:rsidP="00D4272F">
      <w:pPr>
        <w:ind w:firstLine="720"/>
        <w:jc w:val="both"/>
        <w:rPr>
          <w:sz w:val="28"/>
          <w:szCs w:val="28"/>
        </w:rPr>
      </w:pPr>
      <w:r w:rsidRPr="00A34D37">
        <w:rPr>
          <w:sz w:val="28"/>
          <w:szCs w:val="28"/>
        </w:rPr>
        <w:t>3</w:t>
      </w:r>
      <w:r w:rsidR="000C15E2">
        <w:rPr>
          <w:sz w:val="28"/>
          <w:szCs w:val="28"/>
        </w:rPr>
        <w:t>)</w:t>
      </w:r>
      <w:r w:rsidRPr="00A34D37">
        <w:rPr>
          <w:sz w:val="28"/>
          <w:szCs w:val="28"/>
        </w:rPr>
        <w:t xml:space="preserve"> обеспечить координацию работ объект</w:t>
      </w:r>
      <w:r w:rsidR="00A66556">
        <w:rPr>
          <w:sz w:val="28"/>
          <w:szCs w:val="28"/>
        </w:rPr>
        <w:t xml:space="preserve">овых </w:t>
      </w:r>
      <w:proofErr w:type="spellStart"/>
      <w:r w:rsidR="00A66556">
        <w:rPr>
          <w:sz w:val="28"/>
          <w:szCs w:val="28"/>
        </w:rPr>
        <w:t>противопаводковых</w:t>
      </w:r>
      <w:proofErr w:type="spellEnd"/>
      <w:r w:rsidR="00A66556">
        <w:rPr>
          <w:sz w:val="28"/>
          <w:szCs w:val="28"/>
        </w:rPr>
        <w:t xml:space="preserve"> комиссий;</w:t>
      </w:r>
    </w:p>
    <w:p w:rsidR="00A66556" w:rsidRDefault="00A66556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C15E2">
        <w:rPr>
          <w:sz w:val="28"/>
          <w:szCs w:val="28"/>
        </w:rPr>
        <w:t>)</w:t>
      </w:r>
      <w:r>
        <w:rPr>
          <w:sz w:val="28"/>
          <w:szCs w:val="28"/>
        </w:rPr>
        <w:t xml:space="preserve"> с 01 апреля 201</w:t>
      </w:r>
      <w:r w:rsidR="00181FEB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организовать взаимодействие с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за координацию мероприятий по </w:t>
      </w:r>
      <w:r w:rsidR="00F83600" w:rsidRPr="00F83600">
        <w:rPr>
          <w:sz w:val="28"/>
          <w:szCs w:val="28"/>
        </w:rPr>
        <w:t xml:space="preserve">безаварийному пропуску весеннего половодья и </w:t>
      </w:r>
      <w:r w:rsidR="00F83600" w:rsidRPr="00F83600">
        <w:rPr>
          <w:sz w:val="28"/>
          <w:szCs w:val="28"/>
        </w:rPr>
        <w:lastRenderedPageBreak/>
        <w:t>дождевых паводков</w:t>
      </w:r>
      <w:r w:rsidR="00F83600">
        <w:rPr>
          <w:sz w:val="28"/>
          <w:szCs w:val="28"/>
        </w:rPr>
        <w:t xml:space="preserve"> по шестому </w:t>
      </w:r>
      <w:proofErr w:type="spellStart"/>
      <w:r w:rsidR="00F83600">
        <w:rPr>
          <w:sz w:val="28"/>
          <w:szCs w:val="28"/>
        </w:rPr>
        <w:t>паводкоопасному</w:t>
      </w:r>
      <w:proofErr w:type="spellEnd"/>
      <w:r w:rsidR="00181FEB">
        <w:rPr>
          <w:sz w:val="28"/>
          <w:szCs w:val="28"/>
        </w:rPr>
        <w:t xml:space="preserve"> </w:t>
      </w:r>
      <w:r w:rsidR="00F83600">
        <w:rPr>
          <w:sz w:val="28"/>
          <w:szCs w:val="28"/>
        </w:rPr>
        <w:t>направлению</w:t>
      </w:r>
      <w:r w:rsidR="00BA1D34">
        <w:rPr>
          <w:sz w:val="28"/>
          <w:szCs w:val="28"/>
        </w:rPr>
        <w:t xml:space="preserve"> </w:t>
      </w:r>
      <w:r w:rsidR="00181FEB">
        <w:rPr>
          <w:sz w:val="28"/>
          <w:szCs w:val="28"/>
        </w:rPr>
        <w:t xml:space="preserve"> </w:t>
      </w:r>
      <w:r w:rsidR="00BA1D34">
        <w:rPr>
          <w:sz w:val="28"/>
          <w:szCs w:val="28"/>
        </w:rPr>
        <w:t>на территории Свердловской области</w:t>
      </w:r>
      <w:r w:rsidR="00181FEB">
        <w:rPr>
          <w:sz w:val="28"/>
          <w:szCs w:val="28"/>
        </w:rPr>
        <w:t xml:space="preserve"> (С.М. </w:t>
      </w:r>
      <w:proofErr w:type="spellStart"/>
      <w:r w:rsidR="00181FEB">
        <w:rPr>
          <w:sz w:val="28"/>
          <w:szCs w:val="28"/>
        </w:rPr>
        <w:t>Грибанов</w:t>
      </w:r>
      <w:proofErr w:type="spellEnd"/>
      <w:r w:rsidR="00181FEB">
        <w:rPr>
          <w:sz w:val="28"/>
          <w:szCs w:val="28"/>
        </w:rPr>
        <w:t>)</w:t>
      </w:r>
      <w:r w:rsidR="00F83600">
        <w:rPr>
          <w:sz w:val="28"/>
          <w:szCs w:val="28"/>
        </w:rPr>
        <w:t>.</w:t>
      </w:r>
    </w:p>
    <w:p w:rsidR="00C60BAF" w:rsidRPr="00A34D37" w:rsidRDefault="00000081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C18F0" w:rsidRPr="00A34D37">
        <w:rPr>
          <w:sz w:val="28"/>
          <w:szCs w:val="28"/>
        </w:rPr>
        <w:t xml:space="preserve">. </w:t>
      </w:r>
      <w:r w:rsidR="00505D66" w:rsidRPr="00A34D37">
        <w:rPr>
          <w:sz w:val="28"/>
          <w:szCs w:val="28"/>
        </w:rPr>
        <w:t xml:space="preserve">Рекомендовать </w:t>
      </w:r>
      <w:r w:rsidR="0056252A">
        <w:rPr>
          <w:sz w:val="28"/>
          <w:szCs w:val="28"/>
        </w:rPr>
        <w:t>акционерному обществу</w:t>
      </w:r>
      <w:r w:rsidR="00505D66" w:rsidRPr="00A34D37">
        <w:rPr>
          <w:sz w:val="28"/>
          <w:szCs w:val="28"/>
        </w:rPr>
        <w:t xml:space="preserve"> «Во</w:t>
      </w:r>
      <w:r w:rsidR="00AF0B0A" w:rsidRPr="00A34D37">
        <w:rPr>
          <w:sz w:val="28"/>
          <w:szCs w:val="28"/>
        </w:rPr>
        <w:t>доканал</w:t>
      </w:r>
      <w:r w:rsidR="00A9384A">
        <w:rPr>
          <w:sz w:val="28"/>
          <w:szCs w:val="28"/>
        </w:rPr>
        <w:t xml:space="preserve"> </w:t>
      </w:r>
      <w:r w:rsidR="0056252A">
        <w:rPr>
          <w:sz w:val="28"/>
          <w:szCs w:val="28"/>
        </w:rPr>
        <w:t>Каменск-Уральский</w:t>
      </w:r>
      <w:r w:rsidR="00AF0B0A" w:rsidRPr="00A34D37">
        <w:rPr>
          <w:sz w:val="28"/>
          <w:szCs w:val="28"/>
        </w:rPr>
        <w:t>» (</w:t>
      </w:r>
      <w:r w:rsidR="00F17C4D">
        <w:rPr>
          <w:sz w:val="28"/>
          <w:szCs w:val="28"/>
        </w:rPr>
        <w:t xml:space="preserve">С.К. </w:t>
      </w:r>
      <w:r w:rsidR="00AF0B0A" w:rsidRPr="00A34D37">
        <w:rPr>
          <w:sz w:val="28"/>
          <w:szCs w:val="28"/>
        </w:rPr>
        <w:t>Г</w:t>
      </w:r>
      <w:r w:rsidR="00F17C4D">
        <w:rPr>
          <w:sz w:val="28"/>
          <w:szCs w:val="28"/>
        </w:rPr>
        <w:t>лазунов</w:t>
      </w:r>
      <w:r w:rsidR="00AF0B0A" w:rsidRPr="00A34D37">
        <w:rPr>
          <w:sz w:val="28"/>
          <w:szCs w:val="28"/>
        </w:rPr>
        <w:t xml:space="preserve">) </w:t>
      </w:r>
      <w:r w:rsidR="000F62A9" w:rsidRPr="00A34D37">
        <w:rPr>
          <w:sz w:val="28"/>
          <w:szCs w:val="28"/>
        </w:rPr>
        <w:t>до 0</w:t>
      </w:r>
      <w:r w:rsidR="00817B89">
        <w:rPr>
          <w:sz w:val="28"/>
          <w:szCs w:val="28"/>
        </w:rPr>
        <w:t>1</w:t>
      </w:r>
      <w:r w:rsidR="00F158EA" w:rsidRPr="00A34D37">
        <w:rPr>
          <w:sz w:val="28"/>
          <w:szCs w:val="28"/>
        </w:rPr>
        <w:t xml:space="preserve"> апр</w:t>
      </w:r>
      <w:r w:rsidR="00AF0B0A" w:rsidRPr="00A34D37">
        <w:rPr>
          <w:sz w:val="28"/>
          <w:szCs w:val="28"/>
        </w:rPr>
        <w:t xml:space="preserve">еля </w:t>
      </w:r>
      <w:r w:rsidR="000F62A9" w:rsidRPr="00A34D37">
        <w:rPr>
          <w:sz w:val="28"/>
          <w:szCs w:val="28"/>
        </w:rPr>
        <w:t>201</w:t>
      </w:r>
      <w:r w:rsidR="00181FEB">
        <w:rPr>
          <w:sz w:val="28"/>
          <w:szCs w:val="28"/>
        </w:rPr>
        <w:t>9</w:t>
      </w:r>
      <w:r w:rsidR="00505D66" w:rsidRPr="00A34D37">
        <w:rPr>
          <w:sz w:val="28"/>
          <w:szCs w:val="28"/>
        </w:rPr>
        <w:t xml:space="preserve"> г</w:t>
      </w:r>
      <w:r w:rsidR="00AF0B0A" w:rsidRPr="00A34D37">
        <w:rPr>
          <w:sz w:val="28"/>
          <w:szCs w:val="28"/>
        </w:rPr>
        <w:t>ода</w:t>
      </w:r>
      <w:r w:rsidR="00505D66" w:rsidRPr="00A34D37">
        <w:rPr>
          <w:sz w:val="28"/>
          <w:szCs w:val="28"/>
        </w:rPr>
        <w:t xml:space="preserve"> обеспечить наличие </w:t>
      </w:r>
      <w:r w:rsidR="00F02B6D" w:rsidRPr="00A34D37">
        <w:rPr>
          <w:sz w:val="28"/>
          <w:szCs w:val="28"/>
        </w:rPr>
        <w:t xml:space="preserve">не </w:t>
      </w:r>
      <w:proofErr w:type="gramStart"/>
      <w:r w:rsidR="00F02B6D" w:rsidRPr="00A34D37">
        <w:rPr>
          <w:sz w:val="28"/>
          <w:szCs w:val="28"/>
        </w:rPr>
        <w:t xml:space="preserve">менее </w:t>
      </w:r>
      <w:r w:rsidR="00505D66" w:rsidRPr="00A34D37">
        <w:rPr>
          <w:sz w:val="28"/>
          <w:szCs w:val="28"/>
        </w:rPr>
        <w:t>месячного</w:t>
      </w:r>
      <w:proofErr w:type="gramEnd"/>
      <w:r w:rsidR="00505D66" w:rsidRPr="00A34D37">
        <w:rPr>
          <w:sz w:val="28"/>
          <w:szCs w:val="28"/>
        </w:rPr>
        <w:t xml:space="preserve"> запаса реагентов для </w:t>
      </w:r>
      <w:r w:rsidR="008156FE">
        <w:rPr>
          <w:sz w:val="28"/>
          <w:szCs w:val="28"/>
        </w:rPr>
        <w:t xml:space="preserve">очистки и </w:t>
      </w:r>
      <w:r w:rsidR="00505D66" w:rsidRPr="00A34D37">
        <w:rPr>
          <w:sz w:val="28"/>
          <w:szCs w:val="28"/>
        </w:rPr>
        <w:t>обеззараживания питьевой воды.</w:t>
      </w:r>
    </w:p>
    <w:p w:rsidR="00B346DA" w:rsidRPr="00A34D37" w:rsidRDefault="00000081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D5977" w:rsidRPr="00A34D37">
        <w:rPr>
          <w:sz w:val="28"/>
          <w:szCs w:val="28"/>
        </w:rPr>
        <w:t>. Рекомендовать владельцам гидротехничес</w:t>
      </w:r>
      <w:r w:rsidR="00AF0B0A" w:rsidRPr="00A34D37">
        <w:rPr>
          <w:sz w:val="28"/>
          <w:szCs w:val="28"/>
        </w:rPr>
        <w:t>ких сооружений</w:t>
      </w:r>
      <w:r w:rsidR="000F3B1E">
        <w:rPr>
          <w:sz w:val="28"/>
          <w:szCs w:val="28"/>
        </w:rPr>
        <w:t>, расположенных на территории муниципального образования город Каменск-Уральский</w:t>
      </w:r>
      <w:r w:rsidR="002F3858" w:rsidRPr="00A34D37">
        <w:rPr>
          <w:sz w:val="28"/>
          <w:szCs w:val="28"/>
        </w:rPr>
        <w:t>:</w:t>
      </w:r>
    </w:p>
    <w:p w:rsidR="005D5977" w:rsidRPr="00A34D37" w:rsidRDefault="00B346DA" w:rsidP="00D4272F">
      <w:pPr>
        <w:ind w:firstLine="720"/>
        <w:jc w:val="both"/>
        <w:rPr>
          <w:sz w:val="28"/>
          <w:szCs w:val="28"/>
        </w:rPr>
      </w:pPr>
      <w:proofErr w:type="gramStart"/>
      <w:r w:rsidRPr="00A34D37">
        <w:rPr>
          <w:sz w:val="28"/>
          <w:szCs w:val="28"/>
        </w:rPr>
        <w:t>1</w:t>
      </w:r>
      <w:r w:rsidR="00AF29DE">
        <w:rPr>
          <w:sz w:val="28"/>
          <w:szCs w:val="28"/>
        </w:rPr>
        <w:t>)</w:t>
      </w:r>
      <w:r w:rsidRPr="00A34D37">
        <w:rPr>
          <w:sz w:val="28"/>
          <w:szCs w:val="28"/>
        </w:rPr>
        <w:t xml:space="preserve"> </w:t>
      </w:r>
      <w:r w:rsidR="002F3858" w:rsidRPr="00A34D37">
        <w:rPr>
          <w:sz w:val="28"/>
          <w:szCs w:val="28"/>
        </w:rPr>
        <w:t>в</w:t>
      </w:r>
      <w:r w:rsidRPr="00A34D37">
        <w:rPr>
          <w:sz w:val="28"/>
          <w:szCs w:val="28"/>
        </w:rPr>
        <w:t>ключить в состав</w:t>
      </w:r>
      <w:r w:rsidR="00864A89">
        <w:rPr>
          <w:sz w:val="28"/>
          <w:szCs w:val="28"/>
        </w:rPr>
        <w:t xml:space="preserve"> объектовых</w:t>
      </w:r>
      <w:r w:rsidRPr="00A34D37">
        <w:rPr>
          <w:sz w:val="28"/>
          <w:szCs w:val="28"/>
        </w:rPr>
        <w:t xml:space="preserve"> </w:t>
      </w:r>
      <w:r w:rsidR="002F3858" w:rsidRPr="00A34D37">
        <w:rPr>
          <w:sz w:val="28"/>
          <w:szCs w:val="28"/>
        </w:rPr>
        <w:t>комиссий по проверке гидротехническ</w:t>
      </w:r>
      <w:r w:rsidR="00FE2B14" w:rsidRPr="00A34D37">
        <w:rPr>
          <w:sz w:val="28"/>
          <w:szCs w:val="28"/>
        </w:rPr>
        <w:t>их сооружений</w:t>
      </w:r>
      <w:r w:rsidR="002F3858" w:rsidRPr="00A34D37">
        <w:rPr>
          <w:sz w:val="28"/>
          <w:szCs w:val="28"/>
        </w:rPr>
        <w:t xml:space="preserve"> представителей Межрегионального территориального управления</w:t>
      </w:r>
      <w:r w:rsidR="005D5977" w:rsidRPr="00A34D37">
        <w:rPr>
          <w:sz w:val="28"/>
          <w:szCs w:val="28"/>
        </w:rPr>
        <w:t xml:space="preserve"> технологического и экологического надзора Федеральной службы по экологическому, технологическому и атомному надзору по Уральскому Федеральному округу в городе Каменске-Уральском и Ка</w:t>
      </w:r>
      <w:r w:rsidRPr="00A34D37">
        <w:rPr>
          <w:sz w:val="28"/>
          <w:szCs w:val="28"/>
        </w:rPr>
        <w:t xml:space="preserve">менском районе, </w:t>
      </w:r>
      <w:r w:rsidR="00845BF1">
        <w:rPr>
          <w:sz w:val="28"/>
          <w:szCs w:val="28"/>
        </w:rPr>
        <w:t>муниципального казённого учреждения</w:t>
      </w:r>
      <w:r w:rsidR="000F62A9" w:rsidRPr="00A34D37">
        <w:rPr>
          <w:sz w:val="28"/>
          <w:szCs w:val="28"/>
        </w:rPr>
        <w:t xml:space="preserve"> «Управление по делам </w:t>
      </w:r>
      <w:r w:rsidR="0079609C">
        <w:rPr>
          <w:sz w:val="28"/>
          <w:szCs w:val="28"/>
        </w:rPr>
        <w:t>гражданской обороны и чрезвычайным ситуациям</w:t>
      </w:r>
      <w:r w:rsidR="005D5977" w:rsidRPr="00A34D37">
        <w:rPr>
          <w:sz w:val="28"/>
          <w:szCs w:val="28"/>
        </w:rPr>
        <w:t xml:space="preserve"> города Каменска-Уральского»</w:t>
      </w:r>
      <w:r w:rsidR="00884879">
        <w:rPr>
          <w:sz w:val="28"/>
          <w:szCs w:val="28"/>
        </w:rPr>
        <w:t>,</w:t>
      </w:r>
      <w:r w:rsidR="00884879" w:rsidRPr="00884879">
        <w:t xml:space="preserve"> </w:t>
      </w:r>
      <w:r w:rsidR="00AC4C5A">
        <w:rPr>
          <w:sz w:val="28"/>
          <w:szCs w:val="28"/>
        </w:rPr>
        <w:t>МО МВД России</w:t>
      </w:r>
      <w:r w:rsidR="00884879" w:rsidRPr="00884879">
        <w:rPr>
          <w:sz w:val="28"/>
          <w:szCs w:val="28"/>
        </w:rPr>
        <w:t xml:space="preserve"> </w:t>
      </w:r>
      <w:r w:rsidR="00864A89">
        <w:rPr>
          <w:sz w:val="28"/>
          <w:szCs w:val="28"/>
        </w:rPr>
        <w:t>«</w:t>
      </w:r>
      <w:r w:rsidR="00884879" w:rsidRPr="00884879">
        <w:rPr>
          <w:sz w:val="28"/>
          <w:szCs w:val="28"/>
        </w:rPr>
        <w:t>Каменск</w:t>
      </w:r>
      <w:r w:rsidR="00845BF1">
        <w:rPr>
          <w:sz w:val="28"/>
          <w:szCs w:val="28"/>
        </w:rPr>
        <w:t>-</w:t>
      </w:r>
      <w:r w:rsidR="00864A89">
        <w:rPr>
          <w:sz w:val="28"/>
          <w:szCs w:val="28"/>
        </w:rPr>
        <w:t>У</w:t>
      </w:r>
      <w:r w:rsidR="00884879" w:rsidRPr="00884879">
        <w:rPr>
          <w:sz w:val="28"/>
          <w:szCs w:val="28"/>
        </w:rPr>
        <w:t>ральский</w:t>
      </w:r>
      <w:r w:rsidR="00864A89">
        <w:rPr>
          <w:sz w:val="28"/>
          <w:szCs w:val="28"/>
        </w:rPr>
        <w:t>»</w:t>
      </w:r>
      <w:r w:rsidR="00FE2B14" w:rsidRPr="00A34D37">
        <w:rPr>
          <w:sz w:val="28"/>
          <w:szCs w:val="28"/>
        </w:rPr>
        <w:t>;</w:t>
      </w:r>
      <w:proofErr w:type="gramEnd"/>
    </w:p>
    <w:p w:rsidR="005D5977" w:rsidRPr="00A34D37" w:rsidRDefault="002F3858" w:rsidP="00D4272F">
      <w:pPr>
        <w:ind w:firstLine="720"/>
        <w:jc w:val="both"/>
        <w:rPr>
          <w:sz w:val="28"/>
          <w:szCs w:val="28"/>
        </w:rPr>
      </w:pPr>
      <w:r w:rsidRPr="00A34D37">
        <w:rPr>
          <w:sz w:val="28"/>
          <w:szCs w:val="28"/>
        </w:rPr>
        <w:t>2</w:t>
      </w:r>
      <w:r w:rsidR="00AF29DE">
        <w:rPr>
          <w:sz w:val="28"/>
          <w:szCs w:val="28"/>
        </w:rPr>
        <w:t>)</w:t>
      </w:r>
      <w:r w:rsidRPr="00A34D37">
        <w:rPr>
          <w:sz w:val="28"/>
          <w:szCs w:val="28"/>
        </w:rPr>
        <w:t xml:space="preserve"> </w:t>
      </w:r>
      <w:r w:rsidR="00C401FC" w:rsidRPr="00A34D37">
        <w:rPr>
          <w:sz w:val="28"/>
          <w:szCs w:val="28"/>
        </w:rPr>
        <w:t xml:space="preserve">до </w:t>
      </w:r>
      <w:r w:rsidR="00390A9F" w:rsidRPr="00A34D37">
        <w:rPr>
          <w:sz w:val="28"/>
          <w:szCs w:val="28"/>
        </w:rPr>
        <w:t>0</w:t>
      </w:r>
      <w:r w:rsidR="00971530">
        <w:rPr>
          <w:sz w:val="28"/>
          <w:szCs w:val="28"/>
        </w:rPr>
        <w:t>1</w:t>
      </w:r>
      <w:r w:rsidR="000F62A9" w:rsidRPr="00A34D37">
        <w:rPr>
          <w:sz w:val="28"/>
          <w:szCs w:val="28"/>
        </w:rPr>
        <w:t xml:space="preserve"> </w:t>
      </w:r>
      <w:r w:rsidR="00390A9F" w:rsidRPr="00A34D37">
        <w:rPr>
          <w:sz w:val="28"/>
          <w:szCs w:val="28"/>
        </w:rPr>
        <w:t>апреля</w:t>
      </w:r>
      <w:r w:rsidR="000F62A9" w:rsidRPr="00A34D37">
        <w:rPr>
          <w:sz w:val="28"/>
          <w:szCs w:val="28"/>
        </w:rPr>
        <w:t xml:space="preserve"> 201</w:t>
      </w:r>
      <w:r w:rsidR="00181FEB">
        <w:rPr>
          <w:sz w:val="28"/>
          <w:szCs w:val="28"/>
        </w:rPr>
        <w:t>9</w:t>
      </w:r>
      <w:r w:rsidR="005D5977" w:rsidRPr="00A34D37">
        <w:rPr>
          <w:sz w:val="28"/>
          <w:szCs w:val="28"/>
        </w:rPr>
        <w:t xml:space="preserve"> года</w:t>
      </w:r>
      <w:r w:rsidR="00AF0B0A" w:rsidRPr="00A34D37">
        <w:rPr>
          <w:sz w:val="28"/>
          <w:szCs w:val="28"/>
        </w:rPr>
        <w:t xml:space="preserve"> </w:t>
      </w:r>
      <w:r w:rsidR="0090776D">
        <w:rPr>
          <w:sz w:val="28"/>
          <w:szCs w:val="28"/>
        </w:rPr>
        <w:t>организовать</w:t>
      </w:r>
      <w:r w:rsidR="00FC489C">
        <w:rPr>
          <w:sz w:val="28"/>
          <w:szCs w:val="28"/>
        </w:rPr>
        <w:t xml:space="preserve"> </w:t>
      </w:r>
      <w:proofErr w:type="spellStart"/>
      <w:r w:rsidR="0090776D">
        <w:rPr>
          <w:sz w:val="28"/>
          <w:szCs w:val="28"/>
        </w:rPr>
        <w:t>предпаводковое</w:t>
      </w:r>
      <w:proofErr w:type="spellEnd"/>
      <w:r w:rsidR="0090776D">
        <w:rPr>
          <w:sz w:val="28"/>
          <w:szCs w:val="28"/>
        </w:rPr>
        <w:t xml:space="preserve"> обследование </w:t>
      </w:r>
      <w:r w:rsidR="005D5977" w:rsidRPr="00A34D37">
        <w:rPr>
          <w:sz w:val="28"/>
          <w:szCs w:val="28"/>
        </w:rPr>
        <w:t>гидротехнических сооружений с составлением</w:t>
      </w:r>
      <w:r w:rsidR="004004B6">
        <w:rPr>
          <w:sz w:val="28"/>
          <w:szCs w:val="28"/>
        </w:rPr>
        <w:t xml:space="preserve"> соответствующих</w:t>
      </w:r>
      <w:r w:rsidR="00AF0B0A" w:rsidRPr="00A34D37">
        <w:rPr>
          <w:sz w:val="28"/>
          <w:szCs w:val="28"/>
        </w:rPr>
        <w:t xml:space="preserve"> актов;</w:t>
      </w:r>
    </w:p>
    <w:p w:rsidR="005C4D02" w:rsidRDefault="002F3858" w:rsidP="00D4272F">
      <w:pPr>
        <w:ind w:firstLine="720"/>
        <w:jc w:val="both"/>
        <w:rPr>
          <w:sz w:val="28"/>
          <w:szCs w:val="28"/>
        </w:rPr>
      </w:pPr>
      <w:r w:rsidRPr="00A34D37">
        <w:rPr>
          <w:sz w:val="28"/>
          <w:szCs w:val="28"/>
        </w:rPr>
        <w:t>3</w:t>
      </w:r>
      <w:r w:rsidR="00AF29DE">
        <w:rPr>
          <w:sz w:val="28"/>
          <w:szCs w:val="28"/>
        </w:rPr>
        <w:t>)</w:t>
      </w:r>
      <w:r w:rsidRPr="00A34D37">
        <w:rPr>
          <w:sz w:val="28"/>
          <w:szCs w:val="28"/>
        </w:rPr>
        <w:t xml:space="preserve"> </w:t>
      </w:r>
      <w:r w:rsidR="00C401FC" w:rsidRPr="00A34D37">
        <w:rPr>
          <w:sz w:val="28"/>
          <w:szCs w:val="28"/>
        </w:rPr>
        <w:t>до 0</w:t>
      </w:r>
      <w:r w:rsidR="00971530">
        <w:rPr>
          <w:sz w:val="28"/>
          <w:szCs w:val="28"/>
        </w:rPr>
        <w:t>1</w:t>
      </w:r>
      <w:r w:rsidR="00C401FC" w:rsidRPr="00A34D37">
        <w:rPr>
          <w:sz w:val="28"/>
          <w:szCs w:val="28"/>
        </w:rPr>
        <w:t xml:space="preserve"> апреля</w:t>
      </w:r>
      <w:r w:rsidR="00AF0B0A" w:rsidRPr="00A34D37">
        <w:rPr>
          <w:sz w:val="28"/>
          <w:szCs w:val="28"/>
        </w:rPr>
        <w:t xml:space="preserve"> 201</w:t>
      </w:r>
      <w:r w:rsidR="00181FEB">
        <w:rPr>
          <w:sz w:val="28"/>
          <w:szCs w:val="28"/>
        </w:rPr>
        <w:t>9</w:t>
      </w:r>
      <w:r w:rsidR="00FB2AD0">
        <w:rPr>
          <w:sz w:val="28"/>
          <w:szCs w:val="28"/>
        </w:rPr>
        <w:t xml:space="preserve"> </w:t>
      </w:r>
      <w:r w:rsidR="005C4D02" w:rsidRPr="00A34D37">
        <w:rPr>
          <w:sz w:val="28"/>
          <w:szCs w:val="28"/>
        </w:rPr>
        <w:t>года представить</w:t>
      </w:r>
      <w:r w:rsidR="004D4E49">
        <w:rPr>
          <w:sz w:val="28"/>
          <w:szCs w:val="28"/>
        </w:rPr>
        <w:t xml:space="preserve"> в муниципальное казённое учреждение «</w:t>
      </w:r>
      <w:r w:rsidR="004D4E49" w:rsidRPr="004D4E49">
        <w:rPr>
          <w:sz w:val="28"/>
          <w:szCs w:val="28"/>
        </w:rPr>
        <w:t>Управление по делам гражданской обороны и чрезвычайным ситуациям города Каменска-Уральского</w:t>
      </w:r>
      <w:r w:rsidR="004D4E49">
        <w:rPr>
          <w:sz w:val="28"/>
          <w:szCs w:val="28"/>
        </w:rPr>
        <w:t>»</w:t>
      </w:r>
      <w:r w:rsidR="005C4D02" w:rsidRPr="00A34D37">
        <w:rPr>
          <w:sz w:val="28"/>
          <w:szCs w:val="28"/>
        </w:rPr>
        <w:t xml:space="preserve"> приказы о создании объектовых </w:t>
      </w:r>
      <w:proofErr w:type="spellStart"/>
      <w:r w:rsidR="005C4D02" w:rsidRPr="00A34D37">
        <w:rPr>
          <w:sz w:val="28"/>
          <w:szCs w:val="28"/>
        </w:rPr>
        <w:t>противопаводковых</w:t>
      </w:r>
      <w:proofErr w:type="spellEnd"/>
      <w:r w:rsidR="005C4D02" w:rsidRPr="00A34D37">
        <w:rPr>
          <w:sz w:val="28"/>
          <w:szCs w:val="28"/>
        </w:rPr>
        <w:t xml:space="preserve"> комиссий, планы</w:t>
      </w:r>
      <w:r w:rsidR="00582915" w:rsidRPr="00A34D37">
        <w:rPr>
          <w:sz w:val="28"/>
          <w:szCs w:val="28"/>
        </w:rPr>
        <w:t xml:space="preserve"> меро</w:t>
      </w:r>
      <w:r w:rsidR="00474878">
        <w:rPr>
          <w:sz w:val="28"/>
          <w:szCs w:val="28"/>
        </w:rPr>
        <w:t xml:space="preserve">приятий по обеспечению </w:t>
      </w:r>
      <w:r w:rsidR="005C4D02" w:rsidRPr="00A34D37">
        <w:rPr>
          <w:sz w:val="28"/>
          <w:szCs w:val="28"/>
        </w:rPr>
        <w:t>безаварийного пропуска паводковых вод и акты</w:t>
      </w:r>
      <w:r w:rsidR="00582915" w:rsidRPr="00A34D37">
        <w:rPr>
          <w:sz w:val="28"/>
          <w:szCs w:val="28"/>
        </w:rPr>
        <w:t xml:space="preserve"> </w:t>
      </w:r>
      <w:proofErr w:type="spellStart"/>
      <w:r w:rsidR="0043410C">
        <w:rPr>
          <w:sz w:val="28"/>
          <w:szCs w:val="28"/>
        </w:rPr>
        <w:t>предпаводкового</w:t>
      </w:r>
      <w:proofErr w:type="spellEnd"/>
      <w:r w:rsidR="0043410C">
        <w:rPr>
          <w:sz w:val="28"/>
          <w:szCs w:val="28"/>
        </w:rPr>
        <w:t xml:space="preserve"> обследования</w:t>
      </w:r>
      <w:r w:rsidR="005C4D02" w:rsidRPr="00A34D37">
        <w:rPr>
          <w:sz w:val="28"/>
          <w:szCs w:val="28"/>
        </w:rPr>
        <w:t xml:space="preserve"> гидротехнических сооружений</w:t>
      </w:r>
      <w:r w:rsidR="00AC4C5A">
        <w:rPr>
          <w:sz w:val="28"/>
          <w:szCs w:val="28"/>
        </w:rPr>
        <w:t>;</w:t>
      </w:r>
    </w:p>
    <w:p w:rsidR="00171765" w:rsidRPr="00A34D37" w:rsidRDefault="00171765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F29DE">
        <w:rPr>
          <w:sz w:val="28"/>
          <w:szCs w:val="28"/>
        </w:rPr>
        <w:t>)</w:t>
      </w:r>
      <w:r>
        <w:rPr>
          <w:sz w:val="28"/>
          <w:szCs w:val="28"/>
        </w:rPr>
        <w:t xml:space="preserve"> до 01 сентября 201</w:t>
      </w:r>
      <w:r w:rsidR="00181FEB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 w:rsidRPr="001717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организовать послепаводковое обследование </w:t>
      </w:r>
      <w:r w:rsidRPr="00A34D37">
        <w:rPr>
          <w:sz w:val="28"/>
          <w:szCs w:val="28"/>
        </w:rPr>
        <w:t>гидротехнических сооружений с составлением</w:t>
      </w:r>
      <w:r>
        <w:rPr>
          <w:sz w:val="28"/>
          <w:szCs w:val="28"/>
        </w:rPr>
        <w:t xml:space="preserve"> соответствующих</w:t>
      </w:r>
      <w:r w:rsidRPr="00A34D37">
        <w:rPr>
          <w:sz w:val="28"/>
          <w:szCs w:val="28"/>
        </w:rPr>
        <w:t xml:space="preserve"> актов</w:t>
      </w:r>
      <w:r w:rsidR="0074610D">
        <w:rPr>
          <w:sz w:val="28"/>
          <w:szCs w:val="28"/>
        </w:rPr>
        <w:t>, копии актов представить в муниципальное каз</w:t>
      </w:r>
      <w:r w:rsidR="007E1510">
        <w:rPr>
          <w:sz w:val="28"/>
          <w:szCs w:val="28"/>
        </w:rPr>
        <w:t>ё</w:t>
      </w:r>
      <w:r w:rsidR="0074610D">
        <w:rPr>
          <w:sz w:val="28"/>
          <w:szCs w:val="28"/>
        </w:rPr>
        <w:t>нное учреждение «Управление по делам гражданской обороны и чрезвычайным ситуациям города Каменска-Уральского</w:t>
      </w:r>
      <w:r w:rsidR="00782A9E">
        <w:rPr>
          <w:sz w:val="28"/>
          <w:szCs w:val="28"/>
        </w:rPr>
        <w:t>»</w:t>
      </w:r>
      <w:r w:rsidR="00AF29DE">
        <w:rPr>
          <w:sz w:val="28"/>
          <w:szCs w:val="28"/>
        </w:rPr>
        <w:t>.</w:t>
      </w:r>
    </w:p>
    <w:p w:rsidR="00505D66" w:rsidRPr="00A34D37" w:rsidRDefault="000D3F2A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3858" w:rsidRPr="00A34D37">
        <w:rPr>
          <w:sz w:val="28"/>
          <w:szCs w:val="28"/>
        </w:rPr>
        <w:t>.</w:t>
      </w:r>
      <w:r w:rsidR="000F62A9" w:rsidRPr="00A34D37">
        <w:rPr>
          <w:sz w:val="28"/>
          <w:szCs w:val="28"/>
        </w:rPr>
        <w:t xml:space="preserve"> Рекомендовать </w:t>
      </w:r>
      <w:r w:rsidR="00AC4C5A">
        <w:rPr>
          <w:sz w:val="28"/>
          <w:szCs w:val="28"/>
        </w:rPr>
        <w:t>МО МВД России</w:t>
      </w:r>
      <w:r w:rsidR="00E1688F" w:rsidRPr="00E1688F">
        <w:rPr>
          <w:sz w:val="28"/>
          <w:szCs w:val="28"/>
        </w:rPr>
        <w:t xml:space="preserve"> «Каменск</w:t>
      </w:r>
      <w:r w:rsidR="00BE04BA">
        <w:rPr>
          <w:sz w:val="28"/>
          <w:szCs w:val="28"/>
        </w:rPr>
        <w:t>-</w:t>
      </w:r>
      <w:r w:rsidR="00E1688F" w:rsidRPr="00E1688F">
        <w:rPr>
          <w:sz w:val="28"/>
          <w:szCs w:val="28"/>
        </w:rPr>
        <w:t>Уральский»</w:t>
      </w:r>
      <w:r w:rsidR="000F62A9" w:rsidRPr="00A34D37">
        <w:rPr>
          <w:sz w:val="28"/>
          <w:szCs w:val="28"/>
        </w:rPr>
        <w:t xml:space="preserve"> (</w:t>
      </w:r>
      <w:r w:rsidR="00181FEB">
        <w:rPr>
          <w:sz w:val="28"/>
          <w:szCs w:val="28"/>
        </w:rPr>
        <w:t xml:space="preserve">А.Н. </w:t>
      </w:r>
      <w:proofErr w:type="spellStart"/>
      <w:r w:rsidR="00181FEB">
        <w:rPr>
          <w:sz w:val="28"/>
          <w:szCs w:val="28"/>
        </w:rPr>
        <w:t>Кивелев</w:t>
      </w:r>
      <w:proofErr w:type="spellEnd"/>
      <w:r w:rsidR="00505D66" w:rsidRPr="00A34D37">
        <w:rPr>
          <w:sz w:val="28"/>
          <w:szCs w:val="28"/>
        </w:rPr>
        <w:t xml:space="preserve">) по оперативному распоряжению </w:t>
      </w:r>
      <w:r w:rsidR="004F0423">
        <w:rPr>
          <w:sz w:val="28"/>
          <w:szCs w:val="28"/>
        </w:rPr>
        <w:t>п</w:t>
      </w:r>
      <w:r w:rsidR="00505D66" w:rsidRPr="00A34D37">
        <w:rPr>
          <w:sz w:val="28"/>
          <w:szCs w:val="28"/>
        </w:rPr>
        <w:t xml:space="preserve">редседателя </w:t>
      </w:r>
      <w:r w:rsidR="004F0423">
        <w:rPr>
          <w:sz w:val="28"/>
          <w:szCs w:val="28"/>
        </w:rPr>
        <w:t>Г</w:t>
      </w:r>
      <w:r w:rsidR="00505D66" w:rsidRPr="00A34D37">
        <w:rPr>
          <w:sz w:val="28"/>
          <w:szCs w:val="28"/>
        </w:rPr>
        <w:t xml:space="preserve">ородской </w:t>
      </w:r>
      <w:proofErr w:type="spellStart"/>
      <w:r w:rsidR="00505D66" w:rsidRPr="00A34D37">
        <w:rPr>
          <w:sz w:val="28"/>
          <w:szCs w:val="28"/>
        </w:rPr>
        <w:t>противопаводковой</w:t>
      </w:r>
      <w:proofErr w:type="spellEnd"/>
      <w:r w:rsidR="00505D66" w:rsidRPr="00A34D37">
        <w:rPr>
          <w:sz w:val="28"/>
          <w:szCs w:val="28"/>
        </w:rPr>
        <w:t xml:space="preserve"> комиссии</w:t>
      </w:r>
      <w:r w:rsidR="00F158EA" w:rsidRPr="00A34D37">
        <w:rPr>
          <w:sz w:val="28"/>
          <w:szCs w:val="28"/>
        </w:rPr>
        <w:t xml:space="preserve"> </w:t>
      </w:r>
      <w:r w:rsidR="00505D66" w:rsidRPr="00A34D37">
        <w:rPr>
          <w:sz w:val="28"/>
          <w:szCs w:val="28"/>
        </w:rPr>
        <w:t>организовать патрулирование</w:t>
      </w:r>
      <w:r w:rsidR="000F3B1E">
        <w:rPr>
          <w:sz w:val="28"/>
          <w:szCs w:val="28"/>
        </w:rPr>
        <w:t xml:space="preserve"> в зонах подтоплений</w:t>
      </w:r>
      <w:r w:rsidR="00505D66" w:rsidRPr="00A34D37">
        <w:rPr>
          <w:sz w:val="28"/>
          <w:szCs w:val="28"/>
        </w:rPr>
        <w:t xml:space="preserve"> вдоль рек Исеть и</w:t>
      </w:r>
      <w:r w:rsidR="00C401FC" w:rsidRPr="00A34D37">
        <w:rPr>
          <w:sz w:val="28"/>
          <w:szCs w:val="28"/>
        </w:rPr>
        <w:t xml:space="preserve"> </w:t>
      </w:r>
      <w:r w:rsidR="00505D66" w:rsidRPr="00A34D37">
        <w:rPr>
          <w:sz w:val="28"/>
          <w:szCs w:val="28"/>
        </w:rPr>
        <w:t>Камен</w:t>
      </w:r>
      <w:r w:rsidR="00FE2B14" w:rsidRPr="00A34D37">
        <w:rPr>
          <w:sz w:val="28"/>
          <w:szCs w:val="28"/>
        </w:rPr>
        <w:t>ка в границах муниципального образования</w:t>
      </w:r>
      <w:r w:rsidR="007C1A14" w:rsidRPr="00A34D37">
        <w:rPr>
          <w:sz w:val="28"/>
          <w:szCs w:val="28"/>
        </w:rPr>
        <w:t>.</w:t>
      </w:r>
    </w:p>
    <w:p w:rsidR="00663A84" w:rsidRDefault="000D3F2A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F3858" w:rsidRPr="00A34D37">
        <w:rPr>
          <w:sz w:val="28"/>
          <w:szCs w:val="28"/>
        </w:rPr>
        <w:t xml:space="preserve">. </w:t>
      </w:r>
      <w:r w:rsidR="00FB53A6" w:rsidRPr="00A34D37">
        <w:rPr>
          <w:sz w:val="28"/>
          <w:szCs w:val="28"/>
        </w:rPr>
        <w:t xml:space="preserve">Рекомендовать </w:t>
      </w:r>
      <w:r w:rsidR="00AC1CEB" w:rsidRPr="00AC1CEB">
        <w:rPr>
          <w:sz w:val="28"/>
          <w:szCs w:val="28"/>
        </w:rPr>
        <w:t>Межрайонн</w:t>
      </w:r>
      <w:r w:rsidR="00AC1CEB">
        <w:rPr>
          <w:sz w:val="28"/>
          <w:szCs w:val="28"/>
        </w:rPr>
        <w:t>ому</w:t>
      </w:r>
      <w:r w:rsidR="00AC1CEB" w:rsidRPr="00AC1CEB">
        <w:rPr>
          <w:sz w:val="28"/>
          <w:szCs w:val="28"/>
        </w:rPr>
        <w:t xml:space="preserve"> центр</w:t>
      </w:r>
      <w:r w:rsidR="00AC1CEB">
        <w:rPr>
          <w:sz w:val="28"/>
          <w:szCs w:val="28"/>
        </w:rPr>
        <w:t>у</w:t>
      </w:r>
      <w:r w:rsidR="00AC1CEB" w:rsidRPr="00AC1CEB">
        <w:rPr>
          <w:sz w:val="28"/>
          <w:szCs w:val="28"/>
        </w:rPr>
        <w:t xml:space="preserve"> технической эксплуатации телекоммуникаций г</w:t>
      </w:r>
      <w:r w:rsidR="00AC1CEB">
        <w:rPr>
          <w:sz w:val="28"/>
          <w:szCs w:val="28"/>
        </w:rPr>
        <w:t>орода</w:t>
      </w:r>
      <w:r w:rsidR="00AC1CEB" w:rsidRPr="00AC1CEB">
        <w:rPr>
          <w:sz w:val="28"/>
          <w:szCs w:val="28"/>
        </w:rPr>
        <w:t xml:space="preserve"> Каменск-Уральского Екатеринбургского филиала публичного акционерного общества «</w:t>
      </w:r>
      <w:proofErr w:type="spellStart"/>
      <w:r w:rsidR="00AC1CEB" w:rsidRPr="00AC1CEB">
        <w:rPr>
          <w:sz w:val="28"/>
          <w:szCs w:val="28"/>
        </w:rPr>
        <w:t>Ростелеком</w:t>
      </w:r>
      <w:proofErr w:type="spellEnd"/>
      <w:r w:rsidR="00AC1CEB" w:rsidRPr="00AC1CEB">
        <w:rPr>
          <w:sz w:val="28"/>
          <w:szCs w:val="28"/>
        </w:rPr>
        <w:t>»</w:t>
      </w:r>
      <w:r w:rsidR="00505D66" w:rsidRPr="00A34D37">
        <w:rPr>
          <w:sz w:val="28"/>
          <w:szCs w:val="28"/>
        </w:rPr>
        <w:t xml:space="preserve"> (</w:t>
      </w:r>
      <w:r w:rsidR="0050363F">
        <w:rPr>
          <w:sz w:val="28"/>
          <w:szCs w:val="28"/>
        </w:rPr>
        <w:t xml:space="preserve">С.М. </w:t>
      </w:r>
      <w:proofErr w:type="spellStart"/>
      <w:r w:rsidR="0050363F">
        <w:rPr>
          <w:sz w:val="28"/>
          <w:szCs w:val="28"/>
        </w:rPr>
        <w:t>Чудновский</w:t>
      </w:r>
      <w:proofErr w:type="spellEnd"/>
      <w:r w:rsidR="00A062A2" w:rsidRPr="00A34D37">
        <w:rPr>
          <w:sz w:val="28"/>
          <w:szCs w:val="28"/>
        </w:rPr>
        <w:t>)</w:t>
      </w:r>
      <w:r w:rsidR="000F3B1E">
        <w:rPr>
          <w:sz w:val="28"/>
          <w:szCs w:val="28"/>
        </w:rPr>
        <w:t xml:space="preserve"> и закрытому акционерному обществу «Радиотелефон» (</w:t>
      </w:r>
      <w:r w:rsidR="00EA48FD">
        <w:rPr>
          <w:sz w:val="28"/>
          <w:szCs w:val="28"/>
        </w:rPr>
        <w:t>А.И. Серебров</w:t>
      </w:r>
      <w:r w:rsidR="000F3B1E">
        <w:rPr>
          <w:sz w:val="28"/>
          <w:szCs w:val="28"/>
        </w:rPr>
        <w:t>)</w:t>
      </w:r>
      <w:r w:rsidR="00C12D52" w:rsidRPr="00A34D37">
        <w:rPr>
          <w:sz w:val="28"/>
          <w:szCs w:val="28"/>
        </w:rPr>
        <w:t xml:space="preserve"> обеспечить бесперебойную телефонную связь на </w:t>
      </w:r>
      <w:r w:rsidR="00260F94" w:rsidRPr="00A34D37">
        <w:rPr>
          <w:sz w:val="28"/>
          <w:szCs w:val="28"/>
        </w:rPr>
        <w:t xml:space="preserve">весь </w:t>
      </w:r>
      <w:proofErr w:type="spellStart"/>
      <w:r w:rsidR="00260F94" w:rsidRPr="00A34D37">
        <w:rPr>
          <w:sz w:val="28"/>
          <w:szCs w:val="28"/>
        </w:rPr>
        <w:t>па</w:t>
      </w:r>
      <w:r w:rsidR="00B74A28" w:rsidRPr="00A34D37">
        <w:rPr>
          <w:sz w:val="28"/>
          <w:szCs w:val="28"/>
        </w:rPr>
        <w:t>водкоопасный</w:t>
      </w:r>
      <w:proofErr w:type="spellEnd"/>
      <w:r w:rsidR="00B74A28" w:rsidRPr="00A34D37">
        <w:rPr>
          <w:sz w:val="28"/>
          <w:szCs w:val="28"/>
        </w:rPr>
        <w:t xml:space="preserve"> период 201</w:t>
      </w:r>
      <w:r w:rsidR="00181FEB">
        <w:rPr>
          <w:sz w:val="28"/>
          <w:szCs w:val="28"/>
        </w:rPr>
        <w:t>9</w:t>
      </w:r>
      <w:r w:rsidR="00C12D52" w:rsidRPr="00A34D37">
        <w:rPr>
          <w:sz w:val="28"/>
          <w:szCs w:val="28"/>
        </w:rPr>
        <w:t xml:space="preserve"> года.</w:t>
      </w:r>
    </w:p>
    <w:p w:rsidR="000D3F2A" w:rsidRDefault="000D3F2A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 w:rsidR="00AC4C5A" w:rsidRPr="00AC4C5A">
        <w:rPr>
          <w:sz w:val="28"/>
          <w:szCs w:val="28"/>
        </w:rPr>
        <w:t>Городской комиссии по предупреждению и ликвидации чрезвычайных ситуаций и обеспечению пожарной безопасности и безопасности людей на водных объектах на территории муниципального образования город Каменск-Уральский</w:t>
      </w:r>
      <w:r w:rsidR="00AC4C5A">
        <w:rPr>
          <w:sz w:val="28"/>
          <w:szCs w:val="28"/>
        </w:rPr>
        <w:t xml:space="preserve"> (</w:t>
      </w:r>
      <w:r w:rsidR="00EA48FD">
        <w:rPr>
          <w:sz w:val="28"/>
          <w:szCs w:val="28"/>
        </w:rPr>
        <w:t xml:space="preserve">С.А. </w:t>
      </w:r>
      <w:proofErr w:type="spellStart"/>
      <w:r w:rsidR="00EA48FD">
        <w:rPr>
          <w:sz w:val="28"/>
          <w:szCs w:val="28"/>
        </w:rPr>
        <w:t>Гераскин</w:t>
      </w:r>
      <w:proofErr w:type="spellEnd"/>
      <w:r w:rsidR="00AC4C5A">
        <w:rPr>
          <w:sz w:val="28"/>
          <w:szCs w:val="28"/>
        </w:rPr>
        <w:t>) в</w:t>
      </w:r>
      <w:r w:rsidRPr="000D3F2A">
        <w:rPr>
          <w:sz w:val="28"/>
          <w:szCs w:val="28"/>
        </w:rPr>
        <w:t xml:space="preserve"> срок до </w:t>
      </w:r>
      <w:r>
        <w:rPr>
          <w:sz w:val="28"/>
          <w:szCs w:val="28"/>
        </w:rPr>
        <w:t>30</w:t>
      </w:r>
      <w:r w:rsidRPr="000D3F2A">
        <w:rPr>
          <w:sz w:val="28"/>
          <w:szCs w:val="28"/>
        </w:rPr>
        <w:t xml:space="preserve"> </w:t>
      </w:r>
      <w:r w:rsidR="00003525">
        <w:rPr>
          <w:sz w:val="28"/>
          <w:szCs w:val="28"/>
        </w:rPr>
        <w:t>июня</w:t>
      </w:r>
      <w:r w:rsidRPr="000D3F2A">
        <w:rPr>
          <w:sz w:val="28"/>
          <w:szCs w:val="28"/>
        </w:rPr>
        <w:t xml:space="preserve"> 201</w:t>
      </w:r>
      <w:r w:rsidR="00123B23">
        <w:rPr>
          <w:sz w:val="28"/>
          <w:szCs w:val="28"/>
        </w:rPr>
        <w:t>9</w:t>
      </w:r>
      <w:r w:rsidRPr="000D3F2A">
        <w:rPr>
          <w:sz w:val="28"/>
          <w:szCs w:val="28"/>
        </w:rPr>
        <w:t xml:space="preserve"> года провести расширенное заседание по вопросу </w:t>
      </w:r>
      <w:r w:rsidR="001C75A1">
        <w:rPr>
          <w:sz w:val="28"/>
          <w:szCs w:val="28"/>
        </w:rPr>
        <w:t>подведени</w:t>
      </w:r>
      <w:r w:rsidR="00747A3F">
        <w:rPr>
          <w:sz w:val="28"/>
          <w:szCs w:val="28"/>
        </w:rPr>
        <w:t>я</w:t>
      </w:r>
      <w:r w:rsidR="001C75A1">
        <w:rPr>
          <w:sz w:val="28"/>
          <w:szCs w:val="28"/>
        </w:rPr>
        <w:t xml:space="preserve"> итогов</w:t>
      </w:r>
      <w:r w:rsidRPr="000D3F2A">
        <w:rPr>
          <w:sz w:val="28"/>
          <w:szCs w:val="28"/>
        </w:rPr>
        <w:t xml:space="preserve"> выполнен</w:t>
      </w:r>
      <w:r w:rsidR="0073057E">
        <w:rPr>
          <w:sz w:val="28"/>
          <w:szCs w:val="28"/>
        </w:rPr>
        <w:t>н</w:t>
      </w:r>
      <w:r w:rsidR="001C75A1">
        <w:rPr>
          <w:sz w:val="28"/>
          <w:szCs w:val="28"/>
        </w:rPr>
        <w:t>ых</w:t>
      </w:r>
      <w:r w:rsidRPr="000D3F2A">
        <w:rPr>
          <w:sz w:val="28"/>
          <w:szCs w:val="28"/>
        </w:rPr>
        <w:t xml:space="preserve"> мероприятий по обеспечению безаварийного </w:t>
      </w:r>
      <w:r w:rsidR="00542C84">
        <w:rPr>
          <w:sz w:val="28"/>
          <w:szCs w:val="28"/>
        </w:rPr>
        <w:t>пропуска</w:t>
      </w:r>
      <w:r w:rsidR="00542C84" w:rsidRPr="00542C84">
        <w:rPr>
          <w:sz w:val="28"/>
          <w:szCs w:val="28"/>
        </w:rPr>
        <w:t xml:space="preserve"> весеннего половодья и дождевых паводков</w:t>
      </w:r>
      <w:r w:rsidRPr="000D3F2A">
        <w:rPr>
          <w:sz w:val="28"/>
          <w:szCs w:val="28"/>
        </w:rPr>
        <w:t xml:space="preserve"> в 201</w:t>
      </w:r>
      <w:r w:rsidR="00123B23">
        <w:rPr>
          <w:sz w:val="28"/>
          <w:szCs w:val="28"/>
        </w:rPr>
        <w:t>9</w:t>
      </w:r>
      <w:r w:rsidRPr="000D3F2A">
        <w:rPr>
          <w:sz w:val="28"/>
          <w:szCs w:val="28"/>
        </w:rPr>
        <w:t xml:space="preserve"> году</w:t>
      </w:r>
      <w:r w:rsidR="00003525">
        <w:rPr>
          <w:sz w:val="28"/>
          <w:szCs w:val="28"/>
        </w:rPr>
        <w:t xml:space="preserve"> и подготовке к весеннему</w:t>
      </w:r>
      <w:r w:rsidR="004C7DD6">
        <w:rPr>
          <w:sz w:val="28"/>
          <w:szCs w:val="28"/>
        </w:rPr>
        <w:t xml:space="preserve"> половодью</w:t>
      </w:r>
      <w:proofErr w:type="gramEnd"/>
      <w:r w:rsidR="004C7DD6">
        <w:rPr>
          <w:sz w:val="28"/>
          <w:szCs w:val="28"/>
        </w:rPr>
        <w:t xml:space="preserve"> 20</w:t>
      </w:r>
      <w:r w:rsidR="00123B23">
        <w:rPr>
          <w:sz w:val="28"/>
          <w:szCs w:val="28"/>
        </w:rPr>
        <w:t>20</w:t>
      </w:r>
      <w:r w:rsidR="004C7DD6">
        <w:rPr>
          <w:sz w:val="28"/>
          <w:szCs w:val="28"/>
        </w:rPr>
        <w:t xml:space="preserve"> года</w:t>
      </w:r>
      <w:r w:rsidRPr="000D3F2A">
        <w:rPr>
          <w:sz w:val="28"/>
          <w:szCs w:val="28"/>
        </w:rPr>
        <w:t>.</w:t>
      </w:r>
    </w:p>
    <w:p w:rsidR="00AC4C5A" w:rsidRPr="00A34D37" w:rsidRDefault="00AC4C5A" w:rsidP="00D4272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 Рекомендовать организациям всех форм собственности, расположенным на территории муниципального образования город Каменск-Уральский, обеспечить выполнение мероприятий, утвержденных п</w:t>
      </w:r>
      <w:r w:rsidR="000A076F">
        <w:rPr>
          <w:sz w:val="28"/>
          <w:szCs w:val="28"/>
        </w:rPr>
        <w:t>унктом</w:t>
      </w:r>
      <w:r>
        <w:rPr>
          <w:sz w:val="28"/>
          <w:szCs w:val="28"/>
        </w:rPr>
        <w:t xml:space="preserve"> 2 настоящего постановления.</w:t>
      </w:r>
    </w:p>
    <w:p w:rsidR="00CE1EB1" w:rsidRPr="00A34D37" w:rsidRDefault="00AC4C5A" w:rsidP="005A5E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F3858" w:rsidRPr="00A34D37">
        <w:rPr>
          <w:sz w:val="28"/>
          <w:szCs w:val="28"/>
        </w:rPr>
        <w:t xml:space="preserve">. </w:t>
      </w:r>
      <w:proofErr w:type="gramStart"/>
      <w:r w:rsidR="001F4293" w:rsidRPr="00A34D37">
        <w:rPr>
          <w:sz w:val="28"/>
          <w:szCs w:val="28"/>
        </w:rPr>
        <w:t>Контроль за</w:t>
      </w:r>
      <w:proofErr w:type="gramEnd"/>
      <w:r w:rsidR="001F4293" w:rsidRPr="00A34D37">
        <w:rPr>
          <w:sz w:val="28"/>
          <w:szCs w:val="28"/>
        </w:rPr>
        <w:t xml:space="preserve"> исполнением настоящего постановления возложить на </w:t>
      </w:r>
      <w:r w:rsidR="00114263" w:rsidRPr="00A34D37">
        <w:rPr>
          <w:sz w:val="28"/>
          <w:szCs w:val="28"/>
        </w:rPr>
        <w:t xml:space="preserve">первого </w:t>
      </w:r>
      <w:r w:rsidR="001F4293" w:rsidRPr="00A34D37">
        <w:rPr>
          <w:sz w:val="28"/>
          <w:szCs w:val="28"/>
        </w:rPr>
        <w:t xml:space="preserve">заместителя главы </w:t>
      </w:r>
      <w:r w:rsidR="00542C84">
        <w:rPr>
          <w:sz w:val="28"/>
          <w:szCs w:val="28"/>
        </w:rPr>
        <w:t>А</w:t>
      </w:r>
      <w:r w:rsidR="001F4293" w:rsidRPr="00A34D37">
        <w:rPr>
          <w:sz w:val="28"/>
          <w:szCs w:val="28"/>
        </w:rPr>
        <w:t xml:space="preserve">дминистрации города </w:t>
      </w:r>
      <w:r w:rsidR="004F0423">
        <w:rPr>
          <w:sz w:val="28"/>
          <w:szCs w:val="28"/>
        </w:rPr>
        <w:t>С</w:t>
      </w:r>
      <w:r w:rsidR="008B27E5" w:rsidRPr="00A34D37">
        <w:rPr>
          <w:sz w:val="28"/>
          <w:szCs w:val="28"/>
        </w:rPr>
        <w:t>.</w:t>
      </w:r>
      <w:r w:rsidR="004F0423">
        <w:rPr>
          <w:sz w:val="28"/>
          <w:szCs w:val="28"/>
        </w:rPr>
        <w:t>А</w:t>
      </w:r>
      <w:r w:rsidR="008B27E5" w:rsidRPr="00A34D37">
        <w:rPr>
          <w:sz w:val="28"/>
          <w:szCs w:val="28"/>
        </w:rPr>
        <w:t xml:space="preserve">. </w:t>
      </w:r>
      <w:proofErr w:type="spellStart"/>
      <w:r w:rsidR="004F0423">
        <w:rPr>
          <w:sz w:val="28"/>
          <w:szCs w:val="28"/>
        </w:rPr>
        <w:t>Гераскина</w:t>
      </w:r>
      <w:proofErr w:type="spellEnd"/>
      <w:r w:rsidR="008B27E5" w:rsidRPr="00A34D37">
        <w:rPr>
          <w:sz w:val="28"/>
          <w:szCs w:val="28"/>
        </w:rPr>
        <w:t>.</w:t>
      </w:r>
    </w:p>
    <w:p w:rsidR="00806783" w:rsidRPr="00A34D37" w:rsidRDefault="00806783" w:rsidP="00114263">
      <w:pPr>
        <w:jc w:val="both"/>
        <w:rPr>
          <w:sz w:val="28"/>
          <w:szCs w:val="28"/>
        </w:rPr>
      </w:pPr>
    </w:p>
    <w:p w:rsidR="00E07ADB" w:rsidRDefault="004F0423" w:rsidP="00103EA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B5501" w:rsidRPr="00A34D3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B5501" w:rsidRPr="00A34D37">
        <w:rPr>
          <w:sz w:val="28"/>
          <w:szCs w:val="28"/>
        </w:rPr>
        <w:t xml:space="preserve"> </w:t>
      </w:r>
      <w:r w:rsidR="005303C1" w:rsidRPr="00A34D37">
        <w:rPr>
          <w:sz w:val="28"/>
          <w:szCs w:val="28"/>
        </w:rPr>
        <w:t>города</w:t>
      </w:r>
      <w:r w:rsidR="004D7542" w:rsidRPr="004D7542">
        <w:rPr>
          <w:sz w:val="28"/>
          <w:szCs w:val="28"/>
        </w:rPr>
        <w:t xml:space="preserve">   </w:t>
      </w:r>
      <w:r w:rsidR="00F751BD">
        <w:rPr>
          <w:sz w:val="28"/>
          <w:szCs w:val="28"/>
        </w:rPr>
        <w:t xml:space="preserve">                 </w:t>
      </w:r>
      <w:r w:rsidR="000A7E58">
        <w:rPr>
          <w:sz w:val="28"/>
          <w:szCs w:val="28"/>
        </w:rPr>
        <w:t xml:space="preserve"> </w:t>
      </w:r>
      <w:r w:rsidR="00F751BD">
        <w:rPr>
          <w:sz w:val="28"/>
          <w:szCs w:val="28"/>
        </w:rPr>
        <w:t xml:space="preserve">  </w:t>
      </w:r>
      <w:r w:rsidR="004D7542" w:rsidRPr="004D7542">
        <w:rPr>
          <w:sz w:val="28"/>
          <w:szCs w:val="28"/>
        </w:rPr>
        <w:t xml:space="preserve">       </w:t>
      </w:r>
      <w:r w:rsidR="00F751BD">
        <w:rPr>
          <w:sz w:val="28"/>
          <w:szCs w:val="28"/>
        </w:rPr>
        <w:t xml:space="preserve">                     </w:t>
      </w:r>
      <w:r w:rsidR="00967D43">
        <w:rPr>
          <w:sz w:val="28"/>
          <w:szCs w:val="28"/>
        </w:rPr>
        <w:t xml:space="preserve">     </w:t>
      </w:r>
      <w:r w:rsidR="00F751BD">
        <w:rPr>
          <w:sz w:val="28"/>
          <w:szCs w:val="28"/>
        </w:rPr>
        <w:t xml:space="preserve">                         </w:t>
      </w:r>
      <w:r w:rsidR="00B37115" w:rsidRPr="00A34D37">
        <w:rPr>
          <w:sz w:val="28"/>
          <w:szCs w:val="28"/>
        </w:rPr>
        <w:t xml:space="preserve"> </w:t>
      </w:r>
      <w:r w:rsidR="002C329A" w:rsidRPr="00A34D37">
        <w:rPr>
          <w:sz w:val="28"/>
          <w:szCs w:val="28"/>
        </w:rPr>
        <w:t xml:space="preserve"> </w:t>
      </w:r>
      <w:r w:rsidR="00C401FC" w:rsidRPr="00A34D37">
        <w:rPr>
          <w:sz w:val="28"/>
          <w:szCs w:val="28"/>
        </w:rPr>
        <w:t xml:space="preserve">              </w:t>
      </w:r>
      <w:r w:rsidR="002C329A" w:rsidRPr="00A34D37">
        <w:rPr>
          <w:sz w:val="28"/>
          <w:szCs w:val="28"/>
        </w:rPr>
        <w:t xml:space="preserve">  </w:t>
      </w:r>
      <w:r w:rsidR="00503561">
        <w:rPr>
          <w:sz w:val="28"/>
          <w:szCs w:val="28"/>
        </w:rPr>
        <w:t xml:space="preserve">А.В. </w:t>
      </w:r>
      <w:proofErr w:type="spellStart"/>
      <w:r w:rsidR="00503561">
        <w:rPr>
          <w:sz w:val="28"/>
          <w:szCs w:val="28"/>
        </w:rPr>
        <w:t>Шмыков</w:t>
      </w:r>
      <w:proofErr w:type="spellEnd"/>
    </w:p>
    <w:p w:rsidR="0050363F" w:rsidRDefault="0050363F" w:rsidP="00103EA0">
      <w:pPr>
        <w:jc w:val="both"/>
        <w:rPr>
          <w:sz w:val="28"/>
          <w:szCs w:val="28"/>
        </w:rPr>
      </w:pPr>
    </w:p>
    <w:p w:rsidR="0050363F" w:rsidRDefault="0050363F" w:rsidP="00103EA0">
      <w:pPr>
        <w:jc w:val="both"/>
        <w:rPr>
          <w:sz w:val="28"/>
          <w:szCs w:val="28"/>
        </w:rPr>
      </w:pPr>
    </w:p>
    <w:p w:rsidR="00AF29DE" w:rsidRDefault="00390A9F" w:rsidP="005A5E72">
      <w:pPr>
        <w:ind w:left="4536"/>
        <w:rPr>
          <w:sz w:val="28"/>
          <w:szCs w:val="28"/>
        </w:rPr>
      </w:pPr>
      <w:r w:rsidRPr="00A34D37">
        <w:rPr>
          <w:sz w:val="28"/>
          <w:szCs w:val="28"/>
        </w:rPr>
        <w:t>У</w:t>
      </w:r>
      <w:r w:rsidR="00AF29DE">
        <w:rPr>
          <w:sz w:val="28"/>
          <w:szCs w:val="28"/>
        </w:rPr>
        <w:t xml:space="preserve">ТВЕРЖДЕН </w:t>
      </w:r>
    </w:p>
    <w:p w:rsidR="00C1086A" w:rsidRDefault="007C1A14" w:rsidP="005A5E72">
      <w:pPr>
        <w:ind w:left="4536"/>
        <w:rPr>
          <w:sz w:val="28"/>
          <w:szCs w:val="28"/>
        </w:rPr>
      </w:pPr>
      <w:r w:rsidRPr="00A34D37">
        <w:rPr>
          <w:sz w:val="28"/>
          <w:szCs w:val="28"/>
        </w:rPr>
        <w:t>постановлением А</w:t>
      </w:r>
      <w:r w:rsidR="00277E5F" w:rsidRPr="00A34D37">
        <w:rPr>
          <w:sz w:val="28"/>
          <w:szCs w:val="28"/>
        </w:rPr>
        <w:t xml:space="preserve">дминистрации </w:t>
      </w:r>
      <w:r w:rsidR="00102E82" w:rsidRPr="00A34D37">
        <w:rPr>
          <w:sz w:val="28"/>
          <w:szCs w:val="28"/>
        </w:rPr>
        <w:t>города</w:t>
      </w:r>
      <w:r w:rsidR="00AF29DE">
        <w:rPr>
          <w:sz w:val="28"/>
          <w:szCs w:val="28"/>
        </w:rPr>
        <w:t xml:space="preserve"> Каменска-Уральского</w:t>
      </w:r>
      <w:r w:rsidR="0090776D">
        <w:rPr>
          <w:sz w:val="28"/>
          <w:szCs w:val="28"/>
        </w:rPr>
        <w:t xml:space="preserve"> </w:t>
      </w:r>
      <w:r w:rsidR="00102E82" w:rsidRPr="00A34D37">
        <w:rPr>
          <w:sz w:val="28"/>
          <w:szCs w:val="28"/>
        </w:rPr>
        <w:t>от</w:t>
      </w:r>
      <w:r w:rsidR="007E1510">
        <w:rPr>
          <w:sz w:val="28"/>
          <w:szCs w:val="28"/>
        </w:rPr>
        <w:t xml:space="preserve"> </w:t>
      </w:r>
      <w:r w:rsidR="008B3461">
        <w:rPr>
          <w:sz w:val="28"/>
          <w:szCs w:val="28"/>
        </w:rPr>
        <w:t xml:space="preserve">07.02.2019 </w:t>
      </w:r>
      <w:proofErr w:type="spellStart"/>
      <w:r w:rsidR="008B3461">
        <w:rPr>
          <w:sz w:val="28"/>
          <w:szCs w:val="28"/>
        </w:rPr>
        <w:t>г</w:t>
      </w:r>
      <w:r w:rsidR="00102E82" w:rsidRPr="00A34D37">
        <w:rPr>
          <w:sz w:val="28"/>
          <w:szCs w:val="28"/>
        </w:rPr>
        <w:t>№</w:t>
      </w:r>
      <w:proofErr w:type="spellEnd"/>
      <w:r w:rsidR="007E1510">
        <w:rPr>
          <w:sz w:val="28"/>
          <w:szCs w:val="28"/>
        </w:rPr>
        <w:t xml:space="preserve"> </w:t>
      </w:r>
      <w:bookmarkStart w:id="0" w:name="_GoBack"/>
      <w:bookmarkEnd w:id="0"/>
      <w:r w:rsidR="008B3461">
        <w:rPr>
          <w:sz w:val="28"/>
          <w:szCs w:val="28"/>
        </w:rPr>
        <w:t>88</w:t>
      </w:r>
    </w:p>
    <w:p w:rsidR="00390A9F" w:rsidRDefault="005A5E72" w:rsidP="005A5E72">
      <w:pPr>
        <w:ind w:left="4536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5A5E72">
        <w:rPr>
          <w:sz w:val="28"/>
          <w:szCs w:val="28"/>
        </w:rPr>
        <w:t xml:space="preserve">О мерах по подготовке </w:t>
      </w:r>
      <w:r>
        <w:rPr>
          <w:sz w:val="28"/>
          <w:szCs w:val="28"/>
        </w:rPr>
        <w:t>и пропуску весеннего половодья, д</w:t>
      </w:r>
      <w:r w:rsidRPr="005A5E72">
        <w:rPr>
          <w:sz w:val="28"/>
          <w:szCs w:val="28"/>
        </w:rPr>
        <w:t>ождевых паводков на территории муниципального образования город Каменск-Уральский в 201</w:t>
      </w:r>
      <w:r w:rsidR="00123B23">
        <w:rPr>
          <w:sz w:val="28"/>
          <w:szCs w:val="28"/>
        </w:rPr>
        <w:t>9</w:t>
      </w:r>
      <w:r w:rsidRPr="005A5E72">
        <w:rPr>
          <w:sz w:val="28"/>
          <w:szCs w:val="28"/>
        </w:rPr>
        <w:t xml:space="preserve"> году</w:t>
      </w:r>
      <w:r>
        <w:rPr>
          <w:sz w:val="28"/>
          <w:szCs w:val="28"/>
        </w:rPr>
        <w:t>»</w:t>
      </w:r>
    </w:p>
    <w:p w:rsidR="00AF29DE" w:rsidRPr="00A34D37" w:rsidRDefault="00AF29DE" w:rsidP="00277E5F">
      <w:pPr>
        <w:jc w:val="center"/>
        <w:rPr>
          <w:b/>
          <w:sz w:val="28"/>
          <w:szCs w:val="28"/>
        </w:rPr>
      </w:pPr>
    </w:p>
    <w:p w:rsidR="00277E5F" w:rsidRPr="00137FA5" w:rsidRDefault="00277E5F" w:rsidP="00277E5F">
      <w:pPr>
        <w:jc w:val="center"/>
        <w:rPr>
          <w:sz w:val="28"/>
          <w:szCs w:val="28"/>
        </w:rPr>
      </w:pPr>
      <w:r w:rsidRPr="00137FA5">
        <w:rPr>
          <w:sz w:val="28"/>
          <w:szCs w:val="28"/>
        </w:rPr>
        <w:t>СОСТАВ</w:t>
      </w:r>
    </w:p>
    <w:p w:rsidR="00277E5F" w:rsidRPr="00137FA5" w:rsidRDefault="00DF4928" w:rsidP="00277E5F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277E5F" w:rsidRPr="00137FA5">
        <w:rPr>
          <w:sz w:val="28"/>
          <w:szCs w:val="28"/>
        </w:rPr>
        <w:t xml:space="preserve">ородской </w:t>
      </w:r>
      <w:proofErr w:type="spellStart"/>
      <w:r w:rsidR="00277E5F" w:rsidRPr="00137FA5">
        <w:rPr>
          <w:sz w:val="28"/>
          <w:szCs w:val="28"/>
        </w:rPr>
        <w:t>противопаводковой</w:t>
      </w:r>
      <w:proofErr w:type="spellEnd"/>
      <w:r w:rsidR="00277E5F" w:rsidRPr="00137FA5">
        <w:rPr>
          <w:sz w:val="28"/>
          <w:szCs w:val="28"/>
        </w:rPr>
        <w:t xml:space="preserve"> комиссии</w:t>
      </w:r>
    </w:p>
    <w:p w:rsidR="00277E5F" w:rsidRPr="00A34D37" w:rsidRDefault="00277E5F" w:rsidP="00277E5F">
      <w:pPr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3085"/>
        <w:gridCol w:w="567"/>
        <w:gridCol w:w="6521"/>
      </w:tblGrid>
      <w:tr w:rsidR="00277E5F" w:rsidRPr="00A34D37" w:rsidTr="00077D42">
        <w:tc>
          <w:tcPr>
            <w:tcW w:w="3085" w:type="dxa"/>
          </w:tcPr>
          <w:p w:rsidR="00277E5F" w:rsidRPr="00A34D37" w:rsidRDefault="00BE2B78" w:rsidP="00D90267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Гераскин</w:t>
            </w:r>
            <w:proofErr w:type="spellEnd"/>
          </w:p>
          <w:p w:rsidR="00277E5F" w:rsidRPr="00A34D37" w:rsidRDefault="00BE2B78" w:rsidP="00864ECC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</w:t>
            </w:r>
            <w:r w:rsidR="00277E5F" w:rsidRPr="00A34D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Алексеевич</w:t>
            </w:r>
          </w:p>
        </w:tc>
        <w:tc>
          <w:tcPr>
            <w:tcW w:w="567" w:type="dxa"/>
          </w:tcPr>
          <w:p w:rsidR="00277E5F" w:rsidRPr="00A34D37" w:rsidRDefault="00277E5F" w:rsidP="00D90267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447681" w:rsidRDefault="008042A2" w:rsidP="00137FA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77E5F" w:rsidRPr="00A34D37">
              <w:rPr>
                <w:sz w:val="28"/>
                <w:szCs w:val="28"/>
              </w:rPr>
              <w:t xml:space="preserve"> первый заместитель главы </w:t>
            </w:r>
            <w:r w:rsidR="00137FA5">
              <w:rPr>
                <w:sz w:val="28"/>
                <w:szCs w:val="28"/>
              </w:rPr>
              <w:t>А</w:t>
            </w:r>
            <w:r w:rsidR="00277E5F" w:rsidRPr="00A34D37">
              <w:rPr>
                <w:sz w:val="28"/>
                <w:szCs w:val="28"/>
              </w:rPr>
              <w:t>дминистрации города, председатель комиссии</w:t>
            </w:r>
            <w:r w:rsidR="00E07ADB">
              <w:rPr>
                <w:sz w:val="28"/>
                <w:szCs w:val="28"/>
              </w:rPr>
              <w:t>;</w:t>
            </w:r>
          </w:p>
          <w:p w:rsidR="00E07ADB" w:rsidRPr="00A34D37" w:rsidRDefault="00E07ADB" w:rsidP="00137FA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B74A28" w:rsidRPr="00A34D37" w:rsidTr="00077D42">
        <w:tc>
          <w:tcPr>
            <w:tcW w:w="3085" w:type="dxa"/>
          </w:tcPr>
          <w:p w:rsidR="00B74A28" w:rsidRPr="00A34D37" w:rsidRDefault="00B74A28" w:rsidP="00376D24">
            <w:pPr>
              <w:spacing w:line="240" w:lineRule="atLeast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Плаксин </w:t>
            </w:r>
          </w:p>
          <w:p w:rsidR="00B74A28" w:rsidRPr="00A34D37" w:rsidRDefault="00B74A28" w:rsidP="00376D24">
            <w:pPr>
              <w:spacing w:line="240" w:lineRule="atLeast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Владимир Юрьевич</w:t>
            </w:r>
          </w:p>
        </w:tc>
        <w:tc>
          <w:tcPr>
            <w:tcW w:w="567" w:type="dxa"/>
          </w:tcPr>
          <w:p w:rsidR="00B74A28" w:rsidRPr="00A34D37" w:rsidRDefault="00B74A28" w:rsidP="00D90267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B74A28" w:rsidRDefault="008042A2" w:rsidP="000D2201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B74A28" w:rsidRPr="00A34D37">
              <w:rPr>
                <w:sz w:val="28"/>
                <w:szCs w:val="28"/>
              </w:rPr>
              <w:t xml:space="preserve"> начальник отраслевого органа </w:t>
            </w:r>
            <w:r w:rsidR="000A7E58">
              <w:rPr>
                <w:sz w:val="28"/>
                <w:szCs w:val="28"/>
              </w:rPr>
              <w:t>а</w:t>
            </w:r>
            <w:r w:rsidR="00B74A28" w:rsidRPr="00A34D37">
              <w:rPr>
                <w:sz w:val="28"/>
                <w:szCs w:val="28"/>
              </w:rPr>
              <w:t>дминистрации города по городскому хозяйству, заместитель председателя</w:t>
            </w:r>
            <w:r w:rsidR="000D2201" w:rsidRPr="00A34D37">
              <w:rPr>
                <w:sz w:val="28"/>
                <w:szCs w:val="28"/>
              </w:rPr>
              <w:t xml:space="preserve"> комиссии</w:t>
            </w:r>
            <w:r w:rsidR="00E07ADB">
              <w:rPr>
                <w:sz w:val="28"/>
                <w:szCs w:val="28"/>
              </w:rPr>
              <w:t>;</w:t>
            </w:r>
          </w:p>
          <w:p w:rsidR="00E07ADB" w:rsidRPr="00A34D37" w:rsidRDefault="00E07ADB" w:rsidP="000D2201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B74A28" w:rsidRPr="00A34D37" w:rsidTr="00077D42">
        <w:tc>
          <w:tcPr>
            <w:tcW w:w="3085" w:type="dxa"/>
          </w:tcPr>
          <w:p w:rsidR="00B74A28" w:rsidRPr="00A34D37" w:rsidRDefault="00B74A28" w:rsidP="00376D24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 w:rsidRPr="00A34D37">
              <w:rPr>
                <w:sz w:val="28"/>
                <w:szCs w:val="28"/>
              </w:rPr>
              <w:t>Матвеенко</w:t>
            </w:r>
            <w:proofErr w:type="spellEnd"/>
          </w:p>
          <w:p w:rsidR="00B74A28" w:rsidRPr="00A34D37" w:rsidRDefault="00B74A28" w:rsidP="00376D24">
            <w:pPr>
              <w:spacing w:line="240" w:lineRule="atLeast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Леонид Николаевич</w:t>
            </w:r>
          </w:p>
        </w:tc>
        <w:tc>
          <w:tcPr>
            <w:tcW w:w="567" w:type="dxa"/>
          </w:tcPr>
          <w:p w:rsidR="00B74A28" w:rsidRPr="00A34D37" w:rsidRDefault="00B74A28" w:rsidP="000B368C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B74A28" w:rsidRDefault="008042A2" w:rsidP="00720301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B74A28" w:rsidRPr="00A34D37">
              <w:rPr>
                <w:sz w:val="28"/>
                <w:szCs w:val="28"/>
              </w:rPr>
              <w:t xml:space="preserve"> начальник муниципального казённого учреждения «Управление по делам гражданской обороны и чрезвычайным ситуациям города Каменска-</w:t>
            </w:r>
            <w:r w:rsidR="00E43957" w:rsidRPr="00A34D37">
              <w:rPr>
                <w:sz w:val="28"/>
                <w:szCs w:val="28"/>
              </w:rPr>
              <w:t xml:space="preserve">Уральского», </w:t>
            </w:r>
            <w:r w:rsidR="00720301" w:rsidRPr="00A34D37">
              <w:rPr>
                <w:sz w:val="28"/>
                <w:szCs w:val="28"/>
              </w:rPr>
              <w:t>заместитель председателя</w:t>
            </w:r>
            <w:r w:rsidR="00E43957" w:rsidRPr="00A34D37">
              <w:rPr>
                <w:sz w:val="28"/>
                <w:szCs w:val="28"/>
              </w:rPr>
              <w:t xml:space="preserve"> </w:t>
            </w:r>
            <w:r w:rsidR="00720301" w:rsidRPr="00A34D37">
              <w:rPr>
                <w:sz w:val="28"/>
                <w:szCs w:val="28"/>
              </w:rPr>
              <w:t>комиссии</w:t>
            </w:r>
            <w:r w:rsidR="00E07ADB">
              <w:rPr>
                <w:sz w:val="28"/>
                <w:szCs w:val="28"/>
              </w:rPr>
              <w:t>;</w:t>
            </w:r>
          </w:p>
          <w:p w:rsidR="00E07ADB" w:rsidRPr="00A34D37" w:rsidRDefault="00E07ADB" w:rsidP="00720301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B74A28" w:rsidRPr="00A34D37" w:rsidTr="00077D42">
        <w:tc>
          <w:tcPr>
            <w:tcW w:w="3085" w:type="dxa"/>
          </w:tcPr>
          <w:p w:rsidR="00123B23" w:rsidRDefault="00123B23" w:rsidP="0032658D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Валиахметов</w:t>
            </w:r>
            <w:proofErr w:type="spellEnd"/>
          </w:p>
          <w:p w:rsidR="00123B23" w:rsidRPr="00A34D37" w:rsidRDefault="00123B23" w:rsidP="00123B23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Рудек</w:t>
            </w:r>
            <w:proofErr w:type="spellEnd"/>
            <w:r>
              <w:rPr>
                <w:sz w:val="28"/>
                <w:szCs w:val="28"/>
              </w:rPr>
              <w:t xml:space="preserve">  Алексич</w:t>
            </w:r>
          </w:p>
        </w:tc>
        <w:tc>
          <w:tcPr>
            <w:tcW w:w="567" w:type="dxa"/>
          </w:tcPr>
          <w:p w:rsidR="00B74A28" w:rsidRPr="00A34D37" w:rsidRDefault="00B74A28" w:rsidP="00D90267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B74A28" w:rsidRPr="00A34D37" w:rsidRDefault="008042A2" w:rsidP="00E07ADB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B74A28" w:rsidRPr="00A34D37">
              <w:rPr>
                <w:sz w:val="28"/>
                <w:szCs w:val="28"/>
              </w:rPr>
              <w:t xml:space="preserve"> </w:t>
            </w:r>
            <w:r w:rsidR="00137FA5">
              <w:rPr>
                <w:sz w:val="28"/>
                <w:szCs w:val="28"/>
              </w:rPr>
              <w:t>главный</w:t>
            </w:r>
            <w:r w:rsidR="0032658D">
              <w:rPr>
                <w:sz w:val="28"/>
                <w:szCs w:val="28"/>
              </w:rPr>
              <w:t xml:space="preserve"> специалист </w:t>
            </w:r>
            <w:r w:rsidR="002F6B3C" w:rsidRPr="00A34D37">
              <w:rPr>
                <w:sz w:val="28"/>
                <w:szCs w:val="28"/>
              </w:rPr>
              <w:t>муниципального казённого учреждения «Управление по делам гражданской обороны и чрезвычайным ситуациям города Каменска-Уральского»</w:t>
            </w:r>
            <w:r w:rsidR="00B74A28" w:rsidRPr="00A34D37">
              <w:rPr>
                <w:sz w:val="28"/>
                <w:szCs w:val="28"/>
              </w:rPr>
              <w:t>, секретарь комиссии</w:t>
            </w:r>
            <w:r w:rsidR="00E07ADB">
              <w:rPr>
                <w:sz w:val="28"/>
                <w:szCs w:val="28"/>
              </w:rPr>
              <w:t>.</w:t>
            </w:r>
          </w:p>
        </w:tc>
      </w:tr>
      <w:tr w:rsidR="00B74A28" w:rsidRPr="00A34D37" w:rsidTr="00077D42">
        <w:tc>
          <w:tcPr>
            <w:tcW w:w="3085" w:type="dxa"/>
          </w:tcPr>
          <w:p w:rsidR="00B74A28" w:rsidRPr="00A34D37" w:rsidRDefault="00B74A28" w:rsidP="00D90267">
            <w:pPr>
              <w:spacing w:line="240" w:lineRule="atLeast"/>
              <w:rPr>
                <w:sz w:val="28"/>
                <w:szCs w:val="28"/>
              </w:rPr>
            </w:pPr>
            <w:r w:rsidRPr="00AF29DE">
              <w:rPr>
                <w:sz w:val="28"/>
                <w:szCs w:val="28"/>
                <w:u w:val="single"/>
              </w:rPr>
              <w:t>Члены комиссии</w:t>
            </w:r>
            <w:r w:rsidRPr="00A34D37">
              <w:rPr>
                <w:sz w:val="28"/>
                <w:szCs w:val="28"/>
              </w:rPr>
              <w:t>:</w:t>
            </w:r>
          </w:p>
        </w:tc>
        <w:tc>
          <w:tcPr>
            <w:tcW w:w="567" w:type="dxa"/>
          </w:tcPr>
          <w:p w:rsidR="00B74A28" w:rsidRPr="00A34D37" w:rsidRDefault="00B74A28" w:rsidP="00D90267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B74A28" w:rsidRPr="00A34D37" w:rsidRDefault="00B74A28" w:rsidP="00D90267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A6C84" w:rsidRPr="00A34D37" w:rsidTr="00077D42">
        <w:tc>
          <w:tcPr>
            <w:tcW w:w="3085" w:type="dxa"/>
          </w:tcPr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7A6C84" w:rsidRPr="00A34D37" w:rsidRDefault="007A6C84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0A7E58" w:rsidRPr="00A34D37" w:rsidTr="00077D42">
        <w:tc>
          <w:tcPr>
            <w:tcW w:w="3085" w:type="dxa"/>
          </w:tcPr>
          <w:p w:rsidR="000A7E58" w:rsidRPr="00DF4928" w:rsidRDefault="000A7E58" w:rsidP="000C328D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Барбицкий</w:t>
            </w:r>
            <w:proofErr w:type="spellEnd"/>
          </w:p>
          <w:p w:rsidR="000A7E58" w:rsidRPr="00A34D37" w:rsidRDefault="000A7E58" w:rsidP="000C328D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Яков </w:t>
            </w:r>
            <w:r w:rsidRPr="00DF4928">
              <w:rPr>
                <w:sz w:val="28"/>
                <w:szCs w:val="28"/>
              </w:rPr>
              <w:t>Юр</w:t>
            </w:r>
            <w:r>
              <w:rPr>
                <w:sz w:val="28"/>
                <w:szCs w:val="28"/>
              </w:rPr>
              <w:t>ьевич</w:t>
            </w:r>
          </w:p>
        </w:tc>
        <w:tc>
          <w:tcPr>
            <w:tcW w:w="567" w:type="dxa"/>
          </w:tcPr>
          <w:p w:rsidR="000A7E58" w:rsidRPr="00A34D37" w:rsidRDefault="000A7E58" w:rsidP="000C328D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0A7E58" w:rsidRPr="00A34D37" w:rsidRDefault="008042A2" w:rsidP="000C328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A7E58" w:rsidRPr="00DF4928">
              <w:rPr>
                <w:sz w:val="28"/>
                <w:szCs w:val="28"/>
              </w:rPr>
              <w:t xml:space="preserve"> директор муниципального казённого учреждения «Управление городского хозяйства»</w:t>
            </w:r>
            <w:r w:rsidR="000A7E58">
              <w:rPr>
                <w:sz w:val="28"/>
                <w:szCs w:val="28"/>
              </w:rPr>
              <w:t>;</w:t>
            </w:r>
          </w:p>
        </w:tc>
      </w:tr>
      <w:tr w:rsidR="000A7E58" w:rsidRPr="00A34D37" w:rsidTr="00077D42">
        <w:tc>
          <w:tcPr>
            <w:tcW w:w="3085" w:type="dxa"/>
          </w:tcPr>
          <w:p w:rsidR="000A7E58" w:rsidRPr="00A34D37" w:rsidRDefault="000A7E58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A7E58" w:rsidRPr="00A34D37" w:rsidRDefault="000A7E58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0A7E58" w:rsidRPr="00A34D37" w:rsidRDefault="000A7E58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7A6C84" w:rsidRPr="00A34D37" w:rsidTr="00077D42">
        <w:tc>
          <w:tcPr>
            <w:tcW w:w="3085" w:type="dxa"/>
          </w:tcPr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 w:rsidRPr="00A34D37">
              <w:rPr>
                <w:sz w:val="28"/>
                <w:szCs w:val="28"/>
              </w:rPr>
              <w:t>Башарин</w:t>
            </w:r>
            <w:proofErr w:type="spellEnd"/>
          </w:p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Дмитрий Вячеславович </w:t>
            </w:r>
          </w:p>
        </w:tc>
        <w:tc>
          <w:tcPr>
            <w:tcW w:w="567" w:type="dxa"/>
          </w:tcPr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7A6C84" w:rsidRPr="00A34D37" w:rsidRDefault="008042A2" w:rsidP="00323DA9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7A6C84" w:rsidRPr="00A34D37">
              <w:rPr>
                <w:sz w:val="28"/>
                <w:szCs w:val="28"/>
              </w:rPr>
              <w:t xml:space="preserve"> глава</w:t>
            </w:r>
            <w:r w:rsidR="00234EEB" w:rsidRPr="00A34D37">
              <w:rPr>
                <w:sz w:val="28"/>
                <w:szCs w:val="28"/>
              </w:rPr>
              <w:t xml:space="preserve"> Администрации </w:t>
            </w:r>
            <w:r w:rsidR="007A6C84" w:rsidRPr="00A34D37">
              <w:rPr>
                <w:sz w:val="28"/>
                <w:szCs w:val="28"/>
              </w:rPr>
              <w:t>Красногорского района</w:t>
            </w:r>
            <w:r w:rsidR="00E07ADB">
              <w:rPr>
                <w:sz w:val="28"/>
                <w:szCs w:val="28"/>
              </w:rPr>
              <w:t>;</w:t>
            </w:r>
          </w:p>
        </w:tc>
      </w:tr>
      <w:tr w:rsidR="007A6C84" w:rsidRPr="00A34D37" w:rsidTr="00077D42">
        <w:tc>
          <w:tcPr>
            <w:tcW w:w="3085" w:type="dxa"/>
          </w:tcPr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A6C84" w:rsidRPr="00A34D37" w:rsidRDefault="007A6C84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7A6C84" w:rsidRPr="00A34D37" w:rsidRDefault="007A6C84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DF4928" w:rsidRPr="00A34D37" w:rsidTr="00077D42">
        <w:tc>
          <w:tcPr>
            <w:tcW w:w="3085" w:type="dxa"/>
          </w:tcPr>
          <w:p w:rsidR="00DF4928" w:rsidRPr="00077D42" w:rsidRDefault="00DF4928" w:rsidP="00DF4928">
            <w:pPr>
              <w:spacing w:line="240" w:lineRule="atLeast"/>
              <w:rPr>
                <w:sz w:val="28"/>
                <w:szCs w:val="28"/>
              </w:rPr>
            </w:pPr>
            <w:r w:rsidRPr="00077D42">
              <w:rPr>
                <w:sz w:val="28"/>
                <w:szCs w:val="28"/>
              </w:rPr>
              <w:t>Богданов</w:t>
            </w:r>
          </w:p>
          <w:p w:rsidR="00DF4928" w:rsidRDefault="00DF4928" w:rsidP="00DC4877">
            <w:pPr>
              <w:spacing w:line="240" w:lineRule="atLeast"/>
              <w:rPr>
                <w:sz w:val="28"/>
                <w:szCs w:val="28"/>
              </w:rPr>
            </w:pPr>
            <w:r w:rsidRPr="00077D42">
              <w:rPr>
                <w:sz w:val="28"/>
                <w:szCs w:val="28"/>
              </w:rPr>
              <w:t xml:space="preserve">Сергей </w:t>
            </w:r>
            <w:r w:rsidR="00DC4877" w:rsidRPr="00077D42">
              <w:rPr>
                <w:sz w:val="28"/>
                <w:szCs w:val="28"/>
              </w:rPr>
              <w:t>Константинович</w:t>
            </w:r>
          </w:p>
          <w:p w:rsidR="00C92C52" w:rsidRDefault="00C92C52" w:rsidP="00DC4877">
            <w:pPr>
              <w:spacing w:line="240" w:lineRule="atLeast"/>
              <w:rPr>
                <w:sz w:val="28"/>
                <w:szCs w:val="28"/>
              </w:rPr>
            </w:pPr>
          </w:p>
          <w:p w:rsidR="00C92C52" w:rsidRDefault="00C92C52" w:rsidP="00DC4877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Глазунов </w:t>
            </w:r>
          </w:p>
          <w:p w:rsidR="00C92C52" w:rsidRDefault="00C92C52" w:rsidP="00DC4877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Константинович</w:t>
            </w:r>
          </w:p>
          <w:p w:rsidR="00B102DC" w:rsidRDefault="00B102DC" w:rsidP="00DC4877">
            <w:pPr>
              <w:spacing w:line="240" w:lineRule="atLeast"/>
              <w:rPr>
                <w:sz w:val="28"/>
                <w:szCs w:val="28"/>
              </w:rPr>
            </w:pPr>
          </w:p>
          <w:p w:rsidR="00B102DC" w:rsidRDefault="00B102DC" w:rsidP="00DC4877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Давыдов</w:t>
            </w:r>
          </w:p>
          <w:p w:rsidR="00B102DC" w:rsidRPr="00077D42" w:rsidRDefault="00B102DC" w:rsidP="00DC4877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 Николаевич</w:t>
            </w:r>
          </w:p>
        </w:tc>
        <w:tc>
          <w:tcPr>
            <w:tcW w:w="567" w:type="dxa"/>
          </w:tcPr>
          <w:p w:rsidR="00DF4928" w:rsidRPr="00077D42" w:rsidRDefault="00DF4928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F4928" w:rsidRDefault="008042A2" w:rsidP="00077D42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077D42">
              <w:rPr>
                <w:sz w:val="28"/>
                <w:szCs w:val="28"/>
              </w:rPr>
              <w:t>-</w:t>
            </w:r>
            <w:r w:rsidR="00170765" w:rsidRPr="00077D42">
              <w:rPr>
                <w:sz w:val="28"/>
                <w:szCs w:val="28"/>
              </w:rPr>
              <w:t xml:space="preserve"> главный </w:t>
            </w:r>
            <w:r w:rsidR="00DF4928" w:rsidRPr="00077D42">
              <w:rPr>
                <w:sz w:val="28"/>
                <w:szCs w:val="28"/>
              </w:rPr>
              <w:t xml:space="preserve">инженер ТЭЦ </w:t>
            </w:r>
            <w:r w:rsidR="00077D42">
              <w:rPr>
                <w:sz w:val="28"/>
                <w:szCs w:val="28"/>
              </w:rPr>
              <w:t>Дирекции по обеспечению производства</w:t>
            </w:r>
            <w:r w:rsidR="00DF4928" w:rsidRPr="00077D42">
              <w:rPr>
                <w:sz w:val="28"/>
                <w:szCs w:val="28"/>
              </w:rPr>
              <w:t xml:space="preserve"> </w:t>
            </w:r>
            <w:r w:rsidR="00605576" w:rsidRPr="00077D42">
              <w:rPr>
                <w:sz w:val="28"/>
                <w:szCs w:val="28"/>
              </w:rPr>
              <w:t xml:space="preserve">«РУСАЛ Каменск-Уральский» </w:t>
            </w:r>
            <w:r w:rsidR="00DF4928" w:rsidRPr="00077D42">
              <w:rPr>
                <w:sz w:val="28"/>
                <w:szCs w:val="28"/>
              </w:rPr>
              <w:t>(по согласованию);</w:t>
            </w:r>
          </w:p>
          <w:p w:rsidR="00C92C52" w:rsidRDefault="00C92C52" w:rsidP="00077D42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C92C52" w:rsidRDefault="00C92C52" w:rsidP="00077D42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генеральный директор АО «Водоканал КУ»</w:t>
            </w:r>
            <w:r w:rsidR="00B102DC">
              <w:rPr>
                <w:sz w:val="28"/>
                <w:szCs w:val="28"/>
              </w:rPr>
              <w:t xml:space="preserve"> (по согласованию);</w:t>
            </w:r>
          </w:p>
          <w:p w:rsidR="00C92C52" w:rsidRDefault="00C92C52" w:rsidP="00077D42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C92C52" w:rsidRDefault="00C92C52" w:rsidP="00077D42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B102DC" w:rsidRPr="00077D42" w:rsidRDefault="00B102DC" w:rsidP="00B102DC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врид</w:t>
            </w:r>
            <w:proofErr w:type="spellEnd"/>
            <w:r>
              <w:rPr>
                <w:sz w:val="28"/>
                <w:szCs w:val="28"/>
              </w:rPr>
              <w:t>. начальника ФГКУ «63 отряд федеральной противопожарной службы по Свердловской области» (по согласованию);</w:t>
            </w:r>
          </w:p>
        </w:tc>
      </w:tr>
      <w:tr w:rsidR="00DF4928" w:rsidRPr="00A34D37" w:rsidTr="00077D42">
        <w:tc>
          <w:tcPr>
            <w:tcW w:w="3085" w:type="dxa"/>
          </w:tcPr>
          <w:p w:rsidR="00DF4928" w:rsidRPr="00A34D37" w:rsidRDefault="00DF4928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F4928" w:rsidRPr="00A34D37" w:rsidRDefault="00DF4928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DF4928" w:rsidRPr="00A34D37" w:rsidRDefault="00DF4928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C92C52" w:rsidRPr="00A34D37" w:rsidTr="00077D42">
        <w:tc>
          <w:tcPr>
            <w:tcW w:w="3085" w:type="dxa"/>
          </w:tcPr>
          <w:p w:rsidR="00C92C52" w:rsidRDefault="00C92C52" w:rsidP="00FF70E8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Кивелев</w:t>
            </w:r>
            <w:proofErr w:type="spellEnd"/>
          </w:p>
          <w:p w:rsidR="00C92C52" w:rsidRDefault="00C92C52" w:rsidP="00FF70E8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Николаевич</w:t>
            </w:r>
          </w:p>
          <w:p w:rsidR="00C92C52" w:rsidRDefault="00C92C52" w:rsidP="00FF70E8">
            <w:pPr>
              <w:spacing w:line="240" w:lineRule="atLeast"/>
              <w:rPr>
                <w:sz w:val="28"/>
                <w:szCs w:val="28"/>
              </w:rPr>
            </w:pPr>
          </w:p>
          <w:p w:rsidR="00C92C52" w:rsidRPr="00123B23" w:rsidRDefault="00C92C52" w:rsidP="00C92C52">
            <w:pPr>
              <w:spacing w:line="240" w:lineRule="atLeast"/>
              <w:rPr>
                <w:sz w:val="28"/>
                <w:szCs w:val="28"/>
                <w:shd w:val="clear" w:color="auto" w:fill="FFFFFF"/>
              </w:rPr>
            </w:pPr>
            <w:r w:rsidRPr="00123B23">
              <w:rPr>
                <w:sz w:val="28"/>
                <w:szCs w:val="28"/>
                <w:shd w:val="clear" w:color="auto" w:fill="FFFFFF"/>
              </w:rPr>
              <w:t>Рогулина</w:t>
            </w:r>
          </w:p>
          <w:p w:rsidR="00C92C52" w:rsidRDefault="00C92C52" w:rsidP="00C92C52">
            <w:pPr>
              <w:spacing w:line="240" w:lineRule="atLeast"/>
              <w:rPr>
                <w:sz w:val="28"/>
                <w:szCs w:val="28"/>
                <w:shd w:val="clear" w:color="auto" w:fill="FFFFFF"/>
              </w:rPr>
            </w:pPr>
            <w:r w:rsidRPr="00123B23">
              <w:rPr>
                <w:sz w:val="28"/>
                <w:szCs w:val="28"/>
                <w:shd w:val="clear" w:color="auto" w:fill="FFFFFF"/>
              </w:rPr>
              <w:t>Инна Геннадьевна</w:t>
            </w:r>
          </w:p>
          <w:p w:rsidR="00C92C52" w:rsidRDefault="00C92C52" w:rsidP="00C92C52">
            <w:pPr>
              <w:spacing w:line="240" w:lineRule="atLeast"/>
              <w:rPr>
                <w:sz w:val="28"/>
                <w:szCs w:val="28"/>
                <w:shd w:val="clear" w:color="auto" w:fill="FFFFFF"/>
              </w:rPr>
            </w:pPr>
          </w:p>
          <w:p w:rsidR="00C92C52" w:rsidRDefault="00C92C52" w:rsidP="00C92C5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Серебров</w:t>
            </w:r>
          </w:p>
          <w:p w:rsidR="00C92C52" w:rsidRPr="00DF4928" w:rsidRDefault="00C92C52" w:rsidP="00C92C52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Иванович</w:t>
            </w:r>
          </w:p>
        </w:tc>
        <w:tc>
          <w:tcPr>
            <w:tcW w:w="567" w:type="dxa"/>
          </w:tcPr>
          <w:p w:rsidR="00C92C52" w:rsidRPr="00A34D37" w:rsidRDefault="00C92C52" w:rsidP="00FF70E8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Default="00C92C52" w:rsidP="00FF70E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</w:t>
            </w:r>
            <w:r w:rsidRPr="00311E54">
              <w:rPr>
                <w:sz w:val="28"/>
                <w:szCs w:val="28"/>
              </w:rPr>
              <w:t>МО МВД России «Каменск-Уральский»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  <w:p w:rsidR="00C92C52" w:rsidRDefault="00C92C52" w:rsidP="00FF70E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C92C52" w:rsidRDefault="00C92C52" w:rsidP="00FF70E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123B23">
              <w:rPr>
                <w:sz w:val="28"/>
                <w:szCs w:val="28"/>
              </w:rPr>
              <w:t>- председатель ОМС «Комитет по архитектуре и градостроительству города Каменска-Уральского»;</w:t>
            </w:r>
          </w:p>
          <w:p w:rsidR="00C92C52" w:rsidRDefault="00C92C52" w:rsidP="00FF70E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C92C52" w:rsidRPr="00DF4928" w:rsidRDefault="00C92C52" w:rsidP="00FF70E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генеральный директор закрытого акционерного общества «Радиотелефон» (по согласованию);</w:t>
            </w:r>
          </w:p>
        </w:tc>
      </w:tr>
      <w:tr w:rsidR="00C92C52" w:rsidRPr="00A34D37" w:rsidTr="00077D42">
        <w:tc>
          <w:tcPr>
            <w:tcW w:w="3085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Pr="00A34D37" w:rsidRDefault="00C92C52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C92C52" w:rsidRPr="00A34D37" w:rsidTr="00077D42">
        <w:tc>
          <w:tcPr>
            <w:tcW w:w="3085" w:type="dxa"/>
          </w:tcPr>
          <w:p w:rsidR="00C92C52" w:rsidRDefault="00C92C52" w:rsidP="000C328D">
            <w:pPr>
              <w:spacing w:line="240" w:lineRule="atLeast"/>
              <w:rPr>
                <w:sz w:val="28"/>
                <w:szCs w:val="28"/>
              </w:rPr>
            </w:pPr>
            <w:r w:rsidRPr="00D97DB4">
              <w:rPr>
                <w:sz w:val="28"/>
                <w:szCs w:val="28"/>
              </w:rPr>
              <w:t xml:space="preserve">Фефилов </w:t>
            </w:r>
          </w:p>
          <w:p w:rsidR="00C92C52" w:rsidRPr="00D97DB4" w:rsidRDefault="00C92C52" w:rsidP="000C328D">
            <w:pPr>
              <w:spacing w:line="240" w:lineRule="atLeast"/>
              <w:rPr>
                <w:sz w:val="28"/>
                <w:szCs w:val="28"/>
              </w:rPr>
            </w:pPr>
            <w:r w:rsidRPr="00D97DB4">
              <w:rPr>
                <w:sz w:val="28"/>
                <w:szCs w:val="28"/>
              </w:rPr>
              <w:t>Сергей Анатольевич</w:t>
            </w:r>
          </w:p>
        </w:tc>
        <w:tc>
          <w:tcPr>
            <w:tcW w:w="567" w:type="dxa"/>
          </w:tcPr>
          <w:p w:rsidR="00C92C52" w:rsidRPr="00123B23" w:rsidRDefault="00C92C52" w:rsidP="000C328D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Pr="00123B23" w:rsidRDefault="00C92C52" w:rsidP="00D97DB4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123B23">
              <w:rPr>
                <w:sz w:val="28"/>
                <w:szCs w:val="28"/>
              </w:rPr>
              <w:t>-</w:t>
            </w:r>
            <w:r w:rsidRPr="00FF35D2">
              <w:rPr>
                <w:sz w:val="28"/>
                <w:szCs w:val="28"/>
              </w:rPr>
              <w:t xml:space="preserve"> </w:t>
            </w:r>
            <w:r w:rsidRPr="00FF35D2">
              <w:rPr>
                <w:w w:val="90"/>
                <w:sz w:val="28"/>
                <w:szCs w:val="28"/>
              </w:rPr>
              <w:t>начальник т</w:t>
            </w:r>
            <w:r w:rsidRPr="00FF35D2">
              <w:rPr>
                <w:bCs/>
                <w:w w:val="90"/>
                <w:sz w:val="28"/>
                <w:szCs w:val="28"/>
                <w:shd w:val="clear" w:color="auto" w:fill="FFFFFF"/>
              </w:rPr>
              <w:t xml:space="preserve">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FF35D2">
              <w:rPr>
                <w:bCs/>
                <w:w w:val="90"/>
                <w:sz w:val="28"/>
                <w:szCs w:val="28"/>
                <w:shd w:val="clear" w:color="auto" w:fill="FFFFFF"/>
              </w:rPr>
              <w:t>Сухоложском</w:t>
            </w:r>
            <w:proofErr w:type="spellEnd"/>
            <w:r w:rsidRPr="00FF35D2">
              <w:rPr>
                <w:bCs/>
                <w:w w:val="90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FF35D2">
              <w:rPr>
                <w:bCs/>
                <w:w w:val="90"/>
                <w:sz w:val="28"/>
                <w:szCs w:val="28"/>
                <w:shd w:val="clear" w:color="auto" w:fill="FFFFFF"/>
              </w:rPr>
              <w:t>Богдановичском</w:t>
            </w:r>
            <w:proofErr w:type="spellEnd"/>
            <w:r w:rsidRPr="00FF35D2">
              <w:rPr>
                <w:bCs/>
                <w:w w:val="90"/>
                <w:sz w:val="28"/>
                <w:szCs w:val="28"/>
                <w:shd w:val="clear" w:color="auto" w:fill="FFFFFF"/>
              </w:rPr>
              <w:t xml:space="preserve"> районах </w:t>
            </w:r>
            <w:r w:rsidRPr="00FF35D2">
              <w:rPr>
                <w:w w:val="90"/>
                <w:sz w:val="28"/>
                <w:szCs w:val="28"/>
              </w:rPr>
              <w:t>(по согласованию);</w:t>
            </w:r>
          </w:p>
        </w:tc>
      </w:tr>
      <w:tr w:rsidR="00C92C52" w:rsidRPr="00A34D37" w:rsidTr="00077D42">
        <w:tc>
          <w:tcPr>
            <w:tcW w:w="3085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Pr="00A34D37" w:rsidRDefault="00C92C52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C92C52" w:rsidRPr="00A34D37" w:rsidTr="00077D42">
        <w:tc>
          <w:tcPr>
            <w:tcW w:w="3085" w:type="dxa"/>
          </w:tcPr>
          <w:p w:rsidR="00C92C52" w:rsidRPr="00DF4928" w:rsidRDefault="00C92C52" w:rsidP="00DF4928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Чудновский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92C52" w:rsidRPr="00A34D37" w:rsidRDefault="00C92C52" w:rsidP="00DF4928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Михайлович</w:t>
            </w:r>
          </w:p>
        </w:tc>
        <w:tc>
          <w:tcPr>
            <w:tcW w:w="567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Pr="00A34D37" w:rsidRDefault="00C92C52" w:rsidP="000A7E5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DF4928">
              <w:rPr>
                <w:sz w:val="28"/>
                <w:szCs w:val="28"/>
              </w:rPr>
              <w:t xml:space="preserve"> директор </w:t>
            </w:r>
            <w:r w:rsidRPr="000A7E58">
              <w:rPr>
                <w:sz w:val="28"/>
                <w:szCs w:val="28"/>
              </w:rPr>
              <w:t>Межрайонно</w:t>
            </w:r>
            <w:r>
              <w:rPr>
                <w:sz w:val="28"/>
                <w:szCs w:val="28"/>
              </w:rPr>
              <w:t>го</w:t>
            </w:r>
            <w:r w:rsidRPr="000A7E58">
              <w:rPr>
                <w:sz w:val="28"/>
                <w:szCs w:val="28"/>
              </w:rPr>
              <w:t xml:space="preserve"> </w:t>
            </w:r>
            <w:proofErr w:type="gramStart"/>
            <w:r w:rsidRPr="000A7E58">
              <w:rPr>
                <w:sz w:val="28"/>
                <w:szCs w:val="28"/>
              </w:rPr>
              <w:t>центр</w:t>
            </w:r>
            <w:r>
              <w:rPr>
                <w:sz w:val="28"/>
                <w:szCs w:val="28"/>
              </w:rPr>
              <w:t>а</w:t>
            </w:r>
            <w:r w:rsidRPr="000A7E58">
              <w:rPr>
                <w:sz w:val="28"/>
                <w:szCs w:val="28"/>
              </w:rPr>
              <w:t xml:space="preserve"> технической эксплуатации телекоммуникаций города Каменск-Уральского Екатеринбургского филиала публичного акционерного</w:t>
            </w:r>
            <w:proofErr w:type="gramEnd"/>
            <w:r w:rsidRPr="000A7E58">
              <w:rPr>
                <w:sz w:val="28"/>
                <w:szCs w:val="28"/>
              </w:rPr>
              <w:t xml:space="preserve"> общества «</w:t>
            </w:r>
            <w:proofErr w:type="spellStart"/>
            <w:r w:rsidRPr="000A7E58">
              <w:rPr>
                <w:sz w:val="28"/>
                <w:szCs w:val="28"/>
              </w:rPr>
              <w:t>Ростелеком</w:t>
            </w:r>
            <w:proofErr w:type="spellEnd"/>
            <w:r w:rsidRPr="000A7E58">
              <w:rPr>
                <w:sz w:val="28"/>
                <w:szCs w:val="28"/>
              </w:rPr>
              <w:t>»</w:t>
            </w:r>
            <w:r w:rsidRPr="00DF4928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C92C52" w:rsidRPr="00A34D37" w:rsidTr="00077D42">
        <w:tc>
          <w:tcPr>
            <w:tcW w:w="3085" w:type="dxa"/>
          </w:tcPr>
          <w:p w:rsidR="00C92C52" w:rsidRPr="00A34D37" w:rsidRDefault="00C92C52" w:rsidP="00DF4928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Pr="00A34D37" w:rsidRDefault="00C92C52" w:rsidP="002600F6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C92C52" w:rsidRPr="00A34D37" w:rsidTr="00077D42">
        <w:tc>
          <w:tcPr>
            <w:tcW w:w="3085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Ялунин</w:t>
            </w:r>
            <w:proofErr w:type="spellEnd"/>
          </w:p>
          <w:p w:rsidR="00C92C52" w:rsidRPr="00A34D37" w:rsidRDefault="00C92C52" w:rsidP="0043453F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</w:t>
            </w:r>
            <w:r w:rsidRPr="00A34D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67" w:type="dxa"/>
          </w:tcPr>
          <w:p w:rsidR="00C92C52" w:rsidRPr="00A34D37" w:rsidRDefault="00C92C52" w:rsidP="002600F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C92C52" w:rsidRPr="00A34D37" w:rsidRDefault="00C92C52" w:rsidP="00181894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A34D37">
              <w:rPr>
                <w:sz w:val="28"/>
                <w:szCs w:val="28"/>
              </w:rPr>
              <w:t xml:space="preserve"> глава Администрации </w:t>
            </w:r>
            <w:proofErr w:type="spellStart"/>
            <w:r w:rsidRPr="00A34D37">
              <w:rPr>
                <w:sz w:val="28"/>
                <w:szCs w:val="28"/>
              </w:rPr>
              <w:t>Синарского</w:t>
            </w:r>
            <w:proofErr w:type="spellEnd"/>
            <w:r w:rsidRPr="00A34D37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637C6" w:rsidRDefault="00202D0A" w:rsidP="004C490E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C490E">
        <w:rPr>
          <w:sz w:val="28"/>
          <w:szCs w:val="28"/>
        </w:rPr>
        <w:lastRenderedPageBreak/>
        <w:t xml:space="preserve">                                                                        </w:t>
      </w:r>
      <w:r w:rsidR="00F637C6" w:rsidRPr="00A34D37">
        <w:rPr>
          <w:sz w:val="28"/>
          <w:szCs w:val="28"/>
        </w:rPr>
        <w:t>У</w:t>
      </w:r>
      <w:r w:rsidR="00F637C6">
        <w:rPr>
          <w:sz w:val="28"/>
          <w:szCs w:val="28"/>
        </w:rPr>
        <w:t>ТВЕРЖДЕН</w:t>
      </w:r>
    </w:p>
    <w:p w:rsidR="00F637C6" w:rsidRPr="00A34D37" w:rsidRDefault="00F637C6" w:rsidP="00F637C6">
      <w:pPr>
        <w:ind w:left="5040"/>
        <w:rPr>
          <w:sz w:val="28"/>
          <w:szCs w:val="28"/>
        </w:rPr>
      </w:pPr>
      <w:r w:rsidRPr="00A34D37">
        <w:rPr>
          <w:sz w:val="28"/>
          <w:szCs w:val="28"/>
        </w:rPr>
        <w:t>постановлением Администрации города</w:t>
      </w:r>
      <w:r>
        <w:rPr>
          <w:sz w:val="28"/>
          <w:szCs w:val="28"/>
        </w:rPr>
        <w:t xml:space="preserve"> Каменска-Уральского </w:t>
      </w:r>
      <w:r w:rsidRPr="00A34D37">
        <w:rPr>
          <w:sz w:val="28"/>
          <w:szCs w:val="28"/>
        </w:rPr>
        <w:t>от</w:t>
      </w:r>
      <w:r w:rsidR="009B64DF" w:rsidRPr="00A34D37">
        <w:rPr>
          <w:sz w:val="28"/>
          <w:szCs w:val="28"/>
        </w:rPr>
        <w:t xml:space="preserve"> </w:t>
      </w:r>
      <w:r w:rsidR="009B64DF">
        <w:rPr>
          <w:sz w:val="28"/>
          <w:szCs w:val="28"/>
        </w:rPr>
        <w:t xml:space="preserve"> </w:t>
      </w:r>
      <w:r w:rsidR="008B3461">
        <w:rPr>
          <w:sz w:val="28"/>
          <w:szCs w:val="28"/>
        </w:rPr>
        <w:t>07.02.2019г.</w:t>
      </w:r>
      <w:r w:rsidR="009B64DF">
        <w:rPr>
          <w:sz w:val="28"/>
          <w:szCs w:val="28"/>
        </w:rPr>
        <w:t xml:space="preserve">                 </w:t>
      </w:r>
      <w:r w:rsidRPr="00A34D37">
        <w:rPr>
          <w:sz w:val="28"/>
          <w:szCs w:val="28"/>
        </w:rPr>
        <w:t>№</w:t>
      </w:r>
      <w:r w:rsidR="00C1086A">
        <w:rPr>
          <w:sz w:val="28"/>
          <w:szCs w:val="28"/>
        </w:rPr>
        <w:t xml:space="preserve"> </w:t>
      </w:r>
      <w:r w:rsidR="008B3461">
        <w:rPr>
          <w:sz w:val="28"/>
          <w:szCs w:val="28"/>
        </w:rPr>
        <w:t xml:space="preserve"> 88</w:t>
      </w:r>
      <w:r w:rsidR="00293BB7">
        <w:rPr>
          <w:sz w:val="28"/>
          <w:szCs w:val="28"/>
        </w:rPr>
        <w:t xml:space="preserve"> </w:t>
      </w:r>
      <w:r w:rsidR="009B64DF">
        <w:rPr>
          <w:sz w:val="28"/>
          <w:szCs w:val="28"/>
        </w:rPr>
        <w:t xml:space="preserve">  </w:t>
      </w:r>
      <w:r w:rsidR="004C490E" w:rsidRPr="004C490E">
        <w:rPr>
          <w:sz w:val="28"/>
          <w:szCs w:val="28"/>
        </w:rPr>
        <w:t>«О мерах по подготовке и пропуску весеннего половодья, дождевых паводков на территории муниципального образования город Каменск-Уральский в 201</w:t>
      </w:r>
      <w:r w:rsidR="009B64DF">
        <w:rPr>
          <w:sz w:val="28"/>
          <w:szCs w:val="28"/>
        </w:rPr>
        <w:t>9</w:t>
      </w:r>
      <w:r w:rsidR="004C490E" w:rsidRPr="004C490E">
        <w:rPr>
          <w:sz w:val="28"/>
          <w:szCs w:val="28"/>
        </w:rPr>
        <w:t xml:space="preserve"> году»</w:t>
      </w:r>
    </w:p>
    <w:p w:rsidR="00967FDE" w:rsidRPr="00A34D37" w:rsidRDefault="00472889" w:rsidP="00F637C6">
      <w:pPr>
        <w:ind w:left="5040"/>
        <w:rPr>
          <w:sz w:val="28"/>
          <w:szCs w:val="28"/>
        </w:rPr>
      </w:pPr>
      <w:r w:rsidRPr="00A34D37">
        <w:rPr>
          <w:sz w:val="28"/>
          <w:szCs w:val="28"/>
        </w:rPr>
        <w:t xml:space="preserve"> </w:t>
      </w:r>
    </w:p>
    <w:p w:rsidR="00967FDE" w:rsidRPr="000A1ED6" w:rsidRDefault="005727E6" w:rsidP="00967FD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 w:rsidR="00967FDE" w:rsidRPr="000A1ED6">
        <w:rPr>
          <w:sz w:val="28"/>
          <w:szCs w:val="28"/>
        </w:rPr>
        <w:t>МЕРОПРИЯТИ</w:t>
      </w:r>
      <w:r>
        <w:rPr>
          <w:sz w:val="28"/>
          <w:szCs w:val="28"/>
        </w:rPr>
        <w:t>Й</w:t>
      </w:r>
      <w:r w:rsidR="00967FDE" w:rsidRPr="000A1ED6">
        <w:rPr>
          <w:sz w:val="28"/>
          <w:szCs w:val="28"/>
        </w:rPr>
        <w:t xml:space="preserve"> </w:t>
      </w:r>
    </w:p>
    <w:p w:rsidR="00967FDE" w:rsidRPr="000A1ED6" w:rsidRDefault="00967FDE" w:rsidP="00967FDE">
      <w:pPr>
        <w:jc w:val="center"/>
        <w:rPr>
          <w:sz w:val="28"/>
          <w:szCs w:val="28"/>
        </w:rPr>
      </w:pPr>
      <w:r w:rsidRPr="000A1ED6">
        <w:rPr>
          <w:sz w:val="28"/>
          <w:szCs w:val="28"/>
        </w:rPr>
        <w:t xml:space="preserve">по предупреждению и безаварийному </w:t>
      </w:r>
      <w:r w:rsidR="000A1ED6" w:rsidRPr="000A1ED6">
        <w:rPr>
          <w:sz w:val="28"/>
          <w:szCs w:val="28"/>
        </w:rPr>
        <w:t>пропуск</w:t>
      </w:r>
      <w:r w:rsidR="000A1ED6">
        <w:rPr>
          <w:sz w:val="28"/>
          <w:szCs w:val="28"/>
        </w:rPr>
        <w:t>у</w:t>
      </w:r>
      <w:r w:rsidR="000A1ED6" w:rsidRPr="000A1ED6">
        <w:rPr>
          <w:sz w:val="28"/>
          <w:szCs w:val="28"/>
        </w:rPr>
        <w:t xml:space="preserve"> весеннего половодья и дождевых паводков</w:t>
      </w:r>
      <w:r w:rsidR="000A1ED6">
        <w:rPr>
          <w:sz w:val="28"/>
          <w:szCs w:val="28"/>
        </w:rPr>
        <w:t xml:space="preserve"> </w:t>
      </w:r>
      <w:r w:rsidR="005727E6">
        <w:rPr>
          <w:sz w:val="28"/>
          <w:szCs w:val="28"/>
        </w:rPr>
        <w:t>на территории</w:t>
      </w:r>
      <w:r w:rsidR="000C3944" w:rsidRPr="000A1ED6">
        <w:rPr>
          <w:sz w:val="28"/>
          <w:szCs w:val="28"/>
        </w:rPr>
        <w:t xml:space="preserve"> муниципально</w:t>
      </w:r>
      <w:r w:rsidR="005727E6">
        <w:rPr>
          <w:sz w:val="28"/>
          <w:szCs w:val="28"/>
        </w:rPr>
        <w:t>го</w:t>
      </w:r>
      <w:r w:rsidR="000C3944" w:rsidRPr="000A1ED6">
        <w:rPr>
          <w:sz w:val="28"/>
          <w:szCs w:val="28"/>
        </w:rPr>
        <w:t xml:space="preserve"> образовании город </w:t>
      </w:r>
      <w:r w:rsidR="002567AB" w:rsidRPr="000A1ED6">
        <w:rPr>
          <w:sz w:val="28"/>
          <w:szCs w:val="28"/>
        </w:rPr>
        <w:t>Каменск</w:t>
      </w:r>
      <w:r w:rsidRPr="000A1ED6">
        <w:rPr>
          <w:sz w:val="28"/>
          <w:szCs w:val="28"/>
        </w:rPr>
        <w:t>-Уральс</w:t>
      </w:r>
      <w:r w:rsidR="002567AB" w:rsidRPr="000A1ED6">
        <w:rPr>
          <w:sz w:val="28"/>
          <w:szCs w:val="28"/>
        </w:rPr>
        <w:t>кий</w:t>
      </w:r>
      <w:r w:rsidR="000901A7" w:rsidRPr="000A1ED6">
        <w:rPr>
          <w:sz w:val="28"/>
          <w:szCs w:val="28"/>
        </w:rPr>
        <w:t xml:space="preserve"> в весенне-летний период</w:t>
      </w:r>
      <w:r w:rsidR="003A0C35" w:rsidRPr="000A1ED6">
        <w:rPr>
          <w:sz w:val="28"/>
          <w:szCs w:val="28"/>
        </w:rPr>
        <w:t xml:space="preserve"> </w:t>
      </w:r>
      <w:r w:rsidR="000901A7" w:rsidRPr="000A1ED6">
        <w:rPr>
          <w:sz w:val="28"/>
          <w:szCs w:val="28"/>
        </w:rPr>
        <w:t>201</w:t>
      </w:r>
      <w:r w:rsidR="009B64DF">
        <w:rPr>
          <w:sz w:val="28"/>
          <w:szCs w:val="28"/>
        </w:rPr>
        <w:t>9</w:t>
      </w:r>
      <w:r w:rsidRPr="000A1ED6">
        <w:rPr>
          <w:sz w:val="28"/>
          <w:szCs w:val="28"/>
        </w:rPr>
        <w:t xml:space="preserve"> года </w:t>
      </w:r>
    </w:p>
    <w:p w:rsidR="00967FDE" w:rsidRPr="00A34D37" w:rsidRDefault="00967FDE" w:rsidP="00967FDE">
      <w:pPr>
        <w:jc w:val="both"/>
        <w:rPr>
          <w:sz w:val="28"/>
          <w:szCs w:val="28"/>
        </w:rPr>
      </w:pPr>
    </w:p>
    <w:tbl>
      <w:tblPr>
        <w:tblW w:w="10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069"/>
        <w:gridCol w:w="2268"/>
        <w:gridCol w:w="2374"/>
      </w:tblGrid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№</w:t>
            </w:r>
          </w:p>
          <w:p w:rsidR="004066B1" w:rsidRPr="00A34D37" w:rsidRDefault="004066B1" w:rsidP="007E1510">
            <w:pPr>
              <w:jc w:val="center"/>
              <w:rPr>
                <w:sz w:val="28"/>
                <w:szCs w:val="28"/>
              </w:rPr>
            </w:pPr>
            <w:proofErr w:type="spellStart"/>
            <w:r w:rsidRPr="00A34D37">
              <w:rPr>
                <w:sz w:val="28"/>
                <w:szCs w:val="28"/>
              </w:rPr>
              <w:t>п</w:t>
            </w:r>
            <w:proofErr w:type="gramStart"/>
            <w:r w:rsidRPr="00A34D37"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5069" w:type="dxa"/>
          </w:tcPr>
          <w:p w:rsidR="00967FDE" w:rsidRPr="00A34D37" w:rsidRDefault="00967FDE" w:rsidP="007E1510">
            <w:pPr>
              <w:pStyle w:val="2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Мероприятия</w:t>
            </w:r>
          </w:p>
        </w:tc>
        <w:tc>
          <w:tcPr>
            <w:tcW w:w="2268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Ответственный</w:t>
            </w:r>
          </w:p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исполнитель</w:t>
            </w:r>
          </w:p>
        </w:tc>
        <w:tc>
          <w:tcPr>
            <w:tcW w:w="2374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Срок исполнения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967FDE" w:rsidRPr="00A34D37" w:rsidRDefault="00967FDE" w:rsidP="007E1510">
            <w:pPr>
              <w:pStyle w:val="2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3</w:t>
            </w:r>
          </w:p>
        </w:tc>
        <w:tc>
          <w:tcPr>
            <w:tcW w:w="2374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4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967FDE" w:rsidRPr="00A34D37" w:rsidRDefault="00CF4F95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Издание приказов</w:t>
            </w:r>
            <w:r w:rsidR="00967FDE" w:rsidRPr="00A34D37">
              <w:rPr>
                <w:sz w:val="28"/>
                <w:szCs w:val="28"/>
              </w:rPr>
              <w:t xml:space="preserve"> по обеспечению</w:t>
            </w:r>
            <w:r w:rsidR="00BC6B0D" w:rsidRPr="00A34D37">
              <w:rPr>
                <w:sz w:val="28"/>
                <w:szCs w:val="28"/>
              </w:rPr>
              <w:t xml:space="preserve"> устойчивой</w:t>
            </w:r>
            <w:r w:rsidRPr="00A34D37">
              <w:rPr>
                <w:sz w:val="28"/>
                <w:szCs w:val="28"/>
              </w:rPr>
              <w:t xml:space="preserve"> </w:t>
            </w:r>
            <w:r w:rsidR="00967FDE" w:rsidRPr="00A34D37">
              <w:rPr>
                <w:sz w:val="28"/>
                <w:szCs w:val="28"/>
              </w:rPr>
              <w:t xml:space="preserve">работы ГТС в период </w:t>
            </w:r>
            <w:r w:rsidR="0071268E" w:rsidRPr="0071268E">
              <w:rPr>
                <w:sz w:val="28"/>
                <w:szCs w:val="28"/>
              </w:rPr>
              <w:t>весеннего половодья и дождевых паводков</w:t>
            </w:r>
            <w:r w:rsidR="00967FDE" w:rsidRPr="00A34D37">
              <w:rPr>
                <w:sz w:val="28"/>
                <w:szCs w:val="28"/>
              </w:rPr>
              <w:t xml:space="preserve"> с указанием меро</w:t>
            </w:r>
            <w:r w:rsidR="009B4DC8" w:rsidRPr="00A34D37">
              <w:rPr>
                <w:sz w:val="28"/>
                <w:szCs w:val="28"/>
              </w:rPr>
              <w:t>приятий и ответственных  испол</w:t>
            </w:r>
            <w:r w:rsidR="00967FDE" w:rsidRPr="00A34D37">
              <w:rPr>
                <w:sz w:val="28"/>
                <w:szCs w:val="28"/>
              </w:rPr>
              <w:t>нителей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Владельцы ГТС</w:t>
            </w:r>
            <w:r w:rsidR="00EF59AB">
              <w:rPr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2374" w:type="dxa"/>
          </w:tcPr>
          <w:p w:rsidR="00967FDE" w:rsidRPr="00A34D37" w:rsidRDefault="007206BE" w:rsidP="009B64DF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AA2107">
              <w:rPr>
                <w:sz w:val="28"/>
                <w:szCs w:val="28"/>
              </w:rPr>
              <w:t>1</w:t>
            </w:r>
            <w:r w:rsidR="009B64DF">
              <w:rPr>
                <w:sz w:val="28"/>
                <w:szCs w:val="28"/>
              </w:rPr>
              <w:t>5</w:t>
            </w:r>
            <w:r w:rsidR="000901A7" w:rsidRPr="00A34D37">
              <w:rPr>
                <w:sz w:val="28"/>
                <w:szCs w:val="28"/>
              </w:rPr>
              <w:t>.02.201</w:t>
            </w:r>
            <w:r w:rsidR="009B64DF">
              <w:rPr>
                <w:sz w:val="28"/>
                <w:szCs w:val="28"/>
              </w:rPr>
              <w:t>9</w:t>
            </w:r>
            <w:r w:rsidR="00967FDE"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2</w:t>
            </w:r>
          </w:p>
        </w:tc>
        <w:tc>
          <w:tcPr>
            <w:tcW w:w="5069" w:type="dxa"/>
          </w:tcPr>
          <w:p w:rsidR="00967FDE" w:rsidRPr="00A34D37" w:rsidRDefault="00CF4F95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Разработка мероприятий и принятие конкретных мер</w:t>
            </w:r>
            <w:r w:rsidR="00967FDE" w:rsidRPr="00A34D37">
              <w:rPr>
                <w:sz w:val="28"/>
                <w:szCs w:val="28"/>
              </w:rPr>
              <w:t xml:space="preserve"> по предотвр</w:t>
            </w:r>
            <w:r w:rsidRPr="00A34D37">
              <w:rPr>
                <w:sz w:val="28"/>
                <w:szCs w:val="28"/>
              </w:rPr>
              <w:t>ащению загрязнения водоемов, недопущению</w:t>
            </w:r>
            <w:r w:rsidR="00967FDE" w:rsidRPr="00A34D37">
              <w:rPr>
                <w:sz w:val="28"/>
                <w:szCs w:val="28"/>
              </w:rPr>
              <w:t xml:space="preserve"> сброс</w:t>
            </w:r>
            <w:r w:rsidRPr="00A34D37">
              <w:rPr>
                <w:sz w:val="28"/>
                <w:szCs w:val="28"/>
              </w:rPr>
              <w:t>ов</w:t>
            </w:r>
            <w:r w:rsidR="00967FDE" w:rsidRPr="00A34D37">
              <w:rPr>
                <w:sz w:val="28"/>
                <w:szCs w:val="28"/>
              </w:rPr>
              <w:t xml:space="preserve"> нефтепродуктов, кислот, остатков строительных материалов и т.п. в водные источники в период паводка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EE3CED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67FDE" w:rsidRPr="00A34D37">
              <w:rPr>
                <w:sz w:val="28"/>
                <w:szCs w:val="28"/>
              </w:rPr>
              <w:t>рганизации всех форм собственности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967FDE" w:rsidRPr="00A34D37" w:rsidRDefault="007206BE" w:rsidP="009B64DF">
            <w:pPr>
              <w:jc w:val="center"/>
              <w:rPr>
                <w:b/>
                <w:bCs/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AA2107">
              <w:rPr>
                <w:sz w:val="28"/>
                <w:szCs w:val="28"/>
              </w:rPr>
              <w:t>1</w:t>
            </w:r>
            <w:r w:rsidR="009B64DF">
              <w:rPr>
                <w:sz w:val="28"/>
                <w:szCs w:val="28"/>
              </w:rPr>
              <w:t>5</w:t>
            </w:r>
            <w:r w:rsidR="000901A7" w:rsidRPr="00A34D37">
              <w:rPr>
                <w:sz w:val="28"/>
                <w:szCs w:val="28"/>
              </w:rPr>
              <w:t>.02.201</w:t>
            </w:r>
            <w:r w:rsidR="009B64DF">
              <w:rPr>
                <w:sz w:val="28"/>
                <w:szCs w:val="28"/>
              </w:rPr>
              <w:t>9</w:t>
            </w:r>
            <w:r w:rsidR="00967FDE"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B4BC4" w:rsidRPr="00A34D37" w:rsidTr="007214A3">
        <w:trPr>
          <w:jc w:val="center"/>
        </w:trPr>
        <w:tc>
          <w:tcPr>
            <w:tcW w:w="709" w:type="dxa"/>
          </w:tcPr>
          <w:p w:rsidR="009B4BC4" w:rsidRPr="00A34D37" w:rsidRDefault="009B4BC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9B4BC4" w:rsidRPr="00A34D37" w:rsidRDefault="00CF4F95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Обеспечение страховой защиты</w:t>
            </w:r>
            <w:r w:rsidR="009B4BC4" w:rsidRPr="00A34D37">
              <w:rPr>
                <w:sz w:val="28"/>
                <w:szCs w:val="28"/>
              </w:rPr>
              <w:t xml:space="preserve"> инженерных сооружений, объектов дорожного и жилищного хозяйства, подвергаемых повышенному риску на </w:t>
            </w:r>
            <w:proofErr w:type="spellStart"/>
            <w:r w:rsidR="009B4BC4" w:rsidRPr="00A34D37">
              <w:rPr>
                <w:sz w:val="28"/>
                <w:szCs w:val="28"/>
              </w:rPr>
              <w:t>паводкоопасной</w:t>
            </w:r>
            <w:proofErr w:type="spellEnd"/>
            <w:r w:rsidR="009B4BC4" w:rsidRPr="00A34D37">
              <w:rPr>
                <w:sz w:val="28"/>
                <w:szCs w:val="28"/>
              </w:rPr>
              <w:t xml:space="preserve"> территории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B4BC4" w:rsidRPr="00A34D37" w:rsidRDefault="009B4BC4" w:rsidP="009743A3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Владельцы ГТС</w:t>
            </w:r>
            <w:r w:rsidR="00CF4F95" w:rsidRPr="00A34D37">
              <w:rPr>
                <w:sz w:val="28"/>
                <w:szCs w:val="28"/>
              </w:rPr>
              <w:t>,</w:t>
            </w:r>
            <w:r w:rsidR="009743A3">
              <w:rPr>
                <w:sz w:val="28"/>
                <w:szCs w:val="28"/>
              </w:rPr>
              <w:t xml:space="preserve"> </w:t>
            </w:r>
            <w:r w:rsidR="0029582D">
              <w:rPr>
                <w:sz w:val="28"/>
                <w:szCs w:val="28"/>
              </w:rPr>
              <w:t>УО, ТСЖ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  <w:r w:rsidR="009743A3">
              <w:rPr>
                <w:sz w:val="28"/>
                <w:szCs w:val="28"/>
              </w:rPr>
              <w:t xml:space="preserve">, </w:t>
            </w:r>
            <w:r w:rsidR="009743A3" w:rsidRPr="009743A3">
              <w:rPr>
                <w:sz w:val="28"/>
                <w:szCs w:val="28"/>
              </w:rPr>
              <w:t>МКУ «УГХ</w:t>
            </w:r>
            <w:r w:rsidR="002A5255">
              <w:rPr>
                <w:sz w:val="28"/>
                <w:szCs w:val="28"/>
              </w:rPr>
              <w:t>»</w:t>
            </w:r>
          </w:p>
        </w:tc>
        <w:tc>
          <w:tcPr>
            <w:tcW w:w="2374" w:type="dxa"/>
          </w:tcPr>
          <w:p w:rsidR="009B4BC4" w:rsidRPr="00A34D37" w:rsidRDefault="009B4BC4" w:rsidP="009B64DF">
            <w:pPr>
              <w:pStyle w:val="2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до 0</w:t>
            </w:r>
            <w:r w:rsidR="00080FB6">
              <w:rPr>
                <w:sz w:val="28"/>
                <w:szCs w:val="28"/>
              </w:rPr>
              <w:t>1</w:t>
            </w:r>
            <w:r w:rsidRPr="00A34D37">
              <w:rPr>
                <w:sz w:val="28"/>
                <w:szCs w:val="28"/>
              </w:rPr>
              <w:t>.03</w:t>
            </w:r>
            <w:r w:rsidR="001D79BE" w:rsidRPr="00A34D37">
              <w:rPr>
                <w:sz w:val="28"/>
                <w:szCs w:val="28"/>
              </w:rPr>
              <w:t>.201</w:t>
            </w:r>
            <w:r w:rsidR="009B64DF">
              <w:rPr>
                <w:sz w:val="28"/>
                <w:szCs w:val="28"/>
              </w:rPr>
              <w:t>9</w:t>
            </w:r>
            <w:r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67FDE" w:rsidRPr="00A34D37" w:rsidTr="007214A3">
        <w:trPr>
          <w:trHeight w:val="90"/>
          <w:jc w:val="center"/>
        </w:trPr>
        <w:tc>
          <w:tcPr>
            <w:tcW w:w="709" w:type="dxa"/>
          </w:tcPr>
          <w:p w:rsidR="00967FDE" w:rsidRPr="00A34D37" w:rsidRDefault="009B4BC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4</w:t>
            </w:r>
          </w:p>
        </w:tc>
        <w:tc>
          <w:tcPr>
            <w:tcW w:w="5069" w:type="dxa"/>
          </w:tcPr>
          <w:p w:rsidR="00967FDE" w:rsidRPr="00A34D37" w:rsidRDefault="00967FDE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Обесп</w:t>
            </w:r>
            <w:r w:rsidR="00BA0870" w:rsidRPr="00A34D37">
              <w:rPr>
                <w:sz w:val="28"/>
                <w:szCs w:val="28"/>
              </w:rPr>
              <w:t>ечение создания</w:t>
            </w:r>
            <w:r w:rsidR="009B4DC8" w:rsidRPr="00A34D37">
              <w:rPr>
                <w:sz w:val="28"/>
                <w:szCs w:val="28"/>
              </w:rPr>
              <w:t xml:space="preserve"> запаса</w:t>
            </w:r>
            <w:r w:rsidR="00E87B42" w:rsidRPr="00A34D37">
              <w:rPr>
                <w:sz w:val="28"/>
                <w:szCs w:val="28"/>
              </w:rPr>
              <w:t xml:space="preserve"> </w:t>
            </w:r>
            <w:r w:rsidR="009B4DC8" w:rsidRPr="00A34D37">
              <w:rPr>
                <w:sz w:val="28"/>
                <w:szCs w:val="28"/>
              </w:rPr>
              <w:t xml:space="preserve"> </w:t>
            </w:r>
            <w:r w:rsidR="00514FD0" w:rsidRPr="00A34D37">
              <w:rPr>
                <w:sz w:val="28"/>
                <w:szCs w:val="28"/>
              </w:rPr>
              <w:t>н</w:t>
            </w:r>
            <w:r w:rsidR="009B4DC8" w:rsidRPr="00A34D37">
              <w:rPr>
                <w:sz w:val="28"/>
                <w:szCs w:val="28"/>
              </w:rPr>
              <w:t>еобходимых</w:t>
            </w:r>
            <w:r w:rsidR="00514FD0" w:rsidRPr="00A34D37">
              <w:rPr>
                <w:sz w:val="28"/>
                <w:szCs w:val="28"/>
              </w:rPr>
              <w:t xml:space="preserve"> </w:t>
            </w:r>
            <w:r w:rsidR="009B4DC8" w:rsidRPr="00A34D37">
              <w:rPr>
                <w:sz w:val="28"/>
                <w:szCs w:val="28"/>
              </w:rPr>
              <w:t>строительных</w:t>
            </w:r>
            <w:r w:rsidR="00E87B42" w:rsidRPr="00A34D37">
              <w:rPr>
                <w:sz w:val="28"/>
                <w:szCs w:val="28"/>
              </w:rPr>
              <w:t xml:space="preserve"> </w:t>
            </w:r>
            <w:r w:rsidR="00A40350" w:rsidRPr="00A34D37">
              <w:rPr>
                <w:sz w:val="28"/>
                <w:szCs w:val="28"/>
              </w:rPr>
              <w:t>материал</w:t>
            </w:r>
            <w:r w:rsidR="000C77F7">
              <w:rPr>
                <w:sz w:val="28"/>
                <w:szCs w:val="28"/>
              </w:rPr>
              <w:t>ов</w:t>
            </w:r>
            <w:r w:rsidR="009B4DC8" w:rsidRPr="00A34D37">
              <w:rPr>
                <w:sz w:val="28"/>
                <w:szCs w:val="28"/>
              </w:rPr>
              <w:t>, техники в целях</w:t>
            </w:r>
            <w:r w:rsidR="00514FD0" w:rsidRPr="00A34D37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принятия оперативных мер по ликвидации возможных</w:t>
            </w:r>
            <w:r w:rsidR="009B4DC8" w:rsidRPr="00A34D37">
              <w:rPr>
                <w:sz w:val="28"/>
                <w:szCs w:val="28"/>
              </w:rPr>
              <w:t xml:space="preserve"> аварий</w:t>
            </w:r>
            <w:r w:rsidRPr="00A34D37">
              <w:rPr>
                <w:sz w:val="28"/>
                <w:szCs w:val="28"/>
              </w:rPr>
              <w:t xml:space="preserve">ных ситуаций в период </w:t>
            </w:r>
            <w:r w:rsidR="0071268E" w:rsidRPr="0071268E">
              <w:rPr>
                <w:sz w:val="28"/>
                <w:szCs w:val="28"/>
              </w:rPr>
              <w:t>весеннего половодья и дождевых паводков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Владельцы ГТС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967FDE" w:rsidRPr="00A34D37" w:rsidRDefault="000901A7" w:rsidP="009B64DF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до 1</w:t>
            </w:r>
            <w:r w:rsidR="009B64DF">
              <w:rPr>
                <w:sz w:val="28"/>
                <w:szCs w:val="28"/>
              </w:rPr>
              <w:t>5</w:t>
            </w:r>
            <w:r w:rsidR="00967FDE" w:rsidRPr="00A34D37">
              <w:rPr>
                <w:sz w:val="28"/>
                <w:szCs w:val="28"/>
              </w:rPr>
              <w:t>.03</w:t>
            </w:r>
            <w:r w:rsidRPr="00A34D37">
              <w:rPr>
                <w:sz w:val="28"/>
                <w:szCs w:val="28"/>
              </w:rPr>
              <w:t>.201</w:t>
            </w:r>
            <w:r w:rsidR="009B64DF">
              <w:rPr>
                <w:sz w:val="28"/>
                <w:szCs w:val="28"/>
              </w:rPr>
              <w:t>9</w:t>
            </w:r>
            <w:r w:rsidR="00967FDE"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B4BC4" w:rsidRPr="00A34D37" w:rsidTr="007214A3">
        <w:trPr>
          <w:jc w:val="center"/>
        </w:trPr>
        <w:tc>
          <w:tcPr>
            <w:tcW w:w="709" w:type="dxa"/>
          </w:tcPr>
          <w:p w:rsidR="009B4BC4" w:rsidRPr="00A34D37" w:rsidRDefault="009B4BC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5</w:t>
            </w:r>
          </w:p>
        </w:tc>
        <w:tc>
          <w:tcPr>
            <w:tcW w:w="5069" w:type="dxa"/>
          </w:tcPr>
          <w:p w:rsidR="009B4BC4" w:rsidRPr="00A34D37" w:rsidRDefault="009B4BC4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Выпол</w:t>
            </w:r>
            <w:r w:rsidR="00BA0870" w:rsidRPr="00A34D37">
              <w:rPr>
                <w:sz w:val="28"/>
                <w:szCs w:val="28"/>
              </w:rPr>
              <w:t>нение работ</w:t>
            </w:r>
            <w:r w:rsidRPr="00A34D37">
              <w:rPr>
                <w:sz w:val="28"/>
                <w:szCs w:val="28"/>
              </w:rPr>
              <w:t xml:space="preserve"> по освобождению </w:t>
            </w:r>
            <w:r w:rsidR="008A6548" w:rsidRPr="00A34D37">
              <w:rPr>
                <w:sz w:val="28"/>
                <w:szCs w:val="28"/>
              </w:rPr>
              <w:t xml:space="preserve"> </w:t>
            </w:r>
            <w:proofErr w:type="gramStart"/>
            <w:r w:rsidR="008A6548" w:rsidRPr="00A34D37">
              <w:rPr>
                <w:sz w:val="28"/>
                <w:szCs w:val="28"/>
              </w:rPr>
              <w:t>от</w:t>
            </w:r>
            <w:proofErr w:type="gramEnd"/>
            <w:r w:rsidR="008A6548" w:rsidRPr="00A34D37">
              <w:rPr>
                <w:sz w:val="28"/>
                <w:szCs w:val="28"/>
              </w:rPr>
              <w:t xml:space="preserve"> льда </w:t>
            </w:r>
            <w:r w:rsidRPr="00A34D37">
              <w:rPr>
                <w:sz w:val="28"/>
                <w:szCs w:val="28"/>
              </w:rPr>
              <w:t>водосбросов плотин и мостовых опор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6C6677" w:rsidRPr="00A34D37" w:rsidRDefault="009B4BC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АО «Водоканал</w:t>
            </w:r>
            <w:r w:rsidR="00A9384A">
              <w:rPr>
                <w:sz w:val="28"/>
                <w:szCs w:val="28"/>
              </w:rPr>
              <w:t xml:space="preserve"> КУ</w:t>
            </w:r>
            <w:r w:rsidRPr="00A34D37">
              <w:rPr>
                <w:sz w:val="28"/>
                <w:szCs w:val="28"/>
              </w:rPr>
              <w:t>»,</w:t>
            </w:r>
            <w:r w:rsidR="007E1510">
              <w:rPr>
                <w:sz w:val="28"/>
                <w:szCs w:val="28"/>
              </w:rPr>
              <w:t xml:space="preserve"> </w:t>
            </w:r>
            <w:r w:rsidR="00A0534E">
              <w:rPr>
                <w:sz w:val="28"/>
                <w:szCs w:val="28"/>
              </w:rPr>
              <w:t xml:space="preserve">ТЭЦ </w:t>
            </w:r>
            <w:proofErr w:type="gramStart"/>
            <w:r w:rsidR="00A0534E">
              <w:rPr>
                <w:sz w:val="28"/>
                <w:szCs w:val="28"/>
              </w:rPr>
              <w:t>ДОП</w:t>
            </w:r>
            <w:proofErr w:type="gramEnd"/>
            <w:r w:rsidR="00A0534E">
              <w:rPr>
                <w:sz w:val="28"/>
                <w:szCs w:val="28"/>
              </w:rPr>
              <w:t xml:space="preserve"> </w:t>
            </w:r>
            <w:r w:rsidR="00325E17" w:rsidRPr="00325E17">
              <w:rPr>
                <w:sz w:val="28"/>
                <w:szCs w:val="28"/>
              </w:rPr>
              <w:t xml:space="preserve">«РУСАЛ Каменск-Уральский»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9B4BC4" w:rsidRPr="00A34D37" w:rsidRDefault="009B4BC4" w:rsidP="009B64DF">
            <w:pPr>
              <w:jc w:val="center"/>
              <w:rPr>
                <w:b/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9B64DF">
              <w:rPr>
                <w:sz w:val="28"/>
                <w:szCs w:val="28"/>
              </w:rPr>
              <w:t>01</w:t>
            </w:r>
            <w:r w:rsidRPr="00A34D37">
              <w:rPr>
                <w:sz w:val="28"/>
                <w:szCs w:val="28"/>
              </w:rPr>
              <w:t>.0</w:t>
            </w:r>
            <w:r w:rsidR="009B64DF">
              <w:rPr>
                <w:sz w:val="28"/>
                <w:szCs w:val="28"/>
              </w:rPr>
              <w:t>4</w:t>
            </w:r>
            <w:r w:rsidR="000901A7" w:rsidRPr="00A34D37">
              <w:rPr>
                <w:sz w:val="28"/>
                <w:szCs w:val="28"/>
              </w:rPr>
              <w:t>.201</w:t>
            </w:r>
            <w:r w:rsidR="009B64DF">
              <w:rPr>
                <w:sz w:val="28"/>
                <w:szCs w:val="28"/>
              </w:rPr>
              <w:t>9</w:t>
            </w:r>
            <w:r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B95FCD" w:rsidRPr="00A34D37" w:rsidTr="007214A3">
        <w:trPr>
          <w:jc w:val="center"/>
        </w:trPr>
        <w:tc>
          <w:tcPr>
            <w:tcW w:w="709" w:type="dxa"/>
          </w:tcPr>
          <w:p w:rsidR="00B95FCD" w:rsidRPr="00A34D37" w:rsidRDefault="00B95FCD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69" w:type="dxa"/>
          </w:tcPr>
          <w:p w:rsidR="00B95FCD" w:rsidRPr="00A34D37" w:rsidRDefault="00B95FCD" w:rsidP="009B64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постоянного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техническим состоянием ГТС.</w:t>
            </w:r>
          </w:p>
        </w:tc>
        <w:tc>
          <w:tcPr>
            <w:tcW w:w="2268" w:type="dxa"/>
          </w:tcPr>
          <w:p w:rsidR="00B95FCD" w:rsidRPr="00A34D37" w:rsidRDefault="00B95FCD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Владельцы ГТС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 xml:space="preserve">(по </w:t>
            </w:r>
            <w:r w:rsidR="00D33559" w:rsidRPr="00D33559">
              <w:rPr>
                <w:sz w:val="28"/>
                <w:szCs w:val="28"/>
              </w:rPr>
              <w:lastRenderedPageBreak/>
              <w:t>согласованию)</w:t>
            </w:r>
          </w:p>
        </w:tc>
        <w:tc>
          <w:tcPr>
            <w:tcW w:w="2374" w:type="dxa"/>
          </w:tcPr>
          <w:p w:rsidR="00B1726F" w:rsidRPr="00A34D37" w:rsidRDefault="00B1726F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lastRenderedPageBreak/>
              <w:t>на весь период</w:t>
            </w:r>
            <w:r>
              <w:rPr>
                <w:sz w:val="28"/>
                <w:szCs w:val="28"/>
              </w:rPr>
              <w:t xml:space="preserve"> </w:t>
            </w:r>
            <w:r w:rsidRPr="0071268E">
              <w:rPr>
                <w:sz w:val="28"/>
                <w:szCs w:val="28"/>
              </w:rPr>
              <w:t xml:space="preserve">весеннего </w:t>
            </w:r>
            <w:r w:rsidRPr="0071268E">
              <w:rPr>
                <w:sz w:val="28"/>
                <w:szCs w:val="28"/>
              </w:rPr>
              <w:lastRenderedPageBreak/>
              <w:t>половодья и дождевых паводков</w:t>
            </w:r>
          </w:p>
        </w:tc>
      </w:tr>
      <w:tr w:rsidR="00B1726F" w:rsidRPr="00A34D37" w:rsidTr="007214A3">
        <w:trPr>
          <w:jc w:val="center"/>
        </w:trPr>
        <w:tc>
          <w:tcPr>
            <w:tcW w:w="709" w:type="dxa"/>
          </w:tcPr>
          <w:p w:rsidR="00B1726F" w:rsidRDefault="00B1726F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069" w:type="dxa"/>
          </w:tcPr>
          <w:p w:rsidR="00B1726F" w:rsidRDefault="00C145E7" w:rsidP="009B64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B1726F">
              <w:rPr>
                <w:sz w:val="28"/>
                <w:szCs w:val="28"/>
              </w:rPr>
              <w:t>существлени</w:t>
            </w:r>
            <w:r>
              <w:rPr>
                <w:sz w:val="28"/>
                <w:szCs w:val="28"/>
              </w:rPr>
              <w:t>е</w:t>
            </w:r>
            <w:r w:rsidR="00B1726F">
              <w:rPr>
                <w:sz w:val="28"/>
                <w:szCs w:val="28"/>
              </w:rPr>
              <w:t xml:space="preserve"> постоянного мониторинга уровня воды в водохранилищах</w:t>
            </w:r>
            <w:r w:rsidR="001F6E05">
              <w:rPr>
                <w:sz w:val="28"/>
                <w:szCs w:val="28"/>
              </w:rPr>
              <w:t>, принятие мер по своевременному увеличению или уменьшению сбросных</w:t>
            </w:r>
            <w:r w:rsidR="004C4AEC">
              <w:rPr>
                <w:sz w:val="28"/>
                <w:szCs w:val="28"/>
              </w:rPr>
              <w:t xml:space="preserve"> </w:t>
            </w:r>
            <w:r w:rsidR="001F6E05">
              <w:rPr>
                <w:sz w:val="28"/>
                <w:szCs w:val="28"/>
              </w:rPr>
              <w:t>расходов воды в нижний бьеф в соответствии с установленными правилами эксплуатации водохранилища</w:t>
            </w:r>
            <w:r w:rsidR="00C00994">
              <w:rPr>
                <w:sz w:val="28"/>
                <w:szCs w:val="28"/>
              </w:rPr>
              <w:t>, не допускать переполнения водохранилищ выше нормативных отметок подпорного уровня.</w:t>
            </w:r>
          </w:p>
        </w:tc>
        <w:tc>
          <w:tcPr>
            <w:tcW w:w="2268" w:type="dxa"/>
          </w:tcPr>
          <w:p w:rsidR="00B1726F" w:rsidRPr="00A34D37" w:rsidRDefault="004C4AEC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АО «Водоканал</w:t>
            </w:r>
            <w:r>
              <w:rPr>
                <w:sz w:val="28"/>
                <w:szCs w:val="28"/>
              </w:rPr>
              <w:t xml:space="preserve"> КУ</w:t>
            </w:r>
            <w:r w:rsidRPr="00A34D37">
              <w:rPr>
                <w:sz w:val="28"/>
                <w:szCs w:val="28"/>
              </w:rPr>
              <w:t>»,</w:t>
            </w:r>
            <w:r w:rsidR="007E15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ТЭЦ </w:t>
            </w:r>
            <w:proofErr w:type="gramStart"/>
            <w:r>
              <w:rPr>
                <w:sz w:val="28"/>
                <w:szCs w:val="28"/>
              </w:rPr>
              <w:t>ДОП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325E17" w:rsidRPr="00325E17">
              <w:rPr>
                <w:sz w:val="28"/>
                <w:szCs w:val="28"/>
              </w:rPr>
              <w:t xml:space="preserve">«РУСАЛ Каменск-Уральский»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B1726F" w:rsidRPr="00A34D37" w:rsidRDefault="004C4AEC" w:rsidP="009B6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</w:t>
            </w:r>
            <w:r w:rsidR="007E1510">
              <w:rPr>
                <w:sz w:val="28"/>
                <w:szCs w:val="28"/>
              </w:rPr>
              <w:t>.04.201</w:t>
            </w:r>
            <w:r w:rsidR="009B64DF">
              <w:rPr>
                <w:sz w:val="28"/>
                <w:szCs w:val="28"/>
              </w:rPr>
              <w:t>9</w:t>
            </w:r>
            <w:r w:rsidR="007E1510">
              <w:rPr>
                <w:sz w:val="28"/>
                <w:szCs w:val="28"/>
              </w:rPr>
              <w:t xml:space="preserve"> г.</w:t>
            </w:r>
            <w:r>
              <w:rPr>
                <w:sz w:val="28"/>
                <w:szCs w:val="28"/>
              </w:rPr>
              <w:t xml:space="preserve">  по 01</w:t>
            </w:r>
            <w:r w:rsidR="007E1510">
              <w:rPr>
                <w:sz w:val="28"/>
                <w:szCs w:val="28"/>
              </w:rPr>
              <w:t>.07.201</w:t>
            </w:r>
            <w:r w:rsidR="009B64DF">
              <w:rPr>
                <w:sz w:val="28"/>
                <w:szCs w:val="28"/>
              </w:rPr>
              <w:t>9</w:t>
            </w:r>
            <w:r w:rsidR="007E1510">
              <w:rPr>
                <w:sz w:val="28"/>
                <w:szCs w:val="28"/>
              </w:rPr>
              <w:t xml:space="preserve"> г.</w:t>
            </w:r>
          </w:p>
        </w:tc>
      </w:tr>
      <w:tr w:rsidR="009B4BC4" w:rsidRPr="00A34D37" w:rsidTr="007214A3">
        <w:trPr>
          <w:jc w:val="center"/>
        </w:trPr>
        <w:tc>
          <w:tcPr>
            <w:tcW w:w="709" w:type="dxa"/>
          </w:tcPr>
          <w:p w:rsidR="009B4BC4" w:rsidRPr="00A34D37" w:rsidRDefault="002A5255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069" w:type="dxa"/>
          </w:tcPr>
          <w:p w:rsidR="009B4BC4" w:rsidRPr="00A34D37" w:rsidRDefault="000C3944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Проверка</w:t>
            </w:r>
            <w:r w:rsidR="009B4BC4" w:rsidRPr="00A34D37">
              <w:rPr>
                <w:sz w:val="28"/>
                <w:szCs w:val="28"/>
              </w:rPr>
              <w:t xml:space="preserve"> наличия спаса</w:t>
            </w:r>
            <w:r w:rsidRPr="00A34D37">
              <w:rPr>
                <w:sz w:val="28"/>
                <w:szCs w:val="28"/>
              </w:rPr>
              <w:t>тельных средств</w:t>
            </w:r>
            <w:r w:rsidR="0029582D">
              <w:rPr>
                <w:sz w:val="28"/>
                <w:szCs w:val="28"/>
              </w:rPr>
              <w:t>,</w:t>
            </w:r>
            <w:r w:rsidRPr="00A34D37">
              <w:rPr>
                <w:sz w:val="28"/>
                <w:szCs w:val="28"/>
              </w:rPr>
              <w:t xml:space="preserve"> их технического состояния и принятие мер</w:t>
            </w:r>
            <w:r w:rsidR="009B4BC4" w:rsidRPr="00A34D37">
              <w:rPr>
                <w:sz w:val="28"/>
                <w:szCs w:val="28"/>
              </w:rPr>
              <w:t xml:space="preserve"> по их </w:t>
            </w:r>
            <w:r w:rsidR="00696D65" w:rsidRPr="00A34D37">
              <w:rPr>
                <w:sz w:val="28"/>
                <w:szCs w:val="28"/>
              </w:rPr>
              <w:t>доукомплектован</w:t>
            </w:r>
            <w:r w:rsidRPr="00A34D37">
              <w:rPr>
                <w:sz w:val="28"/>
                <w:szCs w:val="28"/>
              </w:rPr>
              <w:t>ию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B4BC4" w:rsidRPr="00A34D37" w:rsidRDefault="00FE36FF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ГКУ «Каменск-Уральский ПСО»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9B4BC4" w:rsidRPr="00A34D37" w:rsidRDefault="009B4BC4" w:rsidP="009B64DF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до</w:t>
            </w:r>
            <w:r w:rsidR="004066B1" w:rsidRPr="00A34D37">
              <w:rPr>
                <w:sz w:val="28"/>
                <w:szCs w:val="28"/>
              </w:rPr>
              <w:t xml:space="preserve"> 20</w:t>
            </w:r>
            <w:r w:rsidRPr="00A34D37">
              <w:rPr>
                <w:sz w:val="28"/>
                <w:szCs w:val="28"/>
              </w:rPr>
              <w:t>.03.</w:t>
            </w:r>
            <w:r w:rsidR="001D79BE" w:rsidRPr="00A34D37">
              <w:rPr>
                <w:sz w:val="28"/>
                <w:szCs w:val="28"/>
              </w:rPr>
              <w:t>201</w:t>
            </w:r>
            <w:r w:rsidR="009B64DF">
              <w:rPr>
                <w:sz w:val="28"/>
                <w:szCs w:val="28"/>
              </w:rPr>
              <w:t>9</w:t>
            </w:r>
            <w:r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B4BC4" w:rsidRPr="00A34D37" w:rsidTr="007214A3">
        <w:trPr>
          <w:jc w:val="center"/>
        </w:trPr>
        <w:tc>
          <w:tcPr>
            <w:tcW w:w="709" w:type="dxa"/>
          </w:tcPr>
          <w:p w:rsidR="009B4BC4" w:rsidRPr="00A34D37" w:rsidRDefault="002A5255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069" w:type="dxa"/>
          </w:tcPr>
          <w:p w:rsidR="009B4BC4" w:rsidRPr="00A34D37" w:rsidRDefault="000C3944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Проведение санитарной очистки на подтопляе</w:t>
            </w:r>
            <w:r w:rsidR="009B4BC4" w:rsidRPr="00A34D37">
              <w:rPr>
                <w:sz w:val="28"/>
                <w:szCs w:val="28"/>
              </w:rPr>
              <w:t>мой территории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D50C1" w:rsidRPr="00A34D37" w:rsidRDefault="002E2FF3" w:rsidP="00D33559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АО «Водоканал</w:t>
            </w:r>
            <w:r>
              <w:rPr>
                <w:sz w:val="28"/>
                <w:szCs w:val="28"/>
              </w:rPr>
              <w:t xml:space="preserve"> КУ</w:t>
            </w:r>
            <w:r w:rsidRPr="00A34D37">
              <w:rPr>
                <w:sz w:val="28"/>
                <w:szCs w:val="28"/>
              </w:rPr>
              <w:t>»</w:t>
            </w:r>
            <w:r w:rsidR="0029582D">
              <w:rPr>
                <w:sz w:val="28"/>
                <w:szCs w:val="28"/>
              </w:rPr>
              <w:t>,</w:t>
            </w:r>
            <w:r w:rsidR="007E1510">
              <w:rPr>
                <w:sz w:val="28"/>
                <w:szCs w:val="28"/>
              </w:rPr>
              <w:t xml:space="preserve"> </w:t>
            </w:r>
            <w:r w:rsidR="00A0534E">
              <w:rPr>
                <w:sz w:val="28"/>
                <w:szCs w:val="28"/>
              </w:rPr>
              <w:t xml:space="preserve">ТЭЦ </w:t>
            </w:r>
            <w:proofErr w:type="gramStart"/>
            <w:r w:rsidR="00A0534E">
              <w:rPr>
                <w:sz w:val="28"/>
                <w:szCs w:val="28"/>
              </w:rPr>
              <w:t>ДОП</w:t>
            </w:r>
            <w:proofErr w:type="gramEnd"/>
            <w:r w:rsidR="00A0534E">
              <w:rPr>
                <w:sz w:val="28"/>
                <w:szCs w:val="28"/>
              </w:rPr>
              <w:t xml:space="preserve"> </w:t>
            </w:r>
            <w:r w:rsidR="00EB64FE" w:rsidRPr="00EB64FE">
              <w:rPr>
                <w:sz w:val="28"/>
                <w:szCs w:val="28"/>
              </w:rPr>
              <w:t>«РУСАЛ Каменск-Уральский»</w:t>
            </w:r>
            <w:r w:rsidR="00EB64FE">
              <w:rPr>
                <w:sz w:val="28"/>
                <w:szCs w:val="28"/>
              </w:rPr>
              <w:t xml:space="preserve">, </w:t>
            </w:r>
            <w:r w:rsidR="000C3944" w:rsidRPr="00A34D37">
              <w:rPr>
                <w:sz w:val="28"/>
                <w:szCs w:val="28"/>
              </w:rPr>
              <w:t>АО «ГВБ»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  <w:r w:rsidR="007E1510">
              <w:rPr>
                <w:sz w:val="28"/>
                <w:szCs w:val="28"/>
              </w:rPr>
              <w:t>,</w:t>
            </w:r>
            <w:r w:rsidR="007F1F49" w:rsidRPr="00A34D37">
              <w:rPr>
                <w:sz w:val="28"/>
                <w:szCs w:val="28"/>
              </w:rPr>
              <w:t xml:space="preserve"> </w:t>
            </w:r>
            <w:r w:rsidR="004D50C1" w:rsidRPr="00A34D37">
              <w:rPr>
                <w:sz w:val="28"/>
                <w:szCs w:val="28"/>
              </w:rPr>
              <w:t>М</w:t>
            </w:r>
            <w:r w:rsidR="000C3944" w:rsidRPr="00A34D37">
              <w:rPr>
                <w:sz w:val="28"/>
                <w:szCs w:val="28"/>
              </w:rPr>
              <w:t>К</w:t>
            </w:r>
            <w:r w:rsidR="004D50C1" w:rsidRPr="00A34D37">
              <w:rPr>
                <w:sz w:val="28"/>
                <w:szCs w:val="28"/>
              </w:rPr>
              <w:t>У «УГХ»</w:t>
            </w:r>
          </w:p>
        </w:tc>
        <w:tc>
          <w:tcPr>
            <w:tcW w:w="2374" w:type="dxa"/>
          </w:tcPr>
          <w:p w:rsidR="009B4BC4" w:rsidRPr="00A34D37" w:rsidRDefault="009B4BC4" w:rsidP="009B64DF">
            <w:pPr>
              <w:jc w:val="center"/>
              <w:rPr>
                <w:color w:val="FF0000"/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B27EB7">
              <w:rPr>
                <w:sz w:val="28"/>
                <w:szCs w:val="28"/>
              </w:rPr>
              <w:t>01</w:t>
            </w:r>
            <w:r w:rsidRPr="00A34D37">
              <w:rPr>
                <w:sz w:val="28"/>
                <w:szCs w:val="28"/>
              </w:rPr>
              <w:t>.0</w:t>
            </w:r>
            <w:r w:rsidR="00B27EB7">
              <w:rPr>
                <w:sz w:val="28"/>
                <w:szCs w:val="28"/>
              </w:rPr>
              <w:t>4</w:t>
            </w:r>
            <w:r w:rsidR="000901A7" w:rsidRPr="00A34D37">
              <w:rPr>
                <w:sz w:val="28"/>
                <w:szCs w:val="28"/>
              </w:rPr>
              <w:t>.201</w:t>
            </w:r>
            <w:r w:rsidR="009B64DF">
              <w:rPr>
                <w:sz w:val="28"/>
                <w:szCs w:val="28"/>
              </w:rPr>
              <w:t>9</w:t>
            </w:r>
            <w:r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67FDE" w:rsidRPr="00A34D37" w:rsidTr="007214A3">
        <w:trPr>
          <w:trHeight w:val="350"/>
          <w:jc w:val="center"/>
        </w:trPr>
        <w:tc>
          <w:tcPr>
            <w:tcW w:w="709" w:type="dxa"/>
          </w:tcPr>
          <w:p w:rsidR="00967FDE" w:rsidRPr="00A34D37" w:rsidRDefault="000A6AD6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0</w:t>
            </w:r>
          </w:p>
        </w:tc>
        <w:tc>
          <w:tcPr>
            <w:tcW w:w="5069" w:type="dxa"/>
          </w:tcPr>
          <w:p w:rsidR="00967FDE" w:rsidRPr="00A34D37" w:rsidRDefault="00A80E9D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Обеспечение</w:t>
            </w:r>
            <w:r w:rsidR="00967FDE" w:rsidRPr="00A34D37">
              <w:rPr>
                <w:sz w:val="28"/>
                <w:szCs w:val="28"/>
              </w:rPr>
              <w:t xml:space="preserve"> в соответствии с графиком вывоз</w:t>
            </w:r>
            <w:r w:rsidRPr="00A34D37">
              <w:rPr>
                <w:sz w:val="28"/>
                <w:szCs w:val="28"/>
              </w:rPr>
              <w:t>а</w:t>
            </w:r>
            <w:r w:rsidR="00967FDE" w:rsidRPr="00A34D37">
              <w:rPr>
                <w:sz w:val="28"/>
                <w:szCs w:val="28"/>
              </w:rPr>
              <w:t xml:space="preserve"> снег</w:t>
            </w:r>
            <w:r w:rsidR="00696D65" w:rsidRPr="00A34D37">
              <w:rPr>
                <w:sz w:val="28"/>
                <w:szCs w:val="28"/>
              </w:rPr>
              <w:t>а с городской и подведомст</w:t>
            </w:r>
            <w:r w:rsidR="00967FDE" w:rsidRPr="00A34D37">
              <w:rPr>
                <w:sz w:val="28"/>
                <w:szCs w:val="28"/>
              </w:rPr>
              <w:t>венной предприятиям территории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743A3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АО </w:t>
            </w:r>
            <w:r w:rsidR="006D7226" w:rsidRPr="00A34D37">
              <w:rPr>
                <w:sz w:val="28"/>
                <w:szCs w:val="28"/>
              </w:rPr>
              <w:t>«ГВБ»,</w:t>
            </w:r>
            <w:r w:rsidR="007E1510">
              <w:rPr>
                <w:sz w:val="28"/>
                <w:szCs w:val="28"/>
              </w:rPr>
              <w:t xml:space="preserve"> </w:t>
            </w:r>
            <w:r w:rsidR="009743A3" w:rsidRPr="009743A3">
              <w:rPr>
                <w:sz w:val="28"/>
                <w:szCs w:val="28"/>
              </w:rPr>
              <w:t>организации всех форм собственности</w:t>
            </w:r>
          </w:p>
          <w:p w:rsidR="009743A3" w:rsidRDefault="009743A3" w:rsidP="007E1510">
            <w:pPr>
              <w:jc w:val="center"/>
              <w:rPr>
                <w:sz w:val="28"/>
                <w:szCs w:val="28"/>
              </w:rPr>
            </w:pPr>
            <w:r w:rsidRPr="009743A3">
              <w:rPr>
                <w:sz w:val="28"/>
                <w:szCs w:val="28"/>
              </w:rPr>
              <w:t>(по согласованию)</w:t>
            </w:r>
          </w:p>
          <w:p w:rsidR="00967FDE" w:rsidRPr="00A34D37" w:rsidRDefault="000901A7" w:rsidP="009743A3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</w:t>
            </w:r>
            <w:r w:rsidR="00A21643" w:rsidRPr="00A34D37">
              <w:rPr>
                <w:sz w:val="28"/>
                <w:szCs w:val="28"/>
              </w:rPr>
              <w:t>К</w:t>
            </w:r>
            <w:r w:rsidRPr="00A34D37">
              <w:rPr>
                <w:sz w:val="28"/>
                <w:szCs w:val="28"/>
              </w:rPr>
              <w:t>У «УГХ»</w:t>
            </w:r>
          </w:p>
        </w:tc>
        <w:tc>
          <w:tcPr>
            <w:tcW w:w="2374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 весь период</w:t>
            </w:r>
            <w:r w:rsidR="0071268E">
              <w:rPr>
                <w:sz w:val="28"/>
                <w:szCs w:val="28"/>
              </w:rPr>
              <w:t xml:space="preserve"> </w:t>
            </w:r>
            <w:r w:rsidR="0071268E" w:rsidRPr="0071268E">
              <w:rPr>
                <w:sz w:val="28"/>
                <w:szCs w:val="28"/>
              </w:rPr>
              <w:t>весеннего половодья и дождевых паводков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0A6AD6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967FDE" w:rsidRDefault="00A80E9D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Выполнение работ</w:t>
            </w:r>
            <w:r w:rsidR="00967FDE" w:rsidRPr="00A34D37">
              <w:rPr>
                <w:sz w:val="28"/>
                <w:szCs w:val="28"/>
              </w:rPr>
              <w:t xml:space="preserve"> по очистке дорожных, уличных </w:t>
            </w:r>
            <w:r w:rsidR="004066B1" w:rsidRPr="00A34D37">
              <w:rPr>
                <w:sz w:val="28"/>
                <w:szCs w:val="28"/>
              </w:rPr>
              <w:t>кюветов и кана</w:t>
            </w:r>
            <w:r w:rsidR="00967FDE" w:rsidRPr="00A34D37">
              <w:rPr>
                <w:sz w:val="28"/>
                <w:szCs w:val="28"/>
              </w:rPr>
              <w:t>в от мусора, льда, прочистке труб ливневых канализаций и</w:t>
            </w:r>
            <w:r w:rsidR="00A93091" w:rsidRPr="00A34D37">
              <w:rPr>
                <w:sz w:val="28"/>
                <w:szCs w:val="28"/>
              </w:rPr>
              <w:t xml:space="preserve"> </w:t>
            </w:r>
            <w:proofErr w:type="spellStart"/>
            <w:r w:rsidR="00A93091" w:rsidRPr="00A34D37">
              <w:rPr>
                <w:sz w:val="28"/>
                <w:szCs w:val="28"/>
              </w:rPr>
              <w:t>ливнеприём</w:t>
            </w:r>
            <w:r w:rsidR="00967FDE" w:rsidRPr="00A34D37">
              <w:rPr>
                <w:sz w:val="28"/>
                <w:szCs w:val="28"/>
              </w:rPr>
              <w:t>ных</w:t>
            </w:r>
            <w:proofErr w:type="spellEnd"/>
            <w:r w:rsidR="00967FDE" w:rsidRPr="00A34D37">
              <w:rPr>
                <w:sz w:val="28"/>
                <w:szCs w:val="28"/>
              </w:rPr>
              <w:t xml:space="preserve"> решеток, водостоков и водоспусков талых вод</w:t>
            </w:r>
            <w:r w:rsidR="004503A3">
              <w:rPr>
                <w:sz w:val="28"/>
                <w:szCs w:val="28"/>
              </w:rPr>
              <w:t>.</w:t>
            </w:r>
          </w:p>
          <w:p w:rsidR="00C15A77" w:rsidRPr="00A34D37" w:rsidRDefault="00C15A77" w:rsidP="009B64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33559" w:rsidRDefault="0029582D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УО</w:t>
            </w:r>
            <w:r w:rsidR="004066B1" w:rsidRPr="00A34D3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ТСЖ,</w:t>
            </w:r>
            <w:r w:rsidR="00D33559">
              <w:t xml:space="preserve"> </w:t>
            </w:r>
            <w:r w:rsidR="00D33559" w:rsidRPr="00D33559">
              <w:rPr>
                <w:sz w:val="28"/>
                <w:szCs w:val="28"/>
              </w:rPr>
              <w:t>АО «ГВБ» (по согласованию)</w:t>
            </w:r>
            <w:r w:rsidR="00D33559">
              <w:rPr>
                <w:sz w:val="28"/>
                <w:szCs w:val="28"/>
              </w:rPr>
              <w:t>,</w:t>
            </w:r>
          </w:p>
          <w:p w:rsidR="00967FDE" w:rsidRPr="00A34D37" w:rsidRDefault="00967FDE" w:rsidP="00D33559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</w:t>
            </w:r>
            <w:r w:rsidR="00A21643" w:rsidRPr="00A34D37">
              <w:rPr>
                <w:sz w:val="28"/>
                <w:szCs w:val="28"/>
              </w:rPr>
              <w:t>К</w:t>
            </w:r>
            <w:r w:rsidRPr="00A34D37">
              <w:rPr>
                <w:sz w:val="28"/>
                <w:szCs w:val="28"/>
              </w:rPr>
              <w:t>У</w:t>
            </w:r>
            <w:r w:rsidR="00F55D2E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«УГХ»</w:t>
            </w:r>
          </w:p>
        </w:tc>
        <w:tc>
          <w:tcPr>
            <w:tcW w:w="2374" w:type="dxa"/>
          </w:tcPr>
          <w:p w:rsidR="0071268E" w:rsidRPr="00A34D37" w:rsidRDefault="0029582D" w:rsidP="009B64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B27EB7">
              <w:rPr>
                <w:sz w:val="28"/>
                <w:szCs w:val="28"/>
              </w:rPr>
              <w:t>о 01.04.201</w:t>
            </w:r>
            <w:r w:rsidR="009B64DF">
              <w:rPr>
                <w:sz w:val="28"/>
                <w:szCs w:val="28"/>
              </w:rPr>
              <w:t>9</w:t>
            </w:r>
            <w:r w:rsidR="00B27EB7">
              <w:rPr>
                <w:sz w:val="28"/>
                <w:szCs w:val="28"/>
              </w:rPr>
              <w:t xml:space="preserve"> г.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9B4BC4" w:rsidP="002A5255">
            <w:pPr>
              <w:jc w:val="center"/>
              <w:rPr>
                <w:sz w:val="28"/>
                <w:szCs w:val="28"/>
              </w:rPr>
            </w:pPr>
            <w:r w:rsidRPr="000A4913"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2</w:t>
            </w:r>
          </w:p>
        </w:tc>
        <w:tc>
          <w:tcPr>
            <w:tcW w:w="5069" w:type="dxa"/>
          </w:tcPr>
          <w:p w:rsidR="00967FDE" w:rsidRPr="00A34D37" w:rsidRDefault="00A80E9D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Организация</w:t>
            </w:r>
            <w:r w:rsidR="00967FDE" w:rsidRPr="00A34D37">
              <w:rPr>
                <w:sz w:val="28"/>
                <w:szCs w:val="28"/>
              </w:rPr>
              <w:t xml:space="preserve"> на ГТС круглосуто</w:t>
            </w:r>
            <w:r w:rsidRPr="00A34D37">
              <w:rPr>
                <w:sz w:val="28"/>
                <w:szCs w:val="28"/>
              </w:rPr>
              <w:t>чного дежурства</w:t>
            </w:r>
            <w:r w:rsidR="00967FDE" w:rsidRPr="00A34D37">
              <w:rPr>
                <w:sz w:val="28"/>
                <w:szCs w:val="28"/>
              </w:rPr>
              <w:t xml:space="preserve"> ответственных лиц, аварийно-спасательных бригад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Владельцы ГТС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967FDE" w:rsidRPr="00A34D37" w:rsidRDefault="0029582D" w:rsidP="009B64DF">
            <w:pPr>
              <w:pStyle w:val="2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9966B3">
              <w:rPr>
                <w:sz w:val="28"/>
                <w:szCs w:val="28"/>
              </w:rPr>
              <w:t xml:space="preserve"> 01.04.201</w:t>
            </w:r>
            <w:r w:rsidR="009B64DF">
              <w:rPr>
                <w:sz w:val="28"/>
                <w:szCs w:val="28"/>
              </w:rPr>
              <w:t>9</w:t>
            </w:r>
            <w:r w:rsidR="009966B3">
              <w:rPr>
                <w:sz w:val="28"/>
                <w:szCs w:val="28"/>
              </w:rPr>
              <w:t xml:space="preserve"> г.</w:t>
            </w:r>
            <w:r w:rsidR="000A4913">
              <w:t xml:space="preserve"> </w:t>
            </w:r>
            <w:r w:rsidR="000A4913" w:rsidRPr="000A4913">
              <w:rPr>
                <w:sz w:val="28"/>
                <w:szCs w:val="28"/>
              </w:rPr>
              <w:t>до особого распоряжения</w:t>
            </w:r>
            <w:r w:rsidR="00A4633B">
              <w:rPr>
                <w:sz w:val="28"/>
                <w:szCs w:val="28"/>
              </w:rPr>
              <w:t xml:space="preserve"> </w:t>
            </w:r>
            <w:proofErr w:type="spellStart"/>
            <w:r w:rsidR="007A5455">
              <w:rPr>
                <w:sz w:val="28"/>
                <w:szCs w:val="28"/>
              </w:rPr>
              <w:t>противопаводковой</w:t>
            </w:r>
            <w:proofErr w:type="spellEnd"/>
            <w:r w:rsidR="007A5455">
              <w:rPr>
                <w:sz w:val="28"/>
                <w:szCs w:val="28"/>
              </w:rPr>
              <w:t xml:space="preserve"> подкомиссии комиссии Правительства Свердловской области по </w:t>
            </w:r>
            <w:r w:rsidR="007A5455">
              <w:rPr>
                <w:sz w:val="28"/>
                <w:szCs w:val="28"/>
              </w:rPr>
              <w:lastRenderedPageBreak/>
              <w:t>предупреждению и ликвидации чрезвычайных ситуации и обеспечению пожарной безопасности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9B4BC4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lastRenderedPageBreak/>
              <w:t>1</w:t>
            </w:r>
            <w:r w:rsidR="002A5255">
              <w:rPr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967FDE" w:rsidRPr="00A34D37" w:rsidRDefault="00A80E9D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Обеспечение</w:t>
            </w:r>
            <w:r w:rsidR="00967FDE" w:rsidRPr="00A34D37">
              <w:rPr>
                <w:sz w:val="28"/>
                <w:szCs w:val="28"/>
              </w:rPr>
              <w:t xml:space="preserve"> сбор</w:t>
            </w:r>
            <w:r w:rsidRPr="00A34D37">
              <w:rPr>
                <w:sz w:val="28"/>
                <w:szCs w:val="28"/>
              </w:rPr>
              <w:t>а</w:t>
            </w:r>
            <w:r w:rsidR="00967FDE" w:rsidRPr="00A34D37">
              <w:rPr>
                <w:sz w:val="28"/>
                <w:szCs w:val="28"/>
              </w:rPr>
              <w:t xml:space="preserve"> информации </w:t>
            </w:r>
            <w:r w:rsidR="00696D65" w:rsidRPr="00A34D37">
              <w:rPr>
                <w:sz w:val="28"/>
                <w:szCs w:val="28"/>
              </w:rPr>
              <w:t>о состоянии</w:t>
            </w:r>
            <w:r w:rsidR="00967FDE" w:rsidRPr="00A34D37">
              <w:rPr>
                <w:sz w:val="28"/>
                <w:szCs w:val="28"/>
              </w:rPr>
              <w:t xml:space="preserve"> рек Исеть и Каменка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9223EF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ЕДДС </w:t>
            </w:r>
            <w:r w:rsidR="00967FDE" w:rsidRPr="00A34D37">
              <w:rPr>
                <w:sz w:val="28"/>
                <w:szCs w:val="28"/>
              </w:rPr>
              <w:t>М</w:t>
            </w:r>
            <w:r w:rsidR="000901A7" w:rsidRPr="00A34D37">
              <w:rPr>
                <w:sz w:val="28"/>
                <w:szCs w:val="28"/>
              </w:rPr>
              <w:t>КУ «УГО</w:t>
            </w:r>
            <w:r w:rsidR="002567AB" w:rsidRPr="00A34D37">
              <w:rPr>
                <w:sz w:val="28"/>
                <w:szCs w:val="28"/>
              </w:rPr>
              <w:t>ЧС»</w:t>
            </w:r>
          </w:p>
        </w:tc>
        <w:tc>
          <w:tcPr>
            <w:tcW w:w="2374" w:type="dxa"/>
          </w:tcPr>
          <w:p w:rsidR="00641BA1" w:rsidRPr="00A34D37" w:rsidRDefault="00967FDE" w:rsidP="007E1510">
            <w:pPr>
              <w:jc w:val="center"/>
              <w:rPr>
                <w:b/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 весь период</w:t>
            </w:r>
            <w:r w:rsidR="007E1510">
              <w:rPr>
                <w:sz w:val="28"/>
                <w:szCs w:val="28"/>
              </w:rPr>
              <w:t xml:space="preserve"> </w:t>
            </w:r>
            <w:r w:rsidR="00641BA1" w:rsidRPr="000A1ED6">
              <w:rPr>
                <w:sz w:val="28"/>
                <w:szCs w:val="28"/>
              </w:rPr>
              <w:t>весеннего половодья и дождевых паводков</w:t>
            </w:r>
          </w:p>
        </w:tc>
      </w:tr>
      <w:tr w:rsidR="009B4BC4" w:rsidRPr="00A34D37" w:rsidTr="007214A3">
        <w:trPr>
          <w:jc w:val="center"/>
        </w:trPr>
        <w:tc>
          <w:tcPr>
            <w:tcW w:w="709" w:type="dxa"/>
          </w:tcPr>
          <w:p w:rsidR="009B4BC4" w:rsidRPr="00A34D37" w:rsidRDefault="009B4BC4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4</w:t>
            </w:r>
          </w:p>
        </w:tc>
        <w:tc>
          <w:tcPr>
            <w:tcW w:w="5069" w:type="dxa"/>
          </w:tcPr>
          <w:p w:rsidR="009B4BC4" w:rsidRPr="00A34D37" w:rsidRDefault="00A80E9D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Обеспечение взаимодействия</w:t>
            </w:r>
            <w:r w:rsidR="009B4BC4" w:rsidRPr="00A34D37">
              <w:rPr>
                <w:sz w:val="28"/>
                <w:szCs w:val="28"/>
              </w:rPr>
              <w:t xml:space="preserve"> с областной </w:t>
            </w:r>
            <w:proofErr w:type="spellStart"/>
            <w:r w:rsidR="009B4BC4" w:rsidRPr="00A34D37">
              <w:rPr>
                <w:sz w:val="28"/>
                <w:szCs w:val="28"/>
              </w:rPr>
              <w:t>противопаводковой</w:t>
            </w:r>
            <w:proofErr w:type="spellEnd"/>
            <w:r w:rsidR="000E0EBE" w:rsidRPr="00A34D37">
              <w:rPr>
                <w:sz w:val="28"/>
                <w:szCs w:val="28"/>
              </w:rPr>
              <w:t xml:space="preserve"> комис</w:t>
            </w:r>
            <w:r w:rsidR="004503A3">
              <w:rPr>
                <w:sz w:val="28"/>
                <w:szCs w:val="28"/>
              </w:rPr>
              <w:t>с</w:t>
            </w:r>
            <w:r w:rsidR="009B4BC4" w:rsidRPr="00A34D37">
              <w:rPr>
                <w:sz w:val="28"/>
                <w:szCs w:val="28"/>
              </w:rPr>
              <w:t>ией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B4BC4" w:rsidRPr="00A34D37" w:rsidRDefault="009B4BC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</w:t>
            </w:r>
            <w:r w:rsidR="000901A7" w:rsidRPr="00A34D37">
              <w:rPr>
                <w:sz w:val="28"/>
                <w:szCs w:val="28"/>
              </w:rPr>
              <w:t>КУ</w:t>
            </w:r>
            <w:r w:rsidR="007E1510">
              <w:rPr>
                <w:sz w:val="28"/>
                <w:szCs w:val="28"/>
              </w:rPr>
              <w:t xml:space="preserve"> </w:t>
            </w:r>
            <w:r w:rsidR="000901A7" w:rsidRPr="00A34D37">
              <w:rPr>
                <w:sz w:val="28"/>
                <w:szCs w:val="28"/>
              </w:rPr>
              <w:t>«УГО</w:t>
            </w:r>
            <w:r w:rsidRPr="00A34D37">
              <w:rPr>
                <w:sz w:val="28"/>
                <w:szCs w:val="28"/>
              </w:rPr>
              <w:t>ЧС»</w:t>
            </w:r>
          </w:p>
        </w:tc>
        <w:tc>
          <w:tcPr>
            <w:tcW w:w="2374" w:type="dxa"/>
          </w:tcPr>
          <w:p w:rsidR="009B4BC4" w:rsidRPr="00A34D37" w:rsidRDefault="009B4BC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 весь период</w:t>
            </w:r>
            <w:r w:rsidR="00641BA1" w:rsidRPr="000A1ED6">
              <w:rPr>
                <w:sz w:val="28"/>
                <w:szCs w:val="28"/>
              </w:rPr>
              <w:t xml:space="preserve"> весеннего половодья и дождевых паводков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5B20B7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5</w:t>
            </w:r>
          </w:p>
        </w:tc>
        <w:tc>
          <w:tcPr>
            <w:tcW w:w="5069" w:type="dxa"/>
          </w:tcPr>
          <w:p w:rsidR="00967FDE" w:rsidRPr="00A34D37" w:rsidRDefault="00A80E9D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Организация</w:t>
            </w:r>
            <w:r w:rsidR="00967FDE" w:rsidRPr="00A34D37">
              <w:rPr>
                <w:sz w:val="28"/>
                <w:szCs w:val="28"/>
              </w:rPr>
              <w:t xml:space="preserve"> мониторинг</w:t>
            </w:r>
            <w:r w:rsidRPr="00A34D37">
              <w:rPr>
                <w:sz w:val="28"/>
                <w:szCs w:val="28"/>
              </w:rPr>
              <w:t>а</w:t>
            </w:r>
            <w:r w:rsidR="00967FDE" w:rsidRPr="00A34D37">
              <w:rPr>
                <w:sz w:val="28"/>
                <w:szCs w:val="28"/>
              </w:rPr>
              <w:t xml:space="preserve"> выполнения мероприятий по безаварийному</w:t>
            </w:r>
            <w:r w:rsidR="000E0EBE" w:rsidRPr="00A34D37">
              <w:rPr>
                <w:sz w:val="28"/>
                <w:szCs w:val="28"/>
              </w:rPr>
              <w:t xml:space="preserve"> про</w:t>
            </w:r>
            <w:r w:rsidR="00967FDE" w:rsidRPr="00A34D37">
              <w:rPr>
                <w:sz w:val="28"/>
                <w:szCs w:val="28"/>
              </w:rPr>
              <w:t>пуску паводковых вод</w:t>
            </w:r>
            <w:r w:rsidR="00696D65" w:rsidRPr="00A34D37">
              <w:rPr>
                <w:sz w:val="28"/>
                <w:szCs w:val="28"/>
              </w:rPr>
              <w:t xml:space="preserve"> на террито</w:t>
            </w:r>
            <w:r w:rsidR="00C973E5" w:rsidRPr="00A34D37">
              <w:rPr>
                <w:sz w:val="28"/>
                <w:szCs w:val="28"/>
              </w:rPr>
              <w:t>рии</w:t>
            </w:r>
            <w:r w:rsidR="001709EE" w:rsidRPr="00A34D37">
              <w:rPr>
                <w:sz w:val="28"/>
                <w:szCs w:val="28"/>
              </w:rPr>
              <w:t xml:space="preserve"> муниципального образования</w:t>
            </w:r>
            <w:r w:rsidR="007B6813">
              <w:rPr>
                <w:sz w:val="28"/>
                <w:szCs w:val="28"/>
              </w:rPr>
              <w:t xml:space="preserve"> город Каменск-Уральский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1D79B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 «УГОЧС»</w:t>
            </w:r>
          </w:p>
        </w:tc>
        <w:tc>
          <w:tcPr>
            <w:tcW w:w="2374" w:type="dxa"/>
          </w:tcPr>
          <w:p w:rsidR="00210667" w:rsidRPr="00A34D37" w:rsidRDefault="007B6813" w:rsidP="007E1510">
            <w:pPr>
              <w:jc w:val="center"/>
              <w:rPr>
                <w:color w:val="FF0000"/>
                <w:sz w:val="28"/>
                <w:szCs w:val="28"/>
              </w:rPr>
            </w:pPr>
            <w:r w:rsidRPr="007B6813">
              <w:rPr>
                <w:sz w:val="28"/>
                <w:szCs w:val="28"/>
              </w:rPr>
              <w:t>на весь период</w:t>
            </w:r>
            <w:r w:rsidR="007E1510">
              <w:rPr>
                <w:sz w:val="28"/>
                <w:szCs w:val="28"/>
              </w:rPr>
              <w:t xml:space="preserve"> </w:t>
            </w:r>
            <w:r w:rsidR="00210667" w:rsidRPr="000A1ED6">
              <w:rPr>
                <w:sz w:val="28"/>
                <w:szCs w:val="28"/>
              </w:rPr>
              <w:t>весеннего половодья и дождевых паводков</w:t>
            </w:r>
          </w:p>
        </w:tc>
      </w:tr>
      <w:tr w:rsidR="00967FDE" w:rsidRPr="00A34D37" w:rsidTr="007214A3">
        <w:trPr>
          <w:jc w:val="center"/>
        </w:trPr>
        <w:tc>
          <w:tcPr>
            <w:tcW w:w="709" w:type="dxa"/>
          </w:tcPr>
          <w:p w:rsidR="00967FDE" w:rsidRPr="00A34D37" w:rsidRDefault="005B20B7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6</w:t>
            </w:r>
          </w:p>
        </w:tc>
        <w:tc>
          <w:tcPr>
            <w:tcW w:w="5069" w:type="dxa"/>
          </w:tcPr>
          <w:p w:rsidR="00967FDE" w:rsidRPr="00A34D37" w:rsidRDefault="001709EE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Проведение герметизации</w:t>
            </w:r>
            <w:r w:rsidR="00967FDE" w:rsidRPr="00A34D37">
              <w:rPr>
                <w:sz w:val="28"/>
                <w:szCs w:val="28"/>
              </w:rPr>
              <w:t xml:space="preserve"> оголовков</w:t>
            </w:r>
            <w:r w:rsidRPr="00A34D37">
              <w:rPr>
                <w:sz w:val="28"/>
                <w:szCs w:val="28"/>
              </w:rPr>
              <w:t xml:space="preserve"> скважин, очистки</w:t>
            </w:r>
            <w:r w:rsidR="00967FDE" w:rsidRPr="00A34D37">
              <w:rPr>
                <w:sz w:val="28"/>
                <w:szCs w:val="28"/>
              </w:rPr>
              <w:t xml:space="preserve"> от мусора, ремонт</w:t>
            </w:r>
            <w:r w:rsidRPr="00A34D37">
              <w:rPr>
                <w:sz w:val="28"/>
                <w:szCs w:val="28"/>
              </w:rPr>
              <w:t>а</w:t>
            </w:r>
            <w:r w:rsidR="00967FDE" w:rsidRPr="00A34D37">
              <w:rPr>
                <w:sz w:val="28"/>
                <w:szCs w:val="28"/>
              </w:rPr>
              <w:t xml:space="preserve"> ограждения территорий зон санитарной охраны питьевых </w:t>
            </w:r>
            <w:proofErr w:type="spellStart"/>
            <w:r w:rsidR="00967FDE" w:rsidRPr="00A34D37">
              <w:rPr>
                <w:sz w:val="28"/>
                <w:szCs w:val="28"/>
              </w:rPr>
              <w:t>водоисточников</w:t>
            </w:r>
            <w:proofErr w:type="spellEnd"/>
            <w:r w:rsidR="00967FDE" w:rsidRPr="00A34D37">
              <w:rPr>
                <w:sz w:val="28"/>
                <w:szCs w:val="28"/>
              </w:rPr>
              <w:t>, резервуаров, насосных станций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67FDE" w:rsidRPr="00A34D37" w:rsidRDefault="00967FD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АО «Водоканал</w:t>
            </w:r>
            <w:r w:rsidR="002E2FF3">
              <w:rPr>
                <w:sz w:val="28"/>
                <w:szCs w:val="28"/>
              </w:rPr>
              <w:t xml:space="preserve"> КУ</w:t>
            </w:r>
            <w:r w:rsidRPr="00A34D37">
              <w:rPr>
                <w:sz w:val="28"/>
                <w:szCs w:val="28"/>
              </w:rPr>
              <w:t>»</w:t>
            </w:r>
            <w:r w:rsidR="00D33559"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967FDE" w:rsidRPr="00A34D37" w:rsidRDefault="00967FDE" w:rsidP="009B64DF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до 20.03</w:t>
            </w:r>
            <w:r w:rsidR="000901A7" w:rsidRPr="00A34D37">
              <w:rPr>
                <w:sz w:val="28"/>
                <w:szCs w:val="28"/>
              </w:rPr>
              <w:t>.201</w:t>
            </w:r>
            <w:r w:rsidR="009B64DF">
              <w:rPr>
                <w:sz w:val="28"/>
                <w:szCs w:val="28"/>
              </w:rPr>
              <w:t>9</w:t>
            </w:r>
            <w:r w:rsidRPr="00A34D37">
              <w:rPr>
                <w:sz w:val="28"/>
                <w:szCs w:val="28"/>
              </w:rPr>
              <w:t xml:space="preserve"> г.</w:t>
            </w:r>
          </w:p>
        </w:tc>
      </w:tr>
      <w:tr w:rsidR="00922AB0" w:rsidRPr="00A34D37" w:rsidTr="007214A3">
        <w:trPr>
          <w:jc w:val="center"/>
        </w:trPr>
        <w:tc>
          <w:tcPr>
            <w:tcW w:w="709" w:type="dxa"/>
          </w:tcPr>
          <w:p w:rsidR="00922AB0" w:rsidRPr="00A34D37" w:rsidRDefault="00922AB0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7</w:t>
            </w:r>
          </w:p>
        </w:tc>
        <w:tc>
          <w:tcPr>
            <w:tcW w:w="5069" w:type="dxa"/>
          </w:tcPr>
          <w:p w:rsidR="00922AB0" w:rsidRPr="00A34D37" w:rsidRDefault="0029582D" w:rsidP="009B64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Доведение до собственников ГТС уровней </w:t>
            </w:r>
            <w:proofErr w:type="spellStart"/>
            <w:r w:rsidRPr="0029582D">
              <w:rPr>
                <w:sz w:val="28"/>
                <w:szCs w:val="28"/>
              </w:rPr>
              <w:t>предпаводковой</w:t>
            </w:r>
            <w:proofErr w:type="spellEnd"/>
            <w:r w:rsidRPr="0029582D">
              <w:rPr>
                <w:sz w:val="28"/>
                <w:szCs w:val="28"/>
              </w:rPr>
              <w:t xml:space="preserve"> </w:t>
            </w:r>
            <w:proofErr w:type="spellStart"/>
            <w:r w:rsidRPr="0029582D">
              <w:rPr>
                <w:sz w:val="28"/>
                <w:szCs w:val="28"/>
              </w:rPr>
              <w:t>сработки</w:t>
            </w:r>
            <w:proofErr w:type="spellEnd"/>
            <w:r w:rsidRPr="0029582D">
              <w:rPr>
                <w:sz w:val="28"/>
                <w:szCs w:val="28"/>
              </w:rPr>
              <w:t xml:space="preserve"> водохранилищ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922AB0" w:rsidRPr="00A34D37" w:rsidRDefault="0052335B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 «УГОЧС»</w:t>
            </w:r>
          </w:p>
        </w:tc>
        <w:tc>
          <w:tcPr>
            <w:tcW w:w="2374" w:type="dxa"/>
          </w:tcPr>
          <w:p w:rsidR="00922AB0" w:rsidRPr="00A34D37" w:rsidRDefault="005211FF" w:rsidP="009B6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2335B">
              <w:rPr>
                <w:sz w:val="28"/>
                <w:szCs w:val="28"/>
              </w:rPr>
              <w:t>о 25</w:t>
            </w:r>
            <w:r w:rsidR="007E1510">
              <w:rPr>
                <w:sz w:val="28"/>
                <w:szCs w:val="28"/>
              </w:rPr>
              <w:t>.03.20</w:t>
            </w:r>
            <w:r w:rsidR="0052335B">
              <w:rPr>
                <w:sz w:val="28"/>
                <w:szCs w:val="28"/>
              </w:rPr>
              <w:t>1</w:t>
            </w:r>
            <w:r w:rsidR="009B64DF">
              <w:rPr>
                <w:sz w:val="28"/>
                <w:szCs w:val="28"/>
              </w:rPr>
              <w:t>9</w:t>
            </w:r>
            <w:r w:rsidR="0052335B">
              <w:rPr>
                <w:sz w:val="28"/>
                <w:szCs w:val="28"/>
              </w:rPr>
              <w:t xml:space="preserve"> г.</w:t>
            </w:r>
          </w:p>
        </w:tc>
      </w:tr>
      <w:tr w:rsidR="000901A7" w:rsidRPr="00A34D37" w:rsidTr="007214A3">
        <w:trPr>
          <w:jc w:val="center"/>
        </w:trPr>
        <w:tc>
          <w:tcPr>
            <w:tcW w:w="709" w:type="dxa"/>
          </w:tcPr>
          <w:p w:rsidR="000901A7" w:rsidRPr="00A34D37" w:rsidRDefault="000901A7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1</w:t>
            </w:r>
            <w:r w:rsidR="002A5255">
              <w:rPr>
                <w:sz w:val="28"/>
                <w:szCs w:val="28"/>
              </w:rPr>
              <w:t>8</w:t>
            </w:r>
          </w:p>
        </w:tc>
        <w:tc>
          <w:tcPr>
            <w:tcW w:w="5069" w:type="dxa"/>
          </w:tcPr>
          <w:p w:rsidR="000901A7" w:rsidRPr="00A34D37" w:rsidRDefault="001709EE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Обеспечение лабораторного контроля</w:t>
            </w:r>
            <w:r w:rsidR="000901A7" w:rsidRPr="00A34D37">
              <w:rPr>
                <w:sz w:val="28"/>
                <w:szCs w:val="28"/>
              </w:rPr>
              <w:t xml:space="preserve"> </w:t>
            </w:r>
            <w:r w:rsidR="007A7F61">
              <w:rPr>
                <w:sz w:val="28"/>
                <w:szCs w:val="28"/>
              </w:rPr>
              <w:t>над</w:t>
            </w:r>
            <w:r w:rsidR="000901A7" w:rsidRPr="00A34D37">
              <w:rPr>
                <w:sz w:val="28"/>
                <w:szCs w:val="28"/>
              </w:rPr>
              <w:t xml:space="preserve"> качеством подаваемой населению воды, создание необходимого запаса реагентов, ремонт и благоустройство водозаборных колонок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0901A7" w:rsidRPr="00A34D37" w:rsidRDefault="002E2FF3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АО «Водоканал</w:t>
            </w:r>
            <w:r>
              <w:rPr>
                <w:sz w:val="28"/>
                <w:szCs w:val="28"/>
              </w:rPr>
              <w:t xml:space="preserve"> КУ</w:t>
            </w:r>
            <w:r w:rsidRPr="00A34D37">
              <w:rPr>
                <w:sz w:val="28"/>
                <w:szCs w:val="28"/>
              </w:rPr>
              <w:t>»</w:t>
            </w:r>
            <w:r w:rsidR="00D33559"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</w:tcPr>
          <w:p w:rsidR="000901A7" w:rsidRPr="00A34D37" w:rsidRDefault="000901A7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 весь период</w:t>
            </w:r>
            <w:r w:rsidR="006F032A" w:rsidRPr="000A1ED6">
              <w:rPr>
                <w:sz w:val="28"/>
                <w:szCs w:val="28"/>
              </w:rPr>
              <w:t xml:space="preserve"> весеннего половодья и дождевых паводков</w:t>
            </w:r>
          </w:p>
        </w:tc>
      </w:tr>
      <w:tr w:rsidR="000901A7" w:rsidRPr="00A34D37" w:rsidTr="007214A3">
        <w:trPr>
          <w:jc w:val="center"/>
        </w:trPr>
        <w:tc>
          <w:tcPr>
            <w:tcW w:w="709" w:type="dxa"/>
          </w:tcPr>
          <w:p w:rsidR="000901A7" w:rsidRPr="00A34D37" w:rsidRDefault="002A5255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069" w:type="dxa"/>
          </w:tcPr>
          <w:p w:rsidR="000901A7" w:rsidRPr="00A34D37" w:rsidRDefault="000901A7" w:rsidP="00FF645C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Ут</w:t>
            </w:r>
            <w:r w:rsidR="001709EE" w:rsidRPr="00A34D37">
              <w:rPr>
                <w:sz w:val="28"/>
                <w:szCs w:val="28"/>
              </w:rPr>
              <w:t>очнение списков</w:t>
            </w:r>
            <w:r w:rsidR="00AE5674" w:rsidRPr="00A34D37">
              <w:rPr>
                <w:sz w:val="28"/>
                <w:szCs w:val="28"/>
              </w:rPr>
              <w:t xml:space="preserve"> телефо</w:t>
            </w:r>
            <w:r w:rsidR="00514FD0" w:rsidRPr="00A34D37">
              <w:rPr>
                <w:sz w:val="28"/>
                <w:szCs w:val="28"/>
              </w:rPr>
              <w:t xml:space="preserve">нов объектовых </w:t>
            </w:r>
            <w:proofErr w:type="spellStart"/>
            <w:r w:rsidR="00514FD0" w:rsidRPr="00A34D37">
              <w:rPr>
                <w:sz w:val="28"/>
                <w:szCs w:val="28"/>
              </w:rPr>
              <w:t>противопаводковых</w:t>
            </w:r>
            <w:proofErr w:type="spellEnd"/>
            <w:r w:rsidR="00514FD0" w:rsidRPr="00A34D37">
              <w:rPr>
                <w:sz w:val="28"/>
                <w:szCs w:val="28"/>
              </w:rPr>
              <w:t xml:space="preserve"> комис</w:t>
            </w:r>
            <w:r w:rsidR="00AE5674" w:rsidRPr="00A34D37">
              <w:rPr>
                <w:sz w:val="28"/>
                <w:szCs w:val="28"/>
              </w:rPr>
              <w:t xml:space="preserve">сий, </w:t>
            </w:r>
            <w:r w:rsidR="0029582D">
              <w:rPr>
                <w:sz w:val="28"/>
                <w:szCs w:val="28"/>
              </w:rPr>
              <w:t>аварий</w:t>
            </w:r>
            <w:r w:rsidRPr="00A34D37">
              <w:rPr>
                <w:sz w:val="28"/>
                <w:szCs w:val="28"/>
              </w:rPr>
              <w:t>ных и дежурных служб</w:t>
            </w:r>
            <w:r w:rsidR="00FF645C">
              <w:rPr>
                <w:sz w:val="28"/>
                <w:szCs w:val="28"/>
              </w:rPr>
              <w:t xml:space="preserve"> и ответственного за координацию мероприятий по безаварийному пропуску весеннего половодья и дождевых паводков 6-го </w:t>
            </w:r>
            <w:proofErr w:type="spellStart"/>
            <w:r w:rsidR="00FF645C">
              <w:rPr>
                <w:sz w:val="28"/>
                <w:szCs w:val="28"/>
              </w:rPr>
              <w:t>паводкоопасного</w:t>
            </w:r>
            <w:proofErr w:type="spellEnd"/>
            <w:r w:rsidR="00FF645C">
              <w:rPr>
                <w:sz w:val="28"/>
                <w:szCs w:val="28"/>
              </w:rPr>
              <w:t xml:space="preserve"> направления</w:t>
            </w:r>
            <w:proofErr w:type="gramStart"/>
            <w:r w:rsidR="00FF645C">
              <w:rPr>
                <w:sz w:val="28"/>
                <w:szCs w:val="28"/>
              </w:rPr>
              <w:t xml:space="preserve"> </w:t>
            </w:r>
            <w:r w:rsidR="004503A3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2268" w:type="dxa"/>
          </w:tcPr>
          <w:p w:rsidR="000901A7" w:rsidRPr="00A34D37" w:rsidRDefault="00866D21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ЕДДС </w:t>
            </w:r>
            <w:r w:rsidR="000901A7" w:rsidRPr="00A34D37">
              <w:rPr>
                <w:sz w:val="28"/>
                <w:szCs w:val="28"/>
              </w:rPr>
              <w:t>М</w:t>
            </w:r>
            <w:r w:rsidR="00460B45" w:rsidRPr="00A34D37">
              <w:rPr>
                <w:sz w:val="28"/>
                <w:szCs w:val="28"/>
              </w:rPr>
              <w:t>К</w:t>
            </w:r>
            <w:r w:rsidR="000901A7" w:rsidRPr="00A34D37">
              <w:rPr>
                <w:sz w:val="28"/>
                <w:szCs w:val="28"/>
              </w:rPr>
              <w:t xml:space="preserve">У </w:t>
            </w:r>
            <w:r w:rsidR="00460B45" w:rsidRPr="00A34D37">
              <w:rPr>
                <w:sz w:val="28"/>
                <w:szCs w:val="28"/>
              </w:rPr>
              <w:t>«УГО</w:t>
            </w:r>
            <w:r w:rsidR="000901A7" w:rsidRPr="00A34D37">
              <w:rPr>
                <w:sz w:val="28"/>
                <w:szCs w:val="28"/>
              </w:rPr>
              <w:t>ЧС»</w:t>
            </w:r>
          </w:p>
        </w:tc>
        <w:tc>
          <w:tcPr>
            <w:tcW w:w="2374" w:type="dxa"/>
          </w:tcPr>
          <w:p w:rsidR="000901A7" w:rsidRPr="00A34D37" w:rsidRDefault="000901A7" w:rsidP="00FF645C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4242DF">
              <w:rPr>
                <w:sz w:val="28"/>
                <w:szCs w:val="28"/>
              </w:rPr>
              <w:t>15</w:t>
            </w:r>
            <w:r w:rsidRPr="00A34D37">
              <w:rPr>
                <w:sz w:val="28"/>
                <w:szCs w:val="28"/>
              </w:rPr>
              <w:t>.0</w:t>
            </w:r>
            <w:r w:rsidR="006F032A">
              <w:rPr>
                <w:sz w:val="28"/>
                <w:szCs w:val="28"/>
              </w:rPr>
              <w:t>3</w:t>
            </w:r>
            <w:r w:rsidRPr="00A34D37">
              <w:rPr>
                <w:sz w:val="28"/>
                <w:szCs w:val="28"/>
              </w:rPr>
              <w:t>.</w:t>
            </w:r>
            <w:r w:rsidR="00460B45" w:rsidRPr="00A34D37">
              <w:rPr>
                <w:sz w:val="28"/>
                <w:szCs w:val="28"/>
              </w:rPr>
              <w:t>201</w:t>
            </w:r>
            <w:r w:rsidR="00FF645C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г.</w:t>
            </w:r>
          </w:p>
        </w:tc>
      </w:tr>
      <w:tr w:rsidR="000901A7" w:rsidRPr="00A34D37" w:rsidTr="007214A3">
        <w:trPr>
          <w:jc w:val="center"/>
        </w:trPr>
        <w:tc>
          <w:tcPr>
            <w:tcW w:w="709" w:type="dxa"/>
          </w:tcPr>
          <w:p w:rsidR="000901A7" w:rsidRPr="00A34D37" w:rsidRDefault="000A6AD6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0</w:t>
            </w:r>
          </w:p>
        </w:tc>
        <w:tc>
          <w:tcPr>
            <w:tcW w:w="5069" w:type="dxa"/>
          </w:tcPr>
          <w:p w:rsidR="000901A7" w:rsidRPr="00A34D37" w:rsidRDefault="000901A7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О</w:t>
            </w:r>
            <w:r w:rsidR="001709EE" w:rsidRPr="00A34D37">
              <w:rPr>
                <w:sz w:val="28"/>
                <w:szCs w:val="28"/>
              </w:rPr>
              <w:t>борудование</w:t>
            </w:r>
            <w:r w:rsidR="009914CE" w:rsidRPr="00A34D37">
              <w:rPr>
                <w:sz w:val="28"/>
                <w:szCs w:val="28"/>
              </w:rPr>
              <w:t xml:space="preserve"> запрещающими (предупрежда</w:t>
            </w:r>
            <w:r w:rsidR="001709EE" w:rsidRPr="00A34D37">
              <w:rPr>
                <w:sz w:val="28"/>
                <w:szCs w:val="28"/>
              </w:rPr>
              <w:t>ющими)</w:t>
            </w:r>
            <w:r w:rsidRPr="00A34D37">
              <w:rPr>
                <w:sz w:val="28"/>
                <w:szCs w:val="28"/>
              </w:rPr>
              <w:t xml:space="preserve"> знаками и аншлагами</w:t>
            </w:r>
            <w:r w:rsidR="00AE5674" w:rsidRPr="00A34D37">
              <w:rPr>
                <w:sz w:val="28"/>
                <w:szCs w:val="28"/>
              </w:rPr>
              <w:t xml:space="preserve"> </w:t>
            </w:r>
            <w:r w:rsidR="001709EE" w:rsidRPr="00A34D37">
              <w:rPr>
                <w:sz w:val="28"/>
                <w:szCs w:val="28"/>
              </w:rPr>
              <w:t>мест</w:t>
            </w:r>
            <w:r w:rsidRPr="00A34D37">
              <w:rPr>
                <w:sz w:val="28"/>
                <w:szCs w:val="28"/>
              </w:rPr>
              <w:t xml:space="preserve"> выхода на лед</w:t>
            </w:r>
            <w:r w:rsidR="004503A3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0901A7" w:rsidRPr="00A34D37" w:rsidRDefault="000901A7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</w:t>
            </w:r>
            <w:r w:rsidR="00460B45" w:rsidRPr="00A34D37">
              <w:rPr>
                <w:sz w:val="28"/>
                <w:szCs w:val="28"/>
              </w:rPr>
              <w:t>К</w:t>
            </w:r>
            <w:r w:rsidRPr="00A34D37">
              <w:rPr>
                <w:sz w:val="28"/>
                <w:szCs w:val="28"/>
              </w:rPr>
              <w:t>У</w:t>
            </w:r>
            <w:r w:rsidR="00142190">
              <w:rPr>
                <w:sz w:val="28"/>
                <w:szCs w:val="28"/>
              </w:rPr>
              <w:t xml:space="preserve"> </w:t>
            </w:r>
            <w:r w:rsidR="00460B45" w:rsidRPr="00A34D37">
              <w:rPr>
                <w:sz w:val="28"/>
                <w:szCs w:val="28"/>
              </w:rPr>
              <w:t>«УГО</w:t>
            </w:r>
            <w:r w:rsidRPr="00A34D37">
              <w:rPr>
                <w:sz w:val="28"/>
                <w:szCs w:val="28"/>
              </w:rPr>
              <w:t>ЧС»</w:t>
            </w:r>
          </w:p>
        </w:tc>
        <w:tc>
          <w:tcPr>
            <w:tcW w:w="2374" w:type="dxa"/>
          </w:tcPr>
          <w:p w:rsidR="000901A7" w:rsidRPr="00A34D37" w:rsidRDefault="00460B45" w:rsidP="00FF645C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EC3E2A">
              <w:rPr>
                <w:sz w:val="28"/>
                <w:szCs w:val="28"/>
              </w:rPr>
              <w:t>01</w:t>
            </w:r>
            <w:r w:rsidRPr="00A34D37">
              <w:rPr>
                <w:sz w:val="28"/>
                <w:szCs w:val="28"/>
              </w:rPr>
              <w:t>.04.201</w:t>
            </w:r>
            <w:r w:rsidR="00FF645C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</w:t>
            </w:r>
            <w:r w:rsidR="000901A7" w:rsidRPr="00A34D37">
              <w:rPr>
                <w:sz w:val="28"/>
                <w:szCs w:val="28"/>
              </w:rPr>
              <w:t>г.</w:t>
            </w:r>
          </w:p>
        </w:tc>
      </w:tr>
      <w:tr w:rsidR="000901A7" w:rsidRPr="00A34D37" w:rsidTr="007214A3">
        <w:trPr>
          <w:jc w:val="center"/>
        </w:trPr>
        <w:tc>
          <w:tcPr>
            <w:tcW w:w="709" w:type="dxa"/>
          </w:tcPr>
          <w:p w:rsidR="000901A7" w:rsidRPr="00A34D37" w:rsidRDefault="000A6AD6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1</w:t>
            </w:r>
          </w:p>
        </w:tc>
        <w:tc>
          <w:tcPr>
            <w:tcW w:w="5069" w:type="dxa"/>
          </w:tcPr>
          <w:p w:rsidR="000901A7" w:rsidRPr="00A34D37" w:rsidRDefault="001709EE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Разработка и распространение</w:t>
            </w:r>
            <w:r w:rsidR="000901A7" w:rsidRPr="00A34D37">
              <w:rPr>
                <w:sz w:val="28"/>
                <w:szCs w:val="28"/>
              </w:rPr>
              <w:t xml:space="preserve"> среди жителей подтопляемых районов (домо</w:t>
            </w:r>
            <w:r w:rsidRPr="00A34D37">
              <w:rPr>
                <w:sz w:val="28"/>
                <w:szCs w:val="28"/>
              </w:rPr>
              <w:t>в), памяток</w:t>
            </w:r>
            <w:r w:rsidR="00F57105" w:rsidRPr="00A34D37">
              <w:rPr>
                <w:sz w:val="28"/>
                <w:szCs w:val="28"/>
              </w:rPr>
              <w:t xml:space="preserve"> с алгоритмом их </w:t>
            </w:r>
            <w:r w:rsidR="00F57105" w:rsidRPr="00A34D37">
              <w:rPr>
                <w:sz w:val="28"/>
                <w:szCs w:val="28"/>
              </w:rPr>
              <w:lastRenderedPageBreak/>
              <w:t>дей</w:t>
            </w:r>
            <w:r w:rsidR="000901A7" w:rsidRPr="00A34D37">
              <w:rPr>
                <w:sz w:val="28"/>
                <w:szCs w:val="28"/>
              </w:rPr>
              <w:t>ствий при угрозе (возникновении) подтопления и с указанием телефонов</w:t>
            </w:r>
            <w:r w:rsidR="00F57105" w:rsidRPr="00A34D37">
              <w:rPr>
                <w:sz w:val="28"/>
                <w:szCs w:val="28"/>
              </w:rPr>
              <w:t xml:space="preserve"> </w:t>
            </w:r>
            <w:r w:rsidR="000901A7" w:rsidRPr="00A34D37">
              <w:rPr>
                <w:sz w:val="28"/>
                <w:szCs w:val="28"/>
              </w:rPr>
              <w:t>деж</w:t>
            </w:r>
            <w:r w:rsidR="00F57105" w:rsidRPr="00A34D37">
              <w:rPr>
                <w:sz w:val="28"/>
                <w:szCs w:val="28"/>
              </w:rPr>
              <w:t>урно-диспетчерских и</w:t>
            </w:r>
            <w:r w:rsidR="009914CE" w:rsidRPr="00A34D37">
              <w:rPr>
                <w:sz w:val="28"/>
                <w:szCs w:val="28"/>
              </w:rPr>
              <w:t xml:space="preserve"> спасатель</w:t>
            </w:r>
            <w:r w:rsidR="000901A7" w:rsidRPr="00A34D37">
              <w:rPr>
                <w:sz w:val="28"/>
                <w:szCs w:val="28"/>
              </w:rPr>
              <w:t>ных служб.</w:t>
            </w:r>
          </w:p>
        </w:tc>
        <w:tc>
          <w:tcPr>
            <w:tcW w:w="2268" w:type="dxa"/>
          </w:tcPr>
          <w:p w:rsidR="000901A7" w:rsidRPr="00A34D37" w:rsidRDefault="000901A7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lastRenderedPageBreak/>
              <w:t>М</w:t>
            </w:r>
            <w:r w:rsidR="00460B45" w:rsidRPr="00A34D37">
              <w:rPr>
                <w:sz w:val="28"/>
                <w:szCs w:val="28"/>
              </w:rPr>
              <w:t>К</w:t>
            </w:r>
            <w:r w:rsidRPr="00A34D37">
              <w:rPr>
                <w:sz w:val="28"/>
                <w:szCs w:val="28"/>
              </w:rPr>
              <w:t>У</w:t>
            </w:r>
            <w:r w:rsidR="00142190">
              <w:rPr>
                <w:sz w:val="28"/>
                <w:szCs w:val="28"/>
              </w:rPr>
              <w:t xml:space="preserve"> </w:t>
            </w:r>
            <w:r w:rsidR="00460B45" w:rsidRPr="00A34D37">
              <w:rPr>
                <w:sz w:val="28"/>
                <w:szCs w:val="28"/>
              </w:rPr>
              <w:t>«УГО</w:t>
            </w:r>
            <w:r w:rsidRPr="00A34D37">
              <w:rPr>
                <w:sz w:val="28"/>
                <w:szCs w:val="28"/>
              </w:rPr>
              <w:t>ЧС»</w:t>
            </w:r>
          </w:p>
        </w:tc>
        <w:tc>
          <w:tcPr>
            <w:tcW w:w="2374" w:type="dxa"/>
          </w:tcPr>
          <w:p w:rsidR="000901A7" w:rsidRPr="00A34D37" w:rsidRDefault="000901A7" w:rsidP="00FF645C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EC3E2A">
              <w:rPr>
                <w:sz w:val="28"/>
                <w:szCs w:val="28"/>
              </w:rPr>
              <w:t>01</w:t>
            </w:r>
            <w:r w:rsidR="00460B45" w:rsidRPr="00A34D37">
              <w:rPr>
                <w:sz w:val="28"/>
                <w:szCs w:val="28"/>
              </w:rPr>
              <w:t>.04.201</w:t>
            </w:r>
            <w:r w:rsidR="00FF645C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г.</w:t>
            </w:r>
          </w:p>
        </w:tc>
      </w:tr>
      <w:tr w:rsidR="00ED1BB1" w:rsidRPr="00A34D37" w:rsidTr="007214A3">
        <w:trPr>
          <w:jc w:val="center"/>
        </w:trPr>
        <w:tc>
          <w:tcPr>
            <w:tcW w:w="709" w:type="dxa"/>
          </w:tcPr>
          <w:p w:rsidR="00ED1BB1" w:rsidRDefault="00ED1BB1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2A5255">
              <w:rPr>
                <w:sz w:val="28"/>
                <w:szCs w:val="28"/>
              </w:rPr>
              <w:t>2</w:t>
            </w:r>
          </w:p>
        </w:tc>
        <w:tc>
          <w:tcPr>
            <w:tcW w:w="5069" w:type="dxa"/>
          </w:tcPr>
          <w:p w:rsidR="00ED1BB1" w:rsidRPr="00A34D37" w:rsidRDefault="00BF2AC1" w:rsidP="009B64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Уточнение</w:t>
            </w:r>
            <w:r w:rsidRPr="00BF2AC1">
              <w:rPr>
                <w:sz w:val="28"/>
                <w:szCs w:val="28"/>
              </w:rPr>
              <w:t xml:space="preserve"> поряд</w:t>
            </w:r>
            <w:r>
              <w:rPr>
                <w:sz w:val="28"/>
                <w:szCs w:val="28"/>
              </w:rPr>
              <w:t>ка</w:t>
            </w:r>
            <w:r w:rsidRPr="00BF2AC1">
              <w:rPr>
                <w:sz w:val="28"/>
                <w:szCs w:val="28"/>
              </w:rPr>
              <w:t xml:space="preserve"> и способ</w:t>
            </w:r>
            <w:r>
              <w:rPr>
                <w:sz w:val="28"/>
                <w:szCs w:val="28"/>
              </w:rPr>
              <w:t>а</w:t>
            </w:r>
            <w:r w:rsidRPr="00BF2AC1">
              <w:rPr>
                <w:sz w:val="28"/>
                <w:szCs w:val="28"/>
              </w:rPr>
              <w:t xml:space="preserve">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населения.</w:t>
            </w:r>
          </w:p>
        </w:tc>
        <w:tc>
          <w:tcPr>
            <w:tcW w:w="2268" w:type="dxa"/>
          </w:tcPr>
          <w:p w:rsidR="00ED1BB1" w:rsidRPr="00A34D37" w:rsidRDefault="00BF2AC1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</w:t>
            </w:r>
            <w:r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«УГОЧС»</w:t>
            </w:r>
          </w:p>
        </w:tc>
        <w:tc>
          <w:tcPr>
            <w:tcW w:w="2374" w:type="dxa"/>
          </w:tcPr>
          <w:p w:rsidR="00ED1BB1" w:rsidRPr="00A34D37" w:rsidRDefault="00BF2AC1" w:rsidP="00FF645C">
            <w:pPr>
              <w:jc w:val="center"/>
              <w:rPr>
                <w:sz w:val="28"/>
                <w:szCs w:val="28"/>
              </w:rPr>
            </w:pPr>
            <w:r w:rsidRPr="00BF2AC1">
              <w:rPr>
                <w:sz w:val="28"/>
                <w:szCs w:val="28"/>
              </w:rPr>
              <w:t>до 01.04.201</w:t>
            </w:r>
            <w:r w:rsidR="00FF645C">
              <w:rPr>
                <w:sz w:val="28"/>
                <w:szCs w:val="28"/>
              </w:rPr>
              <w:t>9</w:t>
            </w:r>
            <w:r w:rsidRPr="00BF2AC1">
              <w:rPr>
                <w:sz w:val="28"/>
                <w:szCs w:val="28"/>
              </w:rPr>
              <w:t xml:space="preserve"> г.</w:t>
            </w:r>
          </w:p>
        </w:tc>
      </w:tr>
      <w:tr w:rsidR="00AA523E" w:rsidRPr="00A34D37" w:rsidTr="007214A3">
        <w:trPr>
          <w:jc w:val="center"/>
        </w:trPr>
        <w:tc>
          <w:tcPr>
            <w:tcW w:w="709" w:type="dxa"/>
          </w:tcPr>
          <w:p w:rsidR="00AA523E" w:rsidRPr="00A34D37" w:rsidRDefault="0052335B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3</w:t>
            </w:r>
          </w:p>
        </w:tc>
        <w:tc>
          <w:tcPr>
            <w:tcW w:w="5069" w:type="dxa"/>
          </w:tcPr>
          <w:p w:rsidR="00AA523E" w:rsidRPr="00A34D37" w:rsidRDefault="001709EE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Направление</w:t>
            </w:r>
            <w:r w:rsidR="00AA523E" w:rsidRPr="00A34D37">
              <w:rPr>
                <w:sz w:val="28"/>
                <w:szCs w:val="28"/>
              </w:rPr>
              <w:t xml:space="preserve">  в Уральское управление по экологическому, технологическому и </w:t>
            </w:r>
            <w:r w:rsidRPr="00A34D37">
              <w:rPr>
                <w:sz w:val="28"/>
                <w:szCs w:val="28"/>
              </w:rPr>
              <w:t>атомному надзору</w:t>
            </w:r>
            <w:r w:rsidR="00B90C14">
              <w:rPr>
                <w:sz w:val="28"/>
                <w:szCs w:val="28"/>
              </w:rPr>
              <w:t xml:space="preserve">, </w:t>
            </w:r>
            <w:r w:rsidR="00AA523E" w:rsidRPr="00A34D37">
              <w:rPr>
                <w:sz w:val="28"/>
                <w:szCs w:val="28"/>
              </w:rPr>
              <w:t>Главное управление Министерства РФ по делам гражданской обороны, чрезвычайным ситуациям и ликвидации последствий стихийных бедствий по Сверд</w:t>
            </w:r>
            <w:r w:rsidRPr="00A34D37">
              <w:rPr>
                <w:sz w:val="28"/>
                <w:szCs w:val="28"/>
              </w:rPr>
              <w:t>ловской области</w:t>
            </w:r>
            <w:r w:rsidR="00B90C14">
              <w:rPr>
                <w:sz w:val="28"/>
                <w:szCs w:val="28"/>
              </w:rPr>
              <w:t xml:space="preserve"> и Министерство природных ресурсов Свердловской области</w:t>
            </w:r>
            <w:r w:rsidRPr="00A34D37">
              <w:rPr>
                <w:sz w:val="28"/>
                <w:szCs w:val="28"/>
              </w:rPr>
              <w:t xml:space="preserve"> актов</w:t>
            </w:r>
            <w:r w:rsidR="00A37E1B" w:rsidRPr="00A34D37">
              <w:rPr>
                <w:sz w:val="28"/>
                <w:szCs w:val="28"/>
              </w:rPr>
              <w:t xml:space="preserve"> </w:t>
            </w:r>
            <w:proofErr w:type="spellStart"/>
            <w:r w:rsidR="00A37E1B" w:rsidRPr="00A34D37">
              <w:rPr>
                <w:sz w:val="28"/>
                <w:szCs w:val="28"/>
              </w:rPr>
              <w:t>предпавод</w:t>
            </w:r>
            <w:r w:rsidR="00AA523E" w:rsidRPr="00A34D37">
              <w:rPr>
                <w:sz w:val="28"/>
                <w:szCs w:val="28"/>
              </w:rPr>
              <w:t>кового</w:t>
            </w:r>
            <w:proofErr w:type="spellEnd"/>
            <w:r w:rsidR="00AA523E" w:rsidRPr="00A34D37">
              <w:rPr>
                <w:sz w:val="28"/>
                <w:szCs w:val="28"/>
              </w:rPr>
              <w:t xml:space="preserve"> обследования </w:t>
            </w:r>
            <w:r w:rsidR="0029582D">
              <w:rPr>
                <w:sz w:val="28"/>
                <w:szCs w:val="28"/>
              </w:rPr>
              <w:t>ГТС</w:t>
            </w:r>
            <w:r w:rsidR="00AA523E" w:rsidRPr="00A34D37">
              <w:rPr>
                <w:sz w:val="28"/>
                <w:szCs w:val="28"/>
              </w:rPr>
              <w:t xml:space="preserve"> с заключениями объектовых </w:t>
            </w:r>
            <w:proofErr w:type="spellStart"/>
            <w:r w:rsidR="00AA523E" w:rsidRPr="00A34D37">
              <w:rPr>
                <w:sz w:val="28"/>
                <w:szCs w:val="28"/>
              </w:rPr>
              <w:t>противопаводковых</w:t>
            </w:r>
            <w:proofErr w:type="spellEnd"/>
            <w:r w:rsidR="00AA523E" w:rsidRPr="00A34D37">
              <w:rPr>
                <w:sz w:val="28"/>
                <w:szCs w:val="28"/>
              </w:rPr>
              <w:t xml:space="preserve"> комиссий.</w:t>
            </w:r>
          </w:p>
        </w:tc>
        <w:tc>
          <w:tcPr>
            <w:tcW w:w="2268" w:type="dxa"/>
          </w:tcPr>
          <w:p w:rsidR="00AA523E" w:rsidRPr="00A34D37" w:rsidRDefault="00AA523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</w:t>
            </w:r>
            <w:r w:rsidR="00142190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«УГОЧС»</w:t>
            </w:r>
          </w:p>
        </w:tc>
        <w:tc>
          <w:tcPr>
            <w:tcW w:w="2374" w:type="dxa"/>
          </w:tcPr>
          <w:p w:rsidR="00AA523E" w:rsidRPr="00A34D37" w:rsidRDefault="00AA523E" w:rsidP="00FF645C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AE3F90">
              <w:rPr>
                <w:sz w:val="28"/>
                <w:szCs w:val="28"/>
              </w:rPr>
              <w:t>1</w:t>
            </w:r>
            <w:r w:rsidR="006F4BB8">
              <w:rPr>
                <w:sz w:val="28"/>
                <w:szCs w:val="28"/>
              </w:rPr>
              <w:t>0</w:t>
            </w:r>
            <w:r w:rsidRPr="00A34D37">
              <w:rPr>
                <w:sz w:val="28"/>
                <w:szCs w:val="28"/>
              </w:rPr>
              <w:t>.04.201</w:t>
            </w:r>
            <w:r w:rsidR="00FF645C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г.</w:t>
            </w:r>
          </w:p>
        </w:tc>
      </w:tr>
      <w:tr w:rsidR="00AA523E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1709EE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4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1709EE" w:rsidP="009B64DF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Направление</w:t>
            </w:r>
            <w:r w:rsidR="00AD1BD2" w:rsidRPr="00A34D37">
              <w:rPr>
                <w:sz w:val="28"/>
                <w:szCs w:val="28"/>
              </w:rPr>
              <w:t xml:space="preserve"> </w:t>
            </w:r>
            <w:r w:rsidR="00AA523E" w:rsidRPr="00A34D37">
              <w:rPr>
                <w:sz w:val="28"/>
                <w:szCs w:val="28"/>
              </w:rPr>
              <w:t>в Министерство природных ресурсов Све</w:t>
            </w:r>
            <w:r w:rsidR="00AD1BD2" w:rsidRPr="00A34D37">
              <w:rPr>
                <w:sz w:val="28"/>
                <w:szCs w:val="28"/>
              </w:rPr>
              <w:t>рдловской области</w:t>
            </w:r>
            <w:r w:rsidR="0029582D">
              <w:t xml:space="preserve"> </w:t>
            </w:r>
            <w:r w:rsidR="0029582D" w:rsidRPr="0029582D">
              <w:rPr>
                <w:sz w:val="28"/>
                <w:szCs w:val="28"/>
              </w:rPr>
              <w:t>информации</w:t>
            </w:r>
            <w:r w:rsidR="00AD1BD2" w:rsidRPr="00A34D37">
              <w:rPr>
                <w:sz w:val="28"/>
                <w:szCs w:val="28"/>
              </w:rPr>
              <w:t xml:space="preserve"> </w:t>
            </w:r>
            <w:r w:rsidR="00AA523E" w:rsidRPr="00A34D37">
              <w:rPr>
                <w:sz w:val="28"/>
                <w:szCs w:val="28"/>
              </w:rPr>
              <w:t>о</w:t>
            </w:r>
            <w:r w:rsidR="009471E4">
              <w:rPr>
                <w:sz w:val="28"/>
                <w:szCs w:val="28"/>
              </w:rPr>
              <w:t>б объемах финансовых</w:t>
            </w:r>
            <w:r w:rsidR="00AA523E" w:rsidRPr="00A34D37">
              <w:rPr>
                <w:sz w:val="28"/>
                <w:szCs w:val="28"/>
              </w:rPr>
              <w:t xml:space="preserve"> средств, предусмотренных  на</w:t>
            </w:r>
            <w:r w:rsidR="00635DA4" w:rsidRPr="00A34D37">
              <w:rPr>
                <w:sz w:val="28"/>
                <w:szCs w:val="28"/>
              </w:rPr>
              <w:t xml:space="preserve"> </w:t>
            </w:r>
            <w:proofErr w:type="spellStart"/>
            <w:r w:rsidR="00635DA4" w:rsidRPr="00A34D37">
              <w:rPr>
                <w:sz w:val="28"/>
                <w:szCs w:val="28"/>
              </w:rPr>
              <w:t>противопавод</w:t>
            </w:r>
            <w:r w:rsidR="00AA523E" w:rsidRPr="00A34D37">
              <w:rPr>
                <w:sz w:val="28"/>
                <w:szCs w:val="28"/>
              </w:rPr>
              <w:t>ковые</w:t>
            </w:r>
            <w:proofErr w:type="spellEnd"/>
            <w:r w:rsidR="00AA523E" w:rsidRPr="00A34D37">
              <w:rPr>
                <w:sz w:val="28"/>
                <w:szCs w:val="28"/>
              </w:rPr>
              <w:t xml:space="preserve"> мероприятия.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AA523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</w:t>
            </w:r>
            <w:r w:rsidR="00B7135C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«УГОЧС»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AA523E" w:rsidP="00FF645C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5B3504">
              <w:rPr>
                <w:sz w:val="28"/>
                <w:szCs w:val="28"/>
              </w:rPr>
              <w:t>01</w:t>
            </w:r>
            <w:r w:rsidRPr="00A34D37">
              <w:rPr>
                <w:sz w:val="28"/>
                <w:szCs w:val="28"/>
              </w:rPr>
              <w:t>.04.201</w:t>
            </w:r>
            <w:r w:rsidR="00FF645C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г.</w:t>
            </w:r>
          </w:p>
        </w:tc>
      </w:tr>
      <w:tr w:rsidR="00AA523E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1709EE" w:rsidP="002A5255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5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997D19" w:rsidP="00FF645C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</w:t>
            </w:r>
            <w:r w:rsidR="00ED11AD" w:rsidRPr="00A34D37">
              <w:rPr>
                <w:sz w:val="28"/>
                <w:szCs w:val="28"/>
              </w:rPr>
              <w:t>аправление</w:t>
            </w:r>
            <w:r w:rsidR="00AA523E" w:rsidRPr="00A34D37">
              <w:rPr>
                <w:sz w:val="28"/>
                <w:szCs w:val="28"/>
              </w:rPr>
              <w:t xml:space="preserve"> в </w:t>
            </w:r>
            <w:r w:rsidR="007E1510">
              <w:rPr>
                <w:sz w:val="28"/>
                <w:szCs w:val="28"/>
              </w:rPr>
              <w:t>Министерство</w:t>
            </w:r>
            <w:r w:rsidR="00AA523E" w:rsidRPr="00A34D37">
              <w:rPr>
                <w:sz w:val="28"/>
                <w:szCs w:val="28"/>
              </w:rPr>
              <w:t xml:space="preserve"> общественной безопасности</w:t>
            </w:r>
            <w:r w:rsidRPr="00A34D37">
              <w:rPr>
                <w:sz w:val="28"/>
                <w:szCs w:val="28"/>
              </w:rPr>
              <w:t xml:space="preserve"> </w:t>
            </w:r>
            <w:r w:rsidR="00AA523E" w:rsidRPr="00A34D37">
              <w:rPr>
                <w:sz w:val="28"/>
                <w:szCs w:val="28"/>
              </w:rPr>
              <w:t>Сверд</w:t>
            </w:r>
            <w:r w:rsidR="00ED11AD" w:rsidRPr="00A34D37">
              <w:rPr>
                <w:sz w:val="28"/>
                <w:szCs w:val="28"/>
              </w:rPr>
              <w:t>ловской области данных</w:t>
            </w:r>
            <w:r w:rsidR="00AA523E" w:rsidRPr="00A34D37">
              <w:rPr>
                <w:sz w:val="28"/>
                <w:szCs w:val="28"/>
              </w:rPr>
              <w:t xml:space="preserve"> </w:t>
            </w:r>
            <w:r w:rsidR="0055203E">
              <w:rPr>
                <w:sz w:val="28"/>
                <w:szCs w:val="28"/>
              </w:rPr>
              <w:t xml:space="preserve">об объемах финансовых средств, израсходованных на </w:t>
            </w:r>
            <w:proofErr w:type="spellStart"/>
            <w:r w:rsidR="0055203E">
              <w:rPr>
                <w:sz w:val="28"/>
                <w:szCs w:val="28"/>
              </w:rPr>
              <w:t>противопаводковые</w:t>
            </w:r>
            <w:proofErr w:type="spellEnd"/>
            <w:r w:rsidR="0055203E">
              <w:rPr>
                <w:sz w:val="28"/>
                <w:szCs w:val="28"/>
              </w:rPr>
              <w:t xml:space="preserve"> мероприятия и </w:t>
            </w:r>
            <w:r w:rsidR="00AA523E" w:rsidRPr="00A34D37">
              <w:rPr>
                <w:sz w:val="28"/>
                <w:szCs w:val="28"/>
              </w:rPr>
              <w:t>ущербу</w:t>
            </w:r>
            <w:r w:rsidR="002567AB" w:rsidRPr="00A34D37">
              <w:rPr>
                <w:sz w:val="28"/>
                <w:szCs w:val="28"/>
              </w:rPr>
              <w:t>,</w:t>
            </w:r>
            <w:r w:rsidR="00AA523E" w:rsidRPr="00A34D37">
              <w:rPr>
                <w:sz w:val="28"/>
                <w:szCs w:val="28"/>
              </w:rPr>
              <w:t xml:space="preserve"> нанесенному весенним половодьем </w:t>
            </w:r>
            <w:r w:rsidR="00702EEE">
              <w:rPr>
                <w:sz w:val="28"/>
                <w:szCs w:val="28"/>
              </w:rPr>
              <w:t xml:space="preserve">и дождевыми паводками </w:t>
            </w:r>
            <w:r w:rsidR="00AA523E" w:rsidRPr="00A34D37">
              <w:rPr>
                <w:sz w:val="28"/>
                <w:szCs w:val="28"/>
              </w:rPr>
              <w:t>в 201</w:t>
            </w:r>
            <w:r w:rsidR="00FF645C">
              <w:rPr>
                <w:sz w:val="28"/>
                <w:szCs w:val="28"/>
              </w:rPr>
              <w:t>9</w:t>
            </w:r>
            <w:r w:rsidR="00AA523E" w:rsidRPr="00A34D37">
              <w:rPr>
                <w:sz w:val="28"/>
                <w:szCs w:val="28"/>
              </w:rPr>
              <w:t xml:space="preserve"> году.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AA523E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</w:t>
            </w:r>
            <w:r w:rsidR="00B7135C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«УГОЧС»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3E" w:rsidRPr="00A34D37" w:rsidRDefault="00AA523E" w:rsidP="00FF645C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 xml:space="preserve">до </w:t>
            </w:r>
            <w:r w:rsidR="0055203E">
              <w:rPr>
                <w:sz w:val="28"/>
                <w:szCs w:val="28"/>
              </w:rPr>
              <w:t>3</w:t>
            </w:r>
            <w:r w:rsidR="00E17AF0">
              <w:rPr>
                <w:sz w:val="28"/>
                <w:szCs w:val="28"/>
              </w:rPr>
              <w:t>1</w:t>
            </w:r>
            <w:r w:rsidRPr="00A34D37">
              <w:rPr>
                <w:sz w:val="28"/>
                <w:szCs w:val="28"/>
              </w:rPr>
              <w:t>.0</w:t>
            </w:r>
            <w:r w:rsidR="0055203E">
              <w:rPr>
                <w:sz w:val="28"/>
                <w:szCs w:val="28"/>
              </w:rPr>
              <w:t>7</w:t>
            </w:r>
            <w:r w:rsidRPr="00A34D37">
              <w:rPr>
                <w:sz w:val="28"/>
                <w:szCs w:val="28"/>
              </w:rPr>
              <w:t>.201</w:t>
            </w:r>
            <w:r w:rsidR="00FF645C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г</w:t>
            </w:r>
            <w:r w:rsidR="00905AC7">
              <w:rPr>
                <w:sz w:val="28"/>
                <w:szCs w:val="28"/>
              </w:rPr>
              <w:t>.</w:t>
            </w:r>
          </w:p>
        </w:tc>
      </w:tr>
      <w:tr w:rsidR="00905AC7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Pr="00A34D37" w:rsidRDefault="00905AC7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6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Pr="00A34D37" w:rsidRDefault="00905AC7" w:rsidP="009B64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Уточнение списков жителей</w:t>
            </w:r>
            <w:r w:rsidR="0029582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проживающих в зонах возможных подтоплений во время паводка</w:t>
            </w:r>
            <w:r w:rsidR="0029582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на случай экстренной эвакуации. Определ</w:t>
            </w:r>
            <w:r w:rsidR="0029582D">
              <w:rPr>
                <w:sz w:val="28"/>
                <w:szCs w:val="28"/>
              </w:rPr>
              <w:t>ение</w:t>
            </w:r>
            <w:r>
              <w:rPr>
                <w:sz w:val="28"/>
                <w:szCs w:val="28"/>
              </w:rPr>
              <w:t xml:space="preserve"> мест временного размещения эвакуируемого населения и мероприяти</w:t>
            </w:r>
            <w:r w:rsidR="0029582D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по его первоочередному</w:t>
            </w:r>
            <w:r w:rsidR="00C03C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жизнеобеспечению.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Pr="00A34D37" w:rsidRDefault="000D0497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905AC7">
              <w:rPr>
                <w:sz w:val="28"/>
                <w:szCs w:val="28"/>
              </w:rPr>
              <w:t>лавы Красногорског</w:t>
            </w:r>
            <w:r w:rsidR="004F715E">
              <w:rPr>
                <w:sz w:val="28"/>
                <w:szCs w:val="28"/>
              </w:rPr>
              <w:t>о</w:t>
            </w:r>
            <w:r w:rsidR="00905AC7">
              <w:rPr>
                <w:sz w:val="28"/>
                <w:szCs w:val="28"/>
              </w:rPr>
              <w:t xml:space="preserve"> и </w:t>
            </w:r>
            <w:proofErr w:type="spellStart"/>
            <w:r w:rsidR="00905AC7">
              <w:rPr>
                <w:sz w:val="28"/>
                <w:szCs w:val="28"/>
              </w:rPr>
              <w:t>Синарского</w:t>
            </w:r>
            <w:proofErr w:type="spellEnd"/>
            <w:r w:rsidR="00905AC7">
              <w:rPr>
                <w:sz w:val="28"/>
                <w:szCs w:val="28"/>
              </w:rPr>
              <w:t xml:space="preserve"> районов, МКУ «УГОЧС»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Pr="00A34D37" w:rsidRDefault="004F715E" w:rsidP="00BA78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05AC7">
              <w:rPr>
                <w:sz w:val="28"/>
                <w:szCs w:val="28"/>
              </w:rPr>
              <w:t>о 15.03.201</w:t>
            </w:r>
            <w:r w:rsidR="00BA78E4">
              <w:rPr>
                <w:sz w:val="28"/>
                <w:szCs w:val="28"/>
              </w:rPr>
              <w:t>9</w:t>
            </w:r>
            <w:r w:rsidR="00905AC7">
              <w:rPr>
                <w:sz w:val="28"/>
                <w:szCs w:val="28"/>
              </w:rPr>
              <w:t xml:space="preserve"> г.</w:t>
            </w:r>
          </w:p>
        </w:tc>
      </w:tr>
      <w:tr w:rsidR="00905AC7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Default="00905AC7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A5255">
              <w:rPr>
                <w:sz w:val="28"/>
                <w:szCs w:val="28"/>
              </w:rPr>
              <w:t>7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Default="008925B5" w:rsidP="00BA78E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Ежесуточно</w:t>
            </w:r>
            <w:r w:rsidR="004F715E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</w:t>
            </w:r>
            <w:r w:rsidR="004F715E">
              <w:rPr>
                <w:sz w:val="28"/>
                <w:szCs w:val="28"/>
              </w:rPr>
              <w:t>направление</w:t>
            </w:r>
            <w:r>
              <w:rPr>
                <w:sz w:val="28"/>
                <w:szCs w:val="28"/>
              </w:rPr>
              <w:t xml:space="preserve"> в адрес </w:t>
            </w:r>
            <w:r w:rsidR="00BA78E4">
              <w:rPr>
                <w:sz w:val="28"/>
                <w:szCs w:val="28"/>
              </w:rPr>
              <w:t xml:space="preserve">ответственного за координацию мероприятий по безаварийному пропуску весеннего половодья и </w:t>
            </w:r>
            <w:r w:rsidR="00BA78E4">
              <w:rPr>
                <w:sz w:val="28"/>
                <w:szCs w:val="28"/>
              </w:rPr>
              <w:lastRenderedPageBreak/>
              <w:t xml:space="preserve">дождевых паводков 6-го </w:t>
            </w:r>
            <w:proofErr w:type="spellStart"/>
            <w:r w:rsidR="00BA78E4">
              <w:rPr>
                <w:sz w:val="28"/>
                <w:szCs w:val="28"/>
              </w:rPr>
              <w:t>паводкоопасного</w:t>
            </w:r>
            <w:proofErr w:type="spellEnd"/>
            <w:r w:rsidR="00BA78E4">
              <w:rPr>
                <w:sz w:val="28"/>
                <w:szCs w:val="28"/>
              </w:rPr>
              <w:t xml:space="preserve"> направления </w:t>
            </w:r>
            <w:r>
              <w:rPr>
                <w:sz w:val="28"/>
                <w:szCs w:val="28"/>
              </w:rPr>
              <w:t>донесения по формам, согласно приложениям №</w:t>
            </w:r>
            <w:r w:rsidR="00A0534E">
              <w:rPr>
                <w:sz w:val="28"/>
                <w:szCs w:val="28"/>
              </w:rPr>
              <w:t xml:space="preserve"> </w:t>
            </w:r>
            <w:r w:rsidR="00BA78E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="00BA78E4">
              <w:rPr>
                <w:sz w:val="28"/>
                <w:szCs w:val="28"/>
              </w:rPr>
              <w:t xml:space="preserve"> 3</w:t>
            </w:r>
            <w:r>
              <w:rPr>
                <w:sz w:val="28"/>
                <w:szCs w:val="28"/>
              </w:rPr>
              <w:t xml:space="preserve"> </w:t>
            </w:r>
            <w:r w:rsidR="004F715E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распоряжени</w:t>
            </w:r>
            <w:r w:rsidR="004F715E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</w:t>
            </w:r>
            <w:r w:rsidRPr="008925B5">
              <w:rPr>
                <w:sz w:val="28"/>
                <w:szCs w:val="28"/>
              </w:rPr>
              <w:t xml:space="preserve">Правительства Свердловской области </w:t>
            </w:r>
            <w:r w:rsidR="007A37F4">
              <w:rPr>
                <w:sz w:val="28"/>
                <w:szCs w:val="28"/>
              </w:rPr>
              <w:t xml:space="preserve">от </w:t>
            </w:r>
            <w:r w:rsidR="00BA78E4">
              <w:rPr>
                <w:sz w:val="28"/>
                <w:szCs w:val="28"/>
              </w:rPr>
              <w:t>21</w:t>
            </w:r>
            <w:r w:rsidR="007A37F4">
              <w:rPr>
                <w:sz w:val="28"/>
                <w:szCs w:val="28"/>
              </w:rPr>
              <w:t>.1</w:t>
            </w:r>
            <w:r w:rsidR="00BA78E4">
              <w:rPr>
                <w:sz w:val="28"/>
                <w:szCs w:val="28"/>
              </w:rPr>
              <w:t>1</w:t>
            </w:r>
            <w:r w:rsidR="007A37F4">
              <w:rPr>
                <w:sz w:val="28"/>
                <w:szCs w:val="28"/>
              </w:rPr>
              <w:t>.201</w:t>
            </w:r>
            <w:r w:rsidR="00BA78E4">
              <w:rPr>
                <w:sz w:val="28"/>
                <w:szCs w:val="28"/>
              </w:rPr>
              <w:t>8</w:t>
            </w:r>
            <w:r w:rsidR="007A37F4">
              <w:rPr>
                <w:sz w:val="28"/>
                <w:szCs w:val="28"/>
              </w:rPr>
              <w:t xml:space="preserve"> года </w:t>
            </w:r>
            <w:r w:rsidR="007A37F4" w:rsidRPr="007A37F4">
              <w:rPr>
                <w:sz w:val="28"/>
                <w:szCs w:val="28"/>
              </w:rPr>
              <w:t>№ 7</w:t>
            </w:r>
            <w:r w:rsidR="00BA78E4">
              <w:rPr>
                <w:sz w:val="28"/>
                <w:szCs w:val="28"/>
              </w:rPr>
              <w:t>08</w:t>
            </w:r>
            <w:r w:rsidR="007A37F4" w:rsidRPr="007A37F4">
              <w:rPr>
                <w:sz w:val="28"/>
                <w:szCs w:val="28"/>
              </w:rPr>
              <w:t>-РП «О мерах по подготовке и пропуску весеннего половодья, дождевых паводков в 201</w:t>
            </w:r>
            <w:r w:rsidR="00BA78E4">
              <w:rPr>
                <w:sz w:val="28"/>
                <w:szCs w:val="28"/>
              </w:rPr>
              <w:t>9</w:t>
            </w:r>
            <w:r w:rsidR="007A37F4" w:rsidRPr="007A37F4">
              <w:rPr>
                <w:sz w:val="28"/>
                <w:szCs w:val="28"/>
              </w:rPr>
              <w:t xml:space="preserve"> году</w:t>
            </w:r>
            <w:r w:rsidR="007A37F4">
              <w:rPr>
                <w:sz w:val="28"/>
                <w:szCs w:val="28"/>
              </w:rPr>
              <w:t xml:space="preserve">» и </w:t>
            </w:r>
            <w:r w:rsidR="009918A4">
              <w:rPr>
                <w:sz w:val="28"/>
                <w:szCs w:val="28"/>
              </w:rPr>
              <w:t>информации о наполнении водохранилищ.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Default="008925B5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ЕДДС МКУ «УГОЧС»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C7" w:rsidRDefault="00797D08" w:rsidP="00BA78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</w:t>
            </w:r>
            <w:r w:rsidR="001634BD">
              <w:rPr>
                <w:sz w:val="28"/>
                <w:szCs w:val="28"/>
              </w:rPr>
              <w:t>.04.</w:t>
            </w:r>
            <w:r>
              <w:rPr>
                <w:sz w:val="28"/>
                <w:szCs w:val="28"/>
              </w:rPr>
              <w:t>201</w:t>
            </w:r>
            <w:r w:rsidR="00BA78E4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г</w:t>
            </w:r>
            <w:r w:rsidR="001634B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7A5455" w:rsidRPr="007A5455">
              <w:rPr>
                <w:sz w:val="28"/>
                <w:szCs w:val="28"/>
              </w:rPr>
              <w:t xml:space="preserve">до особого распоряжения </w:t>
            </w:r>
            <w:proofErr w:type="spellStart"/>
            <w:r w:rsidR="007A5455" w:rsidRPr="007A5455">
              <w:rPr>
                <w:sz w:val="28"/>
                <w:szCs w:val="28"/>
              </w:rPr>
              <w:t>противопаводков</w:t>
            </w:r>
            <w:r w:rsidR="007A5455" w:rsidRPr="007A5455">
              <w:rPr>
                <w:sz w:val="28"/>
                <w:szCs w:val="28"/>
              </w:rPr>
              <w:lastRenderedPageBreak/>
              <w:t>ой</w:t>
            </w:r>
            <w:proofErr w:type="spellEnd"/>
            <w:r w:rsidR="007A5455" w:rsidRPr="007A5455">
              <w:rPr>
                <w:sz w:val="28"/>
                <w:szCs w:val="28"/>
              </w:rPr>
              <w:t xml:space="preserve"> подкомиссии комиссии Правительства Свердловской области по предупреждению и ликвидации чрезвычайных ситуации и обеспечению пожарной безопасности</w:t>
            </w:r>
          </w:p>
        </w:tc>
      </w:tr>
      <w:tr w:rsidR="005B3504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504" w:rsidRDefault="005B3504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2A5255">
              <w:rPr>
                <w:sz w:val="28"/>
                <w:szCs w:val="28"/>
              </w:rPr>
              <w:t>8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504" w:rsidRDefault="005B3504" w:rsidP="00BA78E4">
            <w:pPr>
              <w:jc w:val="both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Направление в Главное управление Министерства РФ по делам гражданской обороны, чрезвычайным ситуациям и ликвидации последствий стихийных бедствий по Свердловской области</w:t>
            </w:r>
            <w:r>
              <w:rPr>
                <w:sz w:val="28"/>
                <w:szCs w:val="28"/>
              </w:rPr>
              <w:t xml:space="preserve"> и Министерство природных ресурсов Свердловской области</w:t>
            </w:r>
            <w:r w:rsidRPr="00A34D37">
              <w:rPr>
                <w:sz w:val="28"/>
                <w:szCs w:val="28"/>
              </w:rPr>
              <w:t xml:space="preserve"> актов </w:t>
            </w:r>
            <w:r>
              <w:rPr>
                <w:sz w:val="28"/>
                <w:szCs w:val="28"/>
              </w:rPr>
              <w:t>после</w:t>
            </w:r>
            <w:r w:rsidRPr="00A34D37">
              <w:rPr>
                <w:sz w:val="28"/>
                <w:szCs w:val="28"/>
              </w:rPr>
              <w:t xml:space="preserve">паводкового обследования </w:t>
            </w:r>
            <w:r w:rsidR="004F715E">
              <w:rPr>
                <w:sz w:val="28"/>
                <w:szCs w:val="28"/>
              </w:rPr>
              <w:t>ГТС</w:t>
            </w:r>
            <w:r w:rsidRPr="00A34D37">
              <w:rPr>
                <w:sz w:val="28"/>
                <w:szCs w:val="28"/>
              </w:rPr>
              <w:t xml:space="preserve"> с заключениями объектовых </w:t>
            </w:r>
            <w:proofErr w:type="spellStart"/>
            <w:r w:rsidRPr="00A34D37">
              <w:rPr>
                <w:sz w:val="28"/>
                <w:szCs w:val="28"/>
              </w:rPr>
              <w:t>противопаводковых</w:t>
            </w:r>
            <w:proofErr w:type="spellEnd"/>
            <w:r w:rsidRPr="00A34D37">
              <w:rPr>
                <w:sz w:val="28"/>
                <w:szCs w:val="28"/>
              </w:rPr>
              <w:t xml:space="preserve"> комиссий.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504" w:rsidRDefault="005B3504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</w:t>
            </w:r>
            <w:r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«УГОЧС»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504" w:rsidRDefault="005211FF" w:rsidP="00BA78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B3504">
              <w:rPr>
                <w:sz w:val="28"/>
                <w:szCs w:val="28"/>
              </w:rPr>
              <w:t>о 10.09.201</w:t>
            </w:r>
            <w:r w:rsidR="00BA78E4">
              <w:rPr>
                <w:sz w:val="28"/>
                <w:szCs w:val="28"/>
              </w:rPr>
              <w:t>9</w:t>
            </w:r>
            <w:r w:rsidR="005B3504">
              <w:rPr>
                <w:sz w:val="28"/>
                <w:szCs w:val="28"/>
              </w:rPr>
              <w:t xml:space="preserve"> г.</w:t>
            </w:r>
          </w:p>
        </w:tc>
      </w:tr>
      <w:tr w:rsidR="007214A3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A3" w:rsidRDefault="007214A3" w:rsidP="002A52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A3" w:rsidRPr="00A34D37" w:rsidRDefault="007214A3" w:rsidP="00C15A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мониторинга паводковой обстановки, взаимодействия по своевременному сбору и обмену информацией между </w:t>
            </w:r>
            <w:r w:rsidR="00C15A77">
              <w:rPr>
                <w:sz w:val="28"/>
                <w:szCs w:val="28"/>
              </w:rPr>
              <w:t xml:space="preserve">едиными дежурно-диспетчерскими службами </w:t>
            </w:r>
            <w:r>
              <w:rPr>
                <w:sz w:val="28"/>
                <w:szCs w:val="28"/>
              </w:rPr>
              <w:t xml:space="preserve"> и </w:t>
            </w:r>
            <w:proofErr w:type="gramStart"/>
            <w:r w:rsidR="00C15A77">
              <w:rPr>
                <w:sz w:val="28"/>
                <w:szCs w:val="28"/>
              </w:rPr>
              <w:t>ответственным</w:t>
            </w:r>
            <w:proofErr w:type="gramEnd"/>
            <w:r w:rsidR="00C15A77">
              <w:rPr>
                <w:sz w:val="28"/>
                <w:szCs w:val="28"/>
              </w:rPr>
              <w:t xml:space="preserve"> за координацию мероприятий по 6-му </w:t>
            </w:r>
            <w:proofErr w:type="spellStart"/>
            <w:r w:rsidR="00C15A77">
              <w:rPr>
                <w:sz w:val="28"/>
                <w:szCs w:val="28"/>
              </w:rPr>
              <w:t>паводкоопасному</w:t>
            </w:r>
            <w:proofErr w:type="spellEnd"/>
            <w:r w:rsidR="00C15A77">
              <w:rPr>
                <w:sz w:val="28"/>
                <w:szCs w:val="28"/>
              </w:rPr>
              <w:t xml:space="preserve"> направлению, собственниками, эксплуатирующими ГТС, предприятиями.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A3" w:rsidRPr="00A34D37" w:rsidRDefault="00C15A77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ЕДДС МКУ «УГОЧС»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A3" w:rsidRDefault="00C15A77" w:rsidP="00BA78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0A04B0" w:rsidRPr="00A34D37" w:rsidTr="007214A3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4B0" w:rsidRDefault="007214A3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4B0" w:rsidRPr="00A34D37" w:rsidRDefault="004F715E" w:rsidP="009B64DF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</w:t>
            </w:r>
            <w:r w:rsidR="000A04B0">
              <w:rPr>
                <w:sz w:val="28"/>
                <w:szCs w:val="28"/>
              </w:rPr>
              <w:t>онтроль за</w:t>
            </w:r>
            <w:proofErr w:type="gramEnd"/>
            <w:r w:rsidR="000A04B0">
              <w:rPr>
                <w:sz w:val="28"/>
                <w:szCs w:val="28"/>
              </w:rPr>
              <w:t xml:space="preserve"> недопущением строительства нового жилья, садовых и дачных строений, объектов производственного и социального назначения, транспортной и энергетической</w:t>
            </w:r>
            <w:r w:rsidR="00475D09">
              <w:rPr>
                <w:sz w:val="28"/>
                <w:szCs w:val="28"/>
              </w:rPr>
              <w:t xml:space="preserve"> инфраструктуры в зонах возможного затопления (подтопления), отраженных в документах территориального планирования муниципального</w:t>
            </w:r>
            <w:r w:rsidR="001634BD">
              <w:rPr>
                <w:sz w:val="28"/>
                <w:szCs w:val="28"/>
              </w:rPr>
              <w:t xml:space="preserve"> </w:t>
            </w:r>
            <w:r w:rsidR="00475D09">
              <w:rPr>
                <w:sz w:val="28"/>
                <w:szCs w:val="28"/>
              </w:rPr>
              <w:t>образования.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4B0" w:rsidRPr="00A34D37" w:rsidRDefault="004F715E" w:rsidP="00163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ОМС «</w:t>
            </w:r>
            <w:r w:rsidR="00DE724D" w:rsidRPr="00DE724D">
              <w:rPr>
                <w:sz w:val="28"/>
                <w:szCs w:val="28"/>
              </w:rPr>
              <w:t>Комитет по архитектуре и градостроительству</w:t>
            </w:r>
            <w:r>
              <w:rPr>
                <w:sz w:val="28"/>
                <w:szCs w:val="28"/>
              </w:rPr>
              <w:t xml:space="preserve"> города Каменска-Уральского»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4B0" w:rsidRDefault="002E2FF3" w:rsidP="007E15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55E9D" w:rsidRPr="00A34D37" w:rsidTr="007214A3">
        <w:trPr>
          <w:trHeight w:val="396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9D" w:rsidRDefault="000A6AD6" w:rsidP="007214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7214A3">
              <w:rPr>
                <w:sz w:val="28"/>
                <w:szCs w:val="28"/>
              </w:rPr>
              <w:t>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9D" w:rsidRDefault="004F715E" w:rsidP="009B64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взаимодействия с собственниками ГТС и организациями, эксплуатирующими ГТС</w:t>
            </w:r>
            <w:r w:rsidR="000A4913">
              <w:rPr>
                <w:sz w:val="28"/>
                <w:szCs w:val="28"/>
              </w:rPr>
              <w:t xml:space="preserve">, </w:t>
            </w:r>
            <w:r w:rsidR="000A4913" w:rsidRPr="000A4913">
              <w:rPr>
                <w:sz w:val="28"/>
                <w:szCs w:val="28"/>
              </w:rPr>
              <w:t xml:space="preserve">администрациями населенных пунктов </w:t>
            </w:r>
            <w:proofErr w:type="spellStart"/>
            <w:r w:rsidR="000A4913" w:rsidRPr="000A4913">
              <w:rPr>
                <w:sz w:val="28"/>
                <w:szCs w:val="28"/>
              </w:rPr>
              <w:t>Катайского</w:t>
            </w:r>
            <w:proofErr w:type="spellEnd"/>
            <w:r w:rsidR="000A4913" w:rsidRPr="000A4913">
              <w:rPr>
                <w:sz w:val="28"/>
                <w:szCs w:val="28"/>
              </w:rPr>
              <w:t xml:space="preserve"> и </w:t>
            </w:r>
            <w:proofErr w:type="spellStart"/>
            <w:r w:rsidR="000A4913" w:rsidRPr="000A4913">
              <w:rPr>
                <w:sz w:val="28"/>
                <w:szCs w:val="28"/>
              </w:rPr>
              <w:t>Далматовского</w:t>
            </w:r>
            <w:proofErr w:type="spellEnd"/>
            <w:r w:rsidR="000A4913" w:rsidRPr="000A4913">
              <w:rPr>
                <w:sz w:val="28"/>
                <w:szCs w:val="28"/>
              </w:rPr>
              <w:t xml:space="preserve"> районов Курганской области,</w:t>
            </w:r>
            <w:r w:rsidR="000A4913">
              <w:rPr>
                <w:sz w:val="28"/>
                <w:szCs w:val="28"/>
              </w:rPr>
              <w:t xml:space="preserve"> расположенными ниже по течению</w:t>
            </w:r>
            <w:r>
              <w:rPr>
                <w:sz w:val="28"/>
                <w:szCs w:val="28"/>
              </w:rPr>
              <w:t xml:space="preserve"> при увеличении или уменьшении сбросных расходов воды в нижний бьеф плотины</w:t>
            </w:r>
            <w:r w:rsidR="00A52776">
              <w:rPr>
                <w:sz w:val="28"/>
                <w:szCs w:val="28"/>
              </w:rPr>
              <w:t>, применяя в практической работе</w:t>
            </w:r>
            <w:r w:rsidR="00C03C08">
              <w:rPr>
                <w:sz w:val="28"/>
                <w:szCs w:val="28"/>
              </w:rPr>
              <w:t xml:space="preserve"> схемы взаимодействия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9D" w:rsidRPr="00DE724D" w:rsidRDefault="00C7255D" w:rsidP="007E1510">
            <w:pPr>
              <w:jc w:val="center"/>
              <w:rPr>
                <w:sz w:val="28"/>
                <w:szCs w:val="28"/>
              </w:rPr>
            </w:pPr>
            <w:r w:rsidRPr="00A34D37">
              <w:rPr>
                <w:sz w:val="28"/>
                <w:szCs w:val="28"/>
              </w:rPr>
              <w:t>МКУ</w:t>
            </w:r>
            <w:r>
              <w:rPr>
                <w:sz w:val="28"/>
                <w:szCs w:val="28"/>
              </w:rPr>
              <w:t xml:space="preserve"> </w:t>
            </w:r>
            <w:r w:rsidRPr="00A34D37">
              <w:rPr>
                <w:sz w:val="28"/>
                <w:szCs w:val="28"/>
              </w:rPr>
              <w:t>«УГОЧС»</w:t>
            </w:r>
            <w:r>
              <w:rPr>
                <w:sz w:val="28"/>
                <w:szCs w:val="28"/>
              </w:rPr>
              <w:t>, собственники ГТС</w:t>
            </w:r>
            <w:r w:rsidR="00D33559">
              <w:rPr>
                <w:sz w:val="28"/>
                <w:szCs w:val="28"/>
              </w:rPr>
              <w:t xml:space="preserve"> </w:t>
            </w:r>
            <w:r w:rsidR="00D33559" w:rsidRPr="00D33559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9D" w:rsidRDefault="00C7255D" w:rsidP="007214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</w:t>
            </w:r>
            <w:r w:rsidR="001634BD">
              <w:rPr>
                <w:sz w:val="28"/>
                <w:szCs w:val="28"/>
              </w:rPr>
              <w:t>.04.201</w:t>
            </w:r>
            <w:r w:rsidR="007214A3">
              <w:rPr>
                <w:sz w:val="28"/>
                <w:szCs w:val="28"/>
              </w:rPr>
              <w:t>9</w:t>
            </w:r>
            <w:r w:rsidR="001634BD">
              <w:rPr>
                <w:sz w:val="28"/>
                <w:szCs w:val="28"/>
              </w:rPr>
              <w:t xml:space="preserve"> г. </w:t>
            </w:r>
            <w:r w:rsidR="00FE3BEE">
              <w:rPr>
                <w:sz w:val="28"/>
                <w:szCs w:val="28"/>
              </w:rPr>
              <w:t>по 01</w:t>
            </w:r>
            <w:r w:rsidR="001634BD">
              <w:rPr>
                <w:sz w:val="28"/>
                <w:szCs w:val="28"/>
              </w:rPr>
              <w:t>.07.201</w:t>
            </w:r>
            <w:r w:rsidR="007214A3">
              <w:rPr>
                <w:sz w:val="28"/>
                <w:szCs w:val="28"/>
              </w:rPr>
              <w:t>9</w:t>
            </w:r>
            <w:r w:rsidR="001634BD">
              <w:rPr>
                <w:sz w:val="28"/>
                <w:szCs w:val="28"/>
              </w:rPr>
              <w:t xml:space="preserve"> г.</w:t>
            </w:r>
          </w:p>
        </w:tc>
      </w:tr>
    </w:tbl>
    <w:p w:rsidR="000B1370" w:rsidRDefault="000B1370" w:rsidP="0075472D">
      <w:pPr>
        <w:jc w:val="center"/>
        <w:rPr>
          <w:sz w:val="28"/>
          <w:szCs w:val="28"/>
        </w:rPr>
      </w:pPr>
    </w:p>
    <w:p w:rsidR="000B1370" w:rsidRDefault="000B1370" w:rsidP="0075472D">
      <w:pPr>
        <w:jc w:val="center"/>
        <w:rPr>
          <w:sz w:val="28"/>
          <w:szCs w:val="28"/>
        </w:rPr>
      </w:pPr>
    </w:p>
    <w:p w:rsidR="0075472D" w:rsidRDefault="00ED11AD" w:rsidP="0075472D">
      <w:pPr>
        <w:jc w:val="center"/>
        <w:rPr>
          <w:sz w:val="28"/>
          <w:szCs w:val="28"/>
        </w:rPr>
      </w:pPr>
      <w:r w:rsidRPr="00A34D37">
        <w:rPr>
          <w:sz w:val="28"/>
          <w:szCs w:val="28"/>
        </w:rPr>
        <w:t xml:space="preserve">Список </w:t>
      </w:r>
      <w:r w:rsidR="00B7135C">
        <w:rPr>
          <w:sz w:val="28"/>
          <w:szCs w:val="28"/>
        </w:rPr>
        <w:t xml:space="preserve">применяемых </w:t>
      </w:r>
      <w:r w:rsidRPr="00A34D37">
        <w:rPr>
          <w:sz w:val="28"/>
          <w:szCs w:val="28"/>
        </w:rPr>
        <w:t>сокращений:</w:t>
      </w:r>
    </w:p>
    <w:p w:rsidR="00D33559" w:rsidRPr="00A34D37" w:rsidRDefault="00D33559" w:rsidP="0075472D">
      <w:pPr>
        <w:jc w:val="center"/>
        <w:rPr>
          <w:sz w:val="28"/>
          <w:szCs w:val="28"/>
        </w:rPr>
      </w:pPr>
    </w:p>
    <w:p w:rsidR="00ED11AD" w:rsidRPr="00A34D37" w:rsidRDefault="00ED11AD" w:rsidP="000254AD">
      <w:pPr>
        <w:numPr>
          <w:ilvl w:val="0"/>
          <w:numId w:val="4"/>
        </w:numPr>
        <w:rPr>
          <w:sz w:val="28"/>
          <w:szCs w:val="28"/>
        </w:rPr>
      </w:pPr>
      <w:r w:rsidRPr="00A34D37">
        <w:rPr>
          <w:sz w:val="28"/>
          <w:szCs w:val="28"/>
        </w:rPr>
        <w:t xml:space="preserve">ГТС – гидротехнические </w:t>
      </w:r>
      <w:r w:rsidR="00F21FC3">
        <w:rPr>
          <w:sz w:val="28"/>
          <w:szCs w:val="28"/>
        </w:rPr>
        <w:t>с</w:t>
      </w:r>
      <w:r w:rsidR="00F21FC3" w:rsidRPr="00A34D37">
        <w:rPr>
          <w:sz w:val="28"/>
          <w:szCs w:val="28"/>
        </w:rPr>
        <w:t>ооружения</w:t>
      </w:r>
      <w:r w:rsidR="001634BD">
        <w:rPr>
          <w:sz w:val="28"/>
          <w:szCs w:val="28"/>
        </w:rPr>
        <w:t>;</w:t>
      </w:r>
    </w:p>
    <w:p w:rsidR="00CB42CE" w:rsidRPr="001802B3" w:rsidRDefault="00ED11AD" w:rsidP="004503A3">
      <w:pPr>
        <w:numPr>
          <w:ilvl w:val="0"/>
          <w:numId w:val="4"/>
        </w:numPr>
        <w:ind w:left="709"/>
        <w:jc w:val="both"/>
        <w:rPr>
          <w:sz w:val="28"/>
          <w:szCs w:val="28"/>
        </w:rPr>
      </w:pPr>
      <w:r w:rsidRPr="001802B3">
        <w:rPr>
          <w:sz w:val="28"/>
          <w:szCs w:val="28"/>
        </w:rPr>
        <w:t>МКУ «УГОЧС» - муниципальное казённое учреждение «Управление по делам гражданской</w:t>
      </w:r>
      <w:r w:rsidR="004503A3" w:rsidRPr="001802B3">
        <w:rPr>
          <w:sz w:val="28"/>
          <w:szCs w:val="28"/>
        </w:rPr>
        <w:t xml:space="preserve"> </w:t>
      </w:r>
      <w:r w:rsidRPr="001802B3">
        <w:rPr>
          <w:sz w:val="28"/>
          <w:szCs w:val="28"/>
        </w:rPr>
        <w:t>обороны и чрезвычайным ситуациям города Каменска-Уральского»</w:t>
      </w:r>
      <w:r w:rsidR="001634BD">
        <w:rPr>
          <w:sz w:val="28"/>
          <w:szCs w:val="28"/>
        </w:rPr>
        <w:t>;</w:t>
      </w:r>
    </w:p>
    <w:p w:rsidR="0078422E" w:rsidRDefault="0078422E" w:rsidP="009A1B1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ЕДДС МКУ «УГОЧС»</w:t>
      </w:r>
      <w:r w:rsidR="00723B74">
        <w:rPr>
          <w:sz w:val="28"/>
          <w:szCs w:val="28"/>
        </w:rPr>
        <w:t xml:space="preserve"> </w:t>
      </w:r>
      <w:r>
        <w:rPr>
          <w:sz w:val="28"/>
          <w:szCs w:val="28"/>
        </w:rPr>
        <w:t>- Единая дежурно-диспетчерская служба</w:t>
      </w:r>
      <w:r w:rsidR="00F21FC3">
        <w:rPr>
          <w:sz w:val="28"/>
          <w:szCs w:val="28"/>
        </w:rPr>
        <w:t xml:space="preserve"> муниципального образования город Каменск-</w:t>
      </w:r>
      <w:r w:rsidR="001802B3">
        <w:rPr>
          <w:sz w:val="28"/>
          <w:szCs w:val="28"/>
        </w:rPr>
        <w:t>У</w:t>
      </w:r>
      <w:r w:rsidR="00F21FC3">
        <w:rPr>
          <w:sz w:val="28"/>
          <w:szCs w:val="28"/>
        </w:rPr>
        <w:t>ральс</w:t>
      </w:r>
      <w:r w:rsidR="001634BD">
        <w:rPr>
          <w:sz w:val="28"/>
          <w:szCs w:val="28"/>
        </w:rPr>
        <w:t>кий;</w:t>
      </w:r>
    </w:p>
    <w:p w:rsidR="00CB42CE" w:rsidRPr="00A34D37" w:rsidRDefault="00A21643" w:rsidP="009A1B13">
      <w:pPr>
        <w:numPr>
          <w:ilvl w:val="0"/>
          <w:numId w:val="4"/>
        </w:numPr>
        <w:jc w:val="both"/>
        <w:rPr>
          <w:sz w:val="28"/>
          <w:szCs w:val="28"/>
        </w:rPr>
      </w:pPr>
      <w:r w:rsidRPr="00A34D37">
        <w:rPr>
          <w:sz w:val="28"/>
          <w:szCs w:val="28"/>
        </w:rPr>
        <w:t>МКУ «УГХ» - муниципальное казённое учреждение «У</w:t>
      </w:r>
      <w:r w:rsidR="001634BD">
        <w:rPr>
          <w:sz w:val="28"/>
          <w:szCs w:val="28"/>
        </w:rPr>
        <w:t>правление городского хозяйства»;</w:t>
      </w:r>
    </w:p>
    <w:p w:rsidR="00CB42CE" w:rsidRPr="00A34D37" w:rsidRDefault="00CB42CE" w:rsidP="009A1B13">
      <w:pPr>
        <w:numPr>
          <w:ilvl w:val="0"/>
          <w:numId w:val="4"/>
        </w:numPr>
        <w:jc w:val="both"/>
        <w:rPr>
          <w:sz w:val="28"/>
          <w:szCs w:val="28"/>
        </w:rPr>
      </w:pPr>
      <w:r w:rsidRPr="00A34D37">
        <w:rPr>
          <w:sz w:val="28"/>
          <w:szCs w:val="28"/>
        </w:rPr>
        <w:t xml:space="preserve">АО «ГВБ» - АО </w:t>
      </w:r>
      <w:r w:rsidR="001634BD">
        <w:rPr>
          <w:sz w:val="28"/>
          <w:szCs w:val="28"/>
        </w:rPr>
        <w:t>«</w:t>
      </w:r>
      <w:proofErr w:type="spellStart"/>
      <w:r w:rsidR="001634BD">
        <w:rPr>
          <w:sz w:val="28"/>
          <w:szCs w:val="28"/>
        </w:rPr>
        <w:t>Горвнешблагоустройство</w:t>
      </w:r>
      <w:proofErr w:type="spellEnd"/>
      <w:r w:rsidR="001634BD">
        <w:rPr>
          <w:sz w:val="28"/>
          <w:szCs w:val="28"/>
        </w:rPr>
        <w:t>»;</w:t>
      </w:r>
    </w:p>
    <w:p w:rsidR="00A34D37" w:rsidRDefault="0029582D" w:rsidP="004503A3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C87" w:rsidRPr="00A34D37">
        <w:rPr>
          <w:sz w:val="28"/>
          <w:szCs w:val="28"/>
        </w:rPr>
        <w:t xml:space="preserve">. </w:t>
      </w:r>
      <w:r w:rsidRPr="0029582D">
        <w:rPr>
          <w:sz w:val="28"/>
          <w:szCs w:val="28"/>
        </w:rPr>
        <w:t xml:space="preserve">УО – управляющие организации,  управляющие </w:t>
      </w:r>
      <w:r w:rsidR="001634BD">
        <w:rPr>
          <w:sz w:val="28"/>
          <w:szCs w:val="28"/>
        </w:rPr>
        <w:t>многоквартирными жилыми домами;</w:t>
      </w:r>
    </w:p>
    <w:p w:rsidR="0029582D" w:rsidRDefault="0029582D" w:rsidP="004503A3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7. ТСЖ – товарищества собственников жилья;</w:t>
      </w:r>
    </w:p>
    <w:p w:rsidR="003227DA" w:rsidRDefault="0029582D" w:rsidP="002A5255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A92F91">
        <w:rPr>
          <w:sz w:val="28"/>
          <w:szCs w:val="28"/>
        </w:rPr>
        <w:t xml:space="preserve"> </w:t>
      </w:r>
      <w:r w:rsidR="00A92F91" w:rsidRPr="00FB0602">
        <w:rPr>
          <w:sz w:val="28"/>
          <w:szCs w:val="28"/>
        </w:rPr>
        <w:t xml:space="preserve">ТЭЦ </w:t>
      </w:r>
      <w:proofErr w:type="gramStart"/>
      <w:r w:rsidR="00A92F91" w:rsidRPr="00FB0602">
        <w:rPr>
          <w:sz w:val="28"/>
          <w:szCs w:val="28"/>
        </w:rPr>
        <w:t>ДОП</w:t>
      </w:r>
      <w:proofErr w:type="gramEnd"/>
      <w:r w:rsidR="00A92F91" w:rsidRPr="00FB0602">
        <w:rPr>
          <w:sz w:val="28"/>
          <w:szCs w:val="28"/>
        </w:rPr>
        <w:t xml:space="preserve"> </w:t>
      </w:r>
      <w:r w:rsidR="00EB64FE" w:rsidRPr="00EB64FE">
        <w:rPr>
          <w:sz w:val="28"/>
          <w:szCs w:val="28"/>
        </w:rPr>
        <w:t>«РУСАЛ Каменск-Уральский»</w:t>
      </w:r>
      <w:r w:rsidR="00A92F91">
        <w:rPr>
          <w:sz w:val="28"/>
          <w:szCs w:val="28"/>
        </w:rPr>
        <w:t xml:space="preserve">- </w:t>
      </w:r>
      <w:r w:rsidR="000A4913">
        <w:rPr>
          <w:sz w:val="28"/>
          <w:szCs w:val="28"/>
        </w:rPr>
        <w:t>Теплоэлектроцентраль дир</w:t>
      </w:r>
      <w:r w:rsidR="0090581C">
        <w:rPr>
          <w:sz w:val="28"/>
          <w:szCs w:val="28"/>
        </w:rPr>
        <w:t xml:space="preserve">екция обеспечения производства </w:t>
      </w:r>
      <w:r w:rsidR="00EB64FE">
        <w:rPr>
          <w:sz w:val="28"/>
          <w:szCs w:val="28"/>
        </w:rPr>
        <w:t>ф</w:t>
      </w:r>
      <w:r w:rsidR="00EB64FE" w:rsidRPr="00EB64FE">
        <w:rPr>
          <w:sz w:val="28"/>
          <w:szCs w:val="28"/>
        </w:rPr>
        <w:t>илиал</w:t>
      </w:r>
      <w:r w:rsidR="00EB64FE">
        <w:rPr>
          <w:sz w:val="28"/>
          <w:szCs w:val="28"/>
        </w:rPr>
        <w:t>а</w:t>
      </w:r>
      <w:r w:rsidR="00EB64FE" w:rsidRPr="00EB64FE">
        <w:rPr>
          <w:sz w:val="28"/>
          <w:szCs w:val="28"/>
        </w:rPr>
        <w:t xml:space="preserve"> АО «РУСАЛ Урал» в Каменске-Уральском «Объединенная компания РУСАЛ Уральский алюминиевый завод»</w:t>
      </w:r>
    </w:p>
    <w:p w:rsidR="00FB40F5" w:rsidRDefault="00FB40F5" w:rsidP="004503A3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ГУ МЧС России по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- </w:t>
      </w:r>
      <w:r w:rsidRPr="00FB40F5">
        <w:rPr>
          <w:sz w:val="28"/>
          <w:szCs w:val="28"/>
        </w:rPr>
        <w:t>Главное управление МЧС России по Свердловской области</w:t>
      </w:r>
      <w:r>
        <w:rPr>
          <w:sz w:val="28"/>
          <w:szCs w:val="28"/>
        </w:rPr>
        <w:t>.</w:t>
      </w:r>
    </w:p>
    <w:p w:rsidR="00FE36FF" w:rsidRPr="00FE36FF" w:rsidRDefault="00FE36FF" w:rsidP="00FE36FF">
      <w:pPr>
        <w:ind w:left="709" w:hanging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10. ГКУ «Каменск-Уральский ПСО» - </w:t>
      </w:r>
      <w:r>
        <w:rPr>
          <w:sz w:val="28"/>
          <w:szCs w:val="28"/>
          <w:shd w:val="clear" w:color="auto" w:fill="FFFFFF"/>
        </w:rPr>
        <w:t>государственное казенное учреждение</w:t>
      </w:r>
      <w:r w:rsidRPr="00FE36FF">
        <w:rPr>
          <w:sz w:val="28"/>
          <w:szCs w:val="28"/>
          <w:shd w:val="clear" w:color="auto" w:fill="FFFFFF"/>
        </w:rPr>
        <w:t xml:space="preserve"> служба спасения Свердловской </w:t>
      </w:r>
      <w:r>
        <w:rPr>
          <w:sz w:val="28"/>
          <w:szCs w:val="28"/>
          <w:shd w:val="clear" w:color="auto" w:fill="FFFFFF"/>
        </w:rPr>
        <w:t xml:space="preserve"> о</w:t>
      </w:r>
      <w:r w:rsidRPr="00FE36FF">
        <w:rPr>
          <w:sz w:val="28"/>
          <w:szCs w:val="28"/>
          <w:shd w:val="clear" w:color="auto" w:fill="FFFFFF"/>
        </w:rPr>
        <w:t>бласти</w:t>
      </w:r>
      <w:r>
        <w:rPr>
          <w:sz w:val="28"/>
          <w:szCs w:val="28"/>
          <w:shd w:val="clear" w:color="auto" w:fill="FFFFFF"/>
        </w:rPr>
        <w:t xml:space="preserve"> </w:t>
      </w:r>
      <w:r w:rsidRPr="00FE36FF">
        <w:rPr>
          <w:sz w:val="28"/>
          <w:szCs w:val="28"/>
          <w:shd w:val="clear" w:color="auto" w:fill="FFFFFF"/>
        </w:rPr>
        <w:t>«Каменск-Уральский поисково-спасательный отряд»</w:t>
      </w:r>
    </w:p>
    <w:p w:rsidR="00FE36FF" w:rsidRPr="00A34D37" w:rsidRDefault="00FE36FF" w:rsidP="004503A3">
      <w:pPr>
        <w:ind w:left="709" w:hanging="349"/>
        <w:jc w:val="both"/>
        <w:rPr>
          <w:sz w:val="28"/>
          <w:szCs w:val="28"/>
        </w:rPr>
      </w:pPr>
    </w:p>
    <w:p w:rsidR="00D302EB" w:rsidRDefault="00D302EB" w:rsidP="003C4D56">
      <w:pPr>
        <w:pStyle w:val="2"/>
        <w:spacing w:line="240" w:lineRule="atLeast"/>
        <w:ind w:hanging="45"/>
        <w:rPr>
          <w:sz w:val="28"/>
          <w:szCs w:val="28"/>
        </w:rPr>
      </w:pPr>
    </w:p>
    <w:sectPr w:rsidR="00D302EB" w:rsidSect="009A191F">
      <w:headerReference w:type="even" r:id="rId9"/>
      <w:pgSz w:w="11906" w:h="16838"/>
      <w:pgMar w:top="284" w:right="567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779" w:rsidRDefault="00E14779">
      <w:r>
        <w:separator/>
      </w:r>
    </w:p>
  </w:endnote>
  <w:endnote w:type="continuationSeparator" w:id="1">
    <w:p w:rsidR="00E14779" w:rsidRDefault="00E14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779" w:rsidRDefault="00E14779">
      <w:r>
        <w:separator/>
      </w:r>
    </w:p>
  </w:footnote>
  <w:footnote w:type="continuationSeparator" w:id="1">
    <w:p w:rsidR="00E14779" w:rsidRDefault="00E147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866" w:rsidRDefault="00B3104A" w:rsidP="00E3120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A486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4866" w:rsidRDefault="008A486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17E56"/>
    <w:multiLevelType w:val="hybridMultilevel"/>
    <w:tmpl w:val="A5261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424F1D"/>
    <w:multiLevelType w:val="hybridMultilevel"/>
    <w:tmpl w:val="B7F6F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30826"/>
    <w:multiLevelType w:val="multilevel"/>
    <w:tmpl w:val="7FF41312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2160"/>
      </w:pPr>
      <w:rPr>
        <w:rFonts w:hint="default"/>
      </w:rPr>
    </w:lvl>
  </w:abstractNum>
  <w:abstractNum w:abstractNumId="3">
    <w:nsid w:val="6616252D"/>
    <w:multiLevelType w:val="hybridMultilevel"/>
    <w:tmpl w:val="D0DC30A0"/>
    <w:lvl w:ilvl="0" w:tplc="693E11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4523A24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724678E"/>
    <w:multiLevelType w:val="multilevel"/>
    <w:tmpl w:val="18BC444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0"/>
        </w:tabs>
        <w:ind w:left="17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90"/>
        </w:tabs>
        <w:ind w:left="2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70"/>
        </w:tabs>
        <w:ind w:left="32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EB1"/>
    <w:rsid w:val="00000081"/>
    <w:rsid w:val="00003525"/>
    <w:rsid w:val="00005B2D"/>
    <w:rsid w:val="00010335"/>
    <w:rsid w:val="000125A4"/>
    <w:rsid w:val="00021527"/>
    <w:rsid w:val="00022130"/>
    <w:rsid w:val="000254AD"/>
    <w:rsid w:val="0002593B"/>
    <w:rsid w:val="000263B1"/>
    <w:rsid w:val="00026642"/>
    <w:rsid w:val="00027E72"/>
    <w:rsid w:val="00035B51"/>
    <w:rsid w:val="000377C5"/>
    <w:rsid w:val="000513B2"/>
    <w:rsid w:val="00053B2A"/>
    <w:rsid w:val="000561DF"/>
    <w:rsid w:val="00064609"/>
    <w:rsid w:val="0006744E"/>
    <w:rsid w:val="00077D42"/>
    <w:rsid w:val="00080FB6"/>
    <w:rsid w:val="00083809"/>
    <w:rsid w:val="000842C3"/>
    <w:rsid w:val="00084C8A"/>
    <w:rsid w:val="000863A1"/>
    <w:rsid w:val="00086F65"/>
    <w:rsid w:val="000901A7"/>
    <w:rsid w:val="0009145B"/>
    <w:rsid w:val="000A04B0"/>
    <w:rsid w:val="000A076F"/>
    <w:rsid w:val="000A1ED6"/>
    <w:rsid w:val="000A2FE6"/>
    <w:rsid w:val="000A3467"/>
    <w:rsid w:val="000A439D"/>
    <w:rsid w:val="000A4913"/>
    <w:rsid w:val="000A5B2F"/>
    <w:rsid w:val="000A6AD6"/>
    <w:rsid w:val="000A7E58"/>
    <w:rsid w:val="000B1370"/>
    <w:rsid w:val="000B368C"/>
    <w:rsid w:val="000C10C6"/>
    <w:rsid w:val="000C15E2"/>
    <w:rsid w:val="000C2C2E"/>
    <w:rsid w:val="000C328D"/>
    <w:rsid w:val="000C3944"/>
    <w:rsid w:val="000C3DA8"/>
    <w:rsid w:val="000C77F7"/>
    <w:rsid w:val="000D0497"/>
    <w:rsid w:val="000D2201"/>
    <w:rsid w:val="000D3F2A"/>
    <w:rsid w:val="000D5A24"/>
    <w:rsid w:val="000E0EBE"/>
    <w:rsid w:val="000E1806"/>
    <w:rsid w:val="000F0CFE"/>
    <w:rsid w:val="000F3B1E"/>
    <w:rsid w:val="000F62A9"/>
    <w:rsid w:val="00102140"/>
    <w:rsid w:val="00102E82"/>
    <w:rsid w:val="00103EA0"/>
    <w:rsid w:val="001055A7"/>
    <w:rsid w:val="00107EEE"/>
    <w:rsid w:val="00111A20"/>
    <w:rsid w:val="00111A26"/>
    <w:rsid w:val="00114263"/>
    <w:rsid w:val="00117F39"/>
    <w:rsid w:val="00120B98"/>
    <w:rsid w:val="00123B23"/>
    <w:rsid w:val="00125572"/>
    <w:rsid w:val="00127647"/>
    <w:rsid w:val="00137FA5"/>
    <w:rsid w:val="0014146D"/>
    <w:rsid w:val="00142190"/>
    <w:rsid w:val="00145F24"/>
    <w:rsid w:val="00157BAE"/>
    <w:rsid w:val="00157D74"/>
    <w:rsid w:val="001634BD"/>
    <w:rsid w:val="00170765"/>
    <w:rsid w:val="001709EE"/>
    <w:rsid w:val="0017157F"/>
    <w:rsid w:val="00171765"/>
    <w:rsid w:val="0018000D"/>
    <w:rsid w:val="001802B3"/>
    <w:rsid w:val="00181567"/>
    <w:rsid w:val="00181894"/>
    <w:rsid w:val="00181FEB"/>
    <w:rsid w:val="001A0151"/>
    <w:rsid w:val="001A2FF6"/>
    <w:rsid w:val="001A4C45"/>
    <w:rsid w:val="001B1437"/>
    <w:rsid w:val="001B30DA"/>
    <w:rsid w:val="001C1DD4"/>
    <w:rsid w:val="001C232B"/>
    <w:rsid w:val="001C2674"/>
    <w:rsid w:val="001C6ED4"/>
    <w:rsid w:val="001C7353"/>
    <w:rsid w:val="001C75A1"/>
    <w:rsid w:val="001D1450"/>
    <w:rsid w:val="001D79BE"/>
    <w:rsid w:val="001E15B3"/>
    <w:rsid w:val="001E3A4F"/>
    <w:rsid w:val="001E4EC3"/>
    <w:rsid w:val="001E771A"/>
    <w:rsid w:val="001F2E64"/>
    <w:rsid w:val="001F4293"/>
    <w:rsid w:val="001F6E05"/>
    <w:rsid w:val="00202D0A"/>
    <w:rsid w:val="00210667"/>
    <w:rsid w:val="00217446"/>
    <w:rsid w:val="00221300"/>
    <w:rsid w:val="002234EC"/>
    <w:rsid w:val="00226B79"/>
    <w:rsid w:val="00234E67"/>
    <w:rsid w:val="00234EEB"/>
    <w:rsid w:val="00243054"/>
    <w:rsid w:val="00245FA2"/>
    <w:rsid w:val="002546D8"/>
    <w:rsid w:val="002567AB"/>
    <w:rsid w:val="002600F6"/>
    <w:rsid w:val="00260F94"/>
    <w:rsid w:val="0026124C"/>
    <w:rsid w:val="002651CB"/>
    <w:rsid w:val="00267590"/>
    <w:rsid w:val="00267AB6"/>
    <w:rsid w:val="00277E5F"/>
    <w:rsid w:val="00282952"/>
    <w:rsid w:val="0029156F"/>
    <w:rsid w:val="00291A15"/>
    <w:rsid w:val="00293BB7"/>
    <w:rsid w:val="00294ADA"/>
    <w:rsid w:val="0029582D"/>
    <w:rsid w:val="002A10BE"/>
    <w:rsid w:val="002A19D5"/>
    <w:rsid w:val="002A21B6"/>
    <w:rsid w:val="002A5255"/>
    <w:rsid w:val="002B7209"/>
    <w:rsid w:val="002C0131"/>
    <w:rsid w:val="002C0E7A"/>
    <w:rsid w:val="002C329A"/>
    <w:rsid w:val="002C7656"/>
    <w:rsid w:val="002D1C2E"/>
    <w:rsid w:val="002D6417"/>
    <w:rsid w:val="002E2FF3"/>
    <w:rsid w:val="002E5000"/>
    <w:rsid w:val="002E5577"/>
    <w:rsid w:val="002E5626"/>
    <w:rsid w:val="002E7464"/>
    <w:rsid w:val="002F2B09"/>
    <w:rsid w:val="002F35AB"/>
    <w:rsid w:val="002F3858"/>
    <w:rsid w:val="002F6B3C"/>
    <w:rsid w:val="00311E54"/>
    <w:rsid w:val="0031347F"/>
    <w:rsid w:val="00315055"/>
    <w:rsid w:val="00315D01"/>
    <w:rsid w:val="00317A24"/>
    <w:rsid w:val="003227DA"/>
    <w:rsid w:val="00323C10"/>
    <w:rsid w:val="00323DA9"/>
    <w:rsid w:val="00325E17"/>
    <w:rsid w:val="003260FB"/>
    <w:rsid w:val="0032658D"/>
    <w:rsid w:val="00327F5B"/>
    <w:rsid w:val="0033072A"/>
    <w:rsid w:val="003330BA"/>
    <w:rsid w:val="003334DE"/>
    <w:rsid w:val="00343A5A"/>
    <w:rsid w:val="00346950"/>
    <w:rsid w:val="00350DDA"/>
    <w:rsid w:val="00352D2B"/>
    <w:rsid w:val="0035333B"/>
    <w:rsid w:val="00355167"/>
    <w:rsid w:val="00360F53"/>
    <w:rsid w:val="003673E3"/>
    <w:rsid w:val="00372064"/>
    <w:rsid w:val="00376D24"/>
    <w:rsid w:val="00383561"/>
    <w:rsid w:val="00387628"/>
    <w:rsid w:val="00390A9F"/>
    <w:rsid w:val="00394453"/>
    <w:rsid w:val="003951B5"/>
    <w:rsid w:val="003A0388"/>
    <w:rsid w:val="003A0C35"/>
    <w:rsid w:val="003A3FDF"/>
    <w:rsid w:val="003B74CF"/>
    <w:rsid w:val="003C0838"/>
    <w:rsid w:val="003C17E4"/>
    <w:rsid w:val="003C2A90"/>
    <w:rsid w:val="003C4D56"/>
    <w:rsid w:val="003E0F5A"/>
    <w:rsid w:val="003E3C1F"/>
    <w:rsid w:val="003E7783"/>
    <w:rsid w:val="003F17DE"/>
    <w:rsid w:val="003F1FF2"/>
    <w:rsid w:val="003F2AC5"/>
    <w:rsid w:val="003F2B43"/>
    <w:rsid w:val="003F77E8"/>
    <w:rsid w:val="004004B6"/>
    <w:rsid w:val="0040105E"/>
    <w:rsid w:val="0040328B"/>
    <w:rsid w:val="004066B1"/>
    <w:rsid w:val="00410DF6"/>
    <w:rsid w:val="00414435"/>
    <w:rsid w:val="00415253"/>
    <w:rsid w:val="00417C49"/>
    <w:rsid w:val="00422163"/>
    <w:rsid w:val="0042276A"/>
    <w:rsid w:val="00423C27"/>
    <w:rsid w:val="004242DF"/>
    <w:rsid w:val="00424A0B"/>
    <w:rsid w:val="00430892"/>
    <w:rsid w:val="0043410C"/>
    <w:rsid w:val="0043453F"/>
    <w:rsid w:val="00436309"/>
    <w:rsid w:val="004379B3"/>
    <w:rsid w:val="004409FE"/>
    <w:rsid w:val="00441F00"/>
    <w:rsid w:val="0044292D"/>
    <w:rsid w:val="00446A40"/>
    <w:rsid w:val="00447681"/>
    <w:rsid w:val="004503A3"/>
    <w:rsid w:val="0045262F"/>
    <w:rsid w:val="0045487D"/>
    <w:rsid w:val="0045747F"/>
    <w:rsid w:val="004576DD"/>
    <w:rsid w:val="0046034F"/>
    <w:rsid w:val="00460B45"/>
    <w:rsid w:val="00470FC0"/>
    <w:rsid w:val="00471679"/>
    <w:rsid w:val="00472889"/>
    <w:rsid w:val="00474878"/>
    <w:rsid w:val="00475D09"/>
    <w:rsid w:val="00482261"/>
    <w:rsid w:val="00483B50"/>
    <w:rsid w:val="004903C1"/>
    <w:rsid w:val="00491E5A"/>
    <w:rsid w:val="004A15B2"/>
    <w:rsid w:val="004A68E7"/>
    <w:rsid w:val="004B5501"/>
    <w:rsid w:val="004C490E"/>
    <w:rsid w:val="004C4AEC"/>
    <w:rsid w:val="004C7DD6"/>
    <w:rsid w:val="004D3502"/>
    <w:rsid w:val="004D4876"/>
    <w:rsid w:val="004D4E49"/>
    <w:rsid w:val="004D50C1"/>
    <w:rsid w:val="004D5900"/>
    <w:rsid w:val="004D7542"/>
    <w:rsid w:val="004E3406"/>
    <w:rsid w:val="004F0423"/>
    <w:rsid w:val="004F0536"/>
    <w:rsid w:val="004F3623"/>
    <w:rsid w:val="004F49DE"/>
    <w:rsid w:val="004F715E"/>
    <w:rsid w:val="00502E21"/>
    <w:rsid w:val="00503291"/>
    <w:rsid w:val="00503561"/>
    <w:rsid w:val="0050363F"/>
    <w:rsid w:val="00504970"/>
    <w:rsid w:val="00505D66"/>
    <w:rsid w:val="00514FD0"/>
    <w:rsid w:val="005211FF"/>
    <w:rsid w:val="0052335B"/>
    <w:rsid w:val="0052499D"/>
    <w:rsid w:val="005265F3"/>
    <w:rsid w:val="005303C1"/>
    <w:rsid w:val="00532767"/>
    <w:rsid w:val="0053473F"/>
    <w:rsid w:val="00541A3B"/>
    <w:rsid w:val="00542C84"/>
    <w:rsid w:val="00544295"/>
    <w:rsid w:val="0055203E"/>
    <w:rsid w:val="0055638F"/>
    <w:rsid w:val="00560C12"/>
    <w:rsid w:val="0056252A"/>
    <w:rsid w:val="0056451A"/>
    <w:rsid w:val="00566499"/>
    <w:rsid w:val="005727E6"/>
    <w:rsid w:val="00577B27"/>
    <w:rsid w:val="00577CC3"/>
    <w:rsid w:val="00582915"/>
    <w:rsid w:val="00584D86"/>
    <w:rsid w:val="0059377A"/>
    <w:rsid w:val="005963D0"/>
    <w:rsid w:val="005A00C2"/>
    <w:rsid w:val="005A0657"/>
    <w:rsid w:val="005A0EA4"/>
    <w:rsid w:val="005A4330"/>
    <w:rsid w:val="005A5E72"/>
    <w:rsid w:val="005B20B7"/>
    <w:rsid w:val="005B2150"/>
    <w:rsid w:val="005B3504"/>
    <w:rsid w:val="005C096E"/>
    <w:rsid w:val="005C20A1"/>
    <w:rsid w:val="005C4D02"/>
    <w:rsid w:val="005C5A66"/>
    <w:rsid w:val="005D2AF2"/>
    <w:rsid w:val="005D5977"/>
    <w:rsid w:val="005D78F8"/>
    <w:rsid w:val="005E034E"/>
    <w:rsid w:val="005E03D2"/>
    <w:rsid w:val="005E694E"/>
    <w:rsid w:val="005E71F9"/>
    <w:rsid w:val="005F05DF"/>
    <w:rsid w:val="005F5985"/>
    <w:rsid w:val="00605576"/>
    <w:rsid w:val="00606C9B"/>
    <w:rsid w:val="0061365C"/>
    <w:rsid w:val="006158DA"/>
    <w:rsid w:val="00631458"/>
    <w:rsid w:val="00635DA4"/>
    <w:rsid w:val="00641BA1"/>
    <w:rsid w:val="0065047F"/>
    <w:rsid w:val="00655E9D"/>
    <w:rsid w:val="00663A84"/>
    <w:rsid w:val="00663FB1"/>
    <w:rsid w:val="0068229B"/>
    <w:rsid w:val="00682842"/>
    <w:rsid w:val="00694362"/>
    <w:rsid w:val="00696D65"/>
    <w:rsid w:val="006A2838"/>
    <w:rsid w:val="006A4E31"/>
    <w:rsid w:val="006B3066"/>
    <w:rsid w:val="006B5032"/>
    <w:rsid w:val="006B78E3"/>
    <w:rsid w:val="006C0CB5"/>
    <w:rsid w:val="006C2584"/>
    <w:rsid w:val="006C2E2C"/>
    <w:rsid w:val="006C3354"/>
    <w:rsid w:val="006C41D7"/>
    <w:rsid w:val="006C6677"/>
    <w:rsid w:val="006C7507"/>
    <w:rsid w:val="006D31F3"/>
    <w:rsid w:val="006D42F2"/>
    <w:rsid w:val="006D7226"/>
    <w:rsid w:val="006E01A6"/>
    <w:rsid w:val="006F032A"/>
    <w:rsid w:val="006F4BB8"/>
    <w:rsid w:val="00702EEE"/>
    <w:rsid w:val="0071268E"/>
    <w:rsid w:val="0071714A"/>
    <w:rsid w:val="00717734"/>
    <w:rsid w:val="00720301"/>
    <w:rsid w:val="007206BE"/>
    <w:rsid w:val="007214A3"/>
    <w:rsid w:val="00723B74"/>
    <w:rsid w:val="007272C6"/>
    <w:rsid w:val="0073057E"/>
    <w:rsid w:val="0073090E"/>
    <w:rsid w:val="00730A8F"/>
    <w:rsid w:val="00740A73"/>
    <w:rsid w:val="0074152A"/>
    <w:rsid w:val="0074610D"/>
    <w:rsid w:val="007476A8"/>
    <w:rsid w:val="00747A3F"/>
    <w:rsid w:val="0075472D"/>
    <w:rsid w:val="00754E69"/>
    <w:rsid w:val="00764B42"/>
    <w:rsid w:val="007662B0"/>
    <w:rsid w:val="00776538"/>
    <w:rsid w:val="00781685"/>
    <w:rsid w:val="00782A9E"/>
    <w:rsid w:val="00783819"/>
    <w:rsid w:val="0078422E"/>
    <w:rsid w:val="00786B9F"/>
    <w:rsid w:val="00790931"/>
    <w:rsid w:val="00790E3F"/>
    <w:rsid w:val="00793763"/>
    <w:rsid w:val="00794B0B"/>
    <w:rsid w:val="0079609C"/>
    <w:rsid w:val="00797D08"/>
    <w:rsid w:val="007A2235"/>
    <w:rsid w:val="007A37F4"/>
    <w:rsid w:val="007A4D54"/>
    <w:rsid w:val="007A5455"/>
    <w:rsid w:val="007A57E8"/>
    <w:rsid w:val="007A6C84"/>
    <w:rsid w:val="007A7F61"/>
    <w:rsid w:val="007B066B"/>
    <w:rsid w:val="007B6055"/>
    <w:rsid w:val="007B6813"/>
    <w:rsid w:val="007C1A14"/>
    <w:rsid w:val="007C7B22"/>
    <w:rsid w:val="007D118B"/>
    <w:rsid w:val="007E1510"/>
    <w:rsid w:val="007E4B3D"/>
    <w:rsid w:val="007E577E"/>
    <w:rsid w:val="007E6C50"/>
    <w:rsid w:val="007E7C03"/>
    <w:rsid w:val="007F0D03"/>
    <w:rsid w:val="007F1F49"/>
    <w:rsid w:val="007F251E"/>
    <w:rsid w:val="007F7AB6"/>
    <w:rsid w:val="008039EF"/>
    <w:rsid w:val="00803DD0"/>
    <w:rsid w:val="008042A2"/>
    <w:rsid w:val="00804D57"/>
    <w:rsid w:val="00806783"/>
    <w:rsid w:val="00813C0B"/>
    <w:rsid w:val="008156FE"/>
    <w:rsid w:val="00817B89"/>
    <w:rsid w:val="0082534B"/>
    <w:rsid w:val="00825CA7"/>
    <w:rsid w:val="008326B9"/>
    <w:rsid w:val="00835DAF"/>
    <w:rsid w:val="00844CE2"/>
    <w:rsid w:val="00845BF1"/>
    <w:rsid w:val="00856B6F"/>
    <w:rsid w:val="00860245"/>
    <w:rsid w:val="00864A89"/>
    <w:rsid w:val="00864ECC"/>
    <w:rsid w:val="00865306"/>
    <w:rsid w:val="00866D21"/>
    <w:rsid w:val="0087457D"/>
    <w:rsid w:val="00874CAC"/>
    <w:rsid w:val="008772D1"/>
    <w:rsid w:val="008778E7"/>
    <w:rsid w:val="00883666"/>
    <w:rsid w:val="00884879"/>
    <w:rsid w:val="00886652"/>
    <w:rsid w:val="00890A77"/>
    <w:rsid w:val="008925B5"/>
    <w:rsid w:val="00893685"/>
    <w:rsid w:val="008943C7"/>
    <w:rsid w:val="008A2E46"/>
    <w:rsid w:val="008A4866"/>
    <w:rsid w:val="008A6548"/>
    <w:rsid w:val="008B27E5"/>
    <w:rsid w:val="008B3461"/>
    <w:rsid w:val="008C1526"/>
    <w:rsid w:val="008C1A00"/>
    <w:rsid w:val="008C1B5D"/>
    <w:rsid w:val="008C3CD3"/>
    <w:rsid w:val="008C4D04"/>
    <w:rsid w:val="008C5BB8"/>
    <w:rsid w:val="008D0C6E"/>
    <w:rsid w:val="008D420D"/>
    <w:rsid w:val="008D44C8"/>
    <w:rsid w:val="008D649C"/>
    <w:rsid w:val="008D67E6"/>
    <w:rsid w:val="008D718D"/>
    <w:rsid w:val="008F0C84"/>
    <w:rsid w:val="008F3096"/>
    <w:rsid w:val="008F502B"/>
    <w:rsid w:val="008F6442"/>
    <w:rsid w:val="009053F1"/>
    <w:rsid w:val="0090581C"/>
    <w:rsid w:val="00905AC7"/>
    <w:rsid w:val="0090776D"/>
    <w:rsid w:val="009116BB"/>
    <w:rsid w:val="009223EF"/>
    <w:rsid w:val="00922AB0"/>
    <w:rsid w:val="00922E7E"/>
    <w:rsid w:val="00924493"/>
    <w:rsid w:val="0093470E"/>
    <w:rsid w:val="0093649B"/>
    <w:rsid w:val="009431B7"/>
    <w:rsid w:val="009471E4"/>
    <w:rsid w:val="00957014"/>
    <w:rsid w:val="00961A67"/>
    <w:rsid w:val="00966B63"/>
    <w:rsid w:val="00967D43"/>
    <w:rsid w:val="00967FDE"/>
    <w:rsid w:val="00971530"/>
    <w:rsid w:val="009743A3"/>
    <w:rsid w:val="0098089B"/>
    <w:rsid w:val="00984DD9"/>
    <w:rsid w:val="009914CE"/>
    <w:rsid w:val="009918A4"/>
    <w:rsid w:val="009966B3"/>
    <w:rsid w:val="00996916"/>
    <w:rsid w:val="009969F2"/>
    <w:rsid w:val="009974F3"/>
    <w:rsid w:val="00997D19"/>
    <w:rsid w:val="009A191F"/>
    <w:rsid w:val="009A1B13"/>
    <w:rsid w:val="009A1FD4"/>
    <w:rsid w:val="009A39CF"/>
    <w:rsid w:val="009A3C79"/>
    <w:rsid w:val="009A5DAA"/>
    <w:rsid w:val="009A7469"/>
    <w:rsid w:val="009B4BC4"/>
    <w:rsid w:val="009B4DC8"/>
    <w:rsid w:val="009B56BD"/>
    <w:rsid w:val="009B64DF"/>
    <w:rsid w:val="009C01E3"/>
    <w:rsid w:val="009C16B8"/>
    <w:rsid w:val="009C2775"/>
    <w:rsid w:val="009C3D8F"/>
    <w:rsid w:val="009C5134"/>
    <w:rsid w:val="009E595F"/>
    <w:rsid w:val="009F00B3"/>
    <w:rsid w:val="009F4B8F"/>
    <w:rsid w:val="009F6BA8"/>
    <w:rsid w:val="00A00A3F"/>
    <w:rsid w:val="00A03C87"/>
    <w:rsid w:val="00A051D8"/>
    <w:rsid w:val="00A0534E"/>
    <w:rsid w:val="00A062A2"/>
    <w:rsid w:val="00A06F79"/>
    <w:rsid w:val="00A173D7"/>
    <w:rsid w:val="00A21643"/>
    <w:rsid w:val="00A2292E"/>
    <w:rsid w:val="00A2790A"/>
    <w:rsid w:val="00A27A2E"/>
    <w:rsid w:val="00A34D37"/>
    <w:rsid w:val="00A37E1B"/>
    <w:rsid w:val="00A40350"/>
    <w:rsid w:val="00A41477"/>
    <w:rsid w:val="00A43262"/>
    <w:rsid w:val="00A4633B"/>
    <w:rsid w:val="00A52776"/>
    <w:rsid w:val="00A66556"/>
    <w:rsid w:val="00A669F2"/>
    <w:rsid w:val="00A71B5D"/>
    <w:rsid w:val="00A73E57"/>
    <w:rsid w:val="00A80E9D"/>
    <w:rsid w:val="00A850DC"/>
    <w:rsid w:val="00A92C92"/>
    <w:rsid w:val="00A92F91"/>
    <w:rsid w:val="00A93091"/>
    <w:rsid w:val="00A9384A"/>
    <w:rsid w:val="00AA0484"/>
    <w:rsid w:val="00AA2107"/>
    <w:rsid w:val="00AA457B"/>
    <w:rsid w:val="00AA523E"/>
    <w:rsid w:val="00AA54AB"/>
    <w:rsid w:val="00AA7C88"/>
    <w:rsid w:val="00AB1B82"/>
    <w:rsid w:val="00AB453C"/>
    <w:rsid w:val="00AC1CEB"/>
    <w:rsid w:val="00AC4C5A"/>
    <w:rsid w:val="00AD1BD2"/>
    <w:rsid w:val="00AE1619"/>
    <w:rsid w:val="00AE3F90"/>
    <w:rsid w:val="00AE5674"/>
    <w:rsid w:val="00AE6187"/>
    <w:rsid w:val="00AF0B0A"/>
    <w:rsid w:val="00AF29DE"/>
    <w:rsid w:val="00AF38C0"/>
    <w:rsid w:val="00AF40E4"/>
    <w:rsid w:val="00AF5993"/>
    <w:rsid w:val="00AF6E3F"/>
    <w:rsid w:val="00B00369"/>
    <w:rsid w:val="00B057DD"/>
    <w:rsid w:val="00B102DC"/>
    <w:rsid w:val="00B15726"/>
    <w:rsid w:val="00B15B50"/>
    <w:rsid w:val="00B1726F"/>
    <w:rsid w:val="00B17856"/>
    <w:rsid w:val="00B27EB7"/>
    <w:rsid w:val="00B30FD7"/>
    <w:rsid w:val="00B3104A"/>
    <w:rsid w:val="00B3169B"/>
    <w:rsid w:val="00B346DA"/>
    <w:rsid w:val="00B37115"/>
    <w:rsid w:val="00B46B86"/>
    <w:rsid w:val="00B54EF2"/>
    <w:rsid w:val="00B55611"/>
    <w:rsid w:val="00B604B8"/>
    <w:rsid w:val="00B62160"/>
    <w:rsid w:val="00B65E6B"/>
    <w:rsid w:val="00B7135C"/>
    <w:rsid w:val="00B71C24"/>
    <w:rsid w:val="00B74A28"/>
    <w:rsid w:val="00B74CD1"/>
    <w:rsid w:val="00B7574E"/>
    <w:rsid w:val="00B77031"/>
    <w:rsid w:val="00B82DB3"/>
    <w:rsid w:val="00B85FC9"/>
    <w:rsid w:val="00B90788"/>
    <w:rsid w:val="00B90C14"/>
    <w:rsid w:val="00B912FA"/>
    <w:rsid w:val="00B95FCD"/>
    <w:rsid w:val="00BA07E3"/>
    <w:rsid w:val="00BA0870"/>
    <w:rsid w:val="00BA1D34"/>
    <w:rsid w:val="00BA4B24"/>
    <w:rsid w:val="00BA4F34"/>
    <w:rsid w:val="00BA6505"/>
    <w:rsid w:val="00BA78E4"/>
    <w:rsid w:val="00BB267E"/>
    <w:rsid w:val="00BB5C1A"/>
    <w:rsid w:val="00BB6A9A"/>
    <w:rsid w:val="00BB717C"/>
    <w:rsid w:val="00BC078B"/>
    <w:rsid w:val="00BC18F0"/>
    <w:rsid w:val="00BC1904"/>
    <w:rsid w:val="00BC3651"/>
    <w:rsid w:val="00BC674A"/>
    <w:rsid w:val="00BC6B0D"/>
    <w:rsid w:val="00BD3EF5"/>
    <w:rsid w:val="00BE04BA"/>
    <w:rsid w:val="00BE1FC6"/>
    <w:rsid w:val="00BE2B78"/>
    <w:rsid w:val="00BE352A"/>
    <w:rsid w:val="00BE3F23"/>
    <w:rsid w:val="00BE6DDE"/>
    <w:rsid w:val="00BF2AC1"/>
    <w:rsid w:val="00BF404D"/>
    <w:rsid w:val="00BF7D61"/>
    <w:rsid w:val="00C00994"/>
    <w:rsid w:val="00C00EF3"/>
    <w:rsid w:val="00C01303"/>
    <w:rsid w:val="00C03C08"/>
    <w:rsid w:val="00C052F1"/>
    <w:rsid w:val="00C0625E"/>
    <w:rsid w:val="00C1086A"/>
    <w:rsid w:val="00C1091A"/>
    <w:rsid w:val="00C10B8A"/>
    <w:rsid w:val="00C12D52"/>
    <w:rsid w:val="00C145E7"/>
    <w:rsid w:val="00C15A77"/>
    <w:rsid w:val="00C2620C"/>
    <w:rsid w:val="00C26BBF"/>
    <w:rsid w:val="00C31779"/>
    <w:rsid w:val="00C33AD2"/>
    <w:rsid w:val="00C401FC"/>
    <w:rsid w:val="00C4566A"/>
    <w:rsid w:val="00C54B19"/>
    <w:rsid w:val="00C60BAF"/>
    <w:rsid w:val="00C60DC6"/>
    <w:rsid w:val="00C646ED"/>
    <w:rsid w:val="00C7255D"/>
    <w:rsid w:val="00C7661E"/>
    <w:rsid w:val="00C843F2"/>
    <w:rsid w:val="00C86253"/>
    <w:rsid w:val="00C8696A"/>
    <w:rsid w:val="00C86FF6"/>
    <w:rsid w:val="00C92C52"/>
    <w:rsid w:val="00C944F7"/>
    <w:rsid w:val="00C973E5"/>
    <w:rsid w:val="00C97A09"/>
    <w:rsid w:val="00CA0A74"/>
    <w:rsid w:val="00CA0F75"/>
    <w:rsid w:val="00CA657D"/>
    <w:rsid w:val="00CA672E"/>
    <w:rsid w:val="00CA71A2"/>
    <w:rsid w:val="00CB1176"/>
    <w:rsid w:val="00CB42CE"/>
    <w:rsid w:val="00CB510F"/>
    <w:rsid w:val="00CB5581"/>
    <w:rsid w:val="00CC4443"/>
    <w:rsid w:val="00CC5FF7"/>
    <w:rsid w:val="00CC73B4"/>
    <w:rsid w:val="00CD1B0E"/>
    <w:rsid w:val="00CE1EB1"/>
    <w:rsid w:val="00CE5522"/>
    <w:rsid w:val="00CF4F95"/>
    <w:rsid w:val="00D0034B"/>
    <w:rsid w:val="00D01573"/>
    <w:rsid w:val="00D0453D"/>
    <w:rsid w:val="00D05C3A"/>
    <w:rsid w:val="00D20CEC"/>
    <w:rsid w:val="00D246BF"/>
    <w:rsid w:val="00D27FA7"/>
    <w:rsid w:val="00D302EB"/>
    <w:rsid w:val="00D33559"/>
    <w:rsid w:val="00D356BB"/>
    <w:rsid w:val="00D4272F"/>
    <w:rsid w:val="00D50871"/>
    <w:rsid w:val="00D56B50"/>
    <w:rsid w:val="00D57867"/>
    <w:rsid w:val="00D657BD"/>
    <w:rsid w:val="00D70806"/>
    <w:rsid w:val="00D83023"/>
    <w:rsid w:val="00D83073"/>
    <w:rsid w:val="00D84138"/>
    <w:rsid w:val="00D9011F"/>
    <w:rsid w:val="00D90267"/>
    <w:rsid w:val="00D93E88"/>
    <w:rsid w:val="00D97DB4"/>
    <w:rsid w:val="00DB43B6"/>
    <w:rsid w:val="00DC0A38"/>
    <w:rsid w:val="00DC1210"/>
    <w:rsid w:val="00DC227E"/>
    <w:rsid w:val="00DC4877"/>
    <w:rsid w:val="00DD2FD8"/>
    <w:rsid w:val="00DD5E70"/>
    <w:rsid w:val="00DE724D"/>
    <w:rsid w:val="00DF1997"/>
    <w:rsid w:val="00DF2A48"/>
    <w:rsid w:val="00DF4928"/>
    <w:rsid w:val="00DF57A6"/>
    <w:rsid w:val="00DF6DE6"/>
    <w:rsid w:val="00E01B45"/>
    <w:rsid w:val="00E03430"/>
    <w:rsid w:val="00E07ADB"/>
    <w:rsid w:val="00E100F9"/>
    <w:rsid w:val="00E12EAD"/>
    <w:rsid w:val="00E1408B"/>
    <w:rsid w:val="00E14779"/>
    <w:rsid w:val="00E1688F"/>
    <w:rsid w:val="00E17AF0"/>
    <w:rsid w:val="00E31206"/>
    <w:rsid w:val="00E32A16"/>
    <w:rsid w:val="00E35382"/>
    <w:rsid w:val="00E41818"/>
    <w:rsid w:val="00E42F28"/>
    <w:rsid w:val="00E43957"/>
    <w:rsid w:val="00E47B36"/>
    <w:rsid w:val="00E53BBE"/>
    <w:rsid w:val="00E77927"/>
    <w:rsid w:val="00E82D87"/>
    <w:rsid w:val="00E877DD"/>
    <w:rsid w:val="00E87B42"/>
    <w:rsid w:val="00E90ADC"/>
    <w:rsid w:val="00E92E07"/>
    <w:rsid w:val="00E92EE1"/>
    <w:rsid w:val="00EA0B22"/>
    <w:rsid w:val="00EA2B4B"/>
    <w:rsid w:val="00EA3553"/>
    <w:rsid w:val="00EA48FD"/>
    <w:rsid w:val="00EA7B88"/>
    <w:rsid w:val="00EB64FE"/>
    <w:rsid w:val="00EB770C"/>
    <w:rsid w:val="00EC2345"/>
    <w:rsid w:val="00EC3E2A"/>
    <w:rsid w:val="00EC597E"/>
    <w:rsid w:val="00ED11AD"/>
    <w:rsid w:val="00ED1BB1"/>
    <w:rsid w:val="00EE10AD"/>
    <w:rsid w:val="00EE3CED"/>
    <w:rsid w:val="00EF2243"/>
    <w:rsid w:val="00EF2A8C"/>
    <w:rsid w:val="00EF59AB"/>
    <w:rsid w:val="00EF5DD6"/>
    <w:rsid w:val="00EF7E32"/>
    <w:rsid w:val="00F0133B"/>
    <w:rsid w:val="00F02B6D"/>
    <w:rsid w:val="00F053F4"/>
    <w:rsid w:val="00F07331"/>
    <w:rsid w:val="00F10345"/>
    <w:rsid w:val="00F11A7D"/>
    <w:rsid w:val="00F133D5"/>
    <w:rsid w:val="00F158EA"/>
    <w:rsid w:val="00F17C4D"/>
    <w:rsid w:val="00F21FC3"/>
    <w:rsid w:val="00F26858"/>
    <w:rsid w:val="00F3009A"/>
    <w:rsid w:val="00F3160E"/>
    <w:rsid w:val="00F450E8"/>
    <w:rsid w:val="00F47918"/>
    <w:rsid w:val="00F55D2E"/>
    <w:rsid w:val="00F55FD5"/>
    <w:rsid w:val="00F56898"/>
    <w:rsid w:val="00F57105"/>
    <w:rsid w:val="00F613B2"/>
    <w:rsid w:val="00F637C6"/>
    <w:rsid w:val="00F64AE6"/>
    <w:rsid w:val="00F7287A"/>
    <w:rsid w:val="00F72FD3"/>
    <w:rsid w:val="00F73A8A"/>
    <w:rsid w:val="00F741BE"/>
    <w:rsid w:val="00F751BD"/>
    <w:rsid w:val="00F81D99"/>
    <w:rsid w:val="00F821BC"/>
    <w:rsid w:val="00F83600"/>
    <w:rsid w:val="00F849B3"/>
    <w:rsid w:val="00F869AE"/>
    <w:rsid w:val="00F8704D"/>
    <w:rsid w:val="00F92FE6"/>
    <w:rsid w:val="00F93E0F"/>
    <w:rsid w:val="00F978EB"/>
    <w:rsid w:val="00FA1D59"/>
    <w:rsid w:val="00FA7948"/>
    <w:rsid w:val="00FB0602"/>
    <w:rsid w:val="00FB2AD0"/>
    <w:rsid w:val="00FB2BE1"/>
    <w:rsid w:val="00FB40F5"/>
    <w:rsid w:val="00FB5082"/>
    <w:rsid w:val="00FB53A6"/>
    <w:rsid w:val="00FB5933"/>
    <w:rsid w:val="00FB7428"/>
    <w:rsid w:val="00FC489C"/>
    <w:rsid w:val="00FC797D"/>
    <w:rsid w:val="00FD75E2"/>
    <w:rsid w:val="00FE2B14"/>
    <w:rsid w:val="00FE36FF"/>
    <w:rsid w:val="00FE3BEE"/>
    <w:rsid w:val="00FF35D2"/>
    <w:rsid w:val="00FF5C1D"/>
    <w:rsid w:val="00FF645C"/>
    <w:rsid w:val="00FF6B94"/>
    <w:rsid w:val="00FF7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7C6"/>
  </w:style>
  <w:style w:type="paragraph" w:styleId="1">
    <w:name w:val="heading 1"/>
    <w:basedOn w:val="a"/>
    <w:next w:val="a"/>
    <w:link w:val="10"/>
    <w:qFormat/>
    <w:rsid w:val="00A34D3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039EF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8039EF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505D6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05D66"/>
  </w:style>
  <w:style w:type="paragraph" w:styleId="a6">
    <w:name w:val="footer"/>
    <w:basedOn w:val="a"/>
    <w:rsid w:val="00505D66"/>
    <w:pPr>
      <w:tabs>
        <w:tab w:val="center" w:pos="4677"/>
        <w:tab w:val="right" w:pos="9355"/>
      </w:tabs>
    </w:pPr>
  </w:style>
  <w:style w:type="paragraph" w:styleId="a7">
    <w:name w:val="Title"/>
    <w:basedOn w:val="a"/>
    <w:next w:val="a"/>
    <w:link w:val="a8"/>
    <w:qFormat/>
    <w:rsid w:val="00A34D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rsid w:val="00A34D3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">
    <w:name w:val="Заголовок 1 Знак"/>
    <w:link w:val="1"/>
    <w:rsid w:val="00A34D3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9">
    <w:name w:val="Emphasis"/>
    <w:qFormat/>
    <w:rsid w:val="00A34D37"/>
    <w:rPr>
      <w:i/>
      <w:iCs/>
    </w:rPr>
  </w:style>
  <w:style w:type="paragraph" w:styleId="aa">
    <w:name w:val="Balloon Text"/>
    <w:basedOn w:val="a"/>
    <w:link w:val="ab"/>
    <w:rsid w:val="003C2A9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3C2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3A602-529D-4283-AEDC-1EF4FE108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</Template>
  <TotalTime>513</TotalTime>
  <Pages>10</Pages>
  <Words>2069</Words>
  <Characters>15804</Characters>
  <Application>Microsoft Office Word</Application>
  <DocSecurity>0</DocSecurity>
  <Lines>131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Пользователь Windows</cp:lastModifiedBy>
  <cp:revision>28</cp:revision>
  <cp:lastPrinted>2019-02-04T11:14:00Z</cp:lastPrinted>
  <dcterms:created xsi:type="dcterms:W3CDTF">2018-01-18T04:54:00Z</dcterms:created>
  <dcterms:modified xsi:type="dcterms:W3CDTF">2019-02-08T08:46:00Z</dcterms:modified>
</cp:coreProperties>
</file>