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133698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3E6A20" w:rsidP="00133698">
      <w:pPr>
        <w:jc w:val="center"/>
        <w:rPr>
          <w:b/>
          <w:sz w:val="28"/>
        </w:rPr>
      </w:pPr>
      <w:bookmarkStart w:id="0" w:name="_GoBack"/>
      <w:bookmarkEnd w:id="0"/>
      <w:r w:rsidRPr="003E6A20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21.15pt;margin-top:-56pt;width:54.95pt;height:54.4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" filled="f" stroked="f">
            <v:textbox style="mso-fit-shape-to-text:t">
              <w:txbxContent>
                <w:p w:rsidR="00C4552D" w:rsidRDefault="00C4552D" w:rsidP="00133698">
                  <w:r>
                    <w:rPr>
                      <w:noProof/>
                    </w:rPr>
                    <w:drawing>
                      <wp:inline distT="0" distB="0" distL="0" distR="0">
                        <wp:extent cx="495300" cy="600075"/>
                        <wp:effectExtent l="19050" t="0" r="0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5300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33698"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1E11BA" w:rsidRDefault="003E6A20" w:rsidP="00907B42">
      <w:pPr>
        <w:spacing w:before="400"/>
        <w:rPr>
          <w:sz w:val="28"/>
          <w:szCs w:val="28"/>
          <w:u w:val="single"/>
        </w:rPr>
      </w:pPr>
      <w:r w:rsidRPr="003E6A20">
        <w:rPr>
          <w:noProof/>
          <w:sz w:val="24"/>
        </w:rPr>
        <w:pict>
          <v:line id="Line 3" o:spid="_x0000_s1027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422E1A">
        <w:rPr>
          <w:sz w:val="24"/>
        </w:rPr>
        <w:t xml:space="preserve">от </w:t>
      </w:r>
      <w:r w:rsidR="00F02ED7">
        <w:rPr>
          <w:sz w:val="24"/>
        </w:rPr>
        <w:t>06.03.2019</w:t>
      </w:r>
      <w:r w:rsidR="00422E1A">
        <w:rPr>
          <w:sz w:val="24"/>
        </w:rPr>
        <w:t xml:space="preserve"> № </w:t>
      </w:r>
      <w:r w:rsidR="00F02ED7">
        <w:rPr>
          <w:sz w:val="24"/>
        </w:rPr>
        <w:t>153</w:t>
      </w:r>
    </w:p>
    <w:p w:rsidR="00515855" w:rsidRDefault="00515855" w:rsidP="00241B79">
      <w:pPr>
        <w:autoSpaceDE w:val="0"/>
        <w:autoSpaceDN w:val="0"/>
        <w:adjustRightInd w:val="0"/>
        <w:ind w:firstLine="540"/>
        <w:jc w:val="center"/>
        <w:rPr>
          <w:b/>
          <w:i/>
          <w:sz w:val="28"/>
          <w:szCs w:val="28"/>
        </w:rPr>
      </w:pPr>
    </w:p>
    <w:p w:rsidR="006613C0" w:rsidRDefault="006613C0" w:rsidP="00241B79">
      <w:pPr>
        <w:autoSpaceDE w:val="0"/>
        <w:autoSpaceDN w:val="0"/>
        <w:adjustRightInd w:val="0"/>
        <w:ind w:firstLine="540"/>
        <w:jc w:val="center"/>
        <w:rPr>
          <w:b/>
          <w:bCs/>
          <w:i/>
          <w:iCs/>
          <w:sz w:val="28"/>
          <w:szCs w:val="28"/>
        </w:rPr>
      </w:pPr>
      <w:r>
        <w:rPr>
          <w:b/>
          <w:i/>
          <w:sz w:val="28"/>
          <w:szCs w:val="28"/>
        </w:rPr>
        <w:t>О</w:t>
      </w:r>
      <w:r w:rsidR="00241B79">
        <w:rPr>
          <w:b/>
          <w:i/>
          <w:sz w:val="28"/>
          <w:szCs w:val="28"/>
        </w:rPr>
        <w:t xml:space="preserve"> внесении </w:t>
      </w:r>
      <w:r w:rsidR="000601EC">
        <w:rPr>
          <w:b/>
          <w:i/>
          <w:sz w:val="28"/>
          <w:szCs w:val="28"/>
        </w:rPr>
        <w:t xml:space="preserve">изменений </w:t>
      </w:r>
      <w:r w:rsidR="00ED1350">
        <w:rPr>
          <w:b/>
          <w:i/>
          <w:sz w:val="28"/>
          <w:szCs w:val="28"/>
        </w:rPr>
        <w:t xml:space="preserve">в </w:t>
      </w:r>
      <w:r w:rsidR="00A70978">
        <w:rPr>
          <w:b/>
          <w:i/>
          <w:sz w:val="28"/>
          <w:szCs w:val="28"/>
        </w:rPr>
        <w:t>Административный регламент</w:t>
      </w:r>
      <w:r w:rsidR="00A70978" w:rsidRPr="00A70978">
        <w:rPr>
          <w:b/>
          <w:i/>
          <w:sz w:val="28"/>
          <w:szCs w:val="28"/>
        </w:rPr>
        <w:t>предоставления муниципальной услуги о предоставлении информации о порядке предоставления жилищно-коммунальных услуг населению</w:t>
      </w:r>
    </w:p>
    <w:p w:rsidR="00133698" w:rsidRPr="00E44235" w:rsidRDefault="00133698" w:rsidP="00286945">
      <w:pPr>
        <w:pStyle w:val="a4"/>
        <w:ind w:firstLine="0"/>
        <w:rPr>
          <w:sz w:val="28"/>
          <w:szCs w:val="28"/>
        </w:rPr>
      </w:pPr>
    </w:p>
    <w:p w:rsidR="006613C0" w:rsidRPr="00EC56EF" w:rsidRDefault="00A4122E" w:rsidP="003C549B">
      <w:pPr>
        <w:ind w:firstLine="567"/>
        <w:jc w:val="both"/>
        <w:rPr>
          <w:sz w:val="28"/>
          <w:szCs w:val="28"/>
        </w:rPr>
      </w:pPr>
      <w:r w:rsidRPr="00A4122E">
        <w:rPr>
          <w:sz w:val="28"/>
          <w:szCs w:val="28"/>
        </w:rPr>
        <w:t xml:space="preserve">В </w:t>
      </w:r>
      <w:r w:rsidR="00A70978">
        <w:rPr>
          <w:sz w:val="28"/>
          <w:szCs w:val="28"/>
        </w:rPr>
        <w:t xml:space="preserve">соответствии с Федеральным законом от 27 июля 2010 года №210-ФЗ «Об организации предоставления государственных и муниципальных услуг», </w:t>
      </w:r>
      <w:r w:rsidR="00BD421B">
        <w:rPr>
          <w:sz w:val="28"/>
          <w:szCs w:val="28"/>
        </w:rPr>
        <w:t xml:space="preserve">постановлением Правительства Российской Федерации от 13.06.2018 № 676 «О внесении изменений в некоторые акты Правительства </w:t>
      </w:r>
      <w:r w:rsidR="00BD421B" w:rsidRPr="00BD421B">
        <w:rPr>
          <w:sz w:val="28"/>
          <w:szCs w:val="28"/>
        </w:rPr>
        <w:t xml:space="preserve">Российской Федерации </w:t>
      </w:r>
      <w:r w:rsidR="00BD421B">
        <w:rPr>
          <w:sz w:val="28"/>
          <w:szCs w:val="28"/>
        </w:rPr>
        <w:t xml:space="preserve">в связи с оптимизацией порядка разработки и утверждения административных регламентов», постановлением Администрации города Каменска-Уральского от 06.12.2018 №1052 «О внесении изменений в Порядок разработки и проведения </w:t>
      </w:r>
      <w:proofErr w:type="gramStart"/>
      <w:r w:rsidR="00BD421B">
        <w:rPr>
          <w:sz w:val="28"/>
          <w:szCs w:val="28"/>
        </w:rPr>
        <w:t>экспертизы проектов административных регламентов предоставления муниципальных услуг</w:t>
      </w:r>
      <w:proofErr w:type="gramEnd"/>
      <w:r w:rsidR="00BD421B">
        <w:rPr>
          <w:sz w:val="28"/>
          <w:szCs w:val="28"/>
        </w:rPr>
        <w:t xml:space="preserve"> органами местного самоуправления муниципального образования город Каменск-Уральский и утверждения соответствующих административных регламентов», </w:t>
      </w:r>
      <w:r w:rsidR="00A70978">
        <w:rPr>
          <w:sz w:val="28"/>
          <w:szCs w:val="28"/>
        </w:rPr>
        <w:t>в целях приведения действующего нормативного правового акта в соответствие с законодательством</w:t>
      </w:r>
      <w:r w:rsidR="006613C0" w:rsidRPr="00EC56EF">
        <w:rPr>
          <w:sz w:val="28"/>
          <w:szCs w:val="28"/>
        </w:rPr>
        <w:t>,</w:t>
      </w:r>
      <w:r w:rsidR="006613C0">
        <w:rPr>
          <w:sz w:val="28"/>
          <w:szCs w:val="28"/>
        </w:rPr>
        <w:t xml:space="preserve"> Администрация города Каменск</w:t>
      </w:r>
      <w:r w:rsidR="00E11266">
        <w:rPr>
          <w:sz w:val="28"/>
          <w:szCs w:val="28"/>
        </w:rPr>
        <w:t>а</w:t>
      </w:r>
      <w:r w:rsidR="006613C0">
        <w:rPr>
          <w:sz w:val="28"/>
          <w:szCs w:val="28"/>
        </w:rPr>
        <w:t>-Уральск</w:t>
      </w:r>
      <w:r w:rsidR="00E11266">
        <w:rPr>
          <w:sz w:val="28"/>
          <w:szCs w:val="28"/>
        </w:rPr>
        <w:t>ого</w:t>
      </w:r>
    </w:p>
    <w:p w:rsidR="00114C9D" w:rsidRPr="00E44235" w:rsidRDefault="00133698" w:rsidP="005C0991">
      <w:pPr>
        <w:ind w:firstLine="567"/>
        <w:jc w:val="both"/>
        <w:rPr>
          <w:b/>
          <w:sz w:val="28"/>
          <w:szCs w:val="28"/>
        </w:rPr>
      </w:pPr>
      <w:r w:rsidRPr="00E44235">
        <w:rPr>
          <w:b/>
          <w:sz w:val="28"/>
          <w:szCs w:val="28"/>
        </w:rPr>
        <w:t>ПОСТАНОВЛЯЕТ:</w:t>
      </w:r>
    </w:p>
    <w:p w:rsidR="00ED1350" w:rsidRPr="000A488A" w:rsidRDefault="002C3940" w:rsidP="000A488A">
      <w:pPr>
        <w:pStyle w:val="ConsPlusNormal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A488A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ED1350" w:rsidRPr="000A488A">
        <w:rPr>
          <w:rFonts w:ascii="Times New Roman" w:hAnsi="Times New Roman" w:cs="Times New Roman"/>
          <w:sz w:val="28"/>
          <w:szCs w:val="28"/>
        </w:rPr>
        <w:t xml:space="preserve">в </w:t>
      </w:r>
      <w:r w:rsidR="00A70978" w:rsidRPr="000A488A">
        <w:rPr>
          <w:rFonts w:ascii="Times New Roman" w:hAnsi="Times New Roman" w:cs="Times New Roman"/>
          <w:sz w:val="28"/>
          <w:szCs w:val="28"/>
        </w:rPr>
        <w:t>Административный регламент предоставления муниципальной услуги о предоставлении информации о порядке предоставления жилищно-коммунальных услуг населению, утвержденный постановлением Администрации города Каменска-Уральского от 13.12.2013 № 1822 (в редакции постановлений Администрации города Каменска-Уральского от 16.05.2014 № 688, от 11.06.2014 № 800, от 27.01.2015 № 92,от 21.05.2015 № 759,от 15.09.2016 № 1299</w:t>
      </w:r>
      <w:r w:rsidR="00AA0059">
        <w:rPr>
          <w:rFonts w:ascii="Times New Roman" w:hAnsi="Times New Roman" w:cs="Times New Roman"/>
          <w:sz w:val="28"/>
          <w:szCs w:val="28"/>
        </w:rPr>
        <w:t xml:space="preserve">, </w:t>
      </w:r>
      <w:r w:rsidR="00AA0059" w:rsidRPr="004542B3">
        <w:rPr>
          <w:rFonts w:ascii="Times New Roman" w:hAnsi="Times New Roman" w:cs="Times New Roman"/>
          <w:sz w:val="28"/>
          <w:szCs w:val="28"/>
        </w:rPr>
        <w:t>от 14.11.2018 № 975</w:t>
      </w:r>
      <w:r w:rsidR="000A488A" w:rsidRPr="000A488A">
        <w:rPr>
          <w:rFonts w:ascii="Times New Roman" w:hAnsi="Times New Roman" w:cs="Times New Roman"/>
          <w:sz w:val="28"/>
          <w:szCs w:val="28"/>
        </w:rPr>
        <w:t>)</w:t>
      </w:r>
      <w:r w:rsidR="000A488A">
        <w:rPr>
          <w:rFonts w:ascii="Times New Roman" w:hAnsi="Times New Roman" w:cs="Times New Roman"/>
          <w:sz w:val="28"/>
          <w:szCs w:val="28"/>
        </w:rPr>
        <w:t xml:space="preserve"> (далее-</w:t>
      </w:r>
      <w:r w:rsidR="00754C9B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  <w:r w:rsidR="000A488A">
        <w:rPr>
          <w:rFonts w:ascii="Times New Roman" w:hAnsi="Times New Roman" w:cs="Times New Roman"/>
          <w:sz w:val="28"/>
          <w:szCs w:val="28"/>
        </w:rPr>
        <w:t>)</w:t>
      </w:r>
      <w:r w:rsidR="00ED1350" w:rsidRPr="000A488A">
        <w:rPr>
          <w:rFonts w:ascii="Times New Roman" w:hAnsi="Times New Roman" w:cs="Times New Roman"/>
          <w:sz w:val="28"/>
          <w:szCs w:val="28"/>
        </w:rPr>
        <w:t>, следующие изменения:</w:t>
      </w:r>
      <w:proofErr w:type="gramEnd"/>
    </w:p>
    <w:p w:rsidR="00515855" w:rsidRDefault="00AA0059" w:rsidP="002E4D6A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0059">
        <w:rPr>
          <w:rFonts w:ascii="Times New Roman" w:hAnsi="Times New Roman" w:cs="Times New Roman"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A0059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дополнить пунктом </w:t>
      </w:r>
      <w:r>
        <w:rPr>
          <w:rFonts w:ascii="Times New Roman" w:hAnsi="Times New Roman" w:cs="Times New Roman"/>
          <w:sz w:val="28"/>
          <w:szCs w:val="28"/>
        </w:rPr>
        <w:t>3.7</w:t>
      </w:r>
      <w:r w:rsidRPr="00AA0059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C46C1D" w:rsidRDefault="00515855" w:rsidP="00930D1A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="00AA0059">
        <w:rPr>
          <w:rFonts w:ascii="Times New Roman" w:hAnsi="Times New Roman" w:cs="Times New Roman"/>
          <w:sz w:val="28"/>
          <w:szCs w:val="28"/>
        </w:rPr>
        <w:t>3.7.</w:t>
      </w:r>
      <w:r w:rsidR="00AA0059" w:rsidRPr="00AA0059">
        <w:rPr>
          <w:rFonts w:ascii="Times New Roman" w:hAnsi="Times New Roman" w:cs="Times New Roman"/>
          <w:sz w:val="28"/>
          <w:szCs w:val="28"/>
        </w:rPr>
        <w:t>В случае выявления заявителем опечаток</w:t>
      </w:r>
      <w:r w:rsidR="00A7706B">
        <w:rPr>
          <w:rFonts w:ascii="Times New Roman" w:hAnsi="Times New Roman" w:cs="Times New Roman"/>
          <w:sz w:val="28"/>
          <w:szCs w:val="28"/>
        </w:rPr>
        <w:t xml:space="preserve"> и (или)</w:t>
      </w:r>
      <w:r w:rsidR="00AA0059" w:rsidRPr="00AA0059">
        <w:rPr>
          <w:rFonts w:ascii="Times New Roman" w:hAnsi="Times New Roman" w:cs="Times New Roman"/>
          <w:sz w:val="28"/>
          <w:szCs w:val="28"/>
        </w:rPr>
        <w:t xml:space="preserve"> ошибок в полученном документе, являющемся результатом предоставления муниципальной услуги, заявитель вправе обратиться с заявлением об исправлении допущенных опечаток и</w:t>
      </w:r>
      <w:r w:rsidR="00C46C1D">
        <w:rPr>
          <w:rFonts w:ascii="Times New Roman" w:hAnsi="Times New Roman" w:cs="Times New Roman"/>
          <w:sz w:val="28"/>
          <w:szCs w:val="28"/>
        </w:rPr>
        <w:t xml:space="preserve"> (или)</w:t>
      </w:r>
      <w:r w:rsidR="00AA0059" w:rsidRPr="00AA0059">
        <w:rPr>
          <w:rFonts w:ascii="Times New Roman" w:hAnsi="Times New Roman" w:cs="Times New Roman"/>
          <w:sz w:val="28"/>
          <w:szCs w:val="28"/>
        </w:rPr>
        <w:t xml:space="preserve"> ошибок в выданных в результате предоставления муниципальной услуги документах.</w:t>
      </w:r>
      <w:proofErr w:type="gramEnd"/>
    </w:p>
    <w:p w:rsidR="00C46C1D" w:rsidRDefault="00AA0059" w:rsidP="00930D1A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0059">
        <w:rPr>
          <w:rFonts w:ascii="Times New Roman" w:hAnsi="Times New Roman" w:cs="Times New Roman"/>
          <w:sz w:val="28"/>
          <w:szCs w:val="28"/>
        </w:rPr>
        <w:t xml:space="preserve">Основанием для начала процедуры является поступление в </w:t>
      </w:r>
      <w:r>
        <w:rPr>
          <w:rFonts w:ascii="Times New Roman" w:hAnsi="Times New Roman" w:cs="Times New Roman"/>
          <w:sz w:val="28"/>
          <w:szCs w:val="28"/>
        </w:rPr>
        <w:t xml:space="preserve">Отраслевой орган, МФЦ, </w:t>
      </w:r>
      <w:r w:rsidR="00777C27">
        <w:rPr>
          <w:rFonts w:ascii="Times New Roman" w:hAnsi="Times New Roman" w:cs="Times New Roman"/>
          <w:sz w:val="28"/>
          <w:szCs w:val="28"/>
        </w:rPr>
        <w:t>в том числе</w:t>
      </w:r>
      <w:r w:rsidR="00777C27" w:rsidRPr="00777C27">
        <w:rPr>
          <w:rFonts w:ascii="Times New Roman" w:hAnsi="Times New Roman" w:cs="Times New Roman"/>
          <w:sz w:val="28"/>
          <w:szCs w:val="28"/>
        </w:rPr>
        <w:t xml:space="preserve"> в электронной форме через федеральную государственную информационную систему </w:t>
      </w:r>
      <w:r w:rsidR="00777C27">
        <w:rPr>
          <w:rFonts w:ascii="Times New Roman" w:hAnsi="Times New Roman" w:cs="Times New Roman"/>
          <w:sz w:val="28"/>
          <w:szCs w:val="28"/>
        </w:rPr>
        <w:t>«</w:t>
      </w:r>
      <w:r w:rsidR="00777C27" w:rsidRPr="00777C27">
        <w:rPr>
          <w:rFonts w:ascii="Times New Roman" w:hAnsi="Times New Roman" w:cs="Times New Roman"/>
          <w:sz w:val="28"/>
          <w:szCs w:val="28"/>
        </w:rPr>
        <w:t>Единый портал государственных и муниципальных услуг (функций)</w:t>
      </w:r>
      <w:r w:rsidR="00777C27">
        <w:rPr>
          <w:rFonts w:ascii="Times New Roman" w:hAnsi="Times New Roman" w:cs="Times New Roman"/>
          <w:sz w:val="28"/>
          <w:szCs w:val="28"/>
        </w:rPr>
        <w:t xml:space="preserve">» </w:t>
      </w:r>
      <w:r w:rsidRPr="00AA0059">
        <w:rPr>
          <w:rFonts w:ascii="Times New Roman" w:hAnsi="Times New Roman" w:cs="Times New Roman"/>
          <w:sz w:val="28"/>
          <w:szCs w:val="28"/>
        </w:rPr>
        <w:t xml:space="preserve">заявления об исправлении опечаток и (или) </w:t>
      </w:r>
      <w:r w:rsidRPr="00AA0059">
        <w:rPr>
          <w:rFonts w:ascii="Times New Roman" w:hAnsi="Times New Roman" w:cs="Times New Roman"/>
          <w:sz w:val="28"/>
          <w:szCs w:val="28"/>
        </w:rPr>
        <w:lastRenderedPageBreak/>
        <w:t>ошибок в документах, выданных в результате предоставления муниципальной услуги.</w:t>
      </w:r>
    </w:p>
    <w:p w:rsidR="00C46C1D" w:rsidRDefault="00002080" w:rsidP="00930D1A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специалист Отраслевого органа</w:t>
      </w:r>
      <w:r w:rsidRPr="00002080">
        <w:rPr>
          <w:rFonts w:ascii="Times New Roman" w:hAnsi="Times New Roman" w:cs="Times New Roman"/>
          <w:sz w:val="28"/>
          <w:szCs w:val="28"/>
        </w:rPr>
        <w:t xml:space="preserve"> рассматривает заявление, представленное заявителем, и проводит проверку указанных в заявлении сведений в срок, не превышающий </w:t>
      </w:r>
      <w:r w:rsidR="00A7706B">
        <w:rPr>
          <w:rFonts w:ascii="Times New Roman" w:hAnsi="Times New Roman" w:cs="Times New Roman"/>
          <w:sz w:val="28"/>
          <w:szCs w:val="28"/>
        </w:rPr>
        <w:t>3</w:t>
      </w:r>
      <w:r w:rsidRPr="00002080">
        <w:rPr>
          <w:rFonts w:ascii="Times New Roman" w:hAnsi="Times New Roman" w:cs="Times New Roman"/>
          <w:sz w:val="28"/>
          <w:szCs w:val="28"/>
        </w:rPr>
        <w:t xml:space="preserve"> рабочих дней </w:t>
      </w:r>
      <w:proofErr w:type="gramStart"/>
      <w:r w:rsidRPr="00002080">
        <w:rPr>
          <w:rFonts w:ascii="Times New Roman" w:hAnsi="Times New Roman" w:cs="Times New Roman"/>
          <w:sz w:val="28"/>
          <w:szCs w:val="28"/>
        </w:rPr>
        <w:t>с даты регистрации</w:t>
      </w:r>
      <w:proofErr w:type="gramEnd"/>
      <w:r w:rsidRPr="00002080">
        <w:rPr>
          <w:rFonts w:ascii="Times New Roman" w:hAnsi="Times New Roman" w:cs="Times New Roman"/>
          <w:sz w:val="28"/>
          <w:szCs w:val="28"/>
        </w:rPr>
        <w:t xml:space="preserve"> соответствующего заявления.</w:t>
      </w:r>
    </w:p>
    <w:p w:rsidR="00C46C1D" w:rsidRDefault="00002080" w:rsidP="00930D1A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2080">
        <w:rPr>
          <w:rFonts w:ascii="Times New Roman" w:hAnsi="Times New Roman" w:cs="Times New Roman"/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002080">
        <w:rPr>
          <w:rFonts w:ascii="Times New Roman" w:hAnsi="Times New Roman" w:cs="Times New Roman"/>
          <w:sz w:val="28"/>
          <w:szCs w:val="28"/>
        </w:rPr>
        <w:t xml:space="preserve"> услуги документах </w:t>
      </w:r>
      <w:r>
        <w:rPr>
          <w:rFonts w:ascii="Times New Roman" w:hAnsi="Times New Roman" w:cs="Times New Roman"/>
          <w:sz w:val="28"/>
          <w:szCs w:val="28"/>
        </w:rPr>
        <w:t>ответственный специалист Отраслевого органа</w:t>
      </w:r>
      <w:r w:rsidRPr="00002080">
        <w:rPr>
          <w:rFonts w:ascii="Times New Roman" w:hAnsi="Times New Roman" w:cs="Times New Roman"/>
          <w:sz w:val="28"/>
          <w:szCs w:val="28"/>
        </w:rPr>
        <w:t xml:space="preserve"> осуществляет исправление и замену указанных документов в срок, не превышающий 5 рабочих дней с момента регистрации соответствующего заявления.</w:t>
      </w:r>
      <w:proofErr w:type="gramEnd"/>
    </w:p>
    <w:p w:rsidR="00C46C1D" w:rsidRDefault="00002080" w:rsidP="00930D1A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080">
        <w:rPr>
          <w:rFonts w:ascii="Times New Roman" w:hAnsi="Times New Roman" w:cs="Times New Roman"/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002080">
        <w:rPr>
          <w:rFonts w:ascii="Times New Roman" w:hAnsi="Times New Roman" w:cs="Times New Roman"/>
          <w:sz w:val="28"/>
          <w:szCs w:val="28"/>
        </w:rPr>
        <w:t xml:space="preserve"> услуги, </w:t>
      </w:r>
      <w:r>
        <w:rPr>
          <w:rFonts w:ascii="Times New Roman" w:hAnsi="Times New Roman" w:cs="Times New Roman"/>
          <w:sz w:val="28"/>
          <w:szCs w:val="28"/>
        </w:rPr>
        <w:t>ответственный специалист Отраслевого органа</w:t>
      </w:r>
      <w:r w:rsidRPr="00002080">
        <w:rPr>
          <w:rFonts w:ascii="Times New Roman" w:hAnsi="Times New Roman" w:cs="Times New Roman"/>
          <w:sz w:val="28"/>
          <w:szCs w:val="28"/>
        </w:rPr>
        <w:t xml:space="preserve"> письменно сообщает заявителю об отсутствии таких опечаток и (или) ошибок в срок, не превышающий 5 рабочих дней с момента регистрации соответствующего заявления.</w:t>
      </w:r>
    </w:p>
    <w:p w:rsidR="00777C27" w:rsidRDefault="00002080" w:rsidP="00930D1A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080">
        <w:rPr>
          <w:rFonts w:ascii="Times New Roman" w:hAnsi="Times New Roman" w:cs="Times New Roman"/>
          <w:sz w:val="28"/>
          <w:szCs w:val="28"/>
        </w:rPr>
        <w:t>Результатом процедуры является выдача (направление) заявителю исправленного взамен ранее выданного документа, являющегося результатом предоставления услуги, или сообщение об отсутствии таких опечаток и (или) ошибок</w:t>
      </w:r>
      <w:proofErr w:type="gramStart"/>
      <w:r w:rsidR="00D46B6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BA2137" w:rsidRDefault="003C549B" w:rsidP="003D0015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95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4590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</w:t>
      </w:r>
      <w:r w:rsidR="00445909">
        <w:rPr>
          <w:rFonts w:ascii="Times New Roman" w:hAnsi="Times New Roman" w:cs="Times New Roman"/>
          <w:sz w:val="28"/>
          <w:szCs w:val="28"/>
        </w:rPr>
        <w:t>астоящее п</w:t>
      </w:r>
      <w:r w:rsidRPr="003C549B">
        <w:rPr>
          <w:rFonts w:ascii="Times New Roman" w:hAnsi="Times New Roman" w:cs="Times New Roman"/>
          <w:sz w:val="28"/>
          <w:szCs w:val="28"/>
        </w:rPr>
        <w:t xml:space="preserve">остановление в газете «Каменский рабочий» и разместить на официальном сайте </w:t>
      </w:r>
      <w:r w:rsidR="00E11266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3C549B">
        <w:rPr>
          <w:rFonts w:ascii="Times New Roman" w:hAnsi="Times New Roman" w:cs="Times New Roman"/>
          <w:sz w:val="28"/>
          <w:szCs w:val="28"/>
        </w:rPr>
        <w:t>.</w:t>
      </w:r>
    </w:p>
    <w:p w:rsidR="003C549B" w:rsidRPr="00E44235" w:rsidRDefault="003C549B" w:rsidP="003C549B">
      <w:pPr>
        <w:pStyle w:val="ConsPlusNormal"/>
        <w:ind w:firstLine="56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3C549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C549B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445909">
        <w:rPr>
          <w:rFonts w:ascii="Times New Roman" w:hAnsi="Times New Roman" w:cs="Times New Roman"/>
          <w:sz w:val="28"/>
          <w:szCs w:val="28"/>
        </w:rPr>
        <w:t>п</w:t>
      </w:r>
      <w:r w:rsidRPr="003C549B">
        <w:rPr>
          <w:rFonts w:ascii="Times New Roman" w:hAnsi="Times New Roman" w:cs="Times New Roman"/>
          <w:sz w:val="28"/>
          <w:szCs w:val="28"/>
        </w:rPr>
        <w:t xml:space="preserve">остановления возложить на </w:t>
      </w:r>
      <w:r w:rsidR="00C46C1D">
        <w:rPr>
          <w:rFonts w:ascii="Times New Roman" w:hAnsi="Times New Roman" w:cs="Times New Roman"/>
          <w:sz w:val="28"/>
          <w:szCs w:val="28"/>
        </w:rPr>
        <w:t xml:space="preserve">первого </w:t>
      </w:r>
      <w:r w:rsidR="003D0015">
        <w:rPr>
          <w:rFonts w:ascii="Times New Roman" w:hAnsi="Times New Roman" w:cs="Times New Roman"/>
          <w:sz w:val="28"/>
          <w:szCs w:val="28"/>
        </w:rPr>
        <w:t xml:space="preserve">заместителя главы Администрации города </w:t>
      </w:r>
      <w:r w:rsidR="00C46C1D">
        <w:rPr>
          <w:rFonts w:ascii="Times New Roman" w:hAnsi="Times New Roman" w:cs="Times New Roman"/>
          <w:sz w:val="28"/>
          <w:szCs w:val="28"/>
        </w:rPr>
        <w:t>С.А</w:t>
      </w:r>
      <w:r w:rsidRPr="003C549B">
        <w:rPr>
          <w:rFonts w:ascii="Times New Roman" w:hAnsi="Times New Roman" w:cs="Times New Roman"/>
          <w:sz w:val="28"/>
          <w:szCs w:val="28"/>
        </w:rPr>
        <w:t>.</w:t>
      </w:r>
      <w:r w:rsidR="00B17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6C1D">
        <w:rPr>
          <w:rFonts w:ascii="Times New Roman" w:hAnsi="Times New Roman" w:cs="Times New Roman"/>
          <w:sz w:val="28"/>
          <w:szCs w:val="28"/>
        </w:rPr>
        <w:t>Гераскина</w:t>
      </w:r>
      <w:proofErr w:type="spellEnd"/>
      <w:r w:rsidR="00C46C1D">
        <w:rPr>
          <w:rFonts w:ascii="Times New Roman" w:hAnsi="Times New Roman" w:cs="Times New Roman"/>
          <w:sz w:val="28"/>
          <w:szCs w:val="28"/>
        </w:rPr>
        <w:t>.</w:t>
      </w:r>
    </w:p>
    <w:p w:rsidR="00626BFA" w:rsidRDefault="00626BFA" w:rsidP="001E11BA">
      <w:pPr>
        <w:rPr>
          <w:sz w:val="28"/>
          <w:szCs w:val="28"/>
        </w:rPr>
      </w:pPr>
    </w:p>
    <w:p w:rsidR="00515855" w:rsidRDefault="00515855" w:rsidP="001E11BA">
      <w:pPr>
        <w:rPr>
          <w:sz w:val="28"/>
          <w:szCs w:val="28"/>
        </w:rPr>
      </w:pPr>
    </w:p>
    <w:p w:rsidR="00EA6F1A" w:rsidRDefault="00905DBB" w:rsidP="001E11BA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054504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1159F9" w:rsidRPr="00E44235">
        <w:rPr>
          <w:sz w:val="28"/>
          <w:szCs w:val="28"/>
        </w:rPr>
        <w:t xml:space="preserve"> города</w:t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507DC3">
        <w:rPr>
          <w:sz w:val="28"/>
          <w:szCs w:val="28"/>
        </w:rPr>
        <w:tab/>
      </w:r>
      <w:r w:rsidR="00B17EA9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sectPr w:rsidR="00EA6F1A" w:rsidSect="00626BFA">
      <w:headerReference w:type="default" r:id="rId9"/>
      <w:headerReference w:type="first" r:id="rId10"/>
      <w:pgSz w:w="11906" w:h="16838"/>
      <w:pgMar w:top="567" w:right="567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7638" w:rsidRDefault="008A7638">
      <w:r>
        <w:separator/>
      </w:r>
    </w:p>
  </w:endnote>
  <w:endnote w:type="continuationSeparator" w:id="1">
    <w:p w:rsidR="008A7638" w:rsidRDefault="008A76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7638" w:rsidRDefault="008A7638">
      <w:r>
        <w:separator/>
      </w:r>
    </w:p>
  </w:footnote>
  <w:footnote w:type="continuationSeparator" w:id="1">
    <w:p w:rsidR="008A7638" w:rsidRDefault="008A76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52D" w:rsidRPr="006C0220" w:rsidRDefault="003E6A20">
    <w:pPr>
      <w:pStyle w:val="a8"/>
      <w:jc w:val="center"/>
      <w:rPr>
        <w:rFonts w:ascii="Times New Roman" w:hAnsi="Times New Roman"/>
      </w:rPr>
    </w:pPr>
    <w:r w:rsidRPr="006C0220">
      <w:rPr>
        <w:rFonts w:ascii="Times New Roman" w:hAnsi="Times New Roman"/>
      </w:rPr>
      <w:fldChar w:fldCharType="begin"/>
    </w:r>
    <w:r w:rsidR="00C4552D" w:rsidRPr="006C0220">
      <w:rPr>
        <w:rFonts w:ascii="Times New Roman" w:hAnsi="Times New Roman"/>
      </w:rPr>
      <w:instrText>PAGE   \* MERGEFORMAT</w:instrText>
    </w:r>
    <w:r w:rsidRPr="006C0220">
      <w:rPr>
        <w:rFonts w:ascii="Times New Roman" w:hAnsi="Times New Roman"/>
      </w:rPr>
      <w:fldChar w:fldCharType="separate"/>
    </w:r>
    <w:r w:rsidR="00B17EA9">
      <w:rPr>
        <w:rFonts w:ascii="Times New Roman" w:hAnsi="Times New Roman"/>
        <w:noProof/>
      </w:rPr>
      <w:t>2</w:t>
    </w:r>
    <w:r w:rsidRPr="006C0220">
      <w:rPr>
        <w:rFonts w:ascii="Times New Roman" w:hAnsi="Times New Roman"/>
        <w:noProof/>
      </w:rPr>
      <w:fldChar w:fldCharType="end"/>
    </w:r>
  </w:p>
  <w:p w:rsidR="00C4552D" w:rsidRDefault="00C4552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52D" w:rsidRPr="00D41D29" w:rsidRDefault="00C4552D" w:rsidP="00A913CD">
    <w:pPr>
      <w:ind w:left="5103"/>
      <w:rPr>
        <w:bCs/>
        <w:color w:val="000000"/>
        <w:sz w:val="24"/>
        <w:szCs w:val="24"/>
      </w:rPr>
    </w:pPr>
  </w:p>
  <w:p w:rsidR="00C4552D" w:rsidRDefault="00C4552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7369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E4809BB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05A52A7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B9D6FDF"/>
    <w:multiLevelType w:val="hybridMultilevel"/>
    <w:tmpl w:val="E7F0A378"/>
    <w:lvl w:ilvl="0" w:tplc="BEFA329C">
      <w:start w:val="1"/>
      <w:numFmt w:val="decimal"/>
      <w:lvlText w:val="%1."/>
      <w:lvlJc w:val="left"/>
      <w:pPr>
        <w:ind w:left="1515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4D463C8"/>
    <w:multiLevelType w:val="hybridMultilevel"/>
    <w:tmpl w:val="246C9DCA"/>
    <w:lvl w:ilvl="0" w:tplc="D668DF04">
      <w:start w:val="1"/>
      <w:numFmt w:val="decimal"/>
      <w:lvlText w:val="%1)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A464CA3"/>
    <w:multiLevelType w:val="hybridMultilevel"/>
    <w:tmpl w:val="8B3AA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13C4"/>
    <w:rsid w:val="00002080"/>
    <w:rsid w:val="0001273A"/>
    <w:rsid w:val="00015D12"/>
    <w:rsid w:val="00030456"/>
    <w:rsid w:val="000331E1"/>
    <w:rsid w:val="0003445E"/>
    <w:rsid w:val="000349F4"/>
    <w:rsid w:val="0004439C"/>
    <w:rsid w:val="00054504"/>
    <w:rsid w:val="00054BC2"/>
    <w:rsid w:val="00054C5E"/>
    <w:rsid w:val="000601EC"/>
    <w:rsid w:val="00074350"/>
    <w:rsid w:val="00076CBD"/>
    <w:rsid w:val="00080F8C"/>
    <w:rsid w:val="00085F39"/>
    <w:rsid w:val="00095275"/>
    <w:rsid w:val="00095DD8"/>
    <w:rsid w:val="000A488A"/>
    <w:rsid w:val="000A4C28"/>
    <w:rsid w:val="000A62E3"/>
    <w:rsid w:val="000B0787"/>
    <w:rsid w:val="000B5A21"/>
    <w:rsid w:val="000C604E"/>
    <w:rsid w:val="000C6C4F"/>
    <w:rsid w:val="000D4B5E"/>
    <w:rsid w:val="000D7722"/>
    <w:rsid w:val="000E7C00"/>
    <w:rsid w:val="001107E8"/>
    <w:rsid w:val="00112C87"/>
    <w:rsid w:val="00114C9D"/>
    <w:rsid w:val="001159F9"/>
    <w:rsid w:val="00133698"/>
    <w:rsid w:val="001361F2"/>
    <w:rsid w:val="00142849"/>
    <w:rsid w:val="00143DF1"/>
    <w:rsid w:val="0014551F"/>
    <w:rsid w:val="001672E8"/>
    <w:rsid w:val="001751AF"/>
    <w:rsid w:val="001A2660"/>
    <w:rsid w:val="001B0EB9"/>
    <w:rsid w:val="001B1365"/>
    <w:rsid w:val="001C05AA"/>
    <w:rsid w:val="001D13CF"/>
    <w:rsid w:val="001E0B89"/>
    <w:rsid w:val="001E11BA"/>
    <w:rsid w:val="001E73FD"/>
    <w:rsid w:val="001F0730"/>
    <w:rsid w:val="00200874"/>
    <w:rsid w:val="0020435B"/>
    <w:rsid w:val="00221E5A"/>
    <w:rsid w:val="00225808"/>
    <w:rsid w:val="00225E6D"/>
    <w:rsid w:val="00234AA8"/>
    <w:rsid w:val="002350E9"/>
    <w:rsid w:val="00235CB9"/>
    <w:rsid w:val="00241B79"/>
    <w:rsid w:val="002429ED"/>
    <w:rsid w:val="00242DE6"/>
    <w:rsid w:val="00256FC3"/>
    <w:rsid w:val="002729E9"/>
    <w:rsid w:val="00280C00"/>
    <w:rsid w:val="00281563"/>
    <w:rsid w:val="00284FED"/>
    <w:rsid w:val="0028608D"/>
    <w:rsid w:val="00286945"/>
    <w:rsid w:val="002970E3"/>
    <w:rsid w:val="002A4945"/>
    <w:rsid w:val="002B1D73"/>
    <w:rsid w:val="002B4F3D"/>
    <w:rsid w:val="002B71BD"/>
    <w:rsid w:val="002C3940"/>
    <w:rsid w:val="002D6DE3"/>
    <w:rsid w:val="002E31BE"/>
    <w:rsid w:val="002E4D6A"/>
    <w:rsid w:val="002E7286"/>
    <w:rsid w:val="00303059"/>
    <w:rsid w:val="00315380"/>
    <w:rsid w:val="00333DDA"/>
    <w:rsid w:val="0035510F"/>
    <w:rsid w:val="00362F9E"/>
    <w:rsid w:val="00364C3F"/>
    <w:rsid w:val="0036593D"/>
    <w:rsid w:val="00371312"/>
    <w:rsid w:val="00376A67"/>
    <w:rsid w:val="0038347E"/>
    <w:rsid w:val="00386F1C"/>
    <w:rsid w:val="003A462D"/>
    <w:rsid w:val="003A52A4"/>
    <w:rsid w:val="003C031C"/>
    <w:rsid w:val="003C549B"/>
    <w:rsid w:val="003C62E2"/>
    <w:rsid w:val="003C69CC"/>
    <w:rsid w:val="003D0015"/>
    <w:rsid w:val="003E3352"/>
    <w:rsid w:val="003E582C"/>
    <w:rsid w:val="003E6A20"/>
    <w:rsid w:val="003F2ED6"/>
    <w:rsid w:val="00400EE6"/>
    <w:rsid w:val="00416752"/>
    <w:rsid w:val="00422ADC"/>
    <w:rsid w:val="00422E1A"/>
    <w:rsid w:val="0042391C"/>
    <w:rsid w:val="00432AC1"/>
    <w:rsid w:val="00445909"/>
    <w:rsid w:val="004542B3"/>
    <w:rsid w:val="00476347"/>
    <w:rsid w:val="00490CF7"/>
    <w:rsid w:val="004A3698"/>
    <w:rsid w:val="004A3E3C"/>
    <w:rsid w:val="004D09C2"/>
    <w:rsid w:val="004F748C"/>
    <w:rsid w:val="00507DC3"/>
    <w:rsid w:val="00515855"/>
    <w:rsid w:val="00515B48"/>
    <w:rsid w:val="00521D5D"/>
    <w:rsid w:val="00522683"/>
    <w:rsid w:val="0052276A"/>
    <w:rsid w:val="00522C7D"/>
    <w:rsid w:val="0052463A"/>
    <w:rsid w:val="005315B6"/>
    <w:rsid w:val="00536788"/>
    <w:rsid w:val="00544839"/>
    <w:rsid w:val="0054645A"/>
    <w:rsid w:val="005577C7"/>
    <w:rsid w:val="00571EE3"/>
    <w:rsid w:val="0057498C"/>
    <w:rsid w:val="00597406"/>
    <w:rsid w:val="005A0C62"/>
    <w:rsid w:val="005A5069"/>
    <w:rsid w:val="005C0991"/>
    <w:rsid w:val="005E225D"/>
    <w:rsid w:val="005F6993"/>
    <w:rsid w:val="00613BA1"/>
    <w:rsid w:val="00626BFA"/>
    <w:rsid w:val="00627804"/>
    <w:rsid w:val="00631203"/>
    <w:rsid w:val="006532D6"/>
    <w:rsid w:val="00660F20"/>
    <w:rsid w:val="006613C0"/>
    <w:rsid w:val="00671579"/>
    <w:rsid w:val="006C0220"/>
    <w:rsid w:val="006C02B9"/>
    <w:rsid w:val="006C542B"/>
    <w:rsid w:val="006C6C5E"/>
    <w:rsid w:val="006D2D07"/>
    <w:rsid w:val="006D69A0"/>
    <w:rsid w:val="006E21FB"/>
    <w:rsid w:val="006E6F53"/>
    <w:rsid w:val="0070561A"/>
    <w:rsid w:val="007077D1"/>
    <w:rsid w:val="00723428"/>
    <w:rsid w:val="00736436"/>
    <w:rsid w:val="00751A22"/>
    <w:rsid w:val="00754C9B"/>
    <w:rsid w:val="00770ADA"/>
    <w:rsid w:val="007752BD"/>
    <w:rsid w:val="00777C27"/>
    <w:rsid w:val="007815B3"/>
    <w:rsid w:val="00782D3E"/>
    <w:rsid w:val="00793FCA"/>
    <w:rsid w:val="007B5705"/>
    <w:rsid w:val="007B7947"/>
    <w:rsid w:val="007C7DB4"/>
    <w:rsid w:val="007F0EAB"/>
    <w:rsid w:val="007F68DC"/>
    <w:rsid w:val="00805EFC"/>
    <w:rsid w:val="00812930"/>
    <w:rsid w:val="00814343"/>
    <w:rsid w:val="00817042"/>
    <w:rsid w:val="00824C0C"/>
    <w:rsid w:val="00844BF6"/>
    <w:rsid w:val="00850BEB"/>
    <w:rsid w:val="00852605"/>
    <w:rsid w:val="008716EF"/>
    <w:rsid w:val="008822F0"/>
    <w:rsid w:val="008848B7"/>
    <w:rsid w:val="008A1AB6"/>
    <w:rsid w:val="008A26F6"/>
    <w:rsid w:val="008A7638"/>
    <w:rsid w:val="008C0E41"/>
    <w:rsid w:val="008C2CCF"/>
    <w:rsid w:val="008C3143"/>
    <w:rsid w:val="008C4890"/>
    <w:rsid w:val="008D3814"/>
    <w:rsid w:val="008D6A41"/>
    <w:rsid w:val="008F162F"/>
    <w:rsid w:val="009053DE"/>
    <w:rsid w:val="00905B04"/>
    <w:rsid w:val="00905DBB"/>
    <w:rsid w:val="00907B42"/>
    <w:rsid w:val="00911594"/>
    <w:rsid w:val="009162D4"/>
    <w:rsid w:val="00917881"/>
    <w:rsid w:val="00930D1A"/>
    <w:rsid w:val="00944C3A"/>
    <w:rsid w:val="009553E4"/>
    <w:rsid w:val="00963166"/>
    <w:rsid w:val="009742CE"/>
    <w:rsid w:val="00977DF9"/>
    <w:rsid w:val="00990B65"/>
    <w:rsid w:val="00991AD8"/>
    <w:rsid w:val="009A3483"/>
    <w:rsid w:val="009B499D"/>
    <w:rsid w:val="009C3C19"/>
    <w:rsid w:val="009C6A40"/>
    <w:rsid w:val="009D12B6"/>
    <w:rsid w:val="009D13C4"/>
    <w:rsid w:val="009D3C44"/>
    <w:rsid w:val="009E5184"/>
    <w:rsid w:val="00A02797"/>
    <w:rsid w:val="00A06F08"/>
    <w:rsid w:val="00A26AB2"/>
    <w:rsid w:val="00A4122E"/>
    <w:rsid w:val="00A45CFE"/>
    <w:rsid w:val="00A60E8E"/>
    <w:rsid w:val="00A70978"/>
    <w:rsid w:val="00A7706B"/>
    <w:rsid w:val="00A8004F"/>
    <w:rsid w:val="00A86C69"/>
    <w:rsid w:val="00A910EE"/>
    <w:rsid w:val="00A913CD"/>
    <w:rsid w:val="00AA0059"/>
    <w:rsid w:val="00AB1318"/>
    <w:rsid w:val="00AB189B"/>
    <w:rsid w:val="00AB711D"/>
    <w:rsid w:val="00AC433C"/>
    <w:rsid w:val="00AD17A6"/>
    <w:rsid w:val="00AD2C3B"/>
    <w:rsid w:val="00AD6D5F"/>
    <w:rsid w:val="00AF0E92"/>
    <w:rsid w:val="00AF2C53"/>
    <w:rsid w:val="00B072D4"/>
    <w:rsid w:val="00B112C2"/>
    <w:rsid w:val="00B1187F"/>
    <w:rsid w:val="00B11922"/>
    <w:rsid w:val="00B17EA9"/>
    <w:rsid w:val="00B227A7"/>
    <w:rsid w:val="00B259B7"/>
    <w:rsid w:val="00B31B5E"/>
    <w:rsid w:val="00B5024F"/>
    <w:rsid w:val="00B57C33"/>
    <w:rsid w:val="00B724DD"/>
    <w:rsid w:val="00B8304D"/>
    <w:rsid w:val="00B8626C"/>
    <w:rsid w:val="00BA2137"/>
    <w:rsid w:val="00BA7015"/>
    <w:rsid w:val="00BC1683"/>
    <w:rsid w:val="00BC240B"/>
    <w:rsid w:val="00BC6F1D"/>
    <w:rsid w:val="00BD421B"/>
    <w:rsid w:val="00BD4F44"/>
    <w:rsid w:val="00BF072C"/>
    <w:rsid w:val="00C01AF0"/>
    <w:rsid w:val="00C025EA"/>
    <w:rsid w:val="00C259AC"/>
    <w:rsid w:val="00C30629"/>
    <w:rsid w:val="00C3478F"/>
    <w:rsid w:val="00C4552D"/>
    <w:rsid w:val="00C46C1D"/>
    <w:rsid w:val="00C609E8"/>
    <w:rsid w:val="00C6367E"/>
    <w:rsid w:val="00C64F92"/>
    <w:rsid w:val="00C70EAC"/>
    <w:rsid w:val="00C7130D"/>
    <w:rsid w:val="00C72872"/>
    <w:rsid w:val="00C813CA"/>
    <w:rsid w:val="00CB2E6B"/>
    <w:rsid w:val="00CB3CB3"/>
    <w:rsid w:val="00CC0912"/>
    <w:rsid w:val="00CC2E40"/>
    <w:rsid w:val="00CD29CD"/>
    <w:rsid w:val="00CD3D93"/>
    <w:rsid w:val="00CD64B7"/>
    <w:rsid w:val="00CE716D"/>
    <w:rsid w:val="00D06020"/>
    <w:rsid w:val="00D103D8"/>
    <w:rsid w:val="00D226BE"/>
    <w:rsid w:val="00D26E11"/>
    <w:rsid w:val="00D26F42"/>
    <w:rsid w:val="00D30F33"/>
    <w:rsid w:val="00D417E9"/>
    <w:rsid w:val="00D41D29"/>
    <w:rsid w:val="00D46B6B"/>
    <w:rsid w:val="00D57DF8"/>
    <w:rsid w:val="00D80A1D"/>
    <w:rsid w:val="00D821FD"/>
    <w:rsid w:val="00D8518F"/>
    <w:rsid w:val="00D870CD"/>
    <w:rsid w:val="00D921D5"/>
    <w:rsid w:val="00D97C00"/>
    <w:rsid w:val="00DA0985"/>
    <w:rsid w:val="00DC5036"/>
    <w:rsid w:val="00DD0CFE"/>
    <w:rsid w:val="00DD1ADE"/>
    <w:rsid w:val="00DE45C6"/>
    <w:rsid w:val="00DE4939"/>
    <w:rsid w:val="00DF0F7A"/>
    <w:rsid w:val="00DF6502"/>
    <w:rsid w:val="00E054FE"/>
    <w:rsid w:val="00E10B81"/>
    <w:rsid w:val="00E11266"/>
    <w:rsid w:val="00E436EA"/>
    <w:rsid w:val="00E44235"/>
    <w:rsid w:val="00E555F3"/>
    <w:rsid w:val="00E55D79"/>
    <w:rsid w:val="00E62284"/>
    <w:rsid w:val="00E735A5"/>
    <w:rsid w:val="00EA6F1A"/>
    <w:rsid w:val="00EC4885"/>
    <w:rsid w:val="00ED1350"/>
    <w:rsid w:val="00ED4600"/>
    <w:rsid w:val="00EE04E3"/>
    <w:rsid w:val="00EE2CE3"/>
    <w:rsid w:val="00EE61A8"/>
    <w:rsid w:val="00F02ED7"/>
    <w:rsid w:val="00F07E0C"/>
    <w:rsid w:val="00F147B8"/>
    <w:rsid w:val="00F171B7"/>
    <w:rsid w:val="00F21953"/>
    <w:rsid w:val="00F31ECF"/>
    <w:rsid w:val="00F33E95"/>
    <w:rsid w:val="00F43D82"/>
    <w:rsid w:val="00F44382"/>
    <w:rsid w:val="00F5269C"/>
    <w:rsid w:val="00F57652"/>
    <w:rsid w:val="00F61999"/>
    <w:rsid w:val="00F65B09"/>
    <w:rsid w:val="00F700C8"/>
    <w:rsid w:val="00F7641C"/>
    <w:rsid w:val="00F84F5F"/>
    <w:rsid w:val="00F96CEF"/>
    <w:rsid w:val="00F97E6A"/>
    <w:rsid w:val="00FA20B5"/>
    <w:rsid w:val="00FA4999"/>
    <w:rsid w:val="00FB5BB1"/>
    <w:rsid w:val="00FD1343"/>
    <w:rsid w:val="00FD13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0AB28-83A6-4647-8285-33CCD801F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0</TotalTime>
  <Pages>2</Pages>
  <Words>431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3</cp:revision>
  <cp:lastPrinted>2019-02-20T03:59:00Z</cp:lastPrinted>
  <dcterms:created xsi:type="dcterms:W3CDTF">2019-03-06T10:07:00Z</dcterms:created>
  <dcterms:modified xsi:type="dcterms:W3CDTF">2019-03-06T11:07:00Z</dcterms:modified>
</cp:coreProperties>
</file>