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2A2819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2A2819">
        <w:rPr>
          <w:b w:val="0"/>
          <w:bCs/>
          <w:noProof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221.15pt;margin-top:-24.8pt;width:56.45pt;height:88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" filled="f" stroked="f">
            <v:textbox>
              <w:txbxContent>
                <w:p w:rsidR="00133698" w:rsidRDefault="00A47F59" w:rsidP="00133698">
                  <w:r w:rsidRPr="00A47F59">
                    <w:rPr>
                      <w:noProof/>
                    </w:rPr>
                    <w:drawing>
                      <wp:inline distT="0" distB="0" distL="0" distR="0">
                        <wp:extent cx="533400" cy="771525"/>
                        <wp:effectExtent l="0" t="0" r="0" b="0"/>
                        <wp:docPr id="2" name="Рисунок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33400" cy="7715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</w:p>
    <w:p w:rsidR="00133698" w:rsidRDefault="00133698" w:rsidP="00133698">
      <w:pPr>
        <w:jc w:val="center"/>
        <w:rPr>
          <w:b/>
          <w:sz w:val="28"/>
        </w:rPr>
      </w:pPr>
    </w:p>
    <w:p w:rsidR="00133698" w:rsidRPr="00F953E9" w:rsidRDefault="00133698" w:rsidP="00133698">
      <w:pPr>
        <w:jc w:val="center"/>
        <w:rPr>
          <w:b/>
          <w:sz w:val="28"/>
        </w:rPr>
      </w:pPr>
      <w:r w:rsidRPr="00F953E9">
        <w:rPr>
          <w:b/>
          <w:sz w:val="28"/>
        </w:rPr>
        <w:t>СВЕРДЛОВСКАЯ ОБЛАСТЬ</w:t>
      </w:r>
    </w:p>
    <w:p w:rsidR="00133698" w:rsidRPr="00F953E9" w:rsidRDefault="00133698" w:rsidP="00133698">
      <w:pPr>
        <w:spacing w:line="233" w:lineRule="auto"/>
        <w:jc w:val="center"/>
        <w:rPr>
          <w:b/>
          <w:sz w:val="28"/>
        </w:rPr>
      </w:pPr>
      <w:r w:rsidRPr="00F953E9">
        <w:rPr>
          <w:b/>
          <w:sz w:val="28"/>
        </w:rPr>
        <w:t>АДМИНИСТРАЦИЯ ГОРОДА КАМЕНСКА-УРАЛЬСКОГО</w:t>
      </w:r>
    </w:p>
    <w:p w:rsidR="00133698" w:rsidRPr="00F953E9" w:rsidRDefault="00133698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Pr="00F953E9" w:rsidRDefault="002A2819" w:rsidP="00133698">
      <w:pPr>
        <w:spacing w:before="400"/>
        <w:rPr>
          <w:sz w:val="24"/>
        </w:rPr>
      </w:pPr>
      <w:r>
        <w:rPr>
          <w:noProof/>
          <w:sz w:val="24"/>
        </w:rPr>
        <w:pict>
          <v:line id="Line 3" o:spid="_x0000_s1027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" o:allowincell="f" strokeweight="4.5pt">
            <v:stroke linestyle="thinThick"/>
          </v:line>
        </w:pict>
      </w:r>
      <w:r w:rsidR="00422E1A">
        <w:rPr>
          <w:sz w:val="24"/>
        </w:rPr>
        <w:t xml:space="preserve">от </w:t>
      </w:r>
      <w:r w:rsidR="002607FF">
        <w:rPr>
          <w:sz w:val="24"/>
        </w:rPr>
        <w:t>13.03.2019</w:t>
      </w:r>
      <w:r w:rsidR="00422E1A">
        <w:rPr>
          <w:sz w:val="24"/>
        </w:rPr>
        <w:t xml:space="preserve">  № </w:t>
      </w:r>
      <w:r w:rsidR="002607FF">
        <w:rPr>
          <w:sz w:val="24"/>
        </w:rPr>
        <w:t>170</w:t>
      </w:r>
      <w:bookmarkStart w:id="0" w:name="_GoBack"/>
      <w:bookmarkEnd w:id="0"/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1F1590" w:rsidRDefault="00133698" w:rsidP="00133698">
      <w:pPr>
        <w:rPr>
          <w:sz w:val="28"/>
          <w:szCs w:val="28"/>
        </w:rPr>
      </w:pPr>
    </w:p>
    <w:p w:rsidR="0028608D" w:rsidRPr="00E44235" w:rsidRDefault="00613BA1" w:rsidP="001E0B89">
      <w:pPr>
        <w:jc w:val="center"/>
        <w:rPr>
          <w:b/>
          <w:i/>
          <w:sz w:val="28"/>
          <w:szCs w:val="28"/>
        </w:rPr>
      </w:pPr>
      <w:r w:rsidRPr="00E44235">
        <w:rPr>
          <w:b/>
          <w:i/>
          <w:sz w:val="28"/>
          <w:szCs w:val="28"/>
        </w:rPr>
        <w:t>О внесении изменений в п</w:t>
      </w:r>
      <w:r w:rsidR="009D13C4" w:rsidRPr="00E44235">
        <w:rPr>
          <w:b/>
          <w:i/>
          <w:sz w:val="28"/>
          <w:szCs w:val="28"/>
        </w:rPr>
        <w:t>остановление</w:t>
      </w:r>
      <w:r w:rsidRPr="00E44235">
        <w:rPr>
          <w:b/>
          <w:i/>
          <w:sz w:val="28"/>
          <w:szCs w:val="28"/>
        </w:rPr>
        <w:t xml:space="preserve"> А</w:t>
      </w:r>
      <w:r w:rsidR="005A5069" w:rsidRPr="00E44235">
        <w:rPr>
          <w:b/>
          <w:i/>
          <w:sz w:val="28"/>
          <w:szCs w:val="28"/>
        </w:rPr>
        <w:t xml:space="preserve">дминистрации </w:t>
      </w:r>
      <w:r w:rsidR="0014551F" w:rsidRPr="00E44235">
        <w:rPr>
          <w:b/>
          <w:i/>
          <w:sz w:val="28"/>
          <w:szCs w:val="28"/>
        </w:rPr>
        <w:t>города</w:t>
      </w:r>
    </w:p>
    <w:p w:rsidR="00133698" w:rsidRDefault="0014551F" w:rsidP="001E0B89">
      <w:pPr>
        <w:jc w:val="center"/>
        <w:rPr>
          <w:b/>
          <w:i/>
          <w:sz w:val="28"/>
          <w:szCs w:val="28"/>
        </w:rPr>
      </w:pPr>
      <w:r w:rsidRPr="00E44235">
        <w:rPr>
          <w:b/>
          <w:i/>
          <w:sz w:val="28"/>
          <w:szCs w:val="28"/>
        </w:rPr>
        <w:t>Каменска-Уральского</w:t>
      </w:r>
      <w:r w:rsidR="001E0B89" w:rsidRPr="00E44235">
        <w:rPr>
          <w:b/>
          <w:i/>
          <w:sz w:val="28"/>
          <w:szCs w:val="28"/>
        </w:rPr>
        <w:t xml:space="preserve"> от 0</w:t>
      </w:r>
      <w:r w:rsidR="000D4B5E" w:rsidRPr="00E44235">
        <w:rPr>
          <w:b/>
          <w:i/>
          <w:sz w:val="28"/>
          <w:szCs w:val="28"/>
        </w:rPr>
        <w:t>9</w:t>
      </w:r>
      <w:r w:rsidR="001E0B89" w:rsidRPr="00E44235">
        <w:rPr>
          <w:b/>
          <w:i/>
          <w:sz w:val="28"/>
          <w:szCs w:val="28"/>
        </w:rPr>
        <w:t xml:space="preserve">.10.2014 № </w:t>
      </w:r>
      <w:r w:rsidR="000D4B5E" w:rsidRPr="00E44235">
        <w:rPr>
          <w:b/>
          <w:i/>
          <w:sz w:val="28"/>
          <w:szCs w:val="28"/>
        </w:rPr>
        <w:t>1403</w:t>
      </w:r>
      <w:r w:rsidR="00286945" w:rsidRPr="00E44235">
        <w:rPr>
          <w:b/>
          <w:i/>
          <w:sz w:val="28"/>
          <w:szCs w:val="28"/>
        </w:rPr>
        <w:t xml:space="preserve"> «</w:t>
      </w:r>
      <w:r w:rsidR="001E0B89" w:rsidRPr="00E44235">
        <w:rPr>
          <w:b/>
          <w:i/>
          <w:sz w:val="28"/>
          <w:szCs w:val="28"/>
        </w:rPr>
        <w:t xml:space="preserve">О </w:t>
      </w:r>
      <w:r w:rsidR="000D4B5E" w:rsidRPr="00E44235">
        <w:rPr>
          <w:b/>
          <w:i/>
          <w:sz w:val="28"/>
          <w:szCs w:val="28"/>
        </w:rPr>
        <w:t>создании Комиссии по предотвращению образования задолженности за коммунальные услуги</w:t>
      </w:r>
      <w:r w:rsidR="00286945" w:rsidRPr="00E44235">
        <w:rPr>
          <w:b/>
          <w:i/>
          <w:sz w:val="28"/>
          <w:szCs w:val="28"/>
        </w:rPr>
        <w:t>»</w:t>
      </w:r>
    </w:p>
    <w:p w:rsidR="00133698" w:rsidRPr="00E44235" w:rsidRDefault="00133698" w:rsidP="00286945">
      <w:pPr>
        <w:pStyle w:val="a4"/>
        <w:ind w:firstLine="0"/>
        <w:rPr>
          <w:sz w:val="28"/>
          <w:szCs w:val="28"/>
        </w:rPr>
      </w:pPr>
    </w:p>
    <w:p w:rsidR="000D4B5E" w:rsidRPr="00E44235" w:rsidRDefault="00A47F59" w:rsidP="00FA20B5">
      <w:pPr>
        <w:ind w:firstLine="567"/>
        <w:jc w:val="both"/>
        <w:rPr>
          <w:sz w:val="28"/>
          <w:szCs w:val="28"/>
        </w:rPr>
      </w:pPr>
      <w:r w:rsidRPr="00A47F59">
        <w:rPr>
          <w:sz w:val="28"/>
          <w:szCs w:val="28"/>
        </w:rPr>
        <w:t>В связи с организационн</w:t>
      </w:r>
      <w:r>
        <w:rPr>
          <w:sz w:val="28"/>
          <w:szCs w:val="28"/>
        </w:rPr>
        <w:t xml:space="preserve">о-штатными </w:t>
      </w:r>
      <w:r w:rsidRPr="00A47F59">
        <w:rPr>
          <w:sz w:val="28"/>
          <w:szCs w:val="28"/>
        </w:rPr>
        <w:t xml:space="preserve">изменениями </w:t>
      </w:r>
      <w:r w:rsidR="000D4B5E" w:rsidRPr="00E44235">
        <w:rPr>
          <w:sz w:val="28"/>
          <w:szCs w:val="28"/>
        </w:rPr>
        <w:t>Администрация города Каменска-Уральского</w:t>
      </w:r>
    </w:p>
    <w:p w:rsidR="00114C9D" w:rsidRPr="00E44235" w:rsidRDefault="00133698" w:rsidP="00C30629">
      <w:pPr>
        <w:jc w:val="both"/>
        <w:rPr>
          <w:b/>
          <w:sz w:val="28"/>
          <w:szCs w:val="28"/>
        </w:rPr>
      </w:pPr>
      <w:r w:rsidRPr="00E44235">
        <w:rPr>
          <w:b/>
          <w:sz w:val="28"/>
          <w:szCs w:val="28"/>
        </w:rPr>
        <w:t>ПОСТАНОВЛЯЕТ:</w:t>
      </w:r>
    </w:p>
    <w:p w:rsidR="00E44235" w:rsidRPr="00E44235" w:rsidRDefault="00C30629" w:rsidP="00A47F59">
      <w:pPr>
        <w:pStyle w:val="ConsPlusNormal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235">
        <w:rPr>
          <w:rFonts w:ascii="Times New Roman" w:hAnsi="Times New Roman" w:cs="Times New Roman"/>
          <w:sz w:val="28"/>
          <w:szCs w:val="28"/>
        </w:rPr>
        <w:t>1</w:t>
      </w:r>
      <w:r w:rsidR="00386F1C" w:rsidRPr="00E44235">
        <w:rPr>
          <w:rFonts w:ascii="Times New Roman" w:hAnsi="Times New Roman" w:cs="Times New Roman"/>
          <w:sz w:val="28"/>
          <w:szCs w:val="28"/>
        </w:rPr>
        <w:t xml:space="preserve">. </w:t>
      </w:r>
      <w:r w:rsidR="00E44235" w:rsidRPr="00E442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Внести изменения в </w:t>
      </w:r>
      <w:hyperlink r:id="rId8" w:history="1">
        <w:r w:rsidR="00E44235" w:rsidRPr="00E44235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состав</w:t>
        </w:r>
      </w:hyperlink>
      <w:r w:rsidR="00E44235" w:rsidRPr="00E442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 по предотвращению образования задолженности за коммунальные услуги, утвержденный </w:t>
      </w:r>
      <w:r w:rsidR="00FA20B5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E44235" w:rsidRPr="00E442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остановлением Администрации города Каменска-Уральского от 09.10.2014 № 1403 (в редакции </w:t>
      </w:r>
      <w:r w:rsidR="00FA20B5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E44235" w:rsidRPr="00E44235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остановлени</w:t>
      </w:r>
      <w:r w:rsidR="00A47F59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="00E44235" w:rsidRPr="00E442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 города Каменска-Уральского от 20.07.2015 </w:t>
      </w:r>
      <w:r w:rsidR="005315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№ </w:t>
      </w:r>
      <w:r w:rsidR="00E44235" w:rsidRPr="00E44235">
        <w:rPr>
          <w:rFonts w:ascii="Times New Roman" w:eastAsia="Times New Roman" w:hAnsi="Times New Roman" w:cs="Times New Roman"/>
          <w:sz w:val="28"/>
          <w:szCs w:val="28"/>
          <w:lang w:eastAsia="ru-RU"/>
        </w:rPr>
        <w:t>1033</w:t>
      </w:r>
      <w:r w:rsidR="00A47F59">
        <w:rPr>
          <w:rFonts w:ascii="Times New Roman" w:eastAsia="Times New Roman" w:hAnsi="Times New Roman" w:cs="Times New Roman"/>
          <w:sz w:val="28"/>
          <w:szCs w:val="28"/>
          <w:lang w:eastAsia="ru-RU"/>
        </w:rPr>
        <w:t>, от 30.09.2016 № 1360</w:t>
      </w:r>
      <w:r w:rsidR="00E44235" w:rsidRPr="00E44235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FD134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E44235" w:rsidRPr="00E442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изложив его в новой редакции </w:t>
      </w:r>
      <w:r w:rsidR="00A47F59">
        <w:rPr>
          <w:rFonts w:ascii="Times New Roman" w:eastAsia="Times New Roman" w:hAnsi="Times New Roman" w:cs="Times New Roman"/>
          <w:sz w:val="28"/>
          <w:szCs w:val="28"/>
          <w:lang w:eastAsia="ru-RU"/>
        </w:rPr>
        <w:t>(прилагается)</w:t>
      </w:r>
      <w:r w:rsidR="00A45CF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848B7" w:rsidRPr="00E44235" w:rsidRDefault="00A47F59" w:rsidP="00A47F59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2350E9" w:rsidRPr="00E44235">
        <w:rPr>
          <w:sz w:val="28"/>
          <w:szCs w:val="28"/>
        </w:rPr>
        <w:t xml:space="preserve">. </w:t>
      </w:r>
      <w:proofErr w:type="gramStart"/>
      <w:r w:rsidR="002350E9" w:rsidRPr="00E44235">
        <w:rPr>
          <w:sz w:val="28"/>
          <w:szCs w:val="28"/>
        </w:rPr>
        <w:t>Разместить</w:t>
      </w:r>
      <w:proofErr w:type="gramEnd"/>
      <w:r w:rsidR="002350E9" w:rsidRPr="00E44235">
        <w:rPr>
          <w:sz w:val="28"/>
          <w:szCs w:val="28"/>
        </w:rPr>
        <w:t xml:space="preserve"> настоящее постановление на официальном сайте муниципального образования город Каменск-Уральский.</w:t>
      </w:r>
    </w:p>
    <w:p w:rsidR="00281563" w:rsidRPr="00E44235" w:rsidRDefault="00A47F59" w:rsidP="00A47F59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281563" w:rsidRPr="00E44235">
        <w:rPr>
          <w:sz w:val="28"/>
          <w:szCs w:val="28"/>
        </w:rPr>
        <w:t xml:space="preserve">. Контроль за исполнением настоящего постановления возложить </w:t>
      </w:r>
      <w:proofErr w:type="gramStart"/>
      <w:r w:rsidR="00281563" w:rsidRPr="00E44235">
        <w:rPr>
          <w:sz w:val="28"/>
          <w:szCs w:val="28"/>
        </w:rPr>
        <w:t>на</w:t>
      </w:r>
      <w:proofErr w:type="gramEnd"/>
      <w:r w:rsidR="00281563" w:rsidRPr="00E44235">
        <w:rPr>
          <w:sz w:val="28"/>
          <w:szCs w:val="28"/>
        </w:rPr>
        <w:t xml:space="preserve"> первого заместителя главы Администрации города С.А. Гераскина.</w:t>
      </w:r>
    </w:p>
    <w:p w:rsidR="00BA2137" w:rsidRPr="00E44235" w:rsidRDefault="00BA2137" w:rsidP="00133698">
      <w:pPr>
        <w:jc w:val="both"/>
        <w:rPr>
          <w:sz w:val="28"/>
          <w:szCs w:val="28"/>
        </w:rPr>
      </w:pPr>
    </w:p>
    <w:p w:rsidR="00BA2137" w:rsidRPr="00E44235" w:rsidRDefault="00BA2137" w:rsidP="00133698">
      <w:pPr>
        <w:jc w:val="both"/>
        <w:rPr>
          <w:sz w:val="28"/>
          <w:szCs w:val="28"/>
        </w:rPr>
      </w:pPr>
    </w:p>
    <w:p w:rsidR="007815B3" w:rsidRPr="00E44235" w:rsidRDefault="001159F9" w:rsidP="00FA20B5">
      <w:pPr>
        <w:rPr>
          <w:sz w:val="28"/>
          <w:szCs w:val="28"/>
        </w:rPr>
        <w:sectPr w:rsidR="007815B3" w:rsidRPr="00E44235" w:rsidSect="00536788">
          <w:pgSz w:w="11906" w:h="16838"/>
          <w:pgMar w:top="1134" w:right="567" w:bottom="1134" w:left="1418" w:header="709" w:footer="709" w:gutter="0"/>
          <w:cols w:space="708"/>
          <w:docGrid w:linePitch="360"/>
        </w:sectPr>
      </w:pPr>
      <w:r w:rsidRPr="00E44235">
        <w:rPr>
          <w:sz w:val="28"/>
          <w:szCs w:val="28"/>
        </w:rPr>
        <w:t>Глава города</w:t>
      </w:r>
      <w:r w:rsidRPr="00E44235">
        <w:rPr>
          <w:sz w:val="28"/>
          <w:szCs w:val="28"/>
        </w:rPr>
        <w:tab/>
      </w:r>
      <w:r w:rsidRPr="00E44235">
        <w:rPr>
          <w:sz w:val="28"/>
          <w:szCs w:val="28"/>
        </w:rPr>
        <w:tab/>
      </w:r>
      <w:r w:rsidRPr="00E44235">
        <w:rPr>
          <w:sz w:val="28"/>
          <w:szCs w:val="28"/>
        </w:rPr>
        <w:tab/>
      </w:r>
      <w:r w:rsidRPr="00E44235">
        <w:rPr>
          <w:sz w:val="28"/>
          <w:szCs w:val="28"/>
        </w:rPr>
        <w:tab/>
      </w:r>
      <w:r w:rsidRPr="00E44235">
        <w:rPr>
          <w:sz w:val="28"/>
          <w:szCs w:val="28"/>
        </w:rPr>
        <w:tab/>
      </w:r>
      <w:r w:rsidRPr="00E44235">
        <w:rPr>
          <w:sz w:val="28"/>
          <w:szCs w:val="28"/>
        </w:rPr>
        <w:tab/>
      </w:r>
      <w:r w:rsidRPr="00E44235">
        <w:rPr>
          <w:sz w:val="28"/>
          <w:szCs w:val="28"/>
        </w:rPr>
        <w:tab/>
      </w:r>
      <w:r w:rsidRPr="00E44235">
        <w:rPr>
          <w:sz w:val="28"/>
          <w:szCs w:val="28"/>
        </w:rPr>
        <w:tab/>
      </w:r>
      <w:r w:rsidR="00B0350B">
        <w:rPr>
          <w:sz w:val="28"/>
          <w:szCs w:val="28"/>
        </w:rPr>
        <w:t xml:space="preserve">                </w:t>
      </w:r>
      <w:r w:rsidRPr="00E44235">
        <w:rPr>
          <w:sz w:val="28"/>
          <w:szCs w:val="28"/>
        </w:rPr>
        <w:t>А</w:t>
      </w:r>
      <w:r w:rsidR="00133698" w:rsidRPr="00E44235">
        <w:rPr>
          <w:sz w:val="28"/>
          <w:szCs w:val="28"/>
        </w:rPr>
        <w:t>.</w:t>
      </w:r>
      <w:r w:rsidRPr="00E44235">
        <w:rPr>
          <w:sz w:val="28"/>
          <w:szCs w:val="28"/>
        </w:rPr>
        <w:t>В.</w:t>
      </w:r>
      <w:r w:rsidR="00B0350B">
        <w:rPr>
          <w:sz w:val="28"/>
          <w:szCs w:val="28"/>
        </w:rPr>
        <w:t xml:space="preserve"> </w:t>
      </w:r>
      <w:proofErr w:type="spellStart"/>
      <w:r w:rsidRPr="00E44235">
        <w:rPr>
          <w:sz w:val="28"/>
          <w:szCs w:val="28"/>
        </w:rPr>
        <w:t>Шмыков</w:t>
      </w:r>
      <w:proofErr w:type="spellEnd"/>
    </w:p>
    <w:p w:rsidR="007815B3" w:rsidRPr="007B0C8B" w:rsidRDefault="007815B3" w:rsidP="007815B3">
      <w:pPr>
        <w:rPr>
          <w:sz w:val="24"/>
          <w:szCs w:val="24"/>
        </w:rPr>
      </w:pPr>
    </w:p>
    <w:p w:rsidR="001159F9" w:rsidRDefault="001159F9" w:rsidP="001159F9">
      <w:pPr>
        <w:pStyle w:val="ConsPlusNormal"/>
        <w:ind w:firstLine="54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3D6C">
        <w:rPr>
          <w:rFonts w:ascii="Times New Roman" w:hAnsi="Times New Roman" w:cs="Times New Roman"/>
          <w:sz w:val="28"/>
          <w:szCs w:val="28"/>
        </w:rPr>
        <w:t xml:space="preserve">Состав Комиссии по предотвращению образования задолженности за </w:t>
      </w:r>
      <w:r w:rsidRPr="00403D6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коммунальные услуги</w:t>
      </w:r>
    </w:p>
    <w:p w:rsidR="00BE5E76" w:rsidRPr="00403D6C" w:rsidRDefault="00BE5E76" w:rsidP="001159F9">
      <w:pPr>
        <w:pStyle w:val="ConsPlusNormal"/>
        <w:ind w:firstLine="54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159F9" w:rsidRPr="00403D6C" w:rsidRDefault="001159F9" w:rsidP="001159F9">
      <w:pPr>
        <w:pStyle w:val="ConsPlusNormal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6"/>
        <w:gridCol w:w="2262"/>
        <w:gridCol w:w="6743"/>
      </w:tblGrid>
      <w:tr w:rsidR="00BE5E76" w:rsidRPr="00EF03BF" w:rsidTr="003356C4">
        <w:tc>
          <w:tcPr>
            <w:tcW w:w="534" w:type="dxa"/>
          </w:tcPr>
          <w:p w:rsidR="00BE5E76" w:rsidRPr="00EF03BF" w:rsidRDefault="00BE5E76" w:rsidP="003356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03BF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268" w:type="dxa"/>
          </w:tcPr>
          <w:p w:rsidR="00BE5E76" w:rsidRPr="00EF03BF" w:rsidRDefault="00BE5E76" w:rsidP="003356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03BF">
              <w:rPr>
                <w:rFonts w:ascii="Times New Roman" w:hAnsi="Times New Roman" w:cs="Times New Roman"/>
                <w:sz w:val="28"/>
                <w:szCs w:val="28"/>
              </w:rPr>
              <w:t>Гераскин С.А.</w:t>
            </w:r>
          </w:p>
        </w:tc>
        <w:tc>
          <w:tcPr>
            <w:tcW w:w="6769" w:type="dxa"/>
          </w:tcPr>
          <w:p w:rsidR="00BE5E76" w:rsidRPr="00EF03BF" w:rsidRDefault="00BE5E76" w:rsidP="003356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03BF">
              <w:rPr>
                <w:rFonts w:ascii="Times New Roman" w:hAnsi="Times New Roman" w:cs="Times New Roman"/>
                <w:sz w:val="28"/>
                <w:szCs w:val="28"/>
              </w:rPr>
              <w:t>- первый заместитель главы Администрации города, председатель Комиссии;</w:t>
            </w:r>
          </w:p>
        </w:tc>
      </w:tr>
      <w:tr w:rsidR="00BE5E76" w:rsidRPr="00EF03BF" w:rsidTr="003356C4">
        <w:tc>
          <w:tcPr>
            <w:tcW w:w="534" w:type="dxa"/>
          </w:tcPr>
          <w:p w:rsidR="00BE5E76" w:rsidRPr="00EF03BF" w:rsidRDefault="00BE5E76" w:rsidP="003356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2268" w:type="dxa"/>
          </w:tcPr>
          <w:p w:rsidR="00BE5E76" w:rsidRPr="00EF03BF" w:rsidRDefault="00BE5E76" w:rsidP="003356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03BF">
              <w:rPr>
                <w:rFonts w:ascii="Times New Roman" w:hAnsi="Times New Roman" w:cs="Times New Roman"/>
                <w:sz w:val="28"/>
                <w:szCs w:val="28"/>
              </w:rPr>
              <w:t>Ивина  Е.А.</w:t>
            </w:r>
          </w:p>
        </w:tc>
        <w:tc>
          <w:tcPr>
            <w:tcW w:w="6769" w:type="dxa"/>
          </w:tcPr>
          <w:p w:rsidR="00BE5E76" w:rsidRPr="00EF03BF" w:rsidRDefault="00BE5E76" w:rsidP="003356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03BF">
              <w:rPr>
                <w:rFonts w:ascii="Times New Roman" w:hAnsi="Times New Roman" w:cs="Times New Roman"/>
                <w:sz w:val="28"/>
                <w:szCs w:val="28"/>
              </w:rPr>
              <w:t>- начальник отраслевого органа Администрациигорода по жилищному хозяйству, заместительпредседателя Комиссии;</w:t>
            </w:r>
          </w:p>
        </w:tc>
      </w:tr>
      <w:tr w:rsidR="00BE5E76" w:rsidRPr="00EF03BF" w:rsidTr="003356C4">
        <w:tc>
          <w:tcPr>
            <w:tcW w:w="534" w:type="dxa"/>
          </w:tcPr>
          <w:p w:rsidR="00BE5E76" w:rsidRPr="00EF03BF" w:rsidRDefault="00BE5E76" w:rsidP="003356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2268" w:type="dxa"/>
          </w:tcPr>
          <w:p w:rsidR="00BE5E76" w:rsidRPr="00EF03BF" w:rsidRDefault="00BE5E76" w:rsidP="003356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03BF">
              <w:rPr>
                <w:rFonts w:ascii="Times New Roman" w:hAnsi="Times New Roman" w:cs="Times New Roman"/>
                <w:sz w:val="28"/>
                <w:szCs w:val="28"/>
              </w:rPr>
              <w:t>Плаксин В.Ю.</w:t>
            </w:r>
            <w:r w:rsidRPr="00EF03BF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6769" w:type="dxa"/>
          </w:tcPr>
          <w:p w:rsidR="00BE5E76" w:rsidRPr="00EF03BF" w:rsidRDefault="00BE5E76" w:rsidP="003356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F03BF">
              <w:rPr>
                <w:rFonts w:ascii="Times New Roman" w:hAnsi="Times New Roman" w:cs="Times New Roman"/>
                <w:sz w:val="28"/>
                <w:szCs w:val="28"/>
              </w:rPr>
              <w:t>- начальник отраслевого органаадминистрации города по городскому</w:t>
            </w:r>
            <w:r w:rsidRPr="00350AB3">
              <w:rPr>
                <w:rFonts w:ascii="Times New Roman" w:hAnsi="Times New Roman" w:cs="Times New Roman"/>
                <w:sz w:val="28"/>
                <w:szCs w:val="28"/>
              </w:rPr>
              <w:t>хозяйству, заместитель председателя Комиссии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</w:tr>
      <w:tr w:rsidR="00BE5E76" w:rsidRPr="00EF03BF" w:rsidTr="003356C4">
        <w:tc>
          <w:tcPr>
            <w:tcW w:w="534" w:type="dxa"/>
          </w:tcPr>
          <w:p w:rsidR="00BE5E76" w:rsidRPr="00EF03BF" w:rsidRDefault="00BE5E76" w:rsidP="003356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2268" w:type="dxa"/>
          </w:tcPr>
          <w:p w:rsidR="00BE5E76" w:rsidRPr="00EF03BF" w:rsidRDefault="00BE5E76" w:rsidP="003356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50AB3">
              <w:rPr>
                <w:rFonts w:ascii="Times New Roman" w:hAnsi="Times New Roman" w:cs="Times New Roman"/>
                <w:sz w:val="28"/>
                <w:szCs w:val="28"/>
              </w:rPr>
              <w:t>Томинкина</w:t>
            </w:r>
            <w:proofErr w:type="spellEnd"/>
            <w:r w:rsidRPr="00350AB3">
              <w:rPr>
                <w:rFonts w:ascii="Times New Roman" w:hAnsi="Times New Roman" w:cs="Times New Roman"/>
                <w:sz w:val="28"/>
                <w:szCs w:val="28"/>
              </w:rPr>
              <w:t xml:space="preserve"> Н.А.</w:t>
            </w:r>
          </w:p>
        </w:tc>
        <w:tc>
          <w:tcPr>
            <w:tcW w:w="6769" w:type="dxa"/>
          </w:tcPr>
          <w:p w:rsidR="00BE5E76" w:rsidRPr="00EF03BF" w:rsidRDefault="00BE5E76" w:rsidP="003356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0AB3">
              <w:rPr>
                <w:rFonts w:ascii="Times New Roman" w:hAnsi="Times New Roman" w:cs="Times New Roman"/>
                <w:sz w:val="28"/>
                <w:szCs w:val="28"/>
              </w:rPr>
              <w:t>- главный специалист отраслевого органаадминистрации города по городскому</w:t>
            </w:r>
            <w:r w:rsidRPr="006B067F">
              <w:rPr>
                <w:rFonts w:ascii="Times New Roman" w:hAnsi="Times New Roman" w:cs="Times New Roman"/>
                <w:sz w:val="28"/>
                <w:szCs w:val="28"/>
              </w:rPr>
              <w:t>хозяйству, секретарь Комиссии;</w:t>
            </w:r>
          </w:p>
        </w:tc>
      </w:tr>
      <w:tr w:rsidR="00BE5E76" w:rsidRPr="00EF03BF" w:rsidTr="003356C4">
        <w:tc>
          <w:tcPr>
            <w:tcW w:w="534" w:type="dxa"/>
          </w:tcPr>
          <w:p w:rsidR="00BE5E76" w:rsidRPr="00EF03BF" w:rsidRDefault="00BE5E76" w:rsidP="003356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2268" w:type="dxa"/>
          </w:tcPr>
          <w:p w:rsidR="00BE5E76" w:rsidRPr="00EF03BF" w:rsidRDefault="00BE5E76" w:rsidP="003356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0AB3">
              <w:rPr>
                <w:rFonts w:ascii="Times New Roman" w:hAnsi="Times New Roman" w:cs="Times New Roman"/>
                <w:sz w:val="28"/>
                <w:szCs w:val="28"/>
              </w:rPr>
              <w:t>Юрков С.Н.</w:t>
            </w:r>
          </w:p>
        </w:tc>
        <w:tc>
          <w:tcPr>
            <w:tcW w:w="6769" w:type="dxa"/>
          </w:tcPr>
          <w:p w:rsidR="00BE5E76" w:rsidRPr="00EF03BF" w:rsidRDefault="00BE5E76" w:rsidP="003356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0AB3">
              <w:rPr>
                <w:rFonts w:ascii="Times New Roman" w:hAnsi="Times New Roman" w:cs="Times New Roman"/>
                <w:sz w:val="28"/>
                <w:szCs w:val="28"/>
              </w:rPr>
              <w:t>- главный специалист отраслевого органаАдминистрации города по жилищномухозяйству, секретарь Комиссии;</w:t>
            </w:r>
          </w:p>
        </w:tc>
      </w:tr>
      <w:tr w:rsidR="00BE5E76" w:rsidRPr="00EF03BF" w:rsidTr="003356C4">
        <w:tc>
          <w:tcPr>
            <w:tcW w:w="9571" w:type="dxa"/>
            <w:gridSpan w:val="3"/>
          </w:tcPr>
          <w:p w:rsidR="00BE5E76" w:rsidRDefault="00BE5E76" w:rsidP="003356C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E5E76" w:rsidRDefault="00BE5E76" w:rsidP="003356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0AB3">
              <w:rPr>
                <w:rFonts w:ascii="Times New Roman" w:hAnsi="Times New Roman" w:cs="Times New Roman"/>
                <w:sz w:val="28"/>
                <w:szCs w:val="28"/>
              </w:rPr>
              <w:t>Члены Комиссии:</w:t>
            </w:r>
          </w:p>
          <w:p w:rsidR="00BE5E76" w:rsidRPr="00EF03BF" w:rsidRDefault="00BE5E76" w:rsidP="003356C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E5E76" w:rsidRPr="00EF03BF" w:rsidTr="003356C4">
        <w:tc>
          <w:tcPr>
            <w:tcW w:w="534" w:type="dxa"/>
          </w:tcPr>
          <w:p w:rsidR="00BE5E76" w:rsidRPr="00EF03BF" w:rsidRDefault="00BE5E76" w:rsidP="003356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2268" w:type="dxa"/>
          </w:tcPr>
          <w:p w:rsidR="00BE5E76" w:rsidRPr="00EF03BF" w:rsidRDefault="00BE5E76" w:rsidP="003356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Денисова Т.Р.</w:t>
            </w:r>
          </w:p>
        </w:tc>
        <w:tc>
          <w:tcPr>
            <w:tcW w:w="6769" w:type="dxa"/>
          </w:tcPr>
          <w:p w:rsidR="00BE5E76" w:rsidRPr="00EF03BF" w:rsidRDefault="00BE5E76" w:rsidP="003356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50AB3">
              <w:rPr>
                <w:rFonts w:ascii="Times New Roman" w:hAnsi="Times New Roman" w:cs="Times New Roman"/>
                <w:sz w:val="28"/>
                <w:szCs w:val="28"/>
              </w:rPr>
              <w:t>- директор МКУ «Расчетный центр»;</w:t>
            </w:r>
          </w:p>
        </w:tc>
      </w:tr>
      <w:tr w:rsidR="00BE5E76" w:rsidRPr="00EF03BF" w:rsidTr="003356C4">
        <w:tc>
          <w:tcPr>
            <w:tcW w:w="534" w:type="dxa"/>
          </w:tcPr>
          <w:p w:rsidR="00BE5E76" w:rsidRPr="00EF03BF" w:rsidRDefault="00BE5E76" w:rsidP="003356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2268" w:type="dxa"/>
          </w:tcPr>
          <w:p w:rsidR="00BE5E76" w:rsidRPr="00EF03BF" w:rsidRDefault="00BE5E76" w:rsidP="003356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Дегтярев Ю.П.</w:t>
            </w:r>
          </w:p>
        </w:tc>
        <w:tc>
          <w:tcPr>
            <w:tcW w:w="6769" w:type="dxa"/>
          </w:tcPr>
          <w:p w:rsidR="00BE5E76" w:rsidRPr="00EF03BF" w:rsidRDefault="00BE5E76" w:rsidP="003356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B067F">
              <w:rPr>
                <w:rFonts w:ascii="Times New Roman" w:hAnsi="Times New Roman" w:cs="Times New Roman"/>
                <w:sz w:val="28"/>
                <w:szCs w:val="28"/>
              </w:rPr>
              <w:t>- заместитель начальника отраслевого органаАдминистрации города по жилищномухозяйству;</w:t>
            </w:r>
            <w:r w:rsidRPr="006B067F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</w:tr>
      <w:tr w:rsidR="00BE5E76" w:rsidRPr="00EF03BF" w:rsidTr="003356C4">
        <w:tc>
          <w:tcPr>
            <w:tcW w:w="534" w:type="dxa"/>
          </w:tcPr>
          <w:p w:rsidR="00BE5E76" w:rsidRPr="00EF03BF" w:rsidRDefault="00BE5E76" w:rsidP="003356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2268" w:type="dxa"/>
          </w:tcPr>
          <w:p w:rsidR="00BE5E76" w:rsidRPr="00EF03BF" w:rsidRDefault="00BE5E76" w:rsidP="003356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Заиров А.Ф.</w:t>
            </w:r>
          </w:p>
        </w:tc>
        <w:tc>
          <w:tcPr>
            <w:tcW w:w="6769" w:type="dxa"/>
          </w:tcPr>
          <w:p w:rsidR="00BE5E76" w:rsidRPr="00EF03BF" w:rsidRDefault="00BE5E76" w:rsidP="003356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B067F">
              <w:rPr>
                <w:rFonts w:ascii="Times New Roman" w:hAnsi="Times New Roman" w:cs="Times New Roman"/>
                <w:sz w:val="28"/>
                <w:szCs w:val="28"/>
              </w:rPr>
              <w:t>- директор МКУ «Управление муниципальнымжилищным фондом»;</w:t>
            </w:r>
          </w:p>
        </w:tc>
      </w:tr>
      <w:tr w:rsidR="00BE5E76" w:rsidRPr="00EF03BF" w:rsidTr="003356C4">
        <w:tc>
          <w:tcPr>
            <w:tcW w:w="534" w:type="dxa"/>
          </w:tcPr>
          <w:p w:rsidR="00BE5E76" w:rsidRPr="00EF03BF" w:rsidRDefault="00BE5E76" w:rsidP="003356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2268" w:type="dxa"/>
          </w:tcPr>
          <w:p w:rsidR="00BE5E76" w:rsidRPr="00EF03BF" w:rsidRDefault="00BE5E76" w:rsidP="003356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50AB3">
              <w:rPr>
                <w:rFonts w:ascii="Times New Roman" w:hAnsi="Times New Roman" w:cs="Times New Roman"/>
                <w:sz w:val="28"/>
                <w:szCs w:val="28"/>
              </w:rPr>
              <w:t>Куртюкова</w:t>
            </w:r>
            <w:proofErr w:type="spellEnd"/>
            <w:r w:rsidRPr="00350AB3">
              <w:rPr>
                <w:rFonts w:ascii="Times New Roman" w:hAnsi="Times New Roman" w:cs="Times New Roman"/>
                <w:sz w:val="28"/>
                <w:szCs w:val="28"/>
              </w:rPr>
              <w:t xml:space="preserve"> О.А.</w:t>
            </w:r>
          </w:p>
        </w:tc>
        <w:tc>
          <w:tcPr>
            <w:tcW w:w="6769" w:type="dxa"/>
          </w:tcPr>
          <w:p w:rsidR="00BE5E76" w:rsidRPr="00EF03BF" w:rsidRDefault="00BE5E76" w:rsidP="003356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B067F">
              <w:rPr>
                <w:rFonts w:ascii="Times New Roman" w:hAnsi="Times New Roman" w:cs="Times New Roman"/>
                <w:sz w:val="28"/>
                <w:szCs w:val="28"/>
              </w:rPr>
              <w:t>- главный специалист отраслевого органа Администрации города по жилищному хозяйству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</w:tr>
      <w:tr w:rsidR="00BE5E76" w:rsidRPr="00EF03BF" w:rsidTr="003356C4">
        <w:tc>
          <w:tcPr>
            <w:tcW w:w="534" w:type="dxa"/>
          </w:tcPr>
          <w:p w:rsidR="00BE5E76" w:rsidRPr="00EF03BF" w:rsidRDefault="00BE5E76" w:rsidP="003356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2268" w:type="dxa"/>
          </w:tcPr>
          <w:p w:rsidR="00BE5E76" w:rsidRPr="00EF03BF" w:rsidRDefault="00BE5E76" w:rsidP="003356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Малахова Н.П.</w:t>
            </w:r>
          </w:p>
        </w:tc>
        <w:tc>
          <w:tcPr>
            <w:tcW w:w="6769" w:type="dxa"/>
          </w:tcPr>
          <w:p w:rsidR="00BE5E76" w:rsidRPr="00EF03BF" w:rsidRDefault="00BE5E76" w:rsidP="003356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B067F">
              <w:rPr>
                <w:rFonts w:ascii="Times New Roman" w:hAnsi="Times New Roman" w:cs="Times New Roman"/>
                <w:sz w:val="28"/>
                <w:szCs w:val="28"/>
              </w:rPr>
              <w:t>- депутат Городской Думы городаКаменска-Уральского (по согласованию);</w:t>
            </w:r>
          </w:p>
        </w:tc>
      </w:tr>
      <w:tr w:rsidR="00BE5E76" w:rsidRPr="00EF03BF" w:rsidTr="003356C4">
        <w:tc>
          <w:tcPr>
            <w:tcW w:w="534" w:type="dxa"/>
          </w:tcPr>
          <w:p w:rsidR="00BE5E76" w:rsidRPr="00EF03BF" w:rsidRDefault="00BE5E76" w:rsidP="003356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2268" w:type="dxa"/>
          </w:tcPr>
          <w:p w:rsidR="00BE5E76" w:rsidRPr="00EF03BF" w:rsidRDefault="00BE5E76" w:rsidP="003356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Пермяков В.И.</w:t>
            </w:r>
          </w:p>
        </w:tc>
        <w:tc>
          <w:tcPr>
            <w:tcW w:w="6769" w:type="dxa"/>
          </w:tcPr>
          <w:p w:rsidR="00BE5E76" w:rsidRPr="00EF03BF" w:rsidRDefault="00BE5E76" w:rsidP="003356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B067F">
              <w:rPr>
                <w:rFonts w:ascii="Times New Roman" w:hAnsi="Times New Roman" w:cs="Times New Roman"/>
                <w:sz w:val="28"/>
                <w:szCs w:val="28"/>
              </w:rPr>
              <w:t>- председатель Городской Думы городаКаменска-Уральского (по согласованию).</w:t>
            </w:r>
          </w:p>
        </w:tc>
      </w:tr>
    </w:tbl>
    <w:p w:rsidR="00AB1318" w:rsidRPr="00AB1318" w:rsidRDefault="00AB1318" w:rsidP="00BE5E76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D921D5" w:rsidRPr="00AB1318" w:rsidRDefault="00D921D5" w:rsidP="00133698">
      <w:pPr>
        <w:jc w:val="both"/>
        <w:rPr>
          <w:sz w:val="28"/>
          <w:szCs w:val="28"/>
        </w:rPr>
      </w:pPr>
    </w:p>
    <w:sectPr w:rsidR="00D921D5" w:rsidRPr="00AB1318" w:rsidSect="0037131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6693D" w:rsidRDefault="0006693D">
      <w:r>
        <w:separator/>
      </w:r>
    </w:p>
  </w:endnote>
  <w:endnote w:type="continuationSeparator" w:id="1">
    <w:p w:rsidR="0006693D" w:rsidRDefault="0006693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1312" w:rsidRDefault="00371312">
    <w:pPr>
      <w:pStyle w:val="a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1312" w:rsidRDefault="00371312">
    <w:pPr>
      <w:pStyle w:val="a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1312" w:rsidRDefault="00371312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6693D" w:rsidRDefault="0006693D">
      <w:r>
        <w:separator/>
      </w:r>
    </w:p>
  </w:footnote>
  <w:footnote w:type="continuationSeparator" w:id="1">
    <w:p w:rsidR="0006693D" w:rsidRDefault="0006693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1312" w:rsidRDefault="00371312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1312" w:rsidRDefault="002A2819">
    <w:pPr>
      <w:pStyle w:val="a8"/>
      <w:jc w:val="center"/>
    </w:pPr>
    <w:r>
      <w:fldChar w:fldCharType="begin"/>
    </w:r>
    <w:r w:rsidR="001F7B7C">
      <w:instrText>PAGE   \* MERGEFORMAT</w:instrText>
    </w:r>
    <w:r>
      <w:fldChar w:fldCharType="separate"/>
    </w:r>
    <w:r w:rsidR="00A47F59">
      <w:rPr>
        <w:noProof/>
      </w:rPr>
      <w:t>3</w:t>
    </w:r>
    <w:r>
      <w:rPr>
        <w:noProof/>
      </w:rPr>
      <w:fldChar w:fldCharType="end"/>
    </w:r>
  </w:p>
  <w:p w:rsidR="00371312" w:rsidRDefault="00371312">
    <w:pPr>
      <w:pStyle w:val="a8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13CD" w:rsidRDefault="00371312" w:rsidP="00A913CD">
    <w:pPr>
      <w:ind w:left="5103"/>
      <w:rPr>
        <w:bCs/>
        <w:color w:val="000000"/>
        <w:sz w:val="24"/>
        <w:szCs w:val="24"/>
      </w:rPr>
    </w:pPr>
    <w:r w:rsidRPr="00D41D29">
      <w:rPr>
        <w:bCs/>
        <w:color w:val="000000"/>
        <w:sz w:val="24"/>
        <w:szCs w:val="24"/>
      </w:rPr>
      <w:t xml:space="preserve">Приложение  </w:t>
    </w:r>
  </w:p>
  <w:p w:rsidR="00371312" w:rsidRPr="00D41D29" w:rsidRDefault="00371312" w:rsidP="00A913CD">
    <w:pPr>
      <w:ind w:left="5103"/>
      <w:rPr>
        <w:bCs/>
        <w:color w:val="000000"/>
        <w:sz w:val="24"/>
        <w:szCs w:val="24"/>
      </w:rPr>
    </w:pPr>
    <w:r w:rsidRPr="00D41D29">
      <w:rPr>
        <w:bCs/>
        <w:color w:val="000000"/>
        <w:sz w:val="24"/>
        <w:szCs w:val="24"/>
      </w:rPr>
      <w:t>к постановлению</w:t>
    </w:r>
    <w:r w:rsidR="00A913CD">
      <w:rPr>
        <w:bCs/>
        <w:color w:val="000000"/>
        <w:sz w:val="24"/>
        <w:szCs w:val="24"/>
      </w:rPr>
      <w:t xml:space="preserve"> Администрации</w:t>
    </w:r>
    <w:r w:rsidRPr="00D41D29">
      <w:rPr>
        <w:bCs/>
        <w:color w:val="000000"/>
        <w:sz w:val="24"/>
        <w:szCs w:val="24"/>
      </w:rPr>
      <w:t xml:space="preserve">              города Каменска-Уральского                     </w:t>
    </w:r>
  </w:p>
  <w:p w:rsidR="005315B6" w:rsidRPr="00D41D29" w:rsidRDefault="00371312" w:rsidP="00A913CD">
    <w:pPr>
      <w:ind w:left="5103"/>
      <w:rPr>
        <w:bCs/>
        <w:color w:val="000000"/>
        <w:sz w:val="24"/>
        <w:szCs w:val="24"/>
      </w:rPr>
    </w:pPr>
    <w:r w:rsidRPr="00D41D29">
      <w:rPr>
        <w:bCs/>
        <w:color w:val="000000"/>
        <w:sz w:val="24"/>
        <w:szCs w:val="24"/>
      </w:rPr>
      <w:t xml:space="preserve">от </w:t>
    </w:r>
    <w:r w:rsidR="00FD07F2">
      <w:rPr>
        <w:bCs/>
        <w:color w:val="000000"/>
        <w:sz w:val="24"/>
        <w:szCs w:val="24"/>
      </w:rPr>
      <w:t>13.03.2019</w:t>
    </w:r>
    <w:r w:rsidR="005315B6" w:rsidRPr="00D41D29">
      <w:rPr>
        <w:bCs/>
        <w:color w:val="000000"/>
        <w:sz w:val="24"/>
        <w:szCs w:val="24"/>
      </w:rPr>
      <w:t xml:space="preserve">№ </w:t>
    </w:r>
    <w:r w:rsidR="00FD07F2">
      <w:rPr>
        <w:bCs/>
        <w:color w:val="000000"/>
        <w:sz w:val="24"/>
        <w:szCs w:val="24"/>
      </w:rPr>
      <w:t>170</w:t>
    </w:r>
  </w:p>
  <w:p w:rsidR="00371312" w:rsidRDefault="00371312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77369"/>
    <w:multiLevelType w:val="hybridMultilevel"/>
    <w:tmpl w:val="5A3AC298"/>
    <w:lvl w:ilvl="0" w:tplc="0F9C2B10">
      <w:start w:val="1"/>
      <w:numFmt w:val="decimal"/>
      <w:lvlText w:val="%1."/>
      <w:lvlJc w:val="left"/>
      <w:pPr>
        <w:ind w:left="1065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0E4809BB"/>
    <w:multiLevelType w:val="hybridMultilevel"/>
    <w:tmpl w:val="0896AED0"/>
    <w:lvl w:ilvl="0" w:tplc="0F9C2B10">
      <w:start w:val="1"/>
      <w:numFmt w:val="decimal"/>
      <w:lvlText w:val="%1."/>
      <w:lvlJc w:val="left"/>
      <w:pPr>
        <w:ind w:left="1065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205A52A7"/>
    <w:multiLevelType w:val="hybridMultilevel"/>
    <w:tmpl w:val="0896AED0"/>
    <w:lvl w:ilvl="0" w:tplc="0F9C2B10">
      <w:start w:val="1"/>
      <w:numFmt w:val="decimal"/>
      <w:lvlText w:val="%1."/>
      <w:lvlJc w:val="left"/>
      <w:pPr>
        <w:ind w:left="1065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6A464CA3"/>
    <w:multiLevelType w:val="hybridMultilevel"/>
    <w:tmpl w:val="8B3AA6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D13C4"/>
    <w:rsid w:val="0001273A"/>
    <w:rsid w:val="000331E1"/>
    <w:rsid w:val="0006693D"/>
    <w:rsid w:val="00080F8C"/>
    <w:rsid w:val="000D4B5E"/>
    <w:rsid w:val="000D7722"/>
    <w:rsid w:val="000E7C00"/>
    <w:rsid w:val="001107E8"/>
    <w:rsid w:val="00114C9D"/>
    <w:rsid w:val="001159F9"/>
    <w:rsid w:val="00133698"/>
    <w:rsid w:val="00143DF1"/>
    <w:rsid w:val="0014551F"/>
    <w:rsid w:val="001B1365"/>
    <w:rsid w:val="001D13CF"/>
    <w:rsid w:val="001E0B89"/>
    <w:rsid w:val="001F7B7C"/>
    <w:rsid w:val="00234AA8"/>
    <w:rsid w:val="002350E9"/>
    <w:rsid w:val="002607FF"/>
    <w:rsid w:val="00281563"/>
    <w:rsid w:val="0028608D"/>
    <w:rsid w:val="00286945"/>
    <w:rsid w:val="002A2819"/>
    <w:rsid w:val="002A4945"/>
    <w:rsid w:val="002D6DE3"/>
    <w:rsid w:val="002E31BE"/>
    <w:rsid w:val="002E7286"/>
    <w:rsid w:val="0035510F"/>
    <w:rsid w:val="0036593D"/>
    <w:rsid w:val="00371312"/>
    <w:rsid w:val="00386F1C"/>
    <w:rsid w:val="003A52A4"/>
    <w:rsid w:val="003C031C"/>
    <w:rsid w:val="003C69CC"/>
    <w:rsid w:val="00416752"/>
    <w:rsid w:val="00422E1A"/>
    <w:rsid w:val="00432AC1"/>
    <w:rsid w:val="00476347"/>
    <w:rsid w:val="004A3E3C"/>
    <w:rsid w:val="004D09C2"/>
    <w:rsid w:val="00522683"/>
    <w:rsid w:val="005315B6"/>
    <w:rsid w:val="00536788"/>
    <w:rsid w:val="005A5069"/>
    <w:rsid w:val="00613BA1"/>
    <w:rsid w:val="00631203"/>
    <w:rsid w:val="00671579"/>
    <w:rsid w:val="006C02B9"/>
    <w:rsid w:val="006C6C5E"/>
    <w:rsid w:val="00751A22"/>
    <w:rsid w:val="007815B3"/>
    <w:rsid w:val="007B5705"/>
    <w:rsid w:val="00812930"/>
    <w:rsid w:val="00824C0C"/>
    <w:rsid w:val="00852605"/>
    <w:rsid w:val="008848B7"/>
    <w:rsid w:val="008A1AB6"/>
    <w:rsid w:val="008C0E41"/>
    <w:rsid w:val="008C3143"/>
    <w:rsid w:val="008D6A41"/>
    <w:rsid w:val="008F162F"/>
    <w:rsid w:val="009162D4"/>
    <w:rsid w:val="009553E4"/>
    <w:rsid w:val="009730D8"/>
    <w:rsid w:val="00977DF9"/>
    <w:rsid w:val="009D13C4"/>
    <w:rsid w:val="009E5184"/>
    <w:rsid w:val="00A06F08"/>
    <w:rsid w:val="00A45CFE"/>
    <w:rsid w:val="00A47F59"/>
    <w:rsid w:val="00A910EE"/>
    <w:rsid w:val="00A913CD"/>
    <w:rsid w:val="00AB1318"/>
    <w:rsid w:val="00B0350B"/>
    <w:rsid w:val="00B11922"/>
    <w:rsid w:val="00B8304D"/>
    <w:rsid w:val="00B8626C"/>
    <w:rsid w:val="00BA2137"/>
    <w:rsid w:val="00BC1683"/>
    <w:rsid w:val="00BC240B"/>
    <w:rsid w:val="00BC6F1D"/>
    <w:rsid w:val="00BE5E76"/>
    <w:rsid w:val="00BF072C"/>
    <w:rsid w:val="00C01AF0"/>
    <w:rsid w:val="00C30629"/>
    <w:rsid w:val="00C7130D"/>
    <w:rsid w:val="00C72872"/>
    <w:rsid w:val="00CB2E6B"/>
    <w:rsid w:val="00CD3D93"/>
    <w:rsid w:val="00CD64B7"/>
    <w:rsid w:val="00CE716D"/>
    <w:rsid w:val="00D06020"/>
    <w:rsid w:val="00D226BE"/>
    <w:rsid w:val="00D26F42"/>
    <w:rsid w:val="00D41D29"/>
    <w:rsid w:val="00D8518F"/>
    <w:rsid w:val="00D921D5"/>
    <w:rsid w:val="00DA0985"/>
    <w:rsid w:val="00DD0CFE"/>
    <w:rsid w:val="00DD1ADE"/>
    <w:rsid w:val="00DF6502"/>
    <w:rsid w:val="00E10B81"/>
    <w:rsid w:val="00E44235"/>
    <w:rsid w:val="00E55D79"/>
    <w:rsid w:val="00EC4885"/>
    <w:rsid w:val="00ED4600"/>
    <w:rsid w:val="00EE04E3"/>
    <w:rsid w:val="00F31ECF"/>
    <w:rsid w:val="00F33E95"/>
    <w:rsid w:val="00F44382"/>
    <w:rsid w:val="00F700C8"/>
    <w:rsid w:val="00F96CEF"/>
    <w:rsid w:val="00FA20B5"/>
    <w:rsid w:val="00FA4999"/>
    <w:rsid w:val="00FD07F2"/>
    <w:rsid w:val="00FD1343"/>
    <w:rsid w:val="00FD13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2D6DE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2D6DE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3C69CC"/>
    <w:pPr>
      <w:ind w:left="720"/>
      <w:contextualSpacing/>
    </w:pPr>
  </w:style>
  <w:style w:type="paragraph" w:customStyle="1" w:styleId="ConsPlusNormal">
    <w:name w:val="ConsPlusNormal"/>
    <w:rsid w:val="007815B3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paragraph" w:customStyle="1" w:styleId="ConsPlusNonformat">
    <w:name w:val="ConsPlusNonformat"/>
    <w:uiPriority w:val="99"/>
    <w:rsid w:val="007815B3"/>
    <w:pPr>
      <w:autoSpaceDE w:val="0"/>
      <w:autoSpaceDN w:val="0"/>
      <w:adjustRightInd w:val="0"/>
    </w:pPr>
    <w:rPr>
      <w:rFonts w:ascii="Courier New" w:eastAsia="Calibri" w:hAnsi="Courier New" w:cs="Courier New"/>
      <w:lang w:eastAsia="en-US"/>
    </w:rPr>
  </w:style>
  <w:style w:type="paragraph" w:customStyle="1" w:styleId="ConsPlusTitle">
    <w:name w:val="ConsPlusTitle"/>
    <w:uiPriority w:val="99"/>
    <w:rsid w:val="007815B3"/>
    <w:pPr>
      <w:autoSpaceDE w:val="0"/>
      <w:autoSpaceDN w:val="0"/>
      <w:adjustRightInd w:val="0"/>
    </w:pPr>
    <w:rPr>
      <w:rFonts w:ascii="Arial" w:eastAsia="Calibri" w:hAnsi="Arial" w:cs="Arial"/>
      <w:b/>
      <w:bCs/>
      <w:lang w:eastAsia="en-US"/>
    </w:rPr>
  </w:style>
  <w:style w:type="paragraph" w:customStyle="1" w:styleId="ConsPlusCell">
    <w:name w:val="ConsPlusCell"/>
    <w:uiPriority w:val="99"/>
    <w:rsid w:val="007815B3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paragraph" w:styleId="a8">
    <w:name w:val="header"/>
    <w:basedOn w:val="a"/>
    <w:link w:val="a9"/>
    <w:uiPriority w:val="99"/>
    <w:unhideWhenUsed/>
    <w:rsid w:val="007815B3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9">
    <w:name w:val="Верхний колонтитул Знак"/>
    <w:basedOn w:val="a0"/>
    <w:link w:val="a8"/>
    <w:uiPriority w:val="99"/>
    <w:rsid w:val="007815B3"/>
    <w:rPr>
      <w:rFonts w:ascii="Calibri" w:eastAsia="Calibri" w:hAnsi="Calibri" w:cs="Times New Roman"/>
      <w:sz w:val="22"/>
      <w:szCs w:val="22"/>
      <w:lang w:eastAsia="en-US"/>
    </w:rPr>
  </w:style>
  <w:style w:type="paragraph" w:styleId="aa">
    <w:name w:val="footer"/>
    <w:basedOn w:val="a"/>
    <w:link w:val="ab"/>
    <w:uiPriority w:val="99"/>
    <w:unhideWhenUsed/>
    <w:rsid w:val="007815B3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b">
    <w:name w:val="Нижний колонтитул Знак"/>
    <w:basedOn w:val="a0"/>
    <w:link w:val="aa"/>
    <w:uiPriority w:val="99"/>
    <w:rsid w:val="007815B3"/>
    <w:rPr>
      <w:rFonts w:ascii="Calibri" w:eastAsia="Calibri" w:hAnsi="Calibri" w:cs="Times New Roman"/>
      <w:sz w:val="22"/>
      <w:szCs w:val="22"/>
      <w:lang w:eastAsia="en-US"/>
    </w:rPr>
  </w:style>
  <w:style w:type="table" w:styleId="ac">
    <w:name w:val="Table Grid"/>
    <w:basedOn w:val="a1"/>
    <w:uiPriority w:val="59"/>
    <w:rsid w:val="00BE5E76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2D6DE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2D6DE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3C69CC"/>
    <w:pPr>
      <w:ind w:left="720"/>
      <w:contextualSpacing/>
    </w:pPr>
  </w:style>
  <w:style w:type="paragraph" w:customStyle="1" w:styleId="ConsPlusNormal">
    <w:name w:val="ConsPlusNormal"/>
    <w:rsid w:val="007815B3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paragraph" w:customStyle="1" w:styleId="ConsPlusNonformat">
    <w:name w:val="ConsPlusNonformat"/>
    <w:uiPriority w:val="99"/>
    <w:rsid w:val="007815B3"/>
    <w:pPr>
      <w:autoSpaceDE w:val="0"/>
      <w:autoSpaceDN w:val="0"/>
      <w:adjustRightInd w:val="0"/>
    </w:pPr>
    <w:rPr>
      <w:rFonts w:ascii="Courier New" w:eastAsia="Calibri" w:hAnsi="Courier New" w:cs="Courier New"/>
      <w:lang w:eastAsia="en-US"/>
    </w:rPr>
  </w:style>
  <w:style w:type="paragraph" w:customStyle="1" w:styleId="ConsPlusTitle">
    <w:name w:val="ConsPlusTitle"/>
    <w:uiPriority w:val="99"/>
    <w:rsid w:val="007815B3"/>
    <w:pPr>
      <w:autoSpaceDE w:val="0"/>
      <w:autoSpaceDN w:val="0"/>
      <w:adjustRightInd w:val="0"/>
    </w:pPr>
    <w:rPr>
      <w:rFonts w:ascii="Arial" w:eastAsia="Calibri" w:hAnsi="Arial" w:cs="Arial"/>
      <w:b/>
      <w:bCs/>
      <w:lang w:eastAsia="en-US"/>
    </w:rPr>
  </w:style>
  <w:style w:type="paragraph" w:customStyle="1" w:styleId="ConsPlusCell">
    <w:name w:val="ConsPlusCell"/>
    <w:uiPriority w:val="99"/>
    <w:rsid w:val="007815B3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paragraph" w:styleId="a8">
    <w:name w:val="header"/>
    <w:basedOn w:val="a"/>
    <w:link w:val="a9"/>
    <w:uiPriority w:val="99"/>
    <w:unhideWhenUsed/>
    <w:rsid w:val="007815B3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9">
    <w:name w:val="Верхний колонтитул Знак"/>
    <w:basedOn w:val="a0"/>
    <w:link w:val="a8"/>
    <w:uiPriority w:val="99"/>
    <w:rsid w:val="007815B3"/>
    <w:rPr>
      <w:rFonts w:ascii="Calibri" w:eastAsia="Calibri" w:hAnsi="Calibri" w:cs="Times New Roman"/>
      <w:sz w:val="22"/>
      <w:szCs w:val="22"/>
      <w:lang w:eastAsia="en-US"/>
    </w:rPr>
  </w:style>
  <w:style w:type="paragraph" w:styleId="aa">
    <w:name w:val="footer"/>
    <w:basedOn w:val="a"/>
    <w:link w:val="ab"/>
    <w:uiPriority w:val="99"/>
    <w:unhideWhenUsed/>
    <w:rsid w:val="007815B3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b">
    <w:name w:val="Нижний колонтитул Знак"/>
    <w:basedOn w:val="a0"/>
    <w:link w:val="aa"/>
    <w:uiPriority w:val="99"/>
    <w:rsid w:val="007815B3"/>
    <w:rPr>
      <w:rFonts w:ascii="Calibri" w:eastAsia="Calibri" w:hAnsi="Calibri" w:cs="Times New Roman"/>
      <w:sz w:val="22"/>
      <w:szCs w:val="22"/>
      <w:lang w:eastAsia="en-US"/>
    </w:rPr>
  </w:style>
  <w:style w:type="table" w:styleId="ac">
    <w:name w:val="Table Grid"/>
    <w:basedOn w:val="a1"/>
    <w:uiPriority w:val="59"/>
    <w:rsid w:val="00BE5E76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5E06B957E08EDF1839EE9BAE1846A2177B711AC47207A75CD7EC330140A0507D152599C3DCC6078E16C2881X736J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2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5;&#1086;&#1083;&#1100;&#1079;&#1086;&#1074;&#1072;&#1090;&#1077;&#1083;&#1100;\Desktop\post_admin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post_admin</Template>
  <TotalTime>2</TotalTime>
  <Pages>2</Pages>
  <Words>248</Words>
  <Characters>2144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 Windows</cp:lastModifiedBy>
  <cp:revision>4</cp:revision>
  <cp:lastPrinted>2016-09-14T12:28:00Z</cp:lastPrinted>
  <dcterms:created xsi:type="dcterms:W3CDTF">2019-03-14T10:47:00Z</dcterms:created>
  <dcterms:modified xsi:type="dcterms:W3CDTF">2019-03-14T10:59:00Z</dcterms:modified>
</cp:coreProperties>
</file>