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4169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4169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511865" w:rsidRDefault="00511865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9A3C24" w:rsidRDefault="0034169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9A3C24">
        <w:rPr>
          <w:sz w:val="24"/>
        </w:rPr>
        <w:t xml:space="preserve">от </w:t>
      </w:r>
      <w:r w:rsidR="002F522D">
        <w:rPr>
          <w:sz w:val="24"/>
        </w:rPr>
        <w:t>22.03.2019</w:t>
      </w:r>
      <w:r w:rsidR="00133698" w:rsidRPr="009A3C24">
        <w:rPr>
          <w:sz w:val="24"/>
        </w:rPr>
        <w:t xml:space="preserve">  № </w:t>
      </w:r>
      <w:r w:rsidR="00EE3E6E" w:rsidRPr="009A3C24">
        <w:rPr>
          <w:sz w:val="24"/>
        </w:rPr>
        <w:t xml:space="preserve"> </w:t>
      </w:r>
      <w:r w:rsidR="002F522D">
        <w:rPr>
          <w:sz w:val="24"/>
        </w:rPr>
        <w:t>222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49318B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05556A">
        <w:rPr>
          <w:b/>
          <w:i/>
          <w:sz w:val="28"/>
          <w:szCs w:val="28"/>
        </w:rPr>
        <w:t xml:space="preserve">в </w:t>
      </w:r>
      <w:r>
        <w:rPr>
          <w:b/>
          <w:i/>
          <w:sz w:val="28"/>
          <w:szCs w:val="28"/>
        </w:rPr>
        <w:t xml:space="preserve">Документ планирования </w:t>
      </w:r>
      <w:r>
        <w:rPr>
          <w:b/>
          <w:bCs/>
          <w:i/>
          <w:iCs/>
          <w:sz w:val="28"/>
          <w:szCs w:val="28"/>
        </w:rPr>
        <w:t>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</w:p>
    <w:p w:rsidR="00133698" w:rsidRPr="00F953E9" w:rsidRDefault="00133698" w:rsidP="00133698">
      <w:pPr>
        <w:pStyle w:val="a4"/>
        <w:ind w:firstLine="0"/>
      </w:pPr>
    </w:p>
    <w:p w:rsidR="00133698" w:rsidRPr="00A845B6" w:rsidRDefault="0049318B" w:rsidP="0049318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 w:rsidRPr="00A845B6">
        <w:rPr>
          <w:bCs/>
          <w:iCs/>
          <w:sz w:val="28"/>
          <w:szCs w:val="28"/>
        </w:rPr>
        <w:t>В соответствии с пунктом 7</w:t>
      </w:r>
      <w:r w:rsidR="00A845B6" w:rsidRPr="00A845B6">
        <w:rPr>
          <w:bCs/>
          <w:iCs/>
          <w:sz w:val="28"/>
          <w:szCs w:val="28"/>
        </w:rPr>
        <w:t xml:space="preserve"> </w:t>
      </w:r>
      <w:r w:rsidR="00DF1D4A" w:rsidRPr="00A845B6">
        <w:rPr>
          <w:bCs/>
          <w:iCs/>
          <w:sz w:val="28"/>
          <w:szCs w:val="28"/>
        </w:rPr>
        <w:t>части 1</w:t>
      </w:r>
      <w:r w:rsidRPr="00A845B6">
        <w:rPr>
          <w:bCs/>
          <w:iCs/>
          <w:sz w:val="28"/>
          <w:szCs w:val="28"/>
        </w:rPr>
        <w:t xml:space="preserve"> статьи 16 Федерального закона от 6 октября 2003 года № 131-ФЗ «Об общих принципах организации местного самоуправления в Российской Федерации», Федеральн</w:t>
      </w:r>
      <w:r w:rsidR="007408B3" w:rsidRPr="00A845B6">
        <w:rPr>
          <w:bCs/>
          <w:iCs/>
          <w:sz w:val="28"/>
          <w:szCs w:val="28"/>
        </w:rPr>
        <w:t>ым  законом</w:t>
      </w:r>
      <w:r w:rsidRPr="00A845B6">
        <w:rPr>
          <w:bCs/>
          <w:iCs/>
          <w:sz w:val="28"/>
          <w:szCs w:val="28"/>
        </w:rPr>
        <w:t xml:space="preserve">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2B7B6D" w:rsidRPr="00A845B6">
        <w:rPr>
          <w:bCs/>
          <w:iCs/>
          <w:sz w:val="28"/>
          <w:szCs w:val="28"/>
        </w:rPr>
        <w:t xml:space="preserve">, </w:t>
      </w:r>
      <w:hyperlink r:id="rId8" w:history="1">
        <w:r w:rsidR="002B7B6D" w:rsidRPr="00A845B6">
          <w:rPr>
            <w:sz w:val="28"/>
            <w:szCs w:val="28"/>
          </w:rPr>
          <w:t>Порядком</w:t>
        </w:r>
      </w:hyperlink>
      <w:r w:rsidR="002B7B6D" w:rsidRPr="00A845B6">
        <w:rPr>
          <w:sz w:val="28"/>
          <w:szCs w:val="28"/>
        </w:rPr>
        <w:t xml:space="preserve">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утвержденным постановлением Администрации города Каменска-Уральского от 22.06.2016 № 918,</w:t>
      </w:r>
      <w:r w:rsidR="00A845B6" w:rsidRPr="00A845B6">
        <w:rPr>
          <w:sz w:val="28"/>
          <w:szCs w:val="28"/>
        </w:rPr>
        <w:t xml:space="preserve"> </w:t>
      </w:r>
      <w:r w:rsidR="00133698" w:rsidRPr="00A845B6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49318B" w:rsidRDefault="00133698" w:rsidP="0049318B">
      <w:pPr>
        <w:spacing w:before="120" w:after="120"/>
        <w:jc w:val="both"/>
        <w:rPr>
          <w:b/>
          <w:sz w:val="28"/>
        </w:rPr>
      </w:pPr>
      <w:r w:rsidRPr="00A845B6">
        <w:rPr>
          <w:b/>
          <w:sz w:val="28"/>
        </w:rPr>
        <w:t>ПОСТАНОВЛЯЕТ:</w:t>
      </w:r>
    </w:p>
    <w:p w:rsidR="0049318B" w:rsidRDefault="0049318B" w:rsidP="0049318B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>
        <w:rPr>
          <w:sz w:val="28"/>
        </w:rPr>
        <w:tab/>
      </w:r>
      <w:r w:rsidRPr="0049318B">
        <w:rPr>
          <w:bCs/>
          <w:iCs/>
          <w:sz w:val="28"/>
          <w:szCs w:val="28"/>
        </w:rPr>
        <w:t xml:space="preserve">1. Внести изменения в </w:t>
      </w:r>
      <w:hyperlink r:id="rId9" w:history="1">
        <w:r w:rsidRPr="0049318B">
          <w:rPr>
            <w:bCs/>
            <w:iCs/>
            <w:sz w:val="28"/>
            <w:szCs w:val="28"/>
          </w:rPr>
          <w:t>Документ</w:t>
        </w:r>
      </w:hyperlink>
      <w:r w:rsidRPr="0049318B">
        <w:rPr>
          <w:bCs/>
          <w:iCs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утвержденный </w:t>
      </w:r>
      <w:r>
        <w:rPr>
          <w:bCs/>
          <w:iCs/>
          <w:sz w:val="28"/>
          <w:szCs w:val="28"/>
        </w:rPr>
        <w:t>п</w:t>
      </w:r>
      <w:r w:rsidRPr="0049318B">
        <w:rPr>
          <w:bCs/>
          <w:iCs/>
          <w:sz w:val="28"/>
          <w:szCs w:val="28"/>
        </w:rPr>
        <w:t xml:space="preserve">остановлением Администрации города Каменска-Уральского от 04.04.2017 № 260 </w:t>
      </w:r>
      <w:r w:rsidR="00707D97" w:rsidRPr="00A845B6">
        <w:rPr>
          <w:bCs/>
          <w:iCs/>
          <w:sz w:val="28"/>
          <w:szCs w:val="28"/>
        </w:rPr>
        <w:t xml:space="preserve">(в редакции постановлений Администрации города Каменска-Уральского от 26.01.2018 № 55, от </w:t>
      </w:r>
      <w:r w:rsidR="00707D97" w:rsidRPr="00A845B6">
        <w:rPr>
          <w:sz w:val="28"/>
          <w:szCs w:val="28"/>
        </w:rPr>
        <w:t>17.05.2018 № 414)</w:t>
      </w:r>
      <w:r w:rsidR="00A845B6">
        <w:rPr>
          <w:sz w:val="28"/>
          <w:szCs w:val="28"/>
        </w:rPr>
        <w:t xml:space="preserve"> </w:t>
      </w:r>
      <w:r w:rsidRPr="00A845B6">
        <w:rPr>
          <w:bCs/>
          <w:iCs/>
          <w:sz w:val="28"/>
          <w:szCs w:val="28"/>
        </w:rPr>
        <w:t>«</w:t>
      </w:r>
      <w:r w:rsidRPr="0049318B">
        <w:rPr>
          <w:bCs/>
          <w:iCs/>
          <w:sz w:val="28"/>
          <w:szCs w:val="28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>
        <w:rPr>
          <w:bCs/>
          <w:iCs/>
          <w:sz w:val="28"/>
          <w:szCs w:val="28"/>
        </w:rPr>
        <w:t>, изложив его в новой редакции согласно приложению к настоящему постановлению.</w:t>
      </w:r>
    </w:p>
    <w:p w:rsidR="009667D2" w:rsidRDefault="009667D2" w:rsidP="009667D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 Признать утратившими силу постановления Администрации города Каменска-Уральского:</w:t>
      </w:r>
    </w:p>
    <w:p w:rsidR="000434C7" w:rsidRDefault="009667D2" w:rsidP="000434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1)</w:t>
      </w:r>
      <w:r w:rsidR="000434C7">
        <w:rPr>
          <w:sz w:val="28"/>
          <w:szCs w:val="28"/>
        </w:rPr>
        <w:t xml:space="preserve"> от 26.01.2018 </w:t>
      </w:r>
      <w:r w:rsidR="00F65091">
        <w:rPr>
          <w:sz w:val="28"/>
          <w:szCs w:val="28"/>
        </w:rPr>
        <w:t>№</w:t>
      </w:r>
      <w:r w:rsidR="000434C7">
        <w:rPr>
          <w:sz w:val="28"/>
          <w:szCs w:val="28"/>
        </w:rPr>
        <w:t xml:space="preserve"> 55 «О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Каменск-Уральский»;</w:t>
      </w:r>
    </w:p>
    <w:p w:rsidR="003F0AE2" w:rsidRDefault="009667D2" w:rsidP="003F0A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2) </w:t>
      </w:r>
      <w:r w:rsidR="003F0AE2">
        <w:rPr>
          <w:sz w:val="28"/>
          <w:szCs w:val="28"/>
        </w:rPr>
        <w:t xml:space="preserve">от 17.05.2018 </w:t>
      </w:r>
      <w:r w:rsidR="00F65091">
        <w:rPr>
          <w:sz w:val="28"/>
          <w:szCs w:val="28"/>
        </w:rPr>
        <w:t>№</w:t>
      </w:r>
      <w:r w:rsidR="003F0AE2">
        <w:rPr>
          <w:sz w:val="28"/>
          <w:szCs w:val="28"/>
        </w:rPr>
        <w:t xml:space="preserve"> 414 «О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</w:t>
      </w:r>
      <w:r w:rsidR="00F65091">
        <w:rPr>
          <w:sz w:val="28"/>
          <w:szCs w:val="28"/>
        </w:rPr>
        <w:t>».</w:t>
      </w:r>
    </w:p>
    <w:p w:rsidR="0049318B" w:rsidRDefault="00F65091" w:rsidP="00FC4A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9318B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49318B" w:rsidRDefault="00F65091" w:rsidP="00FC4A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318B">
        <w:rPr>
          <w:sz w:val="28"/>
          <w:szCs w:val="28"/>
        </w:rPr>
        <w:t>. Контроль исполнения настоящего постановления возложить на первого заместителя главы Администрации города С.А. Гераскина.</w:t>
      </w:r>
    </w:p>
    <w:p w:rsidR="00133698" w:rsidRDefault="00FC4A3D" w:rsidP="00FC4A3D">
      <w:pPr>
        <w:tabs>
          <w:tab w:val="left" w:pos="8252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845B6">
        <w:rPr>
          <w:sz w:val="28"/>
          <w:szCs w:val="28"/>
        </w:rPr>
        <w:tab/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49318B" w:rsidRDefault="0049318B" w:rsidP="0049318B">
      <w:pPr>
        <w:pStyle w:val="ConsPlusNormal"/>
        <w:pageBreakBefore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49318B" w:rsidRPr="0049318B" w:rsidRDefault="0049318B" w:rsidP="0049318B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Pr="0049318B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9318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49318B" w:rsidRPr="0049318B" w:rsidRDefault="0049318B" w:rsidP="0049318B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49318B" w:rsidRPr="009A3C24" w:rsidRDefault="0049318B" w:rsidP="0049318B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9A3C24">
        <w:rPr>
          <w:rFonts w:ascii="Times New Roman" w:hAnsi="Times New Roman" w:cs="Times New Roman"/>
          <w:sz w:val="28"/>
          <w:szCs w:val="28"/>
        </w:rPr>
        <w:t xml:space="preserve">от </w:t>
      </w:r>
      <w:r w:rsidR="002F522D">
        <w:rPr>
          <w:rFonts w:ascii="Times New Roman" w:hAnsi="Times New Roman" w:cs="Times New Roman"/>
          <w:sz w:val="28"/>
          <w:szCs w:val="28"/>
        </w:rPr>
        <w:t>22.03.2019</w:t>
      </w:r>
      <w:r w:rsidRPr="009A3C24">
        <w:rPr>
          <w:rFonts w:ascii="Times New Roman" w:hAnsi="Times New Roman" w:cs="Times New Roman"/>
          <w:sz w:val="28"/>
          <w:szCs w:val="28"/>
        </w:rPr>
        <w:t xml:space="preserve"> № </w:t>
      </w:r>
      <w:r w:rsidR="00EE396C" w:rsidRPr="009A3C24">
        <w:rPr>
          <w:rFonts w:ascii="Times New Roman" w:hAnsi="Times New Roman" w:cs="Times New Roman"/>
          <w:sz w:val="28"/>
          <w:szCs w:val="28"/>
        </w:rPr>
        <w:t xml:space="preserve"> </w:t>
      </w:r>
      <w:r w:rsidR="002F522D">
        <w:rPr>
          <w:rFonts w:ascii="Times New Roman" w:hAnsi="Times New Roman" w:cs="Times New Roman"/>
          <w:sz w:val="28"/>
          <w:szCs w:val="28"/>
        </w:rPr>
        <w:t>222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Default="0049318B" w:rsidP="0049318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1"/>
      <w:bookmarkEnd w:id="0"/>
    </w:p>
    <w:p w:rsidR="0049318B" w:rsidRDefault="0049318B" w:rsidP="0049318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9318B" w:rsidRDefault="0049318B" w:rsidP="0049318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9318B" w:rsidRPr="005560D1" w:rsidRDefault="0049318B" w:rsidP="0049318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560D1">
        <w:rPr>
          <w:rFonts w:ascii="Times New Roman" w:hAnsi="Times New Roman" w:cs="Times New Roman"/>
          <w:b w:val="0"/>
          <w:sz w:val="28"/>
          <w:szCs w:val="28"/>
        </w:rPr>
        <w:t>ДОКУМЕНТ</w:t>
      </w:r>
    </w:p>
    <w:p w:rsidR="00511865" w:rsidRDefault="0049318B" w:rsidP="0049318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560D1">
        <w:rPr>
          <w:rFonts w:ascii="Times New Roman" w:hAnsi="Times New Roman" w:cs="Times New Roman"/>
          <w:b w:val="0"/>
          <w:sz w:val="28"/>
          <w:szCs w:val="28"/>
        </w:rPr>
        <w:t xml:space="preserve">ПЛАНИРОВАНИЯ РЕГУЛЯРНЫХ ПЕРЕВОЗОК ПАССАЖИРОВ И БАГАЖА АВТОМОБИЛЬНЫМ ТРАНСПОРТОМ ПО МУНИЦИПАЛЬНЫМ МАРШРУТАМ В МУНИЦИПАЛЬНОМ ОБРАЗОВАНИИ </w:t>
      </w:r>
    </w:p>
    <w:p w:rsidR="0049318B" w:rsidRPr="005560D1" w:rsidRDefault="0049318B" w:rsidP="0049318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560D1">
        <w:rPr>
          <w:rFonts w:ascii="Times New Roman" w:hAnsi="Times New Roman" w:cs="Times New Roman"/>
          <w:b w:val="0"/>
          <w:sz w:val="28"/>
          <w:szCs w:val="28"/>
        </w:rPr>
        <w:t>ГОРОД КАМЕНСК-УРАЛЬСКИЙ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0F3FD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A845B6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1.1.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 (далее - Документ планирования) разработан </w:t>
      </w:r>
      <w:r w:rsidRPr="00A84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tooltip="Постановление Администрации г. Каменска-Уральского от 22.06.2016 N 918 &quot;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" w:history="1">
        <w:r w:rsidRPr="00A845B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A845B6">
        <w:rPr>
          <w:rFonts w:ascii="Times New Roman" w:hAnsi="Times New Roman" w:cs="Times New Roman"/>
          <w:sz w:val="28"/>
          <w:szCs w:val="28"/>
        </w:rPr>
        <w:t xml:space="preserve">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Каменск-Уральский, утвержденным </w:t>
      </w:r>
      <w:r w:rsidR="008452A8" w:rsidRPr="00A845B6">
        <w:rPr>
          <w:rFonts w:ascii="Times New Roman" w:hAnsi="Times New Roman" w:cs="Times New Roman"/>
          <w:sz w:val="28"/>
          <w:szCs w:val="28"/>
        </w:rPr>
        <w:t>п</w:t>
      </w:r>
      <w:r w:rsidRPr="00A845B6">
        <w:rPr>
          <w:rFonts w:ascii="Times New Roman" w:hAnsi="Times New Roman" w:cs="Times New Roman"/>
          <w:sz w:val="28"/>
          <w:szCs w:val="28"/>
        </w:rPr>
        <w:t>остановлением Администрации города Каменска-Уральского от 22.06.2016 № 918 (далее - Порядок подготовки Документа планирования).</w:t>
      </w:r>
    </w:p>
    <w:p w:rsidR="0049318B" w:rsidRPr="00A845B6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1.2. Документ планирования устанавливает перечень мероприятий по развитию регулярных перевозок автомобильным транспортом по муниципальным маршрутам в муниципальном образовании город Каменск-Уральский.</w:t>
      </w:r>
    </w:p>
    <w:p w:rsidR="0049318B" w:rsidRPr="00A845B6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1.3. При разработке Документа планирования учтены результаты научно-исследовательских работ и экспертных заключений в области транспортного обслуживания населения муниципального образования город Каменск-Уральский:</w:t>
      </w:r>
    </w:p>
    <w:p w:rsidR="0049318B" w:rsidRPr="00A845B6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 xml:space="preserve">1) «Оптимизация маршрутной сети пассажирского транспорта общего пользования муниципального образования город Каменск-Уральский» (отчет о научно-исследовательской работе по муниципальному контракту № 0162300005413000005-0082159-01, проведенной </w:t>
      </w:r>
      <w:r w:rsidR="004A28EC">
        <w:rPr>
          <w:rFonts w:ascii="Times New Roman" w:hAnsi="Times New Roman" w:cs="Times New Roman"/>
          <w:sz w:val="28"/>
          <w:szCs w:val="28"/>
        </w:rPr>
        <w:t xml:space="preserve">в 2014 </w:t>
      </w:r>
      <w:r w:rsidRPr="00A845B6">
        <w:rPr>
          <w:rFonts w:ascii="Times New Roman" w:hAnsi="Times New Roman" w:cs="Times New Roman"/>
          <w:sz w:val="28"/>
          <w:szCs w:val="28"/>
        </w:rPr>
        <w:t>году ФГБОУ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>ВО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>«Уральский государственный лесотехнический университет»).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В конце 2014 - начале 2015 года в соответствии с результатами данного обследования была сформирована и утверждена единая маршрутная сеть (</w:t>
      </w:r>
      <w:r w:rsidR="00F30B8D" w:rsidRPr="00A845B6">
        <w:rPr>
          <w:rFonts w:ascii="Times New Roman" w:hAnsi="Times New Roman" w:cs="Times New Roman"/>
          <w:sz w:val="28"/>
          <w:szCs w:val="28"/>
        </w:rPr>
        <w:t>п</w:t>
      </w:r>
      <w:r w:rsidRPr="00A845B6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11865">
        <w:rPr>
          <w:rFonts w:ascii="Times New Roman" w:hAnsi="Times New Roman" w:cs="Times New Roman"/>
          <w:sz w:val="28"/>
          <w:szCs w:val="28"/>
        </w:rPr>
        <w:t xml:space="preserve">  </w:t>
      </w:r>
      <w:r w:rsidRPr="00A845B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11865">
        <w:rPr>
          <w:rFonts w:ascii="Times New Roman" w:hAnsi="Times New Roman" w:cs="Times New Roman"/>
          <w:sz w:val="28"/>
          <w:szCs w:val="28"/>
        </w:rPr>
        <w:t xml:space="preserve">  </w:t>
      </w:r>
      <w:r w:rsidRPr="00A845B6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511865">
        <w:rPr>
          <w:rFonts w:ascii="Times New Roman" w:hAnsi="Times New Roman" w:cs="Times New Roman"/>
          <w:sz w:val="28"/>
          <w:szCs w:val="28"/>
        </w:rPr>
        <w:t xml:space="preserve">  </w:t>
      </w:r>
      <w:r w:rsidRPr="00A845B6">
        <w:rPr>
          <w:rFonts w:ascii="Times New Roman" w:hAnsi="Times New Roman" w:cs="Times New Roman"/>
          <w:sz w:val="28"/>
          <w:szCs w:val="28"/>
        </w:rPr>
        <w:t>Каменска-Уральского</w:t>
      </w:r>
      <w:r w:rsidR="00511865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 xml:space="preserve"> </w:t>
      </w:r>
      <w:r w:rsidR="00511865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>от 04.07.2014</w:t>
      </w:r>
      <w:r w:rsidR="00511865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 xml:space="preserve"> </w:t>
      </w:r>
      <w:r w:rsidR="000F3FD5" w:rsidRPr="00A845B6">
        <w:rPr>
          <w:rFonts w:ascii="Times New Roman" w:hAnsi="Times New Roman" w:cs="Times New Roman"/>
          <w:sz w:val="28"/>
          <w:szCs w:val="28"/>
        </w:rPr>
        <w:t>№</w:t>
      </w:r>
      <w:r w:rsidRPr="00A845B6">
        <w:rPr>
          <w:rFonts w:ascii="Times New Roman" w:hAnsi="Times New Roman" w:cs="Times New Roman"/>
          <w:sz w:val="28"/>
          <w:szCs w:val="28"/>
        </w:rPr>
        <w:t xml:space="preserve"> 936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r w:rsidRPr="00A845B6">
        <w:rPr>
          <w:rFonts w:ascii="Times New Roman" w:hAnsi="Times New Roman" w:cs="Times New Roman"/>
          <w:sz w:val="28"/>
          <w:szCs w:val="28"/>
        </w:rPr>
        <w:t>О Единой маршрутной сети города Каменска-Уральского</w:t>
      </w:r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 xml:space="preserve">), а также произведен отбор перевозчиков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 в соответствии с Положением об организации транспортного обслуживания населения на территории города Каменска-Уральского, утвержденным </w:t>
      </w:r>
      <w:r w:rsidR="00B21008" w:rsidRPr="00A845B6">
        <w:rPr>
          <w:rFonts w:ascii="Times New Roman" w:hAnsi="Times New Roman" w:cs="Times New Roman"/>
          <w:sz w:val="28"/>
          <w:szCs w:val="28"/>
        </w:rPr>
        <w:t>р</w:t>
      </w:r>
      <w:r w:rsidRPr="00A845B6">
        <w:rPr>
          <w:rFonts w:ascii="Times New Roman" w:hAnsi="Times New Roman" w:cs="Times New Roman"/>
          <w:sz w:val="28"/>
          <w:szCs w:val="28"/>
        </w:rPr>
        <w:t>ешением</w:t>
      </w:r>
      <w:r w:rsidRPr="0049318B">
        <w:rPr>
          <w:rFonts w:ascii="Times New Roman" w:hAnsi="Times New Roman" w:cs="Times New Roman"/>
          <w:sz w:val="28"/>
          <w:szCs w:val="28"/>
        </w:rPr>
        <w:t xml:space="preserve"> Городской Думы города Каменска-Уральского от 29.04.2009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83 (в редакции Решения Городской Думы города Каменска-Уральского от 20.08.2014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320);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2) по проведению дополнительного обследования транспортного обслуживания населения на автобусных маршрутах муниципального образования город Каменск-Уральский, проведенного в 2016 году ФГБОУ ВО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="000F3FD5">
        <w:rPr>
          <w:rFonts w:ascii="Times New Roman" w:hAnsi="Times New Roman" w:cs="Times New Roman"/>
          <w:sz w:val="28"/>
          <w:szCs w:val="28"/>
        </w:rPr>
        <w:t>«</w:t>
      </w:r>
      <w:r w:rsidRPr="0049318B">
        <w:rPr>
          <w:rFonts w:ascii="Times New Roman" w:hAnsi="Times New Roman" w:cs="Times New Roman"/>
          <w:sz w:val="28"/>
          <w:szCs w:val="28"/>
        </w:rPr>
        <w:t>Уральский государственный лесотехнический Университет</w:t>
      </w:r>
      <w:r w:rsidR="000F3FD5">
        <w:rPr>
          <w:rFonts w:ascii="Times New Roman" w:hAnsi="Times New Roman" w:cs="Times New Roman"/>
          <w:sz w:val="28"/>
          <w:szCs w:val="28"/>
        </w:rPr>
        <w:t>»</w:t>
      </w:r>
      <w:r w:rsidRPr="0049318B">
        <w:rPr>
          <w:rFonts w:ascii="Times New Roman" w:hAnsi="Times New Roman" w:cs="Times New Roman"/>
          <w:sz w:val="28"/>
          <w:szCs w:val="28"/>
        </w:rPr>
        <w:t>.</w:t>
      </w:r>
    </w:p>
    <w:p w:rsidR="0049318B" w:rsidRPr="000F3FD5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В результате данного обследования было сформулировано основное предложение об изменении схемы муниципального маршрута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11, вошедшее в перечень мероприятий, предусмотренных </w:t>
      </w:r>
      <w:r w:rsidRPr="000F3FD5">
        <w:rPr>
          <w:rFonts w:ascii="Times New Roman" w:hAnsi="Times New Roman" w:cs="Times New Roman"/>
          <w:sz w:val="28"/>
          <w:szCs w:val="28"/>
        </w:rPr>
        <w:t xml:space="preserve">пунктом 1 таблицы 2 Документа </w:t>
      </w:r>
      <w:r w:rsidRPr="00421EAE">
        <w:rPr>
          <w:rFonts w:ascii="Times New Roman" w:hAnsi="Times New Roman" w:cs="Times New Roman"/>
          <w:sz w:val="28"/>
          <w:szCs w:val="28"/>
        </w:rPr>
        <w:t>планирования;</w:t>
      </w:r>
    </w:p>
    <w:p w:rsidR="0049318B" w:rsidRPr="000F3FD5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FD5">
        <w:rPr>
          <w:rFonts w:ascii="Times New Roman" w:hAnsi="Times New Roman" w:cs="Times New Roman"/>
          <w:sz w:val="28"/>
          <w:szCs w:val="28"/>
        </w:rPr>
        <w:t xml:space="preserve">3) по обследованию пассажиропотока на заказном маршруте </w:t>
      </w:r>
      <w:r w:rsidR="000F3FD5" w:rsidRPr="000F3FD5">
        <w:rPr>
          <w:rFonts w:ascii="Times New Roman" w:hAnsi="Times New Roman" w:cs="Times New Roman"/>
          <w:sz w:val="28"/>
          <w:szCs w:val="28"/>
        </w:rPr>
        <w:t>«Ул. О.</w:t>
      </w:r>
      <w:r w:rsidRPr="000F3FD5">
        <w:rPr>
          <w:rFonts w:ascii="Times New Roman" w:hAnsi="Times New Roman" w:cs="Times New Roman"/>
          <w:sz w:val="28"/>
          <w:szCs w:val="28"/>
        </w:rPr>
        <w:t xml:space="preserve">Кошевого - </w:t>
      </w:r>
      <w:proofErr w:type="spellStart"/>
      <w:r w:rsidRPr="000F3FD5">
        <w:rPr>
          <w:rFonts w:ascii="Times New Roman" w:hAnsi="Times New Roman" w:cs="Times New Roman"/>
          <w:sz w:val="28"/>
          <w:szCs w:val="28"/>
        </w:rPr>
        <w:t>С</w:t>
      </w:r>
      <w:r w:rsidR="005560D1">
        <w:rPr>
          <w:rFonts w:ascii="Times New Roman" w:hAnsi="Times New Roman" w:cs="Times New Roman"/>
          <w:sz w:val="28"/>
          <w:szCs w:val="28"/>
        </w:rPr>
        <w:t>ин</w:t>
      </w:r>
      <w:r w:rsidRPr="000F3FD5">
        <w:rPr>
          <w:rFonts w:ascii="Times New Roman" w:hAnsi="Times New Roman" w:cs="Times New Roman"/>
          <w:sz w:val="28"/>
          <w:szCs w:val="28"/>
        </w:rPr>
        <w:t>ТЗ</w:t>
      </w:r>
      <w:proofErr w:type="spellEnd"/>
      <w:r w:rsidR="000F3FD5" w:rsidRPr="000F3FD5">
        <w:rPr>
          <w:rFonts w:ascii="Times New Roman" w:hAnsi="Times New Roman" w:cs="Times New Roman"/>
          <w:sz w:val="28"/>
          <w:szCs w:val="28"/>
        </w:rPr>
        <w:t>»</w:t>
      </w:r>
      <w:r w:rsidRPr="000F3FD5">
        <w:rPr>
          <w:rFonts w:ascii="Times New Roman" w:hAnsi="Times New Roman" w:cs="Times New Roman"/>
          <w:sz w:val="28"/>
          <w:szCs w:val="28"/>
        </w:rPr>
        <w:t>, проведенного Союзом автотранспортных предпринимателей Свердловской области в 2016 году.</w:t>
      </w:r>
    </w:p>
    <w:p w:rsidR="0049318B" w:rsidRPr="000F3FD5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FD5">
        <w:rPr>
          <w:rFonts w:ascii="Times New Roman" w:hAnsi="Times New Roman" w:cs="Times New Roman"/>
          <w:sz w:val="28"/>
          <w:szCs w:val="28"/>
        </w:rPr>
        <w:t>Согласно результатам данного обследования было предложено мероприятие по организации муниципального маршрута для обеспечения подвоза жителей поселка Северный к местам приложения труда, вошедшее в перечень мероприятий, предусмотренных пунктом 2 таблицы 2 Документа планирования.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FD5">
        <w:rPr>
          <w:rFonts w:ascii="Times New Roman" w:hAnsi="Times New Roman" w:cs="Times New Roman"/>
          <w:sz w:val="28"/>
          <w:szCs w:val="28"/>
        </w:rPr>
        <w:t>1.4. Целью реализации Документа планирования</w:t>
      </w:r>
      <w:r w:rsidRPr="0049318B">
        <w:rPr>
          <w:rFonts w:ascii="Times New Roman" w:hAnsi="Times New Roman" w:cs="Times New Roman"/>
          <w:sz w:val="28"/>
          <w:szCs w:val="28"/>
        </w:rPr>
        <w:t xml:space="preserve"> является развитие регулярных перевозок автомобильным транспортом по муниципальным маршрутам в муниципальном образовании город Каменск-Уральский, повышение уровня безопасности организации пассажирских перевозок и достижение установленного уровня качества транспортного обслуживания населения с учетом социальных, экономических и экологических факторов.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1.5. Основными задачами развития регулярных перевозок автомобильным транспортом по муниципальным маршрутам в муниципальном образовании город Каменск-Уральский являются: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1) оптимизация маршрутной сети в соответствии со сложившимися фактическими потребностями в пассажирских перевозках с учетом социальных, экономических и экологических стандартов;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2) совершенствование транспортной инфраструктуры, в том числе повышение эффективности системы контроля за осуществлением регулярных перевозок автомобильным транспортом по муниципальным маршрутам.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1.6. Ответственными за реализацию мероприятий, предусмотренных Документом планирования, являются Администрация города Каменска-Уральского и отраслевой орган администрации города Каменска-Уральского по городскому хозяйству, который от имени Администрации города осуществляет отдельные полномочия в целях организации транспортного обслуживания населения по муниципальным маршрутам регулярных перевозок.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1.7. Реализация мероприятий, предусмотренных Документом планирования и связанных с расходами, осуществляется за счет средств бюджета муниципального образования город Каменск-Уральский в соответствии с муниципальными программами в объеме ассигнований, предусматриваемом на текущий финансовый год, а также за счет внебюджетных источников.</w:t>
      </w:r>
    </w:p>
    <w:p w:rsidR="0049318B" w:rsidRPr="0049318B" w:rsidRDefault="0049318B" w:rsidP="003144C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1.8. Срок действия Документа планирования - до 01 января 2027 года.</w:t>
      </w:r>
    </w:p>
    <w:p w:rsidR="0049318B" w:rsidRPr="002F65E4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5E4">
        <w:rPr>
          <w:rFonts w:ascii="Times New Roman" w:hAnsi="Times New Roman" w:cs="Times New Roman"/>
          <w:sz w:val="28"/>
          <w:szCs w:val="28"/>
        </w:rPr>
        <w:t xml:space="preserve">В течение срока действия Документа планирования в него могут вноситься изменения в соответствии с </w:t>
      </w:r>
      <w:hyperlink r:id="rId11" w:tooltip="Постановление Администрации г. Каменска-Уральского от 22.06.2016 N 918 &quot;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" w:history="1">
        <w:r w:rsidRPr="002F65E4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2F65E4">
        <w:rPr>
          <w:rFonts w:ascii="Times New Roman" w:hAnsi="Times New Roman" w:cs="Times New Roman"/>
          <w:sz w:val="28"/>
          <w:szCs w:val="28"/>
        </w:rPr>
        <w:t xml:space="preserve"> подготовки Документа планирования.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C23FB" w:rsidRDefault="0049318B" w:rsidP="000F3FD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2. ОСНОВНЫЕ ХАРАКТЕРИСТИКИ МАРШРУТНОЙ СЕТИ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Pr="0049318B">
        <w:rPr>
          <w:rFonts w:ascii="Times New Roman" w:hAnsi="Times New Roman" w:cs="Times New Roman"/>
          <w:sz w:val="28"/>
          <w:szCs w:val="28"/>
        </w:rPr>
        <w:t>РЕГУЛЯРНЫХ ПЕРЕВОЗОК НА ТЕРРИТОРИИ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Pr="0049318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49318B" w:rsidRPr="0049318B" w:rsidRDefault="0049318B" w:rsidP="000F3FD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ГОРОД КАМЕНСК-УРАЛЬСКИЙ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A845B6" w:rsidRDefault="0049318B" w:rsidP="007A29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45B6">
        <w:rPr>
          <w:sz w:val="28"/>
          <w:szCs w:val="28"/>
        </w:rPr>
        <w:t xml:space="preserve">2.1. Реестр муниципальных маршрутов регулярных перевозок в муниципальном образовании город Каменск-Уральский (далее - Реестр) утвержден </w:t>
      </w:r>
      <w:r w:rsidR="00250BA7" w:rsidRPr="00A845B6">
        <w:rPr>
          <w:sz w:val="28"/>
          <w:szCs w:val="28"/>
        </w:rPr>
        <w:t>п</w:t>
      </w:r>
      <w:r w:rsidRPr="00A845B6">
        <w:rPr>
          <w:sz w:val="28"/>
          <w:szCs w:val="28"/>
        </w:rPr>
        <w:t xml:space="preserve">остановлением Администрации города Каменска-Уральского от 28.12.2015 </w:t>
      </w:r>
      <w:r w:rsidR="000F3FD5" w:rsidRPr="00A845B6">
        <w:rPr>
          <w:sz w:val="28"/>
          <w:szCs w:val="28"/>
        </w:rPr>
        <w:t>№</w:t>
      </w:r>
      <w:r w:rsidRPr="00A845B6">
        <w:rPr>
          <w:sz w:val="28"/>
          <w:szCs w:val="28"/>
        </w:rPr>
        <w:t xml:space="preserve"> 1877</w:t>
      </w:r>
      <w:r w:rsidR="00511865">
        <w:rPr>
          <w:sz w:val="28"/>
          <w:szCs w:val="28"/>
        </w:rPr>
        <w:t xml:space="preserve"> </w:t>
      </w:r>
      <w:r w:rsidR="00250BA7" w:rsidRPr="00A845B6">
        <w:rPr>
          <w:sz w:val="28"/>
          <w:szCs w:val="28"/>
        </w:rPr>
        <w:t>«Об утверждении реестра муниципальных маршрутов регулярных перевозок в муниципальном обра</w:t>
      </w:r>
      <w:r w:rsidR="007A29D5" w:rsidRPr="00A845B6">
        <w:rPr>
          <w:sz w:val="28"/>
          <w:szCs w:val="28"/>
        </w:rPr>
        <w:t>зовании город Каменск-Уральский»</w:t>
      </w:r>
      <w:r w:rsidRPr="00A845B6">
        <w:rPr>
          <w:sz w:val="28"/>
          <w:szCs w:val="28"/>
        </w:rPr>
        <w:t>.</w:t>
      </w:r>
    </w:p>
    <w:p w:rsidR="0049318B" w:rsidRPr="00A845B6" w:rsidRDefault="00A220A2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49318B" w:rsidRPr="00A845B6">
        <w:rPr>
          <w:rFonts w:ascii="Times New Roman" w:hAnsi="Times New Roman" w:cs="Times New Roman"/>
          <w:sz w:val="28"/>
          <w:szCs w:val="28"/>
        </w:rPr>
        <w:t>1 января 2017 года:</w:t>
      </w:r>
    </w:p>
    <w:p w:rsidR="0049318B" w:rsidRPr="00A845B6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в Реестр включены одиннадцать муниципальных маршрутов городского сообщения протяженностью 159 километров;</w:t>
      </w:r>
    </w:p>
    <w:p w:rsidR="0049318B" w:rsidRPr="00A845B6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 xml:space="preserve">пассажирские перевозки по муниципальным маршрутам осуществляются перевозчиками частной формы собственности - обществом с ограниченной ответственностью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r w:rsidRPr="00A845B6">
        <w:rPr>
          <w:rFonts w:ascii="Times New Roman" w:hAnsi="Times New Roman" w:cs="Times New Roman"/>
          <w:sz w:val="28"/>
          <w:szCs w:val="28"/>
        </w:rPr>
        <w:t>Экспресс-Сити</w:t>
      </w:r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 xml:space="preserve"> и простым товариществом в составе: общество с ограниченной ответственностью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r w:rsidRPr="00A845B6">
        <w:rPr>
          <w:rFonts w:ascii="Times New Roman" w:hAnsi="Times New Roman" w:cs="Times New Roman"/>
          <w:sz w:val="28"/>
          <w:szCs w:val="28"/>
        </w:rPr>
        <w:t>Пассажирские автотранспортные перевозки - 1</w:t>
      </w:r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 xml:space="preserve">, общество с ограниченной ответственностью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r w:rsidRPr="00A845B6">
        <w:rPr>
          <w:rFonts w:ascii="Times New Roman" w:hAnsi="Times New Roman" w:cs="Times New Roman"/>
          <w:sz w:val="28"/>
          <w:szCs w:val="28"/>
        </w:rPr>
        <w:t>Пассажирские автотранспортные перевозки - 2</w:t>
      </w:r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 xml:space="preserve">, общество с ограниченной ответственностью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r w:rsidRPr="00A845B6">
        <w:rPr>
          <w:rFonts w:ascii="Times New Roman" w:hAnsi="Times New Roman" w:cs="Times New Roman"/>
          <w:sz w:val="28"/>
          <w:szCs w:val="28"/>
        </w:rPr>
        <w:t>Экспресс-1</w:t>
      </w:r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 xml:space="preserve">, общество с ограниченной ответственностью </w:t>
      </w:r>
      <w:r w:rsidR="000F3FD5" w:rsidRPr="00A845B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845B6">
        <w:rPr>
          <w:rFonts w:ascii="Times New Roman" w:hAnsi="Times New Roman" w:cs="Times New Roman"/>
          <w:sz w:val="28"/>
          <w:szCs w:val="28"/>
        </w:rPr>
        <w:t>РегионТрансГаз</w:t>
      </w:r>
      <w:proofErr w:type="spellEnd"/>
      <w:r w:rsidR="000F3FD5" w:rsidRPr="00A845B6">
        <w:rPr>
          <w:rFonts w:ascii="Times New Roman" w:hAnsi="Times New Roman" w:cs="Times New Roman"/>
          <w:sz w:val="28"/>
          <w:szCs w:val="28"/>
        </w:rPr>
        <w:t>»</w:t>
      </w:r>
      <w:r w:rsidRPr="00A845B6">
        <w:rPr>
          <w:rFonts w:ascii="Times New Roman" w:hAnsi="Times New Roman" w:cs="Times New Roman"/>
          <w:sz w:val="28"/>
          <w:szCs w:val="28"/>
        </w:rPr>
        <w:t>;</w:t>
      </w:r>
    </w:p>
    <w:p w:rsidR="0049318B" w:rsidRPr="00A845B6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на всех муниципальных маршрутах установлен вид регулярных перевозок - регулярные перевозки по регулируемым тарифам;</w:t>
      </w:r>
    </w:p>
    <w:p w:rsidR="0049318B" w:rsidRPr="00A845B6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 xml:space="preserve">транспортное обслуживание на муниципальных маршрутах городского сообщения осуществляется на основании договоров, заключенных в 2014 - 2015 годах по итогам проведенного Администрацией города Каменска-Уральского конкурса, а также по иным основаниям, предусмотренным действовавшим в указанный период Положением об организации транспортного обслуживания населения на территории города Каменска-Уральского, утвержденным </w:t>
      </w:r>
      <w:r w:rsidR="00C6180F" w:rsidRPr="00A845B6">
        <w:rPr>
          <w:rFonts w:ascii="Times New Roman" w:hAnsi="Times New Roman" w:cs="Times New Roman"/>
          <w:sz w:val="28"/>
          <w:szCs w:val="28"/>
        </w:rPr>
        <w:t>р</w:t>
      </w:r>
      <w:r w:rsidRPr="00A845B6">
        <w:rPr>
          <w:rFonts w:ascii="Times New Roman" w:hAnsi="Times New Roman" w:cs="Times New Roman"/>
          <w:sz w:val="28"/>
          <w:szCs w:val="28"/>
        </w:rPr>
        <w:t xml:space="preserve">ешением Городской Думы города Каменска-Уральского от 29.04.2009 </w:t>
      </w:r>
      <w:r w:rsidR="000F3FD5" w:rsidRPr="00A845B6">
        <w:rPr>
          <w:rFonts w:ascii="Times New Roman" w:hAnsi="Times New Roman" w:cs="Times New Roman"/>
          <w:sz w:val="28"/>
          <w:szCs w:val="28"/>
        </w:rPr>
        <w:t>№</w:t>
      </w:r>
      <w:r w:rsidRPr="00A845B6">
        <w:rPr>
          <w:rFonts w:ascii="Times New Roman" w:hAnsi="Times New Roman" w:cs="Times New Roman"/>
          <w:sz w:val="28"/>
          <w:szCs w:val="28"/>
        </w:rPr>
        <w:t xml:space="preserve"> 83 (в редакции </w:t>
      </w:r>
      <w:r w:rsidR="009F6F5D" w:rsidRPr="00A845B6">
        <w:rPr>
          <w:rFonts w:ascii="Times New Roman" w:hAnsi="Times New Roman" w:cs="Times New Roman"/>
          <w:sz w:val="28"/>
          <w:szCs w:val="28"/>
        </w:rPr>
        <w:t>р</w:t>
      </w:r>
      <w:r w:rsidRPr="00A845B6">
        <w:rPr>
          <w:rFonts w:ascii="Times New Roman" w:hAnsi="Times New Roman" w:cs="Times New Roman"/>
          <w:sz w:val="28"/>
          <w:szCs w:val="28"/>
        </w:rPr>
        <w:t>ешения Городской Думы города Каменска-Уральского от</w:t>
      </w:r>
      <w:r w:rsidR="004A28EC">
        <w:rPr>
          <w:rFonts w:ascii="Times New Roman" w:hAnsi="Times New Roman" w:cs="Times New Roman"/>
          <w:sz w:val="28"/>
          <w:szCs w:val="28"/>
        </w:rPr>
        <w:t xml:space="preserve"> </w:t>
      </w:r>
      <w:r w:rsidRPr="00A845B6">
        <w:rPr>
          <w:rFonts w:ascii="Times New Roman" w:hAnsi="Times New Roman" w:cs="Times New Roman"/>
          <w:sz w:val="28"/>
          <w:szCs w:val="28"/>
        </w:rPr>
        <w:t xml:space="preserve">20.08.2014 </w:t>
      </w:r>
      <w:r w:rsidR="000F3FD5" w:rsidRPr="00A845B6">
        <w:rPr>
          <w:rFonts w:ascii="Times New Roman" w:hAnsi="Times New Roman" w:cs="Times New Roman"/>
          <w:sz w:val="28"/>
          <w:szCs w:val="28"/>
        </w:rPr>
        <w:t>№</w:t>
      </w:r>
      <w:r w:rsidRPr="00A845B6">
        <w:rPr>
          <w:rFonts w:ascii="Times New Roman" w:hAnsi="Times New Roman" w:cs="Times New Roman"/>
          <w:sz w:val="28"/>
          <w:szCs w:val="28"/>
        </w:rPr>
        <w:t xml:space="preserve"> 320); </w:t>
      </w:r>
      <w:r w:rsidR="00B92D3E" w:rsidRPr="00A845B6">
        <w:rPr>
          <w:rFonts w:ascii="Times New Roman" w:hAnsi="Times New Roman" w:cs="Times New Roman"/>
          <w:sz w:val="28"/>
          <w:szCs w:val="28"/>
        </w:rPr>
        <w:t>срок действия договоров - 5 лет;</w:t>
      </w:r>
      <w:r w:rsidR="00A845B6" w:rsidRPr="00A845B6">
        <w:rPr>
          <w:rFonts w:ascii="Times New Roman" w:hAnsi="Times New Roman" w:cs="Times New Roman"/>
          <w:sz w:val="28"/>
          <w:szCs w:val="28"/>
        </w:rPr>
        <w:t xml:space="preserve"> </w:t>
      </w:r>
      <w:r w:rsidR="00B92D3E" w:rsidRPr="00A845B6">
        <w:rPr>
          <w:rFonts w:ascii="Times New Roman" w:hAnsi="Times New Roman" w:cs="Times New Roman"/>
          <w:sz w:val="28"/>
          <w:szCs w:val="28"/>
        </w:rPr>
        <w:t>на срок, совпадающий со сроком действия</w:t>
      </w:r>
      <w:r w:rsidR="00605966" w:rsidRPr="00A845B6">
        <w:rPr>
          <w:rFonts w:ascii="Times New Roman" w:hAnsi="Times New Roman" w:cs="Times New Roman"/>
          <w:sz w:val="28"/>
          <w:szCs w:val="28"/>
        </w:rPr>
        <w:t xml:space="preserve"> указанных</w:t>
      </w:r>
      <w:r w:rsidR="00B92D3E" w:rsidRPr="00A845B6">
        <w:rPr>
          <w:rFonts w:ascii="Times New Roman" w:hAnsi="Times New Roman" w:cs="Times New Roman"/>
          <w:sz w:val="28"/>
          <w:szCs w:val="28"/>
        </w:rPr>
        <w:t xml:space="preserve"> догов</w:t>
      </w:r>
      <w:r w:rsidR="00605966" w:rsidRPr="00A845B6">
        <w:rPr>
          <w:rFonts w:ascii="Times New Roman" w:hAnsi="Times New Roman" w:cs="Times New Roman"/>
          <w:sz w:val="28"/>
          <w:szCs w:val="28"/>
        </w:rPr>
        <w:t>о</w:t>
      </w:r>
      <w:r w:rsidR="00B92D3E" w:rsidRPr="00A845B6">
        <w:rPr>
          <w:rFonts w:ascii="Times New Roman" w:hAnsi="Times New Roman" w:cs="Times New Roman"/>
          <w:sz w:val="28"/>
          <w:szCs w:val="28"/>
        </w:rPr>
        <w:t>ров перевозчикам</w:t>
      </w:r>
      <w:r w:rsidR="00E069BB" w:rsidRPr="00A845B6">
        <w:rPr>
          <w:rFonts w:ascii="Times New Roman" w:hAnsi="Times New Roman" w:cs="Times New Roman"/>
          <w:sz w:val="28"/>
          <w:szCs w:val="28"/>
        </w:rPr>
        <w:t>,</w:t>
      </w:r>
      <w:r w:rsidR="00B92D3E" w:rsidRPr="00A845B6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605966" w:rsidRPr="00A845B6">
        <w:rPr>
          <w:rFonts w:ascii="Times New Roman" w:hAnsi="Times New Roman" w:cs="Times New Roman"/>
          <w:sz w:val="28"/>
          <w:szCs w:val="28"/>
        </w:rPr>
        <w:t xml:space="preserve"> частью 3 статьи</w:t>
      </w:r>
      <w:r w:rsidR="00B92D3E" w:rsidRPr="00A845B6">
        <w:rPr>
          <w:rFonts w:ascii="Times New Roman" w:hAnsi="Times New Roman" w:cs="Times New Roman"/>
          <w:sz w:val="28"/>
          <w:szCs w:val="28"/>
        </w:rPr>
        <w:t xml:space="preserve"> 39 </w:t>
      </w:r>
      <w:r w:rsidR="00E069BB" w:rsidRPr="00A845B6">
        <w:rPr>
          <w:rFonts w:ascii="Times New Roman" w:hAnsi="Times New Roman" w:cs="Times New Roman"/>
          <w:bCs/>
          <w:iCs/>
          <w:sz w:val="28"/>
          <w:szCs w:val="28"/>
        </w:rPr>
        <w:t>Федерального  закона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A044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069BB" w:rsidRPr="00A845B6">
        <w:rPr>
          <w:rFonts w:ascii="Times New Roman" w:hAnsi="Times New Roman" w:cs="Times New Roman"/>
          <w:sz w:val="28"/>
          <w:szCs w:val="28"/>
        </w:rPr>
        <w:t>выданы карты маршрутов.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Муниципальные маршруты обслуживают 125 автобусами, включая</w:t>
      </w:r>
      <w:r w:rsidRPr="0049318B">
        <w:rPr>
          <w:rFonts w:ascii="Times New Roman" w:hAnsi="Times New Roman" w:cs="Times New Roman"/>
          <w:sz w:val="28"/>
          <w:szCs w:val="28"/>
        </w:rPr>
        <w:t xml:space="preserve"> резерв подвижного состава, в том числе большого класса - 37, среднего класса - 40, малого класса - 48.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2.2. На территории муниципального образования город Каменск-Уральский организован автоматизированный контроль за осуществлением регулярных перевозок автомобильным транспортом по муниципальным маршрутам. Контроль осуществляется муниципальным казенным учреждением </w:t>
      </w:r>
      <w:r w:rsidR="000F3FD5">
        <w:rPr>
          <w:rFonts w:ascii="Times New Roman" w:hAnsi="Times New Roman" w:cs="Times New Roman"/>
          <w:sz w:val="28"/>
          <w:szCs w:val="28"/>
        </w:rPr>
        <w:t>«</w:t>
      </w:r>
      <w:r w:rsidRPr="0049318B">
        <w:rPr>
          <w:rFonts w:ascii="Times New Roman" w:hAnsi="Times New Roman" w:cs="Times New Roman"/>
          <w:sz w:val="28"/>
          <w:szCs w:val="28"/>
        </w:rPr>
        <w:t>Единая диспетчерская служба пассажирского транспорта города Каменска-Уральского</w:t>
      </w:r>
      <w:r w:rsidR="000F3FD5">
        <w:rPr>
          <w:rFonts w:ascii="Times New Roman" w:hAnsi="Times New Roman" w:cs="Times New Roman"/>
          <w:sz w:val="28"/>
          <w:szCs w:val="28"/>
        </w:rPr>
        <w:t>»</w:t>
      </w:r>
      <w:r w:rsidRPr="0049318B">
        <w:rPr>
          <w:rFonts w:ascii="Times New Roman" w:hAnsi="Times New Roman" w:cs="Times New Roman"/>
          <w:sz w:val="28"/>
          <w:szCs w:val="28"/>
        </w:rPr>
        <w:t xml:space="preserve"> с использованием навигационного оборудования системы ГЛОНАСС/GPS и специального программного обеспечения.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2.3. По территории муниципального образования город Каменск-Уральский также проходят: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одиннадцать межмуниципальных маршрутов пригородного сообщения - между городом Каменском-Уральским и населенными пунктами, входящими в состав муниципального образования </w:t>
      </w:r>
      <w:r w:rsidR="00B62697">
        <w:rPr>
          <w:rFonts w:ascii="Times New Roman" w:hAnsi="Times New Roman" w:cs="Times New Roman"/>
          <w:sz w:val="28"/>
          <w:szCs w:val="28"/>
        </w:rPr>
        <w:t>«</w:t>
      </w:r>
      <w:r w:rsidRPr="0049318B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B62697">
        <w:rPr>
          <w:rFonts w:ascii="Times New Roman" w:hAnsi="Times New Roman" w:cs="Times New Roman"/>
          <w:sz w:val="28"/>
          <w:szCs w:val="28"/>
        </w:rPr>
        <w:t>»</w:t>
      </w:r>
      <w:r w:rsidRPr="0049318B">
        <w:rPr>
          <w:rFonts w:ascii="Times New Roman" w:hAnsi="Times New Roman" w:cs="Times New Roman"/>
          <w:sz w:val="28"/>
          <w:szCs w:val="28"/>
        </w:rPr>
        <w:t xml:space="preserve"> (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101,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103,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104,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105,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106,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107,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111,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140,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201,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203,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210);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восемь межмуниципальных маршрутов междугородного сообщения (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102,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530,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536,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572,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573,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702,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946,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955) - между городом Каменском-Уральским, городом Екатеринбургом и населенными пунктами Свердловской области;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три межрегиональных маршрута пригородного сообщения - между городом Каменском-Уральским и населенными пунктами Курганской области (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118,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331,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333);</w:t>
      </w:r>
    </w:p>
    <w:p w:rsidR="0049318B" w:rsidRPr="0049318B" w:rsidRDefault="0049318B" w:rsidP="002F65E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два межрегиональных маршрута междугородного сообщения (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570, </w:t>
      </w:r>
      <w:r w:rsidR="000F3FD5">
        <w:rPr>
          <w:rFonts w:ascii="Times New Roman" w:hAnsi="Times New Roman" w:cs="Times New Roman"/>
          <w:sz w:val="28"/>
          <w:szCs w:val="28"/>
        </w:rPr>
        <w:t>№</w:t>
      </w:r>
      <w:r w:rsidRPr="0049318B">
        <w:rPr>
          <w:rFonts w:ascii="Times New Roman" w:hAnsi="Times New Roman" w:cs="Times New Roman"/>
          <w:sz w:val="28"/>
          <w:szCs w:val="28"/>
        </w:rPr>
        <w:t xml:space="preserve"> 638) - между городом Каменском-Уральским, городом Челябинском и городом Шадринском Курганской области.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0F3FD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3. УСТАНОВЛЕНИЕ, ИЗМЕНЕНИЕ ВИДА РЕГУЛЯРНЫХ ПЕРЕВОЗОК И</w:t>
      </w:r>
      <w:r w:rsidR="00E04047">
        <w:rPr>
          <w:rFonts w:ascii="Times New Roman" w:hAnsi="Times New Roman" w:cs="Times New Roman"/>
          <w:sz w:val="28"/>
          <w:szCs w:val="28"/>
        </w:rPr>
        <w:t xml:space="preserve"> </w:t>
      </w:r>
      <w:r w:rsidRPr="0049318B">
        <w:rPr>
          <w:rFonts w:ascii="Times New Roman" w:hAnsi="Times New Roman" w:cs="Times New Roman"/>
          <w:sz w:val="28"/>
          <w:szCs w:val="28"/>
        </w:rPr>
        <w:t>ВНЕСЕНИЕ СВЕДЕНИЙ ОБ УСТАНОВЛЕНИИ, ИЗМЕНЕНИИ</w:t>
      </w:r>
      <w:r w:rsidR="00A044A8">
        <w:rPr>
          <w:rFonts w:ascii="Times New Roman" w:hAnsi="Times New Roman" w:cs="Times New Roman"/>
          <w:sz w:val="28"/>
          <w:szCs w:val="28"/>
        </w:rPr>
        <w:t xml:space="preserve"> </w:t>
      </w:r>
      <w:r w:rsidRPr="0049318B">
        <w:rPr>
          <w:rFonts w:ascii="Times New Roman" w:hAnsi="Times New Roman" w:cs="Times New Roman"/>
          <w:sz w:val="28"/>
          <w:szCs w:val="28"/>
        </w:rPr>
        <w:t>ВИДА РЕГУЛЯРНЫХ ПЕРЕВОЗОК В РЕЕСТР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A845B6" w:rsidRDefault="0049318B" w:rsidP="00982C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 xml:space="preserve">3.1. Вид регулярных перевозок по муниципальному маршруту устанавливается в решении об установлении соответствующего маршрута в порядке, предусмотренном Положением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Каменск-Уральский, утвержденным </w:t>
      </w:r>
      <w:r w:rsidR="00EE39FB" w:rsidRPr="00A845B6">
        <w:rPr>
          <w:rFonts w:ascii="Times New Roman" w:hAnsi="Times New Roman" w:cs="Times New Roman"/>
          <w:sz w:val="28"/>
          <w:szCs w:val="28"/>
        </w:rPr>
        <w:t>п</w:t>
      </w:r>
      <w:r w:rsidRPr="00A845B6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города Каменска-Уральского от 02.03.2017 </w:t>
      </w:r>
      <w:r w:rsidR="000F3FD5" w:rsidRPr="00A845B6">
        <w:rPr>
          <w:rFonts w:ascii="Times New Roman" w:hAnsi="Times New Roman" w:cs="Times New Roman"/>
          <w:sz w:val="28"/>
          <w:szCs w:val="28"/>
        </w:rPr>
        <w:t>№</w:t>
      </w:r>
      <w:r w:rsidRPr="00A845B6">
        <w:rPr>
          <w:rFonts w:ascii="Times New Roman" w:hAnsi="Times New Roman" w:cs="Times New Roman"/>
          <w:sz w:val="28"/>
          <w:szCs w:val="28"/>
        </w:rPr>
        <w:t xml:space="preserve"> 150 (далее - Положение об организации транспортного обслуживания населения), которое является основанием для внесения сведений об установлении вида регулярных перевозок по данному маршруту в Реестр.</w:t>
      </w:r>
    </w:p>
    <w:p w:rsidR="0049318B" w:rsidRPr="0049318B" w:rsidRDefault="0049318B" w:rsidP="00982C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5B6">
        <w:rPr>
          <w:rFonts w:ascii="Times New Roman" w:hAnsi="Times New Roman" w:cs="Times New Roman"/>
          <w:sz w:val="28"/>
          <w:szCs w:val="28"/>
        </w:rPr>
        <w:t>3.2. Изменение вида регулярных перевозок, внесение сведений об изменении вида регулярных перевозок в Реестр осуществляется в порядке, предусмотренном Положением</w:t>
      </w:r>
      <w:r w:rsidRPr="0049318B">
        <w:rPr>
          <w:rFonts w:ascii="Times New Roman" w:hAnsi="Times New Roman" w:cs="Times New Roman"/>
          <w:sz w:val="28"/>
          <w:szCs w:val="28"/>
        </w:rPr>
        <w:t xml:space="preserve"> об организации транспортного обслуживания населения.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877E2E">
      <w:pPr>
        <w:pStyle w:val="ConsPlusNormal"/>
        <w:pageBreakBefore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4. МЕРОПРИЯТИЯ, НАПРАВЛЕННЫЕ НА РАЗВИТИЕ МАРШРУТНОЙ СЕТИ</w:t>
      </w:r>
    </w:p>
    <w:p w:rsidR="0049318B" w:rsidRPr="0049318B" w:rsidRDefault="0049318B" w:rsidP="000F3FD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В МУНИЦИПАЛЬНОМ ОБРАЗОВАНИИ ГОРОД КАМЕНСК-УРАЛЬСКИЙ,</w:t>
      </w:r>
    </w:p>
    <w:p w:rsidR="0049318B" w:rsidRPr="0049318B" w:rsidRDefault="0049318B" w:rsidP="000F3FD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ПОВЫШЕНИЕ БЕЗОПАСНОСТИ И КАЧЕСТВА</w:t>
      </w:r>
      <w:r w:rsidR="008D48F0">
        <w:rPr>
          <w:rFonts w:ascii="Times New Roman" w:hAnsi="Times New Roman" w:cs="Times New Roman"/>
          <w:sz w:val="28"/>
          <w:szCs w:val="28"/>
        </w:rPr>
        <w:t xml:space="preserve"> </w:t>
      </w:r>
      <w:r w:rsidRPr="0049318B">
        <w:rPr>
          <w:rFonts w:ascii="Times New Roman" w:hAnsi="Times New Roman" w:cs="Times New Roman"/>
          <w:sz w:val="28"/>
          <w:szCs w:val="28"/>
        </w:rPr>
        <w:t>РЕГУЛЯРНЫХ ПЕРЕВОЗОК ПО МУНИЦИПАЛЬНЫМ МАРШРУТАМ</w:t>
      </w:r>
    </w:p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982C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4.1. Решения по установлению, изменению и отмене муниципальных маршрутов:</w:t>
      </w:r>
    </w:p>
    <w:p w:rsidR="0049318B" w:rsidRPr="0049318B" w:rsidRDefault="0049318B" w:rsidP="00982C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1) Перечень мероприятий для выработки решений по изменению муниципальных маршрутов, включенных в Реестр (</w:t>
      </w:r>
      <w:r w:rsidR="00F50E72">
        <w:rPr>
          <w:rFonts w:ascii="Times New Roman" w:hAnsi="Times New Roman" w:cs="Times New Roman"/>
          <w:sz w:val="28"/>
          <w:szCs w:val="28"/>
        </w:rPr>
        <w:t>Т</w:t>
      </w:r>
      <w:r w:rsidRPr="0049318B">
        <w:rPr>
          <w:rFonts w:ascii="Times New Roman" w:hAnsi="Times New Roman" w:cs="Times New Roman"/>
          <w:sz w:val="28"/>
          <w:szCs w:val="28"/>
        </w:rPr>
        <w:t>аблица 1):</w:t>
      </w:r>
    </w:p>
    <w:p w:rsidR="0049318B" w:rsidRPr="0049318B" w:rsidRDefault="0049318B" w:rsidP="000C6B4F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0" w:type="auto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7230"/>
        <w:gridCol w:w="2098"/>
      </w:tblGrid>
      <w:tr w:rsidR="0049318B" w:rsidRPr="0049318B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0C6B4F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A28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FB08F4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проведения мероприятия</w:t>
            </w:r>
          </w:p>
        </w:tc>
      </w:tr>
      <w:tr w:rsidR="0049318B" w:rsidRPr="00A845B6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0C6B4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транспортного обследования и подготовка предложений по оптимизации муниципальных маршрутов с учетом потребности в перевозках населения, проживающего в поселке Мирный, и работников ПАО </w:t>
            </w:r>
            <w:r w:rsidR="004B73A6" w:rsidRPr="00A845B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СинТЗ</w:t>
            </w:r>
            <w:proofErr w:type="spellEnd"/>
            <w:r w:rsidR="004B73A6" w:rsidRPr="00A845B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3 квартал 2018</w:t>
            </w:r>
            <w:r w:rsidR="00441624"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A845B6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3E3635" w:rsidP="00A845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0C6B4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Проведение транспортного обследования и подготовка предложений по оптимизации муниципальных маршрутов с низким пассажиропотоком (</w:t>
            </w:r>
            <w:r w:rsidR="004B73A6" w:rsidRPr="00A845B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12, </w:t>
            </w:r>
            <w:r w:rsidR="004B73A6" w:rsidRPr="00A845B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15, </w:t>
            </w:r>
            <w:r w:rsidR="004B73A6" w:rsidRPr="00A845B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17)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B73A6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2, 3</w:t>
            </w:r>
            <w:r w:rsidR="0049318B"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2018 года</w:t>
            </w:r>
          </w:p>
        </w:tc>
      </w:tr>
      <w:tr w:rsidR="004B73A6" w:rsidRPr="00A845B6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A6" w:rsidRPr="00A845B6" w:rsidRDefault="004B73A6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A6" w:rsidRPr="00A845B6" w:rsidRDefault="004B73A6" w:rsidP="00A044A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пассажиропотоков на муниципальных маршрутах № 2, № 4, № 5, № 8, № 9, 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№ 12, 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№ 14, 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№ 15, 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№ 16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>, № 17</w:t>
            </w:r>
            <w:r w:rsidR="00A044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с целью выработки решений </w:t>
            </w:r>
            <w:r w:rsidR="000C6B4F" w:rsidRPr="00A845B6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A845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оптимизаци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845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схем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расписаний движения, </w:t>
            </w:r>
            <w:r w:rsidR="00AB7D9D" w:rsidRPr="00A845B6">
              <w:rPr>
                <w:rFonts w:ascii="Times New Roman" w:hAnsi="Times New Roman" w:cs="Times New Roman"/>
                <w:sz w:val="28"/>
                <w:szCs w:val="28"/>
              </w:rPr>
              <w:t>организации новых маршрутов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3A6" w:rsidRPr="00A845B6" w:rsidRDefault="004B73A6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044A8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2019 года</w:t>
            </w:r>
          </w:p>
        </w:tc>
      </w:tr>
      <w:tr w:rsidR="0049318B" w:rsidRPr="0049318B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0C6B4F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49318B" w:rsidP="00A845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Подготовка и направление предложений по перевозке пассажиров на межмуниципальных маршрутах пригородного сообщения</w:t>
            </w:r>
            <w:r w:rsidR="00A845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 xml:space="preserve"> в исполнительный орган государственной власти Свердловской области, уполномоченный в сфере организации транспортного обслуживания населения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4B73A6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49318B" w:rsidRPr="0049318B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0C6B4F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49318B" w:rsidP="00C21B2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Внедрение стандартов транспортного обслуживания (показателей качества)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C21B27" w:rsidRDefault="0049318B" w:rsidP="00C21B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21B27" w:rsidRPr="00C21B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C21B27" w:rsidRPr="00C21B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21B2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49318B" w:rsidRPr="0049318B" w:rsidTr="000C6B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0C6B4F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0C6B4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Развитие (обновление) системы автоматизированного контроля за осуществлением регулярных перевозок автомобильным транспортом по муниципальным маршрутам в муниципальном образовании город Каменск-Уральский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D3585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21B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 - 202</w:t>
            </w:r>
            <w:r w:rsidR="00D35855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</w:tbl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7B2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обследований могут быть приняты решения об изменении вида регулярных перевозок по муниципальному маршруту, об изменении схемы и интенсивности движения, об установлении (отмене) маршрута в порядке, установленном </w:t>
      </w:r>
      <w:r w:rsidRPr="00AB7D9D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Pr="0049318B">
        <w:rPr>
          <w:rFonts w:ascii="Times New Roman" w:hAnsi="Times New Roman" w:cs="Times New Roman"/>
          <w:sz w:val="28"/>
          <w:szCs w:val="28"/>
        </w:rPr>
        <w:t>об организации транспортного обслуживания населения;</w:t>
      </w:r>
    </w:p>
    <w:p w:rsidR="0049318B" w:rsidRPr="0049318B" w:rsidRDefault="0049318B" w:rsidP="007B2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2) решения по установлению новых муниципальных маршрутов и изменению маршрутов, включенных в Реестр (</w:t>
      </w:r>
      <w:r w:rsidR="00F50E72">
        <w:rPr>
          <w:rFonts w:ascii="Times New Roman" w:hAnsi="Times New Roman" w:cs="Times New Roman"/>
          <w:sz w:val="28"/>
          <w:szCs w:val="28"/>
        </w:rPr>
        <w:t>Т</w:t>
      </w:r>
      <w:r w:rsidRPr="0049318B">
        <w:rPr>
          <w:rFonts w:ascii="Times New Roman" w:hAnsi="Times New Roman" w:cs="Times New Roman"/>
          <w:sz w:val="28"/>
          <w:szCs w:val="28"/>
        </w:rPr>
        <w:t>аблица 2):</w:t>
      </w:r>
    </w:p>
    <w:p w:rsidR="0049318B" w:rsidRPr="0049318B" w:rsidRDefault="0049318B" w:rsidP="00F12B28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889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843"/>
        <w:gridCol w:w="2376"/>
        <w:gridCol w:w="3402"/>
        <w:gridCol w:w="1701"/>
      </w:tblGrid>
      <w:tr w:rsidR="0049318B" w:rsidRPr="0049318B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3F69D2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3F69D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Действующий(</w:t>
            </w:r>
            <w:proofErr w:type="spellStart"/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планиру</w:t>
            </w:r>
            <w:r w:rsidR="000C6B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емый</w:t>
            </w:r>
            <w:proofErr w:type="spellEnd"/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0C6B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 маршрута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F12B2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F12B28">
              <w:rPr>
                <w:rFonts w:ascii="Times New Roman" w:hAnsi="Times New Roman" w:cs="Times New Roman"/>
                <w:sz w:val="28"/>
                <w:szCs w:val="28"/>
              </w:rPr>
              <w:t xml:space="preserve">(условное наименование) </w:t>
            </w:r>
            <w:r w:rsidR="003F69D2">
              <w:rPr>
                <w:rFonts w:ascii="Times New Roman" w:hAnsi="Times New Roman" w:cs="Times New Roman"/>
                <w:sz w:val="28"/>
                <w:szCs w:val="28"/>
              </w:rPr>
              <w:t>маршрута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0C6B4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B7D" w:rsidRPr="00A845B6" w:rsidRDefault="00A845B6" w:rsidP="00A044A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90B7D" w:rsidRPr="00A845B6">
              <w:rPr>
                <w:rFonts w:ascii="Times New Roman" w:hAnsi="Times New Roman" w:cs="Times New Roman"/>
                <w:sz w:val="28"/>
                <w:szCs w:val="28"/>
              </w:rPr>
              <w:t>ата вступления принятого решения в силу</w:t>
            </w:r>
          </w:p>
        </w:tc>
      </w:tr>
      <w:tr w:rsidR="0049318B" w:rsidRPr="00A845B6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C21B2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ar126"/>
            <w:bookmarkEnd w:id="1"/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C21B2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0C6B4F" w:rsidP="00A845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45B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9318B" w:rsidRPr="00A845B6">
              <w:rPr>
                <w:rFonts w:ascii="Times New Roman" w:hAnsi="Times New Roman" w:cs="Times New Roman"/>
                <w:sz w:val="28"/>
                <w:szCs w:val="28"/>
              </w:rPr>
              <w:t>лица Московская - поселок Чкалова</w:t>
            </w: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49318B" w:rsidP="00C21B2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845B6">
              <w:rPr>
                <w:rFonts w:ascii="Times New Roman" w:hAnsi="Times New Roman" w:cs="Times New Roman"/>
                <w:sz w:val="28"/>
                <w:szCs w:val="28"/>
              </w:rPr>
              <w:t>Изменение схемы и интенсивности движения (количества единиц подвижного состава на маршруте)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A845B6" w:rsidRDefault="00A845B6" w:rsidP="00C21B2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26.11.2018</w:t>
            </w:r>
          </w:p>
        </w:tc>
      </w:tr>
      <w:tr w:rsidR="0049318B" w:rsidRPr="0049318B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0C6B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ar131"/>
            <w:bookmarkEnd w:id="2"/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3F69D2" w:rsidP="005005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044A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Вокзал - площадь Беляева - поселок Северный</w:t>
            </w:r>
            <w:r w:rsidR="000C6B4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0C6B4F">
              <w:rPr>
                <w:rFonts w:ascii="Times New Roman" w:hAnsi="Times New Roman" w:cs="Times New Roman"/>
                <w:sz w:val="28"/>
                <w:szCs w:val="28"/>
              </w:rPr>
              <w:t>СинТЗ</w:t>
            </w:r>
            <w:proofErr w:type="spellEnd"/>
            <w:r w:rsidR="000C6B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044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05C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3F69D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</w:t>
            </w:r>
            <w:r w:rsidR="003F69D2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результатов транспортного обследования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EA23CA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C6B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A23CA" w:rsidRPr="0049318B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CA" w:rsidRPr="0049318B" w:rsidRDefault="00EA23CA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CA" w:rsidRPr="0049318B" w:rsidRDefault="00EA23CA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(6)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CA" w:rsidRDefault="00EA23CA" w:rsidP="00CE41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E419A">
              <w:rPr>
                <w:rFonts w:ascii="Times New Roman" w:hAnsi="Times New Roman" w:cs="Times New Roman"/>
                <w:sz w:val="28"/>
                <w:szCs w:val="28"/>
              </w:rPr>
              <w:t>«Вокзал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улица Героев Отечества - Детский культурный центр</w:t>
            </w:r>
            <w:r w:rsidR="00CE41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CA" w:rsidRPr="0049318B" w:rsidRDefault="00EA23CA" w:rsidP="003F69D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результатов транспортного обследования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3CA" w:rsidRPr="0049318B" w:rsidRDefault="00EA23CA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005C5" w:rsidRPr="0049318B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9A3C24" w:rsidP="00877E2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5005C5" w:rsidP="00877E2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5005C5" w:rsidP="00877E2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«(Вокзал)- улица Московская - деревня Новый Завод»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5005C5" w:rsidP="00877E2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схемы движения на основе результатов транспортного обследования (летнее время)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Pr="0049318B" w:rsidRDefault="005005C5" w:rsidP="00877E2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E73DC" w:rsidRPr="0011774C" w:rsidTr="00654A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77448F" w:rsidRDefault="002E73DC" w:rsidP="00654AB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48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77448F" w:rsidRDefault="002E73DC" w:rsidP="00654AB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448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77448F" w:rsidRDefault="002E73DC" w:rsidP="00CE419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448F">
              <w:rPr>
                <w:sz w:val="28"/>
                <w:szCs w:val="28"/>
              </w:rPr>
              <w:t xml:space="preserve">«Краеведческий музей </w:t>
            </w:r>
            <w:r w:rsidR="00CE419A" w:rsidRPr="0077448F">
              <w:rPr>
                <w:sz w:val="28"/>
                <w:szCs w:val="28"/>
              </w:rPr>
              <w:t>-Московская -</w:t>
            </w:r>
            <w:r w:rsidRPr="0077448F">
              <w:rPr>
                <w:sz w:val="28"/>
                <w:szCs w:val="28"/>
              </w:rPr>
              <w:t xml:space="preserve"> </w:t>
            </w:r>
            <w:proofErr w:type="spellStart"/>
            <w:r w:rsidRPr="0077448F">
              <w:rPr>
                <w:sz w:val="28"/>
                <w:szCs w:val="28"/>
              </w:rPr>
              <w:t>Хозспособ</w:t>
            </w:r>
            <w:proofErr w:type="spellEnd"/>
            <w:r w:rsidRPr="0077448F">
              <w:rPr>
                <w:sz w:val="28"/>
                <w:szCs w:val="28"/>
              </w:rPr>
              <w:t xml:space="preserve"> </w:t>
            </w:r>
            <w:r w:rsidR="00CE419A" w:rsidRPr="0077448F">
              <w:rPr>
                <w:sz w:val="28"/>
                <w:szCs w:val="28"/>
              </w:rPr>
              <w:t>-</w:t>
            </w:r>
            <w:r w:rsidRPr="0077448F">
              <w:rPr>
                <w:sz w:val="28"/>
                <w:szCs w:val="28"/>
              </w:rPr>
              <w:t xml:space="preserve"> Воинская часть»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77448F" w:rsidRDefault="002E73DC" w:rsidP="00654AB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7448F">
              <w:rPr>
                <w:rFonts w:ascii="Times New Roman" w:hAnsi="Times New Roman" w:cs="Times New Roman"/>
                <w:sz w:val="28"/>
                <w:szCs w:val="28"/>
              </w:rPr>
              <w:t>Изменение схемы движения на основе результатов транспортного обследования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11774C" w:rsidRDefault="0077448F" w:rsidP="00654AB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48F">
              <w:rPr>
                <w:rFonts w:ascii="Times New Roman" w:hAnsi="Times New Roman" w:cs="Times New Roman"/>
                <w:sz w:val="28"/>
                <w:szCs w:val="28"/>
              </w:rPr>
              <w:t>15.10.2019</w:t>
            </w:r>
          </w:p>
        </w:tc>
      </w:tr>
      <w:tr w:rsidR="002E73D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Default="002E73DC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11774C" w:rsidRDefault="002E73DC" w:rsidP="00113E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11774C" w:rsidRDefault="002E73DC" w:rsidP="00113E2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оселок Мирный - улица Ясная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11774C" w:rsidRDefault="002E73DC" w:rsidP="00113E2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 на основе результатов транспортного обследования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DC" w:rsidRPr="0011774C" w:rsidRDefault="002E73DC" w:rsidP="00113E2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</w:p>
        </w:tc>
      </w:tr>
    </w:tbl>
    <w:p w:rsidR="00877E2E" w:rsidRDefault="00877E2E" w:rsidP="007B2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11774C" w:rsidRDefault="0049318B" w:rsidP="007B205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3) решения по изменению вида регулярных </w:t>
      </w:r>
      <w:r w:rsidRPr="0011774C">
        <w:rPr>
          <w:rFonts w:ascii="Times New Roman" w:hAnsi="Times New Roman" w:cs="Times New Roman"/>
          <w:sz w:val="28"/>
          <w:szCs w:val="28"/>
        </w:rPr>
        <w:t>перевозок, осуществляемых на муниципальных маршрутах, включенных в Реестр (</w:t>
      </w:r>
      <w:r w:rsidR="00F50E72" w:rsidRPr="0011774C">
        <w:rPr>
          <w:rFonts w:ascii="Times New Roman" w:hAnsi="Times New Roman" w:cs="Times New Roman"/>
          <w:sz w:val="28"/>
          <w:szCs w:val="28"/>
        </w:rPr>
        <w:t>Т</w:t>
      </w:r>
      <w:r w:rsidRPr="0011774C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5F5DCA" w:rsidRPr="0011774C">
        <w:rPr>
          <w:rFonts w:ascii="Times New Roman" w:hAnsi="Times New Roman" w:cs="Times New Roman"/>
          <w:sz w:val="28"/>
          <w:szCs w:val="28"/>
        </w:rPr>
        <w:t>3</w:t>
      </w:r>
      <w:r w:rsidRPr="0011774C">
        <w:rPr>
          <w:rFonts w:ascii="Times New Roman" w:hAnsi="Times New Roman" w:cs="Times New Roman"/>
          <w:sz w:val="28"/>
          <w:szCs w:val="28"/>
        </w:rPr>
        <w:t>):</w:t>
      </w:r>
    </w:p>
    <w:p w:rsidR="0049318B" w:rsidRPr="0049318B" w:rsidRDefault="0049318B" w:rsidP="00877E2E">
      <w:pPr>
        <w:pStyle w:val="ConsPlusNormal"/>
        <w:pageBreakBefore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11774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5F5DCA" w:rsidRPr="0011774C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W w:w="9979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3402"/>
        <w:gridCol w:w="3827"/>
        <w:gridCol w:w="2041"/>
      </w:tblGrid>
      <w:tr w:rsidR="0049318B" w:rsidRPr="0049318B" w:rsidTr="00D72E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BA571D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Номер маршрута, в отношении которого изменяется вид перевозки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Новый применяемый вид регулярной перевозки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Дата изменения вида регулярной перевозки</w:t>
            </w:r>
          </w:p>
        </w:tc>
      </w:tr>
      <w:tr w:rsidR="0049318B" w:rsidRPr="0011774C" w:rsidTr="00D72E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BA571D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11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Улица Московская - поселок Чкалова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4A28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Регулярная перевозка по нерегулируемому тарифу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BA571D" w:rsidRPr="0049318B" w:rsidTr="00D72E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BA571D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BA571D" w:rsidP="00F12B2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5 «Поселок Чкалова - </w:t>
            </w:r>
            <w:proofErr w:type="spellStart"/>
            <w:r>
              <w:rPr>
                <w:sz w:val="28"/>
                <w:szCs w:val="28"/>
              </w:rPr>
              <w:t>мкр.Южный</w:t>
            </w:r>
            <w:proofErr w:type="spellEnd"/>
            <w:r>
              <w:rPr>
                <w:sz w:val="28"/>
                <w:szCs w:val="28"/>
              </w:rPr>
              <w:t xml:space="preserve"> - улица Московская»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Default="00BA571D" w:rsidP="004A28EC">
            <w:r w:rsidRPr="00D9009D">
              <w:rPr>
                <w:sz w:val="28"/>
                <w:szCs w:val="28"/>
              </w:rPr>
              <w:t>Регулярная перевозка по нерегулируемому тарифу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5005C5" w:rsidP="00F12B2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="00BA571D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5005C5" w:rsidRPr="0049318B" w:rsidTr="00D72E2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5005C5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Pr="000E54C8" w:rsidRDefault="005005C5" w:rsidP="005005C5">
            <w:pPr>
              <w:autoSpaceDE w:val="0"/>
              <w:autoSpaceDN w:val="0"/>
              <w:adjustRightInd w:val="0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№ 9 «Вокзал - заводоуправление Уральского алюминиевого завода»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Default="005005C5" w:rsidP="004A28EC">
            <w:r w:rsidRPr="00D9009D">
              <w:rPr>
                <w:sz w:val="28"/>
                <w:szCs w:val="28"/>
              </w:rPr>
              <w:t>Регулярная перевозка по нерегулируемому тарифу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C5" w:rsidRPr="0049318B" w:rsidRDefault="005005C5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</w:p>
        </w:tc>
      </w:tr>
    </w:tbl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11774C" w:rsidRDefault="0049318B" w:rsidP="008943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4.2. Мероприятия по установлению новых остановочных пунктов, по изменению мест расположения </w:t>
      </w:r>
      <w:r w:rsidRPr="0011774C">
        <w:rPr>
          <w:rFonts w:ascii="Times New Roman" w:hAnsi="Times New Roman" w:cs="Times New Roman"/>
          <w:sz w:val="28"/>
          <w:szCs w:val="28"/>
        </w:rPr>
        <w:t>остановочных пунктов, включенных в действующие муниципальные маршруты (</w:t>
      </w:r>
      <w:r w:rsidR="00F50E72" w:rsidRPr="0011774C">
        <w:rPr>
          <w:rFonts w:ascii="Times New Roman" w:hAnsi="Times New Roman" w:cs="Times New Roman"/>
          <w:sz w:val="28"/>
          <w:szCs w:val="28"/>
        </w:rPr>
        <w:t>Т</w:t>
      </w:r>
      <w:r w:rsidRPr="0011774C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433799" w:rsidRPr="0011774C">
        <w:rPr>
          <w:rFonts w:ascii="Times New Roman" w:hAnsi="Times New Roman" w:cs="Times New Roman"/>
          <w:sz w:val="28"/>
          <w:szCs w:val="28"/>
        </w:rPr>
        <w:t>4</w:t>
      </w:r>
      <w:r w:rsidRPr="0011774C">
        <w:rPr>
          <w:rFonts w:ascii="Times New Roman" w:hAnsi="Times New Roman" w:cs="Times New Roman"/>
          <w:sz w:val="28"/>
          <w:szCs w:val="28"/>
        </w:rPr>
        <w:t>):</w:t>
      </w:r>
    </w:p>
    <w:p w:rsidR="0049318B" w:rsidRPr="0011774C" w:rsidRDefault="0049318B" w:rsidP="00BA571D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11774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433799" w:rsidRPr="0011774C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W w:w="9923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80"/>
        <w:gridCol w:w="6236"/>
        <w:gridCol w:w="3007"/>
      </w:tblGrid>
      <w:tr w:rsidR="0049318B" w:rsidRPr="0049318B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11774C" w:rsidRDefault="00BA571D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11774C" w:rsidRDefault="0049318B" w:rsidP="00F12B2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="00F12B28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существующего 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 xml:space="preserve">(или планируемого) </w:t>
            </w:r>
            <w:r w:rsidR="00F12B28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маршрута, наименование остановочного пункта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Плановый срок проведения мероприятия</w:t>
            </w:r>
          </w:p>
        </w:tc>
      </w:tr>
      <w:tr w:rsidR="0049318B" w:rsidRPr="0049318B" w:rsidTr="00D72E23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I. Обследование остановочных пунктов</w:t>
            </w:r>
            <w:r w:rsidR="00BA571D">
              <w:rPr>
                <w:rStyle w:val="a8"/>
                <w:rFonts w:ascii="Times New Roman" w:hAnsi="Times New Roman" w:cs="Times New Roman"/>
                <w:sz w:val="28"/>
                <w:szCs w:val="28"/>
              </w:rPr>
              <w:footnoteReference w:id="1"/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2, 4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 квартал 2018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5, 8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 квартал 2018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(6)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F12B28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 w:rsidR="0011774C" w:rsidRPr="001177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2019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163953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9, 11, 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3 квартал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15, 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16, 17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2020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49318B" w:rsidTr="00D72E23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II. Установление новых остановочных пунктов, изменение мест расположения остановочных пунктов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9A3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Отмена остановки </w:t>
            </w:r>
            <w:r w:rsidR="00BA571D" w:rsidRPr="001177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ДК УАЗа</w:t>
            </w:r>
            <w:r w:rsidR="00BA571D" w:rsidRPr="001177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(четная сторона) маршрутов  2, 5, 9, 11, 15, 16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 квартал 2018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49318B" w:rsidRPr="0011774C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9A3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Перенос остановки </w:t>
            </w:r>
            <w:r w:rsidR="00BA571D" w:rsidRPr="0011774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Улица Строителей</w:t>
            </w:r>
            <w:r w:rsidR="00BA571D" w:rsidRPr="001177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(четная 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и нечетная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сторона) маршрутов  2, 5, 9, 11, 15, 16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A571D" w:rsidRPr="0049318B" w:rsidTr="00D72E23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BA571D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BA571D" w:rsidP="009A3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новых</w:t>
            </w:r>
            <w:r w:rsidR="00C805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остановочных пунктов для новых маршрутов</w:t>
            </w:r>
            <w:r w:rsidR="005005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005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005C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005C5">
              <w:rPr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1D" w:rsidRPr="0049318B" w:rsidRDefault="00BA571D" w:rsidP="005005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</w:tbl>
    <w:p w:rsidR="0049318B" w:rsidRPr="0011774C" w:rsidRDefault="0049318B" w:rsidP="00894371">
      <w:pPr>
        <w:pStyle w:val="ConsPlusNormal"/>
        <w:spacing w:before="1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4.3. </w:t>
      </w:r>
      <w:r w:rsidRPr="0011774C">
        <w:rPr>
          <w:rFonts w:ascii="Times New Roman" w:hAnsi="Times New Roman" w:cs="Times New Roman"/>
          <w:sz w:val="28"/>
          <w:szCs w:val="28"/>
        </w:rPr>
        <w:t>Мероприятия по обследованию дорожных условий на маршрутах, включенных в Реестр (</w:t>
      </w:r>
      <w:r w:rsidR="00F50E72" w:rsidRPr="0011774C">
        <w:rPr>
          <w:rFonts w:ascii="Times New Roman" w:hAnsi="Times New Roman" w:cs="Times New Roman"/>
          <w:sz w:val="28"/>
          <w:szCs w:val="28"/>
        </w:rPr>
        <w:t>Т</w:t>
      </w:r>
      <w:r w:rsidRPr="0011774C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163953" w:rsidRPr="0011774C">
        <w:rPr>
          <w:rFonts w:ascii="Times New Roman" w:hAnsi="Times New Roman" w:cs="Times New Roman"/>
          <w:sz w:val="28"/>
          <w:szCs w:val="28"/>
        </w:rPr>
        <w:t>5</w:t>
      </w:r>
      <w:r w:rsidRPr="0011774C">
        <w:rPr>
          <w:rFonts w:ascii="Times New Roman" w:hAnsi="Times New Roman" w:cs="Times New Roman"/>
          <w:sz w:val="28"/>
          <w:szCs w:val="28"/>
        </w:rPr>
        <w:t>).</w:t>
      </w:r>
    </w:p>
    <w:p w:rsidR="0049318B" w:rsidRPr="0049318B" w:rsidRDefault="0049318B" w:rsidP="00BA571D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11774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63953" w:rsidRPr="0011774C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W w:w="0" w:type="auto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6379"/>
        <w:gridCol w:w="2891"/>
      </w:tblGrid>
      <w:tr w:rsidR="0049318B" w:rsidRPr="0049318B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BA571D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77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4931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="00F12B28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существующего (или планируемого) </w:t>
            </w: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муниципального маршрута, на котором будет производиться обследование дорожных условий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BA571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Плановый срок проведения обследования</w:t>
            </w:r>
          </w:p>
        </w:tc>
      </w:tr>
      <w:tr w:rsidR="0011774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2, 4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 квартал 2018 года</w:t>
            </w:r>
          </w:p>
        </w:tc>
      </w:tr>
      <w:tr w:rsidR="0011774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5, 8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 квартал 2018 года</w:t>
            </w:r>
          </w:p>
        </w:tc>
      </w:tr>
      <w:tr w:rsidR="0011774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(1), (6)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4 квартал 2019 года </w:t>
            </w:r>
          </w:p>
        </w:tc>
      </w:tr>
      <w:tr w:rsidR="0011774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9, 11,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 квартал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1774C" w:rsidRPr="0011774C" w:rsidTr="00C805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BA571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15,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16, 17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4C" w:rsidRPr="0011774C" w:rsidRDefault="0011774C" w:rsidP="001177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2020 года</w:t>
            </w:r>
          </w:p>
        </w:tc>
      </w:tr>
    </w:tbl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11774C" w:rsidRDefault="0049318B" w:rsidP="008943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обследований могут быть приняты решения о приведении участков улично-дорожной сети, по которым проходят соответствующие муниципальные маршруты, в соответствие с нормативно-техническими требованиями в сфере безопасности дорожного движения, а также об изменении схемы движения на отдельном участке маршрута или об отмене </w:t>
      </w:r>
      <w:r w:rsidRPr="0011774C">
        <w:rPr>
          <w:rFonts w:ascii="Times New Roman" w:hAnsi="Times New Roman" w:cs="Times New Roman"/>
          <w:sz w:val="28"/>
          <w:szCs w:val="28"/>
        </w:rPr>
        <w:t>маршрутов.</w:t>
      </w:r>
    </w:p>
    <w:p w:rsidR="0049318B" w:rsidRPr="0011774C" w:rsidRDefault="0049318B" w:rsidP="008943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74C">
        <w:rPr>
          <w:rFonts w:ascii="Times New Roman" w:hAnsi="Times New Roman" w:cs="Times New Roman"/>
          <w:sz w:val="28"/>
          <w:szCs w:val="28"/>
        </w:rPr>
        <w:t>4.4. График проведения конкурсов, сроки и основания для проведения конкурсов.</w:t>
      </w:r>
    </w:p>
    <w:p w:rsidR="0049318B" w:rsidRPr="0011774C" w:rsidRDefault="0049318B" w:rsidP="00894371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11774C">
        <w:rPr>
          <w:sz w:val="28"/>
          <w:szCs w:val="28"/>
        </w:rPr>
        <w:t xml:space="preserve">График проведения конкурсов для заключения муниципальных контрактов </w:t>
      </w:r>
      <w:r w:rsidR="00386594" w:rsidRPr="0011774C">
        <w:rPr>
          <w:sz w:val="28"/>
          <w:szCs w:val="28"/>
        </w:rPr>
        <w:t>(выдачи свидетельства об осуществлении перевозок) по маршрутам регулярных перевозок</w:t>
      </w:r>
      <w:r w:rsidRPr="0011774C">
        <w:rPr>
          <w:sz w:val="28"/>
          <w:szCs w:val="28"/>
        </w:rPr>
        <w:t>, включенным в Реестр (</w:t>
      </w:r>
      <w:r w:rsidR="00F50E72" w:rsidRPr="0011774C">
        <w:rPr>
          <w:sz w:val="28"/>
          <w:szCs w:val="28"/>
        </w:rPr>
        <w:t>Т</w:t>
      </w:r>
      <w:r w:rsidRPr="0011774C">
        <w:rPr>
          <w:sz w:val="28"/>
          <w:szCs w:val="28"/>
        </w:rPr>
        <w:t xml:space="preserve">аблица </w:t>
      </w:r>
      <w:r w:rsidR="00204BF7" w:rsidRPr="0011774C">
        <w:rPr>
          <w:sz w:val="28"/>
          <w:szCs w:val="28"/>
        </w:rPr>
        <w:t>6</w:t>
      </w:r>
      <w:r w:rsidRPr="0011774C">
        <w:rPr>
          <w:sz w:val="28"/>
          <w:szCs w:val="28"/>
        </w:rPr>
        <w:t>):</w:t>
      </w:r>
    </w:p>
    <w:p w:rsidR="0049318B" w:rsidRPr="0011774C" w:rsidRDefault="0049318B" w:rsidP="00877E2E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11774C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204BF7" w:rsidRPr="0011774C">
        <w:rPr>
          <w:rFonts w:ascii="Times New Roman" w:hAnsi="Times New Roman" w:cs="Times New Roman"/>
          <w:sz w:val="28"/>
          <w:szCs w:val="28"/>
        </w:rPr>
        <w:t>6</w:t>
      </w:r>
    </w:p>
    <w:tbl>
      <w:tblPr>
        <w:tblW w:w="10031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1654"/>
        <w:gridCol w:w="2542"/>
        <w:gridCol w:w="3368"/>
        <w:gridCol w:w="1843"/>
      </w:tblGrid>
      <w:tr w:rsidR="0049318B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5560D1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77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5560D1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маршрута </w:t>
            </w:r>
            <w:proofErr w:type="spellStart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существу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ющий</w:t>
            </w:r>
            <w:proofErr w:type="spellEnd"/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(плановый)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Наименование маршрута</w:t>
            </w:r>
            <w:r w:rsidR="005560D1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(условное наименование маршрута)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Основания для проведения конкурсов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4162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Плановый срок заключения муниципального контракта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>/ выдачи свидетельства</w:t>
            </w:r>
          </w:p>
        </w:tc>
      </w:tr>
    </w:tbl>
    <w:p w:rsidR="00D72E23" w:rsidRPr="00D72E23" w:rsidRDefault="00D72E23">
      <w:pPr>
        <w:rPr>
          <w:sz w:val="2"/>
          <w:szCs w:val="2"/>
        </w:rPr>
      </w:pPr>
    </w:p>
    <w:tbl>
      <w:tblPr>
        <w:tblW w:w="10031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4"/>
        <w:gridCol w:w="1654"/>
        <w:gridCol w:w="2542"/>
        <w:gridCol w:w="3368"/>
        <w:gridCol w:w="1843"/>
      </w:tblGrid>
      <w:tr w:rsidR="00D72E23" w:rsidRPr="00F12B28" w:rsidTr="00877E2E">
        <w:trPr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23" w:rsidRPr="00F12B28" w:rsidRDefault="00D72E23" w:rsidP="00D72E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23" w:rsidRPr="00F12B28" w:rsidRDefault="00D72E23" w:rsidP="00D72E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23" w:rsidRPr="00F12B28" w:rsidRDefault="00D72E23" w:rsidP="00D72E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23" w:rsidRPr="00F12B28" w:rsidRDefault="00D72E23" w:rsidP="00D72E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E23" w:rsidRPr="00F12B28" w:rsidRDefault="00D72E23" w:rsidP="00D72E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2B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318B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5560D1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5560D1" w:rsidP="00C805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Вокзал - площадь Беляева - поселок Северный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11774C" w:rsidRDefault="000A278F" w:rsidP="00877E2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маршрута.</w:t>
            </w:r>
            <w:r w:rsidR="0011774C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Удовлетворение потребности в регулярных пассажирских перевозках населения </w:t>
            </w:r>
            <w:r w:rsidR="005560D1" w:rsidRPr="0011774C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  <w:r w:rsidR="0011774C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r w:rsidR="00877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7E2E" w:rsidRPr="0011774C">
              <w:rPr>
                <w:rFonts w:ascii="Times New Roman" w:hAnsi="Times New Roman" w:cs="Times New Roman"/>
                <w:sz w:val="28"/>
                <w:szCs w:val="28"/>
              </w:rPr>
              <w:t>(отсутствие муниципального маршрута)</w:t>
            </w:r>
            <w:r w:rsidR="0049318B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результатов обследования пассажиропотока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C805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4 квартал 201</w:t>
            </w:r>
            <w:r w:rsidR="005560D1" w:rsidRPr="0011774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 xml:space="preserve"> (заключение контракта)</w:t>
            </w:r>
          </w:p>
        </w:tc>
      </w:tr>
      <w:tr w:rsidR="005560D1" w:rsidRPr="0011774C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D1" w:rsidRPr="0011774C" w:rsidRDefault="005560D1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D1" w:rsidRPr="0011774C" w:rsidRDefault="005560D1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D1" w:rsidRPr="0011774C" w:rsidRDefault="005560D1" w:rsidP="00F12B2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«Улица Московская - поселок Чкалова»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D1" w:rsidRPr="0011774C" w:rsidRDefault="005560D1" w:rsidP="00F12B2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Обеспечение организации перевозки пассажиров по муниципальному маршруту № 11 «Улица Московская - поселок Чкалова»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0D1" w:rsidRPr="0011774C" w:rsidRDefault="005560D1" w:rsidP="00F12B2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июнь - октябрь 2018</w:t>
            </w:r>
            <w:r w:rsidR="00441624"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 xml:space="preserve"> (выдача свидетельства)</w:t>
            </w:r>
          </w:p>
        </w:tc>
      </w:tr>
      <w:tr w:rsidR="0044162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11774C" w:rsidRDefault="00441624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11774C" w:rsidRDefault="00441624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161" w:rsidRPr="0011774C" w:rsidRDefault="0035609D" w:rsidP="00F12B2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41624" w:rsidRPr="0011774C">
              <w:rPr>
                <w:sz w:val="28"/>
                <w:szCs w:val="28"/>
              </w:rPr>
              <w:t xml:space="preserve">Деревня </w:t>
            </w:r>
            <w:proofErr w:type="spellStart"/>
            <w:r w:rsidR="00441624" w:rsidRPr="0011774C">
              <w:rPr>
                <w:sz w:val="28"/>
                <w:szCs w:val="28"/>
              </w:rPr>
              <w:t>Кодинка</w:t>
            </w:r>
            <w:proofErr w:type="spellEnd"/>
            <w:r w:rsidR="00441624" w:rsidRPr="0011774C">
              <w:rPr>
                <w:sz w:val="28"/>
                <w:szCs w:val="28"/>
              </w:rPr>
              <w:t xml:space="preserve"> - заводоуправление Уральского алюминиевого завод</w:t>
            </w:r>
            <w:r w:rsidR="0011774C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11774C" w:rsidRDefault="00441624" w:rsidP="00F12B2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Окончание срока действия 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</w:t>
            </w:r>
            <w:r w:rsidR="00B7521C" w:rsidRPr="0011774C">
              <w:rPr>
                <w:rFonts w:ascii="Times New Roman" w:hAnsi="Times New Roman" w:cs="Times New Roman"/>
                <w:sz w:val="28"/>
                <w:szCs w:val="28"/>
              </w:rPr>
              <w:t>, истечение срока действия карт маршрута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B50B29" w:rsidRPr="0011774C">
              <w:rPr>
                <w:sz w:val="28"/>
                <w:szCs w:val="28"/>
              </w:rPr>
              <w:t>15.10.</w:t>
            </w:r>
            <w:r w:rsidR="00441624" w:rsidRPr="0011774C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441624" w:rsidRPr="00877E2E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49318B" w:rsidRDefault="00386594" w:rsidP="00877E2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49318B" w:rsidRDefault="00441624" w:rsidP="00877E2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877E2E" w:rsidRDefault="00441624" w:rsidP="008D48F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77E2E">
              <w:rPr>
                <w:rFonts w:ascii="Times New Roman" w:hAnsi="Times New Roman" w:cs="Times New Roman"/>
                <w:sz w:val="28"/>
                <w:szCs w:val="28"/>
              </w:rPr>
              <w:t>«Городская больница № 7 - поселок Силикатный»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49318B" w:rsidRDefault="00877E2E" w:rsidP="004A28E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Окончание срока действия 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Каменска-Уральского, истечение срока действия карт маршрута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624" w:rsidRPr="00877E2E" w:rsidRDefault="003A7DB7" w:rsidP="003A7DB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B50B29" w:rsidRPr="00877E2E">
              <w:rPr>
                <w:rFonts w:ascii="Times New Roman" w:hAnsi="Times New Roman" w:cs="Times New Roman"/>
                <w:sz w:val="28"/>
                <w:szCs w:val="28"/>
              </w:rPr>
              <w:t>01.11.</w:t>
            </w:r>
            <w:r w:rsidR="00441624" w:rsidRPr="00877E2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11774C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11774C" w:rsidRDefault="00386594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(6)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11774C" w:rsidRDefault="0011774C" w:rsidP="008D48F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56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86594" w:rsidRPr="0011774C">
              <w:rPr>
                <w:rFonts w:ascii="Times New Roman" w:hAnsi="Times New Roman" w:cs="Times New Roman"/>
                <w:sz w:val="28"/>
                <w:szCs w:val="28"/>
              </w:rPr>
              <w:t>ДК «Юность» - улица Героев Отечества - Детский культурный центр</w:t>
            </w:r>
            <w:r w:rsidR="00356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86594" w:rsidRPr="001177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8539C2" w:rsidP="00877E2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маршрута.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Удовлетворение потребности в регулярных пассажирских перевозках населения </w:t>
            </w:r>
            <w:r w:rsidR="009A3C2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икрорайон</w:t>
            </w:r>
            <w:r w:rsidR="0011774C">
              <w:rPr>
                <w:rFonts w:ascii="Times New Roman" w:hAnsi="Times New Roman" w:cs="Times New Roman"/>
                <w:sz w:val="28"/>
                <w:szCs w:val="28"/>
              </w:rPr>
              <w:t>а Южный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 xml:space="preserve"> (отсутствие </w:t>
            </w:r>
            <w:r w:rsidR="00877E2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1774C">
              <w:rPr>
                <w:rFonts w:ascii="Times New Roman" w:hAnsi="Times New Roman" w:cs="Times New Roman"/>
                <w:sz w:val="28"/>
                <w:szCs w:val="28"/>
              </w:rPr>
              <w:t>униципального маршрута)</w:t>
            </w:r>
          </w:p>
          <w:p w:rsidR="00877E2E" w:rsidRPr="00F12B28" w:rsidRDefault="00877E2E" w:rsidP="00877E2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86594" w:rsidP="00441624">
            <w:pPr>
              <w:jc w:val="center"/>
            </w:pPr>
            <w:r w:rsidRPr="0011774C">
              <w:rPr>
                <w:sz w:val="28"/>
                <w:szCs w:val="28"/>
              </w:rPr>
              <w:t>4 квартал 2019 года</w:t>
            </w:r>
            <w:r w:rsidR="003A7DB7"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C8058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5609D" w:rsidRPr="0035609D">
              <w:rPr>
                <w:sz w:val="28"/>
                <w:szCs w:val="28"/>
              </w:rPr>
              <w:t xml:space="preserve">Краеведческий музей – </w:t>
            </w:r>
            <w:proofErr w:type="spellStart"/>
            <w:r w:rsidR="0035609D" w:rsidRPr="0035609D">
              <w:rPr>
                <w:sz w:val="28"/>
                <w:szCs w:val="28"/>
              </w:rPr>
              <w:t>Хозспособ</w:t>
            </w:r>
            <w:proofErr w:type="spellEnd"/>
            <w:r w:rsidR="0035609D" w:rsidRPr="0035609D">
              <w:rPr>
                <w:sz w:val="28"/>
                <w:szCs w:val="28"/>
              </w:rPr>
              <w:t xml:space="preserve"> – Воинская часть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F12B28" w:rsidP="00F12B28">
            <w:pPr>
              <w:pageBreakBefore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1774C">
              <w:rPr>
                <w:sz w:val="28"/>
                <w:szCs w:val="28"/>
              </w:rPr>
              <w:t>Окончание срока действия 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Каменска-Уральского, истечение срока действия карт маршрута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B50B29">
              <w:rPr>
                <w:sz w:val="28"/>
                <w:szCs w:val="28"/>
              </w:rPr>
              <w:t>15.10.</w:t>
            </w:r>
            <w:r w:rsidR="00386594" w:rsidRPr="000A21FE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F12B2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«Улица Московская - деревня Новый Завод»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F12B28" w:rsidP="00F12B28">
            <w:pPr>
              <w:rPr>
                <w:sz w:val="28"/>
                <w:szCs w:val="28"/>
              </w:rPr>
            </w:pPr>
            <w:r w:rsidRPr="0011774C">
              <w:rPr>
                <w:sz w:val="28"/>
                <w:szCs w:val="28"/>
              </w:rPr>
              <w:t>Окончание срока действия договора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Каменска-Уральского, истечение срока действия карт маршрута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7E1167">
              <w:rPr>
                <w:sz w:val="28"/>
                <w:szCs w:val="28"/>
              </w:rPr>
              <w:t>02.12.</w:t>
            </w:r>
            <w:r w:rsidR="00386594" w:rsidRPr="000A21FE">
              <w:rPr>
                <w:sz w:val="28"/>
                <w:szCs w:val="28"/>
              </w:rPr>
              <w:t>20</w:t>
            </w:r>
            <w:r w:rsidR="007E1167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C8058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«Городская больница №2 - поселок Чкалова»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386594" w:rsidP="00DC28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7E1167">
              <w:rPr>
                <w:sz w:val="28"/>
                <w:szCs w:val="28"/>
              </w:rPr>
              <w:t>15.10.</w:t>
            </w:r>
            <w:r w:rsidR="00386594" w:rsidRPr="000A21FE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  <w:r w:rsidR="00386594" w:rsidRPr="000A21FE">
              <w:rPr>
                <w:sz w:val="28"/>
                <w:szCs w:val="28"/>
              </w:rPr>
              <w:t xml:space="preserve"> 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F12B2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4A28E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«Заводоуправление Уральского </w:t>
            </w:r>
            <w:r w:rsidR="004A28EC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люминиевого завода - деревня </w:t>
            </w:r>
            <w:proofErr w:type="spellStart"/>
            <w:r>
              <w:rPr>
                <w:sz w:val="28"/>
                <w:szCs w:val="28"/>
              </w:rPr>
              <w:t>Монастырка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386594" w:rsidP="00F12B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7E1167">
              <w:rPr>
                <w:sz w:val="28"/>
                <w:szCs w:val="28"/>
              </w:rPr>
              <w:t>23.04.</w:t>
            </w:r>
            <w:r w:rsidR="00386594" w:rsidRPr="000A21FE">
              <w:rPr>
                <w:sz w:val="28"/>
                <w:szCs w:val="28"/>
              </w:rPr>
              <w:t>20</w:t>
            </w:r>
            <w:r w:rsidR="00386594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C80585" w:rsidRDefault="00386594" w:rsidP="00C805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0585">
              <w:rPr>
                <w:rFonts w:ascii="Times New Roman" w:hAnsi="Times New Roman" w:cs="Times New Roman"/>
                <w:sz w:val="28"/>
                <w:szCs w:val="28"/>
              </w:rPr>
              <w:t xml:space="preserve">«Деревня </w:t>
            </w:r>
            <w:proofErr w:type="spellStart"/>
            <w:r w:rsidRPr="00C80585">
              <w:rPr>
                <w:rFonts w:ascii="Times New Roman" w:hAnsi="Times New Roman" w:cs="Times New Roman"/>
                <w:sz w:val="28"/>
                <w:szCs w:val="28"/>
              </w:rPr>
              <w:t>Кодинка</w:t>
            </w:r>
            <w:proofErr w:type="spellEnd"/>
            <w:r w:rsidRPr="00C80585">
              <w:rPr>
                <w:rFonts w:ascii="Times New Roman" w:hAnsi="Times New Roman" w:cs="Times New Roman"/>
                <w:sz w:val="28"/>
                <w:szCs w:val="28"/>
              </w:rPr>
              <w:t xml:space="preserve"> - улица Слесарей»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386594" w:rsidP="00DC28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7E1167">
              <w:rPr>
                <w:sz w:val="28"/>
                <w:szCs w:val="28"/>
              </w:rPr>
              <w:t>01.11.</w:t>
            </w:r>
            <w:r w:rsidR="00386594" w:rsidRPr="000A21FE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386594" w:rsidRPr="0049318B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49318B" w:rsidRDefault="00386594" w:rsidP="008D48F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«Заводоуправление Уральского алюминиевого завода - станция УАЗ»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Pr="00886D02" w:rsidRDefault="00386594" w:rsidP="00DC28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594" w:rsidRDefault="003A7DB7" w:rsidP="00877E2E">
            <w:pPr>
              <w:jc w:val="center"/>
            </w:pPr>
            <w:r>
              <w:rPr>
                <w:sz w:val="28"/>
                <w:szCs w:val="28"/>
              </w:rPr>
              <w:t xml:space="preserve">до </w:t>
            </w:r>
            <w:r w:rsidR="007E1167">
              <w:rPr>
                <w:sz w:val="28"/>
                <w:szCs w:val="28"/>
              </w:rPr>
              <w:t>02.12.</w:t>
            </w:r>
            <w:r w:rsidR="00386594" w:rsidRPr="000A21FE">
              <w:rPr>
                <w:sz w:val="28"/>
                <w:szCs w:val="28"/>
              </w:rPr>
              <w:t>2019</w:t>
            </w:r>
            <w:r>
              <w:rPr>
                <w:sz w:val="28"/>
                <w:szCs w:val="28"/>
              </w:rPr>
              <w:t xml:space="preserve"> (заключение контракта)</w:t>
            </w:r>
          </w:p>
        </w:tc>
      </w:tr>
      <w:tr w:rsidR="00C80585" w:rsidRPr="009A3C24" w:rsidTr="00877E2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85" w:rsidRPr="009A3C24" w:rsidRDefault="00F12B28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85" w:rsidRPr="009A3C24" w:rsidRDefault="00C80585" w:rsidP="004416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(3)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85" w:rsidRPr="009A3C24" w:rsidRDefault="00C80585" w:rsidP="008D48F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56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Поселок Мирный - улица Ясная</w:t>
            </w:r>
            <w:r w:rsidR="00356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8F" w:rsidRPr="009A3C24" w:rsidRDefault="000A278F" w:rsidP="00C805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Установление нового маршрута.</w:t>
            </w:r>
            <w:r w:rsidR="009A3C24" w:rsidRPr="009A3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0585" w:rsidRPr="009A3C24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Удовлетворение потребности в регулярных пассажирских перевозках населения </w:t>
            </w:r>
          </w:p>
          <w:p w:rsidR="000A278F" w:rsidRPr="009A3C24" w:rsidRDefault="00C80585" w:rsidP="00C8058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п. Мирный (отсутствие муниципального маршрута)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85" w:rsidRPr="009A3C24" w:rsidRDefault="00C80585" w:rsidP="00E0404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1624" w:rsidRPr="009A3C24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Pr="009A3C24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441624" w:rsidRPr="009A3C24">
              <w:rPr>
                <w:rFonts w:ascii="Times New Roman" w:hAnsi="Times New Roman" w:cs="Times New Roman"/>
                <w:sz w:val="28"/>
                <w:szCs w:val="28"/>
              </w:rPr>
              <w:t>20 года</w:t>
            </w:r>
            <w:r w:rsidR="003A7D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C44B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>4.5. Перечень периодов и (или) дней недели повышенного спроса на транспортные услуги автомобильного транспорта на муниципальных маршрутах, а также перечень маршрутов, на которых изменяется порядок обслуживания в периоды (дни) повышенного спроса.</w:t>
      </w:r>
    </w:p>
    <w:p w:rsidR="0049318B" w:rsidRPr="009A3C24" w:rsidRDefault="0049318B" w:rsidP="00C44B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C24">
        <w:rPr>
          <w:rFonts w:ascii="Times New Roman" w:hAnsi="Times New Roman" w:cs="Times New Roman"/>
          <w:sz w:val="28"/>
          <w:szCs w:val="28"/>
        </w:rPr>
        <w:t>Периоды повышенного спроса на транспортные услуги автомобильного транспорта на отдельных муниципальных маршрутах (</w:t>
      </w:r>
      <w:r w:rsidR="00F50E72" w:rsidRPr="009A3C24">
        <w:rPr>
          <w:rFonts w:ascii="Times New Roman" w:hAnsi="Times New Roman" w:cs="Times New Roman"/>
          <w:sz w:val="28"/>
          <w:szCs w:val="28"/>
        </w:rPr>
        <w:t>Т</w:t>
      </w:r>
      <w:r w:rsidRPr="009A3C24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BC364A" w:rsidRPr="009A3C24">
        <w:rPr>
          <w:rFonts w:ascii="Times New Roman" w:hAnsi="Times New Roman" w:cs="Times New Roman"/>
          <w:sz w:val="28"/>
          <w:szCs w:val="28"/>
        </w:rPr>
        <w:t>7</w:t>
      </w:r>
      <w:r w:rsidRPr="009A3C24">
        <w:rPr>
          <w:rFonts w:ascii="Times New Roman" w:hAnsi="Times New Roman" w:cs="Times New Roman"/>
          <w:sz w:val="28"/>
          <w:szCs w:val="28"/>
        </w:rPr>
        <w:t>):</w:t>
      </w:r>
    </w:p>
    <w:p w:rsidR="0049318B" w:rsidRPr="0049318B" w:rsidRDefault="00BC364A" w:rsidP="005560D1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9A3C24">
        <w:rPr>
          <w:rFonts w:ascii="Times New Roman" w:hAnsi="Times New Roman" w:cs="Times New Roman"/>
          <w:sz w:val="28"/>
          <w:szCs w:val="28"/>
        </w:rPr>
        <w:t>Таблица 7</w:t>
      </w:r>
    </w:p>
    <w:tbl>
      <w:tblPr>
        <w:tblW w:w="10036" w:type="dxa"/>
        <w:tblInd w:w="6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686"/>
        <w:gridCol w:w="6350"/>
      </w:tblGrid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</w:tr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 w:rsidR="00877E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Выходные и праздничные</w:t>
            </w:r>
          </w:p>
        </w:tc>
      </w:tr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Выходные и праздничные</w:t>
            </w:r>
          </w:p>
        </w:tc>
      </w:tr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Выходные и праздничные</w:t>
            </w:r>
          </w:p>
        </w:tc>
      </w:tr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Выходные и праздничные</w:t>
            </w:r>
          </w:p>
        </w:tc>
      </w:tr>
      <w:tr w:rsidR="0049318B" w:rsidRPr="0049318B" w:rsidTr="00D72E2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49318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18B" w:rsidRPr="0049318B" w:rsidRDefault="0049318B" w:rsidP="005560D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18B">
              <w:rPr>
                <w:rFonts w:ascii="Times New Roman" w:hAnsi="Times New Roman" w:cs="Times New Roman"/>
                <w:sz w:val="28"/>
                <w:szCs w:val="28"/>
              </w:rPr>
              <w:t>Выходные и праздничные</w:t>
            </w:r>
          </w:p>
        </w:tc>
      </w:tr>
    </w:tbl>
    <w:p w:rsidR="0049318B" w:rsidRPr="0049318B" w:rsidRDefault="0049318B" w:rsidP="004931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318B" w:rsidRPr="0049318B" w:rsidRDefault="0049318B" w:rsidP="0037571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18B">
        <w:rPr>
          <w:rFonts w:ascii="Times New Roman" w:hAnsi="Times New Roman" w:cs="Times New Roman"/>
          <w:sz w:val="28"/>
          <w:szCs w:val="28"/>
        </w:rPr>
        <w:t xml:space="preserve">Повышенный спрос на транспортные услуги автомобильного транспорта на муниципальных маршрутах, включенных в Реестр, связан с сезонными садово-огородническими работами населения в период с мая по октябрь. В период с июня </w:t>
      </w:r>
      <w:r w:rsidR="00F67284">
        <w:rPr>
          <w:rFonts w:ascii="Times New Roman" w:hAnsi="Times New Roman" w:cs="Times New Roman"/>
          <w:sz w:val="28"/>
          <w:szCs w:val="28"/>
        </w:rPr>
        <w:t>до</w:t>
      </w:r>
      <w:r w:rsidR="009A3C24">
        <w:rPr>
          <w:rFonts w:ascii="Times New Roman" w:hAnsi="Times New Roman" w:cs="Times New Roman"/>
          <w:sz w:val="28"/>
          <w:szCs w:val="28"/>
        </w:rPr>
        <w:t xml:space="preserve"> </w:t>
      </w:r>
      <w:r w:rsidR="00F67284">
        <w:rPr>
          <w:rFonts w:ascii="Times New Roman" w:hAnsi="Times New Roman" w:cs="Times New Roman"/>
          <w:sz w:val="28"/>
          <w:szCs w:val="28"/>
        </w:rPr>
        <w:t>сентября</w:t>
      </w:r>
      <w:r w:rsidRPr="0049318B">
        <w:rPr>
          <w:rFonts w:ascii="Times New Roman" w:hAnsi="Times New Roman" w:cs="Times New Roman"/>
          <w:sz w:val="28"/>
          <w:szCs w:val="28"/>
        </w:rPr>
        <w:t xml:space="preserve"> данный повышенный спрос снижается в связи с уменьшением поездок учащихся, что связано с окончанием учебного года.</w:t>
      </w:r>
    </w:p>
    <w:p w:rsidR="0049318B" w:rsidRPr="0049318B" w:rsidRDefault="0049318B" w:rsidP="0037571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3C24">
        <w:rPr>
          <w:rFonts w:ascii="Times New Roman" w:hAnsi="Times New Roman" w:cs="Times New Roman"/>
          <w:sz w:val="28"/>
          <w:szCs w:val="28"/>
        </w:rPr>
        <w:t>Маршрутами, на которых изменяется порядок обслуживания в дни повышенного спроса</w:t>
      </w:r>
      <w:r w:rsidR="00C0446F" w:rsidRPr="009A3C24">
        <w:rPr>
          <w:rFonts w:ascii="Times New Roman" w:hAnsi="Times New Roman" w:cs="Times New Roman"/>
          <w:sz w:val="28"/>
          <w:szCs w:val="28"/>
        </w:rPr>
        <w:t>,</w:t>
      </w:r>
      <w:r w:rsidRPr="009A3C24">
        <w:rPr>
          <w:rFonts w:ascii="Times New Roman" w:hAnsi="Times New Roman" w:cs="Times New Roman"/>
          <w:sz w:val="28"/>
          <w:szCs w:val="28"/>
        </w:rPr>
        <w:t xml:space="preserve"> являются следующие м</w:t>
      </w:r>
      <w:r w:rsidR="00386594" w:rsidRPr="009A3C24">
        <w:rPr>
          <w:rFonts w:ascii="Times New Roman" w:hAnsi="Times New Roman" w:cs="Times New Roman"/>
          <w:sz w:val="28"/>
          <w:szCs w:val="28"/>
        </w:rPr>
        <w:t xml:space="preserve">аршруты, включенные в Реестр по </w:t>
      </w:r>
      <w:r w:rsidR="00C07FD6" w:rsidRPr="009A3C24">
        <w:rPr>
          <w:rFonts w:ascii="Times New Roman" w:hAnsi="Times New Roman" w:cs="Times New Roman"/>
          <w:sz w:val="28"/>
          <w:szCs w:val="28"/>
        </w:rPr>
        <w:t xml:space="preserve">состоянию на </w:t>
      </w:r>
      <w:r w:rsidRPr="009A3C24">
        <w:rPr>
          <w:rFonts w:ascii="Times New Roman" w:hAnsi="Times New Roman" w:cs="Times New Roman"/>
          <w:sz w:val="28"/>
          <w:szCs w:val="28"/>
        </w:rPr>
        <w:t>1 января 201</w:t>
      </w:r>
      <w:r w:rsidR="00F12B28">
        <w:rPr>
          <w:rFonts w:ascii="Times New Roman" w:hAnsi="Times New Roman" w:cs="Times New Roman"/>
          <w:sz w:val="28"/>
          <w:szCs w:val="28"/>
        </w:rPr>
        <w:t>9</w:t>
      </w:r>
      <w:r w:rsidRPr="009A3C24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386594" w:rsidRPr="009A3C24">
        <w:rPr>
          <w:rFonts w:ascii="Times New Roman" w:hAnsi="Times New Roman" w:cs="Times New Roman"/>
          <w:sz w:val="28"/>
          <w:szCs w:val="28"/>
        </w:rPr>
        <w:t>№</w:t>
      </w:r>
      <w:r w:rsidRPr="009A3C24">
        <w:rPr>
          <w:rFonts w:ascii="Times New Roman" w:hAnsi="Times New Roman" w:cs="Times New Roman"/>
          <w:sz w:val="28"/>
          <w:szCs w:val="28"/>
        </w:rPr>
        <w:t xml:space="preserve"> 8, </w:t>
      </w:r>
      <w:r w:rsidR="00386594" w:rsidRPr="009A3C24">
        <w:rPr>
          <w:rFonts w:ascii="Times New Roman" w:hAnsi="Times New Roman" w:cs="Times New Roman"/>
          <w:sz w:val="28"/>
          <w:szCs w:val="28"/>
        </w:rPr>
        <w:t>№</w:t>
      </w:r>
      <w:r w:rsidRPr="009A3C24">
        <w:rPr>
          <w:rFonts w:ascii="Times New Roman" w:hAnsi="Times New Roman" w:cs="Times New Roman"/>
          <w:sz w:val="28"/>
          <w:szCs w:val="28"/>
        </w:rPr>
        <w:t xml:space="preserve"> 12, </w:t>
      </w:r>
      <w:r w:rsidR="00386594" w:rsidRPr="009A3C24">
        <w:rPr>
          <w:rFonts w:ascii="Times New Roman" w:hAnsi="Times New Roman" w:cs="Times New Roman"/>
          <w:sz w:val="28"/>
          <w:szCs w:val="28"/>
        </w:rPr>
        <w:t>№</w:t>
      </w:r>
      <w:r w:rsidRPr="009A3C24">
        <w:rPr>
          <w:rFonts w:ascii="Times New Roman" w:hAnsi="Times New Roman" w:cs="Times New Roman"/>
          <w:sz w:val="28"/>
          <w:szCs w:val="28"/>
        </w:rPr>
        <w:t xml:space="preserve"> 15 (летнее расписание).</w:t>
      </w:r>
    </w:p>
    <w:p w:rsidR="0049318B" w:rsidRDefault="0049318B" w:rsidP="0037571E">
      <w:pPr>
        <w:ind w:firstLine="709"/>
        <w:jc w:val="both"/>
      </w:pPr>
    </w:p>
    <w:sectPr w:rsidR="0049318B" w:rsidSect="00877E2E">
      <w:headerReference w:type="default" r:id="rId12"/>
      <w:pgSz w:w="11906" w:h="16838"/>
      <w:pgMar w:top="1134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DEF" w:rsidRDefault="00B66DEF" w:rsidP="00BA571D">
      <w:r>
        <w:separator/>
      </w:r>
    </w:p>
  </w:endnote>
  <w:endnote w:type="continuationSeparator" w:id="0">
    <w:p w:rsidR="00B66DEF" w:rsidRDefault="00B66DEF" w:rsidP="00BA5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DEF" w:rsidRDefault="00B66DEF" w:rsidP="00BA571D">
      <w:r>
        <w:separator/>
      </w:r>
    </w:p>
  </w:footnote>
  <w:footnote w:type="continuationSeparator" w:id="0">
    <w:p w:rsidR="00B66DEF" w:rsidRDefault="00B66DEF" w:rsidP="00BA571D">
      <w:r>
        <w:continuationSeparator/>
      </w:r>
    </w:p>
  </w:footnote>
  <w:footnote w:id="1">
    <w:p w:rsidR="00511865" w:rsidRPr="009A3C24" w:rsidRDefault="00511865" w:rsidP="00BA571D">
      <w:pPr>
        <w:pStyle w:val="ConsPlusNormal"/>
        <w:spacing w:before="18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9A3C24">
        <w:rPr>
          <w:rStyle w:val="a8"/>
          <w:rFonts w:ascii="Times New Roman" w:hAnsi="Times New Roman" w:cs="Times New Roman"/>
          <w:sz w:val="16"/>
          <w:szCs w:val="16"/>
        </w:rPr>
        <w:footnoteRef/>
      </w:r>
      <w:r w:rsidRPr="009A3C24">
        <w:rPr>
          <w:rFonts w:ascii="Times New Roman" w:hAnsi="Times New Roman" w:cs="Times New Roman"/>
          <w:sz w:val="16"/>
          <w:szCs w:val="16"/>
        </w:rPr>
        <w:t>По результатам проведенных обследований могут быть приняты решения об установлении новых остановочных пунктов (об изменении мест расположения остановочных пунктов) с включением работ по их созданию (строительству, переносу) в муниципальную программу «Обеспечение функционирования городского хозяйства в муниципальном образовании город Каменск-Уральский» на соответствующий финансовый год. Новые (измененные) остановочные пункты отражаются в Реестре и в паспорте соответствующего маршрута.</w:t>
      </w:r>
    </w:p>
    <w:p w:rsidR="00511865" w:rsidRPr="009A3C24" w:rsidRDefault="00511865">
      <w:pPr>
        <w:pStyle w:val="a6"/>
        <w:rPr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56446"/>
      <w:docPartObj>
        <w:docPartGallery w:val="Page Numbers (Top of Page)"/>
        <w:docPartUnique/>
      </w:docPartObj>
    </w:sdtPr>
    <w:sdtContent>
      <w:p w:rsidR="00511865" w:rsidRDefault="00341694">
        <w:pPr>
          <w:pStyle w:val="ab"/>
          <w:jc w:val="center"/>
        </w:pPr>
        <w:fldSimple w:instr=" PAGE   \* MERGEFORMAT ">
          <w:r w:rsidR="009D3BA2">
            <w:rPr>
              <w:noProof/>
            </w:rPr>
            <w:t>1</w:t>
          </w:r>
        </w:fldSimple>
      </w:p>
    </w:sdtContent>
  </w:sdt>
  <w:p w:rsidR="00511865" w:rsidRDefault="00511865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318B"/>
    <w:rsid w:val="000151B5"/>
    <w:rsid w:val="00035BC0"/>
    <w:rsid w:val="000434C7"/>
    <w:rsid w:val="0005556A"/>
    <w:rsid w:val="00076161"/>
    <w:rsid w:val="0009793A"/>
    <w:rsid w:val="000A278F"/>
    <w:rsid w:val="000A75D7"/>
    <w:rsid w:val="000C6B4F"/>
    <w:rsid w:val="000E54C8"/>
    <w:rsid w:val="000F3FD5"/>
    <w:rsid w:val="00102BA1"/>
    <w:rsid w:val="0011774C"/>
    <w:rsid w:val="00133698"/>
    <w:rsid w:val="00144C9F"/>
    <w:rsid w:val="001531B3"/>
    <w:rsid w:val="00163953"/>
    <w:rsid w:val="00190F09"/>
    <w:rsid w:val="00204BF7"/>
    <w:rsid w:val="002052CD"/>
    <w:rsid w:val="002107AD"/>
    <w:rsid w:val="00234D58"/>
    <w:rsid w:val="00250BA7"/>
    <w:rsid w:val="00291830"/>
    <w:rsid w:val="002B7B6D"/>
    <w:rsid w:val="002E73DC"/>
    <w:rsid w:val="002F522D"/>
    <w:rsid w:val="002F65E4"/>
    <w:rsid w:val="003144CA"/>
    <w:rsid w:val="00341694"/>
    <w:rsid w:val="0035609D"/>
    <w:rsid w:val="0037571E"/>
    <w:rsid w:val="00380CDA"/>
    <w:rsid w:val="00382669"/>
    <w:rsid w:val="00386594"/>
    <w:rsid w:val="00390B7D"/>
    <w:rsid w:val="003A033B"/>
    <w:rsid w:val="003A45B6"/>
    <w:rsid w:val="003A7DB7"/>
    <w:rsid w:val="003B6B4E"/>
    <w:rsid w:val="003E3635"/>
    <w:rsid w:val="003F0AE2"/>
    <w:rsid w:val="003F6459"/>
    <w:rsid w:val="003F69D2"/>
    <w:rsid w:val="00421EAE"/>
    <w:rsid w:val="00430173"/>
    <w:rsid w:val="00432604"/>
    <w:rsid w:val="00433799"/>
    <w:rsid w:val="00441624"/>
    <w:rsid w:val="00457F19"/>
    <w:rsid w:val="0049318B"/>
    <w:rsid w:val="004A28EC"/>
    <w:rsid w:val="004B73A6"/>
    <w:rsid w:val="004E7F56"/>
    <w:rsid w:val="004F4246"/>
    <w:rsid w:val="005005C5"/>
    <w:rsid w:val="00511865"/>
    <w:rsid w:val="00536788"/>
    <w:rsid w:val="005560D1"/>
    <w:rsid w:val="00571DBE"/>
    <w:rsid w:val="005810A7"/>
    <w:rsid w:val="005E47E3"/>
    <w:rsid w:val="005F5DCA"/>
    <w:rsid w:val="00604C88"/>
    <w:rsid w:val="00605966"/>
    <w:rsid w:val="00662074"/>
    <w:rsid w:val="00697F2D"/>
    <w:rsid w:val="006C23FB"/>
    <w:rsid w:val="006C6C5E"/>
    <w:rsid w:val="00702165"/>
    <w:rsid w:val="00707D97"/>
    <w:rsid w:val="00731049"/>
    <w:rsid w:val="007408B3"/>
    <w:rsid w:val="00764311"/>
    <w:rsid w:val="0077345E"/>
    <w:rsid w:val="0077448F"/>
    <w:rsid w:val="007A29D5"/>
    <w:rsid w:val="007B2055"/>
    <w:rsid w:val="007C62CD"/>
    <w:rsid w:val="007C6AE8"/>
    <w:rsid w:val="007E1167"/>
    <w:rsid w:val="007E162D"/>
    <w:rsid w:val="00804816"/>
    <w:rsid w:val="008452A8"/>
    <w:rsid w:val="008539C2"/>
    <w:rsid w:val="00871148"/>
    <w:rsid w:val="00877E2E"/>
    <w:rsid w:val="00880FA7"/>
    <w:rsid w:val="00882BDD"/>
    <w:rsid w:val="00894371"/>
    <w:rsid w:val="008C0E41"/>
    <w:rsid w:val="008D48F0"/>
    <w:rsid w:val="009422C4"/>
    <w:rsid w:val="009667D2"/>
    <w:rsid w:val="00982CAE"/>
    <w:rsid w:val="009A3C24"/>
    <w:rsid w:val="009B4162"/>
    <w:rsid w:val="009D3BA2"/>
    <w:rsid w:val="009F6F5D"/>
    <w:rsid w:val="00A044A8"/>
    <w:rsid w:val="00A1076A"/>
    <w:rsid w:val="00A220A2"/>
    <w:rsid w:val="00A31729"/>
    <w:rsid w:val="00A46969"/>
    <w:rsid w:val="00A845B6"/>
    <w:rsid w:val="00AB75B9"/>
    <w:rsid w:val="00AB7D9D"/>
    <w:rsid w:val="00B1729B"/>
    <w:rsid w:val="00B21008"/>
    <w:rsid w:val="00B50B29"/>
    <w:rsid w:val="00B62697"/>
    <w:rsid w:val="00B66DEF"/>
    <w:rsid w:val="00B716FD"/>
    <w:rsid w:val="00B7521C"/>
    <w:rsid w:val="00B846A1"/>
    <w:rsid w:val="00B92D3E"/>
    <w:rsid w:val="00B95DBC"/>
    <w:rsid w:val="00BA571D"/>
    <w:rsid w:val="00BA7870"/>
    <w:rsid w:val="00BB3754"/>
    <w:rsid w:val="00BC364A"/>
    <w:rsid w:val="00BC5D15"/>
    <w:rsid w:val="00C02B7C"/>
    <w:rsid w:val="00C0446F"/>
    <w:rsid w:val="00C07FD6"/>
    <w:rsid w:val="00C21B27"/>
    <w:rsid w:val="00C34833"/>
    <w:rsid w:val="00C44B59"/>
    <w:rsid w:val="00C6180F"/>
    <w:rsid w:val="00C80585"/>
    <w:rsid w:val="00CA3CEB"/>
    <w:rsid w:val="00CE419A"/>
    <w:rsid w:val="00CE6532"/>
    <w:rsid w:val="00D35855"/>
    <w:rsid w:val="00D72E23"/>
    <w:rsid w:val="00D8238A"/>
    <w:rsid w:val="00D921D5"/>
    <w:rsid w:val="00DC2895"/>
    <w:rsid w:val="00DF1D4A"/>
    <w:rsid w:val="00E04047"/>
    <w:rsid w:val="00E069BB"/>
    <w:rsid w:val="00EA23CA"/>
    <w:rsid w:val="00EC12A2"/>
    <w:rsid w:val="00EE396C"/>
    <w:rsid w:val="00EE39FB"/>
    <w:rsid w:val="00EE3E6E"/>
    <w:rsid w:val="00F003EC"/>
    <w:rsid w:val="00F033B4"/>
    <w:rsid w:val="00F06B14"/>
    <w:rsid w:val="00F12B28"/>
    <w:rsid w:val="00F30B8D"/>
    <w:rsid w:val="00F50E72"/>
    <w:rsid w:val="00F53CDC"/>
    <w:rsid w:val="00F62AC4"/>
    <w:rsid w:val="00F65091"/>
    <w:rsid w:val="00F67284"/>
    <w:rsid w:val="00FA194B"/>
    <w:rsid w:val="00FB08F4"/>
    <w:rsid w:val="00FC19C6"/>
    <w:rsid w:val="00FC4A3D"/>
    <w:rsid w:val="00FD4E9C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customStyle="1" w:styleId="ConsPlusNormal">
    <w:name w:val="ConsPlusNormal"/>
    <w:rsid w:val="0049318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18"/>
      <w:szCs w:val="18"/>
    </w:rPr>
  </w:style>
  <w:style w:type="paragraph" w:customStyle="1" w:styleId="ConsPlusTitle">
    <w:name w:val="ConsPlusTitle"/>
    <w:uiPriority w:val="99"/>
    <w:rsid w:val="0049318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  <w:style w:type="table" w:styleId="a5">
    <w:name w:val="Table Grid"/>
    <w:basedOn w:val="a1"/>
    <w:uiPriority w:val="59"/>
    <w:rsid w:val="00AB7D9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rsid w:val="00BA571D"/>
  </w:style>
  <w:style w:type="character" w:customStyle="1" w:styleId="a7">
    <w:name w:val="Текст сноски Знак"/>
    <w:basedOn w:val="a0"/>
    <w:link w:val="a6"/>
    <w:rsid w:val="00BA571D"/>
  </w:style>
  <w:style w:type="character" w:styleId="a8">
    <w:name w:val="footnote reference"/>
    <w:basedOn w:val="a0"/>
    <w:rsid w:val="00BA571D"/>
    <w:rPr>
      <w:vertAlign w:val="superscript"/>
    </w:rPr>
  </w:style>
  <w:style w:type="paragraph" w:styleId="a9">
    <w:name w:val="Balloon Text"/>
    <w:basedOn w:val="a"/>
    <w:link w:val="aa"/>
    <w:rsid w:val="00D72E2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72E23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rsid w:val="007E162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162D"/>
  </w:style>
  <w:style w:type="paragraph" w:styleId="ad">
    <w:name w:val="footer"/>
    <w:basedOn w:val="a"/>
    <w:link w:val="ae"/>
    <w:rsid w:val="007E162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7E1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9850A0EF96663A186F1AD050E1854E6C87110BC782D5F04F0C10C01681F1896E6855AEB897909CE0058780099A5A3B98BCA2FC65B5612B50180869LAj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C13E24E53C52E91EF96A81BD5DC469AADDC455425A5F817D6985DE4C1F9A8DAFBD08A2A359BAEA4ACD95BCB5F2E51B8C0D59DCE60EEA55369C93A3x2e2I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79C13E24E53C52E91EF96A81BD5DC469AADDC455425A5F817D6985DE4C1F9A8DAFBD08A2A359BAEA4ACD95BCB5F2E51B8C0D59DCE60EEA55369C93A3x2e2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294AD78EA33AC5E48E696B98908D2A0DC76C56DDBC98D69FBF51BC0361FC1BD16995852D7E0167A6D4A4E8F8EF7121A3C6B0EE4B0E04D1CEE7E0E3y0g6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1C646-9F33-4D33-8C33-D39796099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13</Pages>
  <Words>2674</Words>
  <Characters>20845</Characters>
  <Application>Microsoft Office Word</Application>
  <DocSecurity>0</DocSecurity>
  <Lines>173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2019-04-22T10:40:00Z</cp:lastPrinted>
  <dcterms:created xsi:type="dcterms:W3CDTF">2019-04-23T03:30:00Z</dcterms:created>
  <dcterms:modified xsi:type="dcterms:W3CDTF">2019-04-23T03:30:00Z</dcterms:modified>
</cp:coreProperties>
</file>