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65409D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19pt;margin-top:-1.35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" filled="f" stroked="f">
            <v:textbox style="mso-fit-shape-to-text:t">
              <w:txbxContent>
                <w:p w:rsidR="00BE33C3" w:rsidRDefault="00BE33C3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1C0109" w:rsidRPr="00127E13" w:rsidRDefault="0065409D" w:rsidP="001C0109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11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zDs3nIAIAADsEAAAOAAAAAAAAAAAAAAAAAC4CAABkcnMvZTJvRG9jLnhtbFBL&#10;AQItABQABgAIAAAAIQApYS6P3QAAAAYBAAAPAAAAAAAAAAAAAAAAAHoEAABkcnMvZG93bnJldi54&#10;bWxQSwUGAAAAAAQABADzAAAAhAUAAAAA&#10;" strokeweight="4.5pt">
            <v:stroke linestyle="thinThick"/>
          </v:line>
        </w:pict>
      </w:r>
      <w:r w:rsidR="001B1087" w:rsidRPr="005C5A66">
        <w:rPr>
          <w:sz w:val="24"/>
          <w:szCs w:val="24"/>
        </w:rPr>
        <w:t>о</w:t>
      </w:r>
      <w:r w:rsidR="001C0109" w:rsidRPr="005C5A66">
        <w:rPr>
          <w:sz w:val="24"/>
          <w:szCs w:val="24"/>
        </w:rPr>
        <w:t>т</w:t>
      </w:r>
      <w:r w:rsidR="00103389">
        <w:rPr>
          <w:sz w:val="24"/>
          <w:szCs w:val="24"/>
        </w:rPr>
        <w:t xml:space="preserve"> 31.05.2019</w:t>
      </w:r>
      <w:r w:rsidR="00462011">
        <w:rPr>
          <w:sz w:val="24"/>
          <w:szCs w:val="24"/>
        </w:rPr>
        <w:t xml:space="preserve"> №</w:t>
      </w:r>
      <w:r w:rsidR="00103389">
        <w:rPr>
          <w:sz w:val="24"/>
          <w:szCs w:val="24"/>
        </w:rPr>
        <w:t xml:space="preserve"> 437</w:t>
      </w:r>
    </w:p>
    <w:p w:rsidR="00B441F4" w:rsidRDefault="00B441F4" w:rsidP="00F56FEB">
      <w:pPr>
        <w:jc w:val="center"/>
        <w:rPr>
          <w:b/>
          <w:i/>
          <w:sz w:val="28"/>
          <w:szCs w:val="28"/>
        </w:rPr>
      </w:pPr>
    </w:p>
    <w:p w:rsidR="0026124C" w:rsidRPr="000C40B4" w:rsidRDefault="005E42A8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CB46E9">
        <w:rPr>
          <w:b/>
          <w:i/>
          <w:sz w:val="28"/>
          <w:szCs w:val="28"/>
        </w:rPr>
        <w:t xml:space="preserve">подготовке </w:t>
      </w:r>
      <w:r w:rsidR="00180AEF">
        <w:rPr>
          <w:b/>
          <w:i/>
          <w:sz w:val="28"/>
          <w:szCs w:val="28"/>
        </w:rPr>
        <w:t xml:space="preserve">и проведении </w:t>
      </w:r>
      <w:r w:rsidR="00CB46E9">
        <w:rPr>
          <w:b/>
          <w:i/>
          <w:sz w:val="28"/>
          <w:szCs w:val="28"/>
        </w:rPr>
        <w:t>мероприятий</w:t>
      </w:r>
      <w:r w:rsidR="00773408">
        <w:rPr>
          <w:b/>
          <w:bCs/>
          <w:i/>
          <w:sz w:val="28"/>
          <w:szCs w:val="28"/>
        </w:rPr>
        <w:t xml:space="preserve">, </w:t>
      </w:r>
      <w:r w:rsidR="00A37320">
        <w:rPr>
          <w:b/>
          <w:i/>
          <w:sz w:val="28"/>
          <w:szCs w:val="28"/>
        </w:rPr>
        <w:t>посвященн</w:t>
      </w:r>
      <w:r w:rsidR="00CB46E9">
        <w:rPr>
          <w:b/>
          <w:i/>
          <w:sz w:val="28"/>
          <w:szCs w:val="28"/>
        </w:rPr>
        <w:t>ых</w:t>
      </w:r>
      <w:r w:rsidR="00A37320">
        <w:rPr>
          <w:b/>
          <w:i/>
          <w:sz w:val="28"/>
          <w:szCs w:val="28"/>
        </w:rPr>
        <w:t xml:space="preserve"> Дн</w:t>
      </w:r>
      <w:r w:rsidR="001C54CE">
        <w:rPr>
          <w:b/>
          <w:i/>
          <w:sz w:val="28"/>
          <w:szCs w:val="28"/>
        </w:rPr>
        <w:t>ю</w:t>
      </w:r>
      <w:r w:rsidR="00A37320">
        <w:rPr>
          <w:b/>
          <w:i/>
          <w:sz w:val="28"/>
          <w:szCs w:val="28"/>
        </w:rPr>
        <w:t xml:space="preserve"> </w:t>
      </w:r>
      <w:r w:rsidR="00453946">
        <w:rPr>
          <w:b/>
          <w:i/>
          <w:sz w:val="28"/>
          <w:szCs w:val="28"/>
        </w:rPr>
        <w:t>России</w:t>
      </w:r>
      <w:r w:rsidR="004701F2">
        <w:rPr>
          <w:b/>
          <w:i/>
          <w:sz w:val="28"/>
          <w:szCs w:val="28"/>
        </w:rPr>
        <w:t>,</w:t>
      </w:r>
      <w:r w:rsidR="00473F29" w:rsidRPr="00473F29">
        <w:rPr>
          <w:b/>
          <w:i/>
          <w:sz w:val="28"/>
          <w:szCs w:val="28"/>
        </w:rPr>
        <w:t xml:space="preserve"> </w:t>
      </w:r>
      <w:r w:rsidR="00473F29">
        <w:rPr>
          <w:b/>
          <w:i/>
          <w:sz w:val="28"/>
          <w:szCs w:val="28"/>
        </w:rPr>
        <w:br/>
        <w:t>в 2019 году</w:t>
      </w:r>
      <w:r w:rsidR="004E6B9E">
        <w:rPr>
          <w:b/>
          <w:i/>
          <w:sz w:val="28"/>
          <w:szCs w:val="28"/>
        </w:rPr>
        <w:t xml:space="preserve"> </w:t>
      </w:r>
      <w:r w:rsidR="004E6B9E">
        <w:rPr>
          <w:b/>
          <w:bCs/>
          <w:i/>
          <w:sz w:val="28"/>
          <w:szCs w:val="28"/>
        </w:rPr>
        <w:t xml:space="preserve">и временном </w:t>
      </w:r>
      <w:r w:rsidR="00BE33C3">
        <w:rPr>
          <w:b/>
          <w:bCs/>
          <w:i/>
          <w:sz w:val="28"/>
          <w:szCs w:val="28"/>
        </w:rPr>
        <w:t>прекращ</w:t>
      </w:r>
      <w:r w:rsidR="00473F29">
        <w:rPr>
          <w:b/>
          <w:bCs/>
          <w:i/>
          <w:sz w:val="28"/>
          <w:szCs w:val="28"/>
        </w:rPr>
        <w:t>ении</w:t>
      </w:r>
      <w:r w:rsidR="004E6B9E">
        <w:rPr>
          <w:b/>
          <w:bCs/>
          <w:i/>
          <w:sz w:val="28"/>
          <w:szCs w:val="28"/>
        </w:rPr>
        <w:t xml:space="preserve"> движения транспортных средств</w:t>
      </w:r>
      <w:r w:rsidR="009100AC" w:rsidRPr="009100AC">
        <w:rPr>
          <w:b/>
          <w:i/>
          <w:sz w:val="28"/>
          <w:szCs w:val="28"/>
        </w:rPr>
        <w:t xml:space="preserve"> </w:t>
      </w:r>
    </w:p>
    <w:p w:rsidR="00BE0E12" w:rsidRPr="007E35FA" w:rsidRDefault="0026124C" w:rsidP="007D406D">
      <w:pPr>
        <w:spacing w:before="360"/>
        <w:jc w:val="both"/>
        <w:rPr>
          <w:bCs/>
          <w:sz w:val="28"/>
          <w:szCs w:val="28"/>
        </w:rPr>
      </w:pPr>
      <w:r w:rsidRPr="009336F2">
        <w:rPr>
          <w:sz w:val="28"/>
          <w:szCs w:val="28"/>
        </w:rPr>
        <w:tab/>
      </w:r>
      <w:proofErr w:type="gramStart"/>
      <w:r w:rsidR="005E42A8" w:rsidRPr="007E35FA">
        <w:rPr>
          <w:sz w:val="28"/>
          <w:szCs w:val="28"/>
        </w:rPr>
        <w:t>В соответствии с</w:t>
      </w:r>
      <w:r w:rsidR="00080C12">
        <w:rPr>
          <w:sz w:val="28"/>
          <w:szCs w:val="28"/>
        </w:rPr>
        <w:t xml:space="preserve"> </w:t>
      </w:r>
      <w:r w:rsidR="005E42A8" w:rsidRPr="007E35FA">
        <w:rPr>
          <w:sz w:val="28"/>
          <w:szCs w:val="28"/>
        </w:rPr>
        <w:t>Федеральн</w:t>
      </w:r>
      <w:r w:rsidR="009D7DFF" w:rsidRPr="007E35FA">
        <w:rPr>
          <w:sz w:val="28"/>
          <w:szCs w:val="28"/>
        </w:rPr>
        <w:t xml:space="preserve">ыми </w:t>
      </w:r>
      <w:r w:rsidR="005E42A8" w:rsidRPr="007E35FA">
        <w:rPr>
          <w:sz w:val="28"/>
          <w:szCs w:val="28"/>
        </w:rPr>
        <w:t>закон</w:t>
      </w:r>
      <w:r w:rsidR="009D7DFF" w:rsidRPr="007E35FA">
        <w:rPr>
          <w:sz w:val="28"/>
          <w:szCs w:val="28"/>
        </w:rPr>
        <w:t>ами</w:t>
      </w:r>
      <w:r w:rsidR="00080C12">
        <w:rPr>
          <w:sz w:val="28"/>
          <w:szCs w:val="28"/>
        </w:rPr>
        <w:t xml:space="preserve"> </w:t>
      </w:r>
      <w:r w:rsidR="009D7DFF" w:rsidRPr="007E35FA">
        <w:rPr>
          <w:sz w:val="28"/>
          <w:szCs w:val="28"/>
        </w:rPr>
        <w:t>от 06</w:t>
      </w:r>
      <w:r w:rsidR="002C15BE">
        <w:rPr>
          <w:sz w:val="28"/>
          <w:szCs w:val="28"/>
        </w:rPr>
        <w:t xml:space="preserve"> октября </w:t>
      </w:r>
      <w:r w:rsidR="009D7DFF" w:rsidRPr="007E35FA">
        <w:rPr>
          <w:sz w:val="28"/>
          <w:szCs w:val="28"/>
        </w:rPr>
        <w:t xml:space="preserve">2003 </w:t>
      </w:r>
      <w:r w:rsidR="002C15BE">
        <w:rPr>
          <w:sz w:val="28"/>
          <w:szCs w:val="28"/>
        </w:rPr>
        <w:t xml:space="preserve">года </w:t>
      </w:r>
      <w:r w:rsidR="009100AC">
        <w:rPr>
          <w:sz w:val="28"/>
          <w:szCs w:val="28"/>
        </w:rPr>
        <w:br/>
      </w:r>
      <w:r w:rsidR="009D7DFF" w:rsidRPr="007E35FA">
        <w:rPr>
          <w:sz w:val="28"/>
          <w:szCs w:val="28"/>
        </w:rPr>
        <w:t xml:space="preserve">№ 131-ФЗ </w:t>
      </w:r>
      <w:r w:rsidR="005E42A8" w:rsidRPr="007E35FA">
        <w:rPr>
          <w:sz w:val="28"/>
          <w:szCs w:val="28"/>
        </w:rPr>
        <w:t xml:space="preserve">«Об общих принципах </w:t>
      </w:r>
      <w:r w:rsidR="00B63B5A" w:rsidRPr="007E35FA">
        <w:rPr>
          <w:sz w:val="28"/>
          <w:szCs w:val="28"/>
        </w:rPr>
        <w:t xml:space="preserve">организации </w:t>
      </w:r>
      <w:r w:rsidR="005E42A8" w:rsidRPr="007E35FA">
        <w:rPr>
          <w:sz w:val="28"/>
          <w:szCs w:val="28"/>
        </w:rPr>
        <w:t>местного самоуправления в Российской Федерации»</w:t>
      </w:r>
      <w:r w:rsidR="009100AC">
        <w:rPr>
          <w:sz w:val="28"/>
          <w:szCs w:val="28"/>
        </w:rPr>
        <w:t>,</w:t>
      </w:r>
      <w:r w:rsidR="009D7DFF" w:rsidRPr="007E35FA">
        <w:rPr>
          <w:sz w:val="28"/>
          <w:szCs w:val="28"/>
        </w:rPr>
        <w:t xml:space="preserve"> </w:t>
      </w:r>
      <w:r w:rsidR="00BE0E12" w:rsidRPr="007E35FA">
        <w:rPr>
          <w:bCs/>
          <w:sz w:val="28"/>
          <w:szCs w:val="28"/>
        </w:rPr>
        <w:t>от 10</w:t>
      </w:r>
      <w:r w:rsidR="002C15BE">
        <w:rPr>
          <w:bCs/>
          <w:sz w:val="28"/>
          <w:szCs w:val="28"/>
        </w:rPr>
        <w:t xml:space="preserve"> декабря </w:t>
      </w:r>
      <w:r w:rsidR="00BE0E12" w:rsidRPr="007E35FA">
        <w:rPr>
          <w:bCs/>
          <w:sz w:val="28"/>
          <w:szCs w:val="28"/>
        </w:rPr>
        <w:t xml:space="preserve">1995 </w:t>
      </w:r>
      <w:r w:rsidR="002C15BE">
        <w:rPr>
          <w:bCs/>
          <w:sz w:val="28"/>
          <w:szCs w:val="28"/>
        </w:rPr>
        <w:t xml:space="preserve">года </w:t>
      </w:r>
      <w:r w:rsidR="009D7DFF" w:rsidRPr="007E35FA">
        <w:rPr>
          <w:bCs/>
          <w:sz w:val="28"/>
          <w:szCs w:val="28"/>
        </w:rPr>
        <w:t>№</w:t>
      </w:r>
      <w:r w:rsidR="00BE0E12" w:rsidRPr="007E35FA">
        <w:rPr>
          <w:bCs/>
          <w:sz w:val="28"/>
          <w:szCs w:val="28"/>
        </w:rPr>
        <w:t xml:space="preserve"> 196-ФЗ</w:t>
      </w:r>
      <w:r w:rsidR="009D7DFF" w:rsidRPr="007E35FA">
        <w:rPr>
          <w:bCs/>
          <w:sz w:val="28"/>
          <w:szCs w:val="28"/>
        </w:rPr>
        <w:t xml:space="preserve"> «</w:t>
      </w:r>
      <w:r w:rsidR="00BE0E12" w:rsidRPr="007E35FA">
        <w:rPr>
          <w:bCs/>
          <w:sz w:val="28"/>
          <w:szCs w:val="28"/>
        </w:rPr>
        <w:t xml:space="preserve">О </w:t>
      </w:r>
      <w:r w:rsidR="009D7DFF" w:rsidRPr="007E35FA">
        <w:rPr>
          <w:bCs/>
          <w:sz w:val="28"/>
          <w:szCs w:val="28"/>
        </w:rPr>
        <w:t>безопасности дорожного движения</w:t>
      </w:r>
      <w:r w:rsidR="00987BDE">
        <w:rPr>
          <w:bCs/>
          <w:sz w:val="28"/>
          <w:szCs w:val="28"/>
        </w:rPr>
        <w:t>»</w:t>
      </w:r>
      <w:r w:rsidR="000C40B4" w:rsidRPr="007E35FA">
        <w:rPr>
          <w:bCs/>
          <w:sz w:val="28"/>
          <w:szCs w:val="28"/>
        </w:rPr>
        <w:t>,</w:t>
      </w:r>
      <w:r w:rsidR="004E6B9E" w:rsidRPr="004E6B9E">
        <w:rPr>
          <w:bCs/>
          <w:sz w:val="28"/>
          <w:szCs w:val="28"/>
        </w:rPr>
        <w:t xml:space="preserve"> </w:t>
      </w:r>
      <w:r w:rsidR="004E6B9E">
        <w:rPr>
          <w:bCs/>
          <w:sz w:val="28"/>
          <w:szCs w:val="28"/>
        </w:rPr>
        <w:t xml:space="preserve">статьей 5-1 Закона Свердловской области от 29.10.2013 </w:t>
      </w:r>
      <w:r w:rsidR="009100AC">
        <w:rPr>
          <w:bCs/>
          <w:sz w:val="28"/>
          <w:szCs w:val="28"/>
        </w:rPr>
        <w:br/>
      </w:r>
      <w:r w:rsidR="004E6B9E">
        <w:rPr>
          <w:bCs/>
          <w:sz w:val="28"/>
          <w:szCs w:val="28"/>
        </w:rPr>
        <w:t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</w:t>
      </w:r>
      <w:r w:rsidR="00F56FEB">
        <w:rPr>
          <w:bCs/>
          <w:sz w:val="28"/>
          <w:szCs w:val="28"/>
        </w:rPr>
        <w:t xml:space="preserve"> в целях координации деятельности</w:t>
      </w:r>
      <w:proofErr w:type="gramEnd"/>
      <w:r w:rsidR="00F56FEB">
        <w:rPr>
          <w:bCs/>
          <w:sz w:val="28"/>
          <w:szCs w:val="28"/>
        </w:rPr>
        <w:t xml:space="preserve"> по организации и проведению комплекса мероприятий, посвященных празднованию </w:t>
      </w:r>
      <w:r w:rsidR="00453946">
        <w:rPr>
          <w:bCs/>
          <w:sz w:val="28"/>
          <w:szCs w:val="28"/>
        </w:rPr>
        <w:t>Дня России</w:t>
      </w:r>
      <w:r w:rsidR="00F56FEB">
        <w:rPr>
          <w:bCs/>
          <w:sz w:val="28"/>
          <w:szCs w:val="28"/>
        </w:rPr>
        <w:t>,</w:t>
      </w:r>
      <w:r w:rsidR="00453946">
        <w:rPr>
          <w:bCs/>
          <w:sz w:val="28"/>
          <w:szCs w:val="28"/>
        </w:rPr>
        <w:t xml:space="preserve"> </w:t>
      </w:r>
      <w:r w:rsidR="00F56FEB">
        <w:rPr>
          <w:bCs/>
          <w:sz w:val="28"/>
          <w:szCs w:val="28"/>
        </w:rPr>
        <w:t>обеспечения общественной безопасности в период проведения</w:t>
      </w:r>
      <w:r w:rsidR="00987BDE">
        <w:rPr>
          <w:bCs/>
          <w:sz w:val="28"/>
          <w:szCs w:val="28"/>
        </w:rPr>
        <w:t xml:space="preserve"> мероприяти</w:t>
      </w:r>
      <w:r w:rsidR="00180AEF">
        <w:rPr>
          <w:bCs/>
          <w:sz w:val="28"/>
          <w:szCs w:val="28"/>
        </w:rPr>
        <w:t>й</w:t>
      </w:r>
      <w:r w:rsidR="00987BDE">
        <w:rPr>
          <w:bCs/>
          <w:sz w:val="28"/>
          <w:szCs w:val="28"/>
        </w:rPr>
        <w:t xml:space="preserve"> </w:t>
      </w:r>
      <w:r w:rsidR="00F80686" w:rsidRPr="007E35FA">
        <w:rPr>
          <w:bCs/>
          <w:sz w:val="28"/>
          <w:szCs w:val="28"/>
        </w:rPr>
        <w:t>А</w:t>
      </w:r>
      <w:r w:rsidR="00375B3A" w:rsidRPr="007E35FA">
        <w:rPr>
          <w:bCs/>
          <w:sz w:val="28"/>
          <w:szCs w:val="28"/>
        </w:rPr>
        <w:t>дминистрация города Каменска-Уральского</w:t>
      </w:r>
    </w:p>
    <w:p w:rsidR="00C052F1" w:rsidRDefault="00C052F1" w:rsidP="00C052F1">
      <w:pPr>
        <w:spacing w:before="120" w:after="120"/>
        <w:jc w:val="both"/>
        <w:rPr>
          <w:b/>
          <w:sz w:val="28"/>
          <w:szCs w:val="28"/>
        </w:rPr>
      </w:pPr>
      <w:r w:rsidRPr="007E35FA">
        <w:rPr>
          <w:b/>
          <w:sz w:val="28"/>
          <w:szCs w:val="28"/>
        </w:rPr>
        <w:t>ПОСТАНОВЛ</w:t>
      </w:r>
      <w:r w:rsidR="00397D27" w:rsidRPr="007E35FA">
        <w:rPr>
          <w:b/>
          <w:sz w:val="28"/>
          <w:szCs w:val="28"/>
        </w:rPr>
        <w:t>ЯЕТ</w:t>
      </w:r>
      <w:r w:rsidRPr="007E35FA">
        <w:rPr>
          <w:b/>
          <w:sz w:val="28"/>
          <w:szCs w:val="28"/>
        </w:rPr>
        <w:t>:</w:t>
      </w:r>
    </w:p>
    <w:p w:rsidR="00227035" w:rsidRDefault="004D006C" w:rsidP="00227035">
      <w:pPr>
        <w:ind w:firstLine="720"/>
        <w:jc w:val="both"/>
        <w:rPr>
          <w:sz w:val="28"/>
          <w:szCs w:val="28"/>
        </w:rPr>
      </w:pPr>
      <w:r w:rsidRPr="007E35FA">
        <w:rPr>
          <w:sz w:val="28"/>
          <w:szCs w:val="28"/>
        </w:rPr>
        <w:t xml:space="preserve">1. </w:t>
      </w:r>
      <w:r w:rsidR="00180AEF">
        <w:rPr>
          <w:sz w:val="28"/>
          <w:szCs w:val="28"/>
        </w:rPr>
        <w:t xml:space="preserve">Провести 12 июня 2019 года </w:t>
      </w:r>
      <w:r w:rsidR="007B7005">
        <w:rPr>
          <w:sz w:val="28"/>
          <w:szCs w:val="28"/>
        </w:rPr>
        <w:t xml:space="preserve">на площади Ленинского комсомола </w:t>
      </w:r>
      <w:r w:rsidR="007D406D">
        <w:rPr>
          <w:sz w:val="28"/>
          <w:szCs w:val="28"/>
        </w:rPr>
        <w:t xml:space="preserve">с 11.00 </w:t>
      </w:r>
      <w:r w:rsidR="008E6CD0">
        <w:rPr>
          <w:sz w:val="28"/>
          <w:szCs w:val="28"/>
        </w:rPr>
        <w:t xml:space="preserve">часов </w:t>
      </w:r>
      <w:r w:rsidR="007D406D">
        <w:rPr>
          <w:sz w:val="28"/>
          <w:szCs w:val="28"/>
        </w:rPr>
        <w:t xml:space="preserve">до 17.00 часов </w:t>
      </w:r>
      <w:r w:rsidR="001C54CE">
        <w:rPr>
          <w:sz w:val="28"/>
          <w:szCs w:val="28"/>
        </w:rPr>
        <w:t xml:space="preserve">комплекс </w:t>
      </w:r>
      <w:r w:rsidR="00227035">
        <w:rPr>
          <w:sz w:val="28"/>
          <w:szCs w:val="28"/>
        </w:rPr>
        <w:t>мероприятий, посвященных Дн</w:t>
      </w:r>
      <w:r w:rsidR="001C54CE">
        <w:rPr>
          <w:sz w:val="28"/>
          <w:szCs w:val="28"/>
        </w:rPr>
        <w:t>ю</w:t>
      </w:r>
      <w:r w:rsidR="00227035">
        <w:rPr>
          <w:sz w:val="28"/>
          <w:szCs w:val="28"/>
        </w:rPr>
        <w:t xml:space="preserve"> </w:t>
      </w:r>
      <w:r w:rsidR="00453946">
        <w:rPr>
          <w:sz w:val="28"/>
          <w:szCs w:val="28"/>
        </w:rPr>
        <w:t>России</w:t>
      </w:r>
      <w:r w:rsidR="007D406D">
        <w:rPr>
          <w:sz w:val="28"/>
          <w:szCs w:val="28"/>
        </w:rPr>
        <w:t>:</w:t>
      </w:r>
    </w:p>
    <w:p w:rsidR="007D406D" w:rsidRPr="00397665" w:rsidRDefault="007D406D" w:rsidP="007D406D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rFonts w:eastAsiaTheme="majorEastAsia"/>
          <w:bCs/>
          <w:sz w:val="28"/>
          <w:szCs w:val="28"/>
        </w:rPr>
        <w:t xml:space="preserve">1) </w:t>
      </w:r>
      <w:r w:rsidRPr="00397665">
        <w:rPr>
          <w:rFonts w:eastAsiaTheme="majorEastAsia"/>
          <w:bCs/>
          <w:sz w:val="28"/>
          <w:szCs w:val="28"/>
          <w:lang w:val="en-US"/>
        </w:rPr>
        <w:t>VII</w:t>
      </w:r>
      <w:r w:rsidRPr="00397665">
        <w:rPr>
          <w:rFonts w:eastAsiaTheme="majorEastAsia"/>
          <w:bCs/>
          <w:sz w:val="28"/>
          <w:szCs w:val="28"/>
        </w:rPr>
        <w:t xml:space="preserve"> Городскую выставку </w:t>
      </w:r>
      <w:r w:rsidRPr="00397665">
        <w:rPr>
          <w:sz w:val="28"/>
          <w:szCs w:val="28"/>
        </w:rPr>
        <w:t>предприяти</w:t>
      </w:r>
      <w:r w:rsidR="00473F29">
        <w:rPr>
          <w:sz w:val="28"/>
          <w:szCs w:val="28"/>
        </w:rPr>
        <w:t>й</w:t>
      </w:r>
      <w:r w:rsidRPr="00397665">
        <w:rPr>
          <w:sz w:val="28"/>
          <w:szCs w:val="28"/>
        </w:rPr>
        <w:t xml:space="preserve"> и организаци</w:t>
      </w:r>
      <w:r w:rsidR="00473F29">
        <w:rPr>
          <w:sz w:val="28"/>
          <w:szCs w:val="28"/>
        </w:rPr>
        <w:t>й</w:t>
      </w:r>
      <w:r w:rsidRPr="00397665">
        <w:rPr>
          <w:sz w:val="28"/>
          <w:szCs w:val="28"/>
        </w:rPr>
        <w:t xml:space="preserve"> малого и среднего предпринимательства, производителей товаров и продукции, поставщиков услуг </w:t>
      </w:r>
      <w:r w:rsidRPr="00397665">
        <w:rPr>
          <w:rFonts w:eastAsiaTheme="majorEastAsia"/>
          <w:bCs/>
          <w:sz w:val="28"/>
          <w:szCs w:val="28"/>
        </w:rPr>
        <w:t>«Выбираем наше, Каменское»</w:t>
      </w:r>
      <w:r w:rsidRPr="00397665">
        <w:rPr>
          <w:sz w:val="28"/>
          <w:szCs w:val="28"/>
        </w:rPr>
        <w:t>;</w:t>
      </w:r>
    </w:p>
    <w:p w:rsidR="007D406D" w:rsidRPr="00397665" w:rsidRDefault="007D406D" w:rsidP="00227035">
      <w:pPr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2) Церемонию награждения победителей конкурса «Народная премия «Каменск выбирает»;</w:t>
      </w:r>
    </w:p>
    <w:p w:rsidR="007D406D" w:rsidRPr="00397665" w:rsidRDefault="007D406D" w:rsidP="007D406D">
      <w:pPr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3) Открытый фестиваль песен о России «Пою мое Отечество».</w:t>
      </w:r>
    </w:p>
    <w:p w:rsidR="007D406D" w:rsidRPr="00397665" w:rsidRDefault="00C944F5" w:rsidP="007D406D">
      <w:pPr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 xml:space="preserve">2. Ограничить продажу </w:t>
      </w:r>
      <w:r w:rsidR="00BE33C3">
        <w:rPr>
          <w:sz w:val="28"/>
          <w:szCs w:val="28"/>
        </w:rPr>
        <w:t>алкогольной продукции</w:t>
      </w:r>
      <w:r w:rsidRPr="00397665">
        <w:rPr>
          <w:sz w:val="28"/>
          <w:szCs w:val="28"/>
        </w:rPr>
        <w:t xml:space="preserve"> в м</w:t>
      </w:r>
      <w:r w:rsidR="007D406D" w:rsidRPr="00397665">
        <w:rPr>
          <w:sz w:val="28"/>
          <w:szCs w:val="28"/>
        </w:rPr>
        <w:t>ест</w:t>
      </w:r>
      <w:r w:rsidRPr="00397665">
        <w:rPr>
          <w:sz w:val="28"/>
          <w:szCs w:val="28"/>
        </w:rPr>
        <w:t>е</w:t>
      </w:r>
      <w:r w:rsidR="007D406D" w:rsidRPr="00397665">
        <w:rPr>
          <w:sz w:val="28"/>
          <w:szCs w:val="28"/>
        </w:rPr>
        <w:t xml:space="preserve"> проведения мероприяти</w:t>
      </w:r>
      <w:r w:rsidRPr="00397665">
        <w:rPr>
          <w:sz w:val="28"/>
          <w:szCs w:val="28"/>
        </w:rPr>
        <w:t>й</w:t>
      </w:r>
      <w:r w:rsidR="007D406D" w:rsidRPr="00397665">
        <w:rPr>
          <w:sz w:val="28"/>
          <w:szCs w:val="28"/>
        </w:rPr>
        <w:t xml:space="preserve"> и </w:t>
      </w:r>
      <w:r w:rsidRPr="00397665">
        <w:rPr>
          <w:sz w:val="28"/>
          <w:szCs w:val="28"/>
        </w:rPr>
        <w:t xml:space="preserve">в </w:t>
      </w:r>
      <w:r w:rsidR="007D406D" w:rsidRPr="00397665">
        <w:rPr>
          <w:sz w:val="28"/>
          <w:szCs w:val="28"/>
        </w:rPr>
        <w:t>границ</w:t>
      </w:r>
      <w:r w:rsidRPr="00397665">
        <w:rPr>
          <w:sz w:val="28"/>
          <w:szCs w:val="28"/>
        </w:rPr>
        <w:t>ах</w:t>
      </w:r>
      <w:r w:rsidR="007D406D" w:rsidRPr="00397665">
        <w:rPr>
          <w:sz w:val="28"/>
          <w:szCs w:val="28"/>
        </w:rPr>
        <w:t xml:space="preserve"> прилегающей территории</w:t>
      </w:r>
      <w:r w:rsidRPr="00397665">
        <w:rPr>
          <w:sz w:val="28"/>
          <w:szCs w:val="28"/>
        </w:rPr>
        <w:t xml:space="preserve">: </w:t>
      </w:r>
      <w:r w:rsidR="007D406D" w:rsidRPr="00397665">
        <w:rPr>
          <w:sz w:val="28"/>
          <w:szCs w:val="28"/>
        </w:rPr>
        <w:t>ул</w:t>
      </w:r>
      <w:r w:rsidRPr="00397665">
        <w:rPr>
          <w:sz w:val="28"/>
          <w:szCs w:val="28"/>
        </w:rPr>
        <w:t>. Ленина</w:t>
      </w:r>
      <w:r w:rsidR="00B12C83" w:rsidRPr="00397665">
        <w:rPr>
          <w:sz w:val="28"/>
          <w:szCs w:val="28"/>
        </w:rPr>
        <w:t>,</w:t>
      </w:r>
      <w:r w:rsidRPr="00397665">
        <w:rPr>
          <w:sz w:val="28"/>
          <w:szCs w:val="28"/>
        </w:rPr>
        <w:t xml:space="preserve"> ул. </w:t>
      </w:r>
      <w:proofErr w:type="spellStart"/>
      <w:r w:rsidRPr="00397665">
        <w:rPr>
          <w:sz w:val="28"/>
          <w:szCs w:val="28"/>
        </w:rPr>
        <w:t>Тевосяна</w:t>
      </w:r>
      <w:proofErr w:type="spellEnd"/>
      <w:r w:rsidRPr="00397665">
        <w:rPr>
          <w:sz w:val="28"/>
          <w:szCs w:val="28"/>
        </w:rPr>
        <w:t xml:space="preserve">, </w:t>
      </w:r>
      <w:r w:rsidR="00BE33C3">
        <w:rPr>
          <w:sz w:val="28"/>
          <w:szCs w:val="28"/>
        </w:rPr>
        <w:t xml:space="preserve">  </w:t>
      </w:r>
      <w:r w:rsidR="00B12C83" w:rsidRPr="00397665">
        <w:rPr>
          <w:sz w:val="28"/>
          <w:szCs w:val="28"/>
        </w:rPr>
        <w:t xml:space="preserve">ул. Кирова, пр. Победы, </w:t>
      </w:r>
      <w:r w:rsidRPr="00397665">
        <w:rPr>
          <w:sz w:val="28"/>
          <w:szCs w:val="28"/>
        </w:rPr>
        <w:t>ул. Мусоргского</w:t>
      </w:r>
      <w:r w:rsidR="00B12C83" w:rsidRPr="00397665">
        <w:rPr>
          <w:sz w:val="28"/>
          <w:szCs w:val="28"/>
        </w:rPr>
        <w:t>, ул. Титова.</w:t>
      </w:r>
    </w:p>
    <w:p w:rsidR="006A7A89" w:rsidRDefault="00397665" w:rsidP="00F72DEB">
      <w:pPr>
        <w:ind w:firstLine="720"/>
        <w:jc w:val="both"/>
        <w:rPr>
          <w:sz w:val="28"/>
          <w:szCs w:val="28"/>
        </w:rPr>
      </w:pPr>
      <w:r w:rsidRPr="00473F29">
        <w:rPr>
          <w:sz w:val="28"/>
          <w:szCs w:val="28"/>
        </w:rPr>
        <w:t>3</w:t>
      </w:r>
      <w:r w:rsidR="00227035">
        <w:rPr>
          <w:sz w:val="28"/>
          <w:szCs w:val="28"/>
        </w:rPr>
        <w:t xml:space="preserve">. </w:t>
      </w:r>
      <w:r w:rsidR="00BE33C3">
        <w:rPr>
          <w:sz w:val="28"/>
          <w:szCs w:val="28"/>
        </w:rPr>
        <w:t>Прекрати</w:t>
      </w:r>
      <w:r w:rsidR="00375B3A" w:rsidRPr="007E35FA">
        <w:rPr>
          <w:sz w:val="28"/>
          <w:szCs w:val="28"/>
        </w:rPr>
        <w:t>ть движение транспорта</w:t>
      </w:r>
      <w:r w:rsidR="006A7A89">
        <w:rPr>
          <w:sz w:val="28"/>
          <w:szCs w:val="28"/>
        </w:rPr>
        <w:t>:</w:t>
      </w:r>
    </w:p>
    <w:p w:rsidR="006A7A89" w:rsidRDefault="001C0336" w:rsidP="00F72D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473F29">
        <w:rPr>
          <w:sz w:val="28"/>
          <w:szCs w:val="28"/>
        </w:rPr>
        <w:t xml:space="preserve">с 20.00 часов </w:t>
      </w:r>
      <w:r>
        <w:rPr>
          <w:sz w:val="28"/>
          <w:szCs w:val="28"/>
        </w:rPr>
        <w:t>11 июн</w:t>
      </w:r>
      <w:r w:rsidR="006A7A89">
        <w:rPr>
          <w:sz w:val="28"/>
          <w:szCs w:val="28"/>
        </w:rPr>
        <w:t>я 2019 года до</w:t>
      </w:r>
      <w:r>
        <w:rPr>
          <w:sz w:val="28"/>
          <w:szCs w:val="28"/>
        </w:rPr>
        <w:t xml:space="preserve"> </w:t>
      </w:r>
      <w:r w:rsidR="00B12C83">
        <w:rPr>
          <w:sz w:val="28"/>
          <w:szCs w:val="28"/>
        </w:rPr>
        <w:t xml:space="preserve">18.00 часов </w:t>
      </w:r>
      <w:r>
        <w:rPr>
          <w:sz w:val="28"/>
          <w:szCs w:val="28"/>
        </w:rPr>
        <w:t xml:space="preserve">12 июня 2019 года </w:t>
      </w:r>
      <w:r w:rsidR="006A7A89">
        <w:rPr>
          <w:sz w:val="28"/>
          <w:szCs w:val="28"/>
        </w:rPr>
        <w:t xml:space="preserve">вдоль здания Администрации города по улице </w:t>
      </w:r>
      <w:proofErr w:type="spellStart"/>
      <w:r w:rsidR="006A7A89">
        <w:rPr>
          <w:sz w:val="28"/>
          <w:szCs w:val="28"/>
        </w:rPr>
        <w:t>Тевосяна</w:t>
      </w:r>
      <w:proofErr w:type="spellEnd"/>
      <w:r w:rsidR="006A7A89">
        <w:rPr>
          <w:sz w:val="28"/>
          <w:szCs w:val="28"/>
        </w:rPr>
        <w:t>, 1</w:t>
      </w:r>
      <w:r>
        <w:rPr>
          <w:sz w:val="28"/>
          <w:szCs w:val="28"/>
        </w:rPr>
        <w:t>;</w:t>
      </w:r>
    </w:p>
    <w:p w:rsidR="001C0336" w:rsidRPr="007E35FA" w:rsidRDefault="006A7A89" w:rsidP="001C03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424420">
        <w:rPr>
          <w:sz w:val="28"/>
          <w:szCs w:val="28"/>
        </w:rPr>
        <w:t xml:space="preserve"> 1</w:t>
      </w:r>
      <w:r w:rsidR="004E6B9E">
        <w:rPr>
          <w:sz w:val="28"/>
          <w:szCs w:val="28"/>
        </w:rPr>
        <w:t>2</w:t>
      </w:r>
      <w:r w:rsidR="00424420">
        <w:rPr>
          <w:sz w:val="28"/>
          <w:szCs w:val="28"/>
        </w:rPr>
        <w:t xml:space="preserve"> июня 201</w:t>
      </w:r>
      <w:r w:rsidR="004E6B9E">
        <w:rPr>
          <w:sz w:val="28"/>
          <w:szCs w:val="28"/>
        </w:rPr>
        <w:t>9</w:t>
      </w:r>
      <w:r w:rsidR="00424420">
        <w:rPr>
          <w:sz w:val="28"/>
          <w:szCs w:val="28"/>
        </w:rPr>
        <w:t xml:space="preserve"> года с 1</w:t>
      </w:r>
      <w:r w:rsidR="004E6B9E">
        <w:rPr>
          <w:sz w:val="28"/>
          <w:szCs w:val="28"/>
        </w:rPr>
        <w:t>0</w:t>
      </w:r>
      <w:r w:rsidR="00424420">
        <w:rPr>
          <w:sz w:val="28"/>
          <w:szCs w:val="28"/>
        </w:rPr>
        <w:t xml:space="preserve">.00 часов до </w:t>
      </w:r>
      <w:r w:rsidR="00E60DDE">
        <w:rPr>
          <w:sz w:val="28"/>
          <w:szCs w:val="28"/>
        </w:rPr>
        <w:t>1</w:t>
      </w:r>
      <w:r w:rsidR="001C0336">
        <w:rPr>
          <w:sz w:val="28"/>
          <w:szCs w:val="28"/>
        </w:rPr>
        <w:t>8</w:t>
      </w:r>
      <w:r w:rsidR="004E6B9E">
        <w:rPr>
          <w:sz w:val="28"/>
          <w:szCs w:val="28"/>
        </w:rPr>
        <w:t>.00</w:t>
      </w:r>
      <w:r w:rsidR="00E7682A">
        <w:rPr>
          <w:sz w:val="28"/>
          <w:szCs w:val="28"/>
        </w:rPr>
        <w:t xml:space="preserve"> </w:t>
      </w:r>
      <w:r w:rsidR="00C92551" w:rsidRPr="007E35FA">
        <w:rPr>
          <w:sz w:val="28"/>
          <w:szCs w:val="28"/>
        </w:rPr>
        <w:t xml:space="preserve">часов </w:t>
      </w:r>
      <w:r w:rsidR="001C0336" w:rsidRPr="007E35FA">
        <w:rPr>
          <w:sz w:val="28"/>
          <w:szCs w:val="28"/>
        </w:rPr>
        <w:t>от здания Администрации города до проспекта Победы вдоль ТЦ «Россия»</w:t>
      </w:r>
      <w:r w:rsidR="001C0336">
        <w:rPr>
          <w:sz w:val="28"/>
          <w:szCs w:val="28"/>
        </w:rPr>
        <w:t>.</w:t>
      </w:r>
    </w:p>
    <w:p w:rsidR="004E6B9E" w:rsidRDefault="00397665" w:rsidP="004E6B9E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4</w:t>
      </w:r>
      <w:r w:rsidR="00453946">
        <w:rPr>
          <w:sz w:val="28"/>
          <w:szCs w:val="28"/>
        </w:rPr>
        <w:t xml:space="preserve">. </w:t>
      </w:r>
      <w:r w:rsidR="004E6B9E">
        <w:rPr>
          <w:sz w:val="28"/>
          <w:szCs w:val="28"/>
        </w:rPr>
        <w:t xml:space="preserve">МКУ «Управление городского хозяйства» (Я.Ю. </w:t>
      </w:r>
      <w:proofErr w:type="spellStart"/>
      <w:r w:rsidR="004E6B9E">
        <w:rPr>
          <w:sz w:val="28"/>
          <w:szCs w:val="28"/>
        </w:rPr>
        <w:t>Барбицкий</w:t>
      </w:r>
      <w:proofErr w:type="spellEnd"/>
      <w:r w:rsidR="004E6B9E">
        <w:rPr>
          <w:sz w:val="28"/>
          <w:szCs w:val="28"/>
        </w:rPr>
        <w:t>):</w:t>
      </w:r>
    </w:p>
    <w:p w:rsidR="004E6B9E" w:rsidRDefault="004E6B9E" w:rsidP="004E6B9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обеспечить расстановку необходимых дорожных знаков </w:t>
      </w:r>
      <w:r w:rsidR="00397665">
        <w:rPr>
          <w:sz w:val="28"/>
          <w:szCs w:val="28"/>
        </w:rPr>
        <w:t xml:space="preserve">и ограждений </w:t>
      </w:r>
      <w:r>
        <w:rPr>
          <w:sz w:val="28"/>
          <w:szCs w:val="28"/>
        </w:rPr>
        <w:t xml:space="preserve">с учетом пункта </w:t>
      </w:r>
      <w:r w:rsidR="00397665" w:rsidRPr="00397665">
        <w:rPr>
          <w:sz w:val="28"/>
          <w:szCs w:val="28"/>
        </w:rPr>
        <w:t>3</w:t>
      </w:r>
      <w:r>
        <w:rPr>
          <w:sz w:val="28"/>
          <w:szCs w:val="28"/>
        </w:rPr>
        <w:t xml:space="preserve"> настоящего постановления;</w:t>
      </w:r>
    </w:p>
    <w:p w:rsidR="00757C56" w:rsidRDefault="004E6B9E" w:rsidP="004E6B9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организовать уборку площади Ленинского комсомола до и после проведения мероприятий</w:t>
      </w:r>
      <w:r w:rsidR="00757C56">
        <w:rPr>
          <w:sz w:val="28"/>
          <w:szCs w:val="28"/>
        </w:rPr>
        <w:t>;</w:t>
      </w:r>
    </w:p>
    <w:p w:rsidR="007B7005" w:rsidRDefault="00757C56" w:rsidP="004E6B9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</w:t>
      </w:r>
      <w:r w:rsidR="00EB376F" w:rsidRPr="00EB376F">
        <w:rPr>
          <w:sz w:val="28"/>
          <w:szCs w:val="28"/>
        </w:rPr>
        <w:t xml:space="preserve"> </w:t>
      </w:r>
      <w:r w:rsidR="00EB376F" w:rsidRPr="00D621EE">
        <w:rPr>
          <w:sz w:val="28"/>
          <w:szCs w:val="28"/>
        </w:rPr>
        <w:t>организовать установку и уборку биотуалетов</w:t>
      </w:r>
      <w:r w:rsidR="00EB376F">
        <w:rPr>
          <w:sz w:val="28"/>
          <w:szCs w:val="28"/>
        </w:rPr>
        <w:t xml:space="preserve"> и мусорных баков</w:t>
      </w:r>
      <w:r w:rsidR="00EB376F" w:rsidRPr="00D621EE">
        <w:rPr>
          <w:sz w:val="28"/>
          <w:szCs w:val="28"/>
        </w:rPr>
        <w:t xml:space="preserve"> на площади Ленинского комсомола</w:t>
      </w:r>
      <w:r w:rsidR="00397665">
        <w:rPr>
          <w:sz w:val="28"/>
          <w:szCs w:val="28"/>
        </w:rPr>
        <w:t>.</w:t>
      </w:r>
    </w:p>
    <w:p w:rsidR="004E6B9E" w:rsidRDefault="00397665" w:rsidP="004E6B9E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5</w:t>
      </w:r>
      <w:r w:rsidR="004E6B9E">
        <w:rPr>
          <w:sz w:val="28"/>
          <w:szCs w:val="28"/>
        </w:rPr>
        <w:t xml:space="preserve">. Отделу развития потребительского рынка, предпринимательства и туризма Администрации города Каменска-Уральского (Т.К. </w:t>
      </w:r>
      <w:proofErr w:type="spellStart"/>
      <w:r w:rsidR="004E6B9E">
        <w:rPr>
          <w:sz w:val="28"/>
          <w:szCs w:val="28"/>
        </w:rPr>
        <w:t>Афонина</w:t>
      </w:r>
      <w:proofErr w:type="spellEnd"/>
      <w:r w:rsidR="004E6B9E">
        <w:rPr>
          <w:sz w:val="28"/>
          <w:szCs w:val="28"/>
        </w:rPr>
        <w:t>):</w:t>
      </w:r>
    </w:p>
    <w:p w:rsidR="004E6B9E" w:rsidRDefault="004E6B9E" w:rsidP="004E6B9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</w:t>
      </w:r>
      <w:r w:rsidRPr="007866C9">
        <w:rPr>
          <w:sz w:val="28"/>
          <w:szCs w:val="28"/>
        </w:rPr>
        <w:t>рганиз</w:t>
      </w:r>
      <w:r>
        <w:rPr>
          <w:sz w:val="28"/>
          <w:szCs w:val="28"/>
        </w:rPr>
        <w:t>овать</w:t>
      </w:r>
      <w:r w:rsidRPr="007866C9">
        <w:rPr>
          <w:sz w:val="28"/>
          <w:szCs w:val="28"/>
        </w:rPr>
        <w:t xml:space="preserve"> продаж</w:t>
      </w:r>
      <w:r>
        <w:rPr>
          <w:sz w:val="28"/>
          <w:szCs w:val="28"/>
        </w:rPr>
        <w:t>у</w:t>
      </w:r>
      <w:r w:rsidRPr="007866C9">
        <w:rPr>
          <w:sz w:val="28"/>
          <w:szCs w:val="28"/>
        </w:rPr>
        <w:t xml:space="preserve"> сувенирной продукции</w:t>
      </w:r>
      <w:r>
        <w:rPr>
          <w:sz w:val="28"/>
          <w:szCs w:val="28"/>
        </w:rPr>
        <w:t xml:space="preserve">, </w:t>
      </w:r>
      <w:r w:rsidRPr="007866C9">
        <w:rPr>
          <w:sz w:val="28"/>
          <w:szCs w:val="28"/>
        </w:rPr>
        <w:t>праздничной атрибутики</w:t>
      </w:r>
      <w:r>
        <w:rPr>
          <w:sz w:val="28"/>
          <w:szCs w:val="28"/>
        </w:rPr>
        <w:t xml:space="preserve">, работу точек </w:t>
      </w:r>
      <w:r w:rsidRPr="007866C9">
        <w:rPr>
          <w:sz w:val="28"/>
          <w:szCs w:val="28"/>
        </w:rPr>
        <w:t>общественного питания</w:t>
      </w:r>
      <w:r>
        <w:rPr>
          <w:sz w:val="28"/>
          <w:szCs w:val="28"/>
        </w:rPr>
        <w:t xml:space="preserve"> и </w:t>
      </w:r>
      <w:r w:rsidRPr="007866C9">
        <w:rPr>
          <w:sz w:val="28"/>
          <w:szCs w:val="28"/>
        </w:rPr>
        <w:t>детски</w:t>
      </w:r>
      <w:r>
        <w:rPr>
          <w:sz w:val="28"/>
          <w:szCs w:val="28"/>
        </w:rPr>
        <w:t>х</w:t>
      </w:r>
      <w:r w:rsidRPr="007866C9">
        <w:rPr>
          <w:sz w:val="28"/>
          <w:szCs w:val="28"/>
        </w:rPr>
        <w:t xml:space="preserve"> аттракцион</w:t>
      </w:r>
      <w:r>
        <w:rPr>
          <w:sz w:val="28"/>
          <w:szCs w:val="28"/>
        </w:rPr>
        <w:t xml:space="preserve">ов на период проведения </w:t>
      </w:r>
      <w:r w:rsidRPr="007866C9">
        <w:rPr>
          <w:sz w:val="28"/>
          <w:szCs w:val="28"/>
        </w:rPr>
        <w:t>мероприятий</w:t>
      </w:r>
      <w:r>
        <w:rPr>
          <w:sz w:val="28"/>
          <w:szCs w:val="28"/>
        </w:rPr>
        <w:t>;</w:t>
      </w:r>
    </w:p>
    <w:p w:rsidR="004E6B9E" w:rsidRDefault="004E6B9E" w:rsidP="004E6B9E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F7F3A">
        <w:rPr>
          <w:sz w:val="28"/>
          <w:szCs w:val="28"/>
        </w:rPr>
        <w:t>ознакомить руководителей о</w:t>
      </w:r>
      <w:r>
        <w:rPr>
          <w:sz w:val="28"/>
          <w:szCs w:val="28"/>
        </w:rPr>
        <w:t>рганизаций, осуществляющих розничную продажу алкогольной продукции, с настоящим</w:t>
      </w:r>
      <w:r w:rsidRPr="005F7F3A">
        <w:rPr>
          <w:sz w:val="28"/>
          <w:szCs w:val="28"/>
        </w:rPr>
        <w:t xml:space="preserve"> постановлением</w:t>
      </w:r>
      <w:r>
        <w:rPr>
          <w:sz w:val="28"/>
          <w:szCs w:val="28"/>
        </w:rPr>
        <w:t xml:space="preserve"> и положениями статьи 5-1 </w:t>
      </w:r>
      <w:r>
        <w:rPr>
          <w:bCs/>
          <w:sz w:val="28"/>
          <w:szCs w:val="28"/>
        </w:rPr>
        <w:t xml:space="preserve">Закона Свердловской области от 29.10.2013 № 103-ОЗ </w:t>
      </w:r>
      <w:r w:rsidR="00397665" w:rsidRPr="00397665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5F7F3A">
        <w:rPr>
          <w:sz w:val="28"/>
          <w:szCs w:val="28"/>
        </w:rPr>
        <w:t>.</w:t>
      </w:r>
    </w:p>
    <w:p w:rsidR="00397665" w:rsidRDefault="00397665" w:rsidP="00397665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6</w:t>
      </w:r>
      <w:r>
        <w:rPr>
          <w:sz w:val="28"/>
          <w:szCs w:val="28"/>
        </w:rPr>
        <w:t xml:space="preserve">. МФ «Фонд поддержки предпринимательства г. Каменска-Уральского» (А.А. </w:t>
      </w:r>
      <w:proofErr w:type="spellStart"/>
      <w:r>
        <w:rPr>
          <w:sz w:val="28"/>
          <w:szCs w:val="28"/>
        </w:rPr>
        <w:t>Лештаева</w:t>
      </w:r>
      <w:proofErr w:type="spellEnd"/>
      <w:r>
        <w:rPr>
          <w:sz w:val="28"/>
          <w:szCs w:val="28"/>
        </w:rPr>
        <w:t xml:space="preserve">): </w:t>
      </w:r>
    </w:p>
    <w:p w:rsidR="00397665" w:rsidRPr="001C6812" w:rsidRDefault="00397665" w:rsidP="00397665">
      <w:pPr>
        <w:shd w:val="clear" w:color="auto" w:fill="FFFFFF"/>
        <w:ind w:firstLine="720"/>
        <w:jc w:val="both"/>
        <w:rPr>
          <w:sz w:val="28"/>
          <w:szCs w:val="28"/>
        </w:rPr>
      </w:pPr>
      <w:r w:rsidRPr="001C6812">
        <w:rPr>
          <w:sz w:val="28"/>
          <w:szCs w:val="28"/>
        </w:rPr>
        <w:t>1) привлечь к участию в выставке</w:t>
      </w:r>
      <w:r>
        <w:rPr>
          <w:sz w:val="28"/>
          <w:szCs w:val="28"/>
        </w:rPr>
        <w:t xml:space="preserve"> </w:t>
      </w:r>
      <w:r>
        <w:rPr>
          <w:rFonts w:eastAsiaTheme="majorEastAsia"/>
          <w:bCs/>
          <w:sz w:val="28"/>
          <w:szCs w:val="28"/>
        </w:rPr>
        <w:t>«Выбираем наше, Каменское»</w:t>
      </w:r>
      <w:r w:rsidRPr="001C6812">
        <w:rPr>
          <w:sz w:val="28"/>
          <w:szCs w:val="28"/>
        </w:rPr>
        <w:t xml:space="preserve"> предприятия и организации малого и среднего предпринимательства, производителей товаров и продукции, поставщиков услуг </w:t>
      </w:r>
      <w:r w:rsidR="00BE33C3">
        <w:rPr>
          <w:sz w:val="28"/>
          <w:szCs w:val="28"/>
        </w:rPr>
        <w:t xml:space="preserve">муниципального образования </w:t>
      </w:r>
      <w:r w:rsidRPr="001C6812">
        <w:rPr>
          <w:sz w:val="28"/>
          <w:szCs w:val="28"/>
        </w:rPr>
        <w:t>город Каменск-Уральск</w:t>
      </w:r>
      <w:r w:rsidR="00BE33C3">
        <w:rPr>
          <w:sz w:val="28"/>
          <w:szCs w:val="28"/>
        </w:rPr>
        <w:t>ий</w:t>
      </w:r>
      <w:r w:rsidRPr="001C6812">
        <w:rPr>
          <w:sz w:val="28"/>
          <w:szCs w:val="28"/>
        </w:rPr>
        <w:t>;</w:t>
      </w:r>
    </w:p>
    <w:p w:rsidR="00397665" w:rsidRDefault="00397665" w:rsidP="00397665">
      <w:pPr>
        <w:shd w:val="clear" w:color="auto" w:fill="FFFFFF"/>
        <w:ind w:firstLine="720"/>
        <w:jc w:val="both"/>
        <w:rPr>
          <w:sz w:val="28"/>
          <w:szCs w:val="28"/>
        </w:rPr>
      </w:pPr>
      <w:r w:rsidRPr="001C6812">
        <w:rPr>
          <w:sz w:val="28"/>
          <w:szCs w:val="28"/>
        </w:rPr>
        <w:t>2) обеспечить координацию деятельности всех заинтересованных организаций по подготовке и проведению выставки</w:t>
      </w:r>
      <w:r>
        <w:rPr>
          <w:sz w:val="28"/>
          <w:szCs w:val="28"/>
        </w:rPr>
        <w:t xml:space="preserve"> </w:t>
      </w:r>
      <w:r>
        <w:rPr>
          <w:rFonts w:eastAsiaTheme="majorEastAsia"/>
          <w:bCs/>
          <w:sz w:val="28"/>
          <w:szCs w:val="28"/>
        </w:rPr>
        <w:t>«Выбираем наше, Каменское»;</w:t>
      </w:r>
    </w:p>
    <w:p w:rsidR="00397665" w:rsidRDefault="00397665" w:rsidP="00397665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о</w:t>
      </w:r>
      <w:r w:rsidR="00473F29">
        <w:rPr>
          <w:sz w:val="28"/>
          <w:szCs w:val="28"/>
        </w:rPr>
        <w:t>рганизовать</w:t>
      </w:r>
      <w:r>
        <w:rPr>
          <w:sz w:val="28"/>
          <w:szCs w:val="28"/>
        </w:rPr>
        <w:t xml:space="preserve"> охрану </w:t>
      </w:r>
      <w:r w:rsidR="00473F29">
        <w:rPr>
          <w:sz w:val="28"/>
          <w:szCs w:val="28"/>
        </w:rPr>
        <w:t>общественного порядка на мероприятии</w:t>
      </w:r>
      <w:r w:rsidR="00BE33C3">
        <w:rPr>
          <w:sz w:val="28"/>
          <w:szCs w:val="28"/>
        </w:rPr>
        <w:t>,</w:t>
      </w:r>
      <w:r w:rsidR="00473F29">
        <w:rPr>
          <w:sz w:val="28"/>
          <w:szCs w:val="28"/>
        </w:rPr>
        <w:t xml:space="preserve"> сохранность </w:t>
      </w:r>
      <w:r>
        <w:rPr>
          <w:sz w:val="28"/>
          <w:szCs w:val="28"/>
        </w:rPr>
        <w:t>оборудования.</w:t>
      </w:r>
    </w:p>
    <w:p w:rsidR="002E03D4" w:rsidRDefault="00397665" w:rsidP="002E03D4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7</w:t>
      </w:r>
      <w:r w:rsidR="002E03D4">
        <w:rPr>
          <w:sz w:val="28"/>
          <w:szCs w:val="28"/>
        </w:rPr>
        <w:t>. Рекомендовать</w:t>
      </w:r>
      <w:r w:rsidR="002E03D4">
        <w:rPr>
          <w:sz w:val="28"/>
        </w:rPr>
        <w:t xml:space="preserve"> МО МВД России «Каменск-Уральский» </w:t>
      </w:r>
      <w:r w:rsidR="002E03D4">
        <w:rPr>
          <w:sz w:val="28"/>
          <w:szCs w:val="28"/>
        </w:rPr>
        <w:t xml:space="preserve">(А.Н. </w:t>
      </w:r>
      <w:proofErr w:type="spellStart"/>
      <w:r w:rsidR="002E03D4">
        <w:rPr>
          <w:sz w:val="28"/>
          <w:szCs w:val="28"/>
        </w:rPr>
        <w:t>Кивелев</w:t>
      </w:r>
      <w:proofErr w:type="spellEnd"/>
      <w:r w:rsidR="002E03D4">
        <w:rPr>
          <w:sz w:val="28"/>
          <w:szCs w:val="28"/>
        </w:rPr>
        <w:t>):</w:t>
      </w:r>
    </w:p>
    <w:p w:rsidR="002E03D4" w:rsidRDefault="002E03D4" w:rsidP="002E03D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обеспечить наличие нарядов дорожно-патрульной и патрульно-постовой службы в местах массового пребывания людей в период проведения мероприятий;</w:t>
      </w:r>
    </w:p>
    <w:p w:rsidR="002E03D4" w:rsidRDefault="002E03D4" w:rsidP="002E03D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организовать работу по обеспечению безопасности дорожного движения с учетом пункта </w:t>
      </w:r>
      <w:r w:rsidR="00397665" w:rsidRPr="00397665">
        <w:rPr>
          <w:sz w:val="28"/>
          <w:szCs w:val="28"/>
        </w:rPr>
        <w:t>3</w:t>
      </w:r>
      <w:r>
        <w:rPr>
          <w:sz w:val="28"/>
          <w:szCs w:val="28"/>
        </w:rPr>
        <w:t xml:space="preserve"> настоящего </w:t>
      </w:r>
      <w:r w:rsidR="00473F29">
        <w:rPr>
          <w:sz w:val="28"/>
          <w:szCs w:val="28"/>
        </w:rPr>
        <w:t>п</w:t>
      </w:r>
      <w:r>
        <w:rPr>
          <w:sz w:val="28"/>
          <w:szCs w:val="28"/>
        </w:rPr>
        <w:t>остановления</w:t>
      </w:r>
      <w:r w:rsidR="00473F29">
        <w:rPr>
          <w:sz w:val="28"/>
          <w:szCs w:val="28"/>
        </w:rPr>
        <w:t>.</w:t>
      </w:r>
    </w:p>
    <w:p w:rsidR="002E03D4" w:rsidRDefault="00397665" w:rsidP="002E03D4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8</w:t>
      </w:r>
      <w:r w:rsidR="002E03D4">
        <w:rPr>
          <w:sz w:val="28"/>
          <w:szCs w:val="28"/>
        </w:rPr>
        <w:t xml:space="preserve">. Рекомендовать Каменск-Уральскому РКЭС АО «Региональная сетевая компания» </w:t>
      </w:r>
      <w:r w:rsidR="002E03D4" w:rsidRPr="00BF2596">
        <w:rPr>
          <w:sz w:val="28"/>
          <w:szCs w:val="28"/>
        </w:rPr>
        <w:t>(</w:t>
      </w:r>
      <w:r w:rsidR="002E03D4">
        <w:rPr>
          <w:sz w:val="28"/>
          <w:szCs w:val="28"/>
        </w:rPr>
        <w:t xml:space="preserve">А.Г. </w:t>
      </w:r>
      <w:r w:rsidR="002E03D4" w:rsidRPr="00BF2596">
        <w:rPr>
          <w:sz w:val="28"/>
          <w:szCs w:val="28"/>
        </w:rPr>
        <w:t>Ершов)</w:t>
      </w:r>
      <w:r w:rsidR="002E03D4">
        <w:rPr>
          <w:sz w:val="28"/>
          <w:szCs w:val="28"/>
        </w:rPr>
        <w:t xml:space="preserve"> обеспечить подключение к электросети оборудования, необходимого для проведения мероприятий.</w:t>
      </w:r>
    </w:p>
    <w:p w:rsidR="00453946" w:rsidRDefault="00397665" w:rsidP="00453946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9</w:t>
      </w:r>
      <w:r w:rsidR="00453946">
        <w:rPr>
          <w:sz w:val="28"/>
          <w:szCs w:val="28"/>
        </w:rPr>
        <w:t xml:space="preserve">. Рекомендовать руководителям </w:t>
      </w:r>
      <w:r w:rsidR="00453946" w:rsidRPr="0036117E">
        <w:rPr>
          <w:sz w:val="28"/>
          <w:szCs w:val="28"/>
        </w:rPr>
        <w:t>организаций</w:t>
      </w:r>
      <w:r w:rsidR="00453946">
        <w:rPr>
          <w:sz w:val="28"/>
          <w:szCs w:val="28"/>
        </w:rPr>
        <w:t xml:space="preserve">, осуществляющих деятельность на территории муниципального образования </w:t>
      </w:r>
      <w:r w:rsidR="00453946" w:rsidRPr="0036117E">
        <w:rPr>
          <w:sz w:val="28"/>
          <w:szCs w:val="28"/>
        </w:rPr>
        <w:t>город</w:t>
      </w:r>
      <w:r w:rsidR="00453946">
        <w:rPr>
          <w:sz w:val="28"/>
          <w:szCs w:val="28"/>
        </w:rPr>
        <w:t xml:space="preserve"> Каменск-Уральский</w:t>
      </w:r>
      <w:r w:rsidR="00473F29">
        <w:rPr>
          <w:sz w:val="28"/>
          <w:szCs w:val="28"/>
        </w:rPr>
        <w:t>,</w:t>
      </w:r>
      <w:r w:rsidR="00453946">
        <w:rPr>
          <w:sz w:val="28"/>
          <w:szCs w:val="28"/>
        </w:rPr>
        <w:t xml:space="preserve"> </w:t>
      </w:r>
      <w:r w:rsidR="007B7005" w:rsidRPr="00A00515">
        <w:rPr>
          <w:sz w:val="28"/>
          <w:szCs w:val="28"/>
        </w:rPr>
        <w:t>разработать собственные планы по организации и проведению пр</w:t>
      </w:r>
      <w:r w:rsidR="007B7005">
        <w:rPr>
          <w:sz w:val="28"/>
          <w:szCs w:val="28"/>
        </w:rPr>
        <w:t>аздничных мероприятий, посвященных Дню России</w:t>
      </w:r>
      <w:r w:rsidR="00453946">
        <w:rPr>
          <w:sz w:val="28"/>
          <w:szCs w:val="28"/>
        </w:rPr>
        <w:t>.</w:t>
      </w:r>
    </w:p>
    <w:p w:rsidR="00453946" w:rsidRDefault="00397665" w:rsidP="00453946">
      <w:pPr>
        <w:shd w:val="clear" w:color="auto" w:fill="FFFFFF"/>
        <w:ind w:firstLine="720"/>
        <w:jc w:val="both"/>
        <w:rPr>
          <w:sz w:val="28"/>
          <w:szCs w:val="28"/>
        </w:rPr>
      </w:pPr>
      <w:r w:rsidRPr="00397665">
        <w:rPr>
          <w:sz w:val="28"/>
          <w:szCs w:val="28"/>
        </w:rPr>
        <w:t>10</w:t>
      </w:r>
      <w:r w:rsidR="00FE0AE6">
        <w:rPr>
          <w:sz w:val="28"/>
          <w:szCs w:val="28"/>
        </w:rPr>
        <w:t xml:space="preserve">. </w:t>
      </w:r>
      <w:r w:rsidR="00453946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53946" w:rsidRDefault="00453946" w:rsidP="00453946">
      <w:pPr>
        <w:tabs>
          <w:tab w:val="left" w:pos="709"/>
        </w:tabs>
        <w:jc w:val="both"/>
        <w:rPr>
          <w:sz w:val="28"/>
          <w:szCs w:val="28"/>
        </w:rPr>
      </w:pPr>
      <w:r w:rsidRPr="00BD38EF">
        <w:rPr>
          <w:sz w:val="28"/>
          <w:szCs w:val="28"/>
        </w:rPr>
        <w:tab/>
      </w:r>
      <w:r w:rsidR="00FE0AE6">
        <w:rPr>
          <w:sz w:val="28"/>
          <w:szCs w:val="28"/>
        </w:rPr>
        <w:t>1</w:t>
      </w:r>
      <w:r w:rsidR="00397665" w:rsidRPr="00397665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</w:t>
      </w:r>
      <w:r w:rsidR="00473F29">
        <w:rPr>
          <w:sz w:val="28"/>
          <w:szCs w:val="28"/>
        </w:rPr>
        <w:t>ей</w:t>
      </w:r>
      <w:r>
        <w:rPr>
          <w:sz w:val="28"/>
          <w:szCs w:val="28"/>
        </w:rPr>
        <w:t xml:space="preserve"> главы Администрации города Д.В. Миронова</w:t>
      </w:r>
      <w:r w:rsidR="00473F29">
        <w:rPr>
          <w:sz w:val="28"/>
          <w:szCs w:val="28"/>
        </w:rPr>
        <w:t xml:space="preserve"> и С.И. Жукову</w:t>
      </w:r>
      <w:r>
        <w:rPr>
          <w:sz w:val="28"/>
          <w:szCs w:val="28"/>
        </w:rPr>
        <w:t xml:space="preserve">. </w:t>
      </w:r>
    </w:p>
    <w:p w:rsidR="00453946" w:rsidRPr="007E35FA" w:rsidRDefault="00453946" w:rsidP="00F72DEB">
      <w:pPr>
        <w:ind w:firstLine="720"/>
        <w:jc w:val="both"/>
        <w:rPr>
          <w:sz w:val="28"/>
          <w:szCs w:val="28"/>
        </w:rPr>
      </w:pPr>
    </w:p>
    <w:p w:rsidR="001521AE" w:rsidRDefault="001521AE" w:rsidP="00163670">
      <w:pPr>
        <w:ind w:firstLine="720"/>
        <w:jc w:val="both"/>
        <w:rPr>
          <w:sz w:val="28"/>
          <w:szCs w:val="28"/>
        </w:rPr>
      </w:pPr>
    </w:p>
    <w:p w:rsidR="007D406D" w:rsidRDefault="00C92551" w:rsidP="00103389">
      <w:pPr>
        <w:jc w:val="both"/>
        <w:rPr>
          <w:sz w:val="28"/>
          <w:szCs w:val="28"/>
        </w:rPr>
      </w:pPr>
      <w:r w:rsidRPr="007E35FA">
        <w:rPr>
          <w:sz w:val="28"/>
          <w:szCs w:val="28"/>
        </w:rPr>
        <w:t>Г</w:t>
      </w:r>
      <w:r w:rsidR="004B5501" w:rsidRPr="007E35FA">
        <w:rPr>
          <w:sz w:val="28"/>
          <w:szCs w:val="28"/>
        </w:rPr>
        <w:t>лав</w:t>
      </w:r>
      <w:r w:rsidRPr="007E35FA">
        <w:rPr>
          <w:sz w:val="28"/>
          <w:szCs w:val="28"/>
        </w:rPr>
        <w:t>а</w:t>
      </w:r>
      <w:r w:rsidR="00001279">
        <w:rPr>
          <w:sz w:val="28"/>
          <w:szCs w:val="28"/>
        </w:rPr>
        <w:t xml:space="preserve"> </w:t>
      </w:r>
      <w:r w:rsidR="005303C1" w:rsidRPr="007E35FA">
        <w:rPr>
          <w:sz w:val="28"/>
          <w:szCs w:val="28"/>
        </w:rPr>
        <w:t>города</w:t>
      </w:r>
      <w:r w:rsidR="00763CF1" w:rsidRPr="007E35FA">
        <w:rPr>
          <w:sz w:val="28"/>
          <w:szCs w:val="28"/>
        </w:rPr>
        <w:tab/>
      </w:r>
      <w:r w:rsidR="00763CF1" w:rsidRPr="007E35FA">
        <w:rPr>
          <w:sz w:val="28"/>
          <w:szCs w:val="28"/>
        </w:rPr>
        <w:tab/>
      </w:r>
      <w:r w:rsidR="00804D57" w:rsidRPr="007E35FA">
        <w:rPr>
          <w:sz w:val="28"/>
          <w:szCs w:val="28"/>
        </w:rPr>
        <w:tab/>
      </w:r>
      <w:r w:rsidR="00D80FFD">
        <w:rPr>
          <w:sz w:val="28"/>
          <w:szCs w:val="28"/>
        </w:rPr>
        <w:t xml:space="preserve">                                                               </w:t>
      </w:r>
      <w:r w:rsidR="00B12C83">
        <w:rPr>
          <w:sz w:val="28"/>
          <w:szCs w:val="28"/>
        </w:rPr>
        <w:t xml:space="preserve">  </w:t>
      </w:r>
      <w:r w:rsidR="00D80FFD">
        <w:rPr>
          <w:sz w:val="28"/>
          <w:szCs w:val="28"/>
        </w:rPr>
        <w:t xml:space="preserve"> </w:t>
      </w:r>
      <w:r w:rsidR="00903584">
        <w:rPr>
          <w:sz w:val="28"/>
          <w:szCs w:val="28"/>
        </w:rPr>
        <w:t xml:space="preserve">А.В. </w:t>
      </w:r>
      <w:bookmarkStart w:id="0" w:name="_GoBack"/>
      <w:bookmarkEnd w:id="0"/>
      <w:proofErr w:type="spellStart"/>
      <w:r w:rsidR="00903584">
        <w:rPr>
          <w:sz w:val="28"/>
          <w:szCs w:val="28"/>
        </w:rPr>
        <w:t>Шмыков</w:t>
      </w:r>
      <w:proofErr w:type="spellEnd"/>
    </w:p>
    <w:sectPr w:rsidR="007D406D" w:rsidSect="00397665">
      <w:headerReference w:type="even" r:id="rId8"/>
      <w:headerReference w:type="default" r:id="rId9"/>
      <w:pgSz w:w="11906" w:h="16838"/>
      <w:pgMar w:top="1134" w:right="851" w:bottom="993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3C3" w:rsidRDefault="00BE33C3">
      <w:r>
        <w:separator/>
      </w:r>
    </w:p>
  </w:endnote>
  <w:endnote w:type="continuationSeparator" w:id="1">
    <w:p w:rsidR="00BE33C3" w:rsidRDefault="00BE3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3C3" w:rsidRDefault="00BE33C3">
      <w:r>
        <w:separator/>
      </w:r>
    </w:p>
  </w:footnote>
  <w:footnote w:type="continuationSeparator" w:id="1">
    <w:p w:rsidR="00BE33C3" w:rsidRDefault="00BE33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C3" w:rsidRDefault="0065409D" w:rsidP="00B01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E33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33C3" w:rsidRDefault="00BE33C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461540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E33C3" w:rsidRPr="00C55E4B" w:rsidRDefault="0065409D">
        <w:pPr>
          <w:pStyle w:val="a3"/>
          <w:jc w:val="center"/>
          <w:rPr>
            <w:sz w:val="28"/>
            <w:szCs w:val="28"/>
          </w:rPr>
        </w:pPr>
        <w:r w:rsidRPr="00C55E4B">
          <w:rPr>
            <w:sz w:val="28"/>
            <w:szCs w:val="28"/>
          </w:rPr>
          <w:fldChar w:fldCharType="begin"/>
        </w:r>
        <w:r w:rsidR="00BE33C3" w:rsidRPr="00C55E4B">
          <w:rPr>
            <w:sz w:val="28"/>
            <w:szCs w:val="28"/>
          </w:rPr>
          <w:instrText>PAGE   \* MERGEFORMAT</w:instrText>
        </w:r>
        <w:r w:rsidRPr="00C55E4B">
          <w:rPr>
            <w:sz w:val="28"/>
            <w:szCs w:val="28"/>
          </w:rPr>
          <w:fldChar w:fldCharType="separate"/>
        </w:r>
        <w:r w:rsidR="00103389">
          <w:rPr>
            <w:noProof/>
            <w:sz w:val="28"/>
            <w:szCs w:val="28"/>
          </w:rPr>
          <w:t>2</w:t>
        </w:r>
        <w:r w:rsidRPr="00C55E4B">
          <w:rPr>
            <w:sz w:val="28"/>
            <w:szCs w:val="28"/>
          </w:rPr>
          <w:fldChar w:fldCharType="end"/>
        </w:r>
      </w:p>
    </w:sdtContent>
  </w:sdt>
  <w:p w:rsidR="00BE33C3" w:rsidRDefault="00BE33C3" w:rsidP="001C010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02DF2"/>
    <w:multiLevelType w:val="hybridMultilevel"/>
    <w:tmpl w:val="90F80346"/>
    <w:lvl w:ilvl="0" w:tplc="838E6D1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D633BB9"/>
    <w:multiLevelType w:val="hybridMultilevel"/>
    <w:tmpl w:val="31B66F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D20BFB"/>
    <w:multiLevelType w:val="hybridMultilevel"/>
    <w:tmpl w:val="BB7E5864"/>
    <w:lvl w:ilvl="0" w:tplc="0F02082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3522DCE"/>
    <w:multiLevelType w:val="hybridMultilevel"/>
    <w:tmpl w:val="DDF20780"/>
    <w:lvl w:ilvl="0" w:tplc="F85441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AA54AA"/>
    <w:multiLevelType w:val="hybridMultilevel"/>
    <w:tmpl w:val="75383F08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D47701"/>
    <w:multiLevelType w:val="multilevel"/>
    <w:tmpl w:val="2F727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hideSpellingErrors/>
  <w:hideGrammaticalError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1279"/>
    <w:rsid w:val="00010240"/>
    <w:rsid w:val="000237BA"/>
    <w:rsid w:val="00032315"/>
    <w:rsid w:val="0004051A"/>
    <w:rsid w:val="000514E7"/>
    <w:rsid w:val="00052F17"/>
    <w:rsid w:val="0006389B"/>
    <w:rsid w:val="0006660D"/>
    <w:rsid w:val="00075753"/>
    <w:rsid w:val="00080C12"/>
    <w:rsid w:val="000833B7"/>
    <w:rsid w:val="00093793"/>
    <w:rsid w:val="000A439D"/>
    <w:rsid w:val="000B43FF"/>
    <w:rsid w:val="000C40B4"/>
    <w:rsid w:val="000D0703"/>
    <w:rsid w:val="000D5775"/>
    <w:rsid w:val="000F4B02"/>
    <w:rsid w:val="000F638D"/>
    <w:rsid w:val="000F7422"/>
    <w:rsid w:val="00103389"/>
    <w:rsid w:val="001126CC"/>
    <w:rsid w:val="00120650"/>
    <w:rsid w:val="0012483D"/>
    <w:rsid w:val="001269BA"/>
    <w:rsid w:val="00127E13"/>
    <w:rsid w:val="001325F3"/>
    <w:rsid w:val="00142794"/>
    <w:rsid w:val="00142E20"/>
    <w:rsid w:val="001451C6"/>
    <w:rsid w:val="001521AE"/>
    <w:rsid w:val="00163670"/>
    <w:rsid w:val="00176844"/>
    <w:rsid w:val="001809B2"/>
    <w:rsid w:val="00180A6F"/>
    <w:rsid w:val="00180AEF"/>
    <w:rsid w:val="0019137E"/>
    <w:rsid w:val="001921A4"/>
    <w:rsid w:val="001934F4"/>
    <w:rsid w:val="00194D0F"/>
    <w:rsid w:val="001B0D51"/>
    <w:rsid w:val="001B1087"/>
    <w:rsid w:val="001B31DF"/>
    <w:rsid w:val="001C0109"/>
    <w:rsid w:val="001C0336"/>
    <w:rsid w:val="001C26FB"/>
    <w:rsid w:val="001C45FB"/>
    <w:rsid w:val="001C54CE"/>
    <w:rsid w:val="001C5F40"/>
    <w:rsid w:val="001C6812"/>
    <w:rsid w:val="001F24F1"/>
    <w:rsid w:val="001F533A"/>
    <w:rsid w:val="00202AEF"/>
    <w:rsid w:val="002032B0"/>
    <w:rsid w:val="00211F8B"/>
    <w:rsid w:val="00226263"/>
    <w:rsid w:val="00227035"/>
    <w:rsid w:val="00231F97"/>
    <w:rsid w:val="0023238F"/>
    <w:rsid w:val="002357A5"/>
    <w:rsid w:val="00236F11"/>
    <w:rsid w:val="00245B5B"/>
    <w:rsid w:val="00246D9A"/>
    <w:rsid w:val="00253DB1"/>
    <w:rsid w:val="0026124C"/>
    <w:rsid w:val="00270DE6"/>
    <w:rsid w:val="0027417B"/>
    <w:rsid w:val="002747DD"/>
    <w:rsid w:val="002765C5"/>
    <w:rsid w:val="002776D8"/>
    <w:rsid w:val="00282381"/>
    <w:rsid w:val="00290F6A"/>
    <w:rsid w:val="00297237"/>
    <w:rsid w:val="00297D6C"/>
    <w:rsid w:val="002A4F84"/>
    <w:rsid w:val="002A7E6F"/>
    <w:rsid w:val="002B7DB2"/>
    <w:rsid w:val="002C062E"/>
    <w:rsid w:val="002C15BE"/>
    <w:rsid w:val="002C1E04"/>
    <w:rsid w:val="002D7709"/>
    <w:rsid w:val="002E03D4"/>
    <w:rsid w:val="002F66AE"/>
    <w:rsid w:val="00304534"/>
    <w:rsid w:val="003108AF"/>
    <w:rsid w:val="00311949"/>
    <w:rsid w:val="00320679"/>
    <w:rsid w:val="0032365F"/>
    <w:rsid w:val="00326512"/>
    <w:rsid w:val="00344CD6"/>
    <w:rsid w:val="00351649"/>
    <w:rsid w:val="00351780"/>
    <w:rsid w:val="003614F5"/>
    <w:rsid w:val="00375B3A"/>
    <w:rsid w:val="00382A54"/>
    <w:rsid w:val="00382A69"/>
    <w:rsid w:val="0039378A"/>
    <w:rsid w:val="00396028"/>
    <w:rsid w:val="00397665"/>
    <w:rsid w:val="0039775C"/>
    <w:rsid w:val="00397D27"/>
    <w:rsid w:val="003A0304"/>
    <w:rsid w:val="003A7A39"/>
    <w:rsid w:val="003B50FA"/>
    <w:rsid w:val="003C2E60"/>
    <w:rsid w:val="003D3B7B"/>
    <w:rsid w:val="003D7BAF"/>
    <w:rsid w:val="003E2D60"/>
    <w:rsid w:val="003E3C1F"/>
    <w:rsid w:val="003E434F"/>
    <w:rsid w:val="003E5A73"/>
    <w:rsid w:val="00400F0A"/>
    <w:rsid w:val="00417C49"/>
    <w:rsid w:val="00420D9A"/>
    <w:rsid w:val="00422764"/>
    <w:rsid w:val="00424420"/>
    <w:rsid w:val="004409FE"/>
    <w:rsid w:val="00443E83"/>
    <w:rsid w:val="004456A3"/>
    <w:rsid w:val="00450573"/>
    <w:rsid w:val="00453946"/>
    <w:rsid w:val="00462011"/>
    <w:rsid w:val="0046203B"/>
    <w:rsid w:val="004701F2"/>
    <w:rsid w:val="00473F29"/>
    <w:rsid w:val="004834CC"/>
    <w:rsid w:val="00490FD3"/>
    <w:rsid w:val="00493B8F"/>
    <w:rsid w:val="00494B27"/>
    <w:rsid w:val="004A094F"/>
    <w:rsid w:val="004A619A"/>
    <w:rsid w:val="004A7CB3"/>
    <w:rsid w:val="004B5501"/>
    <w:rsid w:val="004C154E"/>
    <w:rsid w:val="004C44EA"/>
    <w:rsid w:val="004D006C"/>
    <w:rsid w:val="004D17D9"/>
    <w:rsid w:val="004D409C"/>
    <w:rsid w:val="004E3232"/>
    <w:rsid w:val="004E6B9E"/>
    <w:rsid w:val="00511C55"/>
    <w:rsid w:val="00512158"/>
    <w:rsid w:val="0051560B"/>
    <w:rsid w:val="005303C1"/>
    <w:rsid w:val="00554741"/>
    <w:rsid w:val="005635BB"/>
    <w:rsid w:val="00563FDD"/>
    <w:rsid w:val="00566DED"/>
    <w:rsid w:val="00574D3E"/>
    <w:rsid w:val="005858F7"/>
    <w:rsid w:val="005876F5"/>
    <w:rsid w:val="00593AAD"/>
    <w:rsid w:val="005A2694"/>
    <w:rsid w:val="005A292F"/>
    <w:rsid w:val="005A3915"/>
    <w:rsid w:val="005A739C"/>
    <w:rsid w:val="005B4901"/>
    <w:rsid w:val="005C5A66"/>
    <w:rsid w:val="005D136E"/>
    <w:rsid w:val="005D65F9"/>
    <w:rsid w:val="005E1398"/>
    <w:rsid w:val="005E2B11"/>
    <w:rsid w:val="005E42A8"/>
    <w:rsid w:val="005E5C3E"/>
    <w:rsid w:val="005E60BF"/>
    <w:rsid w:val="005F08C0"/>
    <w:rsid w:val="005F6DE7"/>
    <w:rsid w:val="005F7368"/>
    <w:rsid w:val="00600EE0"/>
    <w:rsid w:val="00610115"/>
    <w:rsid w:val="00612C35"/>
    <w:rsid w:val="00615658"/>
    <w:rsid w:val="00621868"/>
    <w:rsid w:val="00623AEF"/>
    <w:rsid w:val="00630B51"/>
    <w:rsid w:val="00637A82"/>
    <w:rsid w:val="00637C97"/>
    <w:rsid w:val="00644B70"/>
    <w:rsid w:val="0064636A"/>
    <w:rsid w:val="0065409D"/>
    <w:rsid w:val="00656023"/>
    <w:rsid w:val="00657077"/>
    <w:rsid w:val="006631D4"/>
    <w:rsid w:val="00663D61"/>
    <w:rsid w:val="00664246"/>
    <w:rsid w:val="00667F7A"/>
    <w:rsid w:val="006830CA"/>
    <w:rsid w:val="00684F9A"/>
    <w:rsid w:val="006856D3"/>
    <w:rsid w:val="00696176"/>
    <w:rsid w:val="006A2449"/>
    <w:rsid w:val="006A28E8"/>
    <w:rsid w:val="006A307C"/>
    <w:rsid w:val="006A3AC4"/>
    <w:rsid w:val="006A6839"/>
    <w:rsid w:val="006A7A89"/>
    <w:rsid w:val="006D1F81"/>
    <w:rsid w:val="006E2F4C"/>
    <w:rsid w:val="006F2123"/>
    <w:rsid w:val="006F659E"/>
    <w:rsid w:val="006F7BB5"/>
    <w:rsid w:val="00700516"/>
    <w:rsid w:val="007336C1"/>
    <w:rsid w:val="00735F89"/>
    <w:rsid w:val="0073734A"/>
    <w:rsid w:val="007448D9"/>
    <w:rsid w:val="0074512A"/>
    <w:rsid w:val="00752C3C"/>
    <w:rsid w:val="00757C56"/>
    <w:rsid w:val="00762351"/>
    <w:rsid w:val="00763CF1"/>
    <w:rsid w:val="007659BF"/>
    <w:rsid w:val="00773408"/>
    <w:rsid w:val="00776FBF"/>
    <w:rsid w:val="00777856"/>
    <w:rsid w:val="00797070"/>
    <w:rsid w:val="007A1589"/>
    <w:rsid w:val="007A223D"/>
    <w:rsid w:val="007A282E"/>
    <w:rsid w:val="007A2C27"/>
    <w:rsid w:val="007A447F"/>
    <w:rsid w:val="007A591A"/>
    <w:rsid w:val="007A603E"/>
    <w:rsid w:val="007B277A"/>
    <w:rsid w:val="007B4560"/>
    <w:rsid w:val="007B7005"/>
    <w:rsid w:val="007C4581"/>
    <w:rsid w:val="007D0816"/>
    <w:rsid w:val="007D406D"/>
    <w:rsid w:val="007D4E7B"/>
    <w:rsid w:val="007D6B87"/>
    <w:rsid w:val="007E35FA"/>
    <w:rsid w:val="007E4756"/>
    <w:rsid w:val="00803FE1"/>
    <w:rsid w:val="00804D57"/>
    <w:rsid w:val="008107F5"/>
    <w:rsid w:val="00811DD4"/>
    <w:rsid w:val="0081355D"/>
    <w:rsid w:val="008156AE"/>
    <w:rsid w:val="00823C6A"/>
    <w:rsid w:val="00832B17"/>
    <w:rsid w:val="00837671"/>
    <w:rsid w:val="008448C6"/>
    <w:rsid w:val="0086215C"/>
    <w:rsid w:val="0087457D"/>
    <w:rsid w:val="00877A63"/>
    <w:rsid w:val="00885FBC"/>
    <w:rsid w:val="00895C5B"/>
    <w:rsid w:val="008A089F"/>
    <w:rsid w:val="008A5FC9"/>
    <w:rsid w:val="008B7C20"/>
    <w:rsid w:val="008C4F6F"/>
    <w:rsid w:val="008D2575"/>
    <w:rsid w:val="008D44C8"/>
    <w:rsid w:val="008E3AAD"/>
    <w:rsid w:val="008E57B6"/>
    <w:rsid w:val="008E6CD0"/>
    <w:rsid w:val="008F461E"/>
    <w:rsid w:val="008F520E"/>
    <w:rsid w:val="00900428"/>
    <w:rsid w:val="00903584"/>
    <w:rsid w:val="009100AC"/>
    <w:rsid w:val="00911D81"/>
    <w:rsid w:val="00920ADE"/>
    <w:rsid w:val="009336F2"/>
    <w:rsid w:val="00933776"/>
    <w:rsid w:val="0093470E"/>
    <w:rsid w:val="00937F23"/>
    <w:rsid w:val="00942960"/>
    <w:rsid w:val="0094708E"/>
    <w:rsid w:val="00955532"/>
    <w:rsid w:val="00955C38"/>
    <w:rsid w:val="00956020"/>
    <w:rsid w:val="00963BD1"/>
    <w:rsid w:val="00973E90"/>
    <w:rsid w:val="0098089B"/>
    <w:rsid w:val="0098623C"/>
    <w:rsid w:val="00987BDE"/>
    <w:rsid w:val="0099569F"/>
    <w:rsid w:val="00995DDF"/>
    <w:rsid w:val="009A6ECD"/>
    <w:rsid w:val="009A6FF7"/>
    <w:rsid w:val="009C3D8F"/>
    <w:rsid w:val="009D2C1E"/>
    <w:rsid w:val="009D7DFF"/>
    <w:rsid w:val="009E0612"/>
    <w:rsid w:val="009E246C"/>
    <w:rsid w:val="009F015C"/>
    <w:rsid w:val="009F0AEE"/>
    <w:rsid w:val="009F0D81"/>
    <w:rsid w:val="009F7929"/>
    <w:rsid w:val="00A00A3F"/>
    <w:rsid w:val="00A1355C"/>
    <w:rsid w:val="00A202CF"/>
    <w:rsid w:val="00A23A5A"/>
    <w:rsid w:val="00A37320"/>
    <w:rsid w:val="00A40410"/>
    <w:rsid w:val="00A5425D"/>
    <w:rsid w:val="00A6075E"/>
    <w:rsid w:val="00A61738"/>
    <w:rsid w:val="00A66AAC"/>
    <w:rsid w:val="00A67A1C"/>
    <w:rsid w:val="00A83E87"/>
    <w:rsid w:val="00A90855"/>
    <w:rsid w:val="00A913FF"/>
    <w:rsid w:val="00AA48F3"/>
    <w:rsid w:val="00AB11D6"/>
    <w:rsid w:val="00AB22F1"/>
    <w:rsid w:val="00AB75BA"/>
    <w:rsid w:val="00AC6C4A"/>
    <w:rsid w:val="00AD1DB9"/>
    <w:rsid w:val="00AE13C9"/>
    <w:rsid w:val="00AE182C"/>
    <w:rsid w:val="00AE6C90"/>
    <w:rsid w:val="00AF08EA"/>
    <w:rsid w:val="00AF1C22"/>
    <w:rsid w:val="00AF38C0"/>
    <w:rsid w:val="00B00C05"/>
    <w:rsid w:val="00B01527"/>
    <w:rsid w:val="00B016D9"/>
    <w:rsid w:val="00B12C83"/>
    <w:rsid w:val="00B23D5F"/>
    <w:rsid w:val="00B3096D"/>
    <w:rsid w:val="00B34E54"/>
    <w:rsid w:val="00B43C55"/>
    <w:rsid w:val="00B441F4"/>
    <w:rsid w:val="00B526A8"/>
    <w:rsid w:val="00B63B5A"/>
    <w:rsid w:val="00B66DCC"/>
    <w:rsid w:val="00B73C3A"/>
    <w:rsid w:val="00B8698F"/>
    <w:rsid w:val="00B86C7C"/>
    <w:rsid w:val="00B9109D"/>
    <w:rsid w:val="00BA1701"/>
    <w:rsid w:val="00BA2330"/>
    <w:rsid w:val="00BA262F"/>
    <w:rsid w:val="00BB1688"/>
    <w:rsid w:val="00BB3009"/>
    <w:rsid w:val="00BC44C1"/>
    <w:rsid w:val="00BC44D1"/>
    <w:rsid w:val="00BE0E12"/>
    <w:rsid w:val="00BE2CED"/>
    <w:rsid w:val="00BE33C3"/>
    <w:rsid w:val="00BE376E"/>
    <w:rsid w:val="00BE6835"/>
    <w:rsid w:val="00BF1A16"/>
    <w:rsid w:val="00C00756"/>
    <w:rsid w:val="00C01F37"/>
    <w:rsid w:val="00C02F07"/>
    <w:rsid w:val="00C0342C"/>
    <w:rsid w:val="00C052F1"/>
    <w:rsid w:val="00C1041F"/>
    <w:rsid w:val="00C13081"/>
    <w:rsid w:val="00C23875"/>
    <w:rsid w:val="00C24037"/>
    <w:rsid w:val="00C24C43"/>
    <w:rsid w:val="00C30349"/>
    <w:rsid w:val="00C3151D"/>
    <w:rsid w:val="00C40719"/>
    <w:rsid w:val="00C42D5D"/>
    <w:rsid w:val="00C5135A"/>
    <w:rsid w:val="00C55E4B"/>
    <w:rsid w:val="00C574CF"/>
    <w:rsid w:val="00C601A9"/>
    <w:rsid w:val="00C74F93"/>
    <w:rsid w:val="00C821D4"/>
    <w:rsid w:val="00C841CA"/>
    <w:rsid w:val="00C92551"/>
    <w:rsid w:val="00C944F5"/>
    <w:rsid w:val="00C9489A"/>
    <w:rsid w:val="00CA371A"/>
    <w:rsid w:val="00CA75EE"/>
    <w:rsid w:val="00CB3B35"/>
    <w:rsid w:val="00CB4182"/>
    <w:rsid w:val="00CB46E9"/>
    <w:rsid w:val="00CB510F"/>
    <w:rsid w:val="00CD02A7"/>
    <w:rsid w:val="00CD0D91"/>
    <w:rsid w:val="00CE1100"/>
    <w:rsid w:val="00CE241B"/>
    <w:rsid w:val="00CE30AC"/>
    <w:rsid w:val="00CE63B4"/>
    <w:rsid w:val="00CF20DF"/>
    <w:rsid w:val="00CF4A8C"/>
    <w:rsid w:val="00CF5736"/>
    <w:rsid w:val="00D0034B"/>
    <w:rsid w:val="00D0064F"/>
    <w:rsid w:val="00D00CE1"/>
    <w:rsid w:val="00D017AE"/>
    <w:rsid w:val="00D02D58"/>
    <w:rsid w:val="00D05C3A"/>
    <w:rsid w:val="00D06324"/>
    <w:rsid w:val="00D075A6"/>
    <w:rsid w:val="00D1077C"/>
    <w:rsid w:val="00D22B0B"/>
    <w:rsid w:val="00D242DF"/>
    <w:rsid w:val="00D32A2C"/>
    <w:rsid w:val="00D33221"/>
    <w:rsid w:val="00D368FA"/>
    <w:rsid w:val="00D464D2"/>
    <w:rsid w:val="00D504DF"/>
    <w:rsid w:val="00D50871"/>
    <w:rsid w:val="00D51010"/>
    <w:rsid w:val="00D61C57"/>
    <w:rsid w:val="00D71632"/>
    <w:rsid w:val="00D71F9F"/>
    <w:rsid w:val="00D73F8D"/>
    <w:rsid w:val="00D80FFD"/>
    <w:rsid w:val="00D8104C"/>
    <w:rsid w:val="00D83073"/>
    <w:rsid w:val="00DA1493"/>
    <w:rsid w:val="00DA461A"/>
    <w:rsid w:val="00DB3DDA"/>
    <w:rsid w:val="00DC70B6"/>
    <w:rsid w:val="00DD193D"/>
    <w:rsid w:val="00DD5514"/>
    <w:rsid w:val="00DD73F2"/>
    <w:rsid w:val="00DD7983"/>
    <w:rsid w:val="00E05819"/>
    <w:rsid w:val="00E1072E"/>
    <w:rsid w:val="00E17E8A"/>
    <w:rsid w:val="00E27549"/>
    <w:rsid w:val="00E372EF"/>
    <w:rsid w:val="00E411A1"/>
    <w:rsid w:val="00E41818"/>
    <w:rsid w:val="00E420A2"/>
    <w:rsid w:val="00E42F28"/>
    <w:rsid w:val="00E50F52"/>
    <w:rsid w:val="00E51F43"/>
    <w:rsid w:val="00E52528"/>
    <w:rsid w:val="00E527E1"/>
    <w:rsid w:val="00E52A75"/>
    <w:rsid w:val="00E552A6"/>
    <w:rsid w:val="00E57D29"/>
    <w:rsid w:val="00E60DDE"/>
    <w:rsid w:val="00E6118D"/>
    <w:rsid w:val="00E7052E"/>
    <w:rsid w:val="00E723F1"/>
    <w:rsid w:val="00E7682A"/>
    <w:rsid w:val="00E84C5E"/>
    <w:rsid w:val="00E90A68"/>
    <w:rsid w:val="00EB03BA"/>
    <w:rsid w:val="00EB376F"/>
    <w:rsid w:val="00EB3D53"/>
    <w:rsid w:val="00ED34FA"/>
    <w:rsid w:val="00ED4B61"/>
    <w:rsid w:val="00ED608B"/>
    <w:rsid w:val="00EE1A84"/>
    <w:rsid w:val="00EE3402"/>
    <w:rsid w:val="00EE3954"/>
    <w:rsid w:val="00EE4A74"/>
    <w:rsid w:val="00EF2243"/>
    <w:rsid w:val="00F04381"/>
    <w:rsid w:val="00F04F08"/>
    <w:rsid w:val="00F07228"/>
    <w:rsid w:val="00F1578F"/>
    <w:rsid w:val="00F22983"/>
    <w:rsid w:val="00F2369C"/>
    <w:rsid w:val="00F273EA"/>
    <w:rsid w:val="00F31F5D"/>
    <w:rsid w:val="00F47309"/>
    <w:rsid w:val="00F52BDE"/>
    <w:rsid w:val="00F55FD5"/>
    <w:rsid w:val="00F56FEB"/>
    <w:rsid w:val="00F60588"/>
    <w:rsid w:val="00F63864"/>
    <w:rsid w:val="00F67438"/>
    <w:rsid w:val="00F72DEB"/>
    <w:rsid w:val="00F741BE"/>
    <w:rsid w:val="00F75BC8"/>
    <w:rsid w:val="00F80686"/>
    <w:rsid w:val="00F81FF9"/>
    <w:rsid w:val="00F849BF"/>
    <w:rsid w:val="00F869AE"/>
    <w:rsid w:val="00F86AF8"/>
    <w:rsid w:val="00F87ECE"/>
    <w:rsid w:val="00F93EDF"/>
    <w:rsid w:val="00F97358"/>
    <w:rsid w:val="00FA1D59"/>
    <w:rsid w:val="00FB36AC"/>
    <w:rsid w:val="00FC23B3"/>
    <w:rsid w:val="00FD52E3"/>
    <w:rsid w:val="00FE0AE6"/>
    <w:rsid w:val="00FE0BF1"/>
    <w:rsid w:val="00FE48CB"/>
    <w:rsid w:val="00FE5E08"/>
    <w:rsid w:val="00FF2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3F1"/>
  </w:style>
  <w:style w:type="paragraph" w:styleId="1">
    <w:name w:val="heading 1"/>
    <w:basedOn w:val="a"/>
    <w:next w:val="a"/>
    <w:link w:val="10"/>
    <w:qFormat/>
    <w:rsid w:val="009035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styleId="a6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7">
    <w:name w:val="Title"/>
    <w:basedOn w:val="a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8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987BDE"/>
    <w:pPr>
      <w:ind w:left="720"/>
      <w:contextualSpacing/>
    </w:pPr>
  </w:style>
  <w:style w:type="table" w:styleId="aa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03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903584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uiPriority w:val="99"/>
    <w:rsid w:val="00C55E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3F1"/>
  </w:style>
  <w:style w:type="paragraph" w:styleId="1">
    <w:name w:val="heading 1"/>
    <w:basedOn w:val="a"/>
    <w:next w:val="a"/>
    <w:link w:val="10"/>
    <w:qFormat/>
    <w:rsid w:val="009035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styleId="a6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7">
    <w:name w:val="Title"/>
    <w:basedOn w:val="a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8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987BDE"/>
    <w:pPr>
      <w:ind w:left="720"/>
      <w:contextualSpacing/>
    </w:pPr>
  </w:style>
  <w:style w:type="table" w:styleId="aa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03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903584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uiPriority w:val="99"/>
    <w:rsid w:val="00C55E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</TotalTime>
  <Pages>2</Pages>
  <Words>540</Words>
  <Characters>3959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4491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ies</cp:lastModifiedBy>
  <cp:revision>2</cp:revision>
  <cp:lastPrinted>2019-05-24T04:53:00Z</cp:lastPrinted>
  <dcterms:created xsi:type="dcterms:W3CDTF">2019-05-31T05:24:00Z</dcterms:created>
  <dcterms:modified xsi:type="dcterms:W3CDTF">2019-05-31T05:24:00Z</dcterms:modified>
</cp:coreProperties>
</file>