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257" w:rsidRPr="001C22DD" w:rsidRDefault="00E6438D" w:rsidP="001C22DD">
      <w:pPr>
        <w:shd w:val="clear" w:color="auto" w:fill="FFFFFF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482600" cy="768350"/>
            <wp:effectExtent l="19050" t="0" r="0" b="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257" w:rsidRPr="005303C1" w:rsidRDefault="00662257" w:rsidP="001B6848">
      <w:pPr>
        <w:shd w:val="clear" w:color="auto" w:fill="FFFFFF"/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662257" w:rsidRDefault="00662257" w:rsidP="002E4B84">
      <w:pPr>
        <w:shd w:val="clear" w:color="auto" w:fill="FFFFFF"/>
        <w:tabs>
          <w:tab w:val="left" w:pos="284"/>
        </w:tabs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662257" w:rsidRDefault="00662257" w:rsidP="002E4B84">
      <w:pPr>
        <w:shd w:val="clear" w:color="auto" w:fill="FFFFFF"/>
        <w:tabs>
          <w:tab w:val="left" w:pos="284"/>
        </w:tabs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662257" w:rsidRDefault="00F93FD8" w:rsidP="002E4B84">
      <w:pPr>
        <w:shd w:val="clear" w:color="auto" w:fill="FFFFFF"/>
        <w:tabs>
          <w:tab w:val="left" w:pos="284"/>
        </w:tabs>
        <w:rPr>
          <w:sz w:val="28"/>
          <w:szCs w:val="28"/>
        </w:rPr>
      </w:pPr>
      <w:r w:rsidRPr="00F93FD8">
        <w:rPr>
          <w:noProof/>
        </w:rPr>
        <w:pict>
          <v:line id="_x0000_s1027" style="position:absolute;z-index:251657728" from="0,6.4pt" to="491.8pt,6.4pt" strokeweight="4.5pt">
            <v:stroke linestyle="thinThick"/>
          </v:line>
        </w:pict>
      </w:r>
    </w:p>
    <w:p w:rsidR="00662257" w:rsidRDefault="00662257" w:rsidP="00C12F04">
      <w:pPr>
        <w:shd w:val="clear" w:color="auto" w:fill="FFFFFF"/>
        <w:tabs>
          <w:tab w:val="left" w:pos="851"/>
        </w:tabs>
        <w:rPr>
          <w:sz w:val="28"/>
          <w:szCs w:val="28"/>
        </w:rPr>
      </w:pPr>
      <w:r w:rsidRPr="000177BB">
        <w:rPr>
          <w:sz w:val="28"/>
          <w:szCs w:val="28"/>
        </w:rPr>
        <w:t xml:space="preserve">от </w:t>
      </w:r>
      <w:r w:rsidR="00ED426F">
        <w:rPr>
          <w:sz w:val="28"/>
          <w:szCs w:val="28"/>
        </w:rPr>
        <w:t>10.06.2019</w:t>
      </w:r>
      <w:r>
        <w:rPr>
          <w:sz w:val="28"/>
          <w:szCs w:val="28"/>
        </w:rPr>
        <w:t xml:space="preserve"> </w:t>
      </w:r>
      <w:r w:rsidRPr="000177B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ED426F">
        <w:rPr>
          <w:sz w:val="28"/>
          <w:szCs w:val="28"/>
        </w:rPr>
        <w:t>474</w:t>
      </w:r>
    </w:p>
    <w:p w:rsidR="00A61EE3" w:rsidRPr="000177BB" w:rsidRDefault="00A61EE3" w:rsidP="003A7127">
      <w:pPr>
        <w:shd w:val="clear" w:color="auto" w:fill="FFFFFF"/>
        <w:tabs>
          <w:tab w:val="left" w:pos="851"/>
        </w:tabs>
        <w:ind w:firstLine="567"/>
        <w:rPr>
          <w:sz w:val="28"/>
          <w:szCs w:val="28"/>
        </w:rPr>
      </w:pPr>
    </w:p>
    <w:p w:rsidR="00A61EE3" w:rsidRPr="008C38CF" w:rsidRDefault="00662257" w:rsidP="003A7127">
      <w:pPr>
        <w:tabs>
          <w:tab w:val="left" w:pos="851"/>
        </w:tabs>
        <w:ind w:firstLine="567"/>
        <w:jc w:val="center"/>
        <w:rPr>
          <w:b/>
          <w:bCs/>
          <w:i/>
          <w:sz w:val="24"/>
          <w:szCs w:val="24"/>
        </w:rPr>
      </w:pPr>
      <w:r w:rsidRPr="008C38CF">
        <w:rPr>
          <w:b/>
          <w:bCs/>
          <w:i/>
          <w:sz w:val="24"/>
          <w:szCs w:val="24"/>
        </w:rPr>
        <w:t>О проведении городск</w:t>
      </w:r>
      <w:r w:rsidR="00D24E15" w:rsidRPr="008C38CF">
        <w:rPr>
          <w:b/>
          <w:bCs/>
          <w:i/>
          <w:sz w:val="24"/>
          <w:szCs w:val="24"/>
        </w:rPr>
        <w:t>их</w:t>
      </w:r>
      <w:r w:rsidRPr="008C38CF">
        <w:rPr>
          <w:b/>
          <w:bCs/>
          <w:i/>
          <w:sz w:val="24"/>
          <w:szCs w:val="24"/>
        </w:rPr>
        <w:t xml:space="preserve"> мероприяти</w:t>
      </w:r>
      <w:r w:rsidR="00D24E15" w:rsidRPr="008C38CF">
        <w:rPr>
          <w:b/>
          <w:bCs/>
          <w:i/>
          <w:sz w:val="24"/>
          <w:szCs w:val="24"/>
        </w:rPr>
        <w:t>й</w:t>
      </w:r>
      <w:r w:rsidR="00A61EE3" w:rsidRPr="008C38CF">
        <w:rPr>
          <w:b/>
          <w:bCs/>
          <w:i/>
          <w:sz w:val="24"/>
          <w:szCs w:val="24"/>
        </w:rPr>
        <w:t xml:space="preserve">, </w:t>
      </w:r>
    </w:p>
    <w:p w:rsidR="00662257" w:rsidRPr="008C38CF" w:rsidRDefault="00A61EE3" w:rsidP="003A7127">
      <w:pPr>
        <w:tabs>
          <w:tab w:val="left" w:pos="851"/>
        </w:tabs>
        <w:ind w:firstLine="567"/>
        <w:jc w:val="center"/>
        <w:rPr>
          <w:b/>
          <w:bCs/>
          <w:i/>
          <w:sz w:val="24"/>
          <w:szCs w:val="24"/>
        </w:rPr>
      </w:pPr>
      <w:proofErr w:type="gramStart"/>
      <w:r w:rsidRPr="008C38CF">
        <w:rPr>
          <w:b/>
          <w:bCs/>
          <w:i/>
          <w:sz w:val="24"/>
          <w:szCs w:val="24"/>
        </w:rPr>
        <w:t>посвященных</w:t>
      </w:r>
      <w:proofErr w:type="gramEnd"/>
      <w:r w:rsidR="00601933" w:rsidRPr="008C38CF">
        <w:rPr>
          <w:b/>
          <w:bCs/>
          <w:i/>
          <w:sz w:val="24"/>
          <w:szCs w:val="24"/>
        </w:rPr>
        <w:t xml:space="preserve"> Дню молодежи</w:t>
      </w:r>
      <w:r w:rsidR="00E36348" w:rsidRPr="008C38CF">
        <w:rPr>
          <w:b/>
          <w:bCs/>
          <w:i/>
          <w:sz w:val="24"/>
          <w:szCs w:val="24"/>
        </w:rPr>
        <w:t>, в 2019 году</w:t>
      </w:r>
    </w:p>
    <w:p w:rsidR="00662257" w:rsidRPr="008C38CF" w:rsidRDefault="00662257" w:rsidP="003A7127">
      <w:pPr>
        <w:shd w:val="clear" w:color="auto" w:fill="FFFFFF"/>
        <w:tabs>
          <w:tab w:val="left" w:pos="851"/>
        </w:tabs>
        <w:ind w:firstLine="567"/>
        <w:jc w:val="center"/>
        <w:rPr>
          <w:b/>
          <w:i/>
          <w:sz w:val="24"/>
          <w:szCs w:val="24"/>
        </w:rPr>
      </w:pPr>
    </w:p>
    <w:p w:rsidR="00662257" w:rsidRPr="008C38CF" w:rsidRDefault="00623BDB" w:rsidP="003A7127">
      <w:pPr>
        <w:shd w:val="clear" w:color="auto" w:fill="FFFFFF"/>
        <w:tabs>
          <w:tab w:val="left" w:pos="-1701"/>
          <w:tab w:val="left" w:pos="-1560"/>
          <w:tab w:val="left" w:pos="851"/>
        </w:tabs>
        <w:autoSpaceDE w:val="0"/>
        <w:autoSpaceDN w:val="0"/>
        <w:adjustRightInd w:val="0"/>
        <w:ind w:firstLine="567"/>
        <w:jc w:val="both"/>
        <w:rPr>
          <w:bCs/>
          <w:sz w:val="24"/>
          <w:szCs w:val="24"/>
        </w:rPr>
      </w:pPr>
      <w:r w:rsidRPr="008C38CF">
        <w:rPr>
          <w:sz w:val="24"/>
          <w:szCs w:val="24"/>
        </w:rPr>
        <w:tab/>
      </w:r>
      <w:proofErr w:type="gramStart"/>
      <w:r w:rsidR="00C57D69" w:rsidRPr="008C38CF">
        <w:rPr>
          <w:sz w:val="24"/>
          <w:szCs w:val="24"/>
        </w:rPr>
        <w:t>В соответствии с Федеральным</w:t>
      </w:r>
      <w:r w:rsidR="00662257" w:rsidRPr="008C38CF">
        <w:rPr>
          <w:sz w:val="24"/>
          <w:szCs w:val="24"/>
        </w:rPr>
        <w:t xml:space="preserve"> закон</w:t>
      </w:r>
      <w:r w:rsidR="00C57D69" w:rsidRPr="008C38CF">
        <w:rPr>
          <w:sz w:val="24"/>
          <w:szCs w:val="24"/>
        </w:rPr>
        <w:t>о</w:t>
      </w:r>
      <w:r w:rsidR="00401CE5" w:rsidRPr="008C38CF">
        <w:rPr>
          <w:sz w:val="24"/>
          <w:szCs w:val="24"/>
        </w:rPr>
        <w:t>м</w:t>
      </w:r>
      <w:r w:rsidR="00902D16" w:rsidRPr="008C38CF">
        <w:rPr>
          <w:sz w:val="24"/>
          <w:szCs w:val="24"/>
        </w:rPr>
        <w:t xml:space="preserve"> от 06</w:t>
      </w:r>
      <w:r w:rsidR="00075366" w:rsidRPr="008C38CF">
        <w:rPr>
          <w:sz w:val="24"/>
          <w:szCs w:val="24"/>
        </w:rPr>
        <w:t xml:space="preserve"> октября </w:t>
      </w:r>
      <w:r w:rsidR="00662257" w:rsidRPr="008C38CF">
        <w:rPr>
          <w:sz w:val="24"/>
          <w:szCs w:val="24"/>
        </w:rPr>
        <w:t>2003</w:t>
      </w:r>
      <w:r w:rsidR="00401CE5" w:rsidRPr="008C38CF">
        <w:rPr>
          <w:sz w:val="24"/>
          <w:szCs w:val="24"/>
        </w:rPr>
        <w:t xml:space="preserve"> </w:t>
      </w:r>
      <w:r w:rsidR="00075366" w:rsidRPr="008C38CF">
        <w:rPr>
          <w:sz w:val="24"/>
          <w:szCs w:val="24"/>
        </w:rPr>
        <w:t xml:space="preserve">года </w:t>
      </w:r>
      <w:r w:rsidR="00662257" w:rsidRPr="008C38CF">
        <w:rPr>
          <w:sz w:val="24"/>
          <w:szCs w:val="24"/>
        </w:rPr>
        <w:t>№ 131-ФЗ «Об общих принципах организации местного самоуправления в Российской Федерации»</w:t>
      </w:r>
      <w:r w:rsidR="00902D16" w:rsidRPr="008C38CF">
        <w:rPr>
          <w:sz w:val="24"/>
          <w:szCs w:val="24"/>
        </w:rPr>
        <w:t>,</w:t>
      </w:r>
      <w:r w:rsidR="00662257" w:rsidRPr="008C38CF">
        <w:rPr>
          <w:sz w:val="24"/>
          <w:szCs w:val="24"/>
        </w:rPr>
        <w:t xml:space="preserve"> </w:t>
      </w:r>
      <w:r w:rsidR="002821A4" w:rsidRPr="008C38CF">
        <w:rPr>
          <w:bCs/>
          <w:sz w:val="24"/>
          <w:szCs w:val="24"/>
        </w:rPr>
        <w:t>статьей 5-1 Закона Свердловской области от 29</w:t>
      </w:r>
      <w:r w:rsidR="00075366" w:rsidRPr="008C38CF">
        <w:rPr>
          <w:bCs/>
          <w:sz w:val="24"/>
          <w:szCs w:val="24"/>
        </w:rPr>
        <w:t xml:space="preserve"> октября </w:t>
      </w:r>
      <w:r w:rsidR="002821A4" w:rsidRPr="008C38CF">
        <w:rPr>
          <w:bCs/>
          <w:sz w:val="24"/>
          <w:szCs w:val="24"/>
        </w:rPr>
        <w:t>2013</w:t>
      </w:r>
      <w:r w:rsidR="00075366" w:rsidRPr="008C38CF">
        <w:rPr>
          <w:bCs/>
          <w:sz w:val="24"/>
          <w:szCs w:val="24"/>
        </w:rPr>
        <w:t xml:space="preserve"> года </w:t>
      </w:r>
      <w:r w:rsidR="002821A4" w:rsidRPr="008C38CF">
        <w:rPr>
          <w:bCs/>
          <w:sz w:val="24"/>
          <w:szCs w:val="24"/>
        </w:rPr>
        <w:t xml:space="preserve">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</w:t>
      </w:r>
      <w:r w:rsidR="00662257" w:rsidRPr="008C38CF">
        <w:rPr>
          <w:bCs/>
          <w:sz w:val="24"/>
          <w:szCs w:val="24"/>
        </w:rPr>
        <w:t>в</w:t>
      </w:r>
      <w:r w:rsidR="00662257" w:rsidRPr="008C38CF">
        <w:rPr>
          <w:sz w:val="24"/>
          <w:szCs w:val="24"/>
        </w:rPr>
        <w:t xml:space="preserve"> целях координации деятельности по организации и проведению </w:t>
      </w:r>
      <w:r w:rsidR="00BA1A9E" w:rsidRPr="008C38CF">
        <w:rPr>
          <w:bCs/>
          <w:sz w:val="24"/>
          <w:szCs w:val="24"/>
        </w:rPr>
        <w:t>городск</w:t>
      </w:r>
      <w:r w:rsidR="00A61EE3" w:rsidRPr="008C38CF">
        <w:rPr>
          <w:bCs/>
          <w:sz w:val="24"/>
          <w:szCs w:val="24"/>
        </w:rPr>
        <w:t xml:space="preserve">их </w:t>
      </w:r>
      <w:r w:rsidR="00BA1A9E" w:rsidRPr="008C38CF">
        <w:rPr>
          <w:bCs/>
          <w:sz w:val="24"/>
          <w:szCs w:val="24"/>
        </w:rPr>
        <w:t>массов</w:t>
      </w:r>
      <w:r w:rsidR="00A61EE3" w:rsidRPr="008C38CF">
        <w:rPr>
          <w:bCs/>
          <w:sz w:val="24"/>
          <w:szCs w:val="24"/>
        </w:rPr>
        <w:t>ых</w:t>
      </w:r>
      <w:r w:rsidR="00BA1A9E" w:rsidRPr="008C38CF">
        <w:rPr>
          <w:bCs/>
          <w:sz w:val="24"/>
          <w:szCs w:val="24"/>
        </w:rPr>
        <w:t xml:space="preserve"> мероприяти</w:t>
      </w:r>
      <w:r w:rsidR="00A61EE3" w:rsidRPr="008C38CF">
        <w:rPr>
          <w:bCs/>
          <w:sz w:val="24"/>
          <w:szCs w:val="24"/>
        </w:rPr>
        <w:t>й</w:t>
      </w:r>
      <w:proofErr w:type="gramEnd"/>
      <w:r w:rsidR="00662257" w:rsidRPr="008C38CF">
        <w:rPr>
          <w:sz w:val="24"/>
          <w:szCs w:val="24"/>
        </w:rPr>
        <w:t>,</w:t>
      </w:r>
      <w:r w:rsidR="002821A4" w:rsidRPr="008C38CF">
        <w:rPr>
          <w:sz w:val="24"/>
          <w:szCs w:val="24"/>
        </w:rPr>
        <w:t xml:space="preserve"> посвященн</w:t>
      </w:r>
      <w:r w:rsidR="00A61EE3" w:rsidRPr="008C38CF">
        <w:rPr>
          <w:sz w:val="24"/>
          <w:szCs w:val="24"/>
        </w:rPr>
        <w:t>ых</w:t>
      </w:r>
      <w:r w:rsidR="002821A4" w:rsidRPr="008C38CF">
        <w:rPr>
          <w:sz w:val="24"/>
          <w:szCs w:val="24"/>
        </w:rPr>
        <w:t xml:space="preserve"> Дню молодежи,</w:t>
      </w:r>
      <w:r w:rsidR="00662257" w:rsidRPr="008C38CF">
        <w:rPr>
          <w:sz w:val="24"/>
          <w:szCs w:val="24"/>
        </w:rPr>
        <w:t xml:space="preserve"> </w:t>
      </w:r>
      <w:r w:rsidR="00662257" w:rsidRPr="008C38CF">
        <w:rPr>
          <w:bCs/>
          <w:sz w:val="24"/>
          <w:szCs w:val="24"/>
        </w:rPr>
        <w:t xml:space="preserve">обеспечения общественной безопасности в период проведения </w:t>
      </w:r>
      <w:r w:rsidR="00C57D69" w:rsidRPr="008C38CF">
        <w:rPr>
          <w:bCs/>
          <w:sz w:val="24"/>
          <w:szCs w:val="24"/>
        </w:rPr>
        <w:t>городских массовых мероприятий</w:t>
      </w:r>
      <w:r w:rsidR="00662257" w:rsidRPr="008C38CF">
        <w:rPr>
          <w:bCs/>
          <w:sz w:val="24"/>
          <w:szCs w:val="24"/>
        </w:rPr>
        <w:t xml:space="preserve"> Администрация города Каменска-Уральского</w:t>
      </w:r>
    </w:p>
    <w:p w:rsidR="00662257" w:rsidRPr="008C38CF" w:rsidRDefault="00662257" w:rsidP="00075366">
      <w:pPr>
        <w:shd w:val="clear" w:color="auto" w:fill="FFFFFF"/>
        <w:tabs>
          <w:tab w:val="left" w:pos="851"/>
        </w:tabs>
        <w:spacing w:before="120" w:after="120"/>
        <w:jc w:val="both"/>
        <w:rPr>
          <w:b/>
          <w:sz w:val="24"/>
          <w:szCs w:val="24"/>
        </w:rPr>
      </w:pPr>
      <w:r w:rsidRPr="008C38CF">
        <w:rPr>
          <w:b/>
          <w:sz w:val="24"/>
          <w:szCs w:val="24"/>
        </w:rPr>
        <w:t>ПОСТАНОВЛЯЕТ:</w:t>
      </w:r>
    </w:p>
    <w:p w:rsidR="006E004D" w:rsidRPr="008C38CF" w:rsidRDefault="006E004D" w:rsidP="003A7127">
      <w:pPr>
        <w:numPr>
          <w:ilvl w:val="0"/>
          <w:numId w:val="33"/>
        </w:numPr>
        <w:shd w:val="clear" w:color="auto" w:fill="FFFFFF"/>
        <w:tabs>
          <w:tab w:val="left" w:pos="-4111"/>
          <w:tab w:val="left" w:pos="-2835"/>
          <w:tab w:val="left" w:pos="851"/>
        </w:tabs>
        <w:ind w:left="0" w:firstLine="567"/>
        <w:jc w:val="both"/>
        <w:rPr>
          <w:sz w:val="24"/>
          <w:szCs w:val="24"/>
        </w:rPr>
      </w:pPr>
      <w:r w:rsidRPr="008C38CF">
        <w:rPr>
          <w:sz w:val="24"/>
          <w:szCs w:val="24"/>
        </w:rPr>
        <w:t>Утвердить План городских мероприятий, посвященных Дню молодежи</w:t>
      </w:r>
      <w:r w:rsidR="00E36348" w:rsidRPr="008C38CF">
        <w:rPr>
          <w:sz w:val="24"/>
          <w:szCs w:val="24"/>
        </w:rPr>
        <w:t>, в 2019 году</w:t>
      </w:r>
      <w:r w:rsidRPr="008C38CF">
        <w:rPr>
          <w:sz w:val="24"/>
          <w:szCs w:val="24"/>
        </w:rPr>
        <w:t xml:space="preserve"> (далее – План, прилагается).</w:t>
      </w:r>
    </w:p>
    <w:p w:rsidR="00EC756D" w:rsidRPr="008C38CF" w:rsidRDefault="00BA1A9E" w:rsidP="003A7127">
      <w:pPr>
        <w:numPr>
          <w:ilvl w:val="0"/>
          <w:numId w:val="33"/>
        </w:numPr>
        <w:shd w:val="clear" w:color="auto" w:fill="FFFFFF"/>
        <w:tabs>
          <w:tab w:val="left" w:pos="-4111"/>
          <w:tab w:val="left" w:pos="-2835"/>
          <w:tab w:val="left" w:pos="851"/>
        </w:tabs>
        <w:ind w:left="0" w:firstLine="567"/>
        <w:jc w:val="both"/>
        <w:rPr>
          <w:sz w:val="24"/>
          <w:szCs w:val="24"/>
        </w:rPr>
      </w:pPr>
      <w:r w:rsidRPr="008C38CF">
        <w:rPr>
          <w:sz w:val="24"/>
          <w:szCs w:val="24"/>
        </w:rPr>
        <w:t>Муниципальному казенному учреждению «Центр молодежной политики»</w:t>
      </w:r>
      <w:r w:rsidR="00662257" w:rsidRPr="008C38CF">
        <w:rPr>
          <w:sz w:val="24"/>
          <w:szCs w:val="24"/>
        </w:rPr>
        <w:t xml:space="preserve"> </w:t>
      </w:r>
      <w:r w:rsidR="003345EE" w:rsidRPr="008C38CF">
        <w:rPr>
          <w:sz w:val="24"/>
          <w:szCs w:val="24"/>
        </w:rPr>
        <w:t>(А.Б.</w:t>
      </w:r>
      <w:r w:rsidR="00A61EE3" w:rsidRPr="008C38CF">
        <w:rPr>
          <w:sz w:val="24"/>
          <w:szCs w:val="24"/>
        </w:rPr>
        <w:t xml:space="preserve"> </w:t>
      </w:r>
      <w:r w:rsidR="003345EE" w:rsidRPr="008C38CF">
        <w:rPr>
          <w:sz w:val="24"/>
          <w:szCs w:val="24"/>
        </w:rPr>
        <w:t>Оганян)</w:t>
      </w:r>
      <w:r w:rsidR="003874FA" w:rsidRPr="008C38CF">
        <w:rPr>
          <w:sz w:val="24"/>
          <w:szCs w:val="24"/>
        </w:rPr>
        <w:t xml:space="preserve"> </w:t>
      </w:r>
      <w:r w:rsidR="00A61EE3" w:rsidRPr="008C38CF">
        <w:rPr>
          <w:sz w:val="24"/>
          <w:szCs w:val="24"/>
        </w:rPr>
        <w:t xml:space="preserve">организовать </w:t>
      </w:r>
      <w:r w:rsidR="006E004D" w:rsidRPr="008C38CF">
        <w:rPr>
          <w:bCs/>
          <w:sz w:val="24"/>
          <w:szCs w:val="24"/>
        </w:rPr>
        <w:t>и провести городские</w:t>
      </w:r>
      <w:r w:rsidR="00995B5E" w:rsidRPr="008C38CF">
        <w:rPr>
          <w:bCs/>
          <w:sz w:val="24"/>
          <w:szCs w:val="24"/>
        </w:rPr>
        <w:t xml:space="preserve"> мероприяти</w:t>
      </w:r>
      <w:r w:rsidR="00A61EE3" w:rsidRPr="008C38CF">
        <w:rPr>
          <w:bCs/>
          <w:sz w:val="24"/>
          <w:szCs w:val="24"/>
        </w:rPr>
        <w:t>я, посвященные Дню молодежи</w:t>
      </w:r>
      <w:r w:rsidR="00E36348" w:rsidRPr="008C38CF">
        <w:rPr>
          <w:bCs/>
          <w:sz w:val="24"/>
          <w:szCs w:val="24"/>
        </w:rPr>
        <w:t>,</w:t>
      </w:r>
      <w:r w:rsidR="00FF52E4" w:rsidRPr="008C38CF">
        <w:rPr>
          <w:bCs/>
          <w:sz w:val="24"/>
          <w:szCs w:val="24"/>
        </w:rPr>
        <w:t xml:space="preserve"> </w:t>
      </w:r>
      <w:r w:rsidR="006E004D" w:rsidRPr="008C38CF">
        <w:rPr>
          <w:bCs/>
          <w:sz w:val="24"/>
          <w:szCs w:val="24"/>
        </w:rPr>
        <w:t>в соответствии с Планом</w:t>
      </w:r>
      <w:r w:rsidR="001A1FF7" w:rsidRPr="008C38CF">
        <w:rPr>
          <w:bCs/>
          <w:sz w:val="24"/>
          <w:szCs w:val="24"/>
        </w:rPr>
        <w:t>.</w:t>
      </w:r>
      <w:r w:rsidR="00EC756D" w:rsidRPr="008C38CF">
        <w:rPr>
          <w:bCs/>
          <w:sz w:val="24"/>
          <w:szCs w:val="24"/>
        </w:rPr>
        <w:t xml:space="preserve"> </w:t>
      </w:r>
    </w:p>
    <w:p w:rsidR="00C57D69" w:rsidRPr="008C38CF" w:rsidRDefault="00C57D69" w:rsidP="00C57D69">
      <w:pPr>
        <w:pStyle w:val="af"/>
        <w:numPr>
          <w:ilvl w:val="0"/>
          <w:numId w:val="33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8C38CF">
        <w:rPr>
          <w:sz w:val="24"/>
          <w:szCs w:val="24"/>
        </w:rPr>
        <w:t xml:space="preserve">Отделу развития потребительского рынка, предпринимательства и туризма Администрации города Каменска-Уральского (Т.К. </w:t>
      </w:r>
      <w:proofErr w:type="spellStart"/>
      <w:r w:rsidRPr="008C38CF">
        <w:rPr>
          <w:sz w:val="24"/>
          <w:szCs w:val="24"/>
        </w:rPr>
        <w:t>Афонина</w:t>
      </w:r>
      <w:proofErr w:type="spellEnd"/>
      <w:r w:rsidRPr="008C38CF">
        <w:rPr>
          <w:sz w:val="24"/>
          <w:szCs w:val="24"/>
        </w:rPr>
        <w:t>):</w:t>
      </w:r>
    </w:p>
    <w:p w:rsidR="00C57D69" w:rsidRPr="008C38CF" w:rsidRDefault="00C57D69" w:rsidP="00C57D69">
      <w:pPr>
        <w:pStyle w:val="af"/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8C38CF">
        <w:rPr>
          <w:sz w:val="24"/>
          <w:szCs w:val="24"/>
        </w:rPr>
        <w:t>1) организовать продажу сувенирной продукции, праздничной атрибутики, работу точек общественного питания и детских аттракционов на период проведения мас</w:t>
      </w:r>
      <w:r w:rsidR="00902D16" w:rsidRPr="008C38CF">
        <w:rPr>
          <w:sz w:val="24"/>
          <w:szCs w:val="24"/>
        </w:rPr>
        <w:t xml:space="preserve">совых мероприятий, указанных в </w:t>
      </w:r>
      <w:r w:rsidR="006E004D" w:rsidRPr="008C38CF">
        <w:rPr>
          <w:sz w:val="24"/>
          <w:szCs w:val="24"/>
        </w:rPr>
        <w:t>П</w:t>
      </w:r>
      <w:r w:rsidRPr="008C38CF">
        <w:rPr>
          <w:sz w:val="24"/>
          <w:szCs w:val="24"/>
        </w:rPr>
        <w:t>лане;</w:t>
      </w:r>
    </w:p>
    <w:p w:rsidR="00C57D69" w:rsidRPr="008C38CF" w:rsidRDefault="00C57D69" w:rsidP="00C57D69">
      <w:pPr>
        <w:pStyle w:val="af"/>
        <w:shd w:val="clear" w:color="auto" w:fill="FFFFFF"/>
        <w:tabs>
          <w:tab w:val="left" w:pos="0"/>
          <w:tab w:val="left" w:pos="851"/>
        </w:tabs>
        <w:ind w:left="0" w:firstLine="567"/>
        <w:jc w:val="both"/>
        <w:rPr>
          <w:sz w:val="24"/>
          <w:szCs w:val="24"/>
        </w:rPr>
      </w:pPr>
      <w:r w:rsidRPr="008C38CF">
        <w:rPr>
          <w:sz w:val="24"/>
          <w:szCs w:val="24"/>
        </w:rPr>
        <w:t xml:space="preserve">2) ознакомить руководителей организаций, осуществляющих розничную продажу алкогольной продукции, с настоящим постановлением и положениями статьи 5-1 </w:t>
      </w:r>
      <w:r w:rsidRPr="008C38CF">
        <w:rPr>
          <w:bCs/>
          <w:sz w:val="24"/>
          <w:szCs w:val="24"/>
        </w:rPr>
        <w:t>Закона Свердловской области от 29</w:t>
      </w:r>
      <w:r w:rsidR="00332EB7" w:rsidRPr="008C38CF">
        <w:rPr>
          <w:bCs/>
          <w:sz w:val="24"/>
          <w:szCs w:val="24"/>
        </w:rPr>
        <w:t xml:space="preserve"> октября </w:t>
      </w:r>
      <w:r w:rsidRPr="008C38CF">
        <w:rPr>
          <w:bCs/>
          <w:sz w:val="24"/>
          <w:szCs w:val="24"/>
        </w:rPr>
        <w:t>2013</w:t>
      </w:r>
      <w:r w:rsidR="00332EB7" w:rsidRPr="008C38CF">
        <w:rPr>
          <w:bCs/>
          <w:sz w:val="24"/>
          <w:szCs w:val="24"/>
        </w:rPr>
        <w:t xml:space="preserve"> года</w:t>
      </w:r>
      <w:r w:rsidRPr="008C38CF">
        <w:rPr>
          <w:bCs/>
          <w:sz w:val="24"/>
          <w:szCs w:val="24"/>
        </w:rPr>
        <w:t xml:space="preserve">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</w:t>
      </w:r>
      <w:r w:rsidRPr="008C38CF">
        <w:rPr>
          <w:sz w:val="24"/>
          <w:szCs w:val="24"/>
        </w:rPr>
        <w:t xml:space="preserve">. </w:t>
      </w:r>
    </w:p>
    <w:p w:rsidR="00C57D69" w:rsidRPr="008C38CF" w:rsidRDefault="00C57D69" w:rsidP="00C57D69">
      <w:pPr>
        <w:numPr>
          <w:ilvl w:val="0"/>
          <w:numId w:val="33"/>
        </w:numPr>
        <w:shd w:val="clear" w:color="auto" w:fill="FFFFFF"/>
        <w:tabs>
          <w:tab w:val="left" w:pos="-4111"/>
          <w:tab w:val="left" w:pos="-2835"/>
          <w:tab w:val="left" w:pos="851"/>
        </w:tabs>
        <w:ind w:left="0" w:firstLine="567"/>
        <w:jc w:val="both"/>
        <w:rPr>
          <w:sz w:val="24"/>
          <w:szCs w:val="24"/>
        </w:rPr>
      </w:pPr>
      <w:r w:rsidRPr="008C38CF">
        <w:rPr>
          <w:sz w:val="24"/>
          <w:szCs w:val="24"/>
        </w:rPr>
        <w:t>Рекомендовать МО МВД России «Каменск-Уральский» (</w:t>
      </w:r>
      <w:r w:rsidR="00366190" w:rsidRPr="008C38CF">
        <w:rPr>
          <w:sz w:val="24"/>
          <w:szCs w:val="24"/>
        </w:rPr>
        <w:t xml:space="preserve">А.Н. </w:t>
      </w:r>
      <w:proofErr w:type="spellStart"/>
      <w:r w:rsidRPr="008C38CF">
        <w:rPr>
          <w:sz w:val="24"/>
          <w:szCs w:val="24"/>
        </w:rPr>
        <w:t>Кивелев</w:t>
      </w:r>
      <w:proofErr w:type="spellEnd"/>
      <w:r w:rsidRPr="008C38CF">
        <w:rPr>
          <w:sz w:val="24"/>
          <w:szCs w:val="24"/>
        </w:rPr>
        <w:t xml:space="preserve">) обеспечить наличие нарядов дорожно-патрульной и патрульно-постовой службы в местах массового пребывания людей в период проведения </w:t>
      </w:r>
      <w:r w:rsidR="00902D16" w:rsidRPr="008C38CF">
        <w:rPr>
          <w:sz w:val="24"/>
          <w:szCs w:val="24"/>
        </w:rPr>
        <w:t>м</w:t>
      </w:r>
      <w:r w:rsidRPr="008C38CF">
        <w:rPr>
          <w:sz w:val="24"/>
          <w:szCs w:val="24"/>
        </w:rPr>
        <w:t>ероприятий</w:t>
      </w:r>
      <w:r w:rsidR="006E004D" w:rsidRPr="008C38CF">
        <w:rPr>
          <w:sz w:val="24"/>
          <w:szCs w:val="24"/>
        </w:rPr>
        <w:t xml:space="preserve"> Плана</w:t>
      </w:r>
      <w:r w:rsidRPr="008C38CF">
        <w:rPr>
          <w:sz w:val="24"/>
          <w:szCs w:val="24"/>
        </w:rPr>
        <w:t>.</w:t>
      </w:r>
    </w:p>
    <w:p w:rsidR="00CC5835" w:rsidRPr="008C38CF" w:rsidRDefault="00CC5835" w:rsidP="003A7127">
      <w:pPr>
        <w:numPr>
          <w:ilvl w:val="0"/>
          <w:numId w:val="33"/>
        </w:numPr>
        <w:shd w:val="clear" w:color="auto" w:fill="FFFFFF"/>
        <w:tabs>
          <w:tab w:val="left" w:pos="426"/>
          <w:tab w:val="left" w:pos="851"/>
          <w:tab w:val="left" w:pos="993"/>
        </w:tabs>
        <w:ind w:left="0" w:firstLine="567"/>
        <w:jc w:val="both"/>
        <w:rPr>
          <w:sz w:val="24"/>
          <w:szCs w:val="24"/>
        </w:rPr>
      </w:pPr>
      <w:r w:rsidRPr="008C38CF">
        <w:rPr>
          <w:sz w:val="24"/>
          <w:szCs w:val="24"/>
        </w:rPr>
        <w:t xml:space="preserve">Отделу информационно-аналитической работы и взаимодействия со средствами массовой информации Администрации города </w:t>
      </w:r>
      <w:r w:rsidR="00075366" w:rsidRPr="008C38CF">
        <w:rPr>
          <w:sz w:val="24"/>
          <w:szCs w:val="24"/>
        </w:rPr>
        <w:t xml:space="preserve">Каменска-Уральского </w:t>
      </w:r>
      <w:r w:rsidRPr="008C38CF">
        <w:rPr>
          <w:sz w:val="24"/>
          <w:szCs w:val="24"/>
        </w:rPr>
        <w:t xml:space="preserve">(Е.Д. </w:t>
      </w:r>
      <w:proofErr w:type="spellStart"/>
      <w:r w:rsidRPr="008C38CF">
        <w:rPr>
          <w:sz w:val="24"/>
          <w:szCs w:val="24"/>
        </w:rPr>
        <w:t>Шеремет</w:t>
      </w:r>
      <w:proofErr w:type="spellEnd"/>
      <w:r w:rsidRPr="008C38CF">
        <w:rPr>
          <w:sz w:val="24"/>
          <w:szCs w:val="24"/>
        </w:rPr>
        <w:t xml:space="preserve">) </w:t>
      </w:r>
      <w:r w:rsidR="007338F1" w:rsidRPr="008C38CF">
        <w:rPr>
          <w:sz w:val="24"/>
          <w:szCs w:val="24"/>
        </w:rPr>
        <w:t xml:space="preserve">обеспечить </w:t>
      </w:r>
      <w:r w:rsidR="001A1FF7" w:rsidRPr="008C38CF">
        <w:rPr>
          <w:sz w:val="24"/>
          <w:szCs w:val="24"/>
        </w:rPr>
        <w:t>разме</w:t>
      </w:r>
      <w:r w:rsidR="007338F1" w:rsidRPr="008C38CF">
        <w:rPr>
          <w:sz w:val="24"/>
          <w:szCs w:val="24"/>
        </w:rPr>
        <w:t>щение</w:t>
      </w:r>
      <w:r w:rsidR="001A1FF7" w:rsidRPr="008C38CF">
        <w:rPr>
          <w:sz w:val="24"/>
          <w:szCs w:val="24"/>
        </w:rPr>
        <w:t xml:space="preserve"> информаци</w:t>
      </w:r>
      <w:r w:rsidR="007338F1" w:rsidRPr="008C38CF">
        <w:rPr>
          <w:sz w:val="24"/>
          <w:szCs w:val="24"/>
        </w:rPr>
        <w:t>и</w:t>
      </w:r>
      <w:r w:rsidR="001A1FF7" w:rsidRPr="008C38CF">
        <w:rPr>
          <w:sz w:val="24"/>
          <w:szCs w:val="24"/>
        </w:rPr>
        <w:t xml:space="preserve"> о проведении</w:t>
      </w:r>
      <w:r w:rsidRPr="008C38CF">
        <w:rPr>
          <w:sz w:val="24"/>
          <w:szCs w:val="24"/>
        </w:rPr>
        <w:t xml:space="preserve"> </w:t>
      </w:r>
      <w:r w:rsidR="00902D16" w:rsidRPr="008C38CF">
        <w:rPr>
          <w:sz w:val="24"/>
          <w:szCs w:val="24"/>
        </w:rPr>
        <w:t>м</w:t>
      </w:r>
      <w:r w:rsidR="003A7127" w:rsidRPr="008C38CF">
        <w:rPr>
          <w:sz w:val="24"/>
          <w:szCs w:val="24"/>
        </w:rPr>
        <w:t>ероприятий</w:t>
      </w:r>
      <w:r w:rsidR="00332EB7" w:rsidRPr="008C38CF">
        <w:rPr>
          <w:sz w:val="24"/>
          <w:szCs w:val="24"/>
        </w:rPr>
        <w:t>, указанных в Плане,</w:t>
      </w:r>
      <w:r w:rsidR="001A1FF7" w:rsidRPr="008C38CF">
        <w:rPr>
          <w:sz w:val="24"/>
          <w:szCs w:val="24"/>
        </w:rPr>
        <w:t xml:space="preserve"> в средствах массовой информации</w:t>
      </w:r>
      <w:r w:rsidRPr="008C38CF">
        <w:rPr>
          <w:sz w:val="24"/>
          <w:szCs w:val="24"/>
        </w:rPr>
        <w:t xml:space="preserve">. </w:t>
      </w:r>
    </w:p>
    <w:p w:rsidR="001C22DD" w:rsidRPr="008C38CF" w:rsidRDefault="00662257" w:rsidP="003A7127">
      <w:pPr>
        <w:numPr>
          <w:ilvl w:val="0"/>
          <w:numId w:val="33"/>
        </w:numPr>
        <w:shd w:val="clear" w:color="auto" w:fill="FFFFFF"/>
        <w:tabs>
          <w:tab w:val="left" w:pos="426"/>
          <w:tab w:val="left" w:pos="851"/>
          <w:tab w:val="left" w:pos="993"/>
        </w:tabs>
        <w:ind w:left="0" w:firstLine="567"/>
        <w:jc w:val="both"/>
        <w:rPr>
          <w:sz w:val="24"/>
          <w:szCs w:val="24"/>
        </w:rPr>
      </w:pPr>
      <w:r w:rsidRPr="008C38CF">
        <w:rPr>
          <w:sz w:val="24"/>
          <w:szCs w:val="24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62257" w:rsidRPr="008C38CF" w:rsidRDefault="00662257" w:rsidP="003A7127">
      <w:pPr>
        <w:numPr>
          <w:ilvl w:val="0"/>
          <w:numId w:val="33"/>
        </w:numPr>
        <w:shd w:val="clear" w:color="auto" w:fill="FFFFFF"/>
        <w:tabs>
          <w:tab w:val="left" w:pos="-5812"/>
          <w:tab w:val="left" w:pos="426"/>
          <w:tab w:val="left" w:pos="851"/>
          <w:tab w:val="left" w:pos="993"/>
        </w:tabs>
        <w:ind w:left="0" w:firstLine="567"/>
        <w:jc w:val="both"/>
        <w:rPr>
          <w:sz w:val="24"/>
          <w:szCs w:val="24"/>
        </w:rPr>
      </w:pPr>
      <w:proofErr w:type="gramStart"/>
      <w:r w:rsidRPr="008C38CF">
        <w:rPr>
          <w:sz w:val="24"/>
          <w:szCs w:val="24"/>
        </w:rPr>
        <w:t>Контроль за</w:t>
      </w:r>
      <w:proofErr w:type="gramEnd"/>
      <w:r w:rsidRPr="008C38CF">
        <w:rPr>
          <w:sz w:val="24"/>
          <w:szCs w:val="24"/>
        </w:rPr>
        <w:t xml:space="preserve"> исполнением настоящего постановления возложить на заместителя главы Администрации города Д.В. Миронова. </w:t>
      </w:r>
    </w:p>
    <w:p w:rsidR="00662257" w:rsidRPr="008C38CF" w:rsidRDefault="00662257" w:rsidP="003A7127">
      <w:pPr>
        <w:shd w:val="clear" w:color="auto" w:fill="FFFFFF"/>
        <w:tabs>
          <w:tab w:val="left" w:pos="851"/>
          <w:tab w:val="left" w:pos="993"/>
        </w:tabs>
        <w:ind w:firstLine="567"/>
        <w:jc w:val="both"/>
        <w:rPr>
          <w:sz w:val="24"/>
          <w:szCs w:val="24"/>
        </w:rPr>
      </w:pPr>
    </w:p>
    <w:p w:rsidR="00662257" w:rsidRPr="008C38CF" w:rsidRDefault="00662257" w:rsidP="001B6848">
      <w:pPr>
        <w:shd w:val="clear" w:color="auto" w:fill="FFFFFF"/>
        <w:ind w:firstLine="720"/>
        <w:jc w:val="both"/>
        <w:rPr>
          <w:sz w:val="24"/>
          <w:szCs w:val="24"/>
        </w:rPr>
      </w:pPr>
    </w:p>
    <w:p w:rsidR="00662257" w:rsidRPr="008C38CF" w:rsidRDefault="00662257" w:rsidP="008A63CF">
      <w:pPr>
        <w:shd w:val="clear" w:color="auto" w:fill="FFFFFF"/>
        <w:jc w:val="both"/>
        <w:rPr>
          <w:sz w:val="24"/>
          <w:szCs w:val="24"/>
        </w:rPr>
      </w:pPr>
      <w:r w:rsidRPr="008C38CF">
        <w:rPr>
          <w:sz w:val="24"/>
          <w:szCs w:val="24"/>
        </w:rPr>
        <w:t>Глава города</w:t>
      </w:r>
      <w:r w:rsidRPr="008C38CF">
        <w:rPr>
          <w:sz w:val="24"/>
          <w:szCs w:val="24"/>
        </w:rPr>
        <w:tab/>
      </w:r>
      <w:r w:rsidRPr="008C38CF">
        <w:rPr>
          <w:sz w:val="24"/>
          <w:szCs w:val="24"/>
        </w:rPr>
        <w:tab/>
      </w:r>
      <w:r w:rsidRPr="008C38CF">
        <w:rPr>
          <w:sz w:val="24"/>
          <w:szCs w:val="24"/>
        </w:rPr>
        <w:tab/>
      </w:r>
      <w:r w:rsidRPr="008C38CF">
        <w:rPr>
          <w:sz w:val="24"/>
          <w:szCs w:val="24"/>
        </w:rPr>
        <w:tab/>
      </w:r>
      <w:r w:rsidRPr="008C38CF">
        <w:rPr>
          <w:sz w:val="24"/>
          <w:szCs w:val="24"/>
        </w:rPr>
        <w:tab/>
      </w:r>
      <w:r w:rsidRPr="008C38CF">
        <w:rPr>
          <w:sz w:val="24"/>
          <w:szCs w:val="24"/>
        </w:rPr>
        <w:tab/>
        <w:t xml:space="preserve">   </w:t>
      </w:r>
      <w:r w:rsidRPr="008C38CF">
        <w:rPr>
          <w:sz w:val="24"/>
          <w:szCs w:val="24"/>
        </w:rPr>
        <w:tab/>
      </w:r>
      <w:r w:rsidRPr="008C38CF">
        <w:rPr>
          <w:sz w:val="24"/>
          <w:szCs w:val="24"/>
        </w:rPr>
        <w:tab/>
        <w:t xml:space="preserve">             </w:t>
      </w:r>
      <w:r w:rsidR="008C38CF">
        <w:rPr>
          <w:sz w:val="24"/>
          <w:szCs w:val="24"/>
        </w:rPr>
        <w:t xml:space="preserve">                   </w:t>
      </w:r>
      <w:r w:rsidRPr="008C38CF">
        <w:rPr>
          <w:sz w:val="24"/>
          <w:szCs w:val="24"/>
        </w:rPr>
        <w:t xml:space="preserve">  А.В. </w:t>
      </w:r>
      <w:proofErr w:type="spellStart"/>
      <w:r w:rsidRPr="008C38CF">
        <w:rPr>
          <w:sz w:val="24"/>
          <w:szCs w:val="24"/>
        </w:rPr>
        <w:t>Шмыков</w:t>
      </w:r>
      <w:proofErr w:type="spellEnd"/>
    </w:p>
    <w:p w:rsidR="008C38CF" w:rsidRDefault="008C38CF" w:rsidP="008C38CF">
      <w:pPr>
        <w:jc w:val="right"/>
        <w:rPr>
          <w:sz w:val="28"/>
        </w:rPr>
      </w:pPr>
      <w:r>
        <w:rPr>
          <w:sz w:val="28"/>
        </w:rPr>
        <w:lastRenderedPageBreak/>
        <w:t>Утвержден</w:t>
      </w:r>
    </w:p>
    <w:p w:rsidR="008C38CF" w:rsidRDefault="008C38CF" w:rsidP="008C38CF">
      <w:pPr>
        <w:jc w:val="right"/>
        <w:rPr>
          <w:sz w:val="28"/>
        </w:rPr>
      </w:pPr>
      <w:r>
        <w:rPr>
          <w:sz w:val="28"/>
        </w:rPr>
        <w:t>постановлением Администрации</w:t>
      </w:r>
    </w:p>
    <w:p w:rsidR="008C38CF" w:rsidRDefault="008C38CF" w:rsidP="008C38CF">
      <w:pPr>
        <w:jc w:val="right"/>
        <w:rPr>
          <w:sz w:val="28"/>
        </w:rPr>
      </w:pPr>
      <w:r>
        <w:rPr>
          <w:sz w:val="28"/>
        </w:rPr>
        <w:t xml:space="preserve"> города Каменска-Уральского</w:t>
      </w:r>
    </w:p>
    <w:p w:rsidR="008C38CF" w:rsidRDefault="008C38CF" w:rsidP="008C38CF">
      <w:pPr>
        <w:jc w:val="right"/>
        <w:rPr>
          <w:sz w:val="28"/>
        </w:rPr>
      </w:pPr>
      <w:r>
        <w:rPr>
          <w:sz w:val="28"/>
        </w:rPr>
        <w:t xml:space="preserve">от </w:t>
      </w:r>
      <w:r w:rsidR="00D60BDA">
        <w:rPr>
          <w:sz w:val="28"/>
        </w:rPr>
        <w:t>10.06.2019</w:t>
      </w:r>
      <w:r>
        <w:rPr>
          <w:sz w:val="28"/>
        </w:rPr>
        <w:t xml:space="preserve"> № </w:t>
      </w:r>
      <w:r w:rsidR="00D60BDA">
        <w:rPr>
          <w:sz w:val="28"/>
        </w:rPr>
        <w:t>474</w:t>
      </w:r>
    </w:p>
    <w:p w:rsidR="008C38CF" w:rsidRDefault="008C38CF" w:rsidP="008C38CF">
      <w:pPr>
        <w:jc w:val="right"/>
        <w:rPr>
          <w:sz w:val="28"/>
        </w:rPr>
      </w:pPr>
      <w:r>
        <w:rPr>
          <w:sz w:val="28"/>
        </w:rPr>
        <w:t>«О проведении городских мероприятий,</w:t>
      </w:r>
    </w:p>
    <w:p w:rsidR="008C38CF" w:rsidRDefault="008C38CF" w:rsidP="008C38CF">
      <w:pPr>
        <w:jc w:val="right"/>
        <w:rPr>
          <w:sz w:val="28"/>
        </w:rPr>
      </w:pPr>
      <w:proofErr w:type="gramStart"/>
      <w:r>
        <w:rPr>
          <w:sz w:val="28"/>
        </w:rPr>
        <w:t>посвященных</w:t>
      </w:r>
      <w:proofErr w:type="gramEnd"/>
      <w:r>
        <w:rPr>
          <w:sz w:val="28"/>
        </w:rPr>
        <w:t xml:space="preserve"> Дню молодежи, в 2019 году»</w:t>
      </w:r>
    </w:p>
    <w:p w:rsidR="008C38CF" w:rsidRDefault="008C38CF" w:rsidP="008C38CF">
      <w:pPr>
        <w:jc w:val="right"/>
        <w:rPr>
          <w:sz w:val="28"/>
        </w:rPr>
      </w:pPr>
    </w:p>
    <w:p w:rsidR="008C38CF" w:rsidRDefault="008C38CF" w:rsidP="008C38CF">
      <w:pPr>
        <w:jc w:val="center"/>
        <w:rPr>
          <w:sz w:val="28"/>
        </w:rPr>
      </w:pPr>
      <w:r>
        <w:rPr>
          <w:sz w:val="28"/>
        </w:rPr>
        <w:t xml:space="preserve">План городских мероприятий, </w:t>
      </w:r>
    </w:p>
    <w:p w:rsidR="008C38CF" w:rsidRDefault="008C38CF" w:rsidP="008C38CF">
      <w:pPr>
        <w:jc w:val="center"/>
        <w:rPr>
          <w:sz w:val="28"/>
        </w:rPr>
      </w:pPr>
      <w:proofErr w:type="gramStart"/>
      <w:r>
        <w:rPr>
          <w:sz w:val="28"/>
        </w:rPr>
        <w:t>посвященных</w:t>
      </w:r>
      <w:proofErr w:type="gramEnd"/>
      <w:r>
        <w:rPr>
          <w:sz w:val="28"/>
        </w:rPr>
        <w:t xml:space="preserve"> Дню молодежи, в 2019 году </w:t>
      </w:r>
    </w:p>
    <w:p w:rsidR="008C38CF" w:rsidRDefault="008C38CF" w:rsidP="008C38CF">
      <w:pPr>
        <w:jc w:val="center"/>
        <w:rPr>
          <w:sz w:val="28"/>
        </w:rPr>
      </w:pPr>
    </w:p>
    <w:tbl>
      <w:tblPr>
        <w:tblStyle w:val="ac"/>
        <w:tblW w:w="0" w:type="auto"/>
        <w:tblInd w:w="-176" w:type="dxa"/>
        <w:tblLayout w:type="fixed"/>
        <w:tblLook w:val="04A0"/>
      </w:tblPr>
      <w:tblGrid>
        <w:gridCol w:w="426"/>
        <w:gridCol w:w="1701"/>
        <w:gridCol w:w="3260"/>
        <w:gridCol w:w="2552"/>
        <w:gridCol w:w="2126"/>
      </w:tblGrid>
      <w:tr w:rsidR="008C38CF" w:rsidTr="0068648B">
        <w:tc>
          <w:tcPr>
            <w:tcW w:w="426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1701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Время проведения</w:t>
            </w:r>
          </w:p>
        </w:tc>
        <w:tc>
          <w:tcPr>
            <w:tcW w:w="3260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мероприятия</w:t>
            </w:r>
          </w:p>
        </w:tc>
        <w:tc>
          <w:tcPr>
            <w:tcW w:w="2552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Место проведения/ границы прилегающей территории, где не допускается продажа алкогольной продукции </w:t>
            </w:r>
          </w:p>
        </w:tc>
        <w:tc>
          <w:tcPr>
            <w:tcW w:w="2126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Ответственные лица </w:t>
            </w:r>
          </w:p>
        </w:tc>
      </w:tr>
      <w:tr w:rsidR="008C38CF" w:rsidTr="0068648B">
        <w:tc>
          <w:tcPr>
            <w:tcW w:w="426" w:type="dxa"/>
          </w:tcPr>
          <w:p w:rsidR="008C38CF" w:rsidRPr="00090D8D" w:rsidRDefault="008C38CF" w:rsidP="008C38CF">
            <w:pPr>
              <w:pStyle w:val="af"/>
              <w:numPr>
                <w:ilvl w:val="0"/>
                <w:numId w:val="37"/>
              </w:num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29.06.2019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13.00–15.00</w:t>
            </w:r>
          </w:p>
        </w:tc>
        <w:tc>
          <w:tcPr>
            <w:tcW w:w="3260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Селфи-квест</w:t>
            </w:r>
            <w:proofErr w:type="spellEnd"/>
            <w:r>
              <w:rPr>
                <w:sz w:val="28"/>
              </w:rPr>
              <w:t xml:space="preserve"> по центру города</w:t>
            </w:r>
          </w:p>
        </w:tc>
        <w:tc>
          <w:tcPr>
            <w:tcW w:w="2552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Площадь Ленинского Комсомола </w:t>
            </w:r>
          </w:p>
        </w:tc>
        <w:tc>
          <w:tcPr>
            <w:tcW w:w="2126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Чистякова М.А.</w:t>
            </w:r>
          </w:p>
        </w:tc>
      </w:tr>
      <w:tr w:rsidR="008C38CF" w:rsidTr="0068648B">
        <w:trPr>
          <w:trHeight w:val="1610"/>
        </w:trPr>
        <w:tc>
          <w:tcPr>
            <w:tcW w:w="426" w:type="dxa"/>
          </w:tcPr>
          <w:p w:rsidR="008C38CF" w:rsidRPr="00090D8D" w:rsidRDefault="008C38CF" w:rsidP="008C38CF">
            <w:pPr>
              <w:pStyle w:val="af"/>
              <w:numPr>
                <w:ilvl w:val="0"/>
                <w:numId w:val="37"/>
              </w:num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29.06.2019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15.00–17.00</w:t>
            </w:r>
          </w:p>
        </w:tc>
        <w:tc>
          <w:tcPr>
            <w:tcW w:w="3260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Открытие Дня молодежи, 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игровые развлекательные площадки</w:t>
            </w:r>
          </w:p>
        </w:tc>
        <w:tc>
          <w:tcPr>
            <w:tcW w:w="2552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Парк «Космос»/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ул. Ленина, 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ул. Парковая, 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ул. Мусорского, пр. Победы</w:t>
            </w:r>
          </w:p>
        </w:tc>
        <w:tc>
          <w:tcPr>
            <w:tcW w:w="2126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Оганян А.Б.</w:t>
            </w:r>
          </w:p>
        </w:tc>
      </w:tr>
      <w:tr w:rsidR="008C38CF" w:rsidTr="0068648B">
        <w:tc>
          <w:tcPr>
            <w:tcW w:w="426" w:type="dxa"/>
          </w:tcPr>
          <w:p w:rsidR="008C38CF" w:rsidRPr="00090D8D" w:rsidRDefault="008C38CF" w:rsidP="008C38CF">
            <w:pPr>
              <w:pStyle w:val="af"/>
              <w:numPr>
                <w:ilvl w:val="0"/>
                <w:numId w:val="37"/>
              </w:num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29.06.2019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15.00–17.00</w:t>
            </w:r>
          </w:p>
        </w:tc>
        <w:tc>
          <w:tcPr>
            <w:tcW w:w="3260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Показ мультфильмов, короткометражных фильмов </w:t>
            </w:r>
          </w:p>
        </w:tc>
        <w:tc>
          <w:tcPr>
            <w:tcW w:w="2552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Площадка у крытого катка с искусственным льдом «Каменск Арена»/ 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ул. Ленина, 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ул. Парковая, 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ул. Мусорского, пр. Победы</w:t>
            </w:r>
          </w:p>
        </w:tc>
        <w:tc>
          <w:tcPr>
            <w:tcW w:w="2126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Оганян А.Б.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Гиматов</w:t>
            </w:r>
            <w:proofErr w:type="spellEnd"/>
            <w:r>
              <w:rPr>
                <w:sz w:val="28"/>
              </w:rPr>
              <w:t xml:space="preserve"> П.Г.</w:t>
            </w:r>
          </w:p>
        </w:tc>
      </w:tr>
      <w:tr w:rsidR="008C38CF" w:rsidTr="0068648B">
        <w:tc>
          <w:tcPr>
            <w:tcW w:w="426" w:type="dxa"/>
          </w:tcPr>
          <w:p w:rsidR="008C38CF" w:rsidRPr="00090D8D" w:rsidRDefault="008C38CF" w:rsidP="008C38CF">
            <w:pPr>
              <w:pStyle w:val="af"/>
              <w:numPr>
                <w:ilvl w:val="0"/>
                <w:numId w:val="37"/>
              </w:num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29.06.2019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15.00–17.30</w:t>
            </w:r>
          </w:p>
        </w:tc>
        <w:tc>
          <w:tcPr>
            <w:tcW w:w="3260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«Каменский Арбат»</w:t>
            </w:r>
          </w:p>
        </w:tc>
        <w:tc>
          <w:tcPr>
            <w:tcW w:w="2552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Пешеходная зона у СК «Олимп»/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ул. Ленина, 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ул. Парковая, 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ул. Мусорского, пр. Победы</w:t>
            </w:r>
          </w:p>
        </w:tc>
        <w:tc>
          <w:tcPr>
            <w:tcW w:w="2126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Оганян А.Б.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Чистякова М.А. </w:t>
            </w:r>
          </w:p>
        </w:tc>
      </w:tr>
      <w:tr w:rsidR="008C38CF" w:rsidTr="0068648B">
        <w:trPr>
          <w:trHeight w:val="2116"/>
        </w:trPr>
        <w:tc>
          <w:tcPr>
            <w:tcW w:w="426" w:type="dxa"/>
          </w:tcPr>
          <w:p w:rsidR="008C38CF" w:rsidRPr="00090D8D" w:rsidRDefault="008C38CF" w:rsidP="008C38CF">
            <w:pPr>
              <w:pStyle w:val="af"/>
              <w:numPr>
                <w:ilvl w:val="0"/>
                <w:numId w:val="37"/>
              </w:num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29.06.2019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18.00–22.00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</w:p>
          <w:p w:rsidR="008C38CF" w:rsidRDefault="008C38CF" w:rsidP="0068648B">
            <w:pPr>
              <w:jc w:val="center"/>
              <w:rPr>
                <w:sz w:val="28"/>
              </w:rPr>
            </w:pPr>
          </w:p>
          <w:p w:rsidR="008C38CF" w:rsidRDefault="008C38CF" w:rsidP="0068648B">
            <w:pPr>
              <w:jc w:val="center"/>
              <w:rPr>
                <w:sz w:val="28"/>
              </w:rPr>
            </w:pPr>
          </w:p>
          <w:p w:rsidR="008C38CF" w:rsidRDefault="008C38CF" w:rsidP="0068648B">
            <w:pPr>
              <w:jc w:val="center"/>
              <w:rPr>
                <w:sz w:val="28"/>
              </w:rPr>
            </w:pPr>
          </w:p>
          <w:p w:rsidR="008C38CF" w:rsidRDefault="008C38CF" w:rsidP="0068648B">
            <w:pPr>
              <w:jc w:val="center"/>
              <w:rPr>
                <w:sz w:val="28"/>
              </w:rPr>
            </w:pPr>
          </w:p>
          <w:p w:rsidR="008C38CF" w:rsidRDefault="008C38CF" w:rsidP="0068648B">
            <w:pPr>
              <w:jc w:val="center"/>
              <w:rPr>
                <w:sz w:val="28"/>
              </w:rPr>
            </w:pPr>
          </w:p>
          <w:p w:rsidR="008C38CF" w:rsidRDefault="008C38CF" w:rsidP="0068648B">
            <w:pPr>
              <w:jc w:val="center"/>
              <w:rPr>
                <w:sz w:val="28"/>
              </w:rPr>
            </w:pPr>
          </w:p>
          <w:p w:rsidR="008C38CF" w:rsidRDefault="008C38CF" w:rsidP="0068648B">
            <w:pPr>
              <w:jc w:val="center"/>
              <w:rPr>
                <w:sz w:val="28"/>
              </w:rPr>
            </w:pPr>
          </w:p>
          <w:p w:rsidR="008C38CF" w:rsidRDefault="008C38CF" w:rsidP="0068648B">
            <w:pPr>
              <w:jc w:val="center"/>
              <w:rPr>
                <w:sz w:val="28"/>
              </w:rPr>
            </w:pPr>
          </w:p>
          <w:p w:rsidR="008C38CF" w:rsidRDefault="008C38CF" w:rsidP="0068648B">
            <w:pPr>
              <w:jc w:val="center"/>
              <w:rPr>
                <w:sz w:val="28"/>
              </w:rPr>
            </w:pPr>
          </w:p>
        </w:tc>
        <w:tc>
          <w:tcPr>
            <w:tcW w:w="3260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Фестиваль «Молодежная волна»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proofErr w:type="gramStart"/>
            <w:r>
              <w:rPr>
                <w:sz w:val="28"/>
              </w:rPr>
              <w:t>(работа интерактивных площадок,</w:t>
            </w:r>
            <w:proofErr w:type="gramEnd"/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выступление творческих коллективов города, ди-джеев, </w:t>
            </w:r>
            <w:proofErr w:type="spellStart"/>
            <w:r>
              <w:rPr>
                <w:sz w:val="28"/>
              </w:rPr>
              <w:t>кавер-групп</w:t>
            </w:r>
            <w:proofErr w:type="spellEnd"/>
            <w:r>
              <w:rPr>
                <w:sz w:val="28"/>
              </w:rPr>
              <w:t>,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КВН команд,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фестиваль </w:t>
            </w:r>
            <w:proofErr w:type="spellStart"/>
            <w:r>
              <w:rPr>
                <w:sz w:val="28"/>
              </w:rPr>
              <w:t>Косплея</w:t>
            </w:r>
            <w:proofErr w:type="spellEnd"/>
            <w:r>
              <w:rPr>
                <w:sz w:val="28"/>
              </w:rPr>
              <w:t>,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фестиваль «Экстриму – да, </w:t>
            </w:r>
            <w:proofErr w:type="spellStart"/>
            <w:r>
              <w:rPr>
                <w:sz w:val="28"/>
              </w:rPr>
              <w:t>экстримизму</w:t>
            </w:r>
            <w:proofErr w:type="spellEnd"/>
            <w:r>
              <w:rPr>
                <w:sz w:val="28"/>
              </w:rPr>
              <w:t xml:space="preserve"> – нет!»,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выставка </w:t>
            </w:r>
            <w:proofErr w:type="spellStart"/>
            <w:r>
              <w:rPr>
                <w:sz w:val="28"/>
              </w:rPr>
              <w:t>мототехники</w:t>
            </w:r>
            <w:proofErr w:type="spellEnd"/>
            <w:r>
              <w:rPr>
                <w:sz w:val="28"/>
              </w:rPr>
              <w:t xml:space="preserve"> с привлечением титулованных спортсменов и раздачей автографов,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фестиваль красок,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proofErr w:type="spellStart"/>
            <w:proofErr w:type="gramStart"/>
            <w:r>
              <w:rPr>
                <w:sz w:val="28"/>
              </w:rPr>
              <w:t>баттл</w:t>
            </w:r>
            <w:proofErr w:type="spellEnd"/>
            <w:r>
              <w:rPr>
                <w:sz w:val="28"/>
              </w:rPr>
              <w:t xml:space="preserve"> ди-джеев)</w:t>
            </w:r>
            <w:proofErr w:type="gramEnd"/>
          </w:p>
        </w:tc>
        <w:tc>
          <w:tcPr>
            <w:tcW w:w="2552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Стадион технических видов спорта «Юность» им. В.В. </w:t>
            </w:r>
            <w:proofErr w:type="spellStart"/>
            <w:r>
              <w:rPr>
                <w:sz w:val="28"/>
              </w:rPr>
              <w:t>Друзя</w:t>
            </w:r>
            <w:proofErr w:type="spellEnd"/>
            <w:r>
              <w:rPr>
                <w:sz w:val="28"/>
              </w:rPr>
              <w:t xml:space="preserve">/ 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ул. Ленина, 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ул. </w:t>
            </w:r>
            <w:proofErr w:type="spellStart"/>
            <w:r>
              <w:rPr>
                <w:sz w:val="28"/>
              </w:rPr>
              <w:t>Кунавина</w:t>
            </w:r>
            <w:proofErr w:type="spellEnd"/>
            <w:r>
              <w:rPr>
                <w:sz w:val="28"/>
              </w:rPr>
              <w:t xml:space="preserve">, 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ул. Кирова, 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пр. Победы, 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ул. Мусоргского, ул. Титова</w:t>
            </w:r>
          </w:p>
        </w:tc>
        <w:tc>
          <w:tcPr>
            <w:tcW w:w="2126" w:type="dxa"/>
          </w:tcPr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Оганян А.Б.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Казанцева С.В.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Гиматов</w:t>
            </w:r>
            <w:proofErr w:type="spellEnd"/>
            <w:r>
              <w:rPr>
                <w:sz w:val="28"/>
              </w:rPr>
              <w:t xml:space="preserve"> П.Г. 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>Чистякова М.А.</w:t>
            </w:r>
          </w:p>
          <w:p w:rsidR="008C38CF" w:rsidRDefault="008C38CF" w:rsidP="0068648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Сергеева О.Н. </w:t>
            </w:r>
          </w:p>
        </w:tc>
      </w:tr>
    </w:tbl>
    <w:p w:rsidR="008C38CF" w:rsidRDefault="008C38CF" w:rsidP="008C38CF">
      <w:pPr>
        <w:jc w:val="center"/>
        <w:rPr>
          <w:sz w:val="28"/>
        </w:rPr>
      </w:pPr>
    </w:p>
    <w:p w:rsidR="008C38CF" w:rsidRDefault="008C38CF" w:rsidP="008C38CF">
      <w:pPr>
        <w:rPr>
          <w:sz w:val="28"/>
        </w:rPr>
      </w:pPr>
    </w:p>
    <w:p w:rsidR="00401CE5" w:rsidRDefault="00401CE5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p w:rsidR="008C38CF" w:rsidRDefault="008C38CF">
      <w:pPr>
        <w:rPr>
          <w:sz w:val="28"/>
          <w:szCs w:val="28"/>
        </w:rPr>
      </w:pPr>
    </w:p>
    <w:sectPr w:rsidR="008C38CF" w:rsidSect="007B4181">
      <w:headerReference w:type="even" r:id="rId8"/>
      <w:headerReference w:type="default" r:id="rId9"/>
      <w:pgSz w:w="11906" w:h="16838"/>
      <w:pgMar w:top="1077" w:right="567" w:bottom="851" w:left="136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D80" w:rsidRDefault="00930D80">
      <w:r>
        <w:separator/>
      </w:r>
    </w:p>
  </w:endnote>
  <w:endnote w:type="continuationSeparator" w:id="1">
    <w:p w:rsidR="00930D80" w:rsidRDefault="00930D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D80" w:rsidRDefault="00930D80">
      <w:r>
        <w:separator/>
      </w:r>
    </w:p>
  </w:footnote>
  <w:footnote w:type="continuationSeparator" w:id="1">
    <w:p w:rsidR="00930D80" w:rsidRDefault="00930D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FF7" w:rsidRDefault="00F93FD8" w:rsidP="005754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A1FF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A1FF7" w:rsidRDefault="001A1FF7" w:rsidP="00252806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FF7" w:rsidRPr="000177BB" w:rsidRDefault="001A1FF7" w:rsidP="006E004D">
    <w:pPr>
      <w:pStyle w:val="a3"/>
      <w:rPr>
        <w:sz w:val="28"/>
        <w:szCs w:val="28"/>
      </w:rPr>
    </w:pPr>
  </w:p>
  <w:p w:rsidR="001A1FF7" w:rsidRDefault="001A1FF7" w:rsidP="00252806">
    <w:pPr>
      <w:pStyle w:val="a3"/>
      <w:ind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D4D0B"/>
    <w:multiLevelType w:val="multilevel"/>
    <w:tmpl w:val="D0CA5E3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1">
    <w:nsid w:val="0F3B7AE7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2">
    <w:nsid w:val="0FD1099C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3">
    <w:nsid w:val="178D1EC6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4">
    <w:nsid w:val="1DB139BD"/>
    <w:multiLevelType w:val="hybridMultilevel"/>
    <w:tmpl w:val="8924B7EE"/>
    <w:lvl w:ilvl="0" w:tplc="312825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2A4A97"/>
    <w:multiLevelType w:val="hybridMultilevel"/>
    <w:tmpl w:val="EEC22C74"/>
    <w:lvl w:ilvl="0" w:tplc="28580DA8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7892D752">
      <w:start w:val="1"/>
      <w:numFmt w:val="decimal"/>
      <w:lvlText w:val="%2)"/>
      <w:lvlJc w:val="left"/>
      <w:pPr>
        <w:ind w:left="460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">
    <w:nsid w:val="228200DC"/>
    <w:multiLevelType w:val="hybridMultilevel"/>
    <w:tmpl w:val="66A41F34"/>
    <w:lvl w:ilvl="0" w:tplc="312825D4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22BA0509"/>
    <w:multiLevelType w:val="hybridMultilevel"/>
    <w:tmpl w:val="A074FCEE"/>
    <w:lvl w:ilvl="0" w:tplc="00E228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237C7C7E"/>
    <w:multiLevelType w:val="hybridMultilevel"/>
    <w:tmpl w:val="8F4CF6F4"/>
    <w:lvl w:ilvl="0" w:tplc="28580DA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52E165F"/>
    <w:multiLevelType w:val="hybridMultilevel"/>
    <w:tmpl w:val="D20A6608"/>
    <w:lvl w:ilvl="0" w:tplc="DE2E32AC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5C23DEC"/>
    <w:multiLevelType w:val="hybridMultilevel"/>
    <w:tmpl w:val="F84ADA5C"/>
    <w:lvl w:ilvl="0" w:tplc="0F0208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9C827E3"/>
    <w:multiLevelType w:val="hybridMultilevel"/>
    <w:tmpl w:val="E68895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BB660C"/>
    <w:multiLevelType w:val="hybridMultilevel"/>
    <w:tmpl w:val="469E7D90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2C2C49F7"/>
    <w:multiLevelType w:val="multilevel"/>
    <w:tmpl w:val="22A8C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14">
    <w:nsid w:val="345850DC"/>
    <w:multiLevelType w:val="hybridMultilevel"/>
    <w:tmpl w:val="C102FE88"/>
    <w:lvl w:ilvl="0" w:tplc="0F0208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965E91"/>
    <w:multiLevelType w:val="multilevel"/>
    <w:tmpl w:val="CB4CB2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37C71D45"/>
    <w:multiLevelType w:val="hybridMultilevel"/>
    <w:tmpl w:val="752E00BC"/>
    <w:lvl w:ilvl="0" w:tplc="3CF6278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B851C4A"/>
    <w:multiLevelType w:val="hybridMultilevel"/>
    <w:tmpl w:val="00CE2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FB492A"/>
    <w:multiLevelType w:val="hybridMultilevel"/>
    <w:tmpl w:val="0946438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02B7A3E"/>
    <w:multiLevelType w:val="hybridMultilevel"/>
    <w:tmpl w:val="F840459A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42F03009"/>
    <w:multiLevelType w:val="multilevel"/>
    <w:tmpl w:val="6F14ACEE"/>
    <w:lvl w:ilvl="0">
      <w:start w:val="1"/>
      <w:numFmt w:val="decimal"/>
      <w:lvlText w:val="%1."/>
      <w:lvlJc w:val="left"/>
      <w:pPr>
        <w:ind w:left="1905" w:hanging="118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21">
    <w:nsid w:val="43D33136"/>
    <w:multiLevelType w:val="hybridMultilevel"/>
    <w:tmpl w:val="960821F4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455E7B92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23">
    <w:nsid w:val="502D259D"/>
    <w:multiLevelType w:val="hybridMultilevel"/>
    <w:tmpl w:val="CB4CB206"/>
    <w:lvl w:ilvl="0" w:tplc="31FE3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>
    <w:nsid w:val="58016063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25">
    <w:nsid w:val="59BA052E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26">
    <w:nsid w:val="62035238"/>
    <w:multiLevelType w:val="multilevel"/>
    <w:tmpl w:val="BC0CA30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27">
    <w:nsid w:val="65053621"/>
    <w:multiLevelType w:val="hybridMultilevel"/>
    <w:tmpl w:val="6E6A43AE"/>
    <w:lvl w:ilvl="0" w:tplc="4F60A8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66FE7469"/>
    <w:multiLevelType w:val="hybridMultilevel"/>
    <w:tmpl w:val="568495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7D47701"/>
    <w:multiLevelType w:val="multilevel"/>
    <w:tmpl w:val="5C8A71E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abstractNum w:abstractNumId="30">
    <w:nsid w:val="6A4476BE"/>
    <w:multiLevelType w:val="multilevel"/>
    <w:tmpl w:val="F6AA9484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cs="Times New Roman" w:hint="default"/>
      </w:rPr>
    </w:lvl>
  </w:abstractNum>
  <w:abstractNum w:abstractNumId="31">
    <w:nsid w:val="6EB61CBA"/>
    <w:multiLevelType w:val="hybridMultilevel"/>
    <w:tmpl w:val="A40E1A84"/>
    <w:lvl w:ilvl="0" w:tplc="2646D9A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777F1F6F"/>
    <w:multiLevelType w:val="hybridMultilevel"/>
    <w:tmpl w:val="2D8CC7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87166ED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34">
    <w:nsid w:val="787B61C8"/>
    <w:multiLevelType w:val="hybridMultilevel"/>
    <w:tmpl w:val="90AA4DA6"/>
    <w:lvl w:ilvl="0" w:tplc="5F9416A2">
      <w:start w:val="1"/>
      <w:numFmt w:val="decimal"/>
      <w:lvlText w:val="%1)"/>
      <w:lvlJc w:val="left"/>
      <w:pPr>
        <w:ind w:left="1542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5">
    <w:nsid w:val="79F031DC"/>
    <w:multiLevelType w:val="hybridMultilevel"/>
    <w:tmpl w:val="594E5E2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B8F7BD7"/>
    <w:multiLevelType w:val="hybridMultilevel"/>
    <w:tmpl w:val="634A6D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</w:num>
  <w:num w:numId="2">
    <w:abstractNumId w:val="15"/>
  </w:num>
  <w:num w:numId="3">
    <w:abstractNumId w:val="6"/>
  </w:num>
  <w:num w:numId="4">
    <w:abstractNumId w:val="19"/>
  </w:num>
  <w:num w:numId="5">
    <w:abstractNumId w:val="21"/>
  </w:num>
  <w:num w:numId="6">
    <w:abstractNumId w:val="12"/>
  </w:num>
  <w:num w:numId="7">
    <w:abstractNumId w:val="30"/>
  </w:num>
  <w:num w:numId="8">
    <w:abstractNumId w:val="17"/>
  </w:num>
  <w:num w:numId="9">
    <w:abstractNumId w:val="10"/>
  </w:num>
  <w:num w:numId="10">
    <w:abstractNumId w:val="33"/>
  </w:num>
  <w:num w:numId="11">
    <w:abstractNumId w:val="13"/>
  </w:num>
  <w:num w:numId="12">
    <w:abstractNumId w:val="3"/>
  </w:num>
  <w:num w:numId="13">
    <w:abstractNumId w:val="24"/>
  </w:num>
  <w:num w:numId="14">
    <w:abstractNumId w:val="1"/>
  </w:num>
  <w:num w:numId="15">
    <w:abstractNumId w:val="14"/>
  </w:num>
  <w:num w:numId="16">
    <w:abstractNumId w:val="2"/>
  </w:num>
  <w:num w:numId="17">
    <w:abstractNumId w:val="22"/>
  </w:num>
  <w:num w:numId="18">
    <w:abstractNumId w:val="25"/>
  </w:num>
  <w:num w:numId="19">
    <w:abstractNumId w:val="29"/>
  </w:num>
  <w:num w:numId="20">
    <w:abstractNumId w:val="26"/>
  </w:num>
  <w:num w:numId="21">
    <w:abstractNumId w:val="0"/>
  </w:num>
  <w:num w:numId="22">
    <w:abstractNumId w:val="28"/>
  </w:num>
  <w:num w:numId="23">
    <w:abstractNumId w:val="18"/>
  </w:num>
  <w:num w:numId="24">
    <w:abstractNumId w:val="4"/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9"/>
  </w:num>
  <w:num w:numId="28">
    <w:abstractNumId w:val="34"/>
  </w:num>
  <w:num w:numId="29">
    <w:abstractNumId w:val="20"/>
  </w:num>
  <w:num w:numId="30">
    <w:abstractNumId w:val="35"/>
  </w:num>
  <w:num w:numId="31">
    <w:abstractNumId w:val="32"/>
  </w:num>
  <w:num w:numId="32">
    <w:abstractNumId w:val="11"/>
  </w:num>
  <w:num w:numId="33">
    <w:abstractNumId w:val="5"/>
  </w:num>
  <w:num w:numId="34">
    <w:abstractNumId w:val="8"/>
  </w:num>
  <w:num w:numId="35">
    <w:abstractNumId w:val="16"/>
  </w:num>
  <w:num w:numId="36">
    <w:abstractNumId w:val="27"/>
  </w:num>
  <w:num w:numId="37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42A8"/>
    <w:rsid w:val="00000C6D"/>
    <w:rsid w:val="00001A61"/>
    <w:rsid w:val="000133C1"/>
    <w:rsid w:val="000135B2"/>
    <w:rsid w:val="000177BB"/>
    <w:rsid w:val="000237BA"/>
    <w:rsid w:val="0003219D"/>
    <w:rsid w:val="0003565E"/>
    <w:rsid w:val="00037B06"/>
    <w:rsid w:val="0004051A"/>
    <w:rsid w:val="00041C34"/>
    <w:rsid w:val="0004213A"/>
    <w:rsid w:val="00047257"/>
    <w:rsid w:val="000514E7"/>
    <w:rsid w:val="00051844"/>
    <w:rsid w:val="00052007"/>
    <w:rsid w:val="00054802"/>
    <w:rsid w:val="0005677F"/>
    <w:rsid w:val="000568CE"/>
    <w:rsid w:val="00060C60"/>
    <w:rsid w:val="00060E48"/>
    <w:rsid w:val="00063831"/>
    <w:rsid w:val="000642AF"/>
    <w:rsid w:val="000654A5"/>
    <w:rsid w:val="00066F80"/>
    <w:rsid w:val="0007280A"/>
    <w:rsid w:val="00075366"/>
    <w:rsid w:val="000846C6"/>
    <w:rsid w:val="00086078"/>
    <w:rsid w:val="00090536"/>
    <w:rsid w:val="000918CF"/>
    <w:rsid w:val="000934D5"/>
    <w:rsid w:val="00093ECF"/>
    <w:rsid w:val="00094D13"/>
    <w:rsid w:val="000A0695"/>
    <w:rsid w:val="000A370B"/>
    <w:rsid w:val="000A4283"/>
    <w:rsid w:val="000A439D"/>
    <w:rsid w:val="000A7E6B"/>
    <w:rsid w:val="000B1B59"/>
    <w:rsid w:val="000B43FF"/>
    <w:rsid w:val="000B6FE7"/>
    <w:rsid w:val="000B72C6"/>
    <w:rsid w:val="000C01BE"/>
    <w:rsid w:val="000C3E5B"/>
    <w:rsid w:val="000C40B4"/>
    <w:rsid w:val="000C489A"/>
    <w:rsid w:val="000C4950"/>
    <w:rsid w:val="000C6266"/>
    <w:rsid w:val="000C631E"/>
    <w:rsid w:val="000D0703"/>
    <w:rsid w:val="000D0EF8"/>
    <w:rsid w:val="000D2830"/>
    <w:rsid w:val="000D2A6F"/>
    <w:rsid w:val="000D5775"/>
    <w:rsid w:val="000D5992"/>
    <w:rsid w:val="000D5BD4"/>
    <w:rsid w:val="000D5BDB"/>
    <w:rsid w:val="000D5D0D"/>
    <w:rsid w:val="000E3F5A"/>
    <w:rsid w:val="000E4D62"/>
    <w:rsid w:val="000F284A"/>
    <w:rsid w:val="000F484C"/>
    <w:rsid w:val="001001C3"/>
    <w:rsid w:val="00101865"/>
    <w:rsid w:val="0010384C"/>
    <w:rsid w:val="00106CB9"/>
    <w:rsid w:val="001143E2"/>
    <w:rsid w:val="0011444B"/>
    <w:rsid w:val="00114C92"/>
    <w:rsid w:val="0012035B"/>
    <w:rsid w:val="0012483D"/>
    <w:rsid w:val="00126C00"/>
    <w:rsid w:val="001309C4"/>
    <w:rsid w:val="00131DBF"/>
    <w:rsid w:val="001373B6"/>
    <w:rsid w:val="001401A2"/>
    <w:rsid w:val="00141C02"/>
    <w:rsid w:val="00141F77"/>
    <w:rsid w:val="001435B9"/>
    <w:rsid w:val="00146F8D"/>
    <w:rsid w:val="0015262A"/>
    <w:rsid w:val="0015476A"/>
    <w:rsid w:val="00154E7D"/>
    <w:rsid w:val="00156C2D"/>
    <w:rsid w:val="00161EC7"/>
    <w:rsid w:val="001642DA"/>
    <w:rsid w:val="001643B4"/>
    <w:rsid w:val="00167DB8"/>
    <w:rsid w:val="001748E7"/>
    <w:rsid w:val="00174A69"/>
    <w:rsid w:val="001813E0"/>
    <w:rsid w:val="0018213C"/>
    <w:rsid w:val="00182902"/>
    <w:rsid w:val="00183956"/>
    <w:rsid w:val="00187AE6"/>
    <w:rsid w:val="00192292"/>
    <w:rsid w:val="001954BD"/>
    <w:rsid w:val="001A05A2"/>
    <w:rsid w:val="001A1FF7"/>
    <w:rsid w:val="001A2469"/>
    <w:rsid w:val="001A27CD"/>
    <w:rsid w:val="001A3487"/>
    <w:rsid w:val="001A568B"/>
    <w:rsid w:val="001A6CF2"/>
    <w:rsid w:val="001A71A2"/>
    <w:rsid w:val="001A7A72"/>
    <w:rsid w:val="001B144E"/>
    <w:rsid w:val="001B31DF"/>
    <w:rsid w:val="001B3B07"/>
    <w:rsid w:val="001B6848"/>
    <w:rsid w:val="001C104E"/>
    <w:rsid w:val="001C123F"/>
    <w:rsid w:val="001C22DD"/>
    <w:rsid w:val="001C45FB"/>
    <w:rsid w:val="001C4C2A"/>
    <w:rsid w:val="001C5930"/>
    <w:rsid w:val="001C7931"/>
    <w:rsid w:val="001D3E55"/>
    <w:rsid w:val="001D7C00"/>
    <w:rsid w:val="001E06F6"/>
    <w:rsid w:val="001E2A1F"/>
    <w:rsid w:val="001E49AC"/>
    <w:rsid w:val="001F0AF3"/>
    <w:rsid w:val="001F27C7"/>
    <w:rsid w:val="001F7CA2"/>
    <w:rsid w:val="00202569"/>
    <w:rsid w:val="00202AE6"/>
    <w:rsid w:val="00202B6E"/>
    <w:rsid w:val="002041FF"/>
    <w:rsid w:val="00210892"/>
    <w:rsid w:val="00210A12"/>
    <w:rsid w:val="002125B1"/>
    <w:rsid w:val="002157F8"/>
    <w:rsid w:val="00215AA2"/>
    <w:rsid w:val="00224285"/>
    <w:rsid w:val="00224898"/>
    <w:rsid w:val="00225B2F"/>
    <w:rsid w:val="002275CC"/>
    <w:rsid w:val="00231F97"/>
    <w:rsid w:val="0023376F"/>
    <w:rsid w:val="00234A4F"/>
    <w:rsid w:val="002357A5"/>
    <w:rsid w:val="002361B8"/>
    <w:rsid w:val="00236389"/>
    <w:rsid w:val="00236706"/>
    <w:rsid w:val="00236B3D"/>
    <w:rsid w:val="00236F45"/>
    <w:rsid w:val="002376ED"/>
    <w:rsid w:val="002378D4"/>
    <w:rsid w:val="00252578"/>
    <w:rsid w:val="00252806"/>
    <w:rsid w:val="002541BA"/>
    <w:rsid w:val="00257EE8"/>
    <w:rsid w:val="002606F1"/>
    <w:rsid w:val="0026124C"/>
    <w:rsid w:val="00262A25"/>
    <w:rsid w:val="002654CA"/>
    <w:rsid w:val="00265919"/>
    <w:rsid w:val="0026641A"/>
    <w:rsid w:val="00266CCE"/>
    <w:rsid w:val="00270DE6"/>
    <w:rsid w:val="002712FF"/>
    <w:rsid w:val="00271524"/>
    <w:rsid w:val="00271D4B"/>
    <w:rsid w:val="00275E9E"/>
    <w:rsid w:val="002769CC"/>
    <w:rsid w:val="00276F53"/>
    <w:rsid w:val="00280AB4"/>
    <w:rsid w:val="002821A4"/>
    <w:rsid w:val="00282255"/>
    <w:rsid w:val="00282381"/>
    <w:rsid w:val="0028377B"/>
    <w:rsid w:val="00284DC6"/>
    <w:rsid w:val="0028743F"/>
    <w:rsid w:val="002919E7"/>
    <w:rsid w:val="002A0C97"/>
    <w:rsid w:val="002A40AF"/>
    <w:rsid w:val="002A63E0"/>
    <w:rsid w:val="002A6B72"/>
    <w:rsid w:val="002A7E6F"/>
    <w:rsid w:val="002B132C"/>
    <w:rsid w:val="002B23DE"/>
    <w:rsid w:val="002B2B7F"/>
    <w:rsid w:val="002B3CB1"/>
    <w:rsid w:val="002B70BF"/>
    <w:rsid w:val="002C1FA7"/>
    <w:rsid w:val="002C3069"/>
    <w:rsid w:val="002C4683"/>
    <w:rsid w:val="002C4A1E"/>
    <w:rsid w:val="002C7704"/>
    <w:rsid w:val="002D2C8C"/>
    <w:rsid w:val="002D3727"/>
    <w:rsid w:val="002D54B8"/>
    <w:rsid w:val="002D5B25"/>
    <w:rsid w:val="002D7C94"/>
    <w:rsid w:val="002E4B84"/>
    <w:rsid w:val="002E6B82"/>
    <w:rsid w:val="002F132E"/>
    <w:rsid w:val="002F1EDD"/>
    <w:rsid w:val="002F3679"/>
    <w:rsid w:val="002F4CBC"/>
    <w:rsid w:val="00300AB5"/>
    <w:rsid w:val="00300FB9"/>
    <w:rsid w:val="00301AAD"/>
    <w:rsid w:val="00301BF6"/>
    <w:rsid w:val="00301CE5"/>
    <w:rsid w:val="00301EF6"/>
    <w:rsid w:val="003020A5"/>
    <w:rsid w:val="0031493B"/>
    <w:rsid w:val="00315497"/>
    <w:rsid w:val="003162E4"/>
    <w:rsid w:val="003172BB"/>
    <w:rsid w:val="00317E44"/>
    <w:rsid w:val="00320DFA"/>
    <w:rsid w:val="0032365F"/>
    <w:rsid w:val="00324622"/>
    <w:rsid w:val="00326512"/>
    <w:rsid w:val="00326C90"/>
    <w:rsid w:val="00332692"/>
    <w:rsid w:val="00332EB7"/>
    <w:rsid w:val="003336D1"/>
    <w:rsid w:val="003345EE"/>
    <w:rsid w:val="00335E1B"/>
    <w:rsid w:val="00337F1F"/>
    <w:rsid w:val="00343140"/>
    <w:rsid w:val="00344CD6"/>
    <w:rsid w:val="00345F5D"/>
    <w:rsid w:val="0034625A"/>
    <w:rsid w:val="00346A23"/>
    <w:rsid w:val="0034796A"/>
    <w:rsid w:val="0035575B"/>
    <w:rsid w:val="00355B16"/>
    <w:rsid w:val="00360BAC"/>
    <w:rsid w:val="00366190"/>
    <w:rsid w:val="003665C3"/>
    <w:rsid w:val="0036696A"/>
    <w:rsid w:val="0036758A"/>
    <w:rsid w:val="0036796E"/>
    <w:rsid w:val="00375B3A"/>
    <w:rsid w:val="003811D9"/>
    <w:rsid w:val="00381E74"/>
    <w:rsid w:val="0038358A"/>
    <w:rsid w:val="0038512B"/>
    <w:rsid w:val="0038570D"/>
    <w:rsid w:val="003861C0"/>
    <w:rsid w:val="003871E1"/>
    <w:rsid w:val="003874FA"/>
    <w:rsid w:val="00387A4A"/>
    <w:rsid w:val="00391B22"/>
    <w:rsid w:val="003940CF"/>
    <w:rsid w:val="00397D27"/>
    <w:rsid w:val="003A0304"/>
    <w:rsid w:val="003A7127"/>
    <w:rsid w:val="003A72D9"/>
    <w:rsid w:val="003A7ADB"/>
    <w:rsid w:val="003B0F74"/>
    <w:rsid w:val="003B5383"/>
    <w:rsid w:val="003C01D1"/>
    <w:rsid w:val="003C06EF"/>
    <w:rsid w:val="003C0F64"/>
    <w:rsid w:val="003C246E"/>
    <w:rsid w:val="003C4CCA"/>
    <w:rsid w:val="003C5294"/>
    <w:rsid w:val="003C587D"/>
    <w:rsid w:val="003C6AB2"/>
    <w:rsid w:val="003D2CE8"/>
    <w:rsid w:val="003D341F"/>
    <w:rsid w:val="003D3B7B"/>
    <w:rsid w:val="003E03AB"/>
    <w:rsid w:val="003E0F3E"/>
    <w:rsid w:val="003E1AAD"/>
    <w:rsid w:val="003E2D60"/>
    <w:rsid w:val="003E36DF"/>
    <w:rsid w:val="003E3C1F"/>
    <w:rsid w:val="003E5C83"/>
    <w:rsid w:val="003F0CED"/>
    <w:rsid w:val="003F261B"/>
    <w:rsid w:val="003F2E0D"/>
    <w:rsid w:val="003F35D4"/>
    <w:rsid w:val="003F6F84"/>
    <w:rsid w:val="00401CE5"/>
    <w:rsid w:val="00404D4E"/>
    <w:rsid w:val="004106FE"/>
    <w:rsid w:val="00411B8E"/>
    <w:rsid w:val="0041206B"/>
    <w:rsid w:val="0041240C"/>
    <w:rsid w:val="004148C9"/>
    <w:rsid w:val="00415812"/>
    <w:rsid w:val="00417C49"/>
    <w:rsid w:val="004200D6"/>
    <w:rsid w:val="0042175C"/>
    <w:rsid w:val="00423E03"/>
    <w:rsid w:val="00430691"/>
    <w:rsid w:val="004308C9"/>
    <w:rsid w:val="0043538A"/>
    <w:rsid w:val="0043598E"/>
    <w:rsid w:val="00437E1B"/>
    <w:rsid w:val="004407DC"/>
    <w:rsid w:val="00440890"/>
    <w:rsid w:val="004409FE"/>
    <w:rsid w:val="00442A18"/>
    <w:rsid w:val="00442E99"/>
    <w:rsid w:val="00444D7A"/>
    <w:rsid w:val="004460D7"/>
    <w:rsid w:val="0045093C"/>
    <w:rsid w:val="004509E0"/>
    <w:rsid w:val="00453331"/>
    <w:rsid w:val="0045606D"/>
    <w:rsid w:val="0045696F"/>
    <w:rsid w:val="00461C3E"/>
    <w:rsid w:val="00462387"/>
    <w:rsid w:val="0046512A"/>
    <w:rsid w:val="00465F3E"/>
    <w:rsid w:val="00466BE0"/>
    <w:rsid w:val="00467017"/>
    <w:rsid w:val="00477783"/>
    <w:rsid w:val="00477ADB"/>
    <w:rsid w:val="00481F68"/>
    <w:rsid w:val="00482279"/>
    <w:rsid w:val="004838F3"/>
    <w:rsid w:val="00490FD3"/>
    <w:rsid w:val="004925F6"/>
    <w:rsid w:val="00492C39"/>
    <w:rsid w:val="00493508"/>
    <w:rsid w:val="00494B27"/>
    <w:rsid w:val="004A094F"/>
    <w:rsid w:val="004A1D23"/>
    <w:rsid w:val="004A4E37"/>
    <w:rsid w:val="004A7E72"/>
    <w:rsid w:val="004B0EEA"/>
    <w:rsid w:val="004B4F64"/>
    <w:rsid w:val="004B5501"/>
    <w:rsid w:val="004B566A"/>
    <w:rsid w:val="004B56CF"/>
    <w:rsid w:val="004B5E1F"/>
    <w:rsid w:val="004B75BD"/>
    <w:rsid w:val="004B78AF"/>
    <w:rsid w:val="004B7F09"/>
    <w:rsid w:val="004C35FB"/>
    <w:rsid w:val="004C5125"/>
    <w:rsid w:val="004C534F"/>
    <w:rsid w:val="004C64E3"/>
    <w:rsid w:val="004C73DB"/>
    <w:rsid w:val="004C7819"/>
    <w:rsid w:val="004D006C"/>
    <w:rsid w:val="004D0350"/>
    <w:rsid w:val="004D13AB"/>
    <w:rsid w:val="004D6E43"/>
    <w:rsid w:val="004E0CAA"/>
    <w:rsid w:val="004E2401"/>
    <w:rsid w:val="004E4708"/>
    <w:rsid w:val="004E4716"/>
    <w:rsid w:val="004E51B2"/>
    <w:rsid w:val="004E60CF"/>
    <w:rsid w:val="004E66F3"/>
    <w:rsid w:val="004F085A"/>
    <w:rsid w:val="004F12B7"/>
    <w:rsid w:val="004F220D"/>
    <w:rsid w:val="004F5BC1"/>
    <w:rsid w:val="004F608D"/>
    <w:rsid w:val="004F7097"/>
    <w:rsid w:val="005005D3"/>
    <w:rsid w:val="00500721"/>
    <w:rsid w:val="00500A0C"/>
    <w:rsid w:val="00505267"/>
    <w:rsid w:val="005106F2"/>
    <w:rsid w:val="005111A9"/>
    <w:rsid w:val="00514821"/>
    <w:rsid w:val="0051560B"/>
    <w:rsid w:val="00517257"/>
    <w:rsid w:val="00517D84"/>
    <w:rsid w:val="00521438"/>
    <w:rsid w:val="005236D9"/>
    <w:rsid w:val="0052401F"/>
    <w:rsid w:val="00525B41"/>
    <w:rsid w:val="005303C1"/>
    <w:rsid w:val="00532AA6"/>
    <w:rsid w:val="00532F9A"/>
    <w:rsid w:val="005341C1"/>
    <w:rsid w:val="00535B16"/>
    <w:rsid w:val="00535C00"/>
    <w:rsid w:val="00535EF1"/>
    <w:rsid w:val="0053617E"/>
    <w:rsid w:val="00536A4E"/>
    <w:rsid w:val="00537980"/>
    <w:rsid w:val="00540E01"/>
    <w:rsid w:val="00543A6C"/>
    <w:rsid w:val="00543F98"/>
    <w:rsid w:val="005452BD"/>
    <w:rsid w:val="005453A9"/>
    <w:rsid w:val="00545803"/>
    <w:rsid w:val="00545A41"/>
    <w:rsid w:val="00550866"/>
    <w:rsid w:val="00550A18"/>
    <w:rsid w:val="00552636"/>
    <w:rsid w:val="005535C3"/>
    <w:rsid w:val="00554464"/>
    <w:rsid w:val="00554741"/>
    <w:rsid w:val="00555071"/>
    <w:rsid w:val="005655F2"/>
    <w:rsid w:val="00565B60"/>
    <w:rsid w:val="005661E5"/>
    <w:rsid w:val="00566DED"/>
    <w:rsid w:val="00570A17"/>
    <w:rsid w:val="005740D2"/>
    <w:rsid w:val="0057542D"/>
    <w:rsid w:val="00581D91"/>
    <w:rsid w:val="005842E4"/>
    <w:rsid w:val="0058464D"/>
    <w:rsid w:val="005858F7"/>
    <w:rsid w:val="005876F5"/>
    <w:rsid w:val="0059158B"/>
    <w:rsid w:val="00592FB3"/>
    <w:rsid w:val="0059714D"/>
    <w:rsid w:val="005A014C"/>
    <w:rsid w:val="005A1617"/>
    <w:rsid w:val="005A18D0"/>
    <w:rsid w:val="005A292F"/>
    <w:rsid w:val="005A3E7E"/>
    <w:rsid w:val="005A4557"/>
    <w:rsid w:val="005A48B0"/>
    <w:rsid w:val="005A4A2F"/>
    <w:rsid w:val="005A61EC"/>
    <w:rsid w:val="005A739C"/>
    <w:rsid w:val="005B2226"/>
    <w:rsid w:val="005B3E7D"/>
    <w:rsid w:val="005B6AF4"/>
    <w:rsid w:val="005C189A"/>
    <w:rsid w:val="005C19B9"/>
    <w:rsid w:val="005C5166"/>
    <w:rsid w:val="005C5A66"/>
    <w:rsid w:val="005D136E"/>
    <w:rsid w:val="005D400E"/>
    <w:rsid w:val="005D6EF9"/>
    <w:rsid w:val="005E0619"/>
    <w:rsid w:val="005E42A8"/>
    <w:rsid w:val="005E60BF"/>
    <w:rsid w:val="005E6BD9"/>
    <w:rsid w:val="005F08C0"/>
    <w:rsid w:val="005F6DE7"/>
    <w:rsid w:val="005F7368"/>
    <w:rsid w:val="005F7662"/>
    <w:rsid w:val="005F7F3A"/>
    <w:rsid w:val="00600C9A"/>
    <w:rsid w:val="00600EE0"/>
    <w:rsid w:val="00601933"/>
    <w:rsid w:val="00601B28"/>
    <w:rsid w:val="00602751"/>
    <w:rsid w:val="00602E81"/>
    <w:rsid w:val="00606EB1"/>
    <w:rsid w:val="00612C35"/>
    <w:rsid w:val="0061391E"/>
    <w:rsid w:val="00613FA1"/>
    <w:rsid w:val="00623BDB"/>
    <w:rsid w:val="006241D5"/>
    <w:rsid w:val="0062549B"/>
    <w:rsid w:val="00627962"/>
    <w:rsid w:val="00630B51"/>
    <w:rsid w:val="00634277"/>
    <w:rsid w:val="00634290"/>
    <w:rsid w:val="00635C5B"/>
    <w:rsid w:val="0063648E"/>
    <w:rsid w:val="00637152"/>
    <w:rsid w:val="00641AB5"/>
    <w:rsid w:val="00641B39"/>
    <w:rsid w:val="006427B9"/>
    <w:rsid w:val="00644330"/>
    <w:rsid w:val="006445CA"/>
    <w:rsid w:val="006506D0"/>
    <w:rsid w:val="00650FF4"/>
    <w:rsid w:val="00652AF2"/>
    <w:rsid w:val="00655AE8"/>
    <w:rsid w:val="006618E8"/>
    <w:rsid w:val="00662257"/>
    <w:rsid w:val="006639C7"/>
    <w:rsid w:val="00664246"/>
    <w:rsid w:val="00664D5C"/>
    <w:rsid w:val="00667C86"/>
    <w:rsid w:val="00667E33"/>
    <w:rsid w:val="00672894"/>
    <w:rsid w:val="00674393"/>
    <w:rsid w:val="0067551B"/>
    <w:rsid w:val="00677A4F"/>
    <w:rsid w:val="00677BFF"/>
    <w:rsid w:val="00677E11"/>
    <w:rsid w:val="00682602"/>
    <w:rsid w:val="00690397"/>
    <w:rsid w:val="006924AF"/>
    <w:rsid w:val="006929BD"/>
    <w:rsid w:val="00696176"/>
    <w:rsid w:val="00697CDC"/>
    <w:rsid w:val="006A0061"/>
    <w:rsid w:val="006A348B"/>
    <w:rsid w:val="006A3AC4"/>
    <w:rsid w:val="006A5F90"/>
    <w:rsid w:val="006A6236"/>
    <w:rsid w:val="006B006D"/>
    <w:rsid w:val="006B5DE1"/>
    <w:rsid w:val="006B66D2"/>
    <w:rsid w:val="006B7166"/>
    <w:rsid w:val="006B783D"/>
    <w:rsid w:val="006C0C0E"/>
    <w:rsid w:val="006C4233"/>
    <w:rsid w:val="006C4A8E"/>
    <w:rsid w:val="006C692B"/>
    <w:rsid w:val="006C7BDF"/>
    <w:rsid w:val="006D290A"/>
    <w:rsid w:val="006D3D37"/>
    <w:rsid w:val="006D3D69"/>
    <w:rsid w:val="006D5976"/>
    <w:rsid w:val="006E004D"/>
    <w:rsid w:val="006E0772"/>
    <w:rsid w:val="006E5DB6"/>
    <w:rsid w:val="006E69B5"/>
    <w:rsid w:val="006E6B5E"/>
    <w:rsid w:val="006E7DB3"/>
    <w:rsid w:val="006F5355"/>
    <w:rsid w:val="006F61E3"/>
    <w:rsid w:val="006F659E"/>
    <w:rsid w:val="007043B8"/>
    <w:rsid w:val="007057CF"/>
    <w:rsid w:val="00706553"/>
    <w:rsid w:val="00712671"/>
    <w:rsid w:val="00715A66"/>
    <w:rsid w:val="00715A9B"/>
    <w:rsid w:val="007179AD"/>
    <w:rsid w:val="00731EB2"/>
    <w:rsid w:val="007338F1"/>
    <w:rsid w:val="00741714"/>
    <w:rsid w:val="0074391F"/>
    <w:rsid w:val="00743F3D"/>
    <w:rsid w:val="007448D9"/>
    <w:rsid w:val="007473D8"/>
    <w:rsid w:val="00750C5E"/>
    <w:rsid w:val="00753ADA"/>
    <w:rsid w:val="00755295"/>
    <w:rsid w:val="00755331"/>
    <w:rsid w:val="00756BAF"/>
    <w:rsid w:val="007607CB"/>
    <w:rsid w:val="0076292F"/>
    <w:rsid w:val="00765719"/>
    <w:rsid w:val="00767132"/>
    <w:rsid w:val="00771F14"/>
    <w:rsid w:val="007725C3"/>
    <w:rsid w:val="00773D83"/>
    <w:rsid w:val="00777F6E"/>
    <w:rsid w:val="007824FD"/>
    <w:rsid w:val="007824FF"/>
    <w:rsid w:val="00786E80"/>
    <w:rsid w:val="00790E57"/>
    <w:rsid w:val="00797070"/>
    <w:rsid w:val="007A0C0C"/>
    <w:rsid w:val="007A1589"/>
    <w:rsid w:val="007A3BAE"/>
    <w:rsid w:val="007A3BB3"/>
    <w:rsid w:val="007A5EBD"/>
    <w:rsid w:val="007A6C0F"/>
    <w:rsid w:val="007B362A"/>
    <w:rsid w:val="007B4181"/>
    <w:rsid w:val="007B484E"/>
    <w:rsid w:val="007B4D22"/>
    <w:rsid w:val="007B7F1E"/>
    <w:rsid w:val="007C285D"/>
    <w:rsid w:val="007C3855"/>
    <w:rsid w:val="007C612B"/>
    <w:rsid w:val="007C6BAA"/>
    <w:rsid w:val="007D017F"/>
    <w:rsid w:val="007D03FE"/>
    <w:rsid w:val="007D0816"/>
    <w:rsid w:val="007D37B5"/>
    <w:rsid w:val="007E0A1F"/>
    <w:rsid w:val="007E20C4"/>
    <w:rsid w:val="007E3B02"/>
    <w:rsid w:val="007E3C8C"/>
    <w:rsid w:val="007E411A"/>
    <w:rsid w:val="007E4756"/>
    <w:rsid w:val="007E4F68"/>
    <w:rsid w:val="007E5ED9"/>
    <w:rsid w:val="007F306C"/>
    <w:rsid w:val="007F3331"/>
    <w:rsid w:val="007F4F53"/>
    <w:rsid w:val="007F53EE"/>
    <w:rsid w:val="007F77DA"/>
    <w:rsid w:val="007F7DB6"/>
    <w:rsid w:val="0080176E"/>
    <w:rsid w:val="00801DE2"/>
    <w:rsid w:val="008023C4"/>
    <w:rsid w:val="0080319D"/>
    <w:rsid w:val="00803220"/>
    <w:rsid w:val="00804D57"/>
    <w:rsid w:val="00805FEE"/>
    <w:rsid w:val="00812B20"/>
    <w:rsid w:val="00813DCE"/>
    <w:rsid w:val="0081446C"/>
    <w:rsid w:val="008156AE"/>
    <w:rsid w:val="00815A27"/>
    <w:rsid w:val="00824EFD"/>
    <w:rsid w:val="008258DF"/>
    <w:rsid w:val="00843DF6"/>
    <w:rsid w:val="00844EC3"/>
    <w:rsid w:val="0084558B"/>
    <w:rsid w:val="00845A0E"/>
    <w:rsid w:val="0084633D"/>
    <w:rsid w:val="00847B8C"/>
    <w:rsid w:val="008527AD"/>
    <w:rsid w:val="008538B8"/>
    <w:rsid w:val="00854D8D"/>
    <w:rsid w:val="00856026"/>
    <w:rsid w:val="008614EB"/>
    <w:rsid w:val="0086215C"/>
    <w:rsid w:val="00863C91"/>
    <w:rsid w:val="00866258"/>
    <w:rsid w:val="008678C4"/>
    <w:rsid w:val="00873CE1"/>
    <w:rsid w:val="0087457D"/>
    <w:rsid w:val="00880A70"/>
    <w:rsid w:val="00881DDC"/>
    <w:rsid w:val="00884357"/>
    <w:rsid w:val="0088489E"/>
    <w:rsid w:val="0088603C"/>
    <w:rsid w:val="008876F5"/>
    <w:rsid w:val="0089074D"/>
    <w:rsid w:val="008957B4"/>
    <w:rsid w:val="00895C5B"/>
    <w:rsid w:val="008969CD"/>
    <w:rsid w:val="008A23C4"/>
    <w:rsid w:val="008A3762"/>
    <w:rsid w:val="008A48DB"/>
    <w:rsid w:val="008A4D27"/>
    <w:rsid w:val="008A63CF"/>
    <w:rsid w:val="008A6B58"/>
    <w:rsid w:val="008B2B72"/>
    <w:rsid w:val="008B3120"/>
    <w:rsid w:val="008B609D"/>
    <w:rsid w:val="008C1707"/>
    <w:rsid w:val="008C30E7"/>
    <w:rsid w:val="008C38CF"/>
    <w:rsid w:val="008C38E1"/>
    <w:rsid w:val="008C4DAC"/>
    <w:rsid w:val="008C78D9"/>
    <w:rsid w:val="008D08A6"/>
    <w:rsid w:val="008D1329"/>
    <w:rsid w:val="008D1B6D"/>
    <w:rsid w:val="008D2575"/>
    <w:rsid w:val="008D44C8"/>
    <w:rsid w:val="008D59B4"/>
    <w:rsid w:val="008D618C"/>
    <w:rsid w:val="008D7D40"/>
    <w:rsid w:val="008E100D"/>
    <w:rsid w:val="008E31B5"/>
    <w:rsid w:val="008E6730"/>
    <w:rsid w:val="008F02AD"/>
    <w:rsid w:val="008F2D02"/>
    <w:rsid w:val="008F53ED"/>
    <w:rsid w:val="00900C3C"/>
    <w:rsid w:val="00900E4E"/>
    <w:rsid w:val="00902D16"/>
    <w:rsid w:val="00905C33"/>
    <w:rsid w:val="0090711D"/>
    <w:rsid w:val="0090716E"/>
    <w:rsid w:val="009072E9"/>
    <w:rsid w:val="00907784"/>
    <w:rsid w:val="009107AD"/>
    <w:rsid w:val="00914B0F"/>
    <w:rsid w:val="009150C8"/>
    <w:rsid w:val="00915639"/>
    <w:rsid w:val="00916FDD"/>
    <w:rsid w:val="00921F34"/>
    <w:rsid w:val="00924E5F"/>
    <w:rsid w:val="00926274"/>
    <w:rsid w:val="00926C78"/>
    <w:rsid w:val="00930D80"/>
    <w:rsid w:val="0093470E"/>
    <w:rsid w:val="00934E2D"/>
    <w:rsid w:val="00934F1D"/>
    <w:rsid w:val="00935AE4"/>
    <w:rsid w:val="00935BD7"/>
    <w:rsid w:val="00944423"/>
    <w:rsid w:val="00950B17"/>
    <w:rsid w:val="00951060"/>
    <w:rsid w:val="009529D9"/>
    <w:rsid w:val="009539F9"/>
    <w:rsid w:val="009567AF"/>
    <w:rsid w:val="00971138"/>
    <w:rsid w:val="00972106"/>
    <w:rsid w:val="009738F9"/>
    <w:rsid w:val="009742B9"/>
    <w:rsid w:val="00974EE8"/>
    <w:rsid w:val="009755CB"/>
    <w:rsid w:val="00976360"/>
    <w:rsid w:val="009764E6"/>
    <w:rsid w:val="009769D1"/>
    <w:rsid w:val="00976AB7"/>
    <w:rsid w:val="0098089B"/>
    <w:rsid w:val="00981D4C"/>
    <w:rsid w:val="00982DF2"/>
    <w:rsid w:val="009833A6"/>
    <w:rsid w:val="00985BFE"/>
    <w:rsid w:val="0099047C"/>
    <w:rsid w:val="00991861"/>
    <w:rsid w:val="00991C05"/>
    <w:rsid w:val="00991CC4"/>
    <w:rsid w:val="00994CF8"/>
    <w:rsid w:val="00995B5E"/>
    <w:rsid w:val="009A25B9"/>
    <w:rsid w:val="009A28B8"/>
    <w:rsid w:val="009A3FB6"/>
    <w:rsid w:val="009A4579"/>
    <w:rsid w:val="009A5BFD"/>
    <w:rsid w:val="009B3833"/>
    <w:rsid w:val="009B392C"/>
    <w:rsid w:val="009B3FCB"/>
    <w:rsid w:val="009B434F"/>
    <w:rsid w:val="009B748E"/>
    <w:rsid w:val="009C01BE"/>
    <w:rsid w:val="009C18FA"/>
    <w:rsid w:val="009C3D8F"/>
    <w:rsid w:val="009C3FDC"/>
    <w:rsid w:val="009C4866"/>
    <w:rsid w:val="009C5295"/>
    <w:rsid w:val="009C56CE"/>
    <w:rsid w:val="009C78E3"/>
    <w:rsid w:val="009D06ED"/>
    <w:rsid w:val="009D2130"/>
    <w:rsid w:val="009D3F38"/>
    <w:rsid w:val="009D5D7E"/>
    <w:rsid w:val="009D7BFD"/>
    <w:rsid w:val="009D7DFF"/>
    <w:rsid w:val="009E493F"/>
    <w:rsid w:val="009E5622"/>
    <w:rsid w:val="009E5668"/>
    <w:rsid w:val="009E5911"/>
    <w:rsid w:val="009E7E59"/>
    <w:rsid w:val="009F0462"/>
    <w:rsid w:val="009F0F98"/>
    <w:rsid w:val="009F4373"/>
    <w:rsid w:val="009F4F2F"/>
    <w:rsid w:val="009F7849"/>
    <w:rsid w:val="00A00A3F"/>
    <w:rsid w:val="00A01D6E"/>
    <w:rsid w:val="00A06542"/>
    <w:rsid w:val="00A078D0"/>
    <w:rsid w:val="00A07EAA"/>
    <w:rsid w:val="00A1035A"/>
    <w:rsid w:val="00A135F1"/>
    <w:rsid w:val="00A13849"/>
    <w:rsid w:val="00A13D73"/>
    <w:rsid w:val="00A1560A"/>
    <w:rsid w:val="00A15DAF"/>
    <w:rsid w:val="00A164D9"/>
    <w:rsid w:val="00A22AF9"/>
    <w:rsid w:val="00A23A5A"/>
    <w:rsid w:val="00A2658A"/>
    <w:rsid w:val="00A30A76"/>
    <w:rsid w:val="00A310D8"/>
    <w:rsid w:val="00A34439"/>
    <w:rsid w:val="00A43279"/>
    <w:rsid w:val="00A44F88"/>
    <w:rsid w:val="00A5135C"/>
    <w:rsid w:val="00A52567"/>
    <w:rsid w:val="00A5454B"/>
    <w:rsid w:val="00A559C6"/>
    <w:rsid w:val="00A56095"/>
    <w:rsid w:val="00A6002D"/>
    <w:rsid w:val="00A6075E"/>
    <w:rsid w:val="00A61EE3"/>
    <w:rsid w:val="00A65AA7"/>
    <w:rsid w:val="00A670A1"/>
    <w:rsid w:val="00A738FF"/>
    <w:rsid w:val="00A743FD"/>
    <w:rsid w:val="00A744A3"/>
    <w:rsid w:val="00A77BD2"/>
    <w:rsid w:val="00A80396"/>
    <w:rsid w:val="00A814FF"/>
    <w:rsid w:val="00A82155"/>
    <w:rsid w:val="00A82BEB"/>
    <w:rsid w:val="00A82D22"/>
    <w:rsid w:val="00A83E87"/>
    <w:rsid w:val="00A8557E"/>
    <w:rsid w:val="00A86869"/>
    <w:rsid w:val="00A872A1"/>
    <w:rsid w:val="00A87536"/>
    <w:rsid w:val="00A87B7A"/>
    <w:rsid w:val="00A90052"/>
    <w:rsid w:val="00A915CB"/>
    <w:rsid w:val="00A921F1"/>
    <w:rsid w:val="00A93478"/>
    <w:rsid w:val="00A961C4"/>
    <w:rsid w:val="00A97DDD"/>
    <w:rsid w:val="00AA014A"/>
    <w:rsid w:val="00AA252A"/>
    <w:rsid w:val="00AA29F6"/>
    <w:rsid w:val="00AA31BE"/>
    <w:rsid w:val="00AA48F3"/>
    <w:rsid w:val="00AA4DE7"/>
    <w:rsid w:val="00AA4FD7"/>
    <w:rsid w:val="00AB11D6"/>
    <w:rsid w:val="00AB45F3"/>
    <w:rsid w:val="00AB4771"/>
    <w:rsid w:val="00AB6192"/>
    <w:rsid w:val="00AC0D4F"/>
    <w:rsid w:val="00AC258E"/>
    <w:rsid w:val="00AD1152"/>
    <w:rsid w:val="00AD1DB9"/>
    <w:rsid w:val="00AD3F88"/>
    <w:rsid w:val="00AD7DCA"/>
    <w:rsid w:val="00AE1BD2"/>
    <w:rsid w:val="00AE214E"/>
    <w:rsid w:val="00AE4EF4"/>
    <w:rsid w:val="00AE5038"/>
    <w:rsid w:val="00AE7BDB"/>
    <w:rsid w:val="00AF08EA"/>
    <w:rsid w:val="00AF1881"/>
    <w:rsid w:val="00AF1B6F"/>
    <w:rsid w:val="00AF1C22"/>
    <w:rsid w:val="00AF350A"/>
    <w:rsid w:val="00AF38C0"/>
    <w:rsid w:val="00AF3DD5"/>
    <w:rsid w:val="00AF7B4D"/>
    <w:rsid w:val="00B01409"/>
    <w:rsid w:val="00B016D9"/>
    <w:rsid w:val="00B017B2"/>
    <w:rsid w:val="00B05DC8"/>
    <w:rsid w:val="00B07A20"/>
    <w:rsid w:val="00B10D6C"/>
    <w:rsid w:val="00B120D1"/>
    <w:rsid w:val="00B12A32"/>
    <w:rsid w:val="00B1718D"/>
    <w:rsid w:val="00B201C6"/>
    <w:rsid w:val="00B24297"/>
    <w:rsid w:val="00B25F4D"/>
    <w:rsid w:val="00B31D3B"/>
    <w:rsid w:val="00B32073"/>
    <w:rsid w:val="00B32D2C"/>
    <w:rsid w:val="00B32FEA"/>
    <w:rsid w:val="00B361DD"/>
    <w:rsid w:val="00B36E1B"/>
    <w:rsid w:val="00B37958"/>
    <w:rsid w:val="00B42156"/>
    <w:rsid w:val="00B43C55"/>
    <w:rsid w:val="00B47E4E"/>
    <w:rsid w:val="00B526A8"/>
    <w:rsid w:val="00B52B86"/>
    <w:rsid w:val="00B53158"/>
    <w:rsid w:val="00B54339"/>
    <w:rsid w:val="00B60D4A"/>
    <w:rsid w:val="00B63B5A"/>
    <w:rsid w:val="00B66DCC"/>
    <w:rsid w:val="00B7374E"/>
    <w:rsid w:val="00B74C92"/>
    <w:rsid w:val="00B77E0E"/>
    <w:rsid w:val="00B8357E"/>
    <w:rsid w:val="00B862DA"/>
    <w:rsid w:val="00B86C7C"/>
    <w:rsid w:val="00B9027E"/>
    <w:rsid w:val="00B96BBD"/>
    <w:rsid w:val="00BA1A9E"/>
    <w:rsid w:val="00BA232F"/>
    <w:rsid w:val="00BB196A"/>
    <w:rsid w:val="00BB244C"/>
    <w:rsid w:val="00BB4F6E"/>
    <w:rsid w:val="00BB7A86"/>
    <w:rsid w:val="00BC07BB"/>
    <w:rsid w:val="00BC12F7"/>
    <w:rsid w:val="00BC1ACF"/>
    <w:rsid w:val="00BC1DCC"/>
    <w:rsid w:val="00BC2610"/>
    <w:rsid w:val="00BC681D"/>
    <w:rsid w:val="00BD199B"/>
    <w:rsid w:val="00BD340E"/>
    <w:rsid w:val="00BD38EF"/>
    <w:rsid w:val="00BD3B10"/>
    <w:rsid w:val="00BD71FD"/>
    <w:rsid w:val="00BE0E12"/>
    <w:rsid w:val="00BF1028"/>
    <w:rsid w:val="00BF2596"/>
    <w:rsid w:val="00BF3193"/>
    <w:rsid w:val="00BF3588"/>
    <w:rsid w:val="00BF4BDC"/>
    <w:rsid w:val="00C00A3C"/>
    <w:rsid w:val="00C01F37"/>
    <w:rsid w:val="00C025AF"/>
    <w:rsid w:val="00C03CE3"/>
    <w:rsid w:val="00C04188"/>
    <w:rsid w:val="00C052F1"/>
    <w:rsid w:val="00C10CA2"/>
    <w:rsid w:val="00C115B9"/>
    <w:rsid w:val="00C1203E"/>
    <w:rsid w:val="00C12F04"/>
    <w:rsid w:val="00C15A7B"/>
    <w:rsid w:val="00C167C9"/>
    <w:rsid w:val="00C17D45"/>
    <w:rsid w:val="00C2399C"/>
    <w:rsid w:val="00C256F8"/>
    <w:rsid w:val="00C26C7B"/>
    <w:rsid w:val="00C3151D"/>
    <w:rsid w:val="00C33B26"/>
    <w:rsid w:val="00C364DC"/>
    <w:rsid w:val="00C40558"/>
    <w:rsid w:val="00C40605"/>
    <w:rsid w:val="00C4385A"/>
    <w:rsid w:val="00C43F53"/>
    <w:rsid w:val="00C448C9"/>
    <w:rsid w:val="00C507C3"/>
    <w:rsid w:val="00C5135A"/>
    <w:rsid w:val="00C523F8"/>
    <w:rsid w:val="00C56A93"/>
    <w:rsid w:val="00C57D69"/>
    <w:rsid w:val="00C60238"/>
    <w:rsid w:val="00C663CD"/>
    <w:rsid w:val="00C672A7"/>
    <w:rsid w:val="00C73471"/>
    <w:rsid w:val="00C73631"/>
    <w:rsid w:val="00C751C6"/>
    <w:rsid w:val="00C83CAD"/>
    <w:rsid w:val="00C90BED"/>
    <w:rsid w:val="00C95CD7"/>
    <w:rsid w:val="00C967F7"/>
    <w:rsid w:val="00CA03BB"/>
    <w:rsid w:val="00CA1417"/>
    <w:rsid w:val="00CA1A1D"/>
    <w:rsid w:val="00CA371A"/>
    <w:rsid w:val="00CA5AA7"/>
    <w:rsid w:val="00CA6F33"/>
    <w:rsid w:val="00CA7A0A"/>
    <w:rsid w:val="00CB1651"/>
    <w:rsid w:val="00CB2D89"/>
    <w:rsid w:val="00CB5059"/>
    <w:rsid w:val="00CB510F"/>
    <w:rsid w:val="00CC0DA2"/>
    <w:rsid w:val="00CC2CFB"/>
    <w:rsid w:val="00CC30EB"/>
    <w:rsid w:val="00CC5835"/>
    <w:rsid w:val="00CD0926"/>
    <w:rsid w:val="00CD0CF9"/>
    <w:rsid w:val="00CD21F6"/>
    <w:rsid w:val="00CD3D89"/>
    <w:rsid w:val="00CD43E2"/>
    <w:rsid w:val="00CD5367"/>
    <w:rsid w:val="00CD5D43"/>
    <w:rsid w:val="00CE05DD"/>
    <w:rsid w:val="00CE3C79"/>
    <w:rsid w:val="00CE6160"/>
    <w:rsid w:val="00CE63B4"/>
    <w:rsid w:val="00CE740D"/>
    <w:rsid w:val="00CE7A10"/>
    <w:rsid w:val="00CF06A5"/>
    <w:rsid w:val="00CF20DF"/>
    <w:rsid w:val="00CF47D3"/>
    <w:rsid w:val="00CF4A8C"/>
    <w:rsid w:val="00CF5736"/>
    <w:rsid w:val="00D0034B"/>
    <w:rsid w:val="00D007CA"/>
    <w:rsid w:val="00D03E6B"/>
    <w:rsid w:val="00D045CA"/>
    <w:rsid w:val="00D058FF"/>
    <w:rsid w:val="00D05C3A"/>
    <w:rsid w:val="00D0646A"/>
    <w:rsid w:val="00D0702E"/>
    <w:rsid w:val="00D10167"/>
    <w:rsid w:val="00D10813"/>
    <w:rsid w:val="00D11B4D"/>
    <w:rsid w:val="00D1253B"/>
    <w:rsid w:val="00D15670"/>
    <w:rsid w:val="00D222DE"/>
    <w:rsid w:val="00D242DF"/>
    <w:rsid w:val="00D24E15"/>
    <w:rsid w:val="00D25D2C"/>
    <w:rsid w:val="00D30301"/>
    <w:rsid w:val="00D3033A"/>
    <w:rsid w:val="00D32463"/>
    <w:rsid w:val="00D3292D"/>
    <w:rsid w:val="00D32A2C"/>
    <w:rsid w:val="00D32EE4"/>
    <w:rsid w:val="00D33761"/>
    <w:rsid w:val="00D34D74"/>
    <w:rsid w:val="00D35300"/>
    <w:rsid w:val="00D368FA"/>
    <w:rsid w:val="00D36B79"/>
    <w:rsid w:val="00D37748"/>
    <w:rsid w:val="00D379E2"/>
    <w:rsid w:val="00D4107B"/>
    <w:rsid w:val="00D4189D"/>
    <w:rsid w:val="00D43022"/>
    <w:rsid w:val="00D478F1"/>
    <w:rsid w:val="00D50871"/>
    <w:rsid w:val="00D50BFD"/>
    <w:rsid w:val="00D515D7"/>
    <w:rsid w:val="00D51ACA"/>
    <w:rsid w:val="00D524A5"/>
    <w:rsid w:val="00D53934"/>
    <w:rsid w:val="00D55A8A"/>
    <w:rsid w:val="00D56ED7"/>
    <w:rsid w:val="00D60BDA"/>
    <w:rsid w:val="00D617FC"/>
    <w:rsid w:val="00D61D24"/>
    <w:rsid w:val="00D645E0"/>
    <w:rsid w:val="00D65BB4"/>
    <w:rsid w:val="00D7003D"/>
    <w:rsid w:val="00D71F9F"/>
    <w:rsid w:val="00D765DB"/>
    <w:rsid w:val="00D76B0E"/>
    <w:rsid w:val="00D8104C"/>
    <w:rsid w:val="00D81509"/>
    <w:rsid w:val="00D83073"/>
    <w:rsid w:val="00D85588"/>
    <w:rsid w:val="00D86FDD"/>
    <w:rsid w:val="00D90BED"/>
    <w:rsid w:val="00D926E2"/>
    <w:rsid w:val="00D93F57"/>
    <w:rsid w:val="00D940C4"/>
    <w:rsid w:val="00D95383"/>
    <w:rsid w:val="00D95912"/>
    <w:rsid w:val="00DA04AA"/>
    <w:rsid w:val="00DA461A"/>
    <w:rsid w:val="00DA5B8E"/>
    <w:rsid w:val="00DA5E27"/>
    <w:rsid w:val="00DC0CAA"/>
    <w:rsid w:val="00DC17A0"/>
    <w:rsid w:val="00DC3154"/>
    <w:rsid w:val="00DC5F20"/>
    <w:rsid w:val="00DC70B6"/>
    <w:rsid w:val="00DD17B7"/>
    <w:rsid w:val="00DD7983"/>
    <w:rsid w:val="00DE4F7A"/>
    <w:rsid w:val="00DE5BE8"/>
    <w:rsid w:val="00DE75CE"/>
    <w:rsid w:val="00DE78F6"/>
    <w:rsid w:val="00DF100F"/>
    <w:rsid w:val="00DF2507"/>
    <w:rsid w:val="00DF4FB5"/>
    <w:rsid w:val="00DF750F"/>
    <w:rsid w:val="00E00103"/>
    <w:rsid w:val="00E00F02"/>
    <w:rsid w:val="00E02261"/>
    <w:rsid w:val="00E02F3E"/>
    <w:rsid w:val="00E12188"/>
    <w:rsid w:val="00E16F40"/>
    <w:rsid w:val="00E25F99"/>
    <w:rsid w:val="00E27549"/>
    <w:rsid w:val="00E3172E"/>
    <w:rsid w:val="00E31A3C"/>
    <w:rsid w:val="00E3468B"/>
    <w:rsid w:val="00E3487C"/>
    <w:rsid w:val="00E355FD"/>
    <w:rsid w:val="00E361DC"/>
    <w:rsid w:val="00E36348"/>
    <w:rsid w:val="00E41818"/>
    <w:rsid w:val="00E4206F"/>
    <w:rsid w:val="00E4255B"/>
    <w:rsid w:val="00E42F28"/>
    <w:rsid w:val="00E45283"/>
    <w:rsid w:val="00E457AC"/>
    <w:rsid w:val="00E46840"/>
    <w:rsid w:val="00E46B90"/>
    <w:rsid w:val="00E47CAE"/>
    <w:rsid w:val="00E508B8"/>
    <w:rsid w:val="00E51F3E"/>
    <w:rsid w:val="00E527E1"/>
    <w:rsid w:val="00E52B88"/>
    <w:rsid w:val="00E533F4"/>
    <w:rsid w:val="00E54062"/>
    <w:rsid w:val="00E54BAC"/>
    <w:rsid w:val="00E560B8"/>
    <w:rsid w:val="00E575BA"/>
    <w:rsid w:val="00E57E95"/>
    <w:rsid w:val="00E6438D"/>
    <w:rsid w:val="00E64921"/>
    <w:rsid w:val="00E65992"/>
    <w:rsid w:val="00E66703"/>
    <w:rsid w:val="00E66D57"/>
    <w:rsid w:val="00E670EC"/>
    <w:rsid w:val="00E671DD"/>
    <w:rsid w:val="00E67CAE"/>
    <w:rsid w:val="00E7052E"/>
    <w:rsid w:val="00E70FB9"/>
    <w:rsid w:val="00E726F0"/>
    <w:rsid w:val="00E74776"/>
    <w:rsid w:val="00E74B8F"/>
    <w:rsid w:val="00E75628"/>
    <w:rsid w:val="00E763CB"/>
    <w:rsid w:val="00E81D04"/>
    <w:rsid w:val="00E83A55"/>
    <w:rsid w:val="00E90A68"/>
    <w:rsid w:val="00E91D25"/>
    <w:rsid w:val="00EA1279"/>
    <w:rsid w:val="00EA3C00"/>
    <w:rsid w:val="00EA49F6"/>
    <w:rsid w:val="00EA4A69"/>
    <w:rsid w:val="00EA4AA5"/>
    <w:rsid w:val="00EA4ED7"/>
    <w:rsid w:val="00EA617B"/>
    <w:rsid w:val="00EA6C02"/>
    <w:rsid w:val="00EA7B8A"/>
    <w:rsid w:val="00EB1DA9"/>
    <w:rsid w:val="00EB3D53"/>
    <w:rsid w:val="00EB5FE1"/>
    <w:rsid w:val="00EC16AD"/>
    <w:rsid w:val="00EC756D"/>
    <w:rsid w:val="00ED19A7"/>
    <w:rsid w:val="00ED2FA8"/>
    <w:rsid w:val="00ED426F"/>
    <w:rsid w:val="00ED42FE"/>
    <w:rsid w:val="00ED539F"/>
    <w:rsid w:val="00ED5A59"/>
    <w:rsid w:val="00EE1A84"/>
    <w:rsid w:val="00EE2219"/>
    <w:rsid w:val="00EE3402"/>
    <w:rsid w:val="00EE355C"/>
    <w:rsid w:val="00EE3587"/>
    <w:rsid w:val="00EE4220"/>
    <w:rsid w:val="00EE6557"/>
    <w:rsid w:val="00EE69A8"/>
    <w:rsid w:val="00EF0338"/>
    <w:rsid w:val="00EF2243"/>
    <w:rsid w:val="00EF4215"/>
    <w:rsid w:val="00EF6DD7"/>
    <w:rsid w:val="00F030F5"/>
    <w:rsid w:val="00F04381"/>
    <w:rsid w:val="00F04F08"/>
    <w:rsid w:val="00F06147"/>
    <w:rsid w:val="00F068CB"/>
    <w:rsid w:val="00F07228"/>
    <w:rsid w:val="00F109A8"/>
    <w:rsid w:val="00F1164B"/>
    <w:rsid w:val="00F13033"/>
    <w:rsid w:val="00F14283"/>
    <w:rsid w:val="00F147FE"/>
    <w:rsid w:val="00F14D9E"/>
    <w:rsid w:val="00F1578F"/>
    <w:rsid w:val="00F15C9C"/>
    <w:rsid w:val="00F15CA7"/>
    <w:rsid w:val="00F15DEC"/>
    <w:rsid w:val="00F16DD5"/>
    <w:rsid w:val="00F23405"/>
    <w:rsid w:val="00F30BC8"/>
    <w:rsid w:val="00F32FB1"/>
    <w:rsid w:val="00F3658E"/>
    <w:rsid w:val="00F36A44"/>
    <w:rsid w:val="00F40283"/>
    <w:rsid w:val="00F4204E"/>
    <w:rsid w:val="00F42CAA"/>
    <w:rsid w:val="00F44217"/>
    <w:rsid w:val="00F47309"/>
    <w:rsid w:val="00F47D25"/>
    <w:rsid w:val="00F54494"/>
    <w:rsid w:val="00F54760"/>
    <w:rsid w:val="00F55FD5"/>
    <w:rsid w:val="00F56D4A"/>
    <w:rsid w:val="00F57303"/>
    <w:rsid w:val="00F57367"/>
    <w:rsid w:val="00F5776B"/>
    <w:rsid w:val="00F6375E"/>
    <w:rsid w:val="00F66879"/>
    <w:rsid w:val="00F741BE"/>
    <w:rsid w:val="00F77953"/>
    <w:rsid w:val="00F81C02"/>
    <w:rsid w:val="00F832A7"/>
    <w:rsid w:val="00F83803"/>
    <w:rsid w:val="00F8518E"/>
    <w:rsid w:val="00F869AE"/>
    <w:rsid w:val="00F90EF7"/>
    <w:rsid w:val="00F90F90"/>
    <w:rsid w:val="00F93FD8"/>
    <w:rsid w:val="00F943B4"/>
    <w:rsid w:val="00FA1D59"/>
    <w:rsid w:val="00FA2186"/>
    <w:rsid w:val="00FA6882"/>
    <w:rsid w:val="00FB03FB"/>
    <w:rsid w:val="00FB5D84"/>
    <w:rsid w:val="00FB68FB"/>
    <w:rsid w:val="00FC1050"/>
    <w:rsid w:val="00FC1AA1"/>
    <w:rsid w:val="00FC23B3"/>
    <w:rsid w:val="00FC42FC"/>
    <w:rsid w:val="00FC5ED0"/>
    <w:rsid w:val="00FC72FA"/>
    <w:rsid w:val="00FD1619"/>
    <w:rsid w:val="00FD2258"/>
    <w:rsid w:val="00FD4B77"/>
    <w:rsid w:val="00FD7452"/>
    <w:rsid w:val="00FD79BC"/>
    <w:rsid w:val="00FE10FB"/>
    <w:rsid w:val="00FE4047"/>
    <w:rsid w:val="00FE616A"/>
    <w:rsid w:val="00FF459E"/>
    <w:rsid w:val="00FF52E4"/>
    <w:rsid w:val="00FF65A9"/>
    <w:rsid w:val="00FF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6553"/>
  </w:style>
  <w:style w:type="paragraph" w:styleId="2">
    <w:name w:val="heading 2"/>
    <w:basedOn w:val="a"/>
    <w:next w:val="a"/>
    <w:link w:val="20"/>
    <w:uiPriority w:val="9"/>
    <w:qFormat/>
    <w:rsid w:val="001D7C0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1D7C00"/>
    <w:rPr>
      <w:rFonts w:ascii="Cambria" w:hAnsi="Cambria"/>
      <w:b/>
      <w:i/>
      <w:sz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D09ED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rsid w:val="005876F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D3F88"/>
  </w:style>
  <w:style w:type="character" w:styleId="a5">
    <w:name w:val="page number"/>
    <w:basedOn w:val="a0"/>
    <w:uiPriority w:val="99"/>
    <w:rsid w:val="005876F5"/>
    <w:rPr>
      <w:rFonts w:cs="Times New Roman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66BE0"/>
    <w:pPr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footer"/>
    <w:basedOn w:val="a"/>
    <w:link w:val="a7"/>
    <w:uiPriority w:val="99"/>
    <w:rsid w:val="00A13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A135F1"/>
    <w:rPr>
      <w:rFonts w:cs="Times New Roman"/>
    </w:rPr>
  </w:style>
  <w:style w:type="paragraph" w:styleId="a8">
    <w:name w:val="Title"/>
    <w:basedOn w:val="a"/>
    <w:link w:val="a9"/>
    <w:qFormat/>
    <w:rsid w:val="00A135F1"/>
    <w:pPr>
      <w:jc w:val="center"/>
    </w:pPr>
    <w:rPr>
      <w:b/>
      <w:color w:val="000000"/>
      <w:sz w:val="28"/>
    </w:rPr>
  </w:style>
  <w:style w:type="character" w:customStyle="1" w:styleId="a9">
    <w:name w:val="Название Знак"/>
    <w:basedOn w:val="a0"/>
    <w:link w:val="a8"/>
    <w:uiPriority w:val="10"/>
    <w:locked/>
    <w:rsid w:val="00A135F1"/>
    <w:rPr>
      <w:b/>
      <w:snapToGrid w:val="0"/>
      <w:color w:val="000000"/>
      <w:sz w:val="28"/>
    </w:rPr>
  </w:style>
  <w:style w:type="paragraph" w:styleId="aa">
    <w:name w:val="Body Text"/>
    <w:aliases w:val="Знак Знак,Знак Знак Знак"/>
    <w:basedOn w:val="a"/>
    <w:link w:val="ab"/>
    <w:uiPriority w:val="99"/>
    <w:rsid w:val="009F4373"/>
    <w:pPr>
      <w:jc w:val="both"/>
    </w:pPr>
    <w:rPr>
      <w:sz w:val="26"/>
    </w:rPr>
  </w:style>
  <w:style w:type="character" w:customStyle="1" w:styleId="ab">
    <w:name w:val="Основной текст Знак"/>
    <w:aliases w:val="Знак Знак Знак1,Знак Знак Знак Знак"/>
    <w:basedOn w:val="a0"/>
    <w:link w:val="aa"/>
    <w:uiPriority w:val="99"/>
    <w:locked/>
    <w:rsid w:val="000F484C"/>
    <w:rPr>
      <w:sz w:val="26"/>
      <w:lang w:val="ru-RU" w:eastAsia="ru-RU"/>
    </w:rPr>
  </w:style>
  <w:style w:type="table" w:styleId="ac">
    <w:name w:val="Table Grid"/>
    <w:basedOn w:val="a1"/>
    <w:uiPriority w:val="59"/>
    <w:rsid w:val="003F35D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rsid w:val="00AD3F88"/>
    <w:rPr>
      <w:rFonts w:ascii="Tahoma" w:hAnsi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locked/>
    <w:rsid w:val="00AD3F88"/>
    <w:rPr>
      <w:rFonts w:ascii="Tahoma" w:hAnsi="Tahoma"/>
      <w:sz w:val="16"/>
    </w:rPr>
  </w:style>
  <w:style w:type="paragraph" w:customStyle="1" w:styleId="1">
    <w:name w:val="Абзац списка1"/>
    <w:basedOn w:val="a"/>
    <w:rsid w:val="009C56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0">
    <w:name w:val="Без интервала1"/>
    <w:uiPriority w:val="1"/>
    <w:qFormat/>
    <w:rsid w:val="005740D2"/>
    <w:rPr>
      <w:rFonts w:ascii="Calibri" w:hAnsi="Calibri"/>
      <w:sz w:val="22"/>
      <w:szCs w:val="22"/>
    </w:rPr>
  </w:style>
  <w:style w:type="paragraph" w:customStyle="1" w:styleId="21">
    <w:name w:val="Абзац списка2"/>
    <w:basedOn w:val="a"/>
    <w:uiPriority w:val="34"/>
    <w:qFormat/>
    <w:rsid w:val="004C7819"/>
    <w:pPr>
      <w:ind w:left="720"/>
      <w:contextualSpacing/>
    </w:pPr>
  </w:style>
  <w:style w:type="paragraph" w:styleId="af">
    <w:name w:val="List Paragraph"/>
    <w:basedOn w:val="a"/>
    <w:uiPriority w:val="34"/>
    <w:qFormat/>
    <w:rsid w:val="003479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6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6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iline\Application%20Data\Microsoft\&#1064;&#1072;&#1073;&#1083;&#1086;&#1085;&#1099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2</TotalTime>
  <Pages>3</Pages>
  <Words>501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4190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Гилёва Надежда Вадимовна</dc:creator>
  <cp:lastModifiedBy>Пользователь Windows</cp:lastModifiedBy>
  <cp:revision>3</cp:revision>
  <cp:lastPrinted>2019-06-06T09:26:00Z</cp:lastPrinted>
  <dcterms:created xsi:type="dcterms:W3CDTF">2019-06-10T04:17:00Z</dcterms:created>
  <dcterms:modified xsi:type="dcterms:W3CDTF">2019-06-10T05:24:00Z</dcterms:modified>
</cp:coreProperties>
</file>