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432B8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432B88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8B1A47" w:rsidRDefault="008B1A47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432B88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030C02">
        <w:rPr>
          <w:sz w:val="24"/>
        </w:rPr>
        <w:t>14.06.2019</w:t>
      </w:r>
      <w:r w:rsidR="00133698" w:rsidRPr="00F953E9">
        <w:rPr>
          <w:sz w:val="24"/>
        </w:rPr>
        <w:t xml:space="preserve"> № </w:t>
      </w:r>
      <w:r w:rsidR="00030C02">
        <w:rPr>
          <w:sz w:val="24"/>
        </w:rPr>
        <w:t>493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03134" w:rsidRPr="00A03134" w:rsidRDefault="00432B88" w:rsidP="00A03134">
      <w:pPr>
        <w:pStyle w:val="ConsPlusNormal"/>
        <w:jc w:val="center"/>
        <w:rPr>
          <w:b/>
        </w:rPr>
      </w:pPr>
      <w:hyperlink r:id="rId8" w:history="1">
        <w:r w:rsidR="00A03134" w:rsidRPr="00A03134">
          <w:rPr>
            <w:b/>
            <w:i/>
          </w:rPr>
          <w:t>О</w:t>
        </w:r>
        <w:r w:rsidR="00247F08">
          <w:rPr>
            <w:b/>
            <w:i/>
          </w:rPr>
          <w:t xml:space="preserve"> внесении</w:t>
        </w:r>
        <w:r w:rsidR="00A03134" w:rsidRPr="00A03134">
          <w:rPr>
            <w:b/>
            <w:i/>
          </w:rPr>
          <w:t xml:space="preserve"> </w:t>
        </w:r>
        <w:r w:rsidR="00247F08">
          <w:rPr>
            <w:b/>
            <w:i/>
          </w:rPr>
          <w:t xml:space="preserve">изменений в постановление Администрации города Каменска-Уральского от </w:t>
        </w:r>
        <w:r w:rsidR="00E56961">
          <w:rPr>
            <w:b/>
            <w:i/>
          </w:rPr>
          <w:t>27</w:t>
        </w:r>
        <w:r w:rsidR="00247F08">
          <w:rPr>
            <w:b/>
            <w:i/>
          </w:rPr>
          <w:t>.</w:t>
        </w:r>
        <w:r w:rsidR="00E56961">
          <w:rPr>
            <w:b/>
            <w:i/>
          </w:rPr>
          <w:t>11</w:t>
        </w:r>
        <w:r w:rsidR="00247F08">
          <w:rPr>
            <w:b/>
            <w:i/>
          </w:rPr>
          <w:t>.201</w:t>
        </w:r>
        <w:r w:rsidR="00A12107">
          <w:rPr>
            <w:b/>
            <w:i/>
          </w:rPr>
          <w:t>8</w:t>
        </w:r>
        <w:r w:rsidR="00E56961">
          <w:rPr>
            <w:b/>
            <w:i/>
          </w:rPr>
          <w:t xml:space="preserve"> № 1022</w:t>
        </w:r>
        <w:r w:rsidR="00247F08">
          <w:rPr>
            <w:b/>
            <w:i/>
          </w:rPr>
          <w:t xml:space="preserve"> «О </w:t>
        </w:r>
        <w:r w:rsidR="00A03134" w:rsidRPr="00A03134">
          <w:rPr>
            <w:b/>
            <w:i/>
          </w:rPr>
          <w:t xml:space="preserve">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 </w:t>
        </w:r>
        <w:r w:rsidR="00E56961">
          <w:rPr>
            <w:b/>
            <w:i/>
          </w:rPr>
          <w:t xml:space="preserve">                  в 2019 </w:t>
        </w:r>
        <w:r w:rsidR="002E597B">
          <w:rPr>
            <w:b/>
            <w:i/>
          </w:rPr>
          <w:t>году»</w:t>
        </w:r>
        <w:r w:rsidR="00A03134" w:rsidRPr="00A03134">
          <w:rPr>
            <w:b/>
            <w:i/>
          </w:rPr>
          <w:t xml:space="preserve"> </w:t>
        </w:r>
      </w:hyperlink>
    </w:p>
    <w:p w:rsidR="00A03134" w:rsidRPr="00D23977" w:rsidRDefault="00A03134" w:rsidP="00A03134">
      <w:pPr>
        <w:pStyle w:val="a4"/>
        <w:ind w:firstLine="0"/>
      </w:pPr>
    </w:p>
    <w:p w:rsidR="00A03134" w:rsidRPr="00A03134" w:rsidRDefault="00A03134" w:rsidP="00A03134">
      <w:pPr>
        <w:pStyle w:val="ConsPlusNormal"/>
        <w:ind w:firstLine="708"/>
        <w:jc w:val="both"/>
      </w:pPr>
      <w:proofErr w:type="gramStart"/>
      <w:r w:rsidRPr="00A03134">
        <w:t>В соответствии с</w:t>
      </w:r>
      <w:r w:rsidR="00701BA5">
        <w:t>о</w:t>
      </w:r>
      <w:r w:rsidRPr="00A03134">
        <w:t xml:space="preserve"> </w:t>
      </w:r>
      <w:hyperlink r:id="rId9" w:history="1">
        <w:r w:rsidRPr="00A03134">
          <w:t>стать</w:t>
        </w:r>
        <w:r w:rsidR="00701BA5">
          <w:t>ей</w:t>
        </w:r>
        <w:r w:rsidRPr="00A03134">
          <w:t xml:space="preserve"> 189</w:t>
        </w:r>
      </w:hyperlink>
      <w:r w:rsidRPr="00A03134">
        <w:t xml:space="preserve"> Жилищного кодекса Российской Федераци</w:t>
      </w:r>
      <w:r w:rsidR="00247F08">
        <w:t>и</w:t>
      </w:r>
      <w:r w:rsidRPr="00A03134">
        <w:t xml:space="preserve">, </w:t>
      </w:r>
      <w:r w:rsidR="00247F08">
        <w:t xml:space="preserve">постановлением Правительства Свердловской области от 22 апреля </w:t>
      </w:r>
      <w:r w:rsidR="00247F08" w:rsidRPr="00A03134">
        <w:t xml:space="preserve">2014 </w:t>
      </w:r>
      <w:r w:rsidR="00247F08">
        <w:t xml:space="preserve">года </w:t>
      </w:r>
      <w:r w:rsidR="00247F08" w:rsidRPr="00A03134">
        <w:t>№ 306-ПП</w:t>
      </w:r>
      <w:r w:rsidR="00247F08">
        <w:t xml:space="preserve"> «Об утверждении Региональной программы капитального ремонта общего имущества в многоквартирных домах Свердловской области на 2015-2044 годы»</w:t>
      </w:r>
      <w:r w:rsidRPr="00A03134">
        <w:t xml:space="preserve">, учитывая предложения Регионального фонда содействия капитальному ремонту общего имущества в многоквартирных домах Свердловской области, Администрация города Каменска-Уральского </w:t>
      </w:r>
      <w:proofErr w:type="gramEnd"/>
    </w:p>
    <w:p w:rsidR="00A03134" w:rsidRPr="00E52E82" w:rsidRDefault="00A03134" w:rsidP="00A03134">
      <w:pPr>
        <w:jc w:val="both"/>
        <w:rPr>
          <w:b/>
          <w:sz w:val="28"/>
        </w:rPr>
      </w:pPr>
      <w:r w:rsidRPr="00E52E82">
        <w:rPr>
          <w:b/>
          <w:sz w:val="28"/>
        </w:rPr>
        <w:t>ПОСТАНОВЛЯЕТ:</w:t>
      </w:r>
    </w:p>
    <w:p w:rsidR="00E56961" w:rsidRDefault="00A03134" w:rsidP="00A03134">
      <w:pPr>
        <w:pStyle w:val="ConsPlusNormal"/>
        <w:ind w:firstLine="540"/>
        <w:jc w:val="both"/>
      </w:pPr>
      <w:r w:rsidRPr="00A03134">
        <w:t xml:space="preserve">1. </w:t>
      </w:r>
      <w:r w:rsidR="00247F08">
        <w:t xml:space="preserve">Внести </w:t>
      </w:r>
      <w:r w:rsidR="000E3D24">
        <w:t xml:space="preserve">изменения </w:t>
      </w:r>
      <w:r w:rsidR="00247F08">
        <w:t xml:space="preserve">в постановление Администрации города Каменска-Уральского от </w:t>
      </w:r>
      <w:r w:rsidR="00E56961">
        <w:t>27</w:t>
      </w:r>
      <w:r w:rsidR="00247F08">
        <w:t>.</w:t>
      </w:r>
      <w:r w:rsidR="00E56961">
        <w:t>11</w:t>
      </w:r>
      <w:r w:rsidR="00247F08">
        <w:t>.201</w:t>
      </w:r>
      <w:r w:rsidR="00A12107">
        <w:t>8</w:t>
      </w:r>
      <w:r w:rsidR="00280DAB">
        <w:t xml:space="preserve"> № </w:t>
      </w:r>
      <w:r w:rsidR="00E56961">
        <w:t>1022</w:t>
      </w:r>
      <w:r w:rsidR="00280DAB">
        <w:t xml:space="preserve"> «О проведении капитального ремонта общего имущества в многоквартирных домах, расположенных на территории </w:t>
      </w:r>
      <w:r w:rsidR="008B1A47">
        <w:t>муниципального образования город Каменск-Уральский в 201</w:t>
      </w:r>
      <w:r w:rsidR="00E56961">
        <w:t>9</w:t>
      </w:r>
      <w:r w:rsidR="008B1A47">
        <w:t xml:space="preserve"> году» </w:t>
      </w:r>
      <w:r w:rsidR="000E3D24">
        <w:t>(далее – п</w:t>
      </w:r>
      <w:r w:rsidR="00E56961">
        <w:t>остановление)</w:t>
      </w:r>
      <w:r w:rsidR="000E3D24">
        <w:t xml:space="preserve"> </w:t>
      </w:r>
      <w:r w:rsidR="00E56961">
        <w:t>дополни</w:t>
      </w:r>
      <w:r w:rsidR="000E3D24">
        <w:t>в приложение к п</w:t>
      </w:r>
      <w:r w:rsidR="00E56961">
        <w:t xml:space="preserve">остановлению пунктами 61, 62, 63, 64, 65, </w:t>
      </w:r>
      <w:proofErr w:type="gramStart"/>
      <w:r w:rsidR="00E56961">
        <w:t>согласно приложени</w:t>
      </w:r>
      <w:r w:rsidR="00701BA5">
        <w:t>я</w:t>
      </w:r>
      <w:proofErr w:type="gramEnd"/>
      <w:r w:rsidR="00E56961">
        <w:t xml:space="preserve"> к настоящему постановлению. </w:t>
      </w:r>
    </w:p>
    <w:p w:rsidR="00A03134" w:rsidRPr="00A03134" w:rsidRDefault="00A03134" w:rsidP="00A03134">
      <w:pPr>
        <w:pStyle w:val="ConsPlusNormal"/>
        <w:ind w:firstLine="540"/>
        <w:jc w:val="both"/>
      </w:pPr>
      <w:r w:rsidRPr="00A03134"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A03134" w:rsidRDefault="00A03134" w:rsidP="00A03134">
      <w:pPr>
        <w:ind w:firstLine="540"/>
        <w:jc w:val="both"/>
        <w:rPr>
          <w:sz w:val="28"/>
          <w:szCs w:val="28"/>
        </w:rPr>
      </w:pPr>
      <w:r w:rsidRPr="00A03134">
        <w:rPr>
          <w:sz w:val="28"/>
          <w:szCs w:val="28"/>
        </w:rPr>
        <w:t xml:space="preserve">3. </w:t>
      </w:r>
      <w:proofErr w:type="gramStart"/>
      <w:r w:rsidRPr="00A03134">
        <w:rPr>
          <w:sz w:val="28"/>
          <w:szCs w:val="28"/>
        </w:rPr>
        <w:t>Контроль за</w:t>
      </w:r>
      <w:proofErr w:type="gramEnd"/>
      <w:r w:rsidRPr="00A03134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4A7D6A" w:rsidRDefault="004A7D6A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D8714C" w:rsidRDefault="00D8714C" w:rsidP="00133698">
      <w:pPr>
        <w:jc w:val="both"/>
        <w:rPr>
          <w:sz w:val="28"/>
          <w:szCs w:val="28"/>
        </w:rPr>
      </w:pPr>
    </w:p>
    <w:p w:rsidR="00D70F56" w:rsidRDefault="00D70F56" w:rsidP="00133698">
      <w:pPr>
        <w:jc w:val="both"/>
        <w:rPr>
          <w:sz w:val="28"/>
          <w:szCs w:val="28"/>
        </w:rPr>
      </w:pPr>
    </w:p>
    <w:p w:rsidR="00701BA5" w:rsidRDefault="00701BA5" w:rsidP="00133698">
      <w:pPr>
        <w:jc w:val="both"/>
        <w:rPr>
          <w:sz w:val="28"/>
          <w:szCs w:val="28"/>
        </w:rPr>
      </w:pPr>
    </w:p>
    <w:p w:rsidR="00701BA5" w:rsidRDefault="00701BA5" w:rsidP="00133698">
      <w:pPr>
        <w:jc w:val="both"/>
        <w:rPr>
          <w:sz w:val="28"/>
          <w:szCs w:val="28"/>
        </w:rPr>
      </w:pPr>
    </w:p>
    <w:p w:rsidR="00701BA5" w:rsidRDefault="00701BA5" w:rsidP="00133698">
      <w:pPr>
        <w:jc w:val="both"/>
        <w:rPr>
          <w:sz w:val="28"/>
          <w:szCs w:val="28"/>
        </w:rPr>
      </w:pPr>
    </w:p>
    <w:p w:rsidR="00701BA5" w:rsidRDefault="00701BA5" w:rsidP="00133698">
      <w:pPr>
        <w:jc w:val="both"/>
        <w:rPr>
          <w:sz w:val="28"/>
          <w:szCs w:val="28"/>
        </w:rPr>
      </w:pPr>
    </w:p>
    <w:p w:rsidR="000E3D24" w:rsidRDefault="000E3D24" w:rsidP="00133698">
      <w:pPr>
        <w:jc w:val="both"/>
        <w:rPr>
          <w:sz w:val="28"/>
          <w:szCs w:val="28"/>
        </w:rPr>
      </w:pPr>
    </w:p>
    <w:p w:rsidR="00701BA5" w:rsidRDefault="00701BA5" w:rsidP="00133698">
      <w:pPr>
        <w:jc w:val="both"/>
        <w:rPr>
          <w:sz w:val="28"/>
          <w:szCs w:val="28"/>
        </w:rPr>
      </w:pP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lastRenderedPageBreak/>
        <w:t xml:space="preserve">Приложение  к постановлению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Администрации города Каменска-Уральского 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от </w:t>
      </w:r>
      <w:r w:rsidR="00030C02">
        <w:rPr>
          <w:color w:val="000000"/>
          <w:sz w:val="28"/>
          <w:szCs w:val="28"/>
        </w:rPr>
        <w:t>14.06.2019</w:t>
      </w:r>
      <w:r w:rsidR="00FE6239">
        <w:rPr>
          <w:color w:val="000000"/>
          <w:sz w:val="28"/>
          <w:szCs w:val="28"/>
        </w:rPr>
        <w:t xml:space="preserve"> № </w:t>
      </w:r>
      <w:r w:rsidR="00030C02">
        <w:rPr>
          <w:color w:val="000000"/>
          <w:sz w:val="28"/>
          <w:szCs w:val="28"/>
        </w:rPr>
        <w:t>493</w:t>
      </w:r>
      <w:r w:rsidRPr="001D0C76">
        <w:rPr>
          <w:color w:val="000000"/>
          <w:sz w:val="28"/>
          <w:szCs w:val="28"/>
        </w:rPr>
        <w:t xml:space="preserve"> </w:t>
      </w:r>
    </w:p>
    <w:p w:rsidR="00D8714C" w:rsidRDefault="00D8714C" w:rsidP="00D8714C">
      <w:pPr>
        <w:ind w:left="4"/>
        <w:jc w:val="right"/>
        <w:rPr>
          <w:color w:val="000000"/>
          <w:sz w:val="24"/>
          <w:szCs w:val="24"/>
        </w:rPr>
      </w:pPr>
    </w:p>
    <w:tbl>
      <w:tblPr>
        <w:tblW w:w="8522" w:type="dxa"/>
        <w:tblInd w:w="91" w:type="dxa"/>
        <w:tblLook w:val="04A0"/>
      </w:tblPr>
      <w:tblGrid>
        <w:gridCol w:w="1010"/>
        <w:gridCol w:w="3260"/>
        <w:gridCol w:w="4252"/>
      </w:tblGrid>
      <w:tr w:rsidR="00D70F56" w:rsidRPr="00D70F56" w:rsidTr="00D70F56">
        <w:trPr>
          <w:trHeight w:val="49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 xml:space="preserve">№ </w:t>
            </w:r>
            <w:proofErr w:type="spellStart"/>
            <w:proofErr w:type="gramStart"/>
            <w:r w:rsidRPr="00D70F56">
              <w:t>п</w:t>
            </w:r>
            <w:proofErr w:type="spellEnd"/>
            <w:proofErr w:type="gramEnd"/>
            <w:r w:rsidRPr="00D70F56">
              <w:t>/</w:t>
            </w:r>
            <w:proofErr w:type="spellStart"/>
            <w:r w:rsidRPr="00D70F56"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>Адрес многоквартирного дома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>Виды работ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>61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г. Каменск-Уральский, ул. Каменская, д. 16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покрытия (крыша)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Утепление чердачного перекрытия (крыша)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фасада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>62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 xml:space="preserve">г. Каменск-Уральский, ул. </w:t>
            </w:r>
            <w:proofErr w:type="gramStart"/>
            <w:r w:rsidRPr="00D70F56">
              <w:t>Стахановская</w:t>
            </w:r>
            <w:proofErr w:type="gramEnd"/>
            <w:r w:rsidRPr="00D70F56">
              <w:t>, д. 3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покрытия (крыша)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Утепление чердачного перекрытия (крыша)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>63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 xml:space="preserve">г. Каменск-Уральский, ул. </w:t>
            </w:r>
            <w:proofErr w:type="gramStart"/>
            <w:r w:rsidRPr="00D70F56">
              <w:t>Алюминиевая</w:t>
            </w:r>
            <w:proofErr w:type="gramEnd"/>
            <w:r w:rsidRPr="00D70F56">
              <w:t>, д. 14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покрытия (крыша)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фасада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подвальных помещений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>64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 xml:space="preserve">г. Каменск-Уральский, ул. </w:t>
            </w:r>
            <w:proofErr w:type="gramStart"/>
            <w:r w:rsidRPr="00D70F56">
              <w:t>Алюминиевая</w:t>
            </w:r>
            <w:proofErr w:type="gramEnd"/>
            <w:r w:rsidRPr="00D70F56">
              <w:t>, д. 15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покрытия (крыша)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фасада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подвальных помещений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Итого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pPr>
              <w:jc w:val="center"/>
            </w:pPr>
            <w:r w:rsidRPr="00D70F56">
              <w:t>65</w:t>
            </w:r>
          </w:p>
        </w:tc>
        <w:tc>
          <w:tcPr>
            <w:tcW w:w="75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 xml:space="preserve">г. Каменск-Уральский, ул. </w:t>
            </w:r>
            <w:proofErr w:type="gramStart"/>
            <w:r w:rsidRPr="00D70F56">
              <w:t>Алюминиевая</w:t>
            </w:r>
            <w:proofErr w:type="gramEnd"/>
            <w:r w:rsidRPr="00D70F56">
              <w:t>, д. 16</w:t>
            </w:r>
          </w:p>
        </w:tc>
      </w:tr>
      <w:tr w:rsidR="00D70F56" w:rsidRPr="00D70F56" w:rsidTr="00D70F56">
        <w:trPr>
          <w:trHeight w:val="255"/>
        </w:trPr>
        <w:tc>
          <w:tcPr>
            <w:tcW w:w="10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F56" w:rsidRPr="00D70F56" w:rsidRDefault="00D70F56" w:rsidP="00D70F56"/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F56" w:rsidRPr="00D70F56" w:rsidRDefault="00D70F56" w:rsidP="00D70F56">
            <w:r w:rsidRPr="00D70F56">
              <w:t>Ремонт фасада</w:t>
            </w:r>
          </w:p>
        </w:tc>
      </w:tr>
    </w:tbl>
    <w:p w:rsidR="00D8714C" w:rsidRDefault="00D8714C" w:rsidP="00133698">
      <w:pPr>
        <w:jc w:val="both"/>
        <w:rPr>
          <w:sz w:val="28"/>
          <w:szCs w:val="28"/>
        </w:rPr>
      </w:pPr>
    </w:p>
    <w:p w:rsidR="00D70F56" w:rsidRDefault="00D70F56" w:rsidP="00133698">
      <w:pPr>
        <w:jc w:val="both"/>
        <w:rPr>
          <w:sz w:val="28"/>
          <w:szCs w:val="28"/>
        </w:rPr>
      </w:pPr>
    </w:p>
    <w:p w:rsidR="00D70F56" w:rsidRDefault="00D70F56" w:rsidP="00133698">
      <w:pPr>
        <w:jc w:val="both"/>
        <w:rPr>
          <w:sz w:val="28"/>
          <w:szCs w:val="28"/>
        </w:rPr>
      </w:pPr>
    </w:p>
    <w:p w:rsidR="00D70F56" w:rsidRDefault="00D70F56" w:rsidP="00133698">
      <w:pPr>
        <w:jc w:val="both"/>
        <w:rPr>
          <w:sz w:val="28"/>
          <w:szCs w:val="28"/>
        </w:rPr>
      </w:pPr>
    </w:p>
    <w:sectPr w:rsidR="00D70F56" w:rsidSect="00536788">
      <w:headerReference w:type="default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8C2" w:rsidRDefault="001468C2" w:rsidP="00140BE8">
      <w:r>
        <w:separator/>
      </w:r>
    </w:p>
  </w:endnote>
  <w:endnote w:type="continuationSeparator" w:id="0">
    <w:p w:rsidR="001468C2" w:rsidRDefault="001468C2" w:rsidP="00140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8C2" w:rsidRDefault="001468C2" w:rsidP="00140BE8">
      <w:r>
        <w:separator/>
      </w:r>
    </w:p>
  </w:footnote>
  <w:footnote w:type="continuationSeparator" w:id="0">
    <w:p w:rsidR="001468C2" w:rsidRDefault="001468C2" w:rsidP="00140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55434"/>
      <w:docPartObj>
        <w:docPartGallery w:val="Page Numbers (Top of Page)"/>
        <w:docPartUnique/>
      </w:docPartObj>
    </w:sdtPr>
    <w:sdtContent>
      <w:p w:rsidR="008B1A47" w:rsidRDefault="00432B88">
        <w:pPr>
          <w:pStyle w:val="a9"/>
          <w:jc w:val="center"/>
        </w:pPr>
        <w:fldSimple w:instr=" PAGE   \* MERGEFORMAT ">
          <w:r w:rsidR="00030C02">
            <w:rPr>
              <w:noProof/>
            </w:rPr>
            <w:t>2</w:t>
          </w:r>
        </w:fldSimple>
      </w:p>
    </w:sdtContent>
  </w:sdt>
  <w:p w:rsidR="008B1A47" w:rsidRDefault="008B1A4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76"/>
    <w:rsid w:val="00003DE8"/>
    <w:rsid w:val="00011BF9"/>
    <w:rsid w:val="00013B80"/>
    <w:rsid w:val="00020401"/>
    <w:rsid w:val="00030C02"/>
    <w:rsid w:val="000459EF"/>
    <w:rsid w:val="00072C9E"/>
    <w:rsid w:val="000935D0"/>
    <w:rsid w:val="000D2737"/>
    <w:rsid w:val="000E3D24"/>
    <w:rsid w:val="00112E50"/>
    <w:rsid w:val="00133698"/>
    <w:rsid w:val="00140BE8"/>
    <w:rsid w:val="001468C2"/>
    <w:rsid w:val="001C5628"/>
    <w:rsid w:val="001D0C76"/>
    <w:rsid w:val="001E0567"/>
    <w:rsid w:val="00200C7E"/>
    <w:rsid w:val="0024184E"/>
    <w:rsid w:val="00247F08"/>
    <w:rsid w:val="00280DAB"/>
    <w:rsid w:val="00281AF2"/>
    <w:rsid w:val="002E597B"/>
    <w:rsid w:val="00325A72"/>
    <w:rsid w:val="00374AB6"/>
    <w:rsid w:val="00377B48"/>
    <w:rsid w:val="00377C43"/>
    <w:rsid w:val="003842C2"/>
    <w:rsid w:val="003B5ACE"/>
    <w:rsid w:val="003F6459"/>
    <w:rsid w:val="00413661"/>
    <w:rsid w:val="00432B88"/>
    <w:rsid w:val="00474376"/>
    <w:rsid w:val="004A3074"/>
    <w:rsid w:val="004A7D6A"/>
    <w:rsid w:val="004F4246"/>
    <w:rsid w:val="00520592"/>
    <w:rsid w:val="00536788"/>
    <w:rsid w:val="00582F60"/>
    <w:rsid w:val="00587ABC"/>
    <w:rsid w:val="005A0C52"/>
    <w:rsid w:val="005E4666"/>
    <w:rsid w:val="00634280"/>
    <w:rsid w:val="00640F92"/>
    <w:rsid w:val="00685541"/>
    <w:rsid w:val="006C6C5E"/>
    <w:rsid w:val="006E2FB5"/>
    <w:rsid w:val="00701BA5"/>
    <w:rsid w:val="00702165"/>
    <w:rsid w:val="007700DF"/>
    <w:rsid w:val="00787332"/>
    <w:rsid w:val="007A45F0"/>
    <w:rsid w:val="007D7514"/>
    <w:rsid w:val="008070BF"/>
    <w:rsid w:val="00871148"/>
    <w:rsid w:val="00893F6C"/>
    <w:rsid w:val="008B0B61"/>
    <w:rsid w:val="008B1A47"/>
    <w:rsid w:val="008C0E41"/>
    <w:rsid w:val="00935525"/>
    <w:rsid w:val="00972186"/>
    <w:rsid w:val="009A2D48"/>
    <w:rsid w:val="009A49A7"/>
    <w:rsid w:val="009D2FFB"/>
    <w:rsid w:val="00A03134"/>
    <w:rsid w:val="00A1076A"/>
    <w:rsid w:val="00A12107"/>
    <w:rsid w:val="00A13679"/>
    <w:rsid w:val="00A14623"/>
    <w:rsid w:val="00B86450"/>
    <w:rsid w:val="00B92D0D"/>
    <w:rsid w:val="00B95DBC"/>
    <w:rsid w:val="00BA11F8"/>
    <w:rsid w:val="00BA209F"/>
    <w:rsid w:val="00BA7870"/>
    <w:rsid w:val="00BC5BA3"/>
    <w:rsid w:val="00BD01FF"/>
    <w:rsid w:val="00BE7A2E"/>
    <w:rsid w:val="00C13428"/>
    <w:rsid w:val="00C47209"/>
    <w:rsid w:val="00CE42E2"/>
    <w:rsid w:val="00D11906"/>
    <w:rsid w:val="00D20EA5"/>
    <w:rsid w:val="00D22687"/>
    <w:rsid w:val="00D70F56"/>
    <w:rsid w:val="00D75DA3"/>
    <w:rsid w:val="00D84B1D"/>
    <w:rsid w:val="00D8714C"/>
    <w:rsid w:val="00D921D5"/>
    <w:rsid w:val="00DC3D92"/>
    <w:rsid w:val="00E52E82"/>
    <w:rsid w:val="00E56961"/>
    <w:rsid w:val="00E62A5C"/>
    <w:rsid w:val="00EE156D"/>
    <w:rsid w:val="00EF5DC3"/>
    <w:rsid w:val="00F774EB"/>
    <w:rsid w:val="00F80E7D"/>
    <w:rsid w:val="00F81656"/>
    <w:rsid w:val="00FA194B"/>
    <w:rsid w:val="00FA7973"/>
    <w:rsid w:val="00FB3C60"/>
    <w:rsid w:val="00FC0E7B"/>
    <w:rsid w:val="00FC17B2"/>
    <w:rsid w:val="00FC5216"/>
    <w:rsid w:val="00FE6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C0E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E7B"/>
    <w:pPr>
      <w:autoSpaceDE w:val="0"/>
      <w:autoSpaceDN w:val="0"/>
      <w:adjustRightInd w:val="0"/>
    </w:pPr>
    <w:rPr>
      <w:sz w:val="28"/>
      <w:szCs w:val="28"/>
    </w:rPr>
  </w:style>
  <w:style w:type="character" w:styleId="a7">
    <w:name w:val="Hyperlink"/>
    <w:basedOn w:val="a0"/>
    <w:uiPriority w:val="99"/>
    <w:unhideWhenUsed/>
    <w:rsid w:val="00D8714C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8714C"/>
    <w:rPr>
      <w:color w:val="800080"/>
      <w:u w:val="single"/>
    </w:rPr>
  </w:style>
  <w:style w:type="paragraph" w:customStyle="1" w:styleId="xl63">
    <w:name w:val="xl63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D8714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D8714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"/>
    <w:rsid w:val="00D8714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D87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871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D8714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D871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140B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0BE8"/>
  </w:style>
  <w:style w:type="paragraph" w:styleId="ab">
    <w:name w:val="footer"/>
    <w:basedOn w:val="a"/>
    <w:link w:val="ac"/>
    <w:rsid w:val="00140B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40B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60BC2258F482FD623388EA8D5EEDC31D96AEC26767F3B812A9F60188BDC7C271E28D36530091FAEDA05F5177G6I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29367CC504F1C465CD1C5CD042F725B5789FA5DFA4C0B354E72E0FC6FA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000%20&#1050;&#1057;&#1055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776D5-23D0-45F8-8232-4F046CA55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2</Pages>
  <Words>264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2019-06-05T06:55:00Z</cp:lastPrinted>
  <dcterms:created xsi:type="dcterms:W3CDTF">2019-06-14T10:43:00Z</dcterms:created>
  <dcterms:modified xsi:type="dcterms:W3CDTF">2019-06-14T10:43:00Z</dcterms:modified>
</cp:coreProperties>
</file>