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435FA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35FA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D1531" w:rsidRPr="008441AE" w:rsidRDefault="00435FAA" w:rsidP="008441AE">
      <w:pPr>
        <w:spacing w:before="400"/>
        <w:rPr>
          <w:sz w:val="24"/>
        </w:rPr>
      </w:pPr>
      <w:r w:rsidRPr="00435FAA">
        <w:rPr>
          <w:noProof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F953E9">
        <w:rPr>
          <w:sz w:val="24"/>
        </w:rPr>
        <w:t xml:space="preserve">от </w:t>
      </w:r>
      <w:r w:rsidR="00D01FAA">
        <w:rPr>
          <w:sz w:val="24"/>
        </w:rPr>
        <w:t xml:space="preserve">  </w:t>
      </w:r>
      <w:r w:rsidR="00984ED1">
        <w:rPr>
          <w:sz w:val="24"/>
        </w:rPr>
        <w:t xml:space="preserve">05.08.2019 </w:t>
      </w:r>
      <w:r w:rsidR="00D01FAA">
        <w:rPr>
          <w:sz w:val="24"/>
        </w:rPr>
        <w:t xml:space="preserve"> </w:t>
      </w:r>
      <w:r w:rsidR="007D1531">
        <w:rPr>
          <w:sz w:val="24"/>
        </w:rPr>
        <w:t>№</w:t>
      </w:r>
      <w:r w:rsidR="006C504F">
        <w:rPr>
          <w:sz w:val="24"/>
        </w:rPr>
        <w:t xml:space="preserve"> </w:t>
      </w:r>
      <w:r w:rsidR="00D54208">
        <w:rPr>
          <w:sz w:val="24"/>
        </w:rPr>
        <w:t xml:space="preserve"> </w:t>
      </w:r>
      <w:r w:rsidR="00984ED1">
        <w:rPr>
          <w:sz w:val="24"/>
        </w:rPr>
        <w:t>632</w:t>
      </w: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7C294A" w:rsidRDefault="000D4619" w:rsidP="007C294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</w:t>
      </w:r>
      <w:r w:rsidR="008441AE">
        <w:rPr>
          <w:b/>
          <w:i/>
          <w:sz w:val="28"/>
          <w:szCs w:val="28"/>
        </w:rPr>
        <w:t xml:space="preserve">в состав </w:t>
      </w:r>
      <w:r w:rsidR="007C294A" w:rsidRPr="003D3C3E">
        <w:rPr>
          <w:b/>
          <w:i/>
          <w:sz w:val="28"/>
          <w:szCs w:val="28"/>
        </w:rPr>
        <w:t xml:space="preserve">организационного комитета </w:t>
      </w:r>
    </w:p>
    <w:p w:rsidR="007C294A" w:rsidRDefault="007C294A" w:rsidP="007C294A">
      <w:pPr>
        <w:jc w:val="center"/>
        <w:rPr>
          <w:b/>
          <w:i/>
          <w:sz w:val="28"/>
          <w:szCs w:val="28"/>
        </w:rPr>
      </w:pPr>
      <w:r w:rsidRPr="003D3C3E">
        <w:rPr>
          <w:b/>
          <w:i/>
          <w:sz w:val="28"/>
          <w:szCs w:val="28"/>
        </w:rPr>
        <w:t xml:space="preserve">по подготовке и проведению на территории муниципального образования </w:t>
      </w:r>
    </w:p>
    <w:p w:rsidR="007C294A" w:rsidRPr="003D3C3E" w:rsidRDefault="007C294A" w:rsidP="007C294A">
      <w:pPr>
        <w:jc w:val="center"/>
        <w:rPr>
          <w:b/>
          <w:i/>
          <w:sz w:val="28"/>
          <w:szCs w:val="28"/>
        </w:rPr>
      </w:pPr>
      <w:r w:rsidRPr="003D3C3E">
        <w:rPr>
          <w:b/>
          <w:i/>
          <w:sz w:val="28"/>
          <w:szCs w:val="28"/>
        </w:rPr>
        <w:t xml:space="preserve">город Каменск-Уральский </w:t>
      </w:r>
      <w:r>
        <w:rPr>
          <w:b/>
          <w:i/>
          <w:sz w:val="28"/>
          <w:szCs w:val="28"/>
        </w:rPr>
        <w:t>мероприятий, посвященных празднованию</w:t>
      </w:r>
      <w:r w:rsidRPr="003D3C3E">
        <w:rPr>
          <w:b/>
          <w:i/>
          <w:sz w:val="28"/>
          <w:szCs w:val="28"/>
        </w:rPr>
        <w:t xml:space="preserve"> 75-й годовщины Победы в Великой Отечественной войне 1941-1945 годов</w:t>
      </w:r>
    </w:p>
    <w:p w:rsidR="00D01FAA" w:rsidRDefault="00D01FAA" w:rsidP="007C294A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5D1017" w:rsidRDefault="005D1017" w:rsidP="005D1017">
      <w:pPr>
        <w:rPr>
          <w:sz w:val="28"/>
          <w:szCs w:val="28"/>
        </w:rPr>
      </w:pPr>
    </w:p>
    <w:p w:rsidR="00D01FAA" w:rsidRDefault="00D01FAA" w:rsidP="005D10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Администрация города Каменска-Уральского </w:t>
      </w:r>
    </w:p>
    <w:p w:rsidR="00D01FAA" w:rsidRPr="008441AE" w:rsidRDefault="00D01FAA" w:rsidP="005D1017">
      <w:pPr>
        <w:jc w:val="both"/>
        <w:rPr>
          <w:sz w:val="28"/>
        </w:rPr>
      </w:pPr>
      <w:r>
        <w:rPr>
          <w:b/>
          <w:sz w:val="28"/>
        </w:rPr>
        <w:tab/>
      </w: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  <w:r w:rsidRPr="00107928">
        <w:rPr>
          <w:sz w:val="28"/>
        </w:rPr>
        <w:t xml:space="preserve"> </w:t>
      </w:r>
    </w:p>
    <w:p w:rsidR="00ED76E9" w:rsidRPr="00ED76E9" w:rsidRDefault="00D01FAA" w:rsidP="008F0402">
      <w:pPr>
        <w:snapToGrid w:val="0"/>
        <w:ind w:firstLine="675"/>
        <w:jc w:val="both"/>
        <w:rPr>
          <w:sz w:val="28"/>
          <w:szCs w:val="28"/>
        </w:rPr>
      </w:pPr>
      <w:r>
        <w:rPr>
          <w:sz w:val="28"/>
        </w:rPr>
        <w:tab/>
      </w:r>
      <w:r w:rsidRPr="000D4619">
        <w:rPr>
          <w:sz w:val="28"/>
        </w:rPr>
        <w:t xml:space="preserve">1. </w:t>
      </w:r>
      <w:r w:rsidRPr="000D4619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изменения в с</w:t>
      </w:r>
      <w:r w:rsidR="00C74998">
        <w:rPr>
          <w:sz w:val="28"/>
          <w:szCs w:val="28"/>
        </w:rPr>
        <w:t xml:space="preserve">остав </w:t>
      </w:r>
      <w:r w:rsidR="007C294A" w:rsidRPr="003D3C3E">
        <w:rPr>
          <w:sz w:val="28"/>
        </w:rPr>
        <w:t>организаци</w:t>
      </w:r>
      <w:r w:rsidR="007C294A">
        <w:rPr>
          <w:sz w:val="28"/>
        </w:rPr>
        <w:t>онного</w:t>
      </w:r>
      <w:r w:rsidR="007C294A" w:rsidRPr="003D3C3E">
        <w:rPr>
          <w:sz w:val="28"/>
        </w:rPr>
        <w:t xml:space="preserve"> комитет</w:t>
      </w:r>
      <w:r w:rsidR="007C294A">
        <w:rPr>
          <w:sz w:val="28"/>
        </w:rPr>
        <w:t>а</w:t>
      </w:r>
      <w:r w:rsidR="007C294A" w:rsidRPr="003D3C3E">
        <w:rPr>
          <w:sz w:val="28"/>
        </w:rPr>
        <w:t xml:space="preserve"> по подготовке </w:t>
      </w:r>
      <w:r w:rsidR="007273D6">
        <w:rPr>
          <w:sz w:val="28"/>
        </w:rPr>
        <w:br/>
      </w:r>
      <w:r w:rsidR="007C294A" w:rsidRPr="003D3C3E">
        <w:rPr>
          <w:sz w:val="28"/>
        </w:rPr>
        <w:t xml:space="preserve">и проведению </w:t>
      </w:r>
      <w:r w:rsidR="007C294A" w:rsidRPr="003D3C3E">
        <w:rPr>
          <w:sz w:val="28"/>
          <w:szCs w:val="28"/>
        </w:rPr>
        <w:t xml:space="preserve">на территории муниципального образования город Каменск-Уральский </w:t>
      </w:r>
      <w:r w:rsidR="007C294A" w:rsidRPr="003D3C3E">
        <w:rPr>
          <w:sz w:val="28"/>
        </w:rPr>
        <w:t>мероприятий</w:t>
      </w:r>
      <w:r w:rsidR="007C294A">
        <w:rPr>
          <w:sz w:val="28"/>
        </w:rPr>
        <w:t>, посвященных</w:t>
      </w:r>
      <w:r w:rsidR="007C294A" w:rsidRPr="003D3C3E">
        <w:rPr>
          <w:sz w:val="28"/>
          <w:szCs w:val="28"/>
        </w:rPr>
        <w:t xml:space="preserve"> </w:t>
      </w:r>
      <w:r w:rsidR="007C294A">
        <w:rPr>
          <w:sz w:val="28"/>
          <w:szCs w:val="28"/>
        </w:rPr>
        <w:t>празднованию</w:t>
      </w:r>
      <w:r w:rsidR="007C294A" w:rsidRPr="003D3C3E">
        <w:rPr>
          <w:sz w:val="28"/>
          <w:szCs w:val="28"/>
        </w:rPr>
        <w:t xml:space="preserve"> 75-й годовщины Победы </w:t>
      </w:r>
      <w:r w:rsidR="007273D6">
        <w:rPr>
          <w:sz w:val="28"/>
          <w:szCs w:val="28"/>
        </w:rPr>
        <w:br/>
      </w:r>
      <w:r w:rsidR="007C294A" w:rsidRPr="003D3C3E">
        <w:rPr>
          <w:sz w:val="28"/>
          <w:szCs w:val="28"/>
        </w:rPr>
        <w:t>в Великой Отечественной войне 1941-1945 годов</w:t>
      </w:r>
      <w:r>
        <w:rPr>
          <w:sz w:val="28"/>
          <w:szCs w:val="28"/>
        </w:rPr>
        <w:t>, утвержденный постановлением Администра</w:t>
      </w:r>
      <w:r w:rsidR="00C74998">
        <w:rPr>
          <w:sz w:val="28"/>
          <w:szCs w:val="28"/>
        </w:rPr>
        <w:t xml:space="preserve">ции города Каменска-Уральского </w:t>
      </w:r>
      <w:r w:rsidR="007C294A">
        <w:rPr>
          <w:sz w:val="28"/>
          <w:szCs w:val="28"/>
        </w:rPr>
        <w:t>от 25.06.2019</w:t>
      </w:r>
      <w:r>
        <w:rPr>
          <w:sz w:val="28"/>
          <w:szCs w:val="28"/>
        </w:rPr>
        <w:t xml:space="preserve"> № </w:t>
      </w:r>
      <w:r w:rsidR="007C294A">
        <w:rPr>
          <w:sz w:val="28"/>
          <w:szCs w:val="28"/>
        </w:rPr>
        <w:t>520</w:t>
      </w:r>
      <w:r w:rsidR="00C74998">
        <w:rPr>
          <w:sz w:val="28"/>
          <w:szCs w:val="28"/>
        </w:rPr>
        <w:t>, включив в него</w:t>
      </w:r>
      <w:r w:rsidR="00ED76E9" w:rsidRPr="00ED76E9">
        <w:rPr>
          <w:sz w:val="28"/>
          <w:szCs w:val="28"/>
        </w:rPr>
        <w:t>:</w:t>
      </w:r>
    </w:p>
    <w:p w:rsidR="00ED76E9" w:rsidRPr="00123CD2" w:rsidRDefault="00ED76E9" w:rsidP="008F0402">
      <w:pPr>
        <w:snapToGrid w:val="0"/>
        <w:ind w:firstLine="675"/>
        <w:jc w:val="both"/>
        <w:rPr>
          <w:bCs/>
          <w:sz w:val="28"/>
          <w:szCs w:val="28"/>
        </w:rPr>
      </w:pPr>
      <w:r w:rsidRPr="00ED76E9">
        <w:rPr>
          <w:sz w:val="28"/>
          <w:szCs w:val="28"/>
        </w:rPr>
        <w:t>1)</w:t>
      </w:r>
      <w:r w:rsidR="00C74998">
        <w:rPr>
          <w:sz w:val="28"/>
          <w:szCs w:val="28"/>
        </w:rPr>
        <w:t xml:space="preserve"> </w:t>
      </w:r>
      <w:r w:rsidR="007C294A">
        <w:rPr>
          <w:sz w:val="28"/>
          <w:szCs w:val="28"/>
        </w:rPr>
        <w:t>Васильева</w:t>
      </w:r>
      <w:r w:rsidR="008F0402">
        <w:rPr>
          <w:sz w:val="28"/>
          <w:szCs w:val="28"/>
        </w:rPr>
        <w:t xml:space="preserve"> Владимира Владимировича</w:t>
      </w:r>
      <w:r w:rsidR="00D01FAA">
        <w:rPr>
          <w:sz w:val="28"/>
          <w:szCs w:val="28"/>
        </w:rPr>
        <w:t xml:space="preserve">, </w:t>
      </w:r>
      <w:r w:rsidR="008F0402">
        <w:rPr>
          <w:sz w:val="28"/>
          <w:szCs w:val="28"/>
        </w:rPr>
        <w:t>пр</w:t>
      </w:r>
      <w:r w:rsidR="008F0402" w:rsidRPr="00101659">
        <w:rPr>
          <w:sz w:val="28"/>
          <w:szCs w:val="28"/>
        </w:rPr>
        <w:t>окурор</w:t>
      </w:r>
      <w:r w:rsidR="008F0402">
        <w:rPr>
          <w:sz w:val="28"/>
          <w:szCs w:val="28"/>
        </w:rPr>
        <w:t xml:space="preserve">а города </w:t>
      </w:r>
      <w:r w:rsidR="008F0402" w:rsidRPr="00101659">
        <w:rPr>
          <w:sz w:val="28"/>
          <w:szCs w:val="28"/>
        </w:rPr>
        <w:t>Каменска-Уральского</w:t>
      </w:r>
      <w:r w:rsidR="008F0402">
        <w:rPr>
          <w:bCs/>
          <w:sz w:val="28"/>
          <w:szCs w:val="28"/>
        </w:rPr>
        <w:t xml:space="preserve"> </w:t>
      </w:r>
      <w:r w:rsidR="007C294A">
        <w:rPr>
          <w:bCs/>
          <w:sz w:val="28"/>
          <w:szCs w:val="28"/>
        </w:rPr>
        <w:t>(по согласованию)</w:t>
      </w:r>
      <w:r w:rsidR="00123CD2" w:rsidRPr="00123CD2">
        <w:rPr>
          <w:bCs/>
          <w:sz w:val="28"/>
          <w:szCs w:val="28"/>
        </w:rPr>
        <w:t>;</w:t>
      </w:r>
    </w:p>
    <w:p w:rsidR="007853D0" w:rsidRPr="00DE26C1" w:rsidRDefault="00ED76E9" w:rsidP="008F0402">
      <w:pPr>
        <w:snapToGrid w:val="0"/>
        <w:ind w:firstLine="675"/>
        <w:jc w:val="both"/>
        <w:rPr>
          <w:sz w:val="28"/>
          <w:szCs w:val="28"/>
        </w:rPr>
      </w:pPr>
      <w:r w:rsidRPr="00ED76E9">
        <w:rPr>
          <w:bCs/>
          <w:sz w:val="28"/>
          <w:szCs w:val="28"/>
        </w:rPr>
        <w:t xml:space="preserve">2) </w:t>
      </w:r>
      <w:proofErr w:type="spellStart"/>
      <w:r w:rsidR="00B10685">
        <w:rPr>
          <w:bCs/>
          <w:sz w:val="28"/>
          <w:szCs w:val="28"/>
        </w:rPr>
        <w:t>Кукарина</w:t>
      </w:r>
      <w:proofErr w:type="spellEnd"/>
      <w:r w:rsidR="00B10685">
        <w:rPr>
          <w:bCs/>
          <w:sz w:val="28"/>
          <w:szCs w:val="28"/>
        </w:rPr>
        <w:t xml:space="preserve"> Александра Владимировича, </w:t>
      </w:r>
      <w:r w:rsidR="00123CD2">
        <w:rPr>
          <w:bCs/>
          <w:sz w:val="28"/>
          <w:szCs w:val="28"/>
        </w:rPr>
        <w:t xml:space="preserve">заместителя </w:t>
      </w:r>
      <w:r w:rsidR="004B4AE1">
        <w:rPr>
          <w:sz w:val="28"/>
          <w:szCs w:val="28"/>
        </w:rPr>
        <w:t>председателя</w:t>
      </w:r>
      <w:r w:rsidR="004B4AE1" w:rsidRPr="008B6520">
        <w:rPr>
          <w:sz w:val="28"/>
          <w:szCs w:val="28"/>
        </w:rPr>
        <w:t xml:space="preserve"> Городской Думы города К</w:t>
      </w:r>
      <w:r w:rsidR="004B4AE1">
        <w:rPr>
          <w:sz w:val="28"/>
          <w:szCs w:val="28"/>
        </w:rPr>
        <w:t>аменска-Уральского, председателя</w:t>
      </w:r>
      <w:r w:rsidR="004B4AE1" w:rsidRPr="008B6520">
        <w:rPr>
          <w:sz w:val="28"/>
          <w:szCs w:val="28"/>
        </w:rPr>
        <w:t xml:space="preserve"> Каменск-Уральского отделения Свердловской областной общественной организации инвалидов и ветеранов военных конфликтов «Арсенал»</w:t>
      </w:r>
      <w:r w:rsidR="004B4AE1">
        <w:rPr>
          <w:sz w:val="28"/>
          <w:szCs w:val="28"/>
        </w:rPr>
        <w:t xml:space="preserve"> </w:t>
      </w:r>
      <w:r w:rsidR="00DE26C1" w:rsidRPr="00DE26C1">
        <w:rPr>
          <w:sz w:val="28"/>
          <w:szCs w:val="28"/>
        </w:rPr>
        <w:t>(по согласованию).</w:t>
      </w:r>
    </w:p>
    <w:p w:rsidR="005D1017" w:rsidRPr="00F45DE7" w:rsidRDefault="005D1017" w:rsidP="005D1017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5D1017" w:rsidRDefault="005D1017" w:rsidP="005D10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  <w:t xml:space="preserve">на заместителя главы Администрации города  Д.В. Миронова. </w:t>
      </w:r>
    </w:p>
    <w:p w:rsidR="00CF5388" w:rsidRDefault="00CF5388" w:rsidP="005D101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CF5388" w:rsidRDefault="00CF5388" w:rsidP="00133698">
      <w:pPr>
        <w:jc w:val="both"/>
        <w:rPr>
          <w:sz w:val="28"/>
          <w:szCs w:val="28"/>
        </w:rPr>
      </w:pPr>
    </w:p>
    <w:p w:rsidR="007D1531" w:rsidRDefault="00F45DE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1531">
        <w:rPr>
          <w:sz w:val="28"/>
          <w:szCs w:val="28"/>
        </w:rPr>
        <w:t xml:space="preserve"> города</w:t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  <w:t xml:space="preserve">                     </w:t>
      </w:r>
      <w:r w:rsidR="007D1531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D1531" w:rsidRDefault="007D1531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123CD2" w:rsidRDefault="00123CD2" w:rsidP="00133698">
      <w:pPr>
        <w:jc w:val="both"/>
        <w:rPr>
          <w:sz w:val="28"/>
          <w:szCs w:val="28"/>
        </w:rPr>
      </w:pPr>
    </w:p>
    <w:p w:rsidR="00995FA4" w:rsidRPr="00995FA4" w:rsidRDefault="00995FA4" w:rsidP="00995FA4">
      <w:pPr>
        <w:jc w:val="center"/>
        <w:rPr>
          <w:b/>
        </w:rPr>
      </w:pPr>
    </w:p>
    <w:sectPr w:rsidR="00995FA4" w:rsidRPr="00995FA4" w:rsidSect="00616128">
      <w:headerReference w:type="even" r:id="rId8"/>
      <w:headerReference w:type="default" r:id="rId9"/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55E" w:rsidRDefault="0063755E" w:rsidP="00A91B4E">
      <w:r>
        <w:separator/>
      </w:r>
    </w:p>
  </w:endnote>
  <w:endnote w:type="continuationSeparator" w:id="0">
    <w:p w:rsidR="0063755E" w:rsidRDefault="0063755E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55E" w:rsidRDefault="0063755E" w:rsidP="00A91B4E">
      <w:r>
        <w:separator/>
      </w:r>
    </w:p>
  </w:footnote>
  <w:footnote w:type="continuationSeparator" w:id="0">
    <w:p w:rsidR="0063755E" w:rsidRDefault="0063755E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435FAA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16B"/>
    <w:rsid w:val="00011F97"/>
    <w:rsid w:val="00025B52"/>
    <w:rsid w:val="00046D7B"/>
    <w:rsid w:val="00050091"/>
    <w:rsid w:val="000560E5"/>
    <w:rsid w:val="000620FC"/>
    <w:rsid w:val="00064EF9"/>
    <w:rsid w:val="00076C7D"/>
    <w:rsid w:val="000862DC"/>
    <w:rsid w:val="000909EA"/>
    <w:rsid w:val="00094DCD"/>
    <w:rsid w:val="00096516"/>
    <w:rsid w:val="000A3E59"/>
    <w:rsid w:val="000B40DA"/>
    <w:rsid w:val="000B6B98"/>
    <w:rsid w:val="000C385F"/>
    <w:rsid w:val="000C7DFC"/>
    <w:rsid w:val="000D4619"/>
    <w:rsid w:val="000D62F8"/>
    <w:rsid w:val="000F1AD0"/>
    <w:rsid w:val="000F4467"/>
    <w:rsid w:val="00107928"/>
    <w:rsid w:val="00111C22"/>
    <w:rsid w:val="0011638A"/>
    <w:rsid w:val="00121378"/>
    <w:rsid w:val="001233A1"/>
    <w:rsid w:val="00123CD2"/>
    <w:rsid w:val="00126B51"/>
    <w:rsid w:val="00133698"/>
    <w:rsid w:val="00136798"/>
    <w:rsid w:val="00142AB1"/>
    <w:rsid w:val="001441EF"/>
    <w:rsid w:val="00145D25"/>
    <w:rsid w:val="0014693C"/>
    <w:rsid w:val="00147DF0"/>
    <w:rsid w:val="00161401"/>
    <w:rsid w:val="001920E8"/>
    <w:rsid w:val="00196E5C"/>
    <w:rsid w:val="001B2955"/>
    <w:rsid w:val="001B3962"/>
    <w:rsid w:val="001B63BE"/>
    <w:rsid w:val="001C0D73"/>
    <w:rsid w:val="001C4B07"/>
    <w:rsid w:val="001D48A7"/>
    <w:rsid w:val="001F1590"/>
    <w:rsid w:val="00221AE6"/>
    <w:rsid w:val="00236C58"/>
    <w:rsid w:val="00245F21"/>
    <w:rsid w:val="00252164"/>
    <w:rsid w:val="0026176E"/>
    <w:rsid w:val="0026395D"/>
    <w:rsid w:val="002675AA"/>
    <w:rsid w:val="00283725"/>
    <w:rsid w:val="00285EA4"/>
    <w:rsid w:val="00294581"/>
    <w:rsid w:val="002A00DD"/>
    <w:rsid w:val="002A3A46"/>
    <w:rsid w:val="002B0E18"/>
    <w:rsid w:val="002B53A5"/>
    <w:rsid w:val="002C2C39"/>
    <w:rsid w:val="002E01F7"/>
    <w:rsid w:val="002E0DD6"/>
    <w:rsid w:val="002F3AC3"/>
    <w:rsid w:val="002F4B0D"/>
    <w:rsid w:val="0030389E"/>
    <w:rsid w:val="00307896"/>
    <w:rsid w:val="00314005"/>
    <w:rsid w:val="00315C5D"/>
    <w:rsid w:val="00323EEC"/>
    <w:rsid w:val="00337B8B"/>
    <w:rsid w:val="00342E91"/>
    <w:rsid w:val="003704CF"/>
    <w:rsid w:val="0038674C"/>
    <w:rsid w:val="0039007B"/>
    <w:rsid w:val="00391AD4"/>
    <w:rsid w:val="00392E38"/>
    <w:rsid w:val="003C5136"/>
    <w:rsid w:val="003D53F7"/>
    <w:rsid w:val="003F3F2F"/>
    <w:rsid w:val="004172F5"/>
    <w:rsid w:val="004219B5"/>
    <w:rsid w:val="00424B41"/>
    <w:rsid w:val="00430212"/>
    <w:rsid w:val="004342F9"/>
    <w:rsid w:val="00435FAA"/>
    <w:rsid w:val="004426CF"/>
    <w:rsid w:val="00443EE2"/>
    <w:rsid w:val="00444BAB"/>
    <w:rsid w:val="004567D8"/>
    <w:rsid w:val="0045797C"/>
    <w:rsid w:val="00457CD2"/>
    <w:rsid w:val="00464583"/>
    <w:rsid w:val="0046527F"/>
    <w:rsid w:val="004677B2"/>
    <w:rsid w:val="0047673B"/>
    <w:rsid w:val="00490975"/>
    <w:rsid w:val="004A419A"/>
    <w:rsid w:val="004A543A"/>
    <w:rsid w:val="004A6FD0"/>
    <w:rsid w:val="004B4AE1"/>
    <w:rsid w:val="004B7686"/>
    <w:rsid w:val="004E098E"/>
    <w:rsid w:val="004E6906"/>
    <w:rsid w:val="004E7FDD"/>
    <w:rsid w:val="00505C80"/>
    <w:rsid w:val="00510E33"/>
    <w:rsid w:val="0052371F"/>
    <w:rsid w:val="00526AF3"/>
    <w:rsid w:val="005302C6"/>
    <w:rsid w:val="00533F89"/>
    <w:rsid w:val="00536788"/>
    <w:rsid w:val="00542A58"/>
    <w:rsid w:val="005457D0"/>
    <w:rsid w:val="00551274"/>
    <w:rsid w:val="00551F39"/>
    <w:rsid w:val="00552EC1"/>
    <w:rsid w:val="00554992"/>
    <w:rsid w:val="00554B2D"/>
    <w:rsid w:val="005609C9"/>
    <w:rsid w:val="005648CD"/>
    <w:rsid w:val="005667E3"/>
    <w:rsid w:val="00567176"/>
    <w:rsid w:val="00573070"/>
    <w:rsid w:val="00580741"/>
    <w:rsid w:val="00580A6C"/>
    <w:rsid w:val="0058566A"/>
    <w:rsid w:val="00586665"/>
    <w:rsid w:val="00590B35"/>
    <w:rsid w:val="005972F1"/>
    <w:rsid w:val="005A0615"/>
    <w:rsid w:val="005B419A"/>
    <w:rsid w:val="005B6F32"/>
    <w:rsid w:val="005D1017"/>
    <w:rsid w:val="005E57CD"/>
    <w:rsid w:val="005F40A0"/>
    <w:rsid w:val="005F7C3E"/>
    <w:rsid w:val="00605F98"/>
    <w:rsid w:val="00606809"/>
    <w:rsid w:val="00613FC7"/>
    <w:rsid w:val="00616128"/>
    <w:rsid w:val="006240A1"/>
    <w:rsid w:val="006307AC"/>
    <w:rsid w:val="00631053"/>
    <w:rsid w:val="00635B15"/>
    <w:rsid w:val="0063755E"/>
    <w:rsid w:val="006515FF"/>
    <w:rsid w:val="00655F61"/>
    <w:rsid w:val="0067198B"/>
    <w:rsid w:val="00682494"/>
    <w:rsid w:val="0068646E"/>
    <w:rsid w:val="006926C0"/>
    <w:rsid w:val="006A5895"/>
    <w:rsid w:val="006B3455"/>
    <w:rsid w:val="006B6453"/>
    <w:rsid w:val="006C020A"/>
    <w:rsid w:val="006C0923"/>
    <w:rsid w:val="006C4D2C"/>
    <w:rsid w:val="006C504F"/>
    <w:rsid w:val="006C6C5E"/>
    <w:rsid w:val="006C6FBC"/>
    <w:rsid w:val="006D0846"/>
    <w:rsid w:val="006D6A3D"/>
    <w:rsid w:val="006D74F2"/>
    <w:rsid w:val="006E5254"/>
    <w:rsid w:val="006E7257"/>
    <w:rsid w:val="006F20E3"/>
    <w:rsid w:val="00701F1E"/>
    <w:rsid w:val="0070285C"/>
    <w:rsid w:val="00704D3A"/>
    <w:rsid w:val="00723A72"/>
    <w:rsid w:val="00725F11"/>
    <w:rsid w:val="007273D6"/>
    <w:rsid w:val="00730971"/>
    <w:rsid w:val="0073697A"/>
    <w:rsid w:val="007401EA"/>
    <w:rsid w:val="00746021"/>
    <w:rsid w:val="0075391B"/>
    <w:rsid w:val="007612F0"/>
    <w:rsid w:val="007612F2"/>
    <w:rsid w:val="0076408E"/>
    <w:rsid w:val="00780EAF"/>
    <w:rsid w:val="007853D0"/>
    <w:rsid w:val="007968F7"/>
    <w:rsid w:val="007A3117"/>
    <w:rsid w:val="007A49AD"/>
    <w:rsid w:val="007B63D1"/>
    <w:rsid w:val="007C0E08"/>
    <w:rsid w:val="007C294A"/>
    <w:rsid w:val="007C6460"/>
    <w:rsid w:val="007D1531"/>
    <w:rsid w:val="007E08DA"/>
    <w:rsid w:val="007E7FD8"/>
    <w:rsid w:val="007F1EFE"/>
    <w:rsid w:val="007F461D"/>
    <w:rsid w:val="007F65E0"/>
    <w:rsid w:val="007F65F2"/>
    <w:rsid w:val="00813ED5"/>
    <w:rsid w:val="0081439E"/>
    <w:rsid w:val="00820027"/>
    <w:rsid w:val="008441AE"/>
    <w:rsid w:val="00844700"/>
    <w:rsid w:val="00851FA7"/>
    <w:rsid w:val="00862DD2"/>
    <w:rsid w:val="00864F29"/>
    <w:rsid w:val="00870AAE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3FE2"/>
    <w:rsid w:val="008D5AF0"/>
    <w:rsid w:val="008E1CD6"/>
    <w:rsid w:val="008F0402"/>
    <w:rsid w:val="008F3298"/>
    <w:rsid w:val="00901868"/>
    <w:rsid w:val="00904C52"/>
    <w:rsid w:val="009117E3"/>
    <w:rsid w:val="00922D87"/>
    <w:rsid w:val="009302DD"/>
    <w:rsid w:val="00935AAC"/>
    <w:rsid w:val="00937A9B"/>
    <w:rsid w:val="00940A48"/>
    <w:rsid w:val="00943885"/>
    <w:rsid w:val="009450FF"/>
    <w:rsid w:val="00960A92"/>
    <w:rsid w:val="00962971"/>
    <w:rsid w:val="0096629D"/>
    <w:rsid w:val="00975DC1"/>
    <w:rsid w:val="00977580"/>
    <w:rsid w:val="00981624"/>
    <w:rsid w:val="00984ED1"/>
    <w:rsid w:val="0098577E"/>
    <w:rsid w:val="00995FA4"/>
    <w:rsid w:val="009B1402"/>
    <w:rsid w:val="009B5E08"/>
    <w:rsid w:val="009C270A"/>
    <w:rsid w:val="009D6999"/>
    <w:rsid w:val="009E6F3F"/>
    <w:rsid w:val="009F4558"/>
    <w:rsid w:val="00A00E98"/>
    <w:rsid w:val="00A07A15"/>
    <w:rsid w:val="00A1355E"/>
    <w:rsid w:val="00A25F9B"/>
    <w:rsid w:val="00A266C3"/>
    <w:rsid w:val="00A26A57"/>
    <w:rsid w:val="00A26E82"/>
    <w:rsid w:val="00A27406"/>
    <w:rsid w:val="00A35D16"/>
    <w:rsid w:val="00A413A6"/>
    <w:rsid w:val="00A54F29"/>
    <w:rsid w:val="00A602DB"/>
    <w:rsid w:val="00A616DB"/>
    <w:rsid w:val="00A740CD"/>
    <w:rsid w:val="00A7705E"/>
    <w:rsid w:val="00A91B4E"/>
    <w:rsid w:val="00AA1B6D"/>
    <w:rsid w:val="00AB7777"/>
    <w:rsid w:val="00AB7E16"/>
    <w:rsid w:val="00AC61A9"/>
    <w:rsid w:val="00AD43A4"/>
    <w:rsid w:val="00AE7A66"/>
    <w:rsid w:val="00B01C2B"/>
    <w:rsid w:val="00B10685"/>
    <w:rsid w:val="00B110A4"/>
    <w:rsid w:val="00B1255D"/>
    <w:rsid w:val="00B1459F"/>
    <w:rsid w:val="00B25CAC"/>
    <w:rsid w:val="00B30E7A"/>
    <w:rsid w:val="00B311BB"/>
    <w:rsid w:val="00B41998"/>
    <w:rsid w:val="00B5609C"/>
    <w:rsid w:val="00B654CE"/>
    <w:rsid w:val="00B82070"/>
    <w:rsid w:val="00B92C9B"/>
    <w:rsid w:val="00BB1FC8"/>
    <w:rsid w:val="00BB52B1"/>
    <w:rsid w:val="00BC581F"/>
    <w:rsid w:val="00BD0082"/>
    <w:rsid w:val="00BD0462"/>
    <w:rsid w:val="00BE3748"/>
    <w:rsid w:val="00BE443F"/>
    <w:rsid w:val="00BF4447"/>
    <w:rsid w:val="00C00F44"/>
    <w:rsid w:val="00C02DAF"/>
    <w:rsid w:val="00C1306D"/>
    <w:rsid w:val="00C1432D"/>
    <w:rsid w:val="00C1719B"/>
    <w:rsid w:val="00C324C5"/>
    <w:rsid w:val="00C327C2"/>
    <w:rsid w:val="00C4206D"/>
    <w:rsid w:val="00C444FA"/>
    <w:rsid w:val="00C47F4B"/>
    <w:rsid w:val="00C50122"/>
    <w:rsid w:val="00C653A4"/>
    <w:rsid w:val="00C74998"/>
    <w:rsid w:val="00C82131"/>
    <w:rsid w:val="00C92522"/>
    <w:rsid w:val="00CA45A9"/>
    <w:rsid w:val="00CB0C59"/>
    <w:rsid w:val="00CB6C21"/>
    <w:rsid w:val="00CB7590"/>
    <w:rsid w:val="00CC39DD"/>
    <w:rsid w:val="00CD28EB"/>
    <w:rsid w:val="00CD7D34"/>
    <w:rsid w:val="00CF5388"/>
    <w:rsid w:val="00CF5AB3"/>
    <w:rsid w:val="00D01FAA"/>
    <w:rsid w:val="00D02C42"/>
    <w:rsid w:val="00D20C24"/>
    <w:rsid w:val="00D23360"/>
    <w:rsid w:val="00D26B0E"/>
    <w:rsid w:val="00D30728"/>
    <w:rsid w:val="00D363AB"/>
    <w:rsid w:val="00D37BC9"/>
    <w:rsid w:val="00D42191"/>
    <w:rsid w:val="00D42DFF"/>
    <w:rsid w:val="00D50987"/>
    <w:rsid w:val="00D54208"/>
    <w:rsid w:val="00D55B29"/>
    <w:rsid w:val="00D62C24"/>
    <w:rsid w:val="00D67697"/>
    <w:rsid w:val="00D761FE"/>
    <w:rsid w:val="00D90D9D"/>
    <w:rsid w:val="00D921D5"/>
    <w:rsid w:val="00D924FE"/>
    <w:rsid w:val="00D977AD"/>
    <w:rsid w:val="00DA1928"/>
    <w:rsid w:val="00DC0959"/>
    <w:rsid w:val="00DE071C"/>
    <w:rsid w:val="00DE26C1"/>
    <w:rsid w:val="00E05C1B"/>
    <w:rsid w:val="00E16461"/>
    <w:rsid w:val="00E21187"/>
    <w:rsid w:val="00E2411C"/>
    <w:rsid w:val="00E268F6"/>
    <w:rsid w:val="00E32386"/>
    <w:rsid w:val="00E36CB7"/>
    <w:rsid w:val="00E36D9C"/>
    <w:rsid w:val="00E5116B"/>
    <w:rsid w:val="00E614FF"/>
    <w:rsid w:val="00E66E9B"/>
    <w:rsid w:val="00E72C99"/>
    <w:rsid w:val="00E77258"/>
    <w:rsid w:val="00E81281"/>
    <w:rsid w:val="00E86943"/>
    <w:rsid w:val="00E87496"/>
    <w:rsid w:val="00E97354"/>
    <w:rsid w:val="00EA3F02"/>
    <w:rsid w:val="00EB2F36"/>
    <w:rsid w:val="00EB45E6"/>
    <w:rsid w:val="00ED14CB"/>
    <w:rsid w:val="00ED76E9"/>
    <w:rsid w:val="00EE17BF"/>
    <w:rsid w:val="00EE4BE5"/>
    <w:rsid w:val="00EF1369"/>
    <w:rsid w:val="00EF2D7C"/>
    <w:rsid w:val="00EF6FBE"/>
    <w:rsid w:val="00F13B6C"/>
    <w:rsid w:val="00F16150"/>
    <w:rsid w:val="00F2021C"/>
    <w:rsid w:val="00F21C7E"/>
    <w:rsid w:val="00F25DA3"/>
    <w:rsid w:val="00F35727"/>
    <w:rsid w:val="00F42CFF"/>
    <w:rsid w:val="00F44618"/>
    <w:rsid w:val="00F45DE7"/>
    <w:rsid w:val="00F61801"/>
    <w:rsid w:val="00F67AE6"/>
    <w:rsid w:val="00F72B48"/>
    <w:rsid w:val="00F74F0F"/>
    <w:rsid w:val="00F80A0A"/>
    <w:rsid w:val="00F81D70"/>
    <w:rsid w:val="00F949A2"/>
    <w:rsid w:val="00F953E9"/>
    <w:rsid w:val="00FB658C"/>
    <w:rsid w:val="00FB797C"/>
    <w:rsid w:val="00FC77E7"/>
    <w:rsid w:val="00FD276E"/>
    <w:rsid w:val="00FD306A"/>
    <w:rsid w:val="00FD48F1"/>
    <w:rsid w:val="00FE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B9C38-949D-4D7B-9C16-4240EC840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201</TotalTime>
  <Pages>1</Pages>
  <Words>145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Anisimova</cp:lastModifiedBy>
  <cp:revision>12</cp:revision>
  <cp:lastPrinted>2019-08-02T05:37:00Z</cp:lastPrinted>
  <dcterms:created xsi:type="dcterms:W3CDTF">2019-05-23T08:19:00Z</dcterms:created>
  <dcterms:modified xsi:type="dcterms:W3CDTF">2019-08-06T04:47:00Z</dcterms:modified>
</cp:coreProperties>
</file>