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EC655C" w:rsidP="00133698">
      <w:pPr>
        <w:jc w:val="center"/>
        <w:rPr>
          <w:b/>
          <w:sz w:val="28"/>
        </w:rPr>
      </w:pPr>
      <w:bookmarkStart w:id="0" w:name="_GoBack"/>
      <w:bookmarkEnd w:id="0"/>
      <w:r w:rsidRPr="00EC655C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F7ADB" w:rsidRDefault="00EC655C" w:rsidP="00907B42">
      <w:pPr>
        <w:spacing w:before="400"/>
        <w:rPr>
          <w:sz w:val="28"/>
          <w:szCs w:val="28"/>
          <w:u w:val="single"/>
        </w:rPr>
      </w:pPr>
      <w:r w:rsidRPr="00EC655C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FF7ADB" w:rsidRPr="00FF7ADB">
        <w:rPr>
          <w:sz w:val="24"/>
          <w:u w:val="single"/>
        </w:rPr>
        <w:t>12.08.2019</w:t>
      </w:r>
      <w:r w:rsidR="00422E1A">
        <w:rPr>
          <w:sz w:val="24"/>
        </w:rPr>
        <w:t xml:space="preserve"> № </w:t>
      </w:r>
      <w:r w:rsidR="00FF7ADB" w:rsidRPr="00FF7ADB">
        <w:rPr>
          <w:sz w:val="24"/>
          <w:u w:val="single"/>
        </w:rPr>
        <w:t>649</w:t>
      </w:r>
    </w:p>
    <w:p w:rsidR="00515855" w:rsidRDefault="00515855" w:rsidP="00241B79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F94AA7" w:rsidRDefault="00F94AA7" w:rsidP="00F94AA7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>
        <w:rPr>
          <w:b/>
          <w:i/>
          <w:sz w:val="28"/>
          <w:szCs w:val="28"/>
        </w:rPr>
        <w:t xml:space="preserve">постановление </w:t>
      </w:r>
      <w:r w:rsidRPr="003E70D2">
        <w:rPr>
          <w:b/>
          <w:i/>
          <w:sz w:val="28"/>
          <w:szCs w:val="28"/>
        </w:rPr>
        <w:t>Администра</w:t>
      </w:r>
      <w:r>
        <w:rPr>
          <w:b/>
          <w:i/>
          <w:sz w:val="28"/>
          <w:szCs w:val="28"/>
        </w:rPr>
        <w:t xml:space="preserve">ции </w:t>
      </w:r>
    </w:p>
    <w:p w:rsidR="00F94AA7" w:rsidRDefault="00F94AA7" w:rsidP="00F94AA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города Каменска-Уральского от 25.10.2013 № 1525 «Об осуществлении отдельных государственных полномочий, переданных органам местного самоуправления муниципального образования город Каменск-Уральский»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3E277A" w:rsidRDefault="00665529" w:rsidP="003E277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 xml:space="preserve">В </w:t>
      </w:r>
      <w:r w:rsidR="00516F2B">
        <w:rPr>
          <w:sz w:val="28"/>
          <w:szCs w:val="28"/>
        </w:rPr>
        <w:t xml:space="preserve">целях приведения в </w:t>
      </w:r>
      <w:r w:rsidR="00075678">
        <w:rPr>
          <w:sz w:val="28"/>
          <w:szCs w:val="28"/>
        </w:rPr>
        <w:t>соответстви</w:t>
      </w:r>
      <w:r w:rsidR="00516F2B">
        <w:rPr>
          <w:sz w:val="28"/>
          <w:szCs w:val="28"/>
        </w:rPr>
        <w:t>е</w:t>
      </w:r>
      <w:r w:rsidR="00075678">
        <w:rPr>
          <w:sz w:val="28"/>
          <w:szCs w:val="28"/>
        </w:rPr>
        <w:t xml:space="preserve"> с </w:t>
      </w:r>
      <w:r>
        <w:rPr>
          <w:sz w:val="28"/>
          <w:szCs w:val="28"/>
        </w:rPr>
        <w:t>Закон</w:t>
      </w:r>
      <w:r w:rsidR="00516F2B">
        <w:rPr>
          <w:sz w:val="28"/>
          <w:szCs w:val="28"/>
        </w:rPr>
        <w:t>ами</w:t>
      </w:r>
      <w:r>
        <w:rPr>
          <w:sz w:val="28"/>
          <w:szCs w:val="28"/>
        </w:rPr>
        <w:t xml:space="preserve"> Свердловской области от 19 ноября 2008 года </w:t>
      </w:r>
      <w:hyperlink r:id="rId9" w:history="1">
        <w:r>
          <w:rPr>
            <w:sz w:val="28"/>
            <w:szCs w:val="28"/>
          </w:rPr>
          <w:t>№</w:t>
        </w:r>
        <w:r w:rsidRPr="003F19BC">
          <w:rPr>
            <w:sz w:val="28"/>
            <w:szCs w:val="28"/>
          </w:rPr>
          <w:t xml:space="preserve"> 105-ОЗ</w:t>
        </w:r>
      </w:hyperlink>
      <w:r>
        <w:rPr>
          <w:sz w:val="28"/>
          <w:szCs w:val="28"/>
        </w:rPr>
        <w:t xml:space="preserve">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</w:t>
      </w:r>
      <w:r w:rsidR="009866C8">
        <w:rPr>
          <w:sz w:val="28"/>
          <w:szCs w:val="28"/>
        </w:rPr>
        <w:t xml:space="preserve">, </w:t>
      </w:r>
      <w:r w:rsidR="009866C8" w:rsidRPr="009866C8">
        <w:rPr>
          <w:sz w:val="28"/>
          <w:szCs w:val="28"/>
        </w:rPr>
        <w:t xml:space="preserve">от </w:t>
      </w:r>
      <w:r w:rsidR="00075678">
        <w:rPr>
          <w:sz w:val="28"/>
          <w:szCs w:val="28"/>
        </w:rPr>
        <w:t>09октября</w:t>
      </w:r>
      <w:r w:rsidR="009866C8" w:rsidRPr="009866C8">
        <w:rPr>
          <w:sz w:val="28"/>
          <w:szCs w:val="28"/>
        </w:rPr>
        <w:t xml:space="preserve"> 20</w:t>
      </w:r>
      <w:r w:rsidR="00075678">
        <w:rPr>
          <w:sz w:val="28"/>
          <w:szCs w:val="28"/>
        </w:rPr>
        <w:t>0</w:t>
      </w:r>
      <w:r w:rsidR="009866C8" w:rsidRPr="009866C8">
        <w:rPr>
          <w:sz w:val="28"/>
          <w:szCs w:val="28"/>
        </w:rPr>
        <w:t xml:space="preserve">9 года </w:t>
      </w:r>
      <w:r w:rsidR="009866C8">
        <w:rPr>
          <w:sz w:val="28"/>
          <w:szCs w:val="28"/>
        </w:rPr>
        <w:t xml:space="preserve">№ </w:t>
      </w:r>
      <w:r w:rsidR="00075678">
        <w:rPr>
          <w:sz w:val="28"/>
          <w:szCs w:val="28"/>
        </w:rPr>
        <w:t>79</w:t>
      </w:r>
      <w:r w:rsidR="009866C8" w:rsidRPr="009866C8">
        <w:rPr>
          <w:sz w:val="28"/>
          <w:szCs w:val="28"/>
        </w:rPr>
        <w:t>-ОЗ</w:t>
      </w:r>
    </w:p>
    <w:p w:rsidR="00665529" w:rsidRDefault="00075678" w:rsidP="003E27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F2687">
        <w:rPr>
          <w:sz w:val="28"/>
          <w:szCs w:val="28"/>
        </w:rPr>
        <w:t>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</w:t>
      </w:r>
      <w:r w:rsidR="009866C8">
        <w:rPr>
          <w:sz w:val="28"/>
          <w:szCs w:val="28"/>
        </w:rPr>
        <w:t xml:space="preserve">, </w:t>
      </w:r>
      <w:r w:rsidR="009866C8" w:rsidRPr="009866C8">
        <w:rPr>
          <w:sz w:val="28"/>
          <w:szCs w:val="28"/>
        </w:rPr>
        <w:t>Администрация города Каменска-Уральского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0A488A" w:rsidRDefault="002C3940" w:rsidP="009866C8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488A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9866C8" w:rsidRPr="009866C8">
        <w:rPr>
          <w:rFonts w:ascii="Times New Roman" w:hAnsi="Times New Roman" w:cs="Times New Roman"/>
          <w:sz w:val="28"/>
          <w:szCs w:val="28"/>
        </w:rPr>
        <w:t>в постановление Администрации города Каменска-Уральского от 25</w:t>
      </w:r>
      <w:r w:rsidR="002F2687">
        <w:rPr>
          <w:rFonts w:ascii="Times New Roman" w:hAnsi="Times New Roman" w:cs="Times New Roman"/>
          <w:sz w:val="28"/>
          <w:szCs w:val="28"/>
        </w:rPr>
        <w:t>.10.</w:t>
      </w:r>
      <w:r w:rsidR="009866C8" w:rsidRPr="009866C8">
        <w:rPr>
          <w:rFonts w:ascii="Times New Roman" w:hAnsi="Times New Roman" w:cs="Times New Roman"/>
          <w:sz w:val="28"/>
          <w:szCs w:val="28"/>
        </w:rPr>
        <w:t xml:space="preserve">2013 № 1525 </w:t>
      </w:r>
      <w:r w:rsidR="002F2687">
        <w:rPr>
          <w:rFonts w:ascii="Times New Roman" w:hAnsi="Times New Roman" w:cs="Times New Roman"/>
          <w:sz w:val="28"/>
          <w:szCs w:val="28"/>
        </w:rPr>
        <w:t xml:space="preserve">(в редакции постановления Администрации города Каменска-Уральского от 23.04.2018 № 309) </w:t>
      </w:r>
      <w:r w:rsidR="009866C8" w:rsidRPr="009866C8">
        <w:rPr>
          <w:rFonts w:ascii="Times New Roman" w:hAnsi="Times New Roman" w:cs="Times New Roman"/>
          <w:sz w:val="28"/>
          <w:szCs w:val="28"/>
        </w:rPr>
        <w:t>«Об осуществлении отдельных государственных полномочий, переданных органам местного самоуправления муниципального образования город Каменск-Уральский»</w:t>
      </w:r>
      <w:r w:rsidR="00A70978" w:rsidRPr="000A488A">
        <w:rPr>
          <w:rFonts w:ascii="Times New Roman" w:hAnsi="Times New Roman" w:cs="Times New Roman"/>
          <w:sz w:val="28"/>
          <w:szCs w:val="28"/>
        </w:rPr>
        <w:t xml:space="preserve"> (</w:t>
      </w:r>
      <w:r w:rsidR="00A55E1F">
        <w:rPr>
          <w:rFonts w:ascii="Times New Roman" w:hAnsi="Times New Roman" w:cs="Times New Roman"/>
          <w:sz w:val="28"/>
          <w:szCs w:val="28"/>
        </w:rPr>
        <w:t>далее – Постановление)</w:t>
      </w:r>
      <w:r w:rsidR="00ED1350" w:rsidRPr="000A488A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2F03FD" w:rsidRDefault="002F03FD" w:rsidP="000A488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2 Постановления слова «(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С.М.)» заменить словами «(Денисова Т.Р.)»;</w:t>
      </w:r>
    </w:p>
    <w:p w:rsidR="002F03FD" w:rsidRDefault="002F03FD" w:rsidP="003E277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2.10 Постановления слова «</w:t>
      </w:r>
      <w:r w:rsidRPr="002F03FD">
        <w:rPr>
          <w:rFonts w:ascii="Times New Roman" w:hAnsi="Times New Roman" w:cs="Times New Roman"/>
          <w:sz w:val="28"/>
          <w:szCs w:val="28"/>
        </w:rPr>
        <w:t>ТОИОГВ СО</w:t>
      </w:r>
      <w:proofErr w:type="gramStart"/>
      <w:r w:rsidR="003E277A">
        <w:rPr>
          <w:rFonts w:ascii="Times New Roman" w:hAnsi="Times New Roman" w:cs="Times New Roman"/>
          <w:sz w:val="28"/>
          <w:szCs w:val="28"/>
        </w:rPr>
        <w:t>«</w:t>
      </w:r>
      <w:r w:rsidRPr="002F03F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F03FD">
        <w:rPr>
          <w:rFonts w:ascii="Times New Roman" w:hAnsi="Times New Roman" w:cs="Times New Roman"/>
          <w:sz w:val="28"/>
          <w:szCs w:val="28"/>
        </w:rPr>
        <w:t>правление по социальной политике по г. Каменску-Уральскому и Каменскому району</w:t>
      </w:r>
      <w:r>
        <w:rPr>
          <w:rFonts w:ascii="Times New Roman" w:hAnsi="Times New Roman" w:cs="Times New Roman"/>
          <w:sz w:val="28"/>
          <w:szCs w:val="28"/>
        </w:rPr>
        <w:t>»» заменить словами «</w:t>
      </w:r>
      <w:r w:rsidR="003E277A" w:rsidRPr="003E277A">
        <w:rPr>
          <w:rFonts w:ascii="Times New Roman" w:hAnsi="Times New Roman" w:cs="Times New Roman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Каменску-Уральскому и Каменскому району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F2687" w:rsidRDefault="002F2687" w:rsidP="000A488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подпункте 2.15 </w:t>
      </w:r>
      <w:r w:rsidR="002F03FD">
        <w:rPr>
          <w:rFonts w:ascii="Times New Roman" w:hAnsi="Times New Roman" w:cs="Times New Roman"/>
          <w:sz w:val="28"/>
          <w:szCs w:val="28"/>
        </w:rPr>
        <w:t xml:space="preserve">пункта 2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слово «размещать» заменить </w:t>
      </w:r>
      <w:r w:rsidR="002F03FD">
        <w:rPr>
          <w:rFonts w:ascii="Times New Roman" w:hAnsi="Times New Roman" w:cs="Times New Roman"/>
          <w:sz w:val="28"/>
          <w:szCs w:val="28"/>
        </w:rPr>
        <w:t>словом</w:t>
      </w:r>
      <w:r>
        <w:rPr>
          <w:rFonts w:ascii="Times New Roman" w:hAnsi="Times New Roman" w:cs="Times New Roman"/>
          <w:sz w:val="28"/>
          <w:szCs w:val="28"/>
        </w:rPr>
        <w:t xml:space="preserve"> «размещение»</w:t>
      </w:r>
      <w:r w:rsidR="002F03FD">
        <w:rPr>
          <w:rFonts w:ascii="Times New Roman" w:hAnsi="Times New Roman" w:cs="Times New Roman"/>
          <w:sz w:val="28"/>
          <w:szCs w:val="28"/>
        </w:rPr>
        <w:t>;</w:t>
      </w:r>
    </w:p>
    <w:p w:rsidR="00D27E13" w:rsidRDefault="0029104E" w:rsidP="000A488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пункт 2 Постановления </w:t>
      </w:r>
      <w:r w:rsidR="00144121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>ом 2.16 следующего содержания</w:t>
      </w:r>
      <w:r w:rsidR="00D27E13">
        <w:rPr>
          <w:rFonts w:ascii="Times New Roman" w:hAnsi="Times New Roman" w:cs="Times New Roman"/>
          <w:sz w:val="28"/>
          <w:szCs w:val="28"/>
        </w:rPr>
        <w:t>:</w:t>
      </w:r>
    </w:p>
    <w:p w:rsidR="00574F7B" w:rsidRDefault="00D27E13" w:rsidP="00574F7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29104E">
        <w:rPr>
          <w:rFonts w:ascii="Times New Roman" w:hAnsi="Times New Roman" w:cs="Times New Roman"/>
          <w:sz w:val="28"/>
          <w:szCs w:val="28"/>
        </w:rPr>
        <w:t xml:space="preserve">2.16. </w:t>
      </w:r>
      <w:r w:rsidR="00E82DD2">
        <w:rPr>
          <w:rFonts w:ascii="Times New Roman" w:hAnsi="Times New Roman" w:cs="Times New Roman"/>
          <w:sz w:val="28"/>
          <w:szCs w:val="28"/>
        </w:rPr>
        <w:t>н</w:t>
      </w:r>
      <w:r w:rsidR="0029104E" w:rsidRPr="0029104E">
        <w:rPr>
          <w:rFonts w:ascii="Times New Roman" w:hAnsi="Times New Roman" w:cs="Times New Roman"/>
          <w:sz w:val="28"/>
          <w:szCs w:val="28"/>
        </w:rPr>
        <w:t>аправл</w:t>
      </w:r>
      <w:r w:rsidR="007E6F6D">
        <w:rPr>
          <w:rFonts w:ascii="Times New Roman" w:hAnsi="Times New Roman" w:cs="Times New Roman"/>
          <w:sz w:val="28"/>
          <w:szCs w:val="28"/>
        </w:rPr>
        <w:t>ение</w:t>
      </w:r>
      <w:r w:rsidR="0029104E" w:rsidRPr="0029104E">
        <w:rPr>
          <w:rFonts w:ascii="Times New Roman" w:hAnsi="Times New Roman" w:cs="Times New Roman"/>
          <w:sz w:val="28"/>
          <w:szCs w:val="28"/>
        </w:rPr>
        <w:t xml:space="preserve"> специализированной некоммерческой организации, которая осуществляет деятельность, направленную на обеспечение проведения </w:t>
      </w:r>
      <w:r w:rsidR="0029104E" w:rsidRPr="0029104E">
        <w:rPr>
          <w:rFonts w:ascii="Times New Roman" w:hAnsi="Times New Roman" w:cs="Times New Roman"/>
          <w:sz w:val="28"/>
          <w:szCs w:val="28"/>
        </w:rPr>
        <w:lastRenderedPageBreak/>
        <w:t>капитального ремонта общего имущества в многоквартирных домах, либо лицу, на имя которого открыт специальный счет, предназначенный для перечисления средств на проведение капитального ремонта общего имущества в многоквартирном доме и открытый в кредитной организации, запросы о предоставлении в порядке, установленном Правительством Свердловской области, информации о наличии у гражданина, подавшего</w:t>
      </w:r>
      <w:proofErr w:type="gramEnd"/>
      <w:r w:rsidR="0029104E" w:rsidRPr="0029104E">
        <w:rPr>
          <w:rFonts w:ascii="Times New Roman" w:hAnsi="Times New Roman" w:cs="Times New Roman"/>
          <w:sz w:val="28"/>
          <w:szCs w:val="28"/>
        </w:rPr>
        <w:t xml:space="preserve"> заявление о предоставлении ему компенсации расходов на оплату жилого помещения и коммунальных услуг, или у получателя этой компенсации задолженности по уплате ежемесячных взносов на капитальный ремонт общего имущества в многоквартирном доме</w:t>
      </w:r>
      <w:proofErr w:type="gramStart"/>
      <w:r w:rsidR="0029104E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A2137" w:rsidRDefault="003C549B" w:rsidP="00574F7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574F7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3C549B"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C549B"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="003C549B"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E7008F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3D0015">
        <w:rPr>
          <w:rFonts w:ascii="Times New Roman" w:hAnsi="Times New Roman" w:cs="Times New Roman"/>
          <w:sz w:val="28"/>
          <w:szCs w:val="28"/>
        </w:rPr>
        <w:t>заместителя главы Администрации города С.</w:t>
      </w:r>
      <w:r w:rsidR="00E7008F">
        <w:rPr>
          <w:rFonts w:ascii="Times New Roman" w:hAnsi="Times New Roman" w:cs="Times New Roman"/>
          <w:sz w:val="28"/>
          <w:szCs w:val="28"/>
        </w:rPr>
        <w:t>А</w:t>
      </w:r>
      <w:r w:rsidR="003D00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7008F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="003C549B" w:rsidRPr="003C549B">
        <w:rPr>
          <w:rFonts w:ascii="Times New Roman" w:hAnsi="Times New Roman" w:cs="Times New Roman"/>
          <w:sz w:val="28"/>
          <w:szCs w:val="28"/>
        </w:rPr>
        <w:t>.</w:t>
      </w:r>
    </w:p>
    <w:p w:rsidR="00626BFA" w:rsidRDefault="00626BFA" w:rsidP="001E11BA">
      <w:pPr>
        <w:rPr>
          <w:sz w:val="28"/>
          <w:szCs w:val="28"/>
        </w:rPr>
      </w:pPr>
    </w:p>
    <w:p w:rsidR="00515855" w:rsidRDefault="00515855" w:rsidP="001E11BA">
      <w:pPr>
        <w:rPr>
          <w:sz w:val="28"/>
          <w:szCs w:val="28"/>
        </w:rPr>
      </w:pPr>
    </w:p>
    <w:p w:rsidR="00EA6F1A" w:rsidRDefault="00905DBB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4A221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626BFA">
      <w:headerReference w:type="default" r:id="rId10"/>
      <w:headerReference w:type="first" r:id="rId11"/>
      <w:pgSz w:w="11906" w:h="16838"/>
      <w:pgMar w:top="567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C16" w:rsidRDefault="00B73C16">
      <w:r>
        <w:separator/>
      </w:r>
    </w:p>
  </w:endnote>
  <w:endnote w:type="continuationSeparator" w:id="1">
    <w:p w:rsidR="00B73C16" w:rsidRDefault="00B73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C16" w:rsidRDefault="00B73C16">
      <w:r>
        <w:separator/>
      </w:r>
    </w:p>
  </w:footnote>
  <w:footnote w:type="continuationSeparator" w:id="1">
    <w:p w:rsidR="00B73C16" w:rsidRDefault="00B73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EC655C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4A221B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4D463C8"/>
    <w:multiLevelType w:val="hybridMultilevel"/>
    <w:tmpl w:val="246C9DCA"/>
    <w:lvl w:ilvl="0" w:tplc="D668DF04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601EC"/>
    <w:rsid w:val="00074350"/>
    <w:rsid w:val="00075678"/>
    <w:rsid w:val="00076CBD"/>
    <w:rsid w:val="00080F8C"/>
    <w:rsid w:val="00085F39"/>
    <w:rsid w:val="00095275"/>
    <w:rsid w:val="00095DD8"/>
    <w:rsid w:val="000A488A"/>
    <w:rsid w:val="000A4C28"/>
    <w:rsid w:val="000A62E3"/>
    <w:rsid w:val="000B0787"/>
    <w:rsid w:val="000B5A21"/>
    <w:rsid w:val="000C604E"/>
    <w:rsid w:val="000C6C4F"/>
    <w:rsid w:val="000D4B5E"/>
    <w:rsid w:val="000D7722"/>
    <w:rsid w:val="000E38E0"/>
    <w:rsid w:val="000E7C00"/>
    <w:rsid w:val="001107E8"/>
    <w:rsid w:val="00112C87"/>
    <w:rsid w:val="00114C9D"/>
    <w:rsid w:val="001159F9"/>
    <w:rsid w:val="001318A0"/>
    <w:rsid w:val="00133698"/>
    <w:rsid w:val="001361F2"/>
    <w:rsid w:val="00142849"/>
    <w:rsid w:val="00143DF1"/>
    <w:rsid w:val="00144121"/>
    <w:rsid w:val="0014551F"/>
    <w:rsid w:val="001751AF"/>
    <w:rsid w:val="001A2660"/>
    <w:rsid w:val="001B0EB9"/>
    <w:rsid w:val="001B1365"/>
    <w:rsid w:val="001B3DCA"/>
    <w:rsid w:val="001C05AA"/>
    <w:rsid w:val="001D13CF"/>
    <w:rsid w:val="001E0B89"/>
    <w:rsid w:val="001E11BA"/>
    <w:rsid w:val="001E73FD"/>
    <w:rsid w:val="001F0730"/>
    <w:rsid w:val="00200874"/>
    <w:rsid w:val="0020435B"/>
    <w:rsid w:val="00206791"/>
    <w:rsid w:val="00210476"/>
    <w:rsid w:val="00212299"/>
    <w:rsid w:val="0021401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6FC3"/>
    <w:rsid w:val="002729E9"/>
    <w:rsid w:val="00280C00"/>
    <w:rsid w:val="00281563"/>
    <w:rsid w:val="00284FED"/>
    <w:rsid w:val="0028608D"/>
    <w:rsid w:val="00286945"/>
    <w:rsid w:val="0029104E"/>
    <w:rsid w:val="00292536"/>
    <w:rsid w:val="002970E3"/>
    <w:rsid w:val="002A4945"/>
    <w:rsid w:val="002B1D73"/>
    <w:rsid w:val="002B4F3D"/>
    <w:rsid w:val="002B71BD"/>
    <w:rsid w:val="002C3940"/>
    <w:rsid w:val="002D4448"/>
    <w:rsid w:val="002D6DE3"/>
    <w:rsid w:val="002E31BE"/>
    <w:rsid w:val="002E7286"/>
    <w:rsid w:val="002F03FD"/>
    <w:rsid w:val="002F2687"/>
    <w:rsid w:val="00303059"/>
    <w:rsid w:val="00315380"/>
    <w:rsid w:val="00333DDA"/>
    <w:rsid w:val="0035510F"/>
    <w:rsid w:val="003643FA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D0015"/>
    <w:rsid w:val="003E277A"/>
    <w:rsid w:val="003E3352"/>
    <w:rsid w:val="003F0F42"/>
    <w:rsid w:val="003F2ED6"/>
    <w:rsid w:val="00400EE6"/>
    <w:rsid w:val="00416752"/>
    <w:rsid w:val="00422ADC"/>
    <w:rsid w:val="00422E1A"/>
    <w:rsid w:val="0042391C"/>
    <w:rsid w:val="00432AC1"/>
    <w:rsid w:val="00445909"/>
    <w:rsid w:val="00476347"/>
    <w:rsid w:val="00490CF7"/>
    <w:rsid w:val="004A221B"/>
    <w:rsid w:val="004A3E3C"/>
    <w:rsid w:val="004D09C2"/>
    <w:rsid w:val="004F748C"/>
    <w:rsid w:val="00507DC3"/>
    <w:rsid w:val="00515855"/>
    <w:rsid w:val="00515B48"/>
    <w:rsid w:val="00516F2B"/>
    <w:rsid w:val="005176D9"/>
    <w:rsid w:val="00521D5D"/>
    <w:rsid w:val="00522683"/>
    <w:rsid w:val="0052276A"/>
    <w:rsid w:val="00522C7D"/>
    <w:rsid w:val="0052463A"/>
    <w:rsid w:val="005315B6"/>
    <w:rsid w:val="00536788"/>
    <w:rsid w:val="00544839"/>
    <w:rsid w:val="0054645A"/>
    <w:rsid w:val="005577C7"/>
    <w:rsid w:val="0057498C"/>
    <w:rsid w:val="00574F7B"/>
    <w:rsid w:val="00597406"/>
    <w:rsid w:val="005A0C62"/>
    <w:rsid w:val="005A5069"/>
    <w:rsid w:val="005C0991"/>
    <w:rsid w:val="005C27EE"/>
    <w:rsid w:val="005E225D"/>
    <w:rsid w:val="005F6993"/>
    <w:rsid w:val="00613BA1"/>
    <w:rsid w:val="00626BFA"/>
    <w:rsid w:val="00627804"/>
    <w:rsid w:val="00631203"/>
    <w:rsid w:val="00635307"/>
    <w:rsid w:val="006532D6"/>
    <w:rsid w:val="00660F20"/>
    <w:rsid w:val="006613C0"/>
    <w:rsid w:val="00665529"/>
    <w:rsid w:val="00671579"/>
    <w:rsid w:val="006C0220"/>
    <w:rsid w:val="006C02B9"/>
    <w:rsid w:val="006C542B"/>
    <w:rsid w:val="006C6C5E"/>
    <w:rsid w:val="006D158E"/>
    <w:rsid w:val="006D2D07"/>
    <w:rsid w:val="006D69A0"/>
    <w:rsid w:val="006E21FB"/>
    <w:rsid w:val="006E6F53"/>
    <w:rsid w:val="0070561A"/>
    <w:rsid w:val="007077D1"/>
    <w:rsid w:val="00723428"/>
    <w:rsid w:val="00736436"/>
    <w:rsid w:val="00751A22"/>
    <w:rsid w:val="00754C9B"/>
    <w:rsid w:val="00770ADA"/>
    <w:rsid w:val="007752BD"/>
    <w:rsid w:val="007815B3"/>
    <w:rsid w:val="00782D3E"/>
    <w:rsid w:val="00793FCA"/>
    <w:rsid w:val="007B5705"/>
    <w:rsid w:val="007B7947"/>
    <w:rsid w:val="007C7DB4"/>
    <w:rsid w:val="007E6F6D"/>
    <w:rsid w:val="007F0EAB"/>
    <w:rsid w:val="007F68DC"/>
    <w:rsid w:val="00805EFC"/>
    <w:rsid w:val="00812930"/>
    <w:rsid w:val="00814343"/>
    <w:rsid w:val="00817042"/>
    <w:rsid w:val="00822584"/>
    <w:rsid w:val="00824C0C"/>
    <w:rsid w:val="00844BF6"/>
    <w:rsid w:val="00850BEB"/>
    <w:rsid w:val="00852605"/>
    <w:rsid w:val="008716EF"/>
    <w:rsid w:val="008822F0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5DBB"/>
    <w:rsid w:val="00907B42"/>
    <w:rsid w:val="00911594"/>
    <w:rsid w:val="009162D4"/>
    <w:rsid w:val="00930D1A"/>
    <w:rsid w:val="00944C3A"/>
    <w:rsid w:val="009553E4"/>
    <w:rsid w:val="00963166"/>
    <w:rsid w:val="009742CE"/>
    <w:rsid w:val="00977DF9"/>
    <w:rsid w:val="009866C8"/>
    <w:rsid w:val="00991AD8"/>
    <w:rsid w:val="009A3483"/>
    <w:rsid w:val="009A4AC8"/>
    <w:rsid w:val="009B499D"/>
    <w:rsid w:val="009C3C19"/>
    <w:rsid w:val="009C6A40"/>
    <w:rsid w:val="009D12B6"/>
    <w:rsid w:val="009D13C4"/>
    <w:rsid w:val="009D3C44"/>
    <w:rsid w:val="009E5184"/>
    <w:rsid w:val="00A06F08"/>
    <w:rsid w:val="00A15392"/>
    <w:rsid w:val="00A26AB2"/>
    <w:rsid w:val="00A4122E"/>
    <w:rsid w:val="00A45CFE"/>
    <w:rsid w:val="00A55E1F"/>
    <w:rsid w:val="00A60E8E"/>
    <w:rsid w:val="00A66C94"/>
    <w:rsid w:val="00A70978"/>
    <w:rsid w:val="00A8004F"/>
    <w:rsid w:val="00A86C69"/>
    <w:rsid w:val="00A910EE"/>
    <w:rsid w:val="00A913CD"/>
    <w:rsid w:val="00AB1318"/>
    <w:rsid w:val="00AB189B"/>
    <w:rsid w:val="00AB711D"/>
    <w:rsid w:val="00AC433C"/>
    <w:rsid w:val="00AD17A6"/>
    <w:rsid w:val="00AD2C3B"/>
    <w:rsid w:val="00AD6D5F"/>
    <w:rsid w:val="00AF0E92"/>
    <w:rsid w:val="00AF2C53"/>
    <w:rsid w:val="00B072D4"/>
    <w:rsid w:val="00B112C2"/>
    <w:rsid w:val="00B1187F"/>
    <w:rsid w:val="00B11922"/>
    <w:rsid w:val="00B227A7"/>
    <w:rsid w:val="00B259B7"/>
    <w:rsid w:val="00B31B5E"/>
    <w:rsid w:val="00B5024F"/>
    <w:rsid w:val="00B55A73"/>
    <w:rsid w:val="00B57C33"/>
    <w:rsid w:val="00B724DD"/>
    <w:rsid w:val="00B73C16"/>
    <w:rsid w:val="00B8304D"/>
    <w:rsid w:val="00B8626C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367E"/>
    <w:rsid w:val="00C64F92"/>
    <w:rsid w:val="00C70EAC"/>
    <w:rsid w:val="00C7130D"/>
    <w:rsid w:val="00C72872"/>
    <w:rsid w:val="00C813CA"/>
    <w:rsid w:val="00CB2E6B"/>
    <w:rsid w:val="00CB3CB3"/>
    <w:rsid w:val="00CC0912"/>
    <w:rsid w:val="00CC2E40"/>
    <w:rsid w:val="00CD29CD"/>
    <w:rsid w:val="00CD3D93"/>
    <w:rsid w:val="00CD64B7"/>
    <w:rsid w:val="00CE716D"/>
    <w:rsid w:val="00D06020"/>
    <w:rsid w:val="00D103D8"/>
    <w:rsid w:val="00D226BE"/>
    <w:rsid w:val="00D26E11"/>
    <w:rsid w:val="00D26F42"/>
    <w:rsid w:val="00D27E13"/>
    <w:rsid w:val="00D30F33"/>
    <w:rsid w:val="00D417E9"/>
    <w:rsid w:val="00D41D29"/>
    <w:rsid w:val="00D57DF8"/>
    <w:rsid w:val="00D61085"/>
    <w:rsid w:val="00D80A1D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6E79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008F"/>
    <w:rsid w:val="00E735A5"/>
    <w:rsid w:val="00E82DD2"/>
    <w:rsid w:val="00EA6F1A"/>
    <w:rsid w:val="00EC4885"/>
    <w:rsid w:val="00EC655C"/>
    <w:rsid w:val="00ED1350"/>
    <w:rsid w:val="00ED4600"/>
    <w:rsid w:val="00EE04E3"/>
    <w:rsid w:val="00EE2CE3"/>
    <w:rsid w:val="00EE40A1"/>
    <w:rsid w:val="00EE61A8"/>
    <w:rsid w:val="00F147B8"/>
    <w:rsid w:val="00F171B7"/>
    <w:rsid w:val="00F20E07"/>
    <w:rsid w:val="00F21953"/>
    <w:rsid w:val="00F31ECF"/>
    <w:rsid w:val="00F33E95"/>
    <w:rsid w:val="00F35C27"/>
    <w:rsid w:val="00F43D82"/>
    <w:rsid w:val="00F44382"/>
    <w:rsid w:val="00F5269C"/>
    <w:rsid w:val="00F57652"/>
    <w:rsid w:val="00F61999"/>
    <w:rsid w:val="00F65B09"/>
    <w:rsid w:val="00F700C8"/>
    <w:rsid w:val="00F7641C"/>
    <w:rsid w:val="00F84F5F"/>
    <w:rsid w:val="00F94AA7"/>
    <w:rsid w:val="00F96CEF"/>
    <w:rsid w:val="00F97E6A"/>
    <w:rsid w:val="00FA20B5"/>
    <w:rsid w:val="00FA4999"/>
    <w:rsid w:val="00FB5BB1"/>
    <w:rsid w:val="00FD1343"/>
    <w:rsid w:val="00FD13CC"/>
    <w:rsid w:val="00FD3831"/>
    <w:rsid w:val="00FD6E7B"/>
    <w:rsid w:val="00FF7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9F36AA96947DAC0CB5DA87186260A487E70AFA168B7F73171289C839367121DB43E2797EB9F0971C9F6C41i0ZCG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B7725-0A14-4871-B97E-F6C398794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7</TotalTime>
  <Pages>2</Pages>
  <Words>357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2019-08-06T09:14:00Z</cp:lastPrinted>
  <dcterms:created xsi:type="dcterms:W3CDTF">2019-08-13T05:12:00Z</dcterms:created>
  <dcterms:modified xsi:type="dcterms:W3CDTF">2019-08-14T09:05:00Z</dcterms:modified>
</cp:coreProperties>
</file>