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Pr="00C751C6" w:rsidRDefault="00DC22C7" w:rsidP="009D5D7E">
      <w:pPr>
        <w:shd w:val="clear" w:color="auto" w:fill="FFFFFF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219pt;margin-top:-1.35pt;width:54.95pt;height:54.8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" filled="f" stroked="f">
            <v:textbox style="mso-fit-shape-to-text:t">
              <w:txbxContent>
                <w:p w:rsidR="00E909D7" w:rsidRDefault="00E909D7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 w:rsidP="001B6848">
      <w:pPr>
        <w:shd w:val="clear" w:color="auto" w:fill="FFFFFF"/>
        <w:rPr>
          <w:lang w:val="en-US"/>
        </w:rPr>
      </w:pPr>
    </w:p>
    <w:p w:rsidR="00E41818" w:rsidRDefault="00E41818" w:rsidP="001B6848">
      <w:pPr>
        <w:shd w:val="clear" w:color="auto" w:fill="FFFFFF"/>
        <w:rPr>
          <w:lang w:val="en-US"/>
        </w:rPr>
      </w:pPr>
    </w:p>
    <w:p w:rsidR="004409FE" w:rsidRDefault="004409FE" w:rsidP="001B6848">
      <w:pPr>
        <w:shd w:val="clear" w:color="auto" w:fill="FFFFFF"/>
        <w:jc w:val="center"/>
        <w:rPr>
          <w:b/>
          <w:sz w:val="28"/>
          <w:szCs w:val="28"/>
        </w:rPr>
      </w:pPr>
    </w:p>
    <w:p w:rsidR="00240308" w:rsidRPr="005303C1" w:rsidRDefault="00240308" w:rsidP="00240308">
      <w:pPr>
        <w:shd w:val="clear" w:color="auto" w:fill="FFFFFF"/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240308" w:rsidRDefault="00240308" w:rsidP="00240308">
      <w:pPr>
        <w:shd w:val="clear" w:color="auto" w:fill="FFFFFF"/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240308" w:rsidRDefault="00240308" w:rsidP="00240308">
      <w:pPr>
        <w:shd w:val="clear" w:color="auto" w:fill="FFFFFF"/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224898" w:rsidRDefault="00DC22C7" w:rsidP="00224898">
      <w:pPr>
        <w:shd w:val="clear" w:color="auto" w:fill="FFFFFF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10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" strokeweight="4.5pt">
            <v:stroke linestyle="thinThick"/>
          </v:line>
        </w:pict>
      </w:r>
    </w:p>
    <w:p w:rsidR="00224898" w:rsidRPr="000177BB" w:rsidRDefault="005C5A66" w:rsidP="00224898">
      <w:pPr>
        <w:shd w:val="clear" w:color="auto" w:fill="FFFFFF"/>
        <w:rPr>
          <w:sz w:val="28"/>
          <w:szCs w:val="28"/>
        </w:rPr>
      </w:pPr>
      <w:r w:rsidRPr="000177BB">
        <w:rPr>
          <w:sz w:val="28"/>
          <w:szCs w:val="28"/>
        </w:rPr>
        <w:t xml:space="preserve">от </w:t>
      </w:r>
      <w:r w:rsidR="00B44610" w:rsidRPr="00B44610">
        <w:rPr>
          <w:sz w:val="28"/>
          <w:szCs w:val="28"/>
        </w:rPr>
        <w:t>1</w:t>
      </w:r>
      <w:r w:rsidR="00B44610">
        <w:rPr>
          <w:sz w:val="28"/>
          <w:szCs w:val="28"/>
          <w:lang w:val="en-US"/>
        </w:rPr>
        <w:t>5</w:t>
      </w:r>
      <w:r w:rsidR="00B44610">
        <w:rPr>
          <w:sz w:val="28"/>
          <w:szCs w:val="28"/>
        </w:rPr>
        <w:t>.</w:t>
      </w:r>
      <w:r w:rsidR="00B44610">
        <w:rPr>
          <w:sz w:val="28"/>
          <w:szCs w:val="28"/>
          <w:lang w:val="en-US"/>
        </w:rPr>
        <w:t>08</w:t>
      </w:r>
      <w:r w:rsidR="00B44610">
        <w:rPr>
          <w:sz w:val="28"/>
          <w:szCs w:val="28"/>
        </w:rPr>
        <w:t>.</w:t>
      </w:r>
      <w:r w:rsidR="00B44610">
        <w:rPr>
          <w:sz w:val="28"/>
          <w:szCs w:val="28"/>
          <w:lang w:val="en-US"/>
        </w:rPr>
        <w:t>2019</w:t>
      </w:r>
      <w:r w:rsidR="00017E64">
        <w:rPr>
          <w:sz w:val="28"/>
          <w:szCs w:val="28"/>
        </w:rPr>
        <w:t xml:space="preserve"> </w:t>
      </w:r>
      <w:r w:rsidR="00BF4BDC" w:rsidRPr="000177BB">
        <w:rPr>
          <w:sz w:val="28"/>
          <w:szCs w:val="28"/>
        </w:rPr>
        <w:t>№</w:t>
      </w:r>
      <w:r w:rsidR="00017E64">
        <w:rPr>
          <w:sz w:val="28"/>
          <w:szCs w:val="28"/>
        </w:rPr>
        <w:t xml:space="preserve"> </w:t>
      </w:r>
      <w:r w:rsidR="00B44610">
        <w:rPr>
          <w:sz w:val="28"/>
          <w:szCs w:val="28"/>
        </w:rPr>
        <w:t>666</w:t>
      </w:r>
      <w:bookmarkStart w:id="0" w:name="_GoBack"/>
      <w:bookmarkEnd w:id="0"/>
    </w:p>
    <w:p w:rsidR="00AC621C" w:rsidRDefault="00AC621C" w:rsidP="00412854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4F5BC1" w:rsidRPr="000177BB" w:rsidRDefault="00412854" w:rsidP="004B6F4C">
      <w:pPr>
        <w:shd w:val="clear" w:color="auto" w:fill="FFFFFF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организации</w:t>
      </w:r>
      <w:r>
        <w:rPr>
          <w:b/>
          <w:bCs/>
          <w:i/>
          <w:sz w:val="28"/>
          <w:szCs w:val="28"/>
        </w:rPr>
        <w:t xml:space="preserve"> городского массового мероприятия</w:t>
      </w:r>
      <w:r w:rsidR="00D8153F">
        <w:rPr>
          <w:b/>
          <w:bCs/>
          <w:i/>
          <w:sz w:val="28"/>
          <w:szCs w:val="28"/>
        </w:rPr>
        <w:br/>
      </w:r>
      <w:r>
        <w:rPr>
          <w:b/>
          <w:bCs/>
          <w:i/>
          <w:sz w:val="28"/>
          <w:szCs w:val="28"/>
        </w:rPr>
        <w:t xml:space="preserve">«Парад первоклассников» </w:t>
      </w:r>
      <w:r w:rsidR="00AA252A" w:rsidRPr="000177BB">
        <w:rPr>
          <w:b/>
          <w:bCs/>
          <w:i/>
          <w:sz w:val="28"/>
          <w:szCs w:val="28"/>
        </w:rPr>
        <w:t xml:space="preserve">и </w:t>
      </w:r>
      <w:r w:rsidR="004F5BC1" w:rsidRPr="000177BB">
        <w:rPr>
          <w:b/>
          <w:bCs/>
          <w:i/>
          <w:sz w:val="28"/>
          <w:szCs w:val="28"/>
        </w:rPr>
        <w:t>врем</w:t>
      </w:r>
      <w:r w:rsidR="004F5BC1" w:rsidRPr="000177BB">
        <w:rPr>
          <w:b/>
          <w:i/>
          <w:sz w:val="28"/>
          <w:szCs w:val="28"/>
        </w:rPr>
        <w:t xml:space="preserve">енном </w:t>
      </w:r>
      <w:r w:rsidR="00740C31">
        <w:rPr>
          <w:b/>
          <w:i/>
          <w:sz w:val="28"/>
          <w:szCs w:val="28"/>
        </w:rPr>
        <w:t>прекращении</w:t>
      </w:r>
      <w:r w:rsidR="00D8153F">
        <w:rPr>
          <w:b/>
          <w:i/>
          <w:sz w:val="28"/>
          <w:szCs w:val="28"/>
        </w:rPr>
        <w:br/>
      </w:r>
      <w:r w:rsidR="00AA252A" w:rsidRPr="000177BB">
        <w:rPr>
          <w:b/>
          <w:i/>
          <w:sz w:val="28"/>
          <w:szCs w:val="28"/>
        </w:rPr>
        <w:t>движения автотранспорта</w:t>
      </w:r>
    </w:p>
    <w:p w:rsidR="00224898" w:rsidRPr="000177BB" w:rsidRDefault="00224898" w:rsidP="00412854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AC621C" w:rsidRPr="009127EF" w:rsidRDefault="005E42A8" w:rsidP="00D8153F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0177BB">
        <w:rPr>
          <w:sz w:val="28"/>
          <w:szCs w:val="28"/>
        </w:rPr>
        <w:t>В соответствии сФедеральн</w:t>
      </w:r>
      <w:r w:rsidR="009D7DFF" w:rsidRPr="000177BB">
        <w:rPr>
          <w:sz w:val="28"/>
          <w:szCs w:val="28"/>
        </w:rPr>
        <w:t xml:space="preserve">ыми </w:t>
      </w:r>
      <w:r w:rsidRPr="000177BB">
        <w:rPr>
          <w:sz w:val="28"/>
          <w:szCs w:val="28"/>
        </w:rPr>
        <w:t>закон</w:t>
      </w:r>
      <w:r w:rsidR="009D7DFF" w:rsidRPr="000177BB">
        <w:rPr>
          <w:sz w:val="28"/>
          <w:szCs w:val="28"/>
        </w:rPr>
        <w:t>амиот 06</w:t>
      </w:r>
      <w:r w:rsidR="001F67C0">
        <w:rPr>
          <w:sz w:val="28"/>
          <w:szCs w:val="28"/>
        </w:rPr>
        <w:t xml:space="preserve"> октября </w:t>
      </w:r>
      <w:r w:rsidR="009D7DFF" w:rsidRPr="000177BB">
        <w:rPr>
          <w:sz w:val="28"/>
          <w:szCs w:val="28"/>
        </w:rPr>
        <w:t xml:space="preserve">2003 </w:t>
      </w:r>
      <w:r w:rsidR="001F67C0">
        <w:rPr>
          <w:sz w:val="28"/>
          <w:szCs w:val="28"/>
        </w:rPr>
        <w:t xml:space="preserve">года </w:t>
      </w:r>
      <w:r w:rsidR="00D8153F">
        <w:rPr>
          <w:sz w:val="28"/>
          <w:szCs w:val="28"/>
        </w:rPr>
        <w:br/>
      </w:r>
      <w:r w:rsidR="009D7DFF" w:rsidRPr="000177BB">
        <w:rPr>
          <w:sz w:val="28"/>
          <w:szCs w:val="28"/>
        </w:rPr>
        <w:t xml:space="preserve">№ 131-ФЗ </w:t>
      </w:r>
      <w:r w:rsidRPr="000177BB">
        <w:rPr>
          <w:sz w:val="28"/>
          <w:szCs w:val="28"/>
        </w:rPr>
        <w:t xml:space="preserve">«Об общих принципах </w:t>
      </w:r>
      <w:r w:rsidR="00B63B5A" w:rsidRPr="000177BB">
        <w:rPr>
          <w:sz w:val="28"/>
          <w:szCs w:val="28"/>
        </w:rPr>
        <w:t xml:space="preserve">организации </w:t>
      </w:r>
      <w:r w:rsidRPr="000177BB">
        <w:rPr>
          <w:sz w:val="28"/>
          <w:szCs w:val="28"/>
        </w:rPr>
        <w:t>местного самоуправления в Российской Федерации»</w:t>
      </w:r>
      <w:r w:rsidR="009D7DFF" w:rsidRPr="000177BB">
        <w:rPr>
          <w:sz w:val="28"/>
          <w:szCs w:val="28"/>
        </w:rPr>
        <w:t xml:space="preserve"> и</w:t>
      </w:r>
      <w:r w:rsidR="00BE0E12" w:rsidRPr="000177BB">
        <w:rPr>
          <w:bCs/>
          <w:sz w:val="28"/>
          <w:szCs w:val="28"/>
        </w:rPr>
        <w:t xml:space="preserve"> от 10</w:t>
      </w:r>
      <w:r w:rsidR="001F67C0">
        <w:rPr>
          <w:bCs/>
          <w:sz w:val="28"/>
          <w:szCs w:val="28"/>
        </w:rPr>
        <w:t xml:space="preserve"> декабря </w:t>
      </w:r>
      <w:r w:rsidR="00BE0E12" w:rsidRPr="000177BB">
        <w:rPr>
          <w:bCs/>
          <w:sz w:val="28"/>
          <w:szCs w:val="28"/>
        </w:rPr>
        <w:t xml:space="preserve">1995 </w:t>
      </w:r>
      <w:r w:rsidR="001F67C0">
        <w:rPr>
          <w:bCs/>
          <w:sz w:val="28"/>
          <w:szCs w:val="28"/>
        </w:rPr>
        <w:t xml:space="preserve">года </w:t>
      </w:r>
      <w:r w:rsidR="009D7DFF" w:rsidRPr="000177BB">
        <w:rPr>
          <w:bCs/>
          <w:sz w:val="28"/>
          <w:szCs w:val="28"/>
        </w:rPr>
        <w:t>№</w:t>
      </w:r>
      <w:r w:rsidR="00BE0E12" w:rsidRPr="000177BB">
        <w:rPr>
          <w:bCs/>
          <w:sz w:val="28"/>
          <w:szCs w:val="28"/>
        </w:rPr>
        <w:t xml:space="preserve"> 196-ФЗ</w:t>
      </w:r>
      <w:r w:rsidR="009D7DFF" w:rsidRPr="000177BB">
        <w:rPr>
          <w:bCs/>
          <w:sz w:val="28"/>
          <w:szCs w:val="28"/>
        </w:rPr>
        <w:t xml:space="preserve"> «</w:t>
      </w:r>
      <w:r w:rsidR="00BE0E12" w:rsidRPr="000177BB">
        <w:rPr>
          <w:bCs/>
          <w:sz w:val="28"/>
          <w:szCs w:val="28"/>
        </w:rPr>
        <w:t xml:space="preserve">О </w:t>
      </w:r>
      <w:r w:rsidR="009D7DFF" w:rsidRPr="000177BB">
        <w:rPr>
          <w:bCs/>
          <w:sz w:val="28"/>
          <w:szCs w:val="28"/>
        </w:rPr>
        <w:t xml:space="preserve">безопасности дорожного движения», </w:t>
      </w:r>
      <w:r w:rsidR="00A52567" w:rsidRPr="000177BB">
        <w:rPr>
          <w:bCs/>
          <w:sz w:val="28"/>
          <w:szCs w:val="28"/>
        </w:rPr>
        <w:t>статьей 5-1 Закона Свердловской области от 29</w:t>
      </w:r>
      <w:r w:rsidR="001F67C0">
        <w:rPr>
          <w:bCs/>
          <w:sz w:val="28"/>
          <w:szCs w:val="28"/>
        </w:rPr>
        <w:t xml:space="preserve"> октября </w:t>
      </w:r>
      <w:r w:rsidR="00A52567" w:rsidRPr="000177BB">
        <w:rPr>
          <w:bCs/>
          <w:sz w:val="28"/>
          <w:szCs w:val="28"/>
        </w:rPr>
        <w:t xml:space="preserve">2013 </w:t>
      </w:r>
      <w:r w:rsidR="001F67C0">
        <w:rPr>
          <w:bCs/>
          <w:sz w:val="28"/>
          <w:szCs w:val="28"/>
        </w:rPr>
        <w:t xml:space="preserve">года </w:t>
      </w:r>
      <w:r w:rsidR="00A52567" w:rsidRPr="000177BB">
        <w:rPr>
          <w:bCs/>
          <w:sz w:val="28"/>
          <w:szCs w:val="28"/>
        </w:rPr>
        <w:t xml:space="preserve"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AC621C" w:rsidRPr="000177BB">
        <w:rPr>
          <w:bCs/>
          <w:sz w:val="28"/>
          <w:szCs w:val="28"/>
        </w:rPr>
        <w:t>в</w:t>
      </w:r>
      <w:r w:rsidR="00AC621C" w:rsidRPr="000177BB">
        <w:rPr>
          <w:sz w:val="28"/>
          <w:szCs w:val="28"/>
        </w:rPr>
        <w:t xml:space="preserve"> целях</w:t>
      </w:r>
      <w:proofErr w:type="gramEnd"/>
      <w:r w:rsidR="00AC621C" w:rsidRPr="000177BB">
        <w:rPr>
          <w:sz w:val="28"/>
          <w:szCs w:val="28"/>
        </w:rPr>
        <w:t xml:space="preserve"> координации деятельности по организации и проведению</w:t>
      </w:r>
      <w:r w:rsidR="00AC621C">
        <w:rPr>
          <w:sz w:val="28"/>
          <w:szCs w:val="28"/>
        </w:rPr>
        <w:t xml:space="preserve"> городского </w:t>
      </w:r>
      <w:r w:rsidR="00430637" w:rsidRPr="009127EF">
        <w:rPr>
          <w:sz w:val="28"/>
          <w:szCs w:val="28"/>
        </w:rPr>
        <w:t>массового мероприятия</w:t>
      </w:r>
      <w:r w:rsidR="00AC621C" w:rsidRPr="009127EF">
        <w:rPr>
          <w:sz w:val="28"/>
          <w:szCs w:val="28"/>
        </w:rPr>
        <w:t xml:space="preserve"> «Парад первоклассников» Администрация города Каменска-Уральского</w:t>
      </w:r>
    </w:p>
    <w:p w:rsidR="00994CF8" w:rsidRPr="009127EF" w:rsidRDefault="00C052F1" w:rsidP="00D8153F">
      <w:pPr>
        <w:shd w:val="clear" w:color="auto" w:fill="FFFFFF"/>
        <w:spacing w:before="120" w:after="120"/>
        <w:jc w:val="both"/>
        <w:rPr>
          <w:b/>
          <w:sz w:val="28"/>
          <w:szCs w:val="28"/>
        </w:rPr>
      </w:pPr>
      <w:r w:rsidRPr="009127EF">
        <w:rPr>
          <w:b/>
          <w:sz w:val="28"/>
          <w:szCs w:val="28"/>
        </w:rPr>
        <w:t>ПОСТАНОВЛ</w:t>
      </w:r>
      <w:r w:rsidR="00397D27" w:rsidRPr="009127EF">
        <w:rPr>
          <w:b/>
          <w:sz w:val="28"/>
          <w:szCs w:val="28"/>
        </w:rPr>
        <w:t>ЯЕТ</w:t>
      </w:r>
      <w:r w:rsidRPr="009127EF">
        <w:rPr>
          <w:b/>
          <w:sz w:val="28"/>
          <w:szCs w:val="28"/>
        </w:rPr>
        <w:t>:</w:t>
      </w:r>
    </w:p>
    <w:p w:rsidR="00AC621C" w:rsidRDefault="00AC621C" w:rsidP="00AC621C">
      <w:pPr>
        <w:shd w:val="clear" w:color="auto" w:fill="FFFFFF"/>
        <w:ind w:firstLine="720"/>
        <w:jc w:val="both"/>
        <w:rPr>
          <w:sz w:val="28"/>
          <w:szCs w:val="28"/>
        </w:rPr>
      </w:pPr>
      <w:r w:rsidRPr="009127EF">
        <w:rPr>
          <w:sz w:val="28"/>
          <w:szCs w:val="28"/>
        </w:rPr>
        <w:t xml:space="preserve">1. </w:t>
      </w:r>
      <w:r w:rsidR="00D8153F" w:rsidRPr="009127EF">
        <w:rPr>
          <w:sz w:val="28"/>
          <w:szCs w:val="28"/>
        </w:rPr>
        <w:t>МАУК «СКЦ» (О.Н. Сергеева) о</w:t>
      </w:r>
      <w:r w:rsidRPr="009127EF">
        <w:rPr>
          <w:sz w:val="28"/>
          <w:szCs w:val="28"/>
        </w:rPr>
        <w:t xml:space="preserve">рганизовать </w:t>
      </w:r>
      <w:r w:rsidR="00D8153F" w:rsidRPr="009127EF">
        <w:rPr>
          <w:sz w:val="28"/>
          <w:szCs w:val="28"/>
        </w:rPr>
        <w:t xml:space="preserve">и провести </w:t>
      </w:r>
      <w:r w:rsidRPr="009127EF">
        <w:rPr>
          <w:sz w:val="28"/>
          <w:szCs w:val="28"/>
        </w:rPr>
        <w:t xml:space="preserve">14.09.2019 года с 13.00 часов до 16.00 часов на пл. Ленинского комсомола </w:t>
      </w:r>
      <w:r w:rsidR="00430637" w:rsidRPr="009127EF">
        <w:rPr>
          <w:sz w:val="28"/>
          <w:szCs w:val="28"/>
        </w:rPr>
        <w:t xml:space="preserve">городское </w:t>
      </w:r>
      <w:r w:rsidR="004B6F4C" w:rsidRPr="009127EF">
        <w:rPr>
          <w:sz w:val="28"/>
          <w:szCs w:val="28"/>
        </w:rPr>
        <w:t xml:space="preserve">массовое мероприятие </w:t>
      </w:r>
      <w:r w:rsidRPr="009127EF">
        <w:rPr>
          <w:sz w:val="28"/>
          <w:szCs w:val="28"/>
        </w:rPr>
        <w:t xml:space="preserve">«Парад первоклассников» (далее – </w:t>
      </w:r>
      <w:r w:rsidR="004B6F4C" w:rsidRPr="009127EF">
        <w:rPr>
          <w:sz w:val="28"/>
          <w:szCs w:val="28"/>
        </w:rPr>
        <w:t>праздник</w:t>
      </w:r>
      <w:r w:rsidRPr="009127EF">
        <w:rPr>
          <w:sz w:val="28"/>
          <w:szCs w:val="28"/>
        </w:rPr>
        <w:t>).</w:t>
      </w:r>
    </w:p>
    <w:p w:rsidR="00AC621C" w:rsidRPr="00466716" w:rsidRDefault="00AC621C" w:rsidP="00AC621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Установить </w:t>
      </w:r>
      <w:r w:rsidRPr="002C15BE">
        <w:rPr>
          <w:sz w:val="28"/>
          <w:szCs w:val="28"/>
        </w:rPr>
        <w:t>прилегающ</w:t>
      </w:r>
      <w:r>
        <w:rPr>
          <w:sz w:val="28"/>
          <w:szCs w:val="28"/>
        </w:rPr>
        <w:t xml:space="preserve">уюк месту проведения праздника </w:t>
      </w:r>
      <w:r w:rsidRPr="002C15BE">
        <w:rPr>
          <w:sz w:val="28"/>
          <w:szCs w:val="28"/>
        </w:rPr>
        <w:t>территори</w:t>
      </w:r>
      <w:r>
        <w:rPr>
          <w:sz w:val="28"/>
          <w:szCs w:val="28"/>
        </w:rPr>
        <w:t>ю</w:t>
      </w:r>
      <w:r w:rsidRPr="002C15BE">
        <w:rPr>
          <w:sz w:val="28"/>
          <w:szCs w:val="28"/>
        </w:rPr>
        <w:t>, где не допускается розничная продажа алкогольной продукции</w:t>
      </w:r>
      <w:r>
        <w:rPr>
          <w:sz w:val="28"/>
          <w:szCs w:val="28"/>
        </w:rPr>
        <w:t xml:space="preserve">, в </w:t>
      </w:r>
      <w:r w:rsidR="004B6F4C">
        <w:rPr>
          <w:sz w:val="28"/>
          <w:szCs w:val="28"/>
        </w:rPr>
        <w:t xml:space="preserve">следующих </w:t>
      </w:r>
      <w:r>
        <w:rPr>
          <w:sz w:val="28"/>
          <w:szCs w:val="28"/>
        </w:rPr>
        <w:t>границах</w:t>
      </w:r>
      <w:r w:rsidR="004B6F4C">
        <w:rPr>
          <w:sz w:val="28"/>
          <w:szCs w:val="28"/>
        </w:rPr>
        <w:t>:</w:t>
      </w:r>
      <w:r w:rsidRPr="00466716">
        <w:rPr>
          <w:sz w:val="28"/>
          <w:szCs w:val="28"/>
        </w:rPr>
        <w:t>улиц</w:t>
      </w:r>
      <w:r w:rsidR="004B6F4C">
        <w:rPr>
          <w:sz w:val="28"/>
          <w:szCs w:val="28"/>
        </w:rPr>
        <w:t xml:space="preserve">аТитова, улица </w:t>
      </w:r>
      <w:r w:rsidRPr="00466716">
        <w:rPr>
          <w:sz w:val="28"/>
          <w:szCs w:val="28"/>
        </w:rPr>
        <w:t xml:space="preserve">Ленина, проспект Победы, </w:t>
      </w:r>
      <w:r w:rsidR="004B6F4C">
        <w:rPr>
          <w:sz w:val="28"/>
          <w:szCs w:val="28"/>
        </w:rPr>
        <w:t xml:space="preserve">улица </w:t>
      </w:r>
      <w:r w:rsidRPr="00466716">
        <w:rPr>
          <w:sz w:val="28"/>
          <w:szCs w:val="28"/>
        </w:rPr>
        <w:t>Сибирская</w:t>
      </w:r>
      <w:r w:rsidRPr="00466716">
        <w:rPr>
          <w:color w:val="FF0000"/>
          <w:sz w:val="28"/>
          <w:szCs w:val="28"/>
        </w:rPr>
        <w:t>.</w:t>
      </w:r>
    </w:p>
    <w:p w:rsidR="00AC621C" w:rsidRPr="00555C9E" w:rsidRDefault="00AC621C" w:rsidP="00AC621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B6F4C" w:rsidRPr="007B6E68">
        <w:rPr>
          <w:sz w:val="28"/>
          <w:szCs w:val="28"/>
        </w:rPr>
        <w:t>Временно прекратить движение транспортных средств, в том числе городского пассажирского транспорта общего пользования</w:t>
      </w:r>
      <w:r w:rsidR="00430637">
        <w:rPr>
          <w:sz w:val="28"/>
          <w:szCs w:val="28"/>
        </w:rPr>
        <w:t>,</w:t>
      </w:r>
      <w:r>
        <w:rPr>
          <w:sz w:val="28"/>
          <w:szCs w:val="28"/>
        </w:rPr>
        <w:t xml:space="preserve">14.09.2019 года </w:t>
      </w:r>
      <w:r w:rsidR="009127EF">
        <w:rPr>
          <w:sz w:val="28"/>
          <w:szCs w:val="28"/>
        </w:rPr>
        <w:br/>
      </w:r>
      <w:r w:rsidRPr="007E35FA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12.00 </w:t>
      </w:r>
      <w:r w:rsidR="004B6F4C">
        <w:rPr>
          <w:sz w:val="28"/>
          <w:szCs w:val="28"/>
        </w:rPr>
        <w:t xml:space="preserve">часов </w:t>
      </w:r>
      <w:r w:rsidRPr="007E35FA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16.15 </w:t>
      </w:r>
      <w:r w:rsidRPr="007E35FA">
        <w:rPr>
          <w:sz w:val="28"/>
          <w:szCs w:val="28"/>
        </w:rPr>
        <w:t xml:space="preserve">часов </w:t>
      </w:r>
      <w:r w:rsidRPr="00555C9E">
        <w:rPr>
          <w:sz w:val="28"/>
          <w:szCs w:val="28"/>
        </w:rPr>
        <w:t xml:space="preserve">по улице Ленина на участке от проспекта Победы до перекрестка с круговым движением у здания Администрации города, вдоль здания Администрации города по адресу ул. </w:t>
      </w:r>
      <w:proofErr w:type="spellStart"/>
      <w:r w:rsidRPr="00555C9E">
        <w:rPr>
          <w:sz w:val="28"/>
          <w:szCs w:val="28"/>
        </w:rPr>
        <w:t>Тевосяна</w:t>
      </w:r>
      <w:proofErr w:type="spellEnd"/>
      <w:r w:rsidRPr="00555C9E">
        <w:rPr>
          <w:sz w:val="28"/>
          <w:szCs w:val="28"/>
        </w:rPr>
        <w:t xml:space="preserve">, 1 </w:t>
      </w:r>
      <w:r w:rsidR="004B6F4C">
        <w:rPr>
          <w:sz w:val="28"/>
          <w:szCs w:val="28"/>
        </w:rPr>
        <w:t xml:space="preserve">и </w:t>
      </w:r>
      <w:r w:rsidRPr="00555C9E">
        <w:rPr>
          <w:sz w:val="28"/>
          <w:szCs w:val="28"/>
        </w:rPr>
        <w:t>вдоль здания магазина «Россия» по адресу пр. Победы, 1.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4. МКУ «Управление городского хозяйства» (</w:t>
      </w:r>
      <w:r w:rsidR="004E66F3" w:rsidRPr="000177BB">
        <w:rPr>
          <w:sz w:val="28"/>
          <w:szCs w:val="28"/>
        </w:rPr>
        <w:t xml:space="preserve">Я.Ю. </w:t>
      </w:r>
      <w:proofErr w:type="spellStart"/>
      <w:r w:rsidR="004E66F3" w:rsidRPr="000177BB">
        <w:rPr>
          <w:sz w:val="28"/>
          <w:szCs w:val="28"/>
        </w:rPr>
        <w:t>Барбицкий</w:t>
      </w:r>
      <w:proofErr w:type="spellEnd"/>
      <w:r w:rsidRPr="000177BB">
        <w:rPr>
          <w:sz w:val="28"/>
          <w:szCs w:val="28"/>
        </w:rPr>
        <w:t>):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1) разработать схемы организации дорожного движения на пер</w:t>
      </w:r>
      <w:r w:rsidR="00AC621C">
        <w:rPr>
          <w:sz w:val="28"/>
          <w:szCs w:val="28"/>
        </w:rPr>
        <w:t>иод проведения праздника</w:t>
      </w:r>
      <w:r w:rsidRPr="000177BB">
        <w:rPr>
          <w:sz w:val="28"/>
          <w:szCs w:val="28"/>
        </w:rPr>
        <w:t>;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2) обеспечить расстановку необходимы</w:t>
      </w:r>
      <w:r w:rsidR="00AC621C">
        <w:rPr>
          <w:sz w:val="28"/>
          <w:szCs w:val="28"/>
        </w:rPr>
        <w:t>х дорожных знаков</w:t>
      </w:r>
      <w:r w:rsidRPr="000177BB">
        <w:rPr>
          <w:sz w:val="28"/>
          <w:szCs w:val="28"/>
        </w:rPr>
        <w:t>;</w:t>
      </w:r>
    </w:p>
    <w:p w:rsidR="004E66F3" w:rsidRPr="000177BB" w:rsidRDefault="0080319D" w:rsidP="00F47D25">
      <w:pPr>
        <w:shd w:val="clear" w:color="auto" w:fill="FFFFFF"/>
        <w:ind w:firstLine="720"/>
        <w:jc w:val="both"/>
        <w:rPr>
          <w:sz w:val="28"/>
          <w:szCs w:val="28"/>
        </w:rPr>
      </w:pPr>
      <w:r w:rsidRPr="007668F7">
        <w:rPr>
          <w:sz w:val="28"/>
          <w:szCs w:val="28"/>
        </w:rPr>
        <w:t>3</w:t>
      </w:r>
      <w:r w:rsidR="00AA252A" w:rsidRPr="007668F7">
        <w:rPr>
          <w:sz w:val="28"/>
          <w:szCs w:val="28"/>
        </w:rPr>
        <w:t>)</w:t>
      </w:r>
      <w:r w:rsidR="004E66F3" w:rsidRPr="000177BB">
        <w:rPr>
          <w:sz w:val="28"/>
          <w:szCs w:val="28"/>
        </w:rPr>
        <w:t xml:space="preserve">организовать установку и уборку </w:t>
      </w:r>
      <w:r w:rsidR="002C4704">
        <w:rPr>
          <w:sz w:val="28"/>
          <w:szCs w:val="28"/>
        </w:rPr>
        <w:t xml:space="preserve">контейнеров, </w:t>
      </w:r>
      <w:r w:rsidR="00AF1B6F" w:rsidRPr="000177BB">
        <w:rPr>
          <w:sz w:val="28"/>
          <w:szCs w:val="28"/>
        </w:rPr>
        <w:t>на площади Ленинского комсомола</w:t>
      </w:r>
      <w:r w:rsidR="00423A16">
        <w:rPr>
          <w:sz w:val="28"/>
          <w:szCs w:val="28"/>
        </w:rPr>
        <w:t xml:space="preserve"> по согласованию с МАУК «СКЦ»</w:t>
      </w:r>
      <w:r w:rsidR="00430637">
        <w:rPr>
          <w:sz w:val="28"/>
          <w:szCs w:val="28"/>
        </w:rPr>
        <w:t>;</w:t>
      </w:r>
    </w:p>
    <w:p w:rsidR="0053617E" w:rsidRPr="000177BB" w:rsidRDefault="004E66F3" w:rsidP="00F47D25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4) </w:t>
      </w:r>
      <w:r w:rsidR="0053617E" w:rsidRPr="000177BB">
        <w:rPr>
          <w:sz w:val="28"/>
          <w:szCs w:val="28"/>
        </w:rPr>
        <w:t>организовать уборку территори</w:t>
      </w:r>
      <w:r w:rsidR="00A52567" w:rsidRPr="000177BB">
        <w:rPr>
          <w:sz w:val="28"/>
          <w:szCs w:val="28"/>
        </w:rPr>
        <w:t>и</w:t>
      </w:r>
      <w:r w:rsidR="0053617E" w:rsidRPr="000177BB">
        <w:rPr>
          <w:sz w:val="28"/>
          <w:szCs w:val="28"/>
        </w:rPr>
        <w:t xml:space="preserve"> до и после проведения </w:t>
      </w:r>
      <w:r w:rsidR="00AC621C">
        <w:rPr>
          <w:sz w:val="28"/>
          <w:szCs w:val="28"/>
        </w:rPr>
        <w:t>праздника</w:t>
      </w:r>
      <w:r w:rsidR="0053617E" w:rsidRPr="000177BB">
        <w:rPr>
          <w:sz w:val="28"/>
          <w:szCs w:val="28"/>
        </w:rPr>
        <w:t>.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lastRenderedPageBreak/>
        <w:t xml:space="preserve">5. Отделу развития потребительского рынка, </w:t>
      </w:r>
      <w:r w:rsidRPr="007718F9">
        <w:rPr>
          <w:sz w:val="28"/>
          <w:szCs w:val="28"/>
        </w:rPr>
        <w:t>предпринимательства и туризма</w:t>
      </w:r>
      <w:r w:rsidRPr="000177BB">
        <w:rPr>
          <w:sz w:val="28"/>
          <w:szCs w:val="28"/>
        </w:rPr>
        <w:t xml:space="preserve"> Администрации города </w:t>
      </w:r>
      <w:r w:rsidR="001F67C0">
        <w:rPr>
          <w:sz w:val="28"/>
          <w:szCs w:val="28"/>
        </w:rPr>
        <w:t xml:space="preserve">Каменска-Уральского </w:t>
      </w:r>
      <w:r w:rsidRPr="000177BB">
        <w:rPr>
          <w:sz w:val="28"/>
          <w:szCs w:val="28"/>
        </w:rPr>
        <w:t xml:space="preserve">(Т.К. </w:t>
      </w:r>
      <w:proofErr w:type="spellStart"/>
      <w:r w:rsidRPr="000177BB">
        <w:rPr>
          <w:sz w:val="28"/>
          <w:szCs w:val="28"/>
        </w:rPr>
        <w:t>Афонина</w:t>
      </w:r>
      <w:proofErr w:type="spellEnd"/>
      <w:r w:rsidRPr="000177BB">
        <w:rPr>
          <w:sz w:val="28"/>
          <w:szCs w:val="28"/>
        </w:rPr>
        <w:t>):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организовать продажу сувенирной продукции, праздничной атрибутики, </w:t>
      </w:r>
      <w:r w:rsidR="00A52567" w:rsidRPr="000177BB">
        <w:rPr>
          <w:sz w:val="28"/>
          <w:szCs w:val="28"/>
        </w:rPr>
        <w:t>работу</w:t>
      </w:r>
      <w:r w:rsidRPr="000177BB">
        <w:rPr>
          <w:sz w:val="28"/>
          <w:szCs w:val="28"/>
        </w:rPr>
        <w:t xml:space="preserve"> точ</w:t>
      </w:r>
      <w:r w:rsidR="00A52567" w:rsidRPr="000177BB">
        <w:rPr>
          <w:sz w:val="28"/>
          <w:szCs w:val="28"/>
        </w:rPr>
        <w:t>е</w:t>
      </w:r>
      <w:r w:rsidRPr="000177BB">
        <w:rPr>
          <w:sz w:val="28"/>
          <w:szCs w:val="28"/>
        </w:rPr>
        <w:t>к общественного питания и детски</w:t>
      </w:r>
      <w:r w:rsidR="00A52567" w:rsidRPr="000177BB">
        <w:rPr>
          <w:sz w:val="28"/>
          <w:szCs w:val="28"/>
        </w:rPr>
        <w:t>х</w:t>
      </w:r>
      <w:r w:rsidRPr="000177BB">
        <w:rPr>
          <w:sz w:val="28"/>
          <w:szCs w:val="28"/>
        </w:rPr>
        <w:t xml:space="preserve"> аттракцион</w:t>
      </w:r>
      <w:r w:rsidR="00A52567" w:rsidRPr="000177BB">
        <w:rPr>
          <w:sz w:val="28"/>
          <w:szCs w:val="28"/>
        </w:rPr>
        <w:t>ов</w:t>
      </w:r>
      <w:r w:rsidRPr="000177BB">
        <w:rPr>
          <w:sz w:val="28"/>
          <w:szCs w:val="28"/>
        </w:rPr>
        <w:t xml:space="preserve"> на период проведения </w:t>
      </w:r>
      <w:r w:rsidR="00AC621C">
        <w:rPr>
          <w:sz w:val="28"/>
          <w:szCs w:val="28"/>
        </w:rPr>
        <w:t>праздника</w:t>
      </w:r>
      <w:r w:rsidRPr="000177BB">
        <w:rPr>
          <w:sz w:val="28"/>
          <w:szCs w:val="28"/>
        </w:rPr>
        <w:t>;</w:t>
      </w:r>
    </w:p>
    <w:p w:rsidR="0053617E" w:rsidRPr="000177BB" w:rsidRDefault="0053617E" w:rsidP="00A52567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177BB">
        <w:rPr>
          <w:sz w:val="28"/>
          <w:szCs w:val="28"/>
        </w:rPr>
        <w:tab/>
      </w:r>
      <w:r w:rsidR="00A52567" w:rsidRPr="000177BB">
        <w:rPr>
          <w:sz w:val="28"/>
          <w:szCs w:val="28"/>
        </w:rPr>
        <w:t>2</w:t>
      </w:r>
      <w:r w:rsidRPr="000177BB">
        <w:rPr>
          <w:sz w:val="28"/>
          <w:szCs w:val="28"/>
        </w:rPr>
        <w:t>) ознакомить руководителей организаций</w:t>
      </w:r>
      <w:r w:rsidR="00A52567" w:rsidRPr="000177BB">
        <w:rPr>
          <w:sz w:val="28"/>
          <w:szCs w:val="28"/>
        </w:rPr>
        <w:t>, осуществляющих</w:t>
      </w:r>
      <w:r w:rsidRPr="000177BB">
        <w:rPr>
          <w:sz w:val="28"/>
          <w:szCs w:val="28"/>
        </w:rPr>
        <w:t xml:space="preserve"> розничн</w:t>
      </w:r>
      <w:r w:rsidR="00A52567" w:rsidRPr="000177BB">
        <w:rPr>
          <w:sz w:val="28"/>
          <w:szCs w:val="28"/>
        </w:rPr>
        <w:t>уюпродажу алкогольной продукции,</w:t>
      </w:r>
      <w:r w:rsidRPr="000177BB">
        <w:rPr>
          <w:sz w:val="28"/>
          <w:szCs w:val="28"/>
        </w:rPr>
        <w:t xml:space="preserve"> с </w:t>
      </w:r>
      <w:r w:rsidR="00A52567" w:rsidRPr="000177BB">
        <w:rPr>
          <w:sz w:val="28"/>
          <w:szCs w:val="28"/>
        </w:rPr>
        <w:t>настоящим</w:t>
      </w:r>
      <w:r w:rsidRPr="000177BB">
        <w:rPr>
          <w:sz w:val="28"/>
          <w:szCs w:val="28"/>
        </w:rPr>
        <w:t xml:space="preserve"> постановлением</w:t>
      </w:r>
      <w:r w:rsidR="00E54BAC" w:rsidRPr="000177BB">
        <w:rPr>
          <w:sz w:val="28"/>
          <w:szCs w:val="28"/>
        </w:rPr>
        <w:t xml:space="preserve"> и положениями статьи 5-1 </w:t>
      </w:r>
      <w:r w:rsidR="00E54BAC" w:rsidRPr="000177BB">
        <w:rPr>
          <w:bCs/>
          <w:sz w:val="28"/>
          <w:szCs w:val="28"/>
        </w:rPr>
        <w:t>Закона Свердловской области от 29</w:t>
      </w:r>
      <w:r w:rsidR="00C952EC">
        <w:rPr>
          <w:bCs/>
          <w:sz w:val="28"/>
          <w:szCs w:val="28"/>
        </w:rPr>
        <w:t xml:space="preserve">октября </w:t>
      </w:r>
      <w:r w:rsidR="00E54BAC" w:rsidRPr="000177BB">
        <w:rPr>
          <w:bCs/>
          <w:sz w:val="28"/>
          <w:szCs w:val="28"/>
        </w:rPr>
        <w:t>2013</w:t>
      </w:r>
      <w:r w:rsidR="00C952EC">
        <w:rPr>
          <w:bCs/>
          <w:sz w:val="28"/>
          <w:szCs w:val="28"/>
        </w:rPr>
        <w:t xml:space="preserve"> года</w:t>
      </w:r>
      <w:r w:rsidR="00E54BAC" w:rsidRPr="000177BB">
        <w:rPr>
          <w:bCs/>
          <w:sz w:val="28"/>
          <w:szCs w:val="28"/>
        </w:rPr>
        <w:t xml:space="preserve"> № 103-ОЗ </w:t>
      </w:r>
      <w:r w:rsidR="00D8153F">
        <w:rPr>
          <w:bCs/>
          <w:sz w:val="28"/>
          <w:szCs w:val="28"/>
        </w:rPr>
        <w:br/>
      </w:r>
      <w:r w:rsidR="00E54BAC" w:rsidRPr="000177BB">
        <w:rPr>
          <w:bCs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="00430637">
        <w:rPr>
          <w:bCs/>
          <w:sz w:val="28"/>
          <w:szCs w:val="28"/>
        </w:rPr>
        <w:t>.</w:t>
      </w:r>
    </w:p>
    <w:p w:rsidR="00DC3154" w:rsidRPr="000177BB" w:rsidRDefault="0059158B" w:rsidP="00AA252A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6</w:t>
      </w:r>
      <w:r w:rsidR="00DC3154" w:rsidRPr="000177BB">
        <w:rPr>
          <w:sz w:val="28"/>
          <w:szCs w:val="28"/>
        </w:rPr>
        <w:t xml:space="preserve">. </w:t>
      </w:r>
      <w:r w:rsidR="000A370B" w:rsidRPr="000177BB">
        <w:rPr>
          <w:sz w:val="28"/>
          <w:szCs w:val="28"/>
        </w:rPr>
        <w:t>О</w:t>
      </w:r>
      <w:r w:rsidR="00DC3154" w:rsidRPr="000177BB">
        <w:rPr>
          <w:sz w:val="28"/>
          <w:szCs w:val="28"/>
        </w:rPr>
        <w:t>тдел</w:t>
      </w:r>
      <w:r w:rsidR="000A370B" w:rsidRPr="000177BB">
        <w:rPr>
          <w:sz w:val="28"/>
          <w:szCs w:val="28"/>
        </w:rPr>
        <w:t>у</w:t>
      </w:r>
      <w:r w:rsidR="00DC3154" w:rsidRPr="000177BB">
        <w:rPr>
          <w:sz w:val="28"/>
          <w:szCs w:val="28"/>
        </w:rPr>
        <w:t xml:space="preserve"> информационно-аналитической работы и взаимодействия со средствами массовой информации </w:t>
      </w:r>
      <w:r w:rsidR="003E5C83" w:rsidRPr="000177BB">
        <w:rPr>
          <w:sz w:val="28"/>
          <w:szCs w:val="28"/>
        </w:rPr>
        <w:t xml:space="preserve">Администрации города </w:t>
      </w:r>
      <w:r w:rsidR="001F67C0">
        <w:rPr>
          <w:sz w:val="28"/>
          <w:szCs w:val="28"/>
        </w:rPr>
        <w:t xml:space="preserve">Каменска-Уральского </w:t>
      </w:r>
      <w:r w:rsidR="00944423" w:rsidRPr="000177BB">
        <w:rPr>
          <w:sz w:val="28"/>
          <w:szCs w:val="28"/>
        </w:rPr>
        <w:t>(</w:t>
      </w:r>
      <w:r w:rsidR="000A370B" w:rsidRPr="000177BB">
        <w:rPr>
          <w:sz w:val="28"/>
          <w:szCs w:val="28"/>
        </w:rPr>
        <w:t xml:space="preserve">Е.Д. </w:t>
      </w:r>
      <w:proofErr w:type="spellStart"/>
      <w:r w:rsidR="00DC3154" w:rsidRPr="000177BB">
        <w:rPr>
          <w:sz w:val="28"/>
          <w:szCs w:val="28"/>
        </w:rPr>
        <w:t>Шеремет</w:t>
      </w:r>
      <w:proofErr w:type="spellEnd"/>
      <w:r w:rsidR="00944423" w:rsidRPr="000177BB">
        <w:rPr>
          <w:sz w:val="28"/>
          <w:szCs w:val="28"/>
        </w:rPr>
        <w:t>)</w:t>
      </w:r>
      <w:r w:rsidR="00D8153F">
        <w:rPr>
          <w:sz w:val="28"/>
          <w:szCs w:val="28"/>
        </w:rPr>
        <w:t xml:space="preserve">обеспечить </w:t>
      </w:r>
      <w:proofErr w:type="spellStart"/>
      <w:r w:rsidR="00AA252A" w:rsidRPr="000177BB">
        <w:rPr>
          <w:sz w:val="28"/>
          <w:szCs w:val="28"/>
        </w:rPr>
        <w:t>и</w:t>
      </w:r>
      <w:r w:rsidR="00DC3154" w:rsidRPr="000177BB">
        <w:rPr>
          <w:sz w:val="28"/>
          <w:szCs w:val="28"/>
        </w:rPr>
        <w:t>нф</w:t>
      </w:r>
      <w:r w:rsidR="00AA252A" w:rsidRPr="000177BB">
        <w:rPr>
          <w:sz w:val="28"/>
          <w:szCs w:val="28"/>
        </w:rPr>
        <w:t>ормирова</w:t>
      </w:r>
      <w:r w:rsidR="00D8153F">
        <w:rPr>
          <w:sz w:val="28"/>
          <w:szCs w:val="28"/>
        </w:rPr>
        <w:t>ние</w:t>
      </w:r>
      <w:r w:rsidR="000A370B" w:rsidRPr="000177BB">
        <w:rPr>
          <w:sz w:val="28"/>
          <w:szCs w:val="28"/>
        </w:rPr>
        <w:t>всех</w:t>
      </w:r>
      <w:proofErr w:type="spellEnd"/>
      <w:r w:rsidR="000A370B" w:rsidRPr="000177BB">
        <w:rPr>
          <w:sz w:val="28"/>
          <w:szCs w:val="28"/>
        </w:rPr>
        <w:t xml:space="preserve"> заинтересованных лиц</w:t>
      </w:r>
      <w:r w:rsidR="00DC3154" w:rsidRPr="000177BB">
        <w:rPr>
          <w:sz w:val="28"/>
          <w:szCs w:val="28"/>
        </w:rPr>
        <w:t xml:space="preserve">о </w:t>
      </w:r>
      <w:r w:rsidR="00AC621C">
        <w:rPr>
          <w:sz w:val="28"/>
          <w:szCs w:val="28"/>
        </w:rPr>
        <w:t>празднике</w:t>
      </w:r>
      <w:r w:rsidR="00AA252A" w:rsidRPr="000177BB">
        <w:rPr>
          <w:sz w:val="28"/>
          <w:szCs w:val="28"/>
        </w:rPr>
        <w:t>.</w:t>
      </w:r>
    </w:p>
    <w:p w:rsidR="005A4A2F" w:rsidRPr="000177BB" w:rsidRDefault="00AC621C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23A16"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 xml:space="preserve">Рекомендовать </w:t>
      </w:r>
      <w:r w:rsidR="00BD38EF" w:rsidRPr="000177BB">
        <w:rPr>
          <w:sz w:val="28"/>
          <w:szCs w:val="28"/>
        </w:rPr>
        <w:t>МО</w:t>
      </w:r>
      <w:r w:rsidR="005A4A2F" w:rsidRPr="000177BB">
        <w:rPr>
          <w:sz w:val="28"/>
          <w:szCs w:val="28"/>
        </w:rPr>
        <w:t xml:space="preserve"> МВД России «Каменск-Уральский» (</w:t>
      </w:r>
      <w:r w:rsidR="00DA3A14">
        <w:rPr>
          <w:sz w:val="28"/>
          <w:szCs w:val="28"/>
        </w:rPr>
        <w:t xml:space="preserve">А.Н. </w:t>
      </w:r>
      <w:proofErr w:type="spellStart"/>
      <w:r w:rsidR="00DA3A14">
        <w:rPr>
          <w:sz w:val="28"/>
          <w:szCs w:val="28"/>
        </w:rPr>
        <w:t>Кивелев</w:t>
      </w:r>
      <w:proofErr w:type="spellEnd"/>
      <w:r w:rsidR="005A4A2F" w:rsidRPr="000177BB">
        <w:rPr>
          <w:sz w:val="28"/>
          <w:szCs w:val="28"/>
        </w:rPr>
        <w:t>)</w:t>
      </w:r>
      <w:r w:rsidR="00387A4A" w:rsidRPr="000177BB">
        <w:rPr>
          <w:sz w:val="28"/>
          <w:szCs w:val="28"/>
        </w:rPr>
        <w:t>:</w:t>
      </w:r>
    </w:p>
    <w:p w:rsidR="00387A4A" w:rsidRPr="000177BB" w:rsidRDefault="005A4A2F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</w:t>
      </w:r>
      <w:r w:rsidR="00387A4A" w:rsidRPr="000177BB">
        <w:rPr>
          <w:sz w:val="28"/>
          <w:szCs w:val="28"/>
        </w:rPr>
        <w:t xml:space="preserve">обеспечить наличие нарядов дорожно-патрульной и патрульно-постовой службы в период проведения </w:t>
      </w:r>
      <w:r w:rsidR="00AC621C">
        <w:rPr>
          <w:sz w:val="28"/>
          <w:szCs w:val="28"/>
        </w:rPr>
        <w:t>праздника</w:t>
      </w:r>
      <w:r w:rsidR="00387A4A" w:rsidRPr="000177BB">
        <w:rPr>
          <w:sz w:val="28"/>
          <w:szCs w:val="28"/>
        </w:rPr>
        <w:t>;</w:t>
      </w:r>
    </w:p>
    <w:p w:rsidR="00AA252A" w:rsidRPr="000177BB" w:rsidRDefault="00387A4A" w:rsidP="00D058F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</w:t>
      </w:r>
      <w:r w:rsidR="005A4A2F" w:rsidRPr="000177BB">
        <w:rPr>
          <w:sz w:val="28"/>
          <w:szCs w:val="28"/>
        </w:rPr>
        <w:t>организовать работу по обеспечению безопасности дор</w:t>
      </w:r>
      <w:r w:rsidR="00AA252A" w:rsidRPr="000177BB">
        <w:rPr>
          <w:sz w:val="28"/>
          <w:szCs w:val="28"/>
        </w:rPr>
        <w:t xml:space="preserve">ожного движения </w:t>
      </w:r>
      <w:r w:rsidR="00AC621C" w:rsidRPr="000177BB">
        <w:rPr>
          <w:sz w:val="28"/>
          <w:szCs w:val="28"/>
        </w:rPr>
        <w:t xml:space="preserve">в период проведения </w:t>
      </w:r>
      <w:r w:rsidR="00AC621C">
        <w:rPr>
          <w:sz w:val="28"/>
          <w:szCs w:val="28"/>
        </w:rPr>
        <w:t>праздника</w:t>
      </w:r>
      <w:r w:rsidR="000177BB">
        <w:rPr>
          <w:sz w:val="28"/>
          <w:szCs w:val="28"/>
        </w:rPr>
        <w:t>.</w:t>
      </w:r>
    </w:p>
    <w:p w:rsidR="005A4A2F" w:rsidRPr="007668F7" w:rsidRDefault="007E2E0A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A4A2F" w:rsidRPr="000177BB"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 xml:space="preserve">Рекомендовать </w:t>
      </w:r>
      <w:r w:rsidR="005A4A2F" w:rsidRPr="000177BB">
        <w:rPr>
          <w:sz w:val="28"/>
          <w:szCs w:val="28"/>
        </w:rPr>
        <w:t xml:space="preserve">Каменск-Уральскому филиалу </w:t>
      </w:r>
      <w:r w:rsidR="005A4A2F" w:rsidRPr="00A5673F">
        <w:rPr>
          <w:sz w:val="28"/>
          <w:szCs w:val="28"/>
        </w:rPr>
        <w:t>АО «Региональная сетевая компания» (А.Г.Ершов)обеспечить подключение</w:t>
      </w:r>
      <w:r w:rsidR="000133C1" w:rsidRPr="00A5673F">
        <w:rPr>
          <w:sz w:val="28"/>
          <w:szCs w:val="28"/>
        </w:rPr>
        <w:t xml:space="preserve"> оборудования</w:t>
      </w:r>
      <w:r w:rsidR="005A4A2F" w:rsidRPr="007668F7">
        <w:rPr>
          <w:sz w:val="28"/>
          <w:szCs w:val="28"/>
        </w:rPr>
        <w:t>электросети, необходимого для п</w:t>
      </w:r>
      <w:r w:rsidR="00301EF6" w:rsidRPr="007668F7">
        <w:rPr>
          <w:sz w:val="28"/>
          <w:szCs w:val="28"/>
        </w:rPr>
        <w:t xml:space="preserve">роведения </w:t>
      </w:r>
      <w:r>
        <w:rPr>
          <w:sz w:val="28"/>
          <w:szCs w:val="28"/>
        </w:rPr>
        <w:t>праздника</w:t>
      </w:r>
      <w:r w:rsidR="00153BE6">
        <w:rPr>
          <w:sz w:val="28"/>
          <w:szCs w:val="28"/>
        </w:rPr>
        <w:t>.</w:t>
      </w:r>
    </w:p>
    <w:p w:rsidR="00F04F08" w:rsidRPr="000177BB" w:rsidRDefault="007E2E0A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D36B79" w:rsidRPr="000177BB">
        <w:rPr>
          <w:sz w:val="28"/>
          <w:szCs w:val="28"/>
        </w:rPr>
        <w:t xml:space="preserve">. </w:t>
      </w:r>
      <w:r w:rsidR="00C3151D" w:rsidRPr="000177BB">
        <w:rPr>
          <w:sz w:val="28"/>
          <w:szCs w:val="28"/>
        </w:rPr>
        <w:t>О</w:t>
      </w:r>
      <w:r w:rsidR="00F04F08" w:rsidRPr="000177BB">
        <w:rPr>
          <w:sz w:val="28"/>
          <w:szCs w:val="28"/>
        </w:rPr>
        <w:t>публиковать настоящее постановление в газете «Каменский рабочий»</w:t>
      </w:r>
      <w:r w:rsidR="00F4204E" w:rsidRPr="000177BB">
        <w:rPr>
          <w:sz w:val="28"/>
          <w:szCs w:val="28"/>
        </w:rPr>
        <w:t xml:space="preserve"> и разместить на официальном сайте муниципального образования</w:t>
      </w:r>
      <w:r w:rsidR="00F04F08" w:rsidRPr="000177BB">
        <w:rPr>
          <w:sz w:val="28"/>
          <w:szCs w:val="28"/>
        </w:rPr>
        <w:t>.</w:t>
      </w:r>
    </w:p>
    <w:p w:rsidR="0042175C" w:rsidRPr="000177BB" w:rsidRDefault="0042175C" w:rsidP="0042175C">
      <w:pPr>
        <w:tabs>
          <w:tab w:val="left" w:pos="709"/>
        </w:tabs>
        <w:jc w:val="both"/>
        <w:rPr>
          <w:sz w:val="28"/>
          <w:szCs w:val="28"/>
        </w:rPr>
      </w:pPr>
      <w:r w:rsidRPr="000177BB">
        <w:rPr>
          <w:sz w:val="28"/>
          <w:szCs w:val="28"/>
        </w:rPr>
        <w:tab/>
      </w:r>
      <w:r w:rsidR="007E2E0A">
        <w:rPr>
          <w:sz w:val="28"/>
          <w:szCs w:val="28"/>
        </w:rPr>
        <w:t>10</w:t>
      </w:r>
      <w:r w:rsidR="009E2B4A">
        <w:rPr>
          <w:sz w:val="28"/>
          <w:szCs w:val="28"/>
        </w:rPr>
        <w:t xml:space="preserve">. </w:t>
      </w:r>
      <w:proofErr w:type="gramStart"/>
      <w:r w:rsidRPr="000177BB">
        <w:rPr>
          <w:sz w:val="28"/>
          <w:szCs w:val="28"/>
        </w:rPr>
        <w:t>Контроль за</w:t>
      </w:r>
      <w:proofErr w:type="gramEnd"/>
      <w:r w:rsidRPr="000177BB">
        <w:rPr>
          <w:sz w:val="28"/>
          <w:szCs w:val="28"/>
        </w:rPr>
        <w:t xml:space="preserve"> исполнением настоящего постановления возложить на </w:t>
      </w:r>
      <w:r w:rsidR="00D617FC" w:rsidRPr="000177BB">
        <w:rPr>
          <w:sz w:val="28"/>
          <w:szCs w:val="28"/>
        </w:rPr>
        <w:t>заместителя главы Адми</w:t>
      </w:r>
      <w:r w:rsidR="008876F5" w:rsidRPr="000177BB">
        <w:rPr>
          <w:sz w:val="28"/>
          <w:szCs w:val="28"/>
        </w:rPr>
        <w:t xml:space="preserve">нистрации города </w:t>
      </w:r>
      <w:r w:rsidR="00266CCE" w:rsidRPr="000177BB">
        <w:rPr>
          <w:sz w:val="28"/>
          <w:szCs w:val="28"/>
        </w:rPr>
        <w:t>Д.В. Миронова</w:t>
      </w:r>
      <w:r w:rsidR="008876F5" w:rsidRPr="000177BB">
        <w:rPr>
          <w:sz w:val="28"/>
          <w:szCs w:val="28"/>
        </w:rPr>
        <w:t xml:space="preserve">. </w:t>
      </w:r>
    </w:p>
    <w:p w:rsidR="00525B41" w:rsidRDefault="00525B41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D36156" w:rsidRPr="000177BB" w:rsidRDefault="00D36156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8A63CF" w:rsidRPr="000177BB" w:rsidRDefault="001D7BD0" w:rsidP="008A63CF">
      <w:pPr>
        <w:shd w:val="clear" w:color="auto" w:fill="FFFFFF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r w:rsidR="004B5501" w:rsidRPr="000177B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303C1" w:rsidRPr="000177BB">
        <w:rPr>
          <w:sz w:val="28"/>
          <w:szCs w:val="28"/>
        </w:rPr>
        <w:t>города</w:t>
      </w:r>
      <w:proofErr w:type="spellEnd"/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D645E0" w:rsidRPr="000177BB">
        <w:rPr>
          <w:sz w:val="28"/>
          <w:szCs w:val="28"/>
        </w:rPr>
        <w:tab/>
      </w:r>
      <w:r w:rsidR="00D645E0" w:rsidRPr="000177BB">
        <w:rPr>
          <w:sz w:val="28"/>
          <w:szCs w:val="28"/>
        </w:rPr>
        <w:tab/>
      </w:r>
      <w:r w:rsidR="00387CB1">
        <w:rPr>
          <w:sz w:val="28"/>
          <w:szCs w:val="28"/>
        </w:rPr>
        <w:tab/>
      </w:r>
      <w:r w:rsidR="00017E64">
        <w:rPr>
          <w:sz w:val="28"/>
          <w:szCs w:val="28"/>
        </w:rPr>
        <w:t xml:space="preserve">   </w:t>
      </w:r>
      <w:r w:rsidR="007668F7">
        <w:rPr>
          <w:sz w:val="28"/>
          <w:szCs w:val="28"/>
        </w:rPr>
        <w:t>А</w:t>
      </w:r>
      <w:r w:rsidR="00994CF8" w:rsidRPr="000177BB">
        <w:rPr>
          <w:sz w:val="28"/>
          <w:szCs w:val="28"/>
        </w:rPr>
        <w:t>.</w:t>
      </w:r>
      <w:r>
        <w:rPr>
          <w:sz w:val="28"/>
          <w:szCs w:val="28"/>
        </w:rPr>
        <w:t xml:space="preserve">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37C9B" w:rsidRPr="007B6E68" w:rsidRDefault="00937C9B" w:rsidP="007E2E0A">
      <w:pPr>
        <w:shd w:val="clear" w:color="auto" w:fill="FFFFFF"/>
        <w:ind w:left="5670"/>
        <w:jc w:val="both"/>
        <w:rPr>
          <w:sz w:val="28"/>
          <w:szCs w:val="28"/>
        </w:rPr>
      </w:pPr>
    </w:p>
    <w:sectPr w:rsidR="00937C9B" w:rsidRPr="007B6E68" w:rsidSect="00017E64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20E" w:rsidRDefault="00E0020E">
      <w:r>
        <w:separator/>
      </w:r>
    </w:p>
  </w:endnote>
  <w:endnote w:type="continuationSeparator" w:id="1">
    <w:p w:rsidR="00E0020E" w:rsidRDefault="00E00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20E" w:rsidRDefault="00E0020E">
      <w:r>
        <w:separator/>
      </w:r>
    </w:p>
  </w:footnote>
  <w:footnote w:type="continuationSeparator" w:id="1">
    <w:p w:rsidR="00E0020E" w:rsidRDefault="00E002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7" w:rsidRDefault="00DC22C7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909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09D7" w:rsidRDefault="00E909D7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7" w:rsidRPr="000177BB" w:rsidRDefault="00DC22C7">
    <w:pPr>
      <w:pStyle w:val="a3"/>
      <w:jc w:val="center"/>
      <w:rPr>
        <w:sz w:val="28"/>
        <w:szCs w:val="28"/>
      </w:rPr>
    </w:pPr>
    <w:r w:rsidRPr="000177BB">
      <w:rPr>
        <w:sz w:val="28"/>
        <w:szCs w:val="28"/>
      </w:rPr>
      <w:fldChar w:fldCharType="begin"/>
    </w:r>
    <w:r w:rsidR="00E909D7" w:rsidRPr="000177BB">
      <w:rPr>
        <w:sz w:val="28"/>
        <w:szCs w:val="28"/>
      </w:rPr>
      <w:instrText>PAGE   \* MERGEFORMAT</w:instrText>
    </w:r>
    <w:r w:rsidRPr="000177BB">
      <w:rPr>
        <w:sz w:val="28"/>
        <w:szCs w:val="28"/>
      </w:rPr>
      <w:fldChar w:fldCharType="separate"/>
    </w:r>
    <w:r w:rsidR="00017E64">
      <w:rPr>
        <w:noProof/>
        <w:sz w:val="28"/>
        <w:szCs w:val="28"/>
      </w:rPr>
      <w:t>2</w:t>
    </w:r>
    <w:r w:rsidRPr="000177BB">
      <w:rPr>
        <w:sz w:val="28"/>
        <w:szCs w:val="28"/>
      </w:rPr>
      <w:fldChar w:fldCharType="end"/>
    </w:r>
  </w:p>
  <w:p w:rsidR="00E909D7" w:rsidRDefault="00E909D7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DB139BD"/>
    <w:multiLevelType w:val="hybridMultilevel"/>
    <w:tmpl w:val="8924B7EE"/>
    <w:lvl w:ilvl="0" w:tplc="31282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2BA0509"/>
    <w:multiLevelType w:val="hybridMultilevel"/>
    <w:tmpl w:val="A074FCEE"/>
    <w:lvl w:ilvl="0" w:tplc="00E22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2E165F"/>
    <w:multiLevelType w:val="hybridMultilevel"/>
    <w:tmpl w:val="D20A6608"/>
    <w:lvl w:ilvl="0" w:tplc="DE2E32AC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2FD53007"/>
    <w:multiLevelType w:val="hybridMultilevel"/>
    <w:tmpl w:val="5E229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FB492A"/>
    <w:multiLevelType w:val="hybridMultilevel"/>
    <w:tmpl w:val="094643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2F03009"/>
    <w:multiLevelType w:val="multilevel"/>
    <w:tmpl w:val="6F14ACEE"/>
    <w:lvl w:ilvl="0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2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4">
    <w:nsid w:val="66FE7469"/>
    <w:multiLevelType w:val="hybridMultilevel"/>
    <w:tmpl w:val="56849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D47701"/>
    <w:multiLevelType w:val="multilevel"/>
    <w:tmpl w:val="5C8A71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7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7F1F6F"/>
    <w:multiLevelType w:val="hybridMultilevel"/>
    <w:tmpl w:val="2D8CC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0">
    <w:nsid w:val="787B61C8"/>
    <w:multiLevelType w:val="hybridMultilevel"/>
    <w:tmpl w:val="90AA4DA6"/>
    <w:lvl w:ilvl="0" w:tplc="5F9416A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9F031DC"/>
    <w:multiLevelType w:val="hybridMultilevel"/>
    <w:tmpl w:val="594E5E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5"/>
  </w:num>
  <w:num w:numId="4">
    <w:abstractNumId w:val="16"/>
  </w:num>
  <w:num w:numId="5">
    <w:abstractNumId w:val="18"/>
  </w:num>
  <w:num w:numId="6">
    <w:abstractNumId w:val="9"/>
  </w:num>
  <w:num w:numId="7">
    <w:abstractNumId w:val="26"/>
  </w:num>
  <w:num w:numId="8">
    <w:abstractNumId w:val="14"/>
  </w:num>
  <w:num w:numId="9">
    <w:abstractNumId w:val="8"/>
  </w:num>
  <w:num w:numId="10">
    <w:abstractNumId w:val="29"/>
  </w:num>
  <w:num w:numId="11">
    <w:abstractNumId w:val="10"/>
  </w:num>
  <w:num w:numId="12">
    <w:abstractNumId w:val="3"/>
  </w:num>
  <w:num w:numId="13">
    <w:abstractNumId w:val="21"/>
  </w:num>
  <w:num w:numId="14">
    <w:abstractNumId w:val="1"/>
  </w:num>
  <w:num w:numId="15">
    <w:abstractNumId w:val="12"/>
  </w:num>
  <w:num w:numId="16">
    <w:abstractNumId w:val="2"/>
  </w:num>
  <w:num w:numId="17">
    <w:abstractNumId w:val="19"/>
  </w:num>
  <w:num w:numId="18">
    <w:abstractNumId w:val="22"/>
  </w:num>
  <w:num w:numId="19">
    <w:abstractNumId w:val="25"/>
  </w:num>
  <w:num w:numId="20">
    <w:abstractNumId w:val="23"/>
  </w:num>
  <w:num w:numId="21">
    <w:abstractNumId w:val="0"/>
  </w:num>
  <w:num w:numId="22">
    <w:abstractNumId w:val="24"/>
  </w:num>
  <w:num w:numId="23">
    <w:abstractNumId w:val="15"/>
  </w:num>
  <w:num w:numId="24">
    <w:abstractNumId w:val="4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7"/>
  </w:num>
  <w:num w:numId="28">
    <w:abstractNumId w:val="30"/>
  </w:num>
  <w:num w:numId="29">
    <w:abstractNumId w:val="17"/>
  </w:num>
  <w:num w:numId="30">
    <w:abstractNumId w:val="31"/>
  </w:num>
  <w:num w:numId="31">
    <w:abstractNumId w:val="28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0C6D"/>
    <w:rsid w:val="00001A61"/>
    <w:rsid w:val="000059B2"/>
    <w:rsid w:val="000133C1"/>
    <w:rsid w:val="000135B2"/>
    <w:rsid w:val="000177BB"/>
    <w:rsid w:val="00017E64"/>
    <w:rsid w:val="00023581"/>
    <w:rsid w:val="000237BA"/>
    <w:rsid w:val="0003219D"/>
    <w:rsid w:val="0003565E"/>
    <w:rsid w:val="0004051A"/>
    <w:rsid w:val="00041C34"/>
    <w:rsid w:val="0004213A"/>
    <w:rsid w:val="00047257"/>
    <w:rsid w:val="000514E7"/>
    <w:rsid w:val="00051844"/>
    <w:rsid w:val="00052007"/>
    <w:rsid w:val="00054802"/>
    <w:rsid w:val="0005677F"/>
    <w:rsid w:val="000568CE"/>
    <w:rsid w:val="00056D76"/>
    <w:rsid w:val="00057C04"/>
    <w:rsid w:val="00060C60"/>
    <w:rsid w:val="00060E48"/>
    <w:rsid w:val="00063831"/>
    <w:rsid w:val="000642AF"/>
    <w:rsid w:val="000654A5"/>
    <w:rsid w:val="00066F80"/>
    <w:rsid w:val="000709F2"/>
    <w:rsid w:val="0007280A"/>
    <w:rsid w:val="000846C6"/>
    <w:rsid w:val="00086078"/>
    <w:rsid w:val="00090536"/>
    <w:rsid w:val="000918CF"/>
    <w:rsid w:val="000934D5"/>
    <w:rsid w:val="00093ECF"/>
    <w:rsid w:val="00094D13"/>
    <w:rsid w:val="000A0695"/>
    <w:rsid w:val="000A370B"/>
    <w:rsid w:val="000A4283"/>
    <w:rsid w:val="000A439D"/>
    <w:rsid w:val="000A7E6B"/>
    <w:rsid w:val="000B43FF"/>
    <w:rsid w:val="000B6FE7"/>
    <w:rsid w:val="000B72C6"/>
    <w:rsid w:val="000C01BE"/>
    <w:rsid w:val="000C10FC"/>
    <w:rsid w:val="000C3E5B"/>
    <w:rsid w:val="000C40B4"/>
    <w:rsid w:val="000C489A"/>
    <w:rsid w:val="000C4950"/>
    <w:rsid w:val="000C6266"/>
    <w:rsid w:val="000C631E"/>
    <w:rsid w:val="000D0703"/>
    <w:rsid w:val="000D0EF8"/>
    <w:rsid w:val="000D2830"/>
    <w:rsid w:val="000D2A6F"/>
    <w:rsid w:val="000D4E32"/>
    <w:rsid w:val="000D5775"/>
    <w:rsid w:val="000D5992"/>
    <w:rsid w:val="000D5BD4"/>
    <w:rsid w:val="000D5BDB"/>
    <w:rsid w:val="000D5D0D"/>
    <w:rsid w:val="000E3F5A"/>
    <w:rsid w:val="000E4D62"/>
    <w:rsid w:val="000F284A"/>
    <w:rsid w:val="000F484C"/>
    <w:rsid w:val="00101865"/>
    <w:rsid w:val="0010384C"/>
    <w:rsid w:val="00106CB9"/>
    <w:rsid w:val="001143E2"/>
    <w:rsid w:val="0011444B"/>
    <w:rsid w:val="00114C92"/>
    <w:rsid w:val="00117344"/>
    <w:rsid w:val="0012035B"/>
    <w:rsid w:val="0012483D"/>
    <w:rsid w:val="00126C00"/>
    <w:rsid w:val="001309C4"/>
    <w:rsid w:val="00131DBF"/>
    <w:rsid w:val="001373B6"/>
    <w:rsid w:val="001401A2"/>
    <w:rsid w:val="00141C02"/>
    <w:rsid w:val="00141F77"/>
    <w:rsid w:val="001435B9"/>
    <w:rsid w:val="00146F8D"/>
    <w:rsid w:val="0015262A"/>
    <w:rsid w:val="00153BE6"/>
    <w:rsid w:val="0015476A"/>
    <w:rsid w:val="00154E7D"/>
    <w:rsid w:val="00156C2D"/>
    <w:rsid w:val="00161EC7"/>
    <w:rsid w:val="001642DA"/>
    <w:rsid w:val="001643B4"/>
    <w:rsid w:val="00166097"/>
    <w:rsid w:val="00167DB8"/>
    <w:rsid w:val="001748E7"/>
    <w:rsid w:val="00174A69"/>
    <w:rsid w:val="001813E0"/>
    <w:rsid w:val="0018213C"/>
    <w:rsid w:val="00182902"/>
    <w:rsid w:val="00183956"/>
    <w:rsid w:val="00187AE6"/>
    <w:rsid w:val="00192292"/>
    <w:rsid w:val="001954BD"/>
    <w:rsid w:val="001A2469"/>
    <w:rsid w:val="001A27CD"/>
    <w:rsid w:val="001A2B6F"/>
    <w:rsid w:val="001A3487"/>
    <w:rsid w:val="001A568B"/>
    <w:rsid w:val="001A6CF2"/>
    <w:rsid w:val="001A71A2"/>
    <w:rsid w:val="001A71E2"/>
    <w:rsid w:val="001A7A72"/>
    <w:rsid w:val="001B144E"/>
    <w:rsid w:val="001B31DF"/>
    <w:rsid w:val="001B3B07"/>
    <w:rsid w:val="001B6848"/>
    <w:rsid w:val="001C104E"/>
    <w:rsid w:val="001C123F"/>
    <w:rsid w:val="001C3DB1"/>
    <w:rsid w:val="001C45FB"/>
    <w:rsid w:val="001C5930"/>
    <w:rsid w:val="001C7931"/>
    <w:rsid w:val="001D3E55"/>
    <w:rsid w:val="001D4033"/>
    <w:rsid w:val="001D7BD0"/>
    <w:rsid w:val="001D7C00"/>
    <w:rsid w:val="001E06F6"/>
    <w:rsid w:val="001E28D4"/>
    <w:rsid w:val="001E2A1F"/>
    <w:rsid w:val="001E41E1"/>
    <w:rsid w:val="001E49AC"/>
    <w:rsid w:val="001F0AF3"/>
    <w:rsid w:val="001F27C7"/>
    <w:rsid w:val="001F67C0"/>
    <w:rsid w:val="001F7CA2"/>
    <w:rsid w:val="00201F1A"/>
    <w:rsid w:val="00202569"/>
    <w:rsid w:val="00202AE6"/>
    <w:rsid w:val="00202B6E"/>
    <w:rsid w:val="00204743"/>
    <w:rsid w:val="00210A12"/>
    <w:rsid w:val="002125B1"/>
    <w:rsid w:val="002157F8"/>
    <w:rsid w:val="00215AA2"/>
    <w:rsid w:val="00224285"/>
    <w:rsid w:val="00224898"/>
    <w:rsid w:val="00225B2F"/>
    <w:rsid w:val="002275CC"/>
    <w:rsid w:val="00231F97"/>
    <w:rsid w:val="0023376F"/>
    <w:rsid w:val="00234A4F"/>
    <w:rsid w:val="002357A5"/>
    <w:rsid w:val="002361B8"/>
    <w:rsid w:val="00236389"/>
    <w:rsid w:val="00236706"/>
    <w:rsid w:val="00236B02"/>
    <w:rsid w:val="00236B3D"/>
    <w:rsid w:val="00236F45"/>
    <w:rsid w:val="002376ED"/>
    <w:rsid w:val="002378D4"/>
    <w:rsid w:val="00240182"/>
    <w:rsid w:val="00240308"/>
    <w:rsid w:val="00252578"/>
    <w:rsid w:val="00252806"/>
    <w:rsid w:val="002541BA"/>
    <w:rsid w:val="00257BB7"/>
    <w:rsid w:val="00257EE8"/>
    <w:rsid w:val="002606F1"/>
    <w:rsid w:val="0026124C"/>
    <w:rsid w:val="00262A25"/>
    <w:rsid w:val="00263F45"/>
    <w:rsid w:val="002654CA"/>
    <w:rsid w:val="00265919"/>
    <w:rsid w:val="00266CCE"/>
    <w:rsid w:val="00270DE6"/>
    <w:rsid w:val="002712FF"/>
    <w:rsid w:val="00271524"/>
    <w:rsid w:val="00271D4B"/>
    <w:rsid w:val="002724B6"/>
    <w:rsid w:val="00274419"/>
    <w:rsid w:val="00275E9E"/>
    <w:rsid w:val="002760CA"/>
    <w:rsid w:val="002769CC"/>
    <w:rsid w:val="00276F53"/>
    <w:rsid w:val="00280AB4"/>
    <w:rsid w:val="00282255"/>
    <w:rsid w:val="00282381"/>
    <w:rsid w:val="0028377B"/>
    <w:rsid w:val="00284DC6"/>
    <w:rsid w:val="0028743F"/>
    <w:rsid w:val="002919E7"/>
    <w:rsid w:val="002A0C97"/>
    <w:rsid w:val="002A40AF"/>
    <w:rsid w:val="002A63E0"/>
    <w:rsid w:val="002A6B72"/>
    <w:rsid w:val="002A7E6F"/>
    <w:rsid w:val="002B132C"/>
    <w:rsid w:val="002B23DE"/>
    <w:rsid w:val="002B295A"/>
    <w:rsid w:val="002B2B7F"/>
    <w:rsid w:val="002B3293"/>
    <w:rsid w:val="002B3CB1"/>
    <w:rsid w:val="002B70BF"/>
    <w:rsid w:val="002C1FA7"/>
    <w:rsid w:val="002C3069"/>
    <w:rsid w:val="002C4683"/>
    <w:rsid w:val="002C4704"/>
    <w:rsid w:val="002C4A1E"/>
    <w:rsid w:val="002C7704"/>
    <w:rsid w:val="002D2C8C"/>
    <w:rsid w:val="002D3727"/>
    <w:rsid w:val="002D54B8"/>
    <w:rsid w:val="002D5B25"/>
    <w:rsid w:val="002D7BCD"/>
    <w:rsid w:val="002D7C94"/>
    <w:rsid w:val="002E6B82"/>
    <w:rsid w:val="002F132E"/>
    <w:rsid w:val="002F1EDD"/>
    <w:rsid w:val="002F3679"/>
    <w:rsid w:val="002F4CBC"/>
    <w:rsid w:val="00300846"/>
    <w:rsid w:val="00300AB5"/>
    <w:rsid w:val="00300FB9"/>
    <w:rsid w:val="00301AAD"/>
    <w:rsid w:val="00301BF6"/>
    <w:rsid w:val="00301CE5"/>
    <w:rsid w:val="00301EF6"/>
    <w:rsid w:val="003020A5"/>
    <w:rsid w:val="0030550C"/>
    <w:rsid w:val="0031493B"/>
    <w:rsid w:val="00315497"/>
    <w:rsid w:val="003162E4"/>
    <w:rsid w:val="003172BB"/>
    <w:rsid w:val="00317E44"/>
    <w:rsid w:val="00320DFA"/>
    <w:rsid w:val="0032365F"/>
    <w:rsid w:val="00324622"/>
    <w:rsid w:val="00326512"/>
    <w:rsid w:val="00326C90"/>
    <w:rsid w:val="00332692"/>
    <w:rsid w:val="00335E1B"/>
    <w:rsid w:val="00337F1F"/>
    <w:rsid w:val="00344CD6"/>
    <w:rsid w:val="00345F5D"/>
    <w:rsid w:val="0034625A"/>
    <w:rsid w:val="00346A23"/>
    <w:rsid w:val="0035575B"/>
    <w:rsid w:val="00355B16"/>
    <w:rsid w:val="00360BAC"/>
    <w:rsid w:val="00361685"/>
    <w:rsid w:val="003665C3"/>
    <w:rsid w:val="0036696A"/>
    <w:rsid w:val="00367041"/>
    <w:rsid w:val="0036758A"/>
    <w:rsid w:val="0036796E"/>
    <w:rsid w:val="00375B3A"/>
    <w:rsid w:val="003811D9"/>
    <w:rsid w:val="00381E74"/>
    <w:rsid w:val="00382D72"/>
    <w:rsid w:val="0038358A"/>
    <w:rsid w:val="0038512B"/>
    <w:rsid w:val="0038570D"/>
    <w:rsid w:val="003861C0"/>
    <w:rsid w:val="003871E1"/>
    <w:rsid w:val="00387A4A"/>
    <w:rsid w:val="00387CB1"/>
    <w:rsid w:val="00391B22"/>
    <w:rsid w:val="003940CF"/>
    <w:rsid w:val="0039707B"/>
    <w:rsid w:val="00397D27"/>
    <w:rsid w:val="003A0304"/>
    <w:rsid w:val="003A72D9"/>
    <w:rsid w:val="003B0F74"/>
    <w:rsid w:val="003B5383"/>
    <w:rsid w:val="003B7993"/>
    <w:rsid w:val="003C01D1"/>
    <w:rsid w:val="003C06EF"/>
    <w:rsid w:val="003C0F64"/>
    <w:rsid w:val="003C246E"/>
    <w:rsid w:val="003C4CCA"/>
    <w:rsid w:val="003C5294"/>
    <w:rsid w:val="003C587D"/>
    <w:rsid w:val="003C6AB2"/>
    <w:rsid w:val="003D2CE8"/>
    <w:rsid w:val="003D341F"/>
    <w:rsid w:val="003D3B7B"/>
    <w:rsid w:val="003E03AB"/>
    <w:rsid w:val="003E0F3E"/>
    <w:rsid w:val="003E1AAD"/>
    <w:rsid w:val="003E2D60"/>
    <w:rsid w:val="003E36DF"/>
    <w:rsid w:val="003E3C1F"/>
    <w:rsid w:val="003E5C83"/>
    <w:rsid w:val="003F0CED"/>
    <w:rsid w:val="003F261B"/>
    <w:rsid w:val="003F2E0D"/>
    <w:rsid w:val="003F35D4"/>
    <w:rsid w:val="003F6F84"/>
    <w:rsid w:val="00404D4E"/>
    <w:rsid w:val="004106FE"/>
    <w:rsid w:val="00411B8E"/>
    <w:rsid w:val="0041206B"/>
    <w:rsid w:val="0041240C"/>
    <w:rsid w:val="00412854"/>
    <w:rsid w:val="004148C9"/>
    <w:rsid w:val="00415812"/>
    <w:rsid w:val="00417C49"/>
    <w:rsid w:val="004200D6"/>
    <w:rsid w:val="00421610"/>
    <w:rsid w:val="0042175C"/>
    <w:rsid w:val="00423A16"/>
    <w:rsid w:val="00423E03"/>
    <w:rsid w:val="00430637"/>
    <w:rsid w:val="00430691"/>
    <w:rsid w:val="004308C9"/>
    <w:rsid w:val="0043538A"/>
    <w:rsid w:val="0043598E"/>
    <w:rsid w:val="00437E1B"/>
    <w:rsid w:val="004407DC"/>
    <w:rsid w:val="00440890"/>
    <w:rsid w:val="004409FE"/>
    <w:rsid w:val="00442A18"/>
    <w:rsid w:val="00442E99"/>
    <w:rsid w:val="00444D7A"/>
    <w:rsid w:val="004460D7"/>
    <w:rsid w:val="00447151"/>
    <w:rsid w:val="0045093C"/>
    <w:rsid w:val="004509E0"/>
    <w:rsid w:val="00453331"/>
    <w:rsid w:val="0045606D"/>
    <w:rsid w:val="0045696F"/>
    <w:rsid w:val="00461111"/>
    <w:rsid w:val="00461C3E"/>
    <w:rsid w:val="00462387"/>
    <w:rsid w:val="0046512A"/>
    <w:rsid w:val="00465F3E"/>
    <w:rsid w:val="00466BE0"/>
    <w:rsid w:val="00467017"/>
    <w:rsid w:val="00477783"/>
    <w:rsid w:val="00477ADB"/>
    <w:rsid w:val="00481189"/>
    <w:rsid w:val="00481F68"/>
    <w:rsid w:val="00482279"/>
    <w:rsid w:val="004838F3"/>
    <w:rsid w:val="00490FD3"/>
    <w:rsid w:val="004925F6"/>
    <w:rsid w:val="00492C39"/>
    <w:rsid w:val="00493508"/>
    <w:rsid w:val="00494B27"/>
    <w:rsid w:val="004A094F"/>
    <w:rsid w:val="004A1D23"/>
    <w:rsid w:val="004A4E37"/>
    <w:rsid w:val="004B0EEA"/>
    <w:rsid w:val="004B4F64"/>
    <w:rsid w:val="004B5131"/>
    <w:rsid w:val="004B5501"/>
    <w:rsid w:val="004B566A"/>
    <w:rsid w:val="004B56CF"/>
    <w:rsid w:val="004B5E1F"/>
    <w:rsid w:val="004B6F4C"/>
    <w:rsid w:val="004B75BD"/>
    <w:rsid w:val="004B78AF"/>
    <w:rsid w:val="004B7B4D"/>
    <w:rsid w:val="004B7F09"/>
    <w:rsid w:val="004C35FB"/>
    <w:rsid w:val="004C5125"/>
    <w:rsid w:val="004C534F"/>
    <w:rsid w:val="004C64E3"/>
    <w:rsid w:val="004C6B7B"/>
    <w:rsid w:val="004C73DB"/>
    <w:rsid w:val="004C7819"/>
    <w:rsid w:val="004D006C"/>
    <w:rsid w:val="004D13AB"/>
    <w:rsid w:val="004D6E43"/>
    <w:rsid w:val="004E0CAA"/>
    <w:rsid w:val="004E2401"/>
    <w:rsid w:val="004E4708"/>
    <w:rsid w:val="004E4716"/>
    <w:rsid w:val="004E51B2"/>
    <w:rsid w:val="004E60CF"/>
    <w:rsid w:val="004E66F3"/>
    <w:rsid w:val="004E6D7D"/>
    <w:rsid w:val="004F085A"/>
    <w:rsid w:val="004F12B7"/>
    <w:rsid w:val="004F220D"/>
    <w:rsid w:val="004F5BC1"/>
    <w:rsid w:val="004F608D"/>
    <w:rsid w:val="004F7097"/>
    <w:rsid w:val="005005D3"/>
    <w:rsid w:val="00500721"/>
    <w:rsid w:val="00500A0C"/>
    <w:rsid w:val="00505267"/>
    <w:rsid w:val="005056F0"/>
    <w:rsid w:val="00506B63"/>
    <w:rsid w:val="005106F2"/>
    <w:rsid w:val="005111A9"/>
    <w:rsid w:val="00511F5F"/>
    <w:rsid w:val="00514821"/>
    <w:rsid w:val="0051560B"/>
    <w:rsid w:val="00517257"/>
    <w:rsid w:val="00517D84"/>
    <w:rsid w:val="00521438"/>
    <w:rsid w:val="005236D9"/>
    <w:rsid w:val="0052401F"/>
    <w:rsid w:val="00524C48"/>
    <w:rsid w:val="00525B41"/>
    <w:rsid w:val="005303C1"/>
    <w:rsid w:val="00532AA6"/>
    <w:rsid w:val="00532F9A"/>
    <w:rsid w:val="005341C1"/>
    <w:rsid w:val="00535B16"/>
    <w:rsid w:val="00535C00"/>
    <w:rsid w:val="00535EF1"/>
    <w:rsid w:val="0053617E"/>
    <w:rsid w:val="00536A4E"/>
    <w:rsid w:val="00537980"/>
    <w:rsid w:val="00540E01"/>
    <w:rsid w:val="00543A6C"/>
    <w:rsid w:val="00543F98"/>
    <w:rsid w:val="005452BD"/>
    <w:rsid w:val="005453A9"/>
    <w:rsid w:val="00545803"/>
    <w:rsid w:val="00545A41"/>
    <w:rsid w:val="00550866"/>
    <w:rsid w:val="00550A18"/>
    <w:rsid w:val="00552636"/>
    <w:rsid w:val="005535C3"/>
    <w:rsid w:val="00554464"/>
    <w:rsid w:val="00554741"/>
    <w:rsid w:val="00555071"/>
    <w:rsid w:val="00555C9E"/>
    <w:rsid w:val="005655F2"/>
    <w:rsid w:val="00565B60"/>
    <w:rsid w:val="005661E5"/>
    <w:rsid w:val="00566DED"/>
    <w:rsid w:val="00570A17"/>
    <w:rsid w:val="005740D2"/>
    <w:rsid w:val="0057542D"/>
    <w:rsid w:val="00581D91"/>
    <w:rsid w:val="005842E4"/>
    <w:rsid w:val="0058464D"/>
    <w:rsid w:val="005858F7"/>
    <w:rsid w:val="005876F5"/>
    <w:rsid w:val="0059158B"/>
    <w:rsid w:val="00592FB3"/>
    <w:rsid w:val="005A014C"/>
    <w:rsid w:val="005A1617"/>
    <w:rsid w:val="005A18D0"/>
    <w:rsid w:val="005A2043"/>
    <w:rsid w:val="005A2303"/>
    <w:rsid w:val="005A25D5"/>
    <w:rsid w:val="005A292F"/>
    <w:rsid w:val="005A3E7E"/>
    <w:rsid w:val="005A4557"/>
    <w:rsid w:val="005A48B0"/>
    <w:rsid w:val="005A4A2F"/>
    <w:rsid w:val="005A61EC"/>
    <w:rsid w:val="005A739C"/>
    <w:rsid w:val="005B1576"/>
    <w:rsid w:val="005B2226"/>
    <w:rsid w:val="005B3E7D"/>
    <w:rsid w:val="005B6AF4"/>
    <w:rsid w:val="005C189A"/>
    <w:rsid w:val="005C19B9"/>
    <w:rsid w:val="005C4275"/>
    <w:rsid w:val="005C5166"/>
    <w:rsid w:val="005C5A66"/>
    <w:rsid w:val="005D136E"/>
    <w:rsid w:val="005D400E"/>
    <w:rsid w:val="005D6EF9"/>
    <w:rsid w:val="005E0619"/>
    <w:rsid w:val="005E13A0"/>
    <w:rsid w:val="005E396B"/>
    <w:rsid w:val="005E42A8"/>
    <w:rsid w:val="005E60BF"/>
    <w:rsid w:val="005E6BD9"/>
    <w:rsid w:val="005F08C0"/>
    <w:rsid w:val="005F6DE7"/>
    <w:rsid w:val="005F7368"/>
    <w:rsid w:val="005F7662"/>
    <w:rsid w:val="005F7F3A"/>
    <w:rsid w:val="00600C9A"/>
    <w:rsid w:val="00600EE0"/>
    <w:rsid w:val="00601B28"/>
    <w:rsid w:val="00602751"/>
    <w:rsid w:val="00602E81"/>
    <w:rsid w:val="00606EB1"/>
    <w:rsid w:val="00612C35"/>
    <w:rsid w:val="0061391E"/>
    <w:rsid w:val="00613FA1"/>
    <w:rsid w:val="006241D5"/>
    <w:rsid w:val="0062549B"/>
    <w:rsid w:val="00627962"/>
    <w:rsid w:val="00630B51"/>
    <w:rsid w:val="00634277"/>
    <w:rsid w:val="00634290"/>
    <w:rsid w:val="00635C5B"/>
    <w:rsid w:val="0063648E"/>
    <w:rsid w:val="00637152"/>
    <w:rsid w:val="00641AB5"/>
    <w:rsid w:val="00641B39"/>
    <w:rsid w:val="006427B9"/>
    <w:rsid w:val="00644330"/>
    <w:rsid w:val="006445CA"/>
    <w:rsid w:val="00650568"/>
    <w:rsid w:val="006506D0"/>
    <w:rsid w:val="00650FF4"/>
    <w:rsid w:val="00652AF2"/>
    <w:rsid w:val="00655AE8"/>
    <w:rsid w:val="006618E8"/>
    <w:rsid w:val="006639C7"/>
    <w:rsid w:val="00663A8A"/>
    <w:rsid w:val="00664246"/>
    <w:rsid w:val="00664D5C"/>
    <w:rsid w:val="00667C86"/>
    <w:rsid w:val="00667E33"/>
    <w:rsid w:val="00672894"/>
    <w:rsid w:val="00674393"/>
    <w:rsid w:val="0067551B"/>
    <w:rsid w:val="00677A4F"/>
    <w:rsid w:val="00677BFF"/>
    <w:rsid w:val="00677E11"/>
    <w:rsid w:val="00682602"/>
    <w:rsid w:val="006836BE"/>
    <w:rsid w:val="00690397"/>
    <w:rsid w:val="006929BD"/>
    <w:rsid w:val="00696176"/>
    <w:rsid w:val="00697CDC"/>
    <w:rsid w:val="006A0061"/>
    <w:rsid w:val="006A348B"/>
    <w:rsid w:val="006A3AC4"/>
    <w:rsid w:val="006A5F90"/>
    <w:rsid w:val="006A6236"/>
    <w:rsid w:val="006B006D"/>
    <w:rsid w:val="006B5DE1"/>
    <w:rsid w:val="006B66D2"/>
    <w:rsid w:val="006B70DF"/>
    <w:rsid w:val="006B7166"/>
    <w:rsid w:val="006B7816"/>
    <w:rsid w:val="006B783D"/>
    <w:rsid w:val="006C0C0E"/>
    <w:rsid w:val="006C4233"/>
    <w:rsid w:val="006C4A8E"/>
    <w:rsid w:val="006C692B"/>
    <w:rsid w:val="006C7BDF"/>
    <w:rsid w:val="006D290A"/>
    <w:rsid w:val="006D3D37"/>
    <w:rsid w:val="006D5976"/>
    <w:rsid w:val="006E0772"/>
    <w:rsid w:val="006E5DB6"/>
    <w:rsid w:val="006E69B5"/>
    <w:rsid w:val="006E6B5E"/>
    <w:rsid w:val="006E7DB3"/>
    <w:rsid w:val="006F15BE"/>
    <w:rsid w:val="006F2033"/>
    <w:rsid w:val="006F5355"/>
    <w:rsid w:val="006F61E3"/>
    <w:rsid w:val="006F659E"/>
    <w:rsid w:val="007036E3"/>
    <w:rsid w:val="007043B8"/>
    <w:rsid w:val="007057CF"/>
    <w:rsid w:val="00706553"/>
    <w:rsid w:val="00712671"/>
    <w:rsid w:val="00715A66"/>
    <w:rsid w:val="007179AD"/>
    <w:rsid w:val="00731EB2"/>
    <w:rsid w:val="00740C31"/>
    <w:rsid w:val="00741714"/>
    <w:rsid w:val="0074391F"/>
    <w:rsid w:val="007448D9"/>
    <w:rsid w:val="007473D8"/>
    <w:rsid w:val="00750C5E"/>
    <w:rsid w:val="00753ADA"/>
    <w:rsid w:val="00755331"/>
    <w:rsid w:val="00756BAF"/>
    <w:rsid w:val="007607CB"/>
    <w:rsid w:val="0076292F"/>
    <w:rsid w:val="00765719"/>
    <w:rsid w:val="007668F7"/>
    <w:rsid w:val="00767132"/>
    <w:rsid w:val="007718F9"/>
    <w:rsid w:val="00771F14"/>
    <w:rsid w:val="007725C3"/>
    <w:rsid w:val="00772647"/>
    <w:rsid w:val="00773D83"/>
    <w:rsid w:val="00777F6E"/>
    <w:rsid w:val="007824FD"/>
    <w:rsid w:val="007824FF"/>
    <w:rsid w:val="00790E57"/>
    <w:rsid w:val="00797070"/>
    <w:rsid w:val="007A0C0C"/>
    <w:rsid w:val="007A1589"/>
    <w:rsid w:val="007A3BAE"/>
    <w:rsid w:val="007A3BB3"/>
    <w:rsid w:val="007A5EBD"/>
    <w:rsid w:val="007A6C0F"/>
    <w:rsid w:val="007A798C"/>
    <w:rsid w:val="007B155D"/>
    <w:rsid w:val="007B362A"/>
    <w:rsid w:val="007B484E"/>
    <w:rsid w:val="007B4D22"/>
    <w:rsid w:val="007B6E68"/>
    <w:rsid w:val="007B7F1E"/>
    <w:rsid w:val="007C285D"/>
    <w:rsid w:val="007C612B"/>
    <w:rsid w:val="007C6BAA"/>
    <w:rsid w:val="007D017F"/>
    <w:rsid w:val="007D03FE"/>
    <w:rsid w:val="007D0816"/>
    <w:rsid w:val="007D37B5"/>
    <w:rsid w:val="007D3C3C"/>
    <w:rsid w:val="007E0A1F"/>
    <w:rsid w:val="007E1A00"/>
    <w:rsid w:val="007E20C4"/>
    <w:rsid w:val="007E2E0A"/>
    <w:rsid w:val="007E3B02"/>
    <w:rsid w:val="007E3C8C"/>
    <w:rsid w:val="007E411A"/>
    <w:rsid w:val="007E4756"/>
    <w:rsid w:val="007E4F68"/>
    <w:rsid w:val="007E5ED9"/>
    <w:rsid w:val="007F306C"/>
    <w:rsid w:val="007F3331"/>
    <w:rsid w:val="007F4F53"/>
    <w:rsid w:val="007F53EE"/>
    <w:rsid w:val="007F77DA"/>
    <w:rsid w:val="007F7DB6"/>
    <w:rsid w:val="0080176E"/>
    <w:rsid w:val="00801DE2"/>
    <w:rsid w:val="008023C4"/>
    <w:rsid w:val="0080319D"/>
    <w:rsid w:val="00803220"/>
    <w:rsid w:val="00804D57"/>
    <w:rsid w:val="00805FEE"/>
    <w:rsid w:val="00812B20"/>
    <w:rsid w:val="00813DCE"/>
    <w:rsid w:val="0081446C"/>
    <w:rsid w:val="008156AE"/>
    <w:rsid w:val="00815A27"/>
    <w:rsid w:val="00824EFD"/>
    <w:rsid w:val="008258DF"/>
    <w:rsid w:val="008426F9"/>
    <w:rsid w:val="00843DF6"/>
    <w:rsid w:val="00844EC3"/>
    <w:rsid w:val="0084558B"/>
    <w:rsid w:val="00845A0E"/>
    <w:rsid w:val="0084633D"/>
    <w:rsid w:val="00847B8C"/>
    <w:rsid w:val="008527AD"/>
    <w:rsid w:val="008538B8"/>
    <w:rsid w:val="00854D8D"/>
    <w:rsid w:val="00856026"/>
    <w:rsid w:val="008614EB"/>
    <w:rsid w:val="0086215C"/>
    <w:rsid w:val="00863C91"/>
    <w:rsid w:val="00866258"/>
    <w:rsid w:val="008678C4"/>
    <w:rsid w:val="00873CE1"/>
    <w:rsid w:val="0087457D"/>
    <w:rsid w:val="00876BD5"/>
    <w:rsid w:val="00880A70"/>
    <w:rsid w:val="00881DDC"/>
    <w:rsid w:val="00884357"/>
    <w:rsid w:val="0088489E"/>
    <w:rsid w:val="0088603C"/>
    <w:rsid w:val="008876F5"/>
    <w:rsid w:val="0089074D"/>
    <w:rsid w:val="008957B4"/>
    <w:rsid w:val="00895C5B"/>
    <w:rsid w:val="008969CD"/>
    <w:rsid w:val="008A23C4"/>
    <w:rsid w:val="008A3762"/>
    <w:rsid w:val="008A48DB"/>
    <w:rsid w:val="008A4D27"/>
    <w:rsid w:val="008A63CF"/>
    <w:rsid w:val="008A6609"/>
    <w:rsid w:val="008A6B58"/>
    <w:rsid w:val="008B2B72"/>
    <w:rsid w:val="008B3120"/>
    <w:rsid w:val="008B609D"/>
    <w:rsid w:val="008C1707"/>
    <w:rsid w:val="008C30E7"/>
    <w:rsid w:val="008C38E1"/>
    <w:rsid w:val="008C4DAC"/>
    <w:rsid w:val="008C78D9"/>
    <w:rsid w:val="008D1329"/>
    <w:rsid w:val="008D157D"/>
    <w:rsid w:val="008D1B6D"/>
    <w:rsid w:val="008D2575"/>
    <w:rsid w:val="008D44C8"/>
    <w:rsid w:val="008D59B4"/>
    <w:rsid w:val="008D618C"/>
    <w:rsid w:val="008D6492"/>
    <w:rsid w:val="008D7D40"/>
    <w:rsid w:val="008E100D"/>
    <w:rsid w:val="008E31B5"/>
    <w:rsid w:val="008E6730"/>
    <w:rsid w:val="008F02AD"/>
    <w:rsid w:val="008F2D02"/>
    <w:rsid w:val="008F53ED"/>
    <w:rsid w:val="00900C3C"/>
    <w:rsid w:val="00900E4E"/>
    <w:rsid w:val="00901E58"/>
    <w:rsid w:val="00905C33"/>
    <w:rsid w:val="0090711D"/>
    <w:rsid w:val="0090716E"/>
    <w:rsid w:val="009072E9"/>
    <w:rsid w:val="00907784"/>
    <w:rsid w:val="009107AD"/>
    <w:rsid w:val="009127EF"/>
    <w:rsid w:val="00914B0F"/>
    <w:rsid w:val="009150C8"/>
    <w:rsid w:val="00915639"/>
    <w:rsid w:val="00916FDD"/>
    <w:rsid w:val="00921F34"/>
    <w:rsid w:val="00924E5F"/>
    <w:rsid w:val="00926274"/>
    <w:rsid w:val="00926C78"/>
    <w:rsid w:val="0093470E"/>
    <w:rsid w:val="00934E2D"/>
    <w:rsid w:val="00934F1D"/>
    <w:rsid w:val="00935AE4"/>
    <w:rsid w:val="00935BD7"/>
    <w:rsid w:val="00937C9B"/>
    <w:rsid w:val="00944423"/>
    <w:rsid w:val="00950B17"/>
    <w:rsid w:val="00951060"/>
    <w:rsid w:val="009529D9"/>
    <w:rsid w:val="009539F9"/>
    <w:rsid w:val="009567AF"/>
    <w:rsid w:val="00971138"/>
    <w:rsid w:val="00972106"/>
    <w:rsid w:val="009738F9"/>
    <w:rsid w:val="009742B9"/>
    <w:rsid w:val="00974EE8"/>
    <w:rsid w:val="009755CB"/>
    <w:rsid w:val="00976360"/>
    <w:rsid w:val="009764E6"/>
    <w:rsid w:val="009769D1"/>
    <w:rsid w:val="00976AB7"/>
    <w:rsid w:val="0098089B"/>
    <w:rsid w:val="00981D4C"/>
    <w:rsid w:val="00982DF2"/>
    <w:rsid w:val="009833A6"/>
    <w:rsid w:val="00985BFE"/>
    <w:rsid w:val="0099047C"/>
    <w:rsid w:val="00991C05"/>
    <w:rsid w:val="00991CC4"/>
    <w:rsid w:val="00994CF8"/>
    <w:rsid w:val="009A25B9"/>
    <w:rsid w:val="009A28B8"/>
    <w:rsid w:val="009A3FB6"/>
    <w:rsid w:val="009A4579"/>
    <w:rsid w:val="009A5BFD"/>
    <w:rsid w:val="009B3833"/>
    <w:rsid w:val="009B392C"/>
    <w:rsid w:val="009B3FCB"/>
    <w:rsid w:val="009B434F"/>
    <w:rsid w:val="009B748E"/>
    <w:rsid w:val="009C01BE"/>
    <w:rsid w:val="009C3D8F"/>
    <w:rsid w:val="009C3FDC"/>
    <w:rsid w:val="009C4866"/>
    <w:rsid w:val="009C5295"/>
    <w:rsid w:val="009C56CE"/>
    <w:rsid w:val="009C78E3"/>
    <w:rsid w:val="009D06ED"/>
    <w:rsid w:val="009D2130"/>
    <w:rsid w:val="009D3F38"/>
    <w:rsid w:val="009D5D7E"/>
    <w:rsid w:val="009D7BFD"/>
    <w:rsid w:val="009D7DFF"/>
    <w:rsid w:val="009E2B4A"/>
    <w:rsid w:val="009E493F"/>
    <w:rsid w:val="009E5622"/>
    <w:rsid w:val="009E5668"/>
    <w:rsid w:val="009E5911"/>
    <w:rsid w:val="009F0462"/>
    <w:rsid w:val="009F0F98"/>
    <w:rsid w:val="009F4373"/>
    <w:rsid w:val="009F4F2F"/>
    <w:rsid w:val="009F7849"/>
    <w:rsid w:val="00A00A3F"/>
    <w:rsid w:val="00A01D6E"/>
    <w:rsid w:val="00A061A6"/>
    <w:rsid w:val="00A06542"/>
    <w:rsid w:val="00A078D0"/>
    <w:rsid w:val="00A07EAA"/>
    <w:rsid w:val="00A1035A"/>
    <w:rsid w:val="00A135F1"/>
    <w:rsid w:val="00A13849"/>
    <w:rsid w:val="00A13D73"/>
    <w:rsid w:val="00A1560A"/>
    <w:rsid w:val="00A15DAF"/>
    <w:rsid w:val="00A164D9"/>
    <w:rsid w:val="00A22AF9"/>
    <w:rsid w:val="00A23A5A"/>
    <w:rsid w:val="00A25F41"/>
    <w:rsid w:val="00A2658A"/>
    <w:rsid w:val="00A30A76"/>
    <w:rsid w:val="00A310D8"/>
    <w:rsid w:val="00A34439"/>
    <w:rsid w:val="00A35285"/>
    <w:rsid w:val="00A411C0"/>
    <w:rsid w:val="00A43279"/>
    <w:rsid w:val="00A44F88"/>
    <w:rsid w:val="00A5135C"/>
    <w:rsid w:val="00A52567"/>
    <w:rsid w:val="00A5454B"/>
    <w:rsid w:val="00A559C6"/>
    <w:rsid w:val="00A56095"/>
    <w:rsid w:val="00A5673F"/>
    <w:rsid w:val="00A6002D"/>
    <w:rsid w:val="00A6075E"/>
    <w:rsid w:val="00A65AA7"/>
    <w:rsid w:val="00A670A1"/>
    <w:rsid w:val="00A7354A"/>
    <w:rsid w:val="00A738FF"/>
    <w:rsid w:val="00A744A3"/>
    <w:rsid w:val="00A77BC4"/>
    <w:rsid w:val="00A77BD2"/>
    <w:rsid w:val="00A80396"/>
    <w:rsid w:val="00A814FF"/>
    <w:rsid w:val="00A82155"/>
    <w:rsid w:val="00A82BEB"/>
    <w:rsid w:val="00A82D22"/>
    <w:rsid w:val="00A83E87"/>
    <w:rsid w:val="00A8557E"/>
    <w:rsid w:val="00A86869"/>
    <w:rsid w:val="00A872A1"/>
    <w:rsid w:val="00A87536"/>
    <w:rsid w:val="00A87B7A"/>
    <w:rsid w:val="00A90052"/>
    <w:rsid w:val="00A915CB"/>
    <w:rsid w:val="00A921F1"/>
    <w:rsid w:val="00A961C4"/>
    <w:rsid w:val="00AA014A"/>
    <w:rsid w:val="00AA252A"/>
    <w:rsid w:val="00AA29F6"/>
    <w:rsid w:val="00AA31BE"/>
    <w:rsid w:val="00AA48F3"/>
    <w:rsid w:val="00AA4FD7"/>
    <w:rsid w:val="00AB11D6"/>
    <w:rsid w:val="00AB45F3"/>
    <w:rsid w:val="00AB6192"/>
    <w:rsid w:val="00AC0D4F"/>
    <w:rsid w:val="00AC258E"/>
    <w:rsid w:val="00AC621C"/>
    <w:rsid w:val="00AD1152"/>
    <w:rsid w:val="00AD1DB9"/>
    <w:rsid w:val="00AD21DD"/>
    <w:rsid w:val="00AD3F88"/>
    <w:rsid w:val="00AD57A6"/>
    <w:rsid w:val="00AD7DCA"/>
    <w:rsid w:val="00AE1BD2"/>
    <w:rsid w:val="00AE214E"/>
    <w:rsid w:val="00AE4EF4"/>
    <w:rsid w:val="00AE5038"/>
    <w:rsid w:val="00AE7BDB"/>
    <w:rsid w:val="00AF08EA"/>
    <w:rsid w:val="00AF1881"/>
    <w:rsid w:val="00AF1B6F"/>
    <w:rsid w:val="00AF1C22"/>
    <w:rsid w:val="00AF350A"/>
    <w:rsid w:val="00AF38C0"/>
    <w:rsid w:val="00AF3DD5"/>
    <w:rsid w:val="00AF7B4D"/>
    <w:rsid w:val="00B01409"/>
    <w:rsid w:val="00B016D9"/>
    <w:rsid w:val="00B017B2"/>
    <w:rsid w:val="00B05DC8"/>
    <w:rsid w:val="00B07A20"/>
    <w:rsid w:val="00B10D6C"/>
    <w:rsid w:val="00B120D1"/>
    <w:rsid w:val="00B12A32"/>
    <w:rsid w:val="00B1718D"/>
    <w:rsid w:val="00B2008A"/>
    <w:rsid w:val="00B201C6"/>
    <w:rsid w:val="00B24297"/>
    <w:rsid w:val="00B25F4D"/>
    <w:rsid w:val="00B31D3B"/>
    <w:rsid w:val="00B32073"/>
    <w:rsid w:val="00B32D2C"/>
    <w:rsid w:val="00B32FEA"/>
    <w:rsid w:val="00B35222"/>
    <w:rsid w:val="00B361DD"/>
    <w:rsid w:val="00B37958"/>
    <w:rsid w:val="00B42156"/>
    <w:rsid w:val="00B43C55"/>
    <w:rsid w:val="00B44610"/>
    <w:rsid w:val="00B45E0E"/>
    <w:rsid w:val="00B47E4E"/>
    <w:rsid w:val="00B526A8"/>
    <w:rsid w:val="00B52B86"/>
    <w:rsid w:val="00B53158"/>
    <w:rsid w:val="00B54339"/>
    <w:rsid w:val="00B6007A"/>
    <w:rsid w:val="00B60D4A"/>
    <w:rsid w:val="00B63B5A"/>
    <w:rsid w:val="00B64269"/>
    <w:rsid w:val="00B66DCC"/>
    <w:rsid w:val="00B727B2"/>
    <w:rsid w:val="00B7374E"/>
    <w:rsid w:val="00B74C92"/>
    <w:rsid w:val="00B77E0E"/>
    <w:rsid w:val="00B8357E"/>
    <w:rsid w:val="00B862DA"/>
    <w:rsid w:val="00B86C7C"/>
    <w:rsid w:val="00B9027E"/>
    <w:rsid w:val="00B96BBD"/>
    <w:rsid w:val="00BA232F"/>
    <w:rsid w:val="00BA396C"/>
    <w:rsid w:val="00BA4CF5"/>
    <w:rsid w:val="00BB196A"/>
    <w:rsid w:val="00BB244C"/>
    <w:rsid w:val="00BB4F6E"/>
    <w:rsid w:val="00BB7A86"/>
    <w:rsid w:val="00BC07BB"/>
    <w:rsid w:val="00BC12F7"/>
    <w:rsid w:val="00BC1ACF"/>
    <w:rsid w:val="00BC1DCC"/>
    <w:rsid w:val="00BC2610"/>
    <w:rsid w:val="00BC681D"/>
    <w:rsid w:val="00BD199B"/>
    <w:rsid w:val="00BD340E"/>
    <w:rsid w:val="00BD38EF"/>
    <w:rsid w:val="00BD3B10"/>
    <w:rsid w:val="00BD4402"/>
    <w:rsid w:val="00BD71FD"/>
    <w:rsid w:val="00BE0E12"/>
    <w:rsid w:val="00BF1028"/>
    <w:rsid w:val="00BF2596"/>
    <w:rsid w:val="00BF3193"/>
    <w:rsid w:val="00BF3588"/>
    <w:rsid w:val="00BF4BDC"/>
    <w:rsid w:val="00C00A3C"/>
    <w:rsid w:val="00C01F37"/>
    <w:rsid w:val="00C025AF"/>
    <w:rsid w:val="00C03CE3"/>
    <w:rsid w:val="00C04188"/>
    <w:rsid w:val="00C052F1"/>
    <w:rsid w:val="00C10CA2"/>
    <w:rsid w:val="00C115B9"/>
    <w:rsid w:val="00C1203E"/>
    <w:rsid w:val="00C15A7B"/>
    <w:rsid w:val="00C167C9"/>
    <w:rsid w:val="00C17D45"/>
    <w:rsid w:val="00C2399C"/>
    <w:rsid w:val="00C256F8"/>
    <w:rsid w:val="00C26C7B"/>
    <w:rsid w:val="00C3151D"/>
    <w:rsid w:val="00C33B26"/>
    <w:rsid w:val="00C3524C"/>
    <w:rsid w:val="00C364DC"/>
    <w:rsid w:val="00C37B7B"/>
    <w:rsid w:val="00C401D6"/>
    <w:rsid w:val="00C40605"/>
    <w:rsid w:val="00C4385A"/>
    <w:rsid w:val="00C43F53"/>
    <w:rsid w:val="00C507C3"/>
    <w:rsid w:val="00C5135A"/>
    <w:rsid w:val="00C51A34"/>
    <w:rsid w:val="00C523F8"/>
    <w:rsid w:val="00C56A93"/>
    <w:rsid w:val="00C60238"/>
    <w:rsid w:val="00C663CD"/>
    <w:rsid w:val="00C672A7"/>
    <w:rsid w:val="00C73471"/>
    <w:rsid w:val="00C73631"/>
    <w:rsid w:val="00C751C6"/>
    <w:rsid w:val="00C75F35"/>
    <w:rsid w:val="00C83C3A"/>
    <w:rsid w:val="00C83CAD"/>
    <w:rsid w:val="00C90BED"/>
    <w:rsid w:val="00C92D42"/>
    <w:rsid w:val="00C952EC"/>
    <w:rsid w:val="00C95CD7"/>
    <w:rsid w:val="00C967F7"/>
    <w:rsid w:val="00CA03BB"/>
    <w:rsid w:val="00CA371A"/>
    <w:rsid w:val="00CA6F33"/>
    <w:rsid w:val="00CA7A0A"/>
    <w:rsid w:val="00CB1651"/>
    <w:rsid w:val="00CB2D89"/>
    <w:rsid w:val="00CB5059"/>
    <w:rsid w:val="00CB510F"/>
    <w:rsid w:val="00CB66AC"/>
    <w:rsid w:val="00CC0DA2"/>
    <w:rsid w:val="00CC2CFB"/>
    <w:rsid w:val="00CC30EB"/>
    <w:rsid w:val="00CC7650"/>
    <w:rsid w:val="00CD0CF9"/>
    <w:rsid w:val="00CD21F6"/>
    <w:rsid w:val="00CD3D89"/>
    <w:rsid w:val="00CD43E2"/>
    <w:rsid w:val="00CD5D43"/>
    <w:rsid w:val="00CD6F17"/>
    <w:rsid w:val="00CE05DD"/>
    <w:rsid w:val="00CE3C79"/>
    <w:rsid w:val="00CE6160"/>
    <w:rsid w:val="00CE63B4"/>
    <w:rsid w:val="00CE740D"/>
    <w:rsid w:val="00CE7A10"/>
    <w:rsid w:val="00CF06A5"/>
    <w:rsid w:val="00CF20DF"/>
    <w:rsid w:val="00CF47D3"/>
    <w:rsid w:val="00CF4A8C"/>
    <w:rsid w:val="00CF5736"/>
    <w:rsid w:val="00D0034B"/>
    <w:rsid w:val="00D007CA"/>
    <w:rsid w:val="00D03E6B"/>
    <w:rsid w:val="00D058FF"/>
    <w:rsid w:val="00D05C3A"/>
    <w:rsid w:val="00D0646A"/>
    <w:rsid w:val="00D0702E"/>
    <w:rsid w:val="00D10167"/>
    <w:rsid w:val="00D10813"/>
    <w:rsid w:val="00D11B4D"/>
    <w:rsid w:val="00D1244A"/>
    <w:rsid w:val="00D1253B"/>
    <w:rsid w:val="00D15670"/>
    <w:rsid w:val="00D15D5E"/>
    <w:rsid w:val="00D222DE"/>
    <w:rsid w:val="00D242DF"/>
    <w:rsid w:val="00D25D2C"/>
    <w:rsid w:val="00D30301"/>
    <w:rsid w:val="00D3033A"/>
    <w:rsid w:val="00D32463"/>
    <w:rsid w:val="00D3292D"/>
    <w:rsid w:val="00D32A2C"/>
    <w:rsid w:val="00D32EE4"/>
    <w:rsid w:val="00D33761"/>
    <w:rsid w:val="00D34D74"/>
    <w:rsid w:val="00D35300"/>
    <w:rsid w:val="00D360E2"/>
    <w:rsid w:val="00D36156"/>
    <w:rsid w:val="00D368FA"/>
    <w:rsid w:val="00D36B79"/>
    <w:rsid w:val="00D37748"/>
    <w:rsid w:val="00D379E2"/>
    <w:rsid w:val="00D4107B"/>
    <w:rsid w:val="00D4189D"/>
    <w:rsid w:val="00D43022"/>
    <w:rsid w:val="00D478F1"/>
    <w:rsid w:val="00D50871"/>
    <w:rsid w:val="00D50BFD"/>
    <w:rsid w:val="00D515D7"/>
    <w:rsid w:val="00D51ACA"/>
    <w:rsid w:val="00D524A5"/>
    <w:rsid w:val="00D53934"/>
    <w:rsid w:val="00D55A8A"/>
    <w:rsid w:val="00D56ED7"/>
    <w:rsid w:val="00D57B98"/>
    <w:rsid w:val="00D617FC"/>
    <w:rsid w:val="00D61D24"/>
    <w:rsid w:val="00D645E0"/>
    <w:rsid w:val="00D64F4A"/>
    <w:rsid w:val="00D65BB4"/>
    <w:rsid w:val="00D7003D"/>
    <w:rsid w:val="00D71F9F"/>
    <w:rsid w:val="00D765DB"/>
    <w:rsid w:val="00D76B0E"/>
    <w:rsid w:val="00D8104C"/>
    <w:rsid w:val="00D8153F"/>
    <w:rsid w:val="00D83073"/>
    <w:rsid w:val="00D85588"/>
    <w:rsid w:val="00D86FDD"/>
    <w:rsid w:val="00D90BED"/>
    <w:rsid w:val="00D9267E"/>
    <w:rsid w:val="00D926E2"/>
    <w:rsid w:val="00D93F57"/>
    <w:rsid w:val="00D940C4"/>
    <w:rsid w:val="00D95383"/>
    <w:rsid w:val="00D95912"/>
    <w:rsid w:val="00DA3A14"/>
    <w:rsid w:val="00DA461A"/>
    <w:rsid w:val="00DA5E27"/>
    <w:rsid w:val="00DC17A0"/>
    <w:rsid w:val="00DC22C7"/>
    <w:rsid w:val="00DC3154"/>
    <w:rsid w:val="00DC5F20"/>
    <w:rsid w:val="00DC70B6"/>
    <w:rsid w:val="00DD027F"/>
    <w:rsid w:val="00DD17B7"/>
    <w:rsid w:val="00DD7983"/>
    <w:rsid w:val="00DE5BE8"/>
    <w:rsid w:val="00DE75CE"/>
    <w:rsid w:val="00DE78F6"/>
    <w:rsid w:val="00DF100F"/>
    <w:rsid w:val="00DF2507"/>
    <w:rsid w:val="00DF4FB5"/>
    <w:rsid w:val="00DF750F"/>
    <w:rsid w:val="00E00103"/>
    <w:rsid w:val="00E0020E"/>
    <w:rsid w:val="00E02261"/>
    <w:rsid w:val="00E02F3E"/>
    <w:rsid w:val="00E06726"/>
    <w:rsid w:val="00E12188"/>
    <w:rsid w:val="00E16F40"/>
    <w:rsid w:val="00E240A5"/>
    <w:rsid w:val="00E25F99"/>
    <w:rsid w:val="00E27549"/>
    <w:rsid w:val="00E308EC"/>
    <w:rsid w:val="00E3172E"/>
    <w:rsid w:val="00E31A3C"/>
    <w:rsid w:val="00E3468B"/>
    <w:rsid w:val="00E3487C"/>
    <w:rsid w:val="00E355FD"/>
    <w:rsid w:val="00E361DC"/>
    <w:rsid w:val="00E41818"/>
    <w:rsid w:val="00E4206F"/>
    <w:rsid w:val="00E4255B"/>
    <w:rsid w:val="00E42F28"/>
    <w:rsid w:val="00E45283"/>
    <w:rsid w:val="00E457AC"/>
    <w:rsid w:val="00E46840"/>
    <w:rsid w:val="00E46B90"/>
    <w:rsid w:val="00E47CAE"/>
    <w:rsid w:val="00E508B8"/>
    <w:rsid w:val="00E51F3E"/>
    <w:rsid w:val="00E527E1"/>
    <w:rsid w:val="00E52B88"/>
    <w:rsid w:val="00E533F4"/>
    <w:rsid w:val="00E54062"/>
    <w:rsid w:val="00E54BAC"/>
    <w:rsid w:val="00E560B8"/>
    <w:rsid w:val="00E575BA"/>
    <w:rsid w:val="00E57E95"/>
    <w:rsid w:val="00E64921"/>
    <w:rsid w:val="00E65992"/>
    <w:rsid w:val="00E66703"/>
    <w:rsid w:val="00E66D57"/>
    <w:rsid w:val="00E670EC"/>
    <w:rsid w:val="00E671DD"/>
    <w:rsid w:val="00E67CAE"/>
    <w:rsid w:val="00E7052E"/>
    <w:rsid w:val="00E70FB9"/>
    <w:rsid w:val="00E726F0"/>
    <w:rsid w:val="00E73650"/>
    <w:rsid w:val="00E74776"/>
    <w:rsid w:val="00E74B8F"/>
    <w:rsid w:val="00E75628"/>
    <w:rsid w:val="00E763CB"/>
    <w:rsid w:val="00E81D04"/>
    <w:rsid w:val="00E83A55"/>
    <w:rsid w:val="00E909D7"/>
    <w:rsid w:val="00E90A68"/>
    <w:rsid w:val="00E91D25"/>
    <w:rsid w:val="00E96C7C"/>
    <w:rsid w:val="00EA1279"/>
    <w:rsid w:val="00EA25FF"/>
    <w:rsid w:val="00EA3C00"/>
    <w:rsid w:val="00EA49F6"/>
    <w:rsid w:val="00EA4A69"/>
    <w:rsid w:val="00EA4AA5"/>
    <w:rsid w:val="00EA4ED7"/>
    <w:rsid w:val="00EA617B"/>
    <w:rsid w:val="00EA6C02"/>
    <w:rsid w:val="00EA7B8A"/>
    <w:rsid w:val="00EB1DA9"/>
    <w:rsid w:val="00EB29C9"/>
    <w:rsid w:val="00EB3D53"/>
    <w:rsid w:val="00EB4A7B"/>
    <w:rsid w:val="00EB5FE1"/>
    <w:rsid w:val="00EC16AD"/>
    <w:rsid w:val="00ED19A7"/>
    <w:rsid w:val="00ED2FA8"/>
    <w:rsid w:val="00ED42FE"/>
    <w:rsid w:val="00ED539F"/>
    <w:rsid w:val="00ED5A59"/>
    <w:rsid w:val="00EE1A84"/>
    <w:rsid w:val="00EE2219"/>
    <w:rsid w:val="00EE3402"/>
    <w:rsid w:val="00EE3552"/>
    <w:rsid w:val="00EE355C"/>
    <w:rsid w:val="00EE3587"/>
    <w:rsid w:val="00EE4220"/>
    <w:rsid w:val="00EE6557"/>
    <w:rsid w:val="00EE69A8"/>
    <w:rsid w:val="00EF0338"/>
    <w:rsid w:val="00EF2243"/>
    <w:rsid w:val="00EF2612"/>
    <w:rsid w:val="00EF4215"/>
    <w:rsid w:val="00EF42D0"/>
    <w:rsid w:val="00EF6DD7"/>
    <w:rsid w:val="00F030F5"/>
    <w:rsid w:val="00F04381"/>
    <w:rsid w:val="00F04F08"/>
    <w:rsid w:val="00F06147"/>
    <w:rsid w:val="00F068CB"/>
    <w:rsid w:val="00F07228"/>
    <w:rsid w:val="00F109A8"/>
    <w:rsid w:val="00F1164B"/>
    <w:rsid w:val="00F14283"/>
    <w:rsid w:val="00F147FE"/>
    <w:rsid w:val="00F14D9E"/>
    <w:rsid w:val="00F1578F"/>
    <w:rsid w:val="00F15C9C"/>
    <w:rsid w:val="00F15CA7"/>
    <w:rsid w:val="00F15DEC"/>
    <w:rsid w:val="00F16DD5"/>
    <w:rsid w:val="00F23405"/>
    <w:rsid w:val="00F30BC8"/>
    <w:rsid w:val="00F32FB1"/>
    <w:rsid w:val="00F3658E"/>
    <w:rsid w:val="00F36A44"/>
    <w:rsid w:val="00F40283"/>
    <w:rsid w:val="00F4204E"/>
    <w:rsid w:val="00F42CAA"/>
    <w:rsid w:val="00F47309"/>
    <w:rsid w:val="00F47D25"/>
    <w:rsid w:val="00F54494"/>
    <w:rsid w:val="00F54760"/>
    <w:rsid w:val="00F55FD5"/>
    <w:rsid w:val="00F56D4A"/>
    <w:rsid w:val="00F57303"/>
    <w:rsid w:val="00F57367"/>
    <w:rsid w:val="00F5776B"/>
    <w:rsid w:val="00F6375E"/>
    <w:rsid w:val="00F66879"/>
    <w:rsid w:val="00F741BE"/>
    <w:rsid w:val="00F77953"/>
    <w:rsid w:val="00F832A7"/>
    <w:rsid w:val="00F83803"/>
    <w:rsid w:val="00F83B9C"/>
    <w:rsid w:val="00F8518E"/>
    <w:rsid w:val="00F869AE"/>
    <w:rsid w:val="00F90EF7"/>
    <w:rsid w:val="00F90F90"/>
    <w:rsid w:val="00F965C1"/>
    <w:rsid w:val="00F97B19"/>
    <w:rsid w:val="00FA1D59"/>
    <w:rsid w:val="00FA2186"/>
    <w:rsid w:val="00FA6882"/>
    <w:rsid w:val="00FB03FB"/>
    <w:rsid w:val="00FB5D84"/>
    <w:rsid w:val="00FB6096"/>
    <w:rsid w:val="00FB68FB"/>
    <w:rsid w:val="00FC1050"/>
    <w:rsid w:val="00FC1AA1"/>
    <w:rsid w:val="00FC23B3"/>
    <w:rsid w:val="00FC42FC"/>
    <w:rsid w:val="00FC5ED0"/>
    <w:rsid w:val="00FC72FA"/>
    <w:rsid w:val="00FD2258"/>
    <w:rsid w:val="00FD4B77"/>
    <w:rsid w:val="00FD7452"/>
    <w:rsid w:val="00FD79BC"/>
    <w:rsid w:val="00FE10FB"/>
    <w:rsid w:val="00FE4047"/>
    <w:rsid w:val="00FE616A"/>
    <w:rsid w:val="00FF459E"/>
    <w:rsid w:val="00FF65A9"/>
    <w:rsid w:val="00FF671A"/>
    <w:rsid w:val="00FF6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553"/>
  </w:style>
  <w:style w:type="paragraph" w:styleId="2">
    <w:name w:val="heading 2"/>
    <w:basedOn w:val="a"/>
    <w:next w:val="a"/>
    <w:link w:val="20"/>
    <w:unhideWhenUsed/>
    <w:qFormat/>
    <w:rsid w:val="001D7C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uiPriority w:val="99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9C56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5740D2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1D7C0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0">
    <w:name w:val="List Paragraph"/>
    <w:basedOn w:val="a"/>
    <w:uiPriority w:val="34"/>
    <w:qFormat/>
    <w:rsid w:val="004C7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553"/>
  </w:style>
  <w:style w:type="paragraph" w:styleId="2">
    <w:name w:val="heading 2"/>
    <w:basedOn w:val="a"/>
    <w:next w:val="a"/>
    <w:link w:val="20"/>
    <w:unhideWhenUsed/>
    <w:qFormat/>
    <w:rsid w:val="001D7C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uiPriority w:val="99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9C56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5740D2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1D7C0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0">
    <w:name w:val="List Paragraph"/>
    <w:basedOn w:val="a"/>
    <w:uiPriority w:val="34"/>
    <w:qFormat/>
    <w:rsid w:val="004C78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F4B0D-BBFC-4A88-B42B-A5B428FFD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19</TotalTime>
  <Pages>2</Pages>
  <Words>426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10</cp:revision>
  <cp:lastPrinted>2019-06-27T05:30:00Z</cp:lastPrinted>
  <dcterms:created xsi:type="dcterms:W3CDTF">2019-08-13T12:22:00Z</dcterms:created>
  <dcterms:modified xsi:type="dcterms:W3CDTF">2019-08-16T05:00:00Z</dcterms:modified>
</cp:coreProperties>
</file>