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11" w:rsidRDefault="00AD0A11" w:rsidP="00AD0A11">
      <w:pPr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52387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A11" w:rsidRDefault="00AD0A11" w:rsidP="00AD0A11">
      <w:pPr>
        <w:jc w:val="center"/>
        <w:rPr>
          <w:szCs w:val="24"/>
        </w:rPr>
      </w:pPr>
    </w:p>
    <w:p w:rsidR="00AD0A11" w:rsidRDefault="00AD0A11" w:rsidP="00AD0A11">
      <w:pPr>
        <w:spacing w:before="120"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AD0A11" w:rsidRDefault="00AD0A11" w:rsidP="00AD0A11">
      <w:pPr>
        <w:spacing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AD0A11" w:rsidRDefault="00AD0A11" w:rsidP="00AD0A11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AD0A11" w:rsidRDefault="00AD0A11" w:rsidP="00AD0A1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19050" r="2159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6.4pt" to="489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" o:allowincell="f" strokeweight="4.5pt">
                <v:stroke linestyle="thinThick"/>
              </v:line>
            </w:pict>
          </mc:Fallback>
        </mc:AlternateContent>
      </w:r>
    </w:p>
    <w:p w:rsidR="00AD0A11" w:rsidRDefault="00AD0A11" w:rsidP="00AD0A1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C5728">
        <w:rPr>
          <w:sz w:val="28"/>
          <w:szCs w:val="28"/>
        </w:rPr>
        <w:t>от 10.10.2019 № 833</w:t>
      </w:r>
    </w:p>
    <w:p w:rsidR="0094314A" w:rsidRDefault="0094314A" w:rsidP="00AD0A11">
      <w:pPr>
        <w:rPr>
          <w:sz w:val="28"/>
          <w:szCs w:val="28"/>
        </w:rPr>
      </w:pPr>
    </w:p>
    <w:p w:rsidR="00AD0A11" w:rsidRDefault="00AD0A11" w:rsidP="00AD0A11">
      <w:pPr>
        <w:ind w:right="-569"/>
        <w:jc w:val="center"/>
        <w:rPr>
          <w:b/>
          <w:i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Об утверждении  </w:t>
      </w:r>
      <w:r>
        <w:rPr>
          <w:b/>
          <w:i/>
          <w:sz w:val="28"/>
          <w:szCs w:val="28"/>
        </w:rPr>
        <w:t xml:space="preserve">муниципальной программы «Реализация мероприятий </w:t>
      </w:r>
    </w:p>
    <w:p w:rsidR="00AD0A11" w:rsidRDefault="00AD0A11" w:rsidP="00AD0A11">
      <w:pPr>
        <w:ind w:right="-56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 области градостроительной деятельности на территории муниципального образования город Каменск-Уральский на 2020-2026 годы» </w:t>
      </w:r>
    </w:p>
    <w:p w:rsidR="00AD0A11" w:rsidRDefault="00AD0A11" w:rsidP="00AD0A11">
      <w:pPr>
        <w:ind w:right="-569"/>
        <w:jc w:val="center"/>
        <w:rPr>
          <w:color w:val="000000"/>
          <w:sz w:val="28"/>
          <w:szCs w:val="28"/>
        </w:rPr>
      </w:pPr>
    </w:p>
    <w:p w:rsidR="00AD0A11" w:rsidRDefault="00AD0A11" w:rsidP="00AD0A11">
      <w:pPr>
        <w:ind w:right="-569"/>
        <w:rPr>
          <w:color w:val="000000"/>
          <w:sz w:val="28"/>
          <w:szCs w:val="28"/>
        </w:rPr>
      </w:pPr>
    </w:p>
    <w:p w:rsidR="00AD0A11" w:rsidRDefault="00AD0A11" w:rsidP="00D01815">
      <w:pPr>
        <w:ind w:right="-56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10" w:history="1">
        <w:r w:rsidRPr="00AD0A11">
          <w:rPr>
            <w:rStyle w:val="ae"/>
            <w:color w:val="000000"/>
            <w:sz w:val="28"/>
            <w:szCs w:val="28"/>
            <w:u w:val="none"/>
          </w:rPr>
          <w:t>статьей</w:t>
        </w:r>
        <w:r>
          <w:rPr>
            <w:rStyle w:val="ae"/>
            <w:color w:val="000000"/>
            <w:sz w:val="28"/>
            <w:szCs w:val="28"/>
            <w:u w:val="none"/>
          </w:rPr>
          <w:t xml:space="preserve"> </w:t>
        </w:r>
        <w:r w:rsidRPr="00AD0A11">
          <w:rPr>
            <w:rStyle w:val="ae"/>
            <w:color w:val="000000"/>
            <w:sz w:val="28"/>
            <w:szCs w:val="28"/>
            <w:u w:val="none"/>
          </w:rPr>
          <w:t>16</w:t>
        </w:r>
      </w:hyperlink>
      <w:r>
        <w:rPr>
          <w:sz w:val="28"/>
          <w:szCs w:val="28"/>
        </w:rPr>
        <w:t xml:space="preserve"> Федерального закона от 06 октября 2003 года  № 131-ФЗ «Об общих принципах организации местного самоуправления в Российской Федерации», </w:t>
      </w:r>
      <w:proofErr w:type="gramStart"/>
      <w:r w:rsidRPr="00AD0A11">
        <w:rPr>
          <w:sz w:val="28"/>
          <w:szCs w:val="28"/>
        </w:rPr>
        <w:t>п</w:t>
      </w:r>
      <w:proofErr w:type="gramEnd"/>
      <w:r w:rsidRPr="00AD0A11">
        <w:rPr>
          <w:sz w:val="28"/>
          <w:szCs w:val="28"/>
        </w:rPr>
        <w:fldChar w:fldCharType="begin"/>
      </w:r>
      <w:r w:rsidRPr="00AD0A11">
        <w:rPr>
          <w:sz w:val="28"/>
          <w:szCs w:val="28"/>
        </w:rPr>
        <w:instrText xml:space="preserve"> HYPERLINK "consultantplus://offline/ref=6AFE910603FB02BEC9035DA242BE644F3F541B7052FCF78F285D0E8039E54EDEBDB0B1AC08573184F1BF9B0BT3HBD" </w:instrText>
      </w:r>
      <w:r w:rsidRPr="00AD0A11">
        <w:rPr>
          <w:sz w:val="28"/>
          <w:szCs w:val="28"/>
        </w:rPr>
        <w:fldChar w:fldCharType="separate"/>
      </w:r>
      <w:r w:rsidRPr="00AD0A11">
        <w:rPr>
          <w:rStyle w:val="ae"/>
          <w:color w:val="000000"/>
          <w:sz w:val="28"/>
          <w:szCs w:val="28"/>
          <w:u w:val="none"/>
        </w:rPr>
        <w:t>остановлением</w:t>
      </w:r>
      <w:r w:rsidRPr="00AD0A1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Администрации города Каменска-Уральского от 23.11.2015 № 1666 «Об утверждении Порядка формирования и реализации муниципальных программ  и комплексных муниципальных программ муниципального образования город Каменск-Уральский», </w:t>
      </w:r>
      <w:r w:rsidRPr="00AD0A11">
        <w:rPr>
          <w:sz w:val="28"/>
          <w:szCs w:val="28"/>
        </w:rPr>
        <w:t>п</w:t>
      </w:r>
      <w:hyperlink r:id="rId11" w:history="1">
        <w:r w:rsidRPr="00AD0A11">
          <w:rPr>
            <w:rStyle w:val="ae"/>
            <w:color w:val="000000"/>
            <w:sz w:val="28"/>
            <w:szCs w:val="28"/>
            <w:u w:val="none"/>
          </w:rPr>
          <w:t>остановлением</w:t>
        </w:r>
      </w:hyperlink>
      <w:r>
        <w:rPr>
          <w:sz w:val="28"/>
          <w:szCs w:val="28"/>
        </w:rPr>
        <w:t xml:space="preserve"> Администрации города Каменска-Уральского от 21.08.2019 № 686 «Об утверждении Перечня муниципальных программ муниципального образования город Каменск-Уральский, подлежащих реализации в период 2020-2026 годов», с целью осуществления градостроительной деятельности на территории муниципального образования город Каменск-Уральский Администрация города Каменска-Уральского</w:t>
      </w:r>
    </w:p>
    <w:p w:rsidR="00AD0A11" w:rsidRDefault="00AD0A11" w:rsidP="00AD0A11">
      <w:pPr>
        <w:ind w:right="-56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ПОСТАНОВЛЯЕТ:</w:t>
      </w:r>
    </w:p>
    <w:p w:rsidR="00D01815" w:rsidRDefault="00AD0A11" w:rsidP="00D01815">
      <w:pPr>
        <w:ind w:right="-569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Утвердить </w:t>
      </w:r>
      <w:r>
        <w:rPr>
          <w:sz w:val="28"/>
          <w:szCs w:val="28"/>
        </w:rPr>
        <w:t>муниципальную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2020-2026 годы» (прилагается).</w:t>
      </w:r>
    </w:p>
    <w:p w:rsidR="00AD0A11" w:rsidRDefault="00AD0A11" w:rsidP="00D01815">
      <w:pPr>
        <w:ind w:right="-56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0B4D96">
        <w:rPr>
          <w:sz w:val="28"/>
          <w:szCs w:val="28"/>
        </w:rPr>
        <w:t>с 01.01.2020 года.</w:t>
      </w:r>
    </w:p>
    <w:p w:rsidR="00AD0A11" w:rsidRPr="005D5F8E" w:rsidRDefault="00AD0A11" w:rsidP="00D01815">
      <w:pPr>
        <w:autoSpaceDE w:val="0"/>
        <w:autoSpaceDN w:val="0"/>
        <w:adjustRightInd w:val="0"/>
        <w:ind w:right="-569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D5F8E">
        <w:rPr>
          <w:sz w:val="28"/>
          <w:szCs w:val="28"/>
        </w:rPr>
        <w:t xml:space="preserve">. </w:t>
      </w:r>
      <w:proofErr w:type="gramStart"/>
      <w:r w:rsidRPr="005D5F8E">
        <w:rPr>
          <w:sz w:val="28"/>
          <w:szCs w:val="28"/>
        </w:rPr>
        <w:t>Разместить</w:t>
      </w:r>
      <w:proofErr w:type="gramEnd"/>
      <w:r w:rsidRPr="005D5F8E">
        <w:rPr>
          <w:sz w:val="28"/>
          <w:szCs w:val="28"/>
        </w:rPr>
        <w:t xml:space="preserve"> настоящее постановление на официальн</w:t>
      </w:r>
      <w:r w:rsidR="00052426">
        <w:rPr>
          <w:sz w:val="28"/>
          <w:szCs w:val="28"/>
        </w:rPr>
        <w:t>ом</w:t>
      </w:r>
      <w:r w:rsidRPr="005D5F8E">
        <w:rPr>
          <w:sz w:val="28"/>
          <w:szCs w:val="28"/>
        </w:rPr>
        <w:t xml:space="preserve"> сайт</w:t>
      </w:r>
      <w:r w:rsidR="00052426">
        <w:rPr>
          <w:sz w:val="28"/>
          <w:szCs w:val="28"/>
        </w:rPr>
        <w:t>е</w:t>
      </w:r>
      <w:r w:rsidRPr="005D5F8E">
        <w:rPr>
          <w:sz w:val="28"/>
          <w:szCs w:val="28"/>
        </w:rPr>
        <w:t xml:space="preserve"> муниципального образования город Каменск-Уральский</w:t>
      </w:r>
      <w:r w:rsidR="00052426">
        <w:rPr>
          <w:sz w:val="28"/>
          <w:szCs w:val="28"/>
        </w:rPr>
        <w:t>.</w:t>
      </w:r>
      <w:r w:rsidRPr="005D5F8E">
        <w:rPr>
          <w:sz w:val="28"/>
          <w:szCs w:val="28"/>
        </w:rPr>
        <w:t xml:space="preserve"> </w:t>
      </w:r>
    </w:p>
    <w:p w:rsidR="00052426" w:rsidRDefault="00D01815" w:rsidP="00D01815">
      <w:pPr>
        <w:ind w:right="-56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D0A11">
        <w:rPr>
          <w:sz w:val="28"/>
          <w:szCs w:val="28"/>
        </w:rPr>
        <w:t>4</w:t>
      </w:r>
      <w:r w:rsidR="00AD0A11" w:rsidRPr="005D5F8E">
        <w:rPr>
          <w:sz w:val="28"/>
          <w:szCs w:val="28"/>
        </w:rPr>
        <w:t xml:space="preserve">. </w:t>
      </w:r>
      <w:proofErr w:type="gramStart"/>
      <w:r w:rsidR="00AD0A11" w:rsidRPr="005D5F8E">
        <w:rPr>
          <w:sz w:val="28"/>
          <w:szCs w:val="28"/>
        </w:rPr>
        <w:t>Контроль за</w:t>
      </w:r>
      <w:proofErr w:type="gramEnd"/>
      <w:r w:rsidR="00AD0A11" w:rsidRPr="005D5F8E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города Н.В.</w:t>
      </w:r>
      <w:r w:rsidR="00AD0A11" w:rsidRPr="005D5F8E">
        <w:t xml:space="preserve"> </w:t>
      </w:r>
      <w:r w:rsidR="00AD0A11" w:rsidRPr="005D5F8E">
        <w:rPr>
          <w:sz w:val="28"/>
          <w:szCs w:val="28"/>
        </w:rPr>
        <w:t>Орлова</w:t>
      </w:r>
      <w:r w:rsidR="00AD0A11">
        <w:rPr>
          <w:color w:val="000000"/>
          <w:sz w:val="28"/>
          <w:szCs w:val="28"/>
        </w:rPr>
        <w:t>.</w:t>
      </w:r>
    </w:p>
    <w:p w:rsidR="00052426" w:rsidRDefault="00052426" w:rsidP="00052426">
      <w:pPr>
        <w:tabs>
          <w:tab w:val="num" w:pos="1134"/>
        </w:tabs>
        <w:ind w:right="-569"/>
        <w:jc w:val="both"/>
        <w:rPr>
          <w:color w:val="000000"/>
          <w:sz w:val="28"/>
          <w:szCs w:val="28"/>
        </w:rPr>
      </w:pPr>
    </w:p>
    <w:p w:rsidR="00052426" w:rsidRPr="00052426" w:rsidRDefault="00052426" w:rsidP="00052426">
      <w:pPr>
        <w:tabs>
          <w:tab w:val="num" w:pos="1134"/>
        </w:tabs>
        <w:ind w:right="-569"/>
        <w:jc w:val="both"/>
        <w:rPr>
          <w:color w:val="000000"/>
          <w:sz w:val="28"/>
          <w:szCs w:val="28"/>
        </w:rPr>
      </w:pPr>
    </w:p>
    <w:p w:rsidR="00AD0A11" w:rsidRDefault="00AD0A11" w:rsidP="00AD0A11">
      <w:pPr>
        <w:ind w:right="-569"/>
        <w:rPr>
          <w:sz w:val="28"/>
          <w:szCs w:val="28"/>
        </w:rPr>
      </w:pPr>
      <w:r>
        <w:rPr>
          <w:sz w:val="28"/>
          <w:szCs w:val="28"/>
        </w:rPr>
        <w:t>Глава 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AD0A11" w:rsidRDefault="00AD0A11" w:rsidP="00AD0A11">
      <w:pPr>
        <w:ind w:right="-569"/>
        <w:jc w:val="center"/>
        <w:rPr>
          <w:sz w:val="28"/>
          <w:szCs w:val="28"/>
        </w:rPr>
      </w:pPr>
    </w:p>
    <w:p w:rsidR="00AD0A11" w:rsidRDefault="00AD0A11" w:rsidP="00AD0A11">
      <w:pPr>
        <w:ind w:right="-2"/>
        <w:jc w:val="center"/>
        <w:rPr>
          <w:sz w:val="28"/>
          <w:szCs w:val="28"/>
        </w:rPr>
      </w:pPr>
    </w:p>
    <w:p w:rsidR="00AD0A11" w:rsidRDefault="00AD0A11" w:rsidP="00AD0A11">
      <w:pPr>
        <w:ind w:right="-2"/>
        <w:jc w:val="center"/>
        <w:rPr>
          <w:sz w:val="28"/>
          <w:szCs w:val="28"/>
        </w:rPr>
      </w:pPr>
    </w:p>
    <w:p w:rsidR="00AD0A11" w:rsidRDefault="00AD0A11" w:rsidP="000B4D96">
      <w:pPr>
        <w:ind w:right="-2"/>
        <w:rPr>
          <w:sz w:val="28"/>
          <w:szCs w:val="28"/>
        </w:rPr>
      </w:pPr>
    </w:p>
    <w:p w:rsidR="00052426" w:rsidRDefault="00052426" w:rsidP="00052426">
      <w:pPr>
        <w:ind w:right="-711"/>
        <w:jc w:val="right"/>
        <w:rPr>
          <w:sz w:val="28"/>
          <w:szCs w:val="28"/>
        </w:rPr>
      </w:pPr>
    </w:p>
    <w:p w:rsidR="00052426" w:rsidRDefault="00052426" w:rsidP="00052426">
      <w:pPr>
        <w:ind w:right="-711"/>
        <w:jc w:val="right"/>
        <w:rPr>
          <w:sz w:val="28"/>
          <w:szCs w:val="28"/>
        </w:rPr>
      </w:pPr>
    </w:p>
    <w:p w:rsidR="00052426" w:rsidRDefault="00052426" w:rsidP="00052426">
      <w:pPr>
        <w:ind w:right="-711"/>
        <w:rPr>
          <w:sz w:val="28"/>
          <w:szCs w:val="28"/>
        </w:rPr>
      </w:pPr>
    </w:p>
    <w:p w:rsidR="00052426" w:rsidRPr="00326318" w:rsidRDefault="00052426" w:rsidP="00326318">
      <w:pPr>
        <w:ind w:right="-711" w:firstLine="4536"/>
        <w:rPr>
          <w:color w:val="000000" w:themeColor="text1"/>
          <w:sz w:val="28"/>
          <w:szCs w:val="28"/>
        </w:rPr>
      </w:pPr>
      <w:r w:rsidRPr="00326318">
        <w:rPr>
          <w:color w:val="000000" w:themeColor="text1"/>
          <w:sz w:val="28"/>
          <w:szCs w:val="28"/>
        </w:rPr>
        <w:lastRenderedPageBreak/>
        <w:t xml:space="preserve">Утверждена </w:t>
      </w:r>
    </w:p>
    <w:p w:rsidR="00052426" w:rsidRPr="00326318" w:rsidRDefault="00052426" w:rsidP="00326318">
      <w:pPr>
        <w:ind w:right="-711" w:firstLine="4536"/>
        <w:rPr>
          <w:color w:val="000000" w:themeColor="text1"/>
          <w:sz w:val="28"/>
          <w:szCs w:val="28"/>
        </w:rPr>
      </w:pPr>
      <w:r w:rsidRPr="00326318">
        <w:rPr>
          <w:color w:val="000000" w:themeColor="text1"/>
          <w:sz w:val="28"/>
          <w:szCs w:val="28"/>
        </w:rPr>
        <w:t xml:space="preserve">Постановлением Администрации </w:t>
      </w:r>
    </w:p>
    <w:p w:rsidR="00F924E7" w:rsidRPr="00326318" w:rsidRDefault="00052426" w:rsidP="00326318">
      <w:pPr>
        <w:ind w:right="-711" w:firstLine="4536"/>
        <w:rPr>
          <w:color w:val="000000" w:themeColor="text1"/>
          <w:sz w:val="28"/>
          <w:szCs w:val="28"/>
        </w:rPr>
      </w:pPr>
      <w:r w:rsidRPr="00326318">
        <w:rPr>
          <w:color w:val="000000" w:themeColor="text1"/>
          <w:sz w:val="28"/>
          <w:szCs w:val="28"/>
        </w:rPr>
        <w:t xml:space="preserve">города Каменска-Уральского </w:t>
      </w:r>
    </w:p>
    <w:p w:rsidR="00052426" w:rsidRPr="00326318" w:rsidRDefault="00052426" w:rsidP="00326318">
      <w:pPr>
        <w:ind w:right="-569" w:firstLine="4536"/>
        <w:rPr>
          <w:color w:val="000000" w:themeColor="text1"/>
          <w:sz w:val="28"/>
          <w:szCs w:val="28"/>
        </w:rPr>
      </w:pPr>
      <w:r w:rsidRPr="00326318">
        <w:rPr>
          <w:color w:val="000000" w:themeColor="text1"/>
          <w:sz w:val="28"/>
          <w:szCs w:val="28"/>
        </w:rPr>
        <w:t xml:space="preserve">от  </w:t>
      </w:r>
      <w:r w:rsidR="00CC5728">
        <w:rPr>
          <w:color w:val="000000" w:themeColor="text1"/>
          <w:sz w:val="28"/>
          <w:szCs w:val="28"/>
        </w:rPr>
        <w:t>10.10.2019</w:t>
      </w:r>
      <w:r w:rsidR="00D01815" w:rsidRPr="00326318">
        <w:rPr>
          <w:color w:val="000000" w:themeColor="text1"/>
          <w:sz w:val="28"/>
          <w:szCs w:val="28"/>
        </w:rPr>
        <w:t xml:space="preserve">   </w:t>
      </w:r>
      <w:r w:rsidR="00F924E7" w:rsidRPr="00326318">
        <w:rPr>
          <w:color w:val="000000" w:themeColor="text1"/>
          <w:sz w:val="28"/>
          <w:szCs w:val="28"/>
        </w:rPr>
        <w:t xml:space="preserve">№ </w:t>
      </w:r>
      <w:r w:rsidR="00CC5728">
        <w:rPr>
          <w:color w:val="000000" w:themeColor="text1"/>
          <w:sz w:val="28"/>
          <w:szCs w:val="28"/>
        </w:rPr>
        <w:t>833</w:t>
      </w:r>
      <w:bookmarkStart w:id="0" w:name="_GoBack"/>
      <w:bookmarkEnd w:id="0"/>
    </w:p>
    <w:p w:rsidR="00824B78" w:rsidRPr="00326318" w:rsidRDefault="00824B78" w:rsidP="00326318">
      <w:pPr>
        <w:ind w:right="-569" w:firstLine="4536"/>
        <w:rPr>
          <w:sz w:val="28"/>
          <w:szCs w:val="28"/>
        </w:rPr>
      </w:pPr>
      <w:r w:rsidRPr="00326318">
        <w:rPr>
          <w:color w:val="000000" w:themeColor="text1"/>
          <w:sz w:val="28"/>
          <w:szCs w:val="28"/>
        </w:rPr>
        <w:t>«</w:t>
      </w:r>
      <w:r w:rsidRPr="00326318">
        <w:rPr>
          <w:color w:val="000000"/>
          <w:sz w:val="28"/>
          <w:szCs w:val="28"/>
        </w:rPr>
        <w:t xml:space="preserve">Об утверждении  </w:t>
      </w:r>
      <w:proofErr w:type="gramStart"/>
      <w:r w:rsidRPr="00326318">
        <w:rPr>
          <w:sz w:val="28"/>
          <w:szCs w:val="28"/>
        </w:rPr>
        <w:t>муниципальной</w:t>
      </w:r>
      <w:proofErr w:type="gramEnd"/>
    </w:p>
    <w:p w:rsidR="00824B78" w:rsidRPr="00326318" w:rsidRDefault="00824B78" w:rsidP="00326318">
      <w:pPr>
        <w:ind w:right="-569" w:firstLine="4536"/>
        <w:rPr>
          <w:sz w:val="28"/>
          <w:szCs w:val="28"/>
        </w:rPr>
      </w:pPr>
      <w:r w:rsidRPr="00326318">
        <w:rPr>
          <w:sz w:val="28"/>
          <w:szCs w:val="28"/>
        </w:rPr>
        <w:t xml:space="preserve">программы «Реализация мероприятий </w:t>
      </w:r>
      <w:proofErr w:type="gramStart"/>
      <w:r w:rsidRPr="00326318">
        <w:rPr>
          <w:sz w:val="28"/>
          <w:szCs w:val="28"/>
        </w:rPr>
        <w:t>в</w:t>
      </w:r>
      <w:proofErr w:type="gramEnd"/>
    </w:p>
    <w:p w:rsidR="00824B78" w:rsidRPr="00326318" w:rsidRDefault="00824B78" w:rsidP="00326318">
      <w:pPr>
        <w:ind w:right="-569" w:firstLine="4536"/>
        <w:rPr>
          <w:sz w:val="28"/>
          <w:szCs w:val="28"/>
        </w:rPr>
      </w:pPr>
      <w:r w:rsidRPr="00326318">
        <w:rPr>
          <w:sz w:val="28"/>
          <w:szCs w:val="28"/>
        </w:rPr>
        <w:t xml:space="preserve">области градостроительной деятельности </w:t>
      </w:r>
    </w:p>
    <w:p w:rsidR="00824B78" w:rsidRPr="00326318" w:rsidRDefault="00824B78" w:rsidP="00326318">
      <w:pPr>
        <w:ind w:right="-569" w:firstLine="4536"/>
        <w:rPr>
          <w:sz w:val="28"/>
          <w:szCs w:val="28"/>
        </w:rPr>
      </w:pPr>
      <w:r w:rsidRPr="00326318">
        <w:rPr>
          <w:sz w:val="28"/>
          <w:szCs w:val="28"/>
        </w:rPr>
        <w:t xml:space="preserve">на территории муниципального образования </w:t>
      </w:r>
    </w:p>
    <w:p w:rsidR="00326318" w:rsidRDefault="00824B78" w:rsidP="00326318">
      <w:pPr>
        <w:ind w:right="-569" w:firstLine="4536"/>
        <w:rPr>
          <w:sz w:val="28"/>
          <w:szCs w:val="28"/>
        </w:rPr>
      </w:pPr>
      <w:r w:rsidRPr="00326318">
        <w:rPr>
          <w:sz w:val="28"/>
          <w:szCs w:val="28"/>
        </w:rPr>
        <w:t xml:space="preserve">город Каменск-Уральский </w:t>
      </w:r>
    </w:p>
    <w:p w:rsidR="00824B78" w:rsidRPr="00326318" w:rsidRDefault="00824B78" w:rsidP="00326318">
      <w:pPr>
        <w:ind w:right="-569" w:firstLine="4536"/>
        <w:rPr>
          <w:sz w:val="28"/>
          <w:szCs w:val="28"/>
        </w:rPr>
      </w:pPr>
      <w:r w:rsidRPr="00326318">
        <w:rPr>
          <w:sz w:val="28"/>
          <w:szCs w:val="28"/>
        </w:rPr>
        <w:t xml:space="preserve">на 2020-2026 </w:t>
      </w:r>
      <w:r w:rsidR="00326318">
        <w:rPr>
          <w:sz w:val="28"/>
          <w:szCs w:val="28"/>
        </w:rPr>
        <w:t xml:space="preserve">  </w:t>
      </w:r>
      <w:r w:rsidRPr="00326318">
        <w:rPr>
          <w:sz w:val="28"/>
          <w:szCs w:val="28"/>
        </w:rPr>
        <w:t xml:space="preserve">годы» </w:t>
      </w:r>
    </w:p>
    <w:p w:rsidR="00F924E7" w:rsidRDefault="00F924E7" w:rsidP="00824B78">
      <w:pPr>
        <w:ind w:right="-569" w:firstLine="5670"/>
        <w:rPr>
          <w:color w:val="000000" w:themeColor="text1"/>
          <w:sz w:val="24"/>
          <w:szCs w:val="24"/>
        </w:rPr>
      </w:pPr>
    </w:p>
    <w:p w:rsidR="00F924E7" w:rsidRDefault="00F924E7" w:rsidP="00824B78">
      <w:pPr>
        <w:ind w:right="-569"/>
        <w:rPr>
          <w:color w:val="000000" w:themeColor="text1"/>
          <w:sz w:val="24"/>
          <w:szCs w:val="24"/>
        </w:rPr>
      </w:pPr>
    </w:p>
    <w:p w:rsidR="00F924E7" w:rsidRDefault="00824B78" w:rsidP="00824B78">
      <w:pPr>
        <w:ind w:right="-569"/>
        <w:jc w:val="center"/>
        <w:rPr>
          <w:color w:val="000000" w:themeColor="text1"/>
          <w:sz w:val="24"/>
          <w:szCs w:val="24"/>
        </w:rPr>
      </w:pPr>
      <w:r>
        <w:rPr>
          <w:sz w:val="28"/>
          <w:szCs w:val="28"/>
        </w:rPr>
        <w:t>Муниципальная программа «Реализация мероприятий в области градостроительной деятельности на территории муниципального образования город Каменск-Уральский на 2020-2026 годы»</w:t>
      </w:r>
    </w:p>
    <w:p w:rsidR="00F924E7" w:rsidRDefault="00F924E7" w:rsidP="00AB5259">
      <w:pPr>
        <w:ind w:right="-569"/>
        <w:rPr>
          <w:color w:val="000000" w:themeColor="text1"/>
          <w:sz w:val="24"/>
          <w:szCs w:val="24"/>
        </w:rPr>
      </w:pPr>
    </w:p>
    <w:p w:rsidR="00862F88" w:rsidRPr="00824B78" w:rsidRDefault="00862F88" w:rsidP="007B3F65">
      <w:pPr>
        <w:ind w:right="-2"/>
        <w:jc w:val="center"/>
        <w:rPr>
          <w:color w:val="000000" w:themeColor="text1"/>
          <w:sz w:val="28"/>
          <w:szCs w:val="28"/>
        </w:rPr>
      </w:pPr>
      <w:r w:rsidRPr="00824B78">
        <w:rPr>
          <w:color w:val="000000" w:themeColor="text1"/>
          <w:sz w:val="28"/>
          <w:szCs w:val="28"/>
        </w:rPr>
        <w:t>ПАСПОРТ</w:t>
      </w:r>
    </w:p>
    <w:p w:rsidR="00862F88" w:rsidRPr="00824B78" w:rsidRDefault="00862F88" w:rsidP="007B3F65">
      <w:pPr>
        <w:jc w:val="center"/>
        <w:rPr>
          <w:color w:val="000000" w:themeColor="text1"/>
          <w:sz w:val="28"/>
          <w:szCs w:val="28"/>
        </w:rPr>
      </w:pPr>
      <w:r w:rsidRPr="00824B78">
        <w:rPr>
          <w:color w:val="000000" w:themeColor="text1"/>
          <w:sz w:val="28"/>
          <w:szCs w:val="28"/>
        </w:rPr>
        <w:t>муниципальной программы</w:t>
      </w:r>
    </w:p>
    <w:p w:rsidR="00862F88" w:rsidRPr="00824B78" w:rsidRDefault="00862F88" w:rsidP="007B3F65">
      <w:pPr>
        <w:jc w:val="center"/>
        <w:rPr>
          <w:color w:val="000000" w:themeColor="text1"/>
          <w:sz w:val="28"/>
          <w:szCs w:val="28"/>
        </w:rPr>
      </w:pPr>
      <w:r w:rsidRPr="00824B78">
        <w:rPr>
          <w:color w:val="000000" w:themeColor="text1"/>
          <w:sz w:val="28"/>
          <w:szCs w:val="28"/>
        </w:rPr>
        <w:t>«Реализация мероприятий в области градостроительной деятельности</w:t>
      </w:r>
    </w:p>
    <w:p w:rsidR="00862F88" w:rsidRPr="00824B78" w:rsidRDefault="00862F88" w:rsidP="007B3F65">
      <w:pPr>
        <w:jc w:val="center"/>
        <w:rPr>
          <w:color w:val="000000" w:themeColor="text1"/>
          <w:sz w:val="28"/>
          <w:szCs w:val="28"/>
        </w:rPr>
      </w:pPr>
      <w:r w:rsidRPr="00824B78">
        <w:rPr>
          <w:color w:val="000000" w:themeColor="text1"/>
          <w:sz w:val="28"/>
          <w:szCs w:val="28"/>
        </w:rPr>
        <w:t>на территории муниципального образования город Каменск-Уральский</w:t>
      </w:r>
    </w:p>
    <w:p w:rsidR="00862F88" w:rsidRPr="00824B78" w:rsidRDefault="00862F88" w:rsidP="007B3F65">
      <w:pPr>
        <w:jc w:val="center"/>
        <w:rPr>
          <w:color w:val="000000" w:themeColor="text1"/>
          <w:sz w:val="28"/>
          <w:szCs w:val="28"/>
        </w:rPr>
      </w:pPr>
      <w:r w:rsidRPr="00824B78">
        <w:rPr>
          <w:color w:val="000000" w:themeColor="text1"/>
          <w:sz w:val="28"/>
          <w:szCs w:val="28"/>
        </w:rPr>
        <w:t>на 20</w:t>
      </w:r>
      <w:r w:rsidR="00E172BE" w:rsidRPr="00824B78">
        <w:rPr>
          <w:color w:val="000000" w:themeColor="text1"/>
          <w:sz w:val="28"/>
          <w:szCs w:val="28"/>
        </w:rPr>
        <w:t>20</w:t>
      </w:r>
      <w:r w:rsidR="009613D1" w:rsidRPr="00824B78">
        <w:rPr>
          <w:color w:val="000000" w:themeColor="text1"/>
          <w:sz w:val="28"/>
          <w:szCs w:val="28"/>
        </w:rPr>
        <w:t>-202</w:t>
      </w:r>
      <w:r w:rsidR="00E172BE" w:rsidRPr="00824B78">
        <w:rPr>
          <w:color w:val="000000" w:themeColor="text1"/>
          <w:sz w:val="28"/>
          <w:szCs w:val="28"/>
        </w:rPr>
        <w:t>6</w:t>
      </w:r>
      <w:r w:rsidRPr="00824B78">
        <w:rPr>
          <w:color w:val="000000" w:themeColor="text1"/>
          <w:sz w:val="28"/>
          <w:szCs w:val="28"/>
        </w:rPr>
        <w:t xml:space="preserve"> годы»</w:t>
      </w:r>
    </w:p>
    <w:p w:rsidR="00862F88" w:rsidRPr="00824B78" w:rsidRDefault="00862F88" w:rsidP="00862F88">
      <w:pPr>
        <w:jc w:val="center"/>
        <w:rPr>
          <w:color w:val="000000" w:themeColor="text1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9"/>
        <w:gridCol w:w="6342"/>
      </w:tblGrid>
      <w:tr w:rsidR="00EB0532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342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Орган местного самоуправления «Комитет по архитектуре и градостроительству города Каменска-Уральского»</w:t>
            </w:r>
          </w:p>
        </w:tc>
      </w:tr>
      <w:tr w:rsidR="00EB0532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342" w:type="dxa"/>
            <w:shd w:val="clear" w:color="auto" w:fill="auto"/>
          </w:tcPr>
          <w:p w:rsidR="00B01338" w:rsidRPr="00824B78" w:rsidRDefault="00B01338" w:rsidP="00E172BE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20</w:t>
            </w:r>
            <w:r w:rsidR="00E172BE" w:rsidRPr="00824B78">
              <w:rPr>
                <w:color w:val="000000" w:themeColor="text1"/>
                <w:sz w:val="28"/>
                <w:szCs w:val="28"/>
              </w:rPr>
              <w:t>20</w:t>
            </w:r>
            <w:r w:rsidR="009613D1" w:rsidRPr="00824B78">
              <w:rPr>
                <w:color w:val="000000" w:themeColor="text1"/>
                <w:sz w:val="28"/>
                <w:szCs w:val="28"/>
              </w:rPr>
              <w:t>-202</w:t>
            </w:r>
            <w:r w:rsidR="00E172BE" w:rsidRPr="00824B78">
              <w:rPr>
                <w:color w:val="000000" w:themeColor="text1"/>
                <w:sz w:val="28"/>
                <w:szCs w:val="28"/>
              </w:rPr>
              <w:t>6</w:t>
            </w:r>
            <w:r w:rsidRPr="00824B78">
              <w:rPr>
                <w:color w:val="000000" w:themeColor="text1"/>
                <w:sz w:val="28"/>
                <w:szCs w:val="28"/>
              </w:rPr>
              <w:t xml:space="preserve"> годы</w:t>
            </w:r>
          </w:p>
        </w:tc>
      </w:tr>
      <w:tr w:rsidR="00EB0532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Цели и задачи муниципальной программы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</w:p>
          <w:p w:rsidR="00B01338" w:rsidRPr="00824B78" w:rsidRDefault="00B01338" w:rsidP="006951E5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color w:val="000000" w:themeColor="text1"/>
                <w:sz w:val="28"/>
                <w:szCs w:val="28"/>
              </w:rPr>
            </w:pPr>
          </w:p>
          <w:p w:rsidR="00B01338" w:rsidRPr="00824B78" w:rsidRDefault="00B01338" w:rsidP="007B7A2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342" w:type="dxa"/>
            <w:shd w:val="clear" w:color="auto" w:fill="auto"/>
          </w:tcPr>
          <w:p w:rsidR="00B01338" w:rsidRPr="00824B78" w:rsidRDefault="00B01338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Цели:</w:t>
            </w:r>
          </w:p>
          <w:p w:rsidR="00B01338" w:rsidRPr="00824B78" w:rsidRDefault="00B01338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1. Обеспечение устойчивого развития территорий на основе территориального планирования и градостроительного зонирования.</w:t>
            </w:r>
          </w:p>
          <w:p w:rsidR="00B01338" w:rsidRPr="00824B78" w:rsidRDefault="00B01338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2. Увеличение объемов строительства, оказание содействия в реализации инвестиционных проектов комплексного освоения территорий в целях жилищного строительства.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3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Развитие современной и эффективной транспортной инфраструктуры.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4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Развитие инженерной инфраструктуры для новых участков застройки.</w:t>
            </w:r>
          </w:p>
          <w:p w:rsidR="00B01338" w:rsidRPr="00824B78" w:rsidRDefault="0070769E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5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Развитие коммунальной инфраструктуры в существующей застройке.</w:t>
            </w:r>
          </w:p>
          <w:p w:rsidR="00B01338" w:rsidRPr="00AB5259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6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 xml:space="preserve">. Развитие сети объектов </w:t>
            </w:r>
            <w:r w:rsidR="00AB5259" w:rsidRPr="00AB5259">
              <w:rPr>
                <w:color w:val="000000" w:themeColor="text1"/>
                <w:sz w:val="28"/>
                <w:szCs w:val="28"/>
              </w:rPr>
              <w:t>физической культуры и спорта</w:t>
            </w:r>
            <w:r w:rsidR="00B01338" w:rsidRPr="00AB5259">
              <w:rPr>
                <w:color w:val="000000" w:themeColor="text1"/>
                <w:sz w:val="28"/>
                <w:szCs w:val="28"/>
              </w:rPr>
              <w:t>.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7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 xml:space="preserve">. Развитие сети образовательных учреждений. </w:t>
            </w:r>
          </w:p>
          <w:p w:rsidR="00B01338" w:rsidRPr="00824B78" w:rsidRDefault="0070769E" w:rsidP="00E243E2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8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 xml:space="preserve">. Развитие сети объектов культуры. 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Задачи:</w:t>
            </w:r>
          </w:p>
          <w:p w:rsidR="0070769E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 xml:space="preserve">1. Анализ реализации и корректура Генерального </w:t>
            </w:r>
            <w:r w:rsidRPr="00824B78">
              <w:rPr>
                <w:color w:val="000000" w:themeColor="text1"/>
                <w:sz w:val="28"/>
                <w:szCs w:val="28"/>
              </w:rPr>
              <w:lastRenderedPageBreak/>
              <w:t>плана</w:t>
            </w:r>
            <w:r w:rsidR="00082929" w:rsidRPr="00824B78">
              <w:rPr>
                <w:color w:val="000000" w:themeColor="text1"/>
                <w:sz w:val="28"/>
                <w:szCs w:val="28"/>
              </w:rPr>
              <w:t xml:space="preserve"> муниципального образования</w:t>
            </w:r>
            <w:r w:rsidR="00AB5259">
              <w:rPr>
                <w:color w:val="000000" w:themeColor="text1"/>
                <w:sz w:val="28"/>
                <w:szCs w:val="28"/>
              </w:rPr>
              <w:t xml:space="preserve"> город Каменск-Уральский</w:t>
            </w:r>
            <w:r w:rsidRPr="00824B78">
              <w:rPr>
                <w:color w:val="000000" w:themeColor="text1"/>
                <w:sz w:val="28"/>
                <w:szCs w:val="28"/>
              </w:rPr>
              <w:t>.</w:t>
            </w:r>
          </w:p>
          <w:p w:rsidR="00B01338" w:rsidRPr="00824B78" w:rsidRDefault="0070769E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2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Обеспечение документацией по планировке территорий.</w:t>
            </w:r>
          </w:p>
          <w:p w:rsidR="00B01338" w:rsidRPr="00824B78" w:rsidRDefault="0070769E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3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Формирование земельных участков под размещение  объектов.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4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Строительство объектов транспортной инфраструктуры.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5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Строительство объектов инженерной инфраструктуры к земельным участкам под жилищное строительство.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6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Строительство объектов коммунальной инфраструктуры.</w:t>
            </w:r>
          </w:p>
          <w:p w:rsidR="00B01338" w:rsidRPr="00824B78" w:rsidRDefault="0070769E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7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 xml:space="preserve">. Строительство объектов </w:t>
            </w:r>
            <w:r w:rsidR="00AB5259" w:rsidRPr="00AB5259">
              <w:rPr>
                <w:color w:val="000000" w:themeColor="text1"/>
                <w:sz w:val="28"/>
                <w:szCs w:val="28"/>
              </w:rPr>
              <w:t>физической культуры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 xml:space="preserve"> и спорта. </w:t>
            </w:r>
          </w:p>
          <w:p w:rsidR="00B01338" w:rsidRPr="00824B78" w:rsidRDefault="0070769E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8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Строительство объектов образовательных учреждений.</w:t>
            </w:r>
          </w:p>
          <w:p w:rsidR="005949EE" w:rsidRPr="00824B78" w:rsidRDefault="0070769E" w:rsidP="005949EE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9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Строительство объектов культуры.</w:t>
            </w:r>
          </w:p>
        </w:tc>
      </w:tr>
      <w:tr w:rsidR="00EB0532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lastRenderedPageBreak/>
              <w:t>Перечень подпрограмм муниципальной программы</w:t>
            </w:r>
          </w:p>
        </w:tc>
        <w:tc>
          <w:tcPr>
            <w:tcW w:w="6342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1. Подпрограмма 1.  «Обеспечение деятельности органа местного самоуправления «Комитет по архитектуре и градостроительству города Каменска-Уральского».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2. Подпрограмма 2. «Обеспечение деятельности муниципального казенного учреждения «Управление капитального строительства».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3. Подпрограмма 3. «Мероприятия в области строительства, архитектуры и градостроительства».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 xml:space="preserve">4. Подпрограмма 4. «Строительство объектов </w:t>
            </w:r>
            <w:r w:rsidR="002C4E89" w:rsidRPr="002C4E89">
              <w:rPr>
                <w:color w:val="000000" w:themeColor="text1"/>
                <w:sz w:val="28"/>
                <w:szCs w:val="28"/>
              </w:rPr>
              <w:t>транспортно</w:t>
            </w:r>
            <w:r w:rsidR="002C4E89">
              <w:rPr>
                <w:color w:val="000000" w:themeColor="text1"/>
                <w:sz w:val="28"/>
                <w:szCs w:val="28"/>
              </w:rPr>
              <w:t>й инфраструктуры</w:t>
            </w:r>
            <w:r w:rsidRPr="00824B78">
              <w:rPr>
                <w:color w:val="000000" w:themeColor="text1"/>
                <w:sz w:val="28"/>
                <w:szCs w:val="28"/>
              </w:rPr>
              <w:t>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5. Подпрограмма 5.  «Строительство объектов инженерной инфраструктуры к земельным участкам под жилищное строительство».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6. Подпрограмма 6. «Строительство объектов коммунальной инфраструктуры».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7. Подпрограмма 7. «Строительство объектов физической культуры и спорта».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8. Подпрограмма 8. «Строительство объектов  образовательных учреждений».</w:t>
            </w:r>
          </w:p>
          <w:p w:rsidR="00E177EE" w:rsidRPr="00824B78" w:rsidRDefault="00B01338" w:rsidP="00E177EE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9. Подпрограмма 9. «Строительство объектов культуры».</w:t>
            </w:r>
          </w:p>
        </w:tc>
      </w:tr>
      <w:tr w:rsidR="00EB0532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342" w:type="dxa"/>
            <w:shd w:val="clear" w:color="auto" w:fill="auto"/>
          </w:tcPr>
          <w:p w:rsidR="00791C6D" w:rsidRDefault="00791C6D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</w:t>
            </w:r>
            <w:r w:rsidRPr="00824B78">
              <w:rPr>
                <w:color w:val="000000" w:themeColor="text1"/>
                <w:sz w:val="28"/>
                <w:szCs w:val="28"/>
              </w:rPr>
              <w:t>сновны</w:t>
            </w:r>
            <w:r>
              <w:rPr>
                <w:color w:val="000000" w:themeColor="text1"/>
                <w:sz w:val="28"/>
                <w:szCs w:val="28"/>
              </w:rPr>
              <w:t>е целевые</w:t>
            </w:r>
            <w:r w:rsidRPr="00824B78">
              <w:rPr>
                <w:color w:val="000000" w:themeColor="text1"/>
                <w:sz w:val="28"/>
                <w:szCs w:val="28"/>
              </w:rPr>
              <w:t xml:space="preserve"> показател</w:t>
            </w:r>
            <w:r>
              <w:rPr>
                <w:color w:val="000000" w:themeColor="text1"/>
                <w:sz w:val="28"/>
                <w:szCs w:val="28"/>
              </w:rPr>
              <w:t>и:</w:t>
            </w:r>
            <w:r w:rsidRPr="00824B78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B66FCB" w:rsidRDefault="00AB5259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1. </w:t>
            </w:r>
            <w:r w:rsidRPr="00824B78">
              <w:rPr>
                <w:color w:val="000000" w:themeColor="text1"/>
                <w:sz w:val="28"/>
                <w:szCs w:val="28"/>
              </w:rPr>
              <w:t>Количество подготовленных проектов</w:t>
            </w:r>
            <w:r w:rsidR="00B66FCB">
              <w:rPr>
                <w:color w:val="000000" w:themeColor="text1"/>
                <w:sz w:val="28"/>
                <w:szCs w:val="28"/>
              </w:rPr>
              <w:t xml:space="preserve"> (документов). </w:t>
            </w:r>
          </w:p>
          <w:p w:rsidR="00B01338" w:rsidRDefault="00B66FCB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B01338" w:rsidRPr="00824B7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Количество подготовленных проектов планировки и проектов  межевания территорий.</w:t>
            </w:r>
          </w:p>
          <w:p w:rsidR="00B66FCB" w:rsidRPr="00824B78" w:rsidRDefault="00B66FCB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3. </w:t>
            </w:r>
            <w:r w:rsidR="004912BC">
              <w:rPr>
                <w:color w:val="000000" w:themeColor="text1"/>
                <w:sz w:val="28"/>
                <w:szCs w:val="28"/>
              </w:rPr>
              <w:t>Площадь территорий, в отношении которых разработаны проекты планировки и межевания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C458F9" w:rsidRDefault="004912BC" w:rsidP="0004498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Количество сформированных земельных участков</w:t>
            </w:r>
            <w:r w:rsidR="00C458F9">
              <w:rPr>
                <w:color w:val="000000" w:themeColor="text1"/>
                <w:sz w:val="28"/>
                <w:szCs w:val="28"/>
              </w:rPr>
              <w:t>:</w:t>
            </w:r>
          </w:p>
          <w:p w:rsidR="00C458F9" w:rsidRPr="00C458F9" w:rsidRDefault="00C458F9" w:rsidP="0004498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C458F9">
              <w:rPr>
                <w:color w:val="000000" w:themeColor="text1"/>
                <w:sz w:val="28"/>
                <w:szCs w:val="28"/>
              </w:rPr>
              <w:t>-под жилищное строительство;</w:t>
            </w:r>
          </w:p>
          <w:p w:rsidR="00B01338" w:rsidRPr="00C458F9" w:rsidRDefault="00C458F9" w:rsidP="0004498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C458F9">
              <w:rPr>
                <w:color w:val="000000" w:themeColor="text1"/>
                <w:sz w:val="28"/>
                <w:szCs w:val="28"/>
              </w:rPr>
              <w:t>-под размещение иных объектов капитального строительства.</w:t>
            </w:r>
            <w:r w:rsidR="00B01338" w:rsidRPr="00C458F9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912BC" w:rsidRPr="00824B78" w:rsidRDefault="004912BC" w:rsidP="0004498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5. </w:t>
            </w:r>
            <w:r w:rsidRPr="004912BC">
              <w:rPr>
                <w:color w:val="000000" w:themeColor="text1"/>
                <w:sz w:val="28"/>
                <w:szCs w:val="28"/>
              </w:rPr>
              <w:t>Количество подготовленных градостроительных планов земельных участков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B01338" w:rsidRPr="00824B78" w:rsidRDefault="004912BC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. Количество подготовленных проектов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24B78">
              <w:rPr>
                <w:color w:val="000000" w:themeColor="text1"/>
                <w:sz w:val="28"/>
                <w:szCs w:val="28"/>
              </w:rPr>
              <w:t>на строительство</w:t>
            </w:r>
            <w:r w:rsidR="002C4E89">
              <w:rPr>
                <w:color w:val="000000" w:themeColor="text1"/>
                <w:sz w:val="28"/>
                <w:szCs w:val="28"/>
              </w:rPr>
              <w:t xml:space="preserve"> объектов</w:t>
            </w:r>
            <w:r w:rsidR="00B01338" w:rsidRPr="00824B78">
              <w:rPr>
                <w:color w:val="000000" w:themeColor="text1"/>
                <w:sz w:val="28"/>
                <w:szCs w:val="28"/>
              </w:rPr>
              <w:t>:</w:t>
            </w:r>
          </w:p>
          <w:p w:rsidR="00B01338" w:rsidRPr="002C4E89" w:rsidRDefault="00B01338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-</w:t>
            </w:r>
            <w:r w:rsidR="002C4E89" w:rsidRPr="002C4E89">
              <w:rPr>
                <w:color w:val="000000" w:themeColor="text1"/>
                <w:sz w:val="28"/>
                <w:szCs w:val="28"/>
              </w:rPr>
              <w:t>транспортно</w:t>
            </w:r>
            <w:r w:rsidR="002C4E89">
              <w:rPr>
                <w:color w:val="000000" w:themeColor="text1"/>
                <w:sz w:val="28"/>
                <w:szCs w:val="28"/>
              </w:rPr>
              <w:t xml:space="preserve">й </w:t>
            </w:r>
            <w:r w:rsidR="002C4E89" w:rsidRPr="002C4E89">
              <w:rPr>
                <w:color w:val="000000" w:themeColor="text1"/>
                <w:sz w:val="28"/>
                <w:szCs w:val="28"/>
              </w:rPr>
              <w:t xml:space="preserve"> </w:t>
            </w:r>
            <w:r w:rsidR="002C4E89">
              <w:rPr>
                <w:color w:val="000000" w:themeColor="text1"/>
                <w:sz w:val="28"/>
                <w:szCs w:val="28"/>
              </w:rPr>
              <w:t>инфраструктуры</w:t>
            </w:r>
            <w:r w:rsidRPr="002C4E89">
              <w:rPr>
                <w:color w:val="000000" w:themeColor="text1"/>
                <w:sz w:val="28"/>
                <w:szCs w:val="28"/>
              </w:rPr>
              <w:t>;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-инженерной инфраструктуры;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-коммунальной инфраструктуры;</w:t>
            </w:r>
          </w:p>
          <w:p w:rsidR="00B01338" w:rsidRPr="00824B78" w:rsidRDefault="00B01338" w:rsidP="006951E5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-</w:t>
            </w:r>
            <w:r w:rsidR="004912BC" w:rsidRPr="00824B78">
              <w:rPr>
                <w:color w:val="000000" w:themeColor="text1"/>
                <w:sz w:val="28"/>
                <w:szCs w:val="28"/>
              </w:rPr>
              <w:t>физической культуры</w:t>
            </w:r>
            <w:r w:rsidRPr="00824B78">
              <w:rPr>
                <w:color w:val="000000" w:themeColor="text1"/>
                <w:sz w:val="28"/>
                <w:szCs w:val="28"/>
              </w:rPr>
              <w:t xml:space="preserve"> и спорта;</w:t>
            </w:r>
          </w:p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-дошкольных образовательных учреждений;</w:t>
            </w:r>
          </w:p>
          <w:p w:rsidR="00B01338" w:rsidRPr="00824B78" w:rsidRDefault="00B01338" w:rsidP="00D92496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t>-культуры</w:t>
            </w:r>
            <w:r w:rsidR="00E172BE" w:rsidRPr="00824B78">
              <w:rPr>
                <w:color w:val="000000" w:themeColor="text1"/>
                <w:sz w:val="28"/>
                <w:szCs w:val="28"/>
              </w:rPr>
              <w:t>.</w:t>
            </w:r>
          </w:p>
          <w:p w:rsidR="00044986" w:rsidRPr="00824B78" w:rsidRDefault="004912BC" w:rsidP="004912BC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</w:t>
            </w:r>
            <w:r w:rsidR="00044986" w:rsidRPr="00824B78">
              <w:rPr>
                <w:color w:val="000000" w:themeColor="text1"/>
                <w:sz w:val="28"/>
                <w:szCs w:val="28"/>
              </w:rPr>
              <w:t>. Количество введенных в эксплуатацию объектов капитального строительства.</w:t>
            </w:r>
          </w:p>
        </w:tc>
      </w:tr>
      <w:tr w:rsidR="00EB0532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lastRenderedPageBreak/>
              <w:t>Объемы финансирования муниципальной программы, тыс. руб</w:t>
            </w:r>
            <w:r w:rsidR="00791C6D">
              <w:rPr>
                <w:color w:val="000000" w:themeColor="text1"/>
                <w:sz w:val="28"/>
                <w:szCs w:val="28"/>
              </w:rPr>
              <w:t>.</w:t>
            </w:r>
            <w:r w:rsidRPr="00824B78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43552" w:rsidRPr="00824B78" w:rsidRDefault="00643552" w:rsidP="006951E5">
            <w:pPr>
              <w:rPr>
                <w:color w:val="000000" w:themeColor="text1"/>
                <w:sz w:val="28"/>
                <w:szCs w:val="28"/>
              </w:rPr>
            </w:pPr>
          </w:p>
          <w:p w:rsidR="00643552" w:rsidRPr="00824B78" w:rsidRDefault="00643552" w:rsidP="006951E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342" w:type="dxa"/>
            <w:shd w:val="clear" w:color="auto" w:fill="auto"/>
          </w:tcPr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Всего - </w:t>
            </w:r>
            <w:r w:rsidR="005627FC" w:rsidRPr="00E243E2">
              <w:rPr>
                <w:color w:val="000000"/>
                <w:sz w:val="28"/>
                <w:szCs w:val="28"/>
              </w:rPr>
              <w:t xml:space="preserve">  </w:t>
            </w:r>
            <w:r w:rsidR="00E243E2" w:rsidRPr="00E243E2">
              <w:rPr>
                <w:color w:val="000000"/>
                <w:sz w:val="28"/>
                <w:szCs w:val="28"/>
              </w:rPr>
              <w:t>8963032,15</w:t>
            </w:r>
          </w:p>
          <w:p w:rsidR="00CE5B70" w:rsidRPr="00E243E2" w:rsidRDefault="00CE5B70" w:rsidP="005627FC">
            <w:pPr>
              <w:ind w:hanging="3"/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>в том числе: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2020 г. - </w:t>
            </w:r>
            <w:r w:rsidR="00E243E2" w:rsidRPr="00E243E2">
              <w:rPr>
                <w:color w:val="000000"/>
                <w:sz w:val="28"/>
                <w:szCs w:val="28"/>
              </w:rPr>
              <w:t>1231136,12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2021 г. -   </w:t>
            </w:r>
            <w:r w:rsidR="00E243E2" w:rsidRPr="00E243E2">
              <w:rPr>
                <w:color w:val="000000"/>
                <w:sz w:val="28"/>
                <w:szCs w:val="28"/>
              </w:rPr>
              <w:t>596652,71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2022 г. -   </w:t>
            </w:r>
            <w:r w:rsidR="00E243E2" w:rsidRPr="00E243E2">
              <w:rPr>
                <w:color w:val="000000"/>
                <w:sz w:val="28"/>
                <w:szCs w:val="28"/>
              </w:rPr>
              <w:t>692888,43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2023 г. - </w:t>
            </w:r>
            <w:r w:rsidR="00E243E2" w:rsidRPr="00E243E2">
              <w:rPr>
                <w:color w:val="000000"/>
                <w:sz w:val="28"/>
                <w:szCs w:val="28"/>
              </w:rPr>
              <w:t>1251242,26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2024 г. - </w:t>
            </w:r>
            <w:r w:rsidR="00E243E2" w:rsidRPr="00E243E2">
              <w:rPr>
                <w:color w:val="000000"/>
                <w:sz w:val="28"/>
                <w:szCs w:val="28"/>
              </w:rPr>
              <w:t>1457854,31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2025 г. - </w:t>
            </w:r>
            <w:r w:rsidR="00E243E2" w:rsidRPr="00E243E2">
              <w:rPr>
                <w:color w:val="000000"/>
                <w:sz w:val="28"/>
                <w:szCs w:val="28"/>
              </w:rPr>
              <w:t>1584515,41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2026 г. - 2148742,91 </w:t>
            </w:r>
          </w:p>
          <w:p w:rsidR="007C1375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федеральный бюджет - </w:t>
            </w:r>
            <w:r w:rsidR="00E243E2" w:rsidRPr="00E243E2">
              <w:rPr>
                <w:color w:val="000000"/>
                <w:sz w:val="28"/>
                <w:szCs w:val="28"/>
              </w:rPr>
              <w:t>747657,70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2020 г. -  167972,70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2021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0B4D96" w:rsidRPr="00E243E2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88118,00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2022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="00E243E2" w:rsidRPr="00E243E2">
              <w:rPr>
                <w:color w:val="000000"/>
                <w:sz w:val="28"/>
                <w:szCs w:val="28"/>
              </w:rPr>
              <w:t>180537,00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2023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150368,00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2024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160662,00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2025 г. -            0,00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2026 г. -            0,00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областной бюджет - </w:t>
            </w:r>
            <w:r w:rsidR="00E243E2" w:rsidRPr="00E243E2">
              <w:rPr>
                <w:color w:val="000000"/>
                <w:sz w:val="28"/>
                <w:szCs w:val="28"/>
              </w:rPr>
              <w:t>1588854,25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2020 г. - </w:t>
            </w:r>
            <w:r w:rsidR="005627FC" w:rsidRPr="00E243E2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255534,25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2021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  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 3317,00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2022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 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  6795,00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2023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355660,00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2024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326548,00 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2025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Pr="00E243E2">
              <w:rPr>
                <w:color w:val="000000"/>
                <w:sz w:val="28"/>
                <w:szCs w:val="28"/>
              </w:rPr>
              <w:t xml:space="preserve"> 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320500,00 </w:t>
            </w:r>
          </w:p>
          <w:p w:rsidR="00CE5B70" w:rsidRPr="00E243E2" w:rsidRDefault="00CE5B70" w:rsidP="007C1375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lastRenderedPageBreak/>
              <w:t xml:space="preserve">2026 г. </w:t>
            </w:r>
            <w:r w:rsidR="00E243E2">
              <w:rPr>
                <w:color w:val="000000"/>
                <w:sz w:val="28"/>
                <w:szCs w:val="28"/>
              </w:rPr>
              <w:t>-</w:t>
            </w:r>
            <w:r w:rsidR="007C1375">
              <w:rPr>
                <w:color w:val="000000"/>
                <w:sz w:val="28"/>
                <w:szCs w:val="28"/>
              </w:rPr>
              <w:t xml:space="preserve"> </w:t>
            </w:r>
            <w:r w:rsidRPr="00E243E2">
              <w:rPr>
                <w:color w:val="000000"/>
                <w:sz w:val="28"/>
                <w:szCs w:val="28"/>
              </w:rPr>
              <w:t xml:space="preserve"> 320500,00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местный бюджет - </w:t>
            </w:r>
            <w:r w:rsidR="00E243E2" w:rsidRPr="00E243E2">
              <w:rPr>
                <w:color w:val="000000"/>
                <w:sz w:val="28"/>
                <w:szCs w:val="28"/>
              </w:rPr>
              <w:t>6626520,20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2020 г. -   </w:t>
            </w:r>
            <w:r w:rsidR="00DF5FD2">
              <w:rPr>
                <w:color w:val="000000"/>
                <w:sz w:val="28"/>
                <w:szCs w:val="28"/>
              </w:rPr>
              <w:t>807629,17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2021 г. -   </w:t>
            </w:r>
            <w:r w:rsidR="00DF5FD2">
              <w:rPr>
                <w:color w:val="000000"/>
                <w:sz w:val="28"/>
                <w:szCs w:val="28"/>
              </w:rPr>
              <w:t>505217,71</w:t>
            </w:r>
          </w:p>
          <w:p w:rsidR="00E243E2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2022 г. -  </w:t>
            </w:r>
            <w:r w:rsidR="00E243E2">
              <w:rPr>
                <w:color w:val="000000"/>
                <w:sz w:val="28"/>
                <w:szCs w:val="28"/>
              </w:rPr>
              <w:t xml:space="preserve"> </w:t>
            </w:r>
            <w:r w:rsidR="00DF5FD2">
              <w:rPr>
                <w:color w:val="000000"/>
                <w:sz w:val="28"/>
                <w:szCs w:val="28"/>
              </w:rPr>
              <w:t>505556,43</w:t>
            </w:r>
          </w:p>
          <w:p w:rsidR="001D3706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2023 г. -   </w:t>
            </w:r>
            <w:r w:rsidR="00DF5FD2">
              <w:rPr>
                <w:color w:val="000000"/>
                <w:sz w:val="28"/>
                <w:szCs w:val="28"/>
              </w:rPr>
              <w:t>745214,26</w:t>
            </w:r>
          </w:p>
          <w:p w:rsidR="00CE5B70" w:rsidRPr="00E243E2" w:rsidRDefault="00CE5B70" w:rsidP="00CE5B70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2024 г. - </w:t>
            </w:r>
            <w:r w:rsidR="00E243E2">
              <w:rPr>
                <w:color w:val="000000"/>
                <w:sz w:val="28"/>
                <w:szCs w:val="28"/>
              </w:rPr>
              <w:t xml:space="preserve">  </w:t>
            </w:r>
            <w:r w:rsidR="00DF5FD2">
              <w:rPr>
                <w:color w:val="000000"/>
                <w:sz w:val="28"/>
                <w:szCs w:val="28"/>
              </w:rPr>
              <w:t>970644,31</w:t>
            </w:r>
          </w:p>
          <w:p w:rsidR="001D3706" w:rsidRPr="00E243E2" w:rsidRDefault="00CE5B70" w:rsidP="001D3706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 xml:space="preserve">2025 г. - 1264015,41 </w:t>
            </w:r>
          </w:p>
          <w:p w:rsidR="00B01338" w:rsidRPr="00C458F9" w:rsidRDefault="00CE5B70" w:rsidP="001D3706">
            <w:pPr>
              <w:rPr>
                <w:color w:val="000000"/>
                <w:sz w:val="28"/>
                <w:szCs w:val="28"/>
              </w:rPr>
            </w:pPr>
            <w:r w:rsidRPr="00E243E2">
              <w:rPr>
                <w:color w:val="000000"/>
                <w:sz w:val="28"/>
                <w:szCs w:val="28"/>
              </w:rPr>
              <w:t>2026 г. - 1828242,91</w:t>
            </w:r>
            <w:r w:rsidRPr="00824B78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01338" w:rsidRPr="00824B78" w:rsidTr="00F924E7">
        <w:tc>
          <w:tcPr>
            <w:tcW w:w="3689" w:type="dxa"/>
            <w:shd w:val="clear" w:color="auto" w:fill="auto"/>
          </w:tcPr>
          <w:p w:rsidR="00B01338" w:rsidRPr="00824B78" w:rsidRDefault="00B01338" w:rsidP="006951E5">
            <w:pPr>
              <w:rPr>
                <w:color w:val="000000" w:themeColor="text1"/>
                <w:sz w:val="28"/>
                <w:szCs w:val="28"/>
              </w:rPr>
            </w:pPr>
            <w:r w:rsidRPr="00824B78">
              <w:rPr>
                <w:color w:val="000000" w:themeColor="text1"/>
                <w:sz w:val="28"/>
                <w:szCs w:val="28"/>
              </w:rPr>
              <w:lastRenderedPageBreak/>
              <w:t>Адрес размещения муниципальной программы в сети Интернет</w:t>
            </w:r>
          </w:p>
        </w:tc>
        <w:tc>
          <w:tcPr>
            <w:tcW w:w="6342" w:type="dxa"/>
            <w:shd w:val="clear" w:color="auto" w:fill="auto"/>
          </w:tcPr>
          <w:p w:rsidR="00B01338" w:rsidRPr="00791C6D" w:rsidRDefault="006A7424" w:rsidP="006951E5">
            <w:pPr>
              <w:rPr>
                <w:color w:val="000000" w:themeColor="text1"/>
                <w:sz w:val="28"/>
                <w:szCs w:val="28"/>
              </w:rPr>
            </w:pPr>
            <w:hyperlink r:id="rId12" w:history="1"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  <w:lang w:val="en-US"/>
                </w:rPr>
                <w:t>http</w:t>
              </w:r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</w:rPr>
                <w:t>://</w:t>
              </w:r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  <w:lang w:val="en-US"/>
                </w:rPr>
                <w:t>www</w:t>
              </w:r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  <w:lang w:val="en-US"/>
                </w:rPr>
                <w:t>kamensk</w:t>
              </w:r>
              <w:proofErr w:type="spellEnd"/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</w:rPr>
                <w:t>-</w:t>
              </w:r>
              <w:proofErr w:type="spellStart"/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  <w:lang w:val="en-US"/>
                </w:rPr>
                <w:t>uralskiy</w:t>
              </w:r>
              <w:proofErr w:type="spellEnd"/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="00256779" w:rsidRPr="00791C6D">
                <w:rPr>
                  <w:rStyle w:val="ae"/>
                  <w:color w:val="000000" w:themeColor="text1"/>
                  <w:sz w:val="28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  <w:r w:rsidR="00256779" w:rsidRPr="00791C6D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256779" w:rsidRPr="00791C6D" w:rsidRDefault="00791C6D" w:rsidP="006951E5">
            <w:pPr>
              <w:rPr>
                <w:color w:val="000000" w:themeColor="text1"/>
                <w:sz w:val="28"/>
                <w:szCs w:val="28"/>
              </w:rPr>
            </w:pPr>
            <w:r w:rsidRPr="00791C6D">
              <w:rPr>
                <w:sz w:val="28"/>
                <w:szCs w:val="28"/>
                <w:lang w:val="en-US"/>
              </w:rPr>
              <w:t>https</w:t>
            </w:r>
            <w:r w:rsidRPr="00791C6D">
              <w:rPr>
                <w:sz w:val="28"/>
                <w:szCs w:val="28"/>
              </w:rPr>
              <w:t>://</w:t>
            </w:r>
            <w:r w:rsidRPr="00791C6D">
              <w:rPr>
                <w:sz w:val="28"/>
                <w:szCs w:val="28"/>
                <w:lang w:val="en-US"/>
              </w:rPr>
              <w:t>architect</w:t>
            </w:r>
            <w:r w:rsidRPr="00791C6D">
              <w:rPr>
                <w:sz w:val="28"/>
                <w:szCs w:val="28"/>
              </w:rPr>
              <w:t>.</w:t>
            </w:r>
            <w:proofErr w:type="spellStart"/>
            <w:r w:rsidRPr="00791C6D">
              <w:rPr>
                <w:sz w:val="28"/>
                <w:szCs w:val="28"/>
                <w:lang w:val="en-US"/>
              </w:rPr>
              <w:t>kamensk</w:t>
            </w:r>
            <w:proofErr w:type="spellEnd"/>
            <w:r w:rsidRPr="00791C6D">
              <w:rPr>
                <w:sz w:val="28"/>
                <w:szCs w:val="28"/>
              </w:rPr>
              <w:t>-</w:t>
            </w:r>
            <w:proofErr w:type="spellStart"/>
            <w:r w:rsidRPr="00791C6D">
              <w:rPr>
                <w:sz w:val="28"/>
                <w:szCs w:val="28"/>
                <w:lang w:val="en-US"/>
              </w:rPr>
              <w:t>uralskiy</w:t>
            </w:r>
            <w:proofErr w:type="spellEnd"/>
            <w:r w:rsidRPr="00791C6D">
              <w:rPr>
                <w:sz w:val="28"/>
                <w:szCs w:val="28"/>
              </w:rPr>
              <w:t>.</w:t>
            </w:r>
            <w:proofErr w:type="spellStart"/>
            <w:r w:rsidRPr="00791C6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AE11CF" w:rsidRPr="00824B78" w:rsidRDefault="00AE11CF" w:rsidP="001B06DE">
      <w:pPr>
        <w:ind w:right="-711"/>
        <w:jc w:val="center"/>
        <w:rPr>
          <w:color w:val="000000" w:themeColor="text1"/>
          <w:sz w:val="28"/>
          <w:szCs w:val="28"/>
        </w:rPr>
      </w:pPr>
    </w:p>
    <w:p w:rsidR="001A6F48" w:rsidRPr="00824B78" w:rsidRDefault="001A6F48" w:rsidP="0087208B">
      <w:pPr>
        <w:ind w:right="-711"/>
        <w:rPr>
          <w:color w:val="000000" w:themeColor="text1"/>
          <w:sz w:val="28"/>
          <w:szCs w:val="28"/>
        </w:rPr>
      </w:pPr>
    </w:p>
    <w:p w:rsidR="00862F88" w:rsidRPr="001D3706" w:rsidRDefault="00862F88" w:rsidP="001B06DE">
      <w:pPr>
        <w:ind w:right="-711"/>
        <w:jc w:val="center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Раздел 1. Характеристика и анализ текущего состояния </w:t>
      </w:r>
    </w:p>
    <w:p w:rsidR="00862F88" w:rsidRPr="001D3706" w:rsidRDefault="00862F88" w:rsidP="001B06DE">
      <w:pPr>
        <w:ind w:right="-711"/>
        <w:jc w:val="center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развития </w:t>
      </w:r>
      <w:r w:rsidR="009306BA">
        <w:rPr>
          <w:color w:val="000000" w:themeColor="text1"/>
          <w:sz w:val="28"/>
          <w:szCs w:val="28"/>
        </w:rPr>
        <w:t xml:space="preserve">территорий </w:t>
      </w:r>
      <w:r w:rsidRPr="001D3706">
        <w:rPr>
          <w:color w:val="000000" w:themeColor="text1"/>
          <w:sz w:val="28"/>
          <w:szCs w:val="28"/>
        </w:rPr>
        <w:t>муниципального образования</w:t>
      </w:r>
    </w:p>
    <w:p w:rsidR="00E37327" w:rsidRPr="001D3706" w:rsidRDefault="00E37327" w:rsidP="00D95C1C">
      <w:pPr>
        <w:tabs>
          <w:tab w:val="left" w:pos="567"/>
        </w:tabs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</w:p>
    <w:p w:rsidR="00F264F5" w:rsidRPr="001D3706" w:rsidRDefault="000A0C5A" w:rsidP="00D95C1C">
      <w:pPr>
        <w:tabs>
          <w:tab w:val="left" w:pos="567"/>
        </w:tabs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ab/>
      </w:r>
      <w:proofErr w:type="gramStart"/>
      <w:r w:rsidR="00F264F5" w:rsidRPr="001D3706">
        <w:rPr>
          <w:color w:val="000000" w:themeColor="text1"/>
          <w:sz w:val="28"/>
          <w:szCs w:val="28"/>
        </w:rPr>
        <w:t xml:space="preserve">В соответствии с Градостроительным </w:t>
      </w:r>
      <w:hyperlink r:id="rId13" w:history="1">
        <w:r w:rsidR="00F264F5" w:rsidRPr="001D3706">
          <w:rPr>
            <w:color w:val="000000" w:themeColor="text1"/>
            <w:sz w:val="28"/>
            <w:szCs w:val="28"/>
          </w:rPr>
          <w:t>кодексом</w:t>
        </w:r>
      </w:hyperlink>
      <w:r w:rsidR="00F264F5" w:rsidRPr="001D3706">
        <w:rPr>
          <w:color w:val="000000" w:themeColor="text1"/>
          <w:sz w:val="28"/>
          <w:szCs w:val="28"/>
        </w:rPr>
        <w:t xml:space="preserve"> Российской Федерации разработаны и утверждены Генеральный план </w:t>
      </w:r>
      <w:r w:rsidR="001D3706" w:rsidRPr="001D3706">
        <w:rPr>
          <w:color w:val="000000" w:themeColor="text1"/>
          <w:sz w:val="28"/>
          <w:szCs w:val="28"/>
        </w:rPr>
        <w:t xml:space="preserve">муниципального образования город Каменск-Уральский </w:t>
      </w:r>
      <w:r w:rsidR="001D3706">
        <w:rPr>
          <w:color w:val="000000" w:themeColor="text1"/>
          <w:sz w:val="28"/>
          <w:szCs w:val="28"/>
        </w:rPr>
        <w:t xml:space="preserve">(далее - </w:t>
      </w:r>
      <w:r w:rsidR="001D3706" w:rsidRPr="001D3706">
        <w:rPr>
          <w:color w:val="000000" w:themeColor="text1"/>
          <w:sz w:val="28"/>
          <w:szCs w:val="28"/>
        </w:rPr>
        <w:t>Генеральный план</w:t>
      </w:r>
      <w:r w:rsidR="001D3706">
        <w:rPr>
          <w:color w:val="000000" w:themeColor="text1"/>
          <w:sz w:val="28"/>
          <w:szCs w:val="28"/>
        </w:rPr>
        <w:t>)</w:t>
      </w:r>
      <w:r w:rsidR="001D3706" w:rsidRPr="001D3706">
        <w:rPr>
          <w:color w:val="000000" w:themeColor="text1"/>
          <w:sz w:val="28"/>
          <w:szCs w:val="28"/>
        </w:rPr>
        <w:t xml:space="preserve"> </w:t>
      </w:r>
      <w:r w:rsidR="00F264F5" w:rsidRPr="001D3706">
        <w:rPr>
          <w:color w:val="000000" w:themeColor="text1"/>
          <w:sz w:val="28"/>
          <w:szCs w:val="28"/>
        </w:rPr>
        <w:t xml:space="preserve">и Правила землепользования и застройки муниципального образования город Каменск-Уральский, на их основе – проекты планировок и межевания территорий, но в связи с инвестиционными планами застройщиков они требуют корректуры.  </w:t>
      </w:r>
      <w:proofErr w:type="gramEnd"/>
    </w:p>
    <w:p w:rsidR="00320ED4" w:rsidRPr="001D3706" w:rsidRDefault="00320ED4" w:rsidP="00D95C1C">
      <w:pPr>
        <w:pStyle w:val="ConsPlusNormal"/>
        <w:ind w:right="-71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Действующий Генеральный </w:t>
      </w:r>
      <w:hyperlink r:id="rId14" w:history="1">
        <w:r w:rsidRPr="001D3706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план</w:t>
        </w:r>
      </w:hyperlink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утвержден на расчетный срок до 2025 года, поэтому в долгосрочном периоде необходимы </w:t>
      </w:r>
      <w:r w:rsidR="00D305ED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анализ реализации Генерального плана</w:t>
      </w:r>
      <w:r w:rsidR="00A5045D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305ED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769E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корректура 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и утверждение следующего Ген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ерального 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плана на период до 2045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года.</w:t>
      </w:r>
    </w:p>
    <w:p w:rsidR="00320ED4" w:rsidRPr="001D3706" w:rsidRDefault="00F264F5" w:rsidP="00D95C1C">
      <w:pPr>
        <w:pStyle w:val="ConsPlusNormal"/>
        <w:ind w:right="-71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320ED4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радостроительн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320ED4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ь на территории муниципального образования город Каменск-Уральский характеризуется</w:t>
      </w:r>
      <w:r w:rsidR="007C137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20ED4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одной стороны, </w:t>
      </w:r>
      <w:r w:rsidR="00C210EB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опережающими</w:t>
      </w:r>
      <w:r w:rsidR="00320ED4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темп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320ED4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жилищного строительства, с другой, снижение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20ED4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уровня обеспеченности объектами социальной, инженерной и транспортной инфраструктур, что привело к существенным диспропорциям градостроительного развития </w:t>
      </w:r>
      <w:r w:rsidR="001D3706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образования город Каменск-Уральский 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- </w:t>
      </w:r>
      <w:r w:rsidR="001D3706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1D3706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>е, город).</w:t>
      </w:r>
    </w:p>
    <w:p w:rsidR="00FE30C3" w:rsidRPr="001D3706" w:rsidRDefault="00862F88" w:rsidP="00D95C1C">
      <w:pPr>
        <w:pStyle w:val="ConsPlusNormal"/>
        <w:ind w:right="-711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E37327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30C3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Существующие пробл</w:t>
      </w:r>
      <w:r w:rsidR="007C1375">
        <w:rPr>
          <w:rFonts w:ascii="Times New Roman" w:hAnsi="Times New Roman" w:cs="Times New Roman"/>
          <w:color w:val="000000" w:themeColor="text1"/>
          <w:sz w:val="28"/>
          <w:szCs w:val="28"/>
        </w:rPr>
        <w:t>емы транспортной инфраструктуры -</w:t>
      </w:r>
      <w:r w:rsidR="00FE30C3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дорожные 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E30C3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заторы</w:t>
      </w:r>
      <w:r w:rsidR="001D370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E30C3"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низкая пропускная способность автомобильных дорог, совмещение движения общественного пассажирского, легкового и грузового транспорта, отсутствие связанной системы велосипедных и пешеходных дорожек. </w:t>
      </w:r>
    </w:p>
    <w:p w:rsidR="00FE30C3" w:rsidRPr="001D3706" w:rsidRDefault="00FE30C3" w:rsidP="00D95C1C">
      <w:pPr>
        <w:pStyle w:val="ConsPlusNormal"/>
        <w:ind w:right="-71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городе сохранились пересечения уличной сети с магистральными железнодорожными линиями в одном уровне, что значительно снижает пропускную способность улиц. Очень остро стоит вопрос с единственным автодорожным мостом через реку Исеть. Конструктивные размеры автодорожного моста в настоящее время не соответствуют существующей интенсивности движения, кроме того, он является единственным связующим звеном между правобережной жилой и промышленной зонами города с левобережьем и центром 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города.</w:t>
      </w:r>
    </w:p>
    <w:p w:rsidR="00FE30C3" w:rsidRPr="001D3706" w:rsidRDefault="00FE30C3" w:rsidP="00D95C1C">
      <w:pPr>
        <w:pStyle w:val="ConsPlusNormal"/>
        <w:ind w:right="-71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Основной проблемой развития территории применительно к сфере дорожного хозяйства является нарастающая диспропорция между приростом числа автомобилей и приростом протяженности улично-дорожной сети.</w:t>
      </w:r>
    </w:p>
    <w:p w:rsidR="00FE30C3" w:rsidRPr="001D3706" w:rsidRDefault="00FE30C3" w:rsidP="00D95C1C">
      <w:pPr>
        <w:pStyle w:val="ConsPlusNormal"/>
        <w:ind w:right="-71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Помимо роста автомобилизации повышается уровень жизни, подвижность населения, растет потребность в парковках, особенно на магистральных улицах города, где расположено большое количество объектов обслуживания и социально значимых объектов.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Основными проблемами в сфере жилищного строительства в муниципальном образовании город Каменск-Уральский является отсутствие земельных участков, обеспеченных инженерной инфраструктурой</w:t>
      </w:r>
      <w:r w:rsidR="005C2B17" w:rsidRPr="001D3706">
        <w:rPr>
          <w:color w:val="000000" w:themeColor="text1"/>
          <w:sz w:val="28"/>
          <w:szCs w:val="28"/>
        </w:rPr>
        <w:t xml:space="preserve">. </w:t>
      </w:r>
      <w:r w:rsidRPr="001D3706">
        <w:rPr>
          <w:color w:val="000000" w:themeColor="text1"/>
          <w:sz w:val="28"/>
          <w:szCs w:val="28"/>
        </w:rPr>
        <w:t>Для увеличения объемов и темпов жилищного строительства необходимо опережающее развитие инженерной инфраструктуры, так как строительство сетей и сооружений инженерной инфраструктуры является важнейшим условием развития градообразующей базы и жилищного фонда города. Обеспечение площадок инженерной инфраструктурой влияет как на стоимость жилья, так и на темпы прироста жилищного строительства.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Существуют проблемы и по обеспечению коммунальной инфраструктурой существующей застройки: отсутствие сетей водоснабжения, канализации, газоснабжения </w:t>
      </w:r>
      <w:r w:rsidR="00D02AFC" w:rsidRPr="001D3706">
        <w:rPr>
          <w:color w:val="000000" w:themeColor="text1"/>
          <w:sz w:val="28"/>
          <w:szCs w:val="28"/>
        </w:rPr>
        <w:t>в кварталах индивидуальной жилой застройки</w:t>
      </w:r>
      <w:r w:rsidRPr="001D3706">
        <w:rPr>
          <w:color w:val="000000" w:themeColor="text1"/>
          <w:sz w:val="28"/>
          <w:szCs w:val="28"/>
        </w:rPr>
        <w:t xml:space="preserve">. Для развития территорий муниципального образования необходимо подготовить проектно-сметную документацию </w:t>
      </w:r>
      <w:r w:rsidR="00DE6811" w:rsidRPr="001D3706">
        <w:rPr>
          <w:color w:val="000000" w:themeColor="text1"/>
          <w:sz w:val="28"/>
          <w:szCs w:val="28"/>
        </w:rPr>
        <w:t>и осуществить</w:t>
      </w:r>
      <w:r w:rsidRPr="001D3706">
        <w:rPr>
          <w:color w:val="000000" w:themeColor="text1"/>
          <w:sz w:val="28"/>
          <w:szCs w:val="28"/>
        </w:rPr>
        <w:t xml:space="preserve"> строительство </w:t>
      </w:r>
      <w:r w:rsidR="00791C6D">
        <w:rPr>
          <w:color w:val="000000" w:themeColor="text1"/>
          <w:sz w:val="28"/>
          <w:szCs w:val="28"/>
        </w:rPr>
        <w:t xml:space="preserve">объектов </w:t>
      </w:r>
      <w:r w:rsidR="00791C6D" w:rsidRPr="001D3706">
        <w:rPr>
          <w:color w:val="000000" w:themeColor="text1"/>
          <w:sz w:val="28"/>
          <w:szCs w:val="28"/>
        </w:rPr>
        <w:t>коммунальной инфраструктур</w:t>
      </w:r>
      <w:r w:rsidR="00791C6D">
        <w:rPr>
          <w:color w:val="000000" w:themeColor="text1"/>
          <w:sz w:val="28"/>
          <w:szCs w:val="28"/>
        </w:rPr>
        <w:t>ы</w:t>
      </w:r>
      <w:r w:rsidRPr="001D3706">
        <w:rPr>
          <w:color w:val="000000" w:themeColor="text1"/>
          <w:sz w:val="28"/>
          <w:szCs w:val="28"/>
        </w:rPr>
        <w:t>.</w:t>
      </w:r>
    </w:p>
    <w:p w:rsidR="00862F88" w:rsidRPr="001D3706" w:rsidRDefault="00241F3B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Большое внимание  уделено укреплению спортивной инфраструктуры путём сохранения и реконструкции существующих спортивных сооружений и строительства новых. </w:t>
      </w:r>
      <w:r w:rsidR="00862F88" w:rsidRPr="001D3706">
        <w:rPr>
          <w:color w:val="000000" w:themeColor="text1"/>
          <w:sz w:val="28"/>
          <w:szCs w:val="28"/>
        </w:rPr>
        <w:t xml:space="preserve">Одной из наиболее сложных проблем развития массового спорта является </w:t>
      </w:r>
      <w:r w:rsidR="00823A2F" w:rsidRPr="001D3706">
        <w:rPr>
          <w:color w:val="000000" w:themeColor="text1"/>
          <w:sz w:val="28"/>
          <w:szCs w:val="28"/>
        </w:rPr>
        <w:t>недостаток современных</w:t>
      </w:r>
      <w:r w:rsidR="00862F88" w:rsidRPr="001D3706">
        <w:rPr>
          <w:color w:val="000000" w:themeColor="text1"/>
          <w:sz w:val="28"/>
          <w:szCs w:val="28"/>
        </w:rPr>
        <w:t xml:space="preserve"> спортивных </w:t>
      </w:r>
      <w:r w:rsidR="00823A2F" w:rsidRPr="001D3706">
        <w:rPr>
          <w:color w:val="000000" w:themeColor="text1"/>
          <w:sz w:val="28"/>
          <w:szCs w:val="28"/>
        </w:rPr>
        <w:t>сооружений</w:t>
      </w:r>
      <w:r w:rsidRPr="001D3706">
        <w:rPr>
          <w:color w:val="000000" w:themeColor="text1"/>
          <w:sz w:val="28"/>
          <w:szCs w:val="28"/>
        </w:rPr>
        <w:t>, устаревшая материально-спортивная база</w:t>
      </w:r>
      <w:r w:rsidR="00823A2F" w:rsidRPr="001D3706">
        <w:rPr>
          <w:color w:val="000000" w:themeColor="text1"/>
          <w:sz w:val="28"/>
          <w:szCs w:val="28"/>
        </w:rPr>
        <w:t xml:space="preserve">. На низком уровне находится обеспеченность города спортивными объектами - плоскостными спортивными сооружениями, </w:t>
      </w:r>
      <w:r w:rsidR="00862F88" w:rsidRPr="001D3706">
        <w:rPr>
          <w:color w:val="000000" w:themeColor="text1"/>
          <w:sz w:val="28"/>
          <w:szCs w:val="28"/>
        </w:rPr>
        <w:t>крыты</w:t>
      </w:r>
      <w:r w:rsidR="00823A2F" w:rsidRPr="001D3706">
        <w:rPr>
          <w:color w:val="000000" w:themeColor="text1"/>
          <w:sz w:val="28"/>
          <w:szCs w:val="28"/>
        </w:rPr>
        <w:t>ми</w:t>
      </w:r>
      <w:r w:rsidR="00862F88" w:rsidRPr="001D3706">
        <w:rPr>
          <w:color w:val="000000" w:themeColor="text1"/>
          <w:sz w:val="28"/>
          <w:szCs w:val="28"/>
        </w:rPr>
        <w:t xml:space="preserve"> физкультурно-оздоровительны</w:t>
      </w:r>
      <w:r w:rsidR="005A200E" w:rsidRPr="001D3706">
        <w:rPr>
          <w:color w:val="000000" w:themeColor="text1"/>
          <w:sz w:val="28"/>
          <w:szCs w:val="28"/>
        </w:rPr>
        <w:t>ми</w:t>
      </w:r>
      <w:r w:rsidR="00862F88" w:rsidRPr="001D3706">
        <w:rPr>
          <w:color w:val="000000" w:themeColor="text1"/>
          <w:sz w:val="28"/>
          <w:szCs w:val="28"/>
        </w:rPr>
        <w:t xml:space="preserve"> сооружения</w:t>
      </w:r>
      <w:r w:rsidR="00823A2F" w:rsidRPr="001D3706">
        <w:rPr>
          <w:color w:val="000000" w:themeColor="text1"/>
          <w:sz w:val="28"/>
          <w:szCs w:val="28"/>
        </w:rPr>
        <w:t>ми</w:t>
      </w:r>
      <w:r w:rsidR="001D3706">
        <w:rPr>
          <w:color w:val="000000" w:themeColor="text1"/>
          <w:sz w:val="28"/>
          <w:szCs w:val="28"/>
        </w:rPr>
        <w:t>.</w:t>
      </w:r>
    </w:p>
    <w:p w:rsidR="00862F88" w:rsidRPr="001D3706" w:rsidRDefault="00862F88" w:rsidP="00E37327">
      <w:pPr>
        <w:ind w:left="142"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В городе </w:t>
      </w:r>
      <w:r w:rsidR="00823A2F" w:rsidRPr="001D3706">
        <w:rPr>
          <w:color w:val="000000" w:themeColor="text1"/>
          <w:sz w:val="28"/>
          <w:szCs w:val="28"/>
        </w:rPr>
        <w:t>отмечается позитивная динамика в решении вопроса обеспеченности местами детей дошкольного возраста в детских садах.</w:t>
      </w:r>
      <w:r w:rsidRPr="001D3706">
        <w:rPr>
          <w:color w:val="000000" w:themeColor="text1"/>
          <w:sz w:val="28"/>
          <w:szCs w:val="28"/>
        </w:rPr>
        <w:t xml:space="preserve"> </w:t>
      </w:r>
      <w:r w:rsidR="00241F3B" w:rsidRPr="001D3706">
        <w:rPr>
          <w:color w:val="000000" w:themeColor="text1"/>
          <w:sz w:val="28"/>
          <w:szCs w:val="28"/>
        </w:rPr>
        <w:t>Несмотря на это, 100% доступность дошкольного образования не обеспечена.</w:t>
      </w:r>
      <w:r w:rsidR="00E37327" w:rsidRPr="001D3706">
        <w:rPr>
          <w:color w:val="000000" w:themeColor="text1"/>
          <w:sz w:val="28"/>
          <w:szCs w:val="28"/>
        </w:rPr>
        <w:t xml:space="preserve"> </w:t>
      </w:r>
      <w:r w:rsidR="00172876" w:rsidRPr="001D3706">
        <w:rPr>
          <w:color w:val="000000" w:themeColor="text1"/>
          <w:sz w:val="28"/>
          <w:szCs w:val="28"/>
        </w:rPr>
        <w:t>Также необходимо обновление базы общеобразовательных учреждений.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Градостроительная деятельность - деятельность по развитию территорий, осуществляемая в виде территориального планирования, градостроительного зонирования, планировки территории, архитектурно-строительного проектирования, строительства, капитального ремонта, реконструкции объектов капитального строительства, эксплуатации зданий, сооружений.</w:t>
      </w: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Для обеспечения устойчивого развития территорий муниципального образования, развития строительства, в том числе жилищного, необходимы:</w:t>
      </w:r>
    </w:p>
    <w:p w:rsidR="00C57821" w:rsidRPr="001D3706" w:rsidRDefault="00C57821" w:rsidP="00424698">
      <w:pPr>
        <w:ind w:right="-711"/>
        <w:jc w:val="both"/>
        <w:rPr>
          <w:rFonts w:eastAsia="Calibri"/>
          <w:color w:val="000000" w:themeColor="text1"/>
          <w:sz w:val="28"/>
          <w:szCs w:val="28"/>
        </w:rPr>
      </w:pPr>
      <w:r w:rsidRPr="001D3706">
        <w:rPr>
          <w:rFonts w:eastAsia="Calibri"/>
          <w:color w:val="000000" w:themeColor="text1"/>
          <w:sz w:val="28"/>
          <w:szCs w:val="28"/>
        </w:rPr>
        <w:t>-актуализация Генерального плана и Правил землепользования и застройки муниципального образования</w:t>
      </w:r>
      <w:r w:rsidR="00FE3300">
        <w:rPr>
          <w:rFonts w:eastAsia="Calibri"/>
          <w:color w:val="000000" w:themeColor="text1"/>
          <w:sz w:val="28"/>
          <w:szCs w:val="28"/>
        </w:rPr>
        <w:t xml:space="preserve"> город Каменск-Уральский</w:t>
      </w:r>
      <w:r w:rsidRPr="001D3706">
        <w:rPr>
          <w:rFonts w:eastAsia="Calibri"/>
          <w:color w:val="000000" w:themeColor="text1"/>
          <w:sz w:val="28"/>
          <w:szCs w:val="28"/>
        </w:rPr>
        <w:t>;</w:t>
      </w: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-подготовка документации по планировке территорий, в том числе межеванию территорий, как условие для формирования и предоставления земельных участков под объекты строительства;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lastRenderedPageBreak/>
        <w:t>-ведение информационных систем обеспечения градостроительной деятельности.</w:t>
      </w:r>
    </w:p>
    <w:p w:rsidR="0070769E" w:rsidRPr="001D3706" w:rsidRDefault="0070769E" w:rsidP="00E37327">
      <w:pPr>
        <w:pStyle w:val="ConsPlusNormal"/>
        <w:ind w:right="-71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градостроительной политики обеспечит устойчивое развитие </w:t>
      </w:r>
      <w:r w:rsidR="00FE3300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окажет существенное влияние </w:t>
      </w:r>
      <w:r w:rsidR="00FE3300">
        <w:rPr>
          <w:rFonts w:ascii="Times New Roman" w:hAnsi="Times New Roman" w:cs="Times New Roman"/>
          <w:color w:val="000000" w:themeColor="text1"/>
          <w:sz w:val="28"/>
          <w:szCs w:val="28"/>
        </w:rPr>
        <w:t>на улучшение качества жизни</w:t>
      </w:r>
      <w:r w:rsidRPr="001D3706">
        <w:rPr>
          <w:rFonts w:ascii="Times New Roman" w:hAnsi="Times New Roman" w:cs="Times New Roman"/>
          <w:color w:val="000000" w:themeColor="text1"/>
          <w:sz w:val="28"/>
          <w:szCs w:val="28"/>
        </w:rPr>
        <w:t>. Эффективное использование территориальных ресурсов позволит создать благоприятный инвестиционный климат для реализации инвестиционных проектов и строительства объектов, имеющих большое значение для социально-экономического развития муниципального образования.</w:t>
      </w:r>
    </w:p>
    <w:p w:rsidR="00862F88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</w:t>
      </w:r>
      <w:r w:rsidR="00E37327" w:rsidRPr="001D3706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 xml:space="preserve">Реализация мероприятий подпрограммы «Строительство объектов инженерной инфраструктуры к земельным участкам под жилищное строительство» обеспечит комплексный подход к решению проблем обеспечения </w:t>
      </w:r>
      <w:r w:rsidR="007C1375">
        <w:rPr>
          <w:color w:val="000000" w:themeColor="text1"/>
          <w:sz w:val="28"/>
          <w:szCs w:val="28"/>
        </w:rPr>
        <w:t>земельных участков</w:t>
      </w:r>
      <w:r w:rsidRPr="001D3706">
        <w:rPr>
          <w:color w:val="000000" w:themeColor="text1"/>
          <w:sz w:val="28"/>
          <w:szCs w:val="28"/>
        </w:rPr>
        <w:t xml:space="preserve"> инженерной инфраструктурой, увеличению объемов строительства.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Реализация мероприятий подпрограммы «Строительство объектов коммунальной инфраструктуры» </w:t>
      </w:r>
      <w:r w:rsidR="007C1375">
        <w:rPr>
          <w:color w:val="000000" w:themeColor="text1"/>
          <w:sz w:val="28"/>
          <w:szCs w:val="28"/>
        </w:rPr>
        <w:t xml:space="preserve">направлена на </w:t>
      </w:r>
      <w:r w:rsidRPr="001D3706">
        <w:rPr>
          <w:color w:val="000000" w:themeColor="text1"/>
          <w:sz w:val="28"/>
          <w:szCs w:val="28"/>
        </w:rPr>
        <w:t xml:space="preserve"> обеспечение жителей в существующей застройке услугами водоснабжения и водоотведения</w:t>
      </w:r>
      <w:r w:rsidR="007C1375">
        <w:rPr>
          <w:color w:val="000000" w:themeColor="text1"/>
          <w:sz w:val="28"/>
          <w:szCs w:val="28"/>
        </w:rPr>
        <w:t>.</w:t>
      </w:r>
      <w:r w:rsidRPr="001D3706">
        <w:rPr>
          <w:color w:val="000000" w:themeColor="text1"/>
          <w:sz w:val="28"/>
          <w:szCs w:val="28"/>
        </w:rPr>
        <w:t xml:space="preserve"> В рамках реализации подпрограммы планируется привести коммунальную инфраструктуру в соответствие со стандартами, обеспечивающими комфортные условия проживания населения. 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Реализация мероприятий подпрограммы «Строительство объектов транспортного комплекса» обеспечит:</w:t>
      </w:r>
    </w:p>
    <w:p w:rsidR="00424698" w:rsidRDefault="00862F88" w:rsidP="00D95C1C">
      <w:pPr>
        <w:widowControl w:val="0"/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-развитие улично-дорожной сети;</w:t>
      </w:r>
    </w:p>
    <w:p w:rsidR="00424698" w:rsidRDefault="00862F88" w:rsidP="00D95C1C">
      <w:pPr>
        <w:widowControl w:val="0"/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-перераспределение транспортных потоков, снижение интенсивности транспорта на магистральных улицах города и обеспечение доступности между жилыми районами;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-прирост протяженности автодорог, повышение технического уровня автодорог и строительство транспортных развязок;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-безопасность дорожного движения, снижение аварийности на дорогах.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Одним из основных направлений в области развития физической культуры и спорта на период до 20</w:t>
      </w:r>
      <w:r w:rsidR="00B87D3E" w:rsidRPr="001D3706">
        <w:rPr>
          <w:color w:val="000000" w:themeColor="text1"/>
          <w:sz w:val="28"/>
          <w:szCs w:val="28"/>
        </w:rPr>
        <w:t>2</w:t>
      </w:r>
      <w:r w:rsidR="00143C63" w:rsidRPr="001D3706">
        <w:rPr>
          <w:color w:val="000000" w:themeColor="text1"/>
          <w:sz w:val="28"/>
          <w:szCs w:val="28"/>
        </w:rPr>
        <w:t>6</w:t>
      </w:r>
      <w:r w:rsidRPr="001D3706">
        <w:rPr>
          <w:color w:val="000000" w:themeColor="text1"/>
          <w:sz w:val="28"/>
          <w:szCs w:val="28"/>
        </w:rPr>
        <w:t xml:space="preserve"> года  является формирование инфраструктуры спорта для обеспечения удовлетворения потребностей населения в занятиях спортом и физической культурой, создание соответствующей материально-технической базы, </w:t>
      </w:r>
      <w:r w:rsidR="007C1375">
        <w:rPr>
          <w:color w:val="000000" w:themeColor="text1"/>
          <w:sz w:val="28"/>
          <w:szCs w:val="28"/>
        </w:rPr>
        <w:t>развитие</w:t>
      </w:r>
      <w:r w:rsidRPr="001D3706">
        <w:rPr>
          <w:color w:val="000000" w:themeColor="text1"/>
          <w:sz w:val="28"/>
          <w:szCs w:val="28"/>
        </w:rPr>
        <w:t xml:space="preserve"> сети физкультурно-спортивных объектов и сооружений путем реконструкции, модернизации имеющихся и строительства новых сооружений. Это позволит улучшить условия оказания спортивно-оздоровительных услуг, услуг по дополнительному образованию детей физкультурно-спортивной направленности, услуг по организации и проведению соревнований в соответствии с современными санитарными нормами и правилами.</w:t>
      </w:r>
    </w:p>
    <w:p w:rsidR="00862F88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</w:t>
      </w:r>
      <w:r w:rsidR="00E37327" w:rsidRPr="001D3706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 xml:space="preserve">Достижение требуемого количества мест в дошкольных образовательных учреждениях в рамках подпрограммы «Строительство объектов образовательных учреждений» будет осуществляться путем строительства зданий дошкольных образовательных учреждений. </w:t>
      </w:r>
    </w:p>
    <w:p w:rsidR="007B7A23" w:rsidRPr="001D3706" w:rsidRDefault="00E5068A" w:rsidP="00D95C1C">
      <w:pPr>
        <w:widowControl w:val="0"/>
        <w:autoSpaceDE w:val="0"/>
        <w:autoSpaceDN w:val="0"/>
        <w:adjustRightInd w:val="0"/>
        <w:ind w:right="-711" w:firstLine="54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  <w:lang w:eastAsia="en-US"/>
        </w:rPr>
        <w:t>Развитие сети муниципальных учреждений сферы культуры планируется при р</w:t>
      </w:r>
      <w:r w:rsidR="00862F88" w:rsidRPr="001D3706">
        <w:rPr>
          <w:color w:val="000000" w:themeColor="text1"/>
          <w:sz w:val="28"/>
          <w:szCs w:val="28"/>
        </w:rPr>
        <w:t>еализаци</w:t>
      </w:r>
      <w:r>
        <w:rPr>
          <w:color w:val="000000" w:themeColor="text1"/>
          <w:sz w:val="28"/>
          <w:szCs w:val="28"/>
        </w:rPr>
        <w:t xml:space="preserve">и </w:t>
      </w:r>
      <w:r w:rsidR="00862F88" w:rsidRPr="001D3706">
        <w:rPr>
          <w:color w:val="000000" w:themeColor="text1"/>
          <w:sz w:val="28"/>
          <w:szCs w:val="28"/>
        </w:rPr>
        <w:t xml:space="preserve"> мероприятий подпрограммы «Строительство объектов культуры»</w:t>
      </w:r>
      <w:r>
        <w:rPr>
          <w:color w:val="000000" w:themeColor="text1"/>
          <w:sz w:val="28"/>
          <w:szCs w:val="28"/>
        </w:rPr>
        <w:t>.</w:t>
      </w:r>
      <w:r w:rsidR="00862F88" w:rsidRPr="001D3706">
        <w:rPr>
          <w:color w:val="000000" w:themeColor="text1"/>
          <w:sz w:val="28"/>
          <w:szCs w:val="28"/>
        </w:rPr>
        <w:t xml:space="preserve"> </w:t>
      </w:r>
    </w:p>
    <w:p w:rsidR="00862F88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</w:t>
      </w:r>
      <w:r w:rsidR="00E37327" w:rsidRPr="001D3706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>Цели и задачи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20</w:t>
      </w:r>
      <w:r w:rsidR="00143C63" w:rsidRPr="001D3706">
        <w:rPr>
          <w:color w:val="000000" w:themeColor="text1"/>
          <w:sz w:val="28"/>
          <w:szCs w:val="28"/>
        </w:rPr>
        <w:t>20</w:t>
      </w:r>
      <w:r w:rsidRPr="001D3706">
        <w:rPr>
          <w:color w:val="000000" w:themeColor="text1"/>
          <w:sz w:val="28"/>
          <w:szCs w:val="28"/>
        </w:rPr>
        <w:t>-20</w:t>
      </w:r>
      <w:r w:rsidR="00B87D3E" w:rsidRPr="001D3706">
        <w:rPr>
          <w:color w:val="000000" w:themeColor="text1"/>
          <w:sz w:val="28"/>
          <w:szCs w:val="28"/>
        </w:rPr>
        <w:t>2</w:t>
      </w:r>
      <w:r w:rsidR="00143C63" w:rsidRPr="001D3706">
        <w:rPr>
          <w:color w:val="000000" w:themeColor="text1"/>
          <w:sz w:val="28"/>
          <w:szCs w:val="28"/>
        </w:rPr>
        <w:t>6</w:t>
      </w:r>
      <w:r w:rsidRPr="001D3706">
        <w:rPr>
          <w:color w:val="000000" w:themeColor="text1"/>
          <w:sz w:val="28"/>
          <w:szCs w:val="28"/>
        </w:rPr>
        <w:t xml:space="preserve"> годы» </w:t>
      </w:r>
      <w:r w:rsidR="00791C6D">
        <w:rPr>
          <w:color w:val="000000" w:themeColor="text1"/>
          <w:sz w:val="28"/>
          <w:szCs w:val="28"/>
        </w:rPr>
        <w:t xml:space="preserve">(далее – Программа) </w:t>
      </w:r>
      <w:r w:rsidRPr="001D3706">
        <w:rPr>
          <w:color w:val="000000" w:themeColor="text1"/>
          <w:sz w:val="28"/>
          <w:szCs w:val="28"/>
        </w:rPr>
        <w:t xml:space="preserve">соответствуют </w:t>
      </w:r>
      <w:r w:rsidRPr="001D3706">
        <w:rPr>
          <w:color w:val="000000" w:themeColor="text1"/>
          <w:sz w:val="28"/>
          <w:szCs w:val="28"/>
        </w:rPr>
        <w:lastRenderedPageBreak/>
        <w:t xml:space="preserve">стратегическим направлениям развития муниципального образования город Каменск-Уральский, так как направлены </w:t>
      </w:r>
      <w:proofErr w:type="gramStart"/>
      <w:r w:rsidRPr="001D3706">
        <w:rPr>
          <w:color w:val="000000" w:themeColor="text1"/>
          <w:sz w:val="28"/>
          <w:szCs w:val="28"/>
        </w:rPr>
        <w:t>на</w:t>
      </w:r>
      <w:proofErr w:type="gramEnd"/>
      <w:r w:rsidRPr="001D3706">
        <w:rPr>
          <w:color w:val="000000" w:themeColor="text1"/>
          <w:sz w:val="28"/>
          <w:szCs w:val="28"/>
        </w:rPr>
        <w:t>:</w:t>
      </w:r>
    </w:p>
    <w:p w:rsidR="00862F88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-обеспечение устойчивого развития территорий муниципального образования, развития строительства, в том числе жилищного;</w:t>
      </w:r>
    </w:p>
    <w:p w:rsidR="00862F88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-создание комфортной среды проживания и эффективного жилищно-коммунального хозяйства;</w:t>
      </w:r>
    </w:p>
    <w:p w:rsidR="00424698" w:rsidRDefault="00862F88" w:rsidP="00424698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-решение вопросов, имеющих социальную направленность; </w:t>
      </w:r>
    </w:p>
    <w:p w:rsidR="00862F88" w:rsidRPr="001D3706" w:rsidRDefault="00862F88" w:rsidP="00424698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-развитие современной и эффективной транспортной инфраструктуры</w:t>
      </w:r>
      <w:r w:rsidR="00B01338" w:rsidRPr="001D3706">
        <w:rPr>
          <w:color w:val="000000" w:themeColor="text1"/>
          <w:sz w:val="28"/>
          <w:szCs w:val="28"/>
        </w:rPr>
        <w:t>.</w:t>
      </w:r>
    </w:p>
    <w:p w:rsidR="00862F88" w:rsidRPr="001D3706" w:rsidRDefault="00862F88" w:rsidP="00D95C1C">
      <w:pPr>
        <w:widowControl w:val="0"/>
        <w:autoSpaceDE w:val="0"/>
        <w:autoSpaceDN w:val="0"/>
        <w:adjustRightInd w:val="0"/>
        <w:ind w:right="-711"/>
        <w:jc w:val="both"/>
        <w:rPr>
          <w:b/>
          <w:color w:val="000000" w:themeColor="text1"/>
          <w:sz w:val="28"/>
          <w:szCs w:val="28"/>
        </w:rPr>
      </w:pPr>
    </w:p>
    <w:p w:rsidR="00862F88" w:rsidRPr="001D3706" w:rsidRDefault="00862F88" w:rsidP="00D95C1C">
      <w:pPr>
        <w:ind w:right="-711"/>
        <w:jc w:val="center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Раздел 2. Цели</w:t>
      </w:r>
      <w:r w:rsidR="00E5068A">
        <w:rPr>
          <w:color w:val="000000" w:themeColor="text1"/>
          <w:sz w:val="28"/>
          <w:szCs w:val="28"/>
        </w:rPr>
        <w:t>,</w:t>
      </w:r>
      <w:r w:rsidRPr="001D3706">
        <w:rPr>
          <w:color w:val="000000" w:themeColor="text1"/>
          <w:sz w:val="28"/>
          <w:szCs w:val="28"/>
        </w:rPr>
        <w:t xml:space="preserve"> задачи, целевые показатели </w:t>
      </w:r>
    </w:p>
    <w:p w:rsidR="00862F88" w:rsidRPr="001D3706" w:rsidRDefault="00862F88" w:rsidP="00D95C1C">
      <w:pPr>
        <w:ind w:right="-711"/>
        <w:jc w:val="center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реализации Программы</w:t>
      </w:r>
    </w:p>
    <w:p w:rsidR="00862F88" w:rsidRPr="001D3706" w:rsidRDefault="00862F88" w:rsidP="00D95C1C">
      <w:pPr>
        <w:ind w:right="-711"/>
        <w:jc w:val="center"/>
        <w:rPr>
          <w:color w:val="000000" w:themeColor="text1"/>
          <w:sz w:val="28"/>
          <w:szCs w:val="28"/>
        </w:rPr>
      </w:pPr>
    </w:p>
    <w:p w:rsidR="00862F88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</w:t>
      </w:r>
      <w:r w:rsidR="00E5068A" w:rsidRPr="001D3706">
        <w:rPr>
          <w:color w:val="000000" w:themeColor="text1"/>
          <w:sz w:val="28"/>
          <w:szCs w:val="28"/>
        </w:rPr>
        <w:t>Цели</w:t>
      </w:r>
      <w:r w:rsidR="00E5068A">
        <w:rPr>
          <w:color w:val="000000" w:themeColor="text1"/>
          <w:sz w:val="28"/>
          <w:szCs w:val="28"/>
        </w:rPr>
        <w:t>,</w:t>
      </w:r>
      <w:r w:rsidR="00E5068A" w:rsidRPr="001D3706">
        <w:rPr>
          <w:color w:val="000000" w:themeColor="text1"/>
          <w:sz w:val="28"/>
          <w:szCs w:val="28"/>
        </w:rPr>
        <w:t xml:space="preserve"> задачи, целевые показатели </w:t>
      </w:r>
      <w:r w:rsidR="00424698" w:rsidRPr="001D3706">
        <w:rPr>
          <w:color w:val="000000" w:themeColor="text1"/>
          <w:sz w:val="28"/>
          <w:szCs w:val="28"/>
        </w:rPr>
        <w:t>реализации</w:t>
      </w:r>
      <w:r w:rsidR="00424698">
        <w:rPr>
          <w:color w:val="000000" w:themeColor="text1"/>
          <w:sz w:val="28"/>
          <w:szCs w:val="28"/>
        </w:rPr>
        <w:t xml:space="preserve"> </w:t>
      </w:r>
      <w:r w:rsidR="00791C6D">
        <w:rPr>
          <w:color w:val="000000" w:themeColor="text1"/>
          <w:sz w:val="28"/>
          <w:szCs w:val="28"/>
        </w:rPr>
        <w:t>Программы</w:t>
      </w:r>
      <w:r w:rsidRPr="001D3706">
        <w:rPr>
          <w:color w:val="000000" w:themeColor="text1"/>
          <w:sz w:val="28"/>
          <w:szCs w:val="28"/>
        </w:rPr>
        <w:t xml:space="preserve"> приведены в Приложениях </w:t>
      </w:r>
      <w:r w:rsidR="005A200E" w:rsidRPr="001D3706">
        <w:rPr>
          <w:color w:val="000000" w:themeColor="text1"/>
          <w:sz w:val="28"/>
          <w:szCs w:val="28"/>
        </w:rPr>
        <w:t xml:space="preserve">№ </w:t>
      </w:r>
      <w:r w:rsidRPr="001D3706">
        <w:rPr>
          <w:color w:val="000000" w:themeColor="text1"/>
          <w:sz w:val="28"/>
          <w:szCs w:val="28"/>
        </w:rPr>
        <w:t>1</w:t>
      </w:r>
      <w:r w:rsidR="005A200E" w:rsidRPr="001D3706">
        <w:rPr>
          <w:color w:val="000000" w:themeColor="text1"/>
          <w:sz w:val="28"/>
          <w:szCs w:val="28"/>
        </w:rPr>
        <w:t xml:space="preserve"> </w:t>
      </w:r>
      <w:r w:rsidR="00A52DFC" w:rsidRPr="001D3706">
        <w:rPr>
          <w:color w:val="000000" w:themeColor="text1"/>
          <w:sz w:val="28"/>
          <w:szCs w:val="28"/>
        </w:rPr>
        <w:t>-</w:t>
      </w:r>
      <w:r w:rsidR="005A200E" w:rsidRPr="001D3706">
        <w:rPr>
          <w:color w:val="000000" w:themeColor="text1"/>
          <w:sz w:val="28"/>
          <w:szCs w:val="28"/>
        </w:rPr>
        <w:t xml:space="preserve"> </w:t>
      </w:r>
      <w:r w:rsidR="000A0C5A" w:rsidRPr="001D3706">
        <w:rPr>
          <w:color w:val="000000" w:themeColor="text1"/>
          <w:sz w:val="28"/>
          <w:szCs w:val="28"/>
        </w:rPr>
        <w:t xml:space="preserve">7 </w:t>
      </w:r>
      <w:r w:rsidRPr="001D3706">
        <w:rPr>
          <w:color w:val="000000" w:themeColor="text1"/>
          <w:sz w:val="28"/>
          <w:szCs w:val="28"/>
        </w:rPr>
        <w:t>к Программе.</w:t>
      </w: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center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Раздел 3. План мероприятий по выполнению  Программы</w:t>
      </w: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center"/>
        <w:rPr>
          <w:color w:val="000000" w:themeColor="text1"/>
          <w:sz w:val="28"/>
          <w:szCs w:val="28"/>
        </w:rPr>
      </w:pPr>
    </w:p>
    <w:p w:rsidR="00862F88" w:rsidRPr="001D3706" w:rsidRDefault="00862F88" w:rsidP="00424698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Для обеспечения достижения заявленных целей и решения поставленных задач в рамках </w:t>
      </w:r>
      <w:r w:rsidR="00424698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 xml:space="preserve">Программы </w:t>
      </w:r>
      <w:r w:rsidR="00424698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 xml:space="preserve">предусмотрена </w:t>
      </w:r>
      <w:r w:rsidR="00424698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 xml:space="preserve">реализация </w:t>
      </w:r>
      <w:r w:rsidR="00424698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 xml:space="preserve">мероприятий </w:t>
      </w:r>
      <w:r w:rsidR="00424698">
        <w:rPr>
          <w:color w:val="000000" w:themeColor="text1"/>
          <w:sz w:val="28"/>
          <w:szCs w:val="28"/>
        </w:rPr>
        <w:t xml:space="preserve"> в  соответствии   </w:t>
      </w:r>
      <w:proofErr w:type="gramStart"/>
      <w:r w:rsidR="00424698">
        <w:rPr>
          <w:color w:val="000000" w:themeColor="text1"/>
          <w:sz w:val="28"/>
          <w:szCs w:val="28"/>
        </w:rPr>
        <w:t>с</w:t>
      </w:r>
      <w:proofErr w:type="gramEnd"/>
      <w:r w:rsidR="00424698">
        <w:rPr>
          <w:color w:val="000000" w:themeColor="text1"/>
          <w:sz w:val="28"/>
          <w:szCs w:val="28"/>
        </w:rPr>
        <w:t xml:space="preserve"> </w:t>
      </w:r>
    </w:p>
    <w:p w:rsidR="00862F88" w:rsidRPr="001D3706" w:rsidRDefault="00424698" w:rsidP="00424698">
      <w:pPr>
        <w:ind w:right="-7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862F88" w:rsidRPr="001D3706">
        <w:rPr>
          <w:color w:val="000000" w:themeColor="text1"/>
          <w:sz w:val="28"/>
          <w:szCs w:val="28"/>
        </w:rPr>
        <w:t>лан</w:t>
      </w:r>
      <w:r>
        <w:rPr>
          <w:color w:val="000000" w:themeColor="text1"/>
          <w:sz w:val="28"/>
          <w:szCs w:val="28"/>
        </w:rPr>
        <w:t>ом</w:t>
      </w:r>
      <w:r w:rsidR="00862F88" w:rsidRPr="001D3706">
        <w:rPr>
          <w:color w:val="000000" w:themeColor="text1"/>
          <w:sz w:val="28"/>
          <w:szCs w:val="28"/>
        </w:rPr>
        <w:t xml:space="preserve"> мероприятий по выполнению 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20</w:t>
      </w:r>
      <w:r w:rsidR="000A0C5A" w:rsidRPr="001D3706">
        <w:rPr>
          <w:color w:val="000000" w:themeColor="text1"/>
          <w:sz w:val="28"/>
          <w:szCs w:val="28"/>
        </w:rPr>
        <w:t>20</w:t>
      </w:r>
      <w:r w:rsidR="00862F88" w:rsidRPr="001D3706">
        <w:rPr>
          <w:color w:val="000000" w:themeColor="text1"/>
          <w:sz w:val="28"/>
          <w:szCs w:val="28"/>
        </w:rPr>
        <w:t>-20</w:t>
      </w:r>
      <w:r w:rsidR="000A0C5A" w:rsidRPr="001D3706">
        <w:rPr>
          <w:color w:val="000000" w:themeColor="text1"/>
          <w:sz w:val="28"/>
          <w:szCs w:val="28"/>
        </w:rPr>
        <w:t>26</w:t>
      </w:r>
      <w:r w:rsidR="00B87D3E" w:rsidRPr="001D3706">
        <w:rPr>
          <w:color w:val="000000" w:themeColor="text1"/>
          <w:sz w:val="28"/>
          <w:szCs w:val="28"/>
        </w:rPr>
        <w:t xml:space="preserve"> </w:t>
      </w:r>
      <w:r w:rsidR="00862F88" w:rsidRPr="001D3706">
        <w:rPr>
          <w:color w:val="000000" w:themeColor="text1"/>
          <w:sz w:val="28"/>
          <w:szCs w:val="28"/>
        </w:rPr>
        <w:t>годы»</w:t>
      </w:r>
      <w:r>
        <w:rPr>
          <w:color w:val="000000" w:themeColor="text1"/>
          <w:sz w:val="28"/>
          <w:szCs w:val="28"/>
        </w:rPr>
        <w:t xml:space="preserve">, </w:t>
      </w:r>
      <w:r w:rsidR="00862F88" w:rsidRPr="001D370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который </w:t>
      </w:r>
      <w:r w:rsidR="00862F88" w:rsidRPr="001D3706">
        <w:rPr>
          <w:color w:val="000000" w:themeColor="text1"/>
          <w:sz w:val="28"/>
          <w:szCs w:val="28"/>
        </w:rPr>
        <w:t xml:space="preserve">приведен в Приложении </w:t>
      </w:r>
      <w:r w:rsidR="005A200E" w:rsidRPr="001D3706">
        <w:rPr>
          <w:color w:val="000000" w:themeColor="text1"/>
          <w:sz w:val="28"/>
          <w:szCs w:val="28"/>
        </w:rPr>
        <w:t xml:space="preserve">№ </w:t>
      </w:r>
      <w:r w:rsidR="000A0C5A" w:rsidRPr="001D3706">
        <w:rPr>
          <w:color w:val="000000" w:themeColor="text1"/>
          <w:sz w:val="28"/>
          <w:szCs w:val="28"/>
        </w:rPr>
        <w:t>8</w:t>
      </w:r>
      <w:r w:rsidR="00862F88" w:rsidRPr="001D3706">
        <w:rPr>
          <w:color w:val="000000" w:themeColor="text1"/>
          <w:sz w:val="28"/>
          <w:szCs w:val="28"/>
        </w:rPr>
        <w:t xml:space="preserve"> к Программе.</w:t>
      </w: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Планы мероприятий по выполнению </w:t>
      </w:r>
      <w:r w:rsidR="001C47ED" w:rsidRPr="001D3706">
        <w:rPr>
          <w:color w:val="000000" w:themeColor="text1"/>
          <w:sz w:val="28"/>
          <w:szCs w:val="28"/>
        </w:rPr>
        <w:t>п</w:t>
      </w:r>
      <w:r w:rsidRPr="001D3706">
        <w:rPr>
          <w:color w:val="000000" w:themeColor="text1"/>
          <w:sz w:val="28"/>
          <w:szCs w:val="28"/>
        </w:rPr>
        <w:t xml:space="preserve">одпрограмм приведены в Приложениях </w:t>
      </w:r>
      <w:r w:rsidR="005A200E" w:rsidRPr="001D3706">
        <w:rPr>
          <w:color w:val="000000" w:themeColor="text1"/>
          <w:sz w:val="28"/>
          <w:szCs w:val="28"/>
        </w:rPr>
        <w:t xml:space="preserve">№ </w:t>
      </w:r>
      <w:r w:rsidR="000A0C5A" w:rsidRPr="001D3706">
        <w:rPr>
          <w:color w:val="000000" w:themeColor="text1"/>
          <w:sz w:val="28"/>
          <w:szCs w:val="28"/>
        </w:rPr>
        <w:t>9 - 1</w:t>
      </w:r>
      <w:r w:rsidR="00E5068A">
        <w:rPr>
          <w:color w:val="000000" w:themeColor="text1"/>
          <w:sz w:val="28"/>
          <w:szCs w:val="28"/>
        </w:rPr>
        <w:t>7</w:t>
      </w:r>
      <w:r w:rsidR="00D92496" w:rsidRPr="001D3706">
        <w:rPr>
          <w:color w:val="000000" w:themeColor="text1"/>
          <w:sz w:val="28"/>
          <w:szCs w:val="28"/>
        </w:rPr>
        <w:t xml:space="preserve"> </w:t>
      </w:r>
      <w:r w:rsidRPr="001D3706">
        <w:rPr>
          <w:color w:val="000000" w:themeColor="text1"/>
          <w:sz w:val="28"/>
          <w:szCs w:val="28"/>
        </w:rPr>
        <w:t>к Программе.</w:t>
      </w:r>
    </w:p>
    <w:p w:rsidR="00424698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Исполнител</w:t>
      </w:r>
      <w:r w:rsidR="00424698">
        <w:rPr>
          <w:color w:val="000000" w:themeColor="text1"/>
          <w:sz w:val="28"/>
          <w:szCs w:val="28"/>
        </w:rPr>
        <w:t>ями</w:t>
      </w:r>
      <w:r w:rsidRPr="001D3706">
        <w:rPr>
          <w:color w:val="000000" w:themeColor="text1"/>
          <w:sz w:val="28"/>
          <w:szCs w:val="28"/>
        </w:rPr>
        <w:t xml:space="preserve"> мероприятий Программы</w:t>
      </w:r>
      <w:r w:rsidR="00424698">
        <w:rPr>
          <w:color w:val="000000" w:themeColor="text1"/>
          <w:sz w:val="28"/>
          <w:szCs w:val="28"/>
        </w:rPr>
        <w:t xml:space="preserve"> являются</w:t>
      </w:r>
      <w:r w:rsidRPr="001D3706">
        <w:rPr>
          <w:color w:val="000000" w:themeColor="text1"/>
          <w:sz w:val="28"/>
          <w:szCs w:val="28"/>
        </w:rPr>
        <w:t>:</w:t>
      </w:r>
    </w:p>
    <w:p w:rsidR="00424698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-Орган местного самоуправления «Комитет по архитектуре и градостроительству города Каменска-Уральского»;</w:t>
      </w:r>
    </w:p>
    <w:p w:rsidR="00862F88" w:rsidRPr="001D3706" w:rsidRDefault="00862F88" w:rsidP="00D95C1C">
      <w:pPr>
        <w:autoSpaceDE w:val="0"/>
        <w:autoSpaceDN w:val="0"/>
        <w:adjustRightInd w:val="0"/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>-Муниципальное казенное учреждение «Управление капитального строительства».</w:t>
      </w:r>
    </w:p>
    <w:p w:rsidR="00373866" w:rsidRPr="001D3706" w:rsidRDefault="00862F88" w:rsidP="00D95C1C">
      <w:pPr>
        <w:ind w:right="-711"/>
        <w:jc w:val="both"/>
        <w:rPr>
          <w:color w:val="000000" w:themeColor="text1"/>
          <w:sz w:val="28"/>
          <w:szCs w:val="28"/>
        </w:rPr>
      </w:pPr>
      <w:r w:rsidRPr="001D3706">
        <w:rPr>
          <w:color w:val="000000" w:themeColor="text1"/>
          <w:sz w:val="28"/>
          <w:szCs w:val="28"/>
        </w:rPr>
        <w:t xml:space="preserve">       </w:t>
      </w:r>
    </w:p>
    <w:p w:rsidR="00373866" w:rsidRPr="002E7F51" w:rsidRDefault="00373866" w:rsidP="00373866">
      <w:pPr>
        <w:jc w:val="both"/>
        <w:rPr>
          <w:color w:val="000000" w:themeColor="text1"/>
          <w:sz w:val="24"/>
          <w:szCs w:val="24"/>
        </w:rPr>
        <w:sectPr w:rsidR="00373866" w:rsidRPr="002E7F51" w:rsidSect="00C82139">
          <w:headerReference w:type="even" r:id="rId15"/>
          <w:headerReference w:type="default" r:id="rId16"/>
          <w:headerReference w:type="first" r:id="rId17"/>
          <w:pgSz w:w="11906" w:h="16838" w:code="9"/>
          <w:pgMar w:top="1134" w:right="1134" w:bottom="567" w:left="1418" w:header="720" w:footer="720" w:gutter="0"/>
          <w:pgNumType w:start="1"/>
          <w:cols w:space="720"/>
          <w:titlePg/>
          <w:docGrid w:linePitch="272"/>
        </w:sectPr>
      </w:pPr>
    </w:p>
    <w:p w:rsidR="00251DB8" w:rsidRPr="002E7F51" w:rsidRDefault="00373866" w:rsidP="00373866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>При</w:t>
      </w:r>
      <w:r w:rsidR="00251DB8" w:rsidRPr="002E7F51">
        <w:rPr>
          <w:color w:val="000000" w:themeColor="text1"/>
          <w:sz w:val="24"/>
          <w:szCs w:val="24"/>
        </w:rPr>
        <w:t xml:space="preserve">ложение № 1 к Программе </w:t>
      </w:r>
    </w:p>
    <w:p w:rsidR="00165D58" w:rsidRPr="002E7F51" w:rsidRDefault="00165D58" w:rsidP="00134F87">
      <w:pPr>
        <w:rPr>
          <w:color w:val="000000" w:themeColor="text1"/>
          <w:sz w:val="24"/>
          <w:szCs w:val="24"/>
        </w:rPr>
      </w:pPr>
    </w:p>
    <w:p w:rsidR="00251DB8" w:rsidRPr="00305861" w:rsidRDefault="00251DB8" w:rsidP="00251DB8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E5068A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362222" w:rsidRPr="00E5068A" w:rsidRDefault="00251DB8" w:rsidP="00362222">
      <w:pPr>
        <w:jc w:val="center"/>
        <w:rPr>
          <w:color w:val="000000" w:themeColor="text1"/>
          <w:sz w:val="28"/>
          <w:szCs w:val="28"/>
        </w:rPr>
      </w:pPr>
      <w:r w:rsidRPr="00E5068A">
        <w:rPr>
          <w:color w:val="000000" w:themeColor="text1"/>
          <w:sz w:val="28"/>
          <w:szCs w:val="28"/>
        </w:rPr>
        <w:t>реализации подпрограммы «Мероприятия в области строительства, архитектуры и градостроительства»,</w:t>
      </w:r>
    </w:p>
    <w:p w:rsidR="00251DB8" w:rsidRPr="00E5068A" w:rsidRDefault="00251DB8" w:rsidP="00362222">
      <w:pPr>
        <w:jc w:val="center"/>
        <w:rPr>
          <w:color w:val="000000" w:themeColor="text1"/>
          <w:sz w:val="28"/>
          <w:szCs w:val="28"/>
        </w:rPr>
      </w:pPr>
      <w:r w:rsidRPr="00E5068A">
        <w:rPr>
          <w:color w:val="000000" w:themeColor="text1"/>
          <w:sz w:val="28"/>
          <w:szCs w:val="28"/>
        </w:rPr>
        <w:t xml:space="preserve"> обеспечивающей выполнение муниципальной программы</w:t>
      </w:r>
      <w:r w:rsidR="00362222" w:rsidRPr="00E5068A">
        <w:rPr>
          <w:color w:val="000000" w:themeColor="text1"/>
          <w:sz w:val="28"/>
          <w:szCs w:val="28"/>
        </w:rPr>
        <w:t xml:space="preserve"> </w:t>
      </w:r>
      <w:r w:rsidRPr="00E5068A">
        <w:rPr>
          <w:color w:val="000000" w:themeColor="text1"/>
          <w:sz w:val="28"/>
          <w:szCs w:val="28"/>
        </w:rPr>
        <w:t>«Реализация мероприятий в области градостроительной деятельности на территории муниципального образования город Каменск-Уральский на 20</w:t>
      </w:r>
      <w:r w:rsidR="00D95C1C" w:rsidRPr="00E5068A">
        <w:rPr>
          <w:color w:val="000000" w:themeColor="text1"/>
          <w:sz w:val="28"/>
          <w:szCs w:val="28"/>
        </w:rPr>
        <w:t>20</w:t>
      </w:r>
      <w:r w:rsidRPr="00E5068A">
        <w:rPr>
          <w:color w:val="000000" w:themeColor="text1"/>
          <w:sz w:val="28"/>
          <w:szCs w:val="28"/>
        </w:rPr>
        <w:t>-20</w:t>
      </w:r>
      <w:r w:rsidR="00362222" w:rsidRPr="00E5068A">
        <w:rPr>
          <w:color w:val="000000" w:themeColor="text1"/>
          <w:sz w:val="28"/>
          <w:szCs w:val="28"/>
        </w:rPr>
        <w:t>2</w:t>
      </w:r>
      <w:r w:rsidR="00D95C1C" w:rsidRPr="00E5068A">
        <w:rPr>
          <w:color w:val="000000" w:themeColor="text1"/>
          <w:sz w:val="28"/>
          <w:szCs w:val="28"/>
        </w:rPr>
        <w:t>6</w:t>
      </w:r>
      <w:r w:rsidRPr="00E5068A">
        <w:rPr>
          <w:color w:val="000000" w:themeColor="text1"/>
          <w:sz w:val="28"/>
          <w:szCs w:val="28"/>
        </w:rPr>
        <w:t xml:space="preserve"> годы»</w:t>
      </w:r>
    </w:p>
    <w:p w:rsidR="008343A7" w:rsidRPr="002E7F51" w:rsidRDefault="008343A7" w:rsidP="00251DB8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03"/>
        <w:gridCol w:w="1018"/>
        <w:gridCol w:w="106"/>
        <w:gridCol w:w="1026"/>
        <w:gridCol w:w="99"/>
        <w:gridCol w:w="1025"/>
        <w:gridCol w:w="99"/>
        <w:gridCol w:w="1035"/>
        <w:gridCol w:w="89"/>
        <w:gridCol w:w="1034"/>
        <w:gridCol w:w="91"/>
        <w:gridCol w:w="1109"/>
        <w:gridCol w:w="17"/>
        <w:gridCol w:w="1127"/>
        <w:gridCol w:w="1837"/>
      </w:tblGrid>
      <w:tr w:rsidR="00EB0532" w:rsidRPr="002E7F51" w:rsidTr="00E5068A">
        <w:tc>
          <w:tcPr>
            <w:tcW w:w="642" w:type="dxa"/>
            <w:vMerge w:val="restart"/>
            <w:shd w:val="clear" w:color="auto" w:fill="auto"/>
            <w:vAlign w:val="center"/>
          </w:tcPr>
          <w:p w:rsidR="009721CE" w:rsidRPr="008D3BFF" w:rsidRDefault="009721CE" w:rsidP="003F7E3A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9721CE" w:rsidRPr="008D3BFF" w:rsidRDefault="009721CE" w:rsidP="003F7E3A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9721CE" w:rsidRPr="008D3BFF" w:rsidRDefault="009721CE" w:rsidP="00866656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78" w:type="dxa"/>
            <w:gridSpan w:val="14"/>
          </w:tcPr>
          <w:p w:rsidR="009721CE" w:rsidRPr="008D3BFF" w:rsidRDefault="009721CE" w:rsidP="00BD181D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9721CE" w:rsidRPr="008D3BFF" w:rsidRDefault="009721CE" w:rsidP="00BD181D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EB0532" w:rsidRPr="002E7F51" w:rsidTr="00E5068A">
        <w:tc>
          <w:tcPr>
            <w:tcW w:w="642" w:type="dxa"/>
            <w:vMerge/>
            <w:shd w:val="clear" w:color="auto" w:fill="auto"/>
          </w:tcPr>
          <w:p w:rsidR="00B85C63" w:rsidRPr="008D3BFF" w:rsidRDefault="00B85C63" w:rsidP="003F7E3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85C63" w:rsidRPr="008D3BFF" w:rsidRDefault="00B85C63" w:rsidP="003F7E3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B85C63" w:rsidRPr="008D3BFF" w:rsidRDefault="00B85C63" w:rsidP="003F7E3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21" w:type="dxa"/>
            <w:gridSpan w:val="2"/>
            <w:shd w:val="clear" w:color="auto" w:fill="auto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первый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2020 г.</w:t>
            </w:r>
          </w:p>
        </w:tc>
        <w:tc>
          <w:tcPr>
            <w:tcW w:w="1132" w:type="dxa"/>
            <w:gridSpan w:val="2"/>
            <w:shd w:val="clear" w:color="auto" w:fill="auto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второй 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год планового периода</w:t>
            </w:r>
          </w:p>
          <w:p w:rsidR="00B85C63" w:rsidRPr="008D3BFF" w:rsidRDefault="00B85C63" w:rsidP="00704555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2021 г</w:t>
            </w:r>
          </w:p>
        </w:tc>
        <w:tc>
          <w:tcPr>
            <w:tcW w:w="1124" w:type="dxa"/>
            <w:gridSpan w:val="2"/>
            <w:shd w:val="clear" w:color="auto" w:fill="auto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третий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год планового периода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2022 г.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четвертый 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год планового периода 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2023 г.</w:t>
            </w:r>
          </w:p>
        </w:tc>
        <w:tc>
          <w:tcPr>
            <w:tcW w:w="1123" w:type="dxa"/>
            <w:gridSpan w:val="2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пятый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2024 г.</w:t>
            </w:r>
          </w:p>
        </w:tc>
        <w:tc>
          <w:tcPr>
            <w:tcW w:w="1200" w:type="dxa"/>
            <w:gridSpan w:val="2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шестой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2025 г.</w:t>
            </w:r>
          </w:p>
        </w:tc>
        <w:tc>
          <w:tcPr>
            <w:tcW w:w="1144" w:type="dxa"/>
            <w:gridSpan w:val="2"/>
          </w:tcPr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седьмой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B85C63" w:rsidRPr="008D3BFF" w:rsidRDefault="00B85C63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B85C63" w:rsidRPr="002E7F51" w:rsidRDefault="00B85C63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E5068A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  <w:gridSpan w:val="2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015576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7"/>
          </w:tcPr>
          <w:p w:rsidR="00134F87" w:rsidRPr="002E7F51" w:rsidRDefault="00134F87" w:rsidP="003F7E3A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Цель 1. Обеспечение устойчивого развития территорий на основе территориального планирования </w:t>
            </w:r>
          </w:p>
          <w:p w:rsidR="00134F87" w:rsidRPr="002E7F51" w:rsidRDefault="00134F87" w:rsidP="003F7E3A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и градостроительного зонирования</w:t>
            </w:r>
          </w:p>
        </w:tc>
      </w:tr>
      <w:tr w:rsidR="00EB0532" w:rsidRPr="002E7F51" w:rsidTr="00015576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7"/>
          </w:tcPr>
          <w:p w:rsidR="00134F87" w:rsidRPr="002E7F51" w:rsidRDefault="00134F87" w:rsidP="00B66FCB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Задача 1. Анализ реализации и корректура Генерального плана муниципального образования</w:t>
            </w:r>
            <w:r w:rsidR="00B66FCB">
              <w:rPr>
                <w:b/>
                <w:color w:val="000000" w:themeColor="text1"/>
                <w:sz w:val="24"/>
                <w:szCs w:val="24"/>
              </w:rPr>
              <w:t xml:space="preserve"> город Каменск-Уральский</w:t>
            </w:r>
          </w:p>
        </w:tc>
      </w:tr>
      <w:tr w:rsidR="00EB0532" w:rsidRPr="002E7F51" w:rsidTr="00E5068A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2E7F51" w:rsidRDefault="00134F87" w:rsidP="00082929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Целевой показатель 1.</w:t>
            </w:r>
          </w:p>
          <w:p w:rsidR="00134F87" w:rsidRPr="002E7F51" w:rsidRDefault="00134F87" w:rsidP="001A3D2B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Количество подготовленных проектов (документов)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94330D" w:rsidRDefault="0094330D" w:rsidP="0094330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</w:t>
            </w:r>
            <w:r w:rsidRPr="0094330D">
              <w:rPr>
                <w:color w:val="000000" w:themeColor="text1"/>
              </w:rPr>
              <w:t>д.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134F87" w:rsidRPr="002E7F51" w:rsidRDefault="0094330D" w:rsidP="001A3D2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134F87" w:rsidRPr="002E7F51" w:rsidRDefault="00DB2154" w:rsidP="001A3D2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4" w:type="dxa"/>
            <w:gridSpan w:val="2"/>
            <w:vAlign w:val="center"/>
          </w:tcPr>
          <w:p w:rsidR="00134F87" w:rsidRPr="002E7F51" w:rsidRDefault="008D3BFF" w:rsidP="008D3BF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134F87" w:rsidRPr="002E7F51" w:rsidRDefault="00DB2154" w:rsidP="00DB215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134F87" w:rsidRPr="002E7F51" w:rsidRDefault="008D3BFF" w:rsidP="001A3D2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134F87" w:rsidRPr="002E7F51" w:rsidRDefault="00DB2154" w:rsidP="00F934B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4" w:type="dxa"/>
            <w:gridSpan w:val="2"/>
            <w:vAlign w:val="center"/>
          </w:tcPr>
          <w:p w:rsidR="00134F87" w:rsidRPr="002E7F51" w:rsidRDefault="00DB2154" w:rsidP="00F934B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134F87" w:rsidRPr="008D3BFF" w:rsidRDefault="00134F87" w:rsidP="002516B5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Документы, подтверждающие исполнение муниципального контракта.</w:t>
            </w:r>
          </w:p>
          <w:p w:rsidR="00134F87" w:rsidRPr="002E7F51" w:rsidRDefault="00134F87" w:rsidP="002516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BFF">
              <w:rPr>
                <w:color w:val="000000" w:themeColor="text1"/>
              </w:rPr>
              <w:t>Решение Городской Думы об утверждении Ген</w:t>
            </w:r>
            <w:r w:rsidR="00E5068A">
              <w:rPr>
                <w:color w:val="000000" w:themeColor="text1"/>
              </w:rPr>
              <w:t xml:space="preserve">ерального </w:t>
            </w:r>
            <w:r w:rsidRPr="008D3BFF">
              <w:rPr>
                <w:color w:val="000000" w:themeColor="text1"/>
              </w:rPr>
              <w:t>плана</w:t>
            </w:r>
          </w:p>
        </w:tc>
      </w:tr>
      <w:tr w:rsidR="00EB0532" w:rsidRPr="002E7F51" w:rsidTr="00015576">
        <w:tc>
          <w:tcPr>
            <w:tcW w:w="642" w:type="dxa"/>
            <w:shd w:val="clear" w:color="auto" w:fill="auto"/>
            <w:vAlign w:val="center"/>
          </w:tcPr>
          <w:p w:rsidR="00134F87" w:rsidRPr="002E7F51" w:rsidRDefault="008D3BFF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350" w:type="dxa"/>
            <w:gridSpan w:val="17"/>
            <w:shd w:val="clear" w:color="auto" w:fill="auto"/>
          </w:tcPr>
          <w:p w:rsidR="00134F87" w:rsidRPr="002E7F51" w:rsidRDefault="00134F87" w:rsidP="009306B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Задача 2. Обеспечение документацией по планировке территори</w:t>
            </w:r>
            <w:r w:rsidR="009306BA">
              <w:rPr>
                <w:b/>
                <w:color w:val="000000" w:themeColor="text1"/>
                <w:sz w:val="24"/>
                <w:szCs w:val="24"/>
              </w:rPr>
              <w:t>й</w:t>
            </w:r>
          </w:p>
        </w:tc>
      </w:tr>
      <w:tr w:rsidR="00E5068A" w:rsidRPr="008D3BFF" w:rsidTr="00E5068A">
        <w:tc>
          <w:tcPr>
            <w:tcW w:w="642" w:type="dxa"/>
            <w:shd w:val="clear" w:color="auto" w:fill="auto"/>
            <w:vAlign w:val="center"/>
          </w:tcPr>
          <w:p w:rsidR="00E5068A" w:rsidRPr="002E7F51" w:rsidRDefault="00E5068A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294" w:type="dxa"/>
            <w:shd w:val="clear" w:color="auto" w:fill="auto"/>
          </w:tcPr>
          <w:p w:rsidR="00E5068A" w:rsidRPr="002E7F51" w:rsidRDefault="00E5068A" w:rsidP="00134F8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Целевой показатель 2.</w:t>
            </w:r>
          </w:p>
          <w:p w:rsidR="00E5068A" w:rsidRPr="002E7F51" w:rsidRDefault="00E5068A" w:rsidP="00134F8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Количество подготовленных проектов планировки и проектов межевания территорий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5068A" w:rsidRPr="008D3BFF" w:rsidRDefault="00E5068A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24" w:type="dxa"/>
            <w:gridSpan w:val="2"/>
            <w:vAlign w:val="center"/>
          </w:tcPr>
          <w:p w:rsidR="00E5068A" w:rsidRPr="002E7F51" w:rsidRDefault="00E5068A" w:rsidP="00C210E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E5068A" w:rsidRPr="002E7F51" w:rsidRDefault="00E5068A" w:rsidP="00C210E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44" w:type="dxa"/>
            <w:gridSpan w:val="2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37" w:type="dxa"/>
            <w:vMerge w:val="restart"/>
          </w:tcPr>
          <w:p w:rsidR="00E5068A" w:rsidRPr="008D3BFF" w:rsidRDefault="00E5068A" w:rsidP="0070769E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Документы, подтверждающие исполнение муниципального контракта. Постановление </w:t>
            </w:r>
            <w:r>
              <w:rPr>
                <w:color w:val="000000" w:themeColor="text1"/>
              </w:rPr>
              <w:t>Администрации города Каменска-Уральского</w:t>
            </w:r>
            <w:r w:rsidR="002C4E89">
              <w:rPr>
                <w:color w:val="000000" w:themeColor="text1"/>
              </w:rPr>
              <w:t xml:space="preserve"> </w:t>
            </w:r>
            <w:r w:rsidRPr="008D3BFF">
              <w:rPr>
                <w:color w:val="000000" w:themeColor="text1"/>
              </w:rPr>
              <w:t>об утверждении проектов</w:t>
            </w:r>
          </w:p>
          <w:p w:rsidR="00E5068A" w:rsidRPr="008D3BFF" w:rsidRDefault="00E5068A" w:rsidP="0070769E">
            <w:pPr>
              <w:jc w:val="center"/>
              <w:rPr>
                <w:color w:val="000000" w:themeColor="text1"/>
              </w:rPr>
            </w:pPr>
          </w:p>
        </w:tc>
      </w:tr>
      <w:tr w:rsidR="00E5068A" w:rsidRPr="008D3BFF" w:rsidTr="00E5068A">
        <w:tc>
          <w:tcPr>
            <w:tcW w:w="642" w:type="dxa"/>
            <w:shd w:val="clear" w:color="auto" w:fill="auto"/>
            <w:vAlign w:val="center"/>
          </w:tcPr>
          <w:p w:rsidR="00E5068A" w:rsidRPr="002E7F51" w:rsidRDefault="00E5068A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294" w:type="dxa"/>
            <w:shd w:val="clear" w:color="auto" w:fill="auto"/>
          </w:tcPr>
          <w:p w:rsidR="00E5068A" w:rsidRPr="002E7F51" w:rsidRDefault="00E5068A" w:rsidP="00134F8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Целевой показатель 3.</w:t>
            </w:r>
          </w:p>
          <w:p w:rsidR="00E5068A" w:rsidRPr="004912BC" w:rsidRDefault="00E5068A" w:rsidP="004912BC">
            <w:pPr>
              <w:rPr>
                <w:color w:val="000000" w:themeColor="text1"/>
                <w:sz w:val="24"/>
                <w:szCs w:val="24"/>
              </w:rPr>
            </w:pPr>
            <w:r w:rsidRPr="004912BC">
              <w:rPr>
                <w:color w:val="000000" w:themeColor="text1"/>
                <w:sz w:val="24"/>
                <w:szCs w:val="24"/>
              </w:rPr>
              <w:t>Площадь территорий, в отношении котор</w:t>
            </w:r>
            <w:r>
              <w:rPr>
                <w:color w:val="000000" w:themeColor="text1"/>
                <w:sz w:val="24"/>
                <w:szCs w:val="24"/>
              </w:rPr>
              <w:t>ых</w:t>
            </w:r>
            <w:r w:rsidRPr="004912BC">
              <w:rPr>
                <w:color w:val="000000" w:themeColor="text1"/>
                <w:sz w:val="24"/>
                <w:szCs w:val="24"/>
              </w:rPr>
              <w:t xml:space="preserve"> разработаны проекты планировки и межевания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5068A" w:rsidRPr="008D3BFF" w:rsidRDefault="00E5068A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га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24" w:type="dxa"/>
            <w:gridSpan w:val="2"/>
            <w:vAlign w:val="center"/>
          </w:tcPr>
          <w:p w:rsidR="00E5068A" w:rsidRPr="002E7F51" w:rsidRDefault="00E5068A" w:rsidP="00C210E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vAlign w:val="center"/>
          </w:tcPr>
          <w:p w:rsidR="00E5068A" w:rsidRPr="002E7F51" w:rsidRDefault="00E5068A" w:rsidP="00C210E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44" w:type="dxa"/>
            <w:gridSpan w:val="2"/>
            <w:vAlign w:val="center"/>
          </w:tcPr>
          <w:p w:rsidR="00E5068A" w:rsidRPr="002E7F51" w:rsidRDefault="00E5068A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  <w:vMerge/>
          </w:tcPr>
          <w:p w:rsidR="00E5068A" w:rsidRPr="008D3BFF" w:rsidRDefault="00E5068A" w:rsidP="0070769E">
            <w:pPr>
              <w:jc w:val="center"/>
              <w:rPr>
                <w:color w:val="000000" w:themeColor="text1"/>
              </w:rPr>
            </w:pPr>
          </w:p>
        </w:tc>
      </w:tr>
      <w:tr w:rsidR="002C4E89" w:rsidRPr="008D3BFF" w:rsidTr="00977701">
        <w:tc>
          <w:tcPr>
            <w:tcW w:w="642" w:type="dxa"/>
            <w:shd w:val="clear" w:color="auto" w:fill="auto"/>
            <w:vAlign w:val="center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294" w:type="dxa"/>
            <w:shd w:val="clear" w:color="auto" w:fill="auto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  <w:gridSpan w:val="2"/>
            <w:shd w:val="clear" w:color="auto" w:fill="auto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2"/>
            <w:shd w:val="clear" w:color="auto" w:fill="auto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  <w:gridSpan w:val="2"/>
            <w:shd w:val="clear" w:color="auto" w:fill="auto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  <w:shd w:val="clear" w:color="auto" w:fill="auto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  <w:gridSpan w:val="2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2C4E89" w:rsidRPr="002E7F51" w:rsidRDefault="002C4E89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2C4E89" w:rsidRPr="002E7F51" w:rsidTr="00015576">
        <w:tc>
          <w:tcPr>
            <w:tcW w:w="642" w:type="dxa"/>
            <w:shd w:val="clear" w:color="auto" w:fill="auto"/>
            <w:vAlign w:val="center"/>
          </w:tcPr>
          <w:p w:rsidR="002C4E89" w:rsidRPr="002E7F51" w:rsidRDefault="002C4E89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350" w:type="dxa"/>
            <w:gridSpan w:val="17"/>
          </w:tcPr>
          <w:p w:rsidR="002C4E89" w:rsidRPr="002E7F51" w:rsidRDefault="002C4E89" w:rsidP="003F7E3A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Цель 2. Увеличение объемов строительства, оказание содействия в реализации инвестиционных проектов </w:t>
            </w:r>
          </w:p>
          <w:p w:rsidR="002C4E89" w:rsidRPr="002E7F51" w:rsidRDefault="002C4E89" w:rsidP="003F7E3A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комплексного освоения территорий в целях жилищного строительства</w:t>
            </w:r>
          </w:p>
        </w:tc>
      </w:tr>
      <w:tr w:rsidR="002C4E89" w:rsidRPr="002E7F51" w:rsidTr="00015576">
        <w:tc>
          <w:tcPr>
            <w:tcW w:w="642" w:type="dxa"/>
            <w:shd w:val="clear" w:color="auto" w:fill="auto"/>
            <w:vAlign w:val="center"/>
          </w:tcPr>
          <w:p w:rsidR="002C4E89" w:rsidRPr="002E7F51" w:rsidRDefault="002C4E89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350" w:type="dxa"/>
            <w:gridSpan w:val="17"/>
          </w:tcPr>
          <w:p w:rsidR="002C4E89" w:rsidRPr="002E7F51" w:rsidRDefault="002C4E89" w:rsidP="00B8132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Задача 3. Формирование земельных участков под размещение  объектов </w:t>
            </w:r>
          </w:p>
        </w:tc>
      </w:tr>
      <w:tr w:rsidR="00326318" w:rsidRPr="002E7F51" w:rsidTr="00E5068A">
        <w:trPr>
          <w:trHeight w:val="1351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326318" w:rsidRPr="002E7F51" w:rsidRDefault="00326318" w:rsidP="003F7E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Целевой показатель 4.</w:t>
            </w:r>
          </w:p>
          <w:p w:rsidR="00326318" w:rsidRDefault="00326318" w:rsidP="00873CF3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Количество сформированных земельных участков под жилищное строительство, </w:t>
            </w:r>
          </w:p>
          <w:p w:rsidR="00326318" w:rsidRPr="002E7F51" w:rsidRDefault="00326318" w:rsidP="00873CF3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326318" w:rsidRPr="002E7F51" w:rsidRDefault="0032631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  <w:shd w:val="clear" w:color="auto" w:fill="auto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37" w:type="dxa"/>
            <w:vMerge w:val="restart"/>
          </w:tcPr>
          <w:p w:rsidR="00326318" w:rsidRPr="008D3BFF" w:rsidRDefault="00326318" w:rsidP="0070769E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Кадастровый паспорт </w:t>
            </w:r>
          </w:p>
        </w:tc>
      </w:tr>
      <w:tr w:rsidR="00326318" w:rsidRPr="002E7F51" w:rsidTr="00E5068A">
        <w:trPr>
          <w:trHeight w:val="691"/>
        </w:trPr>
        <w:tc>
          <w:tcPr>
            <w:tcW w:w="642" w:type="dxa"/>
            <w:vMerge/>
            <w:shd w:val="clear" w:color="auto" w:fill="auto"/>
            <w:vAlign w:val="center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326318" w:rsidRPr="002E7F51" w:rsidRDefault="00326318" w:rsidP="00873CF3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-многоквартирная жилая застройка;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326318" w:rsidRPr="008D3BFF" w:rsidRDefault="00326318" w:rsidP="00015576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7" w:type="dxa"/>
            <w:vMerge/>
          </w:tcPr>
          <w:p w:rsidR="00326318" w:rsidRPr="008D3BFF" w:rsidRDefault="00326318" w:rsidP="00FD4BE0">
            <w:pPr>
              <w:jc w:val="center"/>
              <w:rPr>
                <w:color w:val="000000" w:themeColor="text1"/>
              </w:rPr>
            </w:pPr>
          </w:p>
        </w:tc>
      </w:tr>
      <w:tr w:rsidR="00326318" w:rsidRPr="002E7F51" w:rsidTr="00E5068A">
        <w:trPr>
          <w:trHeight w:val="732"/>
        </w:trPr>
        <w:tc>
          <w:tcPr>
            <w:tcW w:w="642" w:type="dxa"/>
            <w:vMerge/>
            <w:shd w:val="clear" w:color="auto" w:fill="auto"/>
            <w:vAlign w:val="center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326318" w:rsidRPr="002E7F51" w:rsidRDefault="00326318" w:rsidP="00873CF3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-индивидуальная жилая застройка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326318" w:rsidRPr="008D3BFF" w:rsidRDefault="00326318" w:rsidP="00015576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37" w:type="dxa"/>
            <w:vMerge/>
          </w:tcPr>
          <w:p w:rsidR="00326318" w:rsidRPr="008D3BFF" w:rsidRDefault="00326318" w:rsidP="00FD4BE0">
            <w:pPr>
              <w:jc w:val="center"/>
              <w:rPr>
                <w:color w:val="000000" w:themeColor="text1"/>
              </w:rPr>
            </w:pPr>
          </w:p>
        </w:tc>
      </w:tr>
      <w:tr w:rsidR="00326318" w:rsidRPr="002E7F51" w:rsidTr="00E5068A">
        <w:trPr>
          <w:trHeight w:val="732"/>
        </w:trPr>
        <w:tc>
          <w:tcPr>
            <w:tcW w:w="642" w:type="dxa"/>
            <w:vMerge/>
            <w:shd w:val="clear" w:color="auto" w:fill="auto"/>
            <w:vAlign w:val="center"/>
          </w:tcPr>
          <w:p w:rsidR="00326318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326318" w:rsidRPr="002E7F51" w:rsidRDefault="00326318" w:rsidP="00082929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Количество сформированных земельных участков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color w:val="000000" w:themeColor="text1"/>
                <w:sz w:val="24"/>
                <w:szCs w:val="24"/>
              </w:rPr>
              <w:t>под размещение иных объектов капитального строительства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326318" w:rsidRPr="008D3BFF" w:rsidRDefault="00326318" w:rsidP="00015576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326318" w:rsidRPr="002E7F51" w:rsidRDefault="00326318" w:rsidP="004E362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326318" w:rsidRPr="008D3BFF" w:rsidRDefault="00326318" w:rsidP="00FD4BE0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Кадастровый паспорт</w:t>
            </w:r>
          </w:p>
        </w:tc>
      </w:tr>
      <w:tr w:rsidR="002C4E89" w:rsidRPr="002E7F51" w:rsidTr="00E5068A">
        <w:tc>
          <w:tcPr>
            <w:tcW w:w="642" w:type="dxa"/>
            <w:shd w:val="clear" w:color="auto" w:fill="auto"/>
            <w:vAlign w:val="center"/>
          </w:tcPr>
          <w:p w:rsidR="002C4E89" w:rsidRPr="002E7F51" w:rsidRDefault="00326318" w:rsidP="003F7E3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294" w:type="dxa"/>
            <w:shd w:val="clear" w:color="auto" w:fill="auto"/>
          </w:tcPr>
          <w:p w:rsidR="002C4E89" w:rsidRPr="002E7F51" w:rsidRDefault="002C4E89" w:rsidP="005C100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5</w:t>
            </w:r>
            <w:r w:rsidRPr="002E7F51">
              <w:rPr>
                <w:color w:val="000000" w:themeColor="text1"/>
                <w:sz w:val="24"/>
                <w:szCs w:val="24"/>
              </w:rPr>
              <w:t>.</w:t>
            </w:r>
          </w:p>
          <w:p w:rsidR="002C4E89" w:rsidRPr="002E7F51" w:rsidRDefault="002C4E89" w:rsidP="005C100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Количество подготовленных градостроительных планов земельных участков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2C4E89" w:rsidRPr="008D3BFF" w:rsidRDefault="002C4E89" w:rsidP="00873CF3">
            <w:pPr>
              <w:ind w:left="-4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2C4E89" w:rsidRPr="002E7F51" w:rsidRDefault="002C4E89" w:rsidP="00873CF3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C4E89" w:rsidRPr="002E7F51" w:rsidRDefault="002C4E89" w:rsidP="00873CF3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24" w:type="dxa"/>
            <w:gridSpan w:val="2"/>
            <w:vAlign w:val="center"/>
          </w:tcPr>
          <w:p w:rsidR="002C4E89" w:rsidRPr="002E7F51" w:rsidRDefault="002C4E89" w:rsidP="004E3628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24" w:type="dxa"/>
            <w:gridSpan w:val="2"/>
            <w:vAlign w:val="center"/>
          </w:tcPr>
          <w:p w:rsidR="002C4E89" w:rsidRPr="002E7F51" w:rsidRDefault="002C4E89" w:rsidP="004E3628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2C4E89" w:rsidRPr="002E7F51" w:rsidRDefault="002C4E89" w:rsidP="00873CF3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2C4E89" w:rsidRPr="002E7F51" w:rsidRDefault="002C4E89" w:rsidP="00873CF3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27" w:type="dxa"/>
            <w:vAlign w:val="center"/>
          </w:tcPr>
          <w:p w:rsidR="002C4E89" w:rsidRPr="002E7F51" w:rsidRDefault="002C4E89" w:rsidP="00873CF3">
            <w:pPr>
              <w:ind w:left="-4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837" w:type="dxa"/>
          </w:tcPr>
          <w:p w:rsidR="008522B8" w:rsidRDefault="002C4E89" w:rsidP="008522B8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Утверждённый </w:t>
            </w:r>
            <w:r w:rsidR="008522B8" w:rsidRPr="008522B8">
              <w:rPr>
                <w:color w:val="000000" w:themeColor="text1"/>
              </w:rPr>
              <w:t>градостроитель</w:t>
            </w:r>
          </w:p>
          <w:p w:rsidR="002C4E89" w:rsidRPr="008522B8" w:rsidRDefault="008522B8" w:rsidP="008522B8">
            <w:pPr>
              <w:jc w:val="center"/>
              <w:rPr>
                <w:color w:val="000000" w:themeColor="text1"/>
              </w:rPr>
            </w:pPr>
            <w:proofErr w:type="spellStart"/>
            <w:r w:rsidRPr="008522B8">
              <w:rPr>
                <w:color w:val="000000" w:themeColor="text1"/>
              </w:rPr>
              <w:t>ный</w:t>
            </w:r>
            <w:proofErr w:type="spellEnd"/>
            <w:r w:rsidRPr="008522B8">
              <w:rPr>
                <w:color w:val="000000" w:themeColor="text1"/>
              </w:rPr>
              <w:t xml:space="preserve"> план земельного участка</w:t>
            </w:r>
          </w:p>
        </w:tc>
      </w:tr>
    </w:tbl>
    <w:p w:rsidR="00044986" w:rsidRPr="002E7F51" w:rsidRDefault="00044986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015576" w:rsidRPr="002E7F51" w:rsidRDefault="00015576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015576" w:rsidRPr="002E7F51" w:rsidRDefault="00015576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015576" w:rsidRPr="002E7F51" w:rsidRDefault="00015576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015576" w:rsidRPr="002E7F51" w:rsidRDefault="00015576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044986" w:rsidRPr="002E7F51" w:rsidRDefault="00044986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165D58" w:rsidRDefault="00165D58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8D3BFF" w:rsidRDefault="008D3BFF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8D3BFF" w:rsidRDefault="008D3BFF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2C4E89" w:rsidRDefault="002C4E89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2C4E89" w:rsidRDefault="002C4E89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326318" w:rsidRDefault="00326318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2C4E89" w:rsidRDefault="002C4E89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8D3BFF" w:rsidRPr="002E7F51" w:rsidRDefault="008D3BFF" w:rsidP="00251DB8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6771A5" w:rsidRPr="002E7F51" w:rsidRDefault="006771A5" w:rsidP="006771A5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>Приложение № 2 к Программе</w:t>
      </w:r>
    </w:p>
    <w:p w:rsidR="006771A5" w:rsidRPr="002E7F51" w:rsidRDefault="006771A5" w:rsidP="006771A5">
      <w:pPr>
        <w:jc w:val="right"/>
        <w:rPr>
          <w:color w:val="000000" w:themeColor="text1"/>
          <w:sz w:val="24"/>
          <w:szCs w:val="24"/>
        </w:rPr>
      </w:pPr>
    </w:p>
    <w:p w:rsidR="006771A5" w:rsidRPr="00305861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2C4E89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BD181D" w:rsidRPr="002C4E89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2C4E89">
        <w:rPr>
          <w:color w:val="000000" w:themeColor="text1"/>
          <w:sz w:val="28"/>
          <w:szCs w:val="28"/>
        </w:rPr>
        <w:t>реализации подпрограммы «Строительство объектов транспортно</w:t>
      </w:r>
      <w:r w:rsidR="002C4E89">
        <w:rPr>
          <w:color w:val="000000" w:themeColor="text1"/>
          <w:sz w:val="28"/>
          <w:szCs w:val="28"/>
        </w:rPr>
        <w:t>й инфраструктуры</w:t>
      </w:r>
      <w:r w:rsidRPr="002C4E89">
        <w:rPr>
          <w:color w:val="000000" w:themeColor="text1"/>
          <w:sz w:val="28"/>
          <w:szCs w:val="28"/>
        </w:rPr>
        <w:t xml:space="preserve">», </w:t>
      </w:r>
    </w:p>
    <w:p w:rsidR="006771A5" w:rsidRPr="002C4E89" w:rsidRDefault="006771A5" w:rsidP="00BD181D">
      <w:pPr>
        <w:jc w:val="center"/>
        <w:rPr>
          <w:color w:val="000000" w:themeColor="text1"/>
          <w:sz w:val="28"/>
          <w:szCs w:val="28"/>
        </w:rPr>
      </w:pPr>
      <w:r w:rsidRPr="002C4E89">
        <w:rPr>
          <w:color w:val="000000" w:themeColor="text1"/>
          <w:sz w:val="28"/>
          <w:szCs w:val="28"/>
        </w:rPr>
        <w:t>обеспечивающей выполнение муниципальной программы</w:t>
      </w:r>
      <w:r w:rsidR="00BD181D" w:rsidRPr="002C4E89">
        <w:rPr>
          <w:color w:val="000000" w:themeColor="text1"/>
          <w:sz w:val="28"/>
          <w:szCs w:val="28"/>
        </w:rPr>
        <w:t xml:space="preserve"> </w:t>
      </w:r>
      <w:r w:rsidRPr="002C4E89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2C4E89">
        <w:rPr>
          <w:color w:val="000000" w:themeColor="text1"/>
          <w:sz w:val="28"/>
          <w:szCs w:val="28"/>
        </w:rPr>
        <w:t xml:space="preserve">2020-2026 </w:t>
      </w:r>
      <w:r w:rsidRPr="002C4E89">
        <w:rPr>
          <w:color w:val="000000" w:themeColor="text1"/>
          <w:sz w:val="28"/>
          <w:szCs w:val="28"/>
        </w:rPr>
        <w:t>годы»</w:t>
      </w:r>
    </w:p>
    <w:p w:rsidR="00015576" w:rsidRPr="002E7F51" w:rsidRDefault="00015576" w:rsidP="00BD181D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2E7F51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8D3BFF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8D3BFF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8D3BFF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8D3BFF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015576" w:rsidRPr="008D3BFF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EB0532" w:rsidRPr="002E7F51" w:rsidTr="00C458F9">
        <w:tc>
          <w:tcPr>
            <w:tcW w:w="642" w:type="dxa"/>
            <w:vMerge/>
            <w:shd w:val="clear" w:color="auto" w:fill="auto"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первый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второй 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год планового периода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третий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год планового периода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четвертый 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год планового периода 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2023 г.</w:t>
            </w:r>
          </w:p>
        </w:tc>
        <w:tc>
          <w:tcPr>
            <w:tcW w:w="1123" w:type="dxa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пятый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2024 г.</w:t>
            </w:r>
          </w:p>
        </w:tc>
        <w:tc>
          <w:tcPr>
            <w:tcW w:w="1200" w:type="dxa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шестой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2025 г.</w:t>
            </w:r>
          </w:p>
        </w:tc>
        <w:tc>
          <w:tcPr>
            <w:tcW w:w="1144" w:type="dxa"/>
          </w:tcPr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седьмой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8D3BFF" w:rsidRDefault="00015576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32631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Цель </w:t>
            </w:r>
            <w:r w:rsidR="00326318"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>. Развитие современной и эффективной транспортной инфраструктуры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32631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Задача </w:t>
            </w:r>
            <w:r w:rsidR="00326318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>. Строительство объектов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>транспортной инфраструктуры</w:t>
            </w: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2E7F51" w:rsidRDefault="00134F87" w:rsidP="00134F8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134F87" w:rsidRPr="002E7F51" w:rsidRDefault="00C458F9" w:rsidP="00134F87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подготовленных проектов на строительство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</w:t>
            </w:r>
            <w:r w:rsidR="002C4E89">
              <w:rPr>
                <w:color w:val="000000" w:themeColor="text1"/>
                <w:sz w:val="24"/>
                <w:szCs w:val="24"/>
              </w:rPr>
              <w:t xml:space="preserve">объектов </w:t>
            </w:r>
            <w:r w:rsidR="002C4E89" w:rsidRPr="002C4E89">
              <w:rPr>
                <w:color w:val="000000" w:themeColor="text1"/>
                <w:sz w:val="24"/>
                <w:szCs w:val="24"/>
              </w:rPr>
              <w:t>транспортной инфраструктуры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8D3BFF" w:rsidRDefault="00665A1D" w:rsidP="00C458F9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2E7F51" w:rsidRDefault="00921CE3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2E7F51" w:rsidRDefault="008D3BFF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134F87" w:rsidRPr="002E7F51" w:rsidRDefault="00BA3BE8" w:rsidP="008D3BF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34F87" w:rsidRPr="002E7F51" w:rsidRDefault="00921CE3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2E7F51" w:rsidRDefault="00666CE4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2E7F51" w:rsidRDefault="00BA3BE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2E7F51" w:rsidRDefault="008D3BFF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134F87" w:rsidRPr="008D3BFF" w:rsidRDefault="00134F87" w:rsidP="00134F87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Документы, подтверждающие исполнение муниципального контракта</w:t>
            </w:r>
          </w:p>
        </w:tc>
      </w:tr>
      <w:tr w:rsidR="00134F87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134F87" w:rsidRPr="00C458F9" w:rsidRDefault="00134F87" w:rsidP="00134F87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7</w:t>
            </w:r>
            <w:r w:rsidRPr="00C458F9">
              <w:rPr>
                <w:color w:val="000000" w:themeColor="text1"/>
                <w:sz w:val="24"/>
                <w:szCs w:val="24"/>
              </w:rPr>
              <w:t>.</w:t>
            </w:r>
          </w:p>
          <w:p w:rsidR="00134F87" w:rsidRPr="00C458F9" w:rsidRDefault="00C458F9" w:rsidP="00134F87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8D3BFF" w:rsidRDefault="00665A1D" w:rsidP="00C458F9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2E7F51" w:rsidRDefault="008D3BFF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2E7F51" w:rsidRDefault="008D3BFF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134F87" w:rsidRPr="002E7F51" w:rsidRDefault="008D3BFF" w:rsidP="00BA3B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134F87" w:rsidRPr="002E7F51" w:rsidRDefault="00BA3BE8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2E7F51" w:rsidRDefault="00921CE3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2E7F51" w:rsidRDefault="008D3BFF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2E7F51" w:rsidRDefault="00BA3BE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37" w:type="dxa"/>
          </w:tcPr>
          <w:p w:rsidR="00134F87" w:rsidRPr="008D3BFF" w:rsidRDefault="00134F87" w:rsidP="00015576">
            <w:pPr>
              <w:jc w:val="center"/>
              <w:rPr>
                <w:color w:val="000000" w:themeColor="text1"/>
              </w:rPr>
            </w:pPr>
            <w:r w:rsidRPr="008D3BFF">
              <w:rPr>
                <w:color w:val="000000" w:themeColor="text1"/>
              </w:rPr>
              <w:t>Разрешение</w:t>
            </w:r>
            <w:r w:rsidR="002C4E89">
              <w:rPr>
                <w:color w:val="000000" w:themeColor="text1"/>
              </w:rPr>
              <w:t xml:space="preserve"> на ввод объекта в эксплуатацию</w:t>
            </w:r>
          </w:p>
          <w:p w:rsidR="00134F87" w:rsidRPr="008D3BFF" w:rsidRDefault="00134F87" w:rsidP="00015576">
            <w:pPr>
              <w:jc w:val="center"/>
              <w:rPr>
                <w:color w:val="000000" w:themeColor="text1"/>
              </w:rPr>
            </w:pPr>
          </w:p>
        </w:tc>
      </w:tr>
    </w:tbl>
    <w:p w:rsidR="00BD181D" w:rsidRPr="002E7F51" w:rsidRDefault="00BD181D" w:rsidP="00BD181D">
      <w:pPr>
        <w:jc w:val="center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D3BFF" w:rsidRDefault="008D3BFF" w:rsidP="00862F88">
      <w:pPr>
        <w:jc w:val="right"/>
        <w:rPr>
          <w:color w:val="000000" w:themeColor="text1"/>
          <w:sz w:val="24"/>
          <w:szCs w:val="24"/>
        </w:rPr>
      </w:pPr>
    </w:p>
    <w:p w:rsidR="00862F88" w:rsidRPr="002E7F51" w:rsidRDefault="00862F88" w:rsidP="00862F88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t>Приложение № 3 к Программе</w:t>
      </w:r>
    </w:p>
    <w:p w:rsidR="00862F88" w:rsidRPr="002E7F51" w:rsidRDefault="00862F88" w:rsidP="00862F88">
      <w:pPr>
        <w:jc w:val="right"/>
        <w:rPr>
          <w:color w:val="000000" w:themeColor="text1"/>
          <w:sz w:val="24"/>
          <w:szCs w:val="24"/>
        </w:rPr>
      </w:pPr>
    </w:p>
    <w:p w:rsidR="00862F88" w:rsidRPr="00305861" w:rsidRDefault="00862F88" w:rsidP="00862F88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2C4E89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2C4E89" w:rsidRDefault="00862F88" w:rsidP="002C4E89">
      <w:pPr>
        <w:jc w:val="center"/>
        <w:rPr>
          <w:color w:val="000000" w:themeColor="text1"/>
          <w:sz w:val="28"/>
          <w:szCs w:val="28"/>
        </w:rPr>
      </w:pPr>
      <w:r w:rsidRPr="002C4E89">
        <w:rPr>
          <w:color w:val="000000" w:themeColor="text1"/>
          <w:sz w:val="28"/>
          <w:szCs w:val="28"/>
        </w:rPr>
        <w:t>реализации подпрограммы «Строительство объектов инженерной инфраструктуры к земельным участкам под жилищное строительство»,</w:t>
      </w:r>
      <w:r w:rsidR="002C4E89">
        <w:rPr>
          <w:color w:val="000000" w:themeColor="text1"/>
          <w:sz w:val="28"/>
          <w:szCs w:val="28"/>
        </w:rPr>
        <w:t xml:space="preserve"> </w:t>
      </w:r>
      <w:r w:rsidRPr="002C4E89">
        <w:rPr>
          <w:color w:val="000000" w:themeColor="text1"/>
          <w:sz w:val="28"/>
          <w:szCs w:val="28"/>
        </w:rPr>
        <w:t>обеспечивающей выполнение муниципальной программы</w:t>
      </w:r>
      <w:r w:rsidR="00866656" w:rsidRPr="002C4E89">
        <w:rPr>
          <w:color w:val="000000" w:themeColor="text1"/>
          <w:sz w:val="28"/>
          <w:szCs w:val="28"/>
        </w:rPr>
        <w:t xml:space="preserve"> </w:t>
      </w:r>
      <w:r w:rsidRPr="002C4E89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</w:t>
      </w:r>
      <w:r w:rsidR="00EB0532" w:rsidRPr="002C4E89">
        <w:rPr>
          <w:color w:val="000000" w:themeColor="text1"/>
          <w:sz w:val="28"/>
          <w:szCs w:val="28"/>
        </w:rPr>
        <w:t xml:space="preserve"> </w:t>
      </w:r>
    </w:p>
    <w:p w:rsidR="00862F88" w:rsidRPr="002C4E89" w:rsidRDefault="00862F88" w:rsidP="002C4E89">
      <w:pPr>
        <w:jc w:val="center"/>
        <w:rPr>
          <w:color w:val="000000" w:themeColor="text1"/>
          <w:sz w:val="28"/>
          <w:szCs w:val="28"/>
        </w:rPr>
      </w:pPr>
      <w:r w:rsidRPr="002C4E89">
        <w:rPr>
          <w:color w:val="000000" w:themeColor="text1"/>
          <w:sz w:val="28"/>
          <w:szCs w:val="28"/>
        </w:rPr>
        <w:t xml:space="preserve">на </w:t>
      </w:r>
      <w:r w:rsidR="00D95C1C" w:rsidRPr="002C4E89">
        <w:rPr>
          <w:color w:val="000000" w:themeColor="text1"/>
          <w:sz w:val="28"/>
          <w:szCs w:val="28"/>
        </w:rPr>
        <w:t xml:space="preserve">2020-2026 </w:t>
      </w:r>
      <w:r w:rsidRPr="002C4E89">
        <w:rPr>
          <w:color w:val="000000" w:themeColor="text1"/>
          <w:sz w:val="28"/>
          <w:szCs w:val="28"/>
        </w:rPr>
        <w:t>годы»</w:t>
      </w:r>
    </w:p>
    <w:p w:rsidR="00015576" w:rsidRPr="002E7F51" w:rsidRDefault="00015576" w:rsidP="00866656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75"/>
        <w:gridCol w:w="1134"/>
        <w:gridCol w:w="1135"/>
        <w:gridCol w:w="1135"/>
        <w:gridCol w:w="1135"/>
        <w:gridCol w:w="1135"/>
        <w:gridCol w:w="1135"/>
        <w:gridCol w:w="1135"/>
        <w:gridCol w:w="1837"/>
      </w:tblGrid>
      <w:tr w:rsidR="00EB0532" w:rsidRPr="002E7F51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D305ED" w:rsidRPr="00BA3BE8" w:rsidRDefault="00D305ED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D305ED" w:rsidRPr="00BA3BE8" w:rsidRDefault="00D305ED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D305ED" w:rsidRPr="00BA3BE8" w:rsidRDefault="00D305ED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44" w:type="dxa"/>
            <w:gridSpan w:val="7"/>
          </w:tcPr>
          <w:p w:rsidR="00D305ED" w:rsidRPr="00BA3BE8" w:rsidRDefault="00D305ED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D305ED" w:rsidRPr="00BA3BE8" w:rsidRDefault="00D305ED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BA3BE8" w:rsidRPr="002E7F51" w:rsidTr="00C458F9">
        <w:trPr>
          <w:trHeight w:val="1287"/>
        </w:trPr>
        <w:tc>
          <w:tcPr>
            <w:tcW w:w="642" w:type="dxa"/>
            <w:vMerge/>
            <w:shd w:val="clear" w:color="auto" w:fill="auto"/>
          </w:tcPr>
          <w:p w:rsidR="00BA3BE8" w:rsidRPr="002E7F51" w:rsidRDefault="00BA3BE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A3BE8" w:rsidRPr="002E7F51" w:rsidRDefault="00BA3BE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A3BE8" w:rsidRPr="002E7F51" w:rsidRDefault="00BA3BE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первый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</w:t>
            </w:r>
            <w:proofErr w:type="gramStart"/>
            <w:r w:rsidRPr="00BA3BE8">
              <w:rPr>
                <w:color w:val="000000" w:themeColor="text1"/>
              </w:rPr>
              <w:t>планового</w:t>
            </w:r>
            <w:proofErr w:type="gramEnd"/>
            <w:r w:rsidRPr="00BA3BE8">
              <w:rPr>
                <w:color w:val="000000" w:themeColor="text1"/>
              </w:rPr>
              <w:t xml:space="preserve"> 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периода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2020 г.</w:t>
            </w:r>
          </w:p>
        </w:tc>
        <w:tc>
          <w:tcPr>
            <w:tcW w:w="1135" w:type="dxa"/>
            <w:shd w:val="clear" w:color="auto" w:fill="auto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второй </w:t>
            </w:r>
          </w:p>
          <w:p w:rsidR="00BA3BE8" w:rsidRPr="00BA3BE8" w:rsidRDefault="00BA3BE8" w:rsidP="00D305ED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год  </w:t>
            </w:r>
            <w:proofErr w:type="gramStart"/>
            <w:r w:rsidRPr="00BA3BE8">
              <w:rPr>
                <w:color w:val="000000" w:themeColor="text1"/>
              </w:rPr>
              <w:t>планового</w:t>
            </w:r>
            <w:proofErr w:type="gramEnd"/>
            <w:r w:rsidRPr="00BA3BE8">
              <w:rPr>
                <w:color w:val="000000" w:themeColor="text1"/>
              </w:rPr>
              <w:t xml:space="preserve"> </w:t>
            </w:r>
          </w:p>
          <w:p w:rsidR="00BA3BE8" w:rsidRPr="00BA3BE8" w:rsidRDefault="00BA3BE8" w:rsidP="00D305ED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периода 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2021 г.</w:t>
            </w:r>
          </w:p>
        </w:tc>
        <w:tc>
          <w:tcPr>
            <w:tcW w:w="1135" w:type="dxa"/>
            <w:shd w:val="clear" w:color="auto" w:fill="auto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третий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год  планового периода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2022 г.</w:t>
            </w:r>
          </w:p>
        </w:tc>
        <w:tc>
          <w:tcPr>
            <w:tcW w:w="1135" w:type="dxa"/>
            <w:shd w:val="clear" w:color="auto" w:fill="auto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четвертый </w:t>
            </w:r>
          </w:p>
          <w:p w:rsid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год </w:t>
            </w:r>
            <w:proofErr w:type="gramStart"/>
            <w:r w:rsidRPr="00BA3BE8">
              <w:rPr>
                <w:color w:val="000000" w:themeColor="text1"/>
              </w:rPr>
              <w:t>планового</w:t>
            </w:r>
            <w:proofErr w:type="gramEnd"/>
            <w:r w:rsidRPr="00BA3BE8">
              <w:rPr>
                <w:color w:val="000000" w:themeColor="text1"/>
              </w:rPr>
              <w:t xml:space="preserve"> 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периода 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2023 г.</w:t>
            </w:r>
          </w:p>
        </w:tc>
        <w:tc>
          <w:tcPr>
            <w:tcW w:w="1135" w:type="dxa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пятый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 периода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2024 г.</w:t>
            </w:r>
          </w:p>
        </w:tc>
        <w:tc>
          <w:tcPr>
            <w:tcW w:w="1135" w:type="dxa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шестой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 планового   периода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2025 г.</w:t>
            </w:r>
          </w:p>
        </w:tc>
        <w:tc>
          <w:tcPr>
            <w:tcW w:w="1135" w:type="dxa"/>
          </w:tcPr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седьмой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 периода</w:t>
            </w:r>
          </w:p>
          <w:p w:rsidR="00BA3BE8" w:rsidRPr="00BA3BE8" w:rsidRDefault="00BA3BE8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BA3BE8" w:rsidRPr="002E7F51" w:rsidRDefault="00BA3BE8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326318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Цель </w:t>
            </w:r>
            <w:r w:rsidR="00326318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. Развитие инженерной инфраструктуры для новых участков застройки 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32631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Задача </w:t>
            </w:r>
            <w:r w:rsidR="00326318"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>. Строительство объектов инженерной инфраструктуры к земельным участкам под жилищное строительство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2E7F51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C458F9" w:rsidRPr="002E7F51" w:rsidRDefault="00C458F9" w:rsidP="00C458F9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подготовленных проектов на строительство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объектов инженерной инфраструктуры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5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Документы, подтверждающие исполнение муниципального контракта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7</w:t>
            </w:r>
            <w:r w:rsidRPr="00C458F9">
              <w:rPr>
                <w:color w:val="000000" w:themeColor="text1"/>
                <w:sz w:val="24"/>
                <w:szCs w:val="24"/>
              </w:rPr>
              <w:t>.</w:t>
            </w:r>
          </w:p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Разрешение</w:t>
            </w:r>
            <w:r>
              <w:rPr>
                <w:color w:val="000000" w:themeColor="text1"/>
              </w:rPr>
              <w:t xml:space="preserve"> на ввод объекта в эксплуатацию</w:t>
            </w:r>
          </w:p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</w:p>
        </w:tc>
      </w:tr>
    </w:tbl>
    <w:p w:rsidR="00704555" w:rsidRPr="002E7F51" w:rsidRDefault="00704555" w:rsidP="006771A5">
      <w:pPr>
        <w:jc w:val="right"/>
        <w:rPr>
          <w:color w:val="000000" w:themeColor="text1"/>
          <w:sz w:val="24"/>
          <w:szCs w:val="24"/>
        </w:rPr>
      </w:pPr>
    </w:p>
    <w:p w:rsidR="006771A5" w:rsidRPr="002E7F51" w:rsidRDefault="00DC3477" w:rsidP="006771A5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771A5" w:rsidRPr="002E7F51">
        <w:rPr>
          <w:color w:val="000000" w:themeColor="text1"/>
          <w:sz w:val="24"/>
          <w:szCs w:val="24"/>
        </w:rPr>
        <w:lastRenderedPageBreak/>
        <w:t>Приложение № 4 к Программе</w:t>
      </w:r>
    </w:p>
    <w:p w:rsidR="006771A5" w:rsidRPr="002E7F51" w:rsidRDefault="006771A5" w:rsidP="006771A5">
      <w:pPr>
        <w:jc w:val="right"/>
        <w:rPr>
          <w:color w:val="000000" w:themeColor="text1"/>
          <w:sz w:val="24"/>
          <w:szCs w:val="24"/>
        </w:rPr>
      </w:pPr>
    </w:p>
    <w:p w:rsidR="006771A5" w:rsidRPr="00305861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444459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866656" w:rsidRPr="00444459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 xml:space="preserve">реализации подпрограммы «Строительство объектов коммунальной инфраструктуры», </w:t>
      </w:r>
    </w:p>
    <w:p w:rsidR="006771A5" w:rsidRPr="00444459" w:rsidRDefault="006771A5" w:rsidP="00866656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>обеспечивающей выполнение муниципальной программы</w:t>
      </w:r>
      <w:r w:rsidR="00866656" w:rsidRPr="00444459">
        <w:rPr>
          <w:color w:val="000000" w:themeColor="text1"/>
          <w:sz w:val="28"/>
          <w:szCs w:val="28"/>
        </w:rPr>
        <w:t xml:space="preserve"> </w:t>
      </w:r>
      <w:r w:rsidRPr="00444459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444459">
        <w:rPr>
          <w:color w:val="000000" w:themeColor="text1"/>
          <w:sz w:val="28"/>
          <w:szCs w:val="28"/>
        </w:rPr>
        <w:t xml:space="preserve">2020-2026 </w:t>
      </w:r>
      <w:r w:rsidRPr="00444459">
        <w:rPr>
          <w:color w:val="000000" w:themeColor="text1"/>
          <w:sz w:val="28"/>
          <w:szCs w:val="28"/>
        </w:rPr>
        <w:t>годы»</w:t>
      </w:r>
    </w:p>
    <w:p w:rsidR="00015576" w:rsidRPr="002E7F51" w:rsidRDefault="00015576" w:rsidP="00866656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2E7F51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BA3BE8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BA3BE8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BA3BE8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BA3BE8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015576" w:rsidRPr="00BA3BE8" w:rsidRDefault="00015576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EB0532" w:rsidRPr="002E7F51" w:rsidTr="00C458F9">
        <w:tc>
          <w:tcPr>
            <w:tcW w:w="642" w:type="dxa"/>
            <w:vMerge/>
            <w:shd w:val="clear" w:color="auto" w:fill="auto"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первый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второй 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год планового периода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третий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год планового периода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четвертый 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год планового периода 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2023 г.</w:t>
            </w:r>
          </w:p>
        </w:tc>
        <w:tc>
          <w:tcPr>
            <w:tcW w:w="1123" w:type="dxa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пятый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2024 г.</w:t>
            </w:r>
          </w:p>
        </w:tc>
        <w:tc>
          <w:tcPr>
            <w:tcW w:w="1200" w:type="dxa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шестой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2025 г.</w:t>
            </w:r>
          </w:p>
        </w:tc>
        <w:tc>
          <w:tcPr>
            <w:tcW w:w="1144" w:type="dxa"/>
          </w:tcPr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седьмой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015576" w:rsidRPr="00BA3BE8" w:rsidRDefault="00015576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015576" w:rsidRPr="002E7F51" w:rsidRDefault="00015576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32631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Цель </w:t>
            </w:r>
            <w:r w:rsidR="00326318"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>. Развитие коммунальной инфраструктуры в существующей застройке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32631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Задача </w:t>
            </w:r>
            <w:r w:rsidR="00326318"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. Строительство объектов коммунальной инфраструктуры 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BA3B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2E7F51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C458F9" w:rsidRPr="002E7F51" w:rsidRDefault="00C458F9" w:rsidP="00C458F9">
            <w:pPr>
              <w:ind w:right="34"/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подготовленных проектов на строительство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объектов </w:t>
            </w:r>
            <w:r>
              <w:rPr>
                <w:color w:val="000000" w:themeColor="text1"/>
                <w:sz w:val="24"/>
                <w:szCs w:val="24"/>
              </w:rPr>
              <w:t>коммунальной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инфраструктуры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BA3B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Документы, подтверждающие исполнение муниципального контракта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BA3B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326318">
              <w:rPr>
                <w:color w:val="000000" w:themeColor="text1"/>
                <w:sz w:val="24"/>
                <w:szCs w:val="24"/>
              </w:rPr>
              <w:t>7</w:t>
            </w:r>
            <w:r w:rsidRPr="00C458F9">
              <w:rPr>
                <w:color w:val="000000" w:themeColor="text1"/>
                <w:sz w:val="24"/>
                <w:szCs w:val="24"/>
              </w:rPr>
              <w:t>.</w:t>
            </w:r>
          </w:p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BA3B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Разрешение</w:t>
            </w:r>
            <w:r>
              <w:rPr>
                <w:color w:val="000000" w:themeColor="text1"/>
              </w:rPr>
              <w:t xml:space="preserve"> на ввод объекта в эксплуатацию</w:t>
            </w:r>
          </w:p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</w:p>
        </w:tc>
      </w:tr>
    </w:tbl>
    <w:p w:rsidR="00015576" w:rsidRPr="002E7F51" w:rsidRDefault="00015576" w:rsidP="00866656">
      <w:pPr>
        <w:jc w:val="center"/>
        <w:rPr>
          <w:color w:val="000000" w:themeColor="text1"/>
          <w:sz w:val="24"/>
          <w:szCs w:val="24"/>
        </w:rPr>
      </w:pPr>
    </w:p>
    <w:p w:rsidR="00165D58" w:rsidRPr="002E7F51" w:rsidRDefault="00165D58" w:rsidP="00866656">
      <w:pPr>
        <w:ind w:right="-2"/>
        <w:jc w:val="both"/>
        <w:rPr>
          <w:bCs/>
          <w:color w:val="000000" w:themeColor="text1"/>
          <w:sz w:val="24"/>
          <w:szCs w:val="24"/>
        </w:rPr>
      </w:pPr>
    </w:p>
    <w:p w:rsidR="006771A5" w:rsidRPr="002E7F51" w:rsidRDefault="00DC3477" w:rsidP="006771A5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771A5" w:rsidRPr="002E7F51">
        <w:rPr>
          <w:color w:val="000000" w:themeColor="text1"/>
          <w:sz w:val="24"/>
          <w:szCs w:val="24"/>
        </w:rPr>
        <w:lastRenderedPageBreak/>
        <w:t xml:space="preserve">Приложение № 5 к Программе  </w:t>
      </w:r>
    </w:p>
    <w:p w:rsidR="006771A5" w:rsidRPr="00305861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444459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866656" w:rsidRPr="00444459" w:rsidRDefault="00BA3BE8" w:rsidP="00866656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 xml:space="preserve">реализации подпрограммы </w:t>
      </w:r>
      <w:r w:rsidR="006771A5" w:rsidRPr="00444459">
        <w:rPr>
          <w:color w:val="000000" w:themeColor="text1"/>
          <w:sz w:val="28"/>
          <w:szCs w:val="28"/>
        </w:rPr>
        <w:t xml:space="preserve">«Строительство объектов физической культуры и спорта», </w:t>
      </w:r>
    </w:p>
    <w:p w:rsidR="006771A5" w:rsidRPr="00444459" w:rsidRDefault="006771A5" w:rsidP="00866656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>обеспечивающей выполнение муниципальной программы</w:t>
      </w:r>
      <w:r w:rsidR="00866656" w:rsidRPr="00444459">
        <w:rPr>
          <w:color w:val="000000" w:themeColor="text1"/>
          <w:sz w:val="28"/>
          <w:szCs w:val="28"/>
        </w:rPr>
        <w:t xml:space="preserve"> </w:t>
      </w:r>
      <w:r w:rsidRPr="00444459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444459">
        <w:rPr>
          <w:color w:val="000000" w:themeColor="text1"/>
          <w:sz w:val="28"/>
          <w:szCs w:val="28"/>
        </w:rPr>
        <w:t xml:space="preserve">2020-2026 </w:t>
      </w:r>
      <w:r w:rsidRPr="00444459">
        <w:rPr>
          <w:color w:val="000000" w:themeColor="text1"/>
          <w:sz w:val="28"/>
          <w:szCs w:val="28"/>
        </w:rPr>
        <w:t>годы»</w:t>
      </w:r>
    </w:p>
    <w:p w:rsidR="00134F87" w:rsidRPr="002E7F51" w:rsidRDefault="00134F87" w:rsidP="00866656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2E7F51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BA3BE8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BA3BE8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BA3BE8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BA3BE8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134F87" w:rsidRPr="00BA3BE8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EB0532" w:rsidRPr="002E7F51" w:rsidTr="00C458F9">
        <w:tc>
          <w:tcPr>
            <w:tcW w:w="642" w:type="dxa"/>
            <w:vMerge/>
            <w:shd w:val="clear" w:color="auto" w:fill="auto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первый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второй 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год планового периода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третий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год планового периода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четвертый 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год планового периода 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2023 г.</w:t>
            </w:r>
          </w:p>
        </w:tc>
        <w:tc>
          <w:tcPr>
            <w:tcW w:w="1123" w:type="dxa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пятый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2024 г.</w:t>
            </w:r>
          </w:p>
        </w:tc>
        <w:tc>
          <w:tcPr>
            <w:tcW w:w="1200" w:type="dxa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шестой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2025 г.</w:t>
            </w:r>
          </w:p>
        </w:tc>
        <w:tc>
          <w:tcPr>
            <w:tcW w:w="1144" w:type="dxa"/>
          </w:tcPr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седьмой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BA3BE8" w:rsidRDefault="00134F87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2640C3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Цель </w:t>
            </w:r>
            <w:r w:rsidR="002640C3"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. Развитие сети объектов </w:t>
            </w:r>
            <w:r w:rsidR="00E243E2" w:rsidRPr="00E243E2">
              <w:rPr>
                <w:b/>
                <w:color w:val="000000" w:themeColor="text1"/>
                <w:sz w:val="24"/>
                <w:szCs w:val="24"/>
              </w:rPr>
              <w:t>физической культуры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 и спорта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2640C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Задача </w:t>
            </w:r>
            <w:r w:rsidR="002640C3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. Строительство объектов </w:t>
            </w:r>
            <w:r w:rsidR="00E243E2" w:rsidRPr="00E243E2">
              <w:rPr>
                <w:b/>
                <w:color w:val="000000" w:themeColor="text1"/>
                <w:sz w:val="24"/>
                <w:szCs w:val="24"/>
              </w:rPr>
              <w:t>физической культуры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 и спорта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2E7F51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640C3">
              <w:rPr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C458F9" w:rsidRPr="002E7F51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подготовленных проектов на строительство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объектов физической культуры и спорта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Документы, подтверждающие исполнение муниципального контракта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640C3">
              <w:rPr>
                <w:color w:val="000000" w:themeColor="text1"/>
                <w:sz w:val="24"/>
                <w:szCs w:val="24"/>
              </w:rPr>
              <w:t>7</w:t>
            </w:r>
            <w:r w:rsidRPr="00C458F9">
              <w:rPr>
                <w:color w:val="000000" w:themeColor="text1"/>
                <w:sz w:val="24"/>
                <w:szCs w:val="24"/>
              </w:rPr>
              <w:t>.</w:t>
            </w:r>
          </w:p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  <w:r w:rsidRPr="00BA3BE8">
              <w:rPr>
                <w:color w:val="000000" w:themeColor="text1"/>
              </w:rPr>
              <w:t>Разрешение на ввод объекта в эксплуатацию.</w:t>
            </w:r>
          </w:p>
          <w:p w:rsidR="00C458F9" w:rsidRPr="00BA3BE8" w:rsidRDefault="00C458F9" w:rsidP="00134F87">
            <w:pPr>
              <w:jc w:val="center"/>
              <w:rPr>
                <w:color w:val="000000" w:themeColor="text1"/>
              </w:rPr>
            </w:pPr>
          </w:p>
        </w:tc>
      </w:tr>
    </w:tbl>
    <w:p w:rsidR="00134F87" w:rsidRPr="002E7F51" w:rsidRDefault="00134F87" w:rsidP="00866656">
      <w:pPr>
        <w:jc w:val="center"/>
        <w:rPr>
          <w:color w:val="000000" w:themeColor="text1"/>
          <w:sz w:val="24"/>
          <w:szCs w:val="24"/>
        </w:rPr>
      </w:pPr>
    </w:p>
    <w:p w:rsidR="006771A5" w:rsidRPr="002E7F51" w:rsidRDefault="00DC3477" w:rsidP="00704555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771A5" w:rsidRPr="002E7F51">
        <w:rPr>
          <w:color w:val="000000" w:themeColor="text1"/>
          <w:sz w:val="24"/>
          <w:szCs w:val="24"/>
        </w:rPr>
        <w:lastRenderedPageBreak/>
        <w:t>Приложение № 6 к Программе</w:t>
      </w:r>
    </w:p>
    <w:p w:rsidR="00704555" w:rsidRPr="002E7F51" w:rsidRDefault="00704555" w:rsidP="00704555">
      <w:pPr>
        <w:jc w:val="right"/>
        <w:rPr>
          <w:color w:val="000000" w:themeColor="text1"/>
          <w:sz w:val="24"/>
          <w:szCs w:val="24"/>
        </w:rPr>
      </w:pPr>
    </w:p>
    <w:p w:rsidR="006771A5" w:rsidRPr="00305861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444459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4F18AA" w:rsidRPr="00444459" w:rsidRDefault="006771A5" w:rsidP="006771A5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 xml:space="preserve">реализации подпрограммы «Строительство объектов образовательных учреждений», </w:t>
      </w:r>
    </w:p>
    <w:p w:rsidR="006771A5" w:rsidRPr="00444459" w:rsidRDefault="006771A5" w:rsidP="004F18AA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>обеспечивающей выполнение муниципальной программы</w:t>
      </w:r>
      <w:r w:rsidR="004F18AA" w:rsidRPr="00444459">
        <w:rPr>
          <w:color w:val="000000" w:themeColor="text1"/>
          <w:sz w:val="28"/>
          <w:szCs w:val="28"/>
        </w:rPr>
        <w:t xml:space="preserve"> </w:t>
      </w:r>
      <w:r w:rsidRPr="00444459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444459">
        <w:rPr>
          <w:color w:val="000000" w:themeColor="text1"/>
          <w:sz w:val="28"/>
          <w:szCs w:val="28"/>
        </w:rPr>
        <w:t xml:space="preserve">2020-2026 </w:t>
      </w:r>
      <w:r w:rsidRPr="00444459">
        <w:rPr>
          <w:color w:val="000000" w:themeColor="text1"/>
          <w:sz w:val="28"/>
          <w:szCs w:val="28"/>
        </w:rPr>
        <w:t>годы»</w:t>
      </w:r>
    </w:p>
    <w:p w:rsidR="00015576" w:rsidRPr="002E7F51" w:rsidRDefault="00015576" w:rsidP="004F18AA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2E7F51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665A1D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665A1D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665A1D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665A1D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134F87" w:rsidRPr="00665A1D" w:rsidRDefault="00134F87" w:rsidP="00134F87">
            <w:pPr>
              <w:spacing w:after="120"/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EB0532" w:rsidRPr="002E7F51" w:rsidTr="00C458F9">
        <w:tc>
          <w:tcPr>
            <w:tcW w:w="642" w:type="dxa"/>
            <w:vMerge/>
            <w:shd w:val="clear" w:color="auto" w:fill="auto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первый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второй 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год планового периода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третий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год планового периода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четвертый 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год планового периода 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2023 г.</w:t>
            </w:r>
          </w:p>
        </w:tc>
        <w:tc>
          <w:tcPr>
            <w:tcW w:w="1123" w:type="dxa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пятый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2024 г.</w:t>
            </w:r>
          </w:p>
        </w:tc>
        <w:tc>
          <w:tcPr>
            <w:tcW w:w="1200" w:type="dxa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шестой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2025 г.</w:t>
            </w:r>
          </w:p>
        </w:tc>
        <w:tc>
          <w:tcPr>
            <w:tcW w:w="1144" w:type="dxa"/>
          </w:tcPr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седьмой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 xml:space="preserve"> год планового периода</w:t>
            </w:r>
          </w:p>
          <w:p w:rsidR="00134F87" w:rsidRPr="00665A1D" w:rsidRDefault="00134F87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2640C3">
            <w:pPr>
              <w:pStyle w:val="ConsPlusCell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Цель </w:t>
            </w:r>
            <w:r w:rsidR="002640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2E7F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Развитие сети образовательных учреждений </w:t>
            </w:r>
          </w:p>
        </w:tc>
      </w:tr>
      <w:tr w:rsidR="00EB0532" w:rsidRPr="002E7F51" w:rsidTr="00134F87">
        <w:tc>
          <w:tcPr>
            <w:tcW w:w="642" w:type="dxa"/>
            <w:shd w:val="clear" w:color="auto" w:fill="auto"/>
            <w:vAlign w:val="center"/>
          </w:tcPr>
          <w:p w:rsidR="00134F87" w:rsidRPr="002E7F51" w:rsidRDefault="00134F8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2E7F51" w:rsidRDefault="00134F87" w:rsidP="002640C3">
            <w:pPr>
              <w:pStyle w:val="ConsPlusCell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Задача </w:t>
            </w:r>
            <w:r w:rsidR="002640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2E7F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Строительство </w:t>
            </w:r>
            <w:r w:rsidR="00E243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объектов образовательных учреждений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2E7F51" w:rsidRDefault="002640C3" w:rsidP="00977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Целевой показатель 6</w:t>
            </w:r>
            <w:r w:rsidR="00C458F9" w:rsidRPr="002E7F51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C458F9" w:rsidRPr="002E7F51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подготовленных проектов на строительство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объектов образовательных учреждений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1D42D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665A1D" w:rsidRDefault="00C458F9" w:rsidP="00134F87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Документы, подтверждающие исполнение муниципального контракта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640C3">
              <w:rPr>
                <w:color w:val="000000" w:themeColor="text1"/>
                <w:sz w:val="24"/>
                <w:szCs w:val="24"/>
              </w:rPr>
              <w:t>7</w:t>
            </w:r>
            <w:r w:rsidRPr="00C458F9">
              <w:rPr>
                <w:color w:val="000000" w:themeColor="text1"/>
                <w:sz w:val="24"/>
                <w:szCs w:val="24"/>
              </w:rPr>
              <w:t>.</w:t>
            </w:r>
          </w:p>
          <w:p w:rsidR="00C458F9" w:rsidRPr="00C458F9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665A1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  <w:vAlign w:val="center"/>
          </w:tcPr>
          <w:p w:rsidR="00C458F9" w:rsidRPr="00665A1D" w:rsidRDefault="00C458F9" w:rsidP="00DC3477">
            <w:pPr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Разрешение</w:t>
            </w:r>
            <w:r>
              <w:rPr>
                <w:color w:val="000000" w:themeColor="text1"/>
              </w:rPr>
              <w:t xml:space="preserve"> на ввод объекта в эксплуатацию</w:t>
            </w:r>
          </w:p>
          <w:p w:rsidR="00C458F9" w:rsidRPr="00665A1D" w:rsidRDefault="00C458F9" w:rsidP="00DC3477">
            <w:pPr>
              <w:rPr>
                <w:color w:val="000000" w:themeColor="text1"/>
              </w:rPr>
            </w:pPr>
          </w:p>
        </w:tc>
      </w:tr>
    </w:tbl>
    <w:p w:rsidR="00134F87" w:rsidRPr="002E7F51" w:rsidRDefault="00134F87" w:rsidP="004F18AA">
      <w:pPr>
        <w:jc w:val="center"/>
        <w:rPr>
          <w:color w:val="000000" w:themeColor="text1"/>
          <w:sz w:val="24"/>
          <w:szCs w:val="24"/>
        </w:rPr>
      </w:pPr>
    </w:p>
    <w:p w:rsidR="004B64FF" w:rsidRPr="002E7F51" w:rsidRDefault="00DC3477" w:rsidP="004B64FF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4B64FF" w:rsidRPr="002E7F51">
        <w:rPr>
          <w:color w:val="000000" w:themeColor="text1"/>
          <w:sz w:val="24"/>
          <w:szCs w:val="24"/>
        </w:rPr>
        <w:lastRenderedPageBreak/>
        <w:t xml:space="preserve">Приложение № 7 к Программе  </w:t>
      </w:r>
    </w:p>
    <w:p w:rsidR="004B64FF" w:rsidRPr="002E7F51" w:rsidRDefault="004B64FF" w:rsidP="004B64FF">
      <w:pPr>
        <w:jc w:val="center"/>
        <w:rPr>
          <w:color w:val="000000" w:themeColor="text1"/>
          <w:sz w:val="24"/>
          <w:szCs w:val="24"/>
        </w:rPr>
      </w:pPr>
    </w:p>
    <w:p w:rsidR="004B64FF" w:rsidRPr="00305861" w:rsidRDefault="004B64FF" w:rsidP="004B64FF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ЦЕЛИ, ЗАДАЧИ</w:t>
      </w:r>
      <w:r w:rsidR="00444459" w:rsidRPr="00305861">
        <w:rPr>
          <w:color w:val="000000" w:themeColor="text1"/>
          <w:sz w:val="28"/>
          <w:szCs w:val="28"/>
        </w:rPr>
        <w:t>,</w:t>
      </w:r>
      <w:r w:rsidRPr="00305861">
        <w:rPr>
          <w:color w:val="000000" w:themeColor="text1"/>
          <w:sz w:val="28"/>
          <w:szCs w:val="28"/>
        </w:rPr>
        <w:t xml:space="preserve"> ЦЕЛЕВЫЕ ПОКАЗАТЕЛИ</w:t>
      </w:r>
    </w:p>
    <w:p w:rsidR="004B64FF" w:rsidRPr="00444459" w:rsidRDefault="00DC3477" w:rsidP="004B64FF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 xml:space="preserve">реализации подпрограммы </w:t>
      </w:r>
      <w:r w:rsidR="004B64FF" w:rsidRPr="00444459">
        <w:rPr>
          <w:color w:val="000000" w:themeColor="text1"/>
          <w:sz w:val="28"/>
          <w:szCs w:val="28"/>
        </w:rPr>
        <w:t xml:space="preserve">«Строительство объектов культуры», </w:t>
      </w:r>
    </w:p>
    <w:p w:rsidR="004B64FF" w:rsidRPr="00444459" w:rsidRDefault="004B64FF" w:rsidP="004F18AA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>обеспечивающей выполнение муниципальной программы</w:t>
      </w:r>
      <w:r w:rsidR="004F18AA" w:rsidRPr="00444459">
        <w:rPr>
          <w:color w:val="000000" w:themeColor="text1"/>
          <w:sz w:val="28"/>
          <w:szCs w:val="28"/>
        </w:rPr>
        <w:t xml:space="preserve"> </w:t>
      </w:r>
      <w:r w:rsidRPr="00444459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444459">
        <w:rPr>
          <w:color w:val="000000" w:themeColor="text1"/>
          <w:sz w:val="28"/>
          <w:szCs w:val="28"/>
        </w:rPr>
        <w:t xml:space="preserve">2020-2026 </w:t>
      </w:r>
      <w:r w:rsidRPr="00444459">
        <w:rPr>
          <w:color w:val="000000" w:themeColor="text1"/>
          <w:sz w:val="28"/>
          <w:szCs w:val="28"/>
        </w:rPr>
        <w:t>годы»</w:t>
      </w:r>
    </w:p>
    <w:p w:rsidR="004F18AA" w:rsidRPr="002E7F51" w:rsidRDefault="004F18AA" w:rsidP="004F18AA">
      <w:pPr>
        <w:jc w:val="center"/>
        <w:rPr>
          <w:color w:val="000000" w:themeColor="text1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B0532" w:rsidRPr="002E7F51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704555" w:rsidRPr="001D42D1" w:rsidRDefault="00704555" w:rsidP="00F6408D">
            <w:pPr>
              <w:spacing w:after="120"/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704555" w:rsidRPr="001D42D1" w:rsidRDefault="00704555" w:rsidP="00F6408D">
            <w:pPr>
              <w:spacing w:after="120"/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704555" w:rsidRPr="001D42D1" w:rsidRDefault="00704555" w:rsidP="00F6408D">
            <w:pPr>
              <w:spacing w:after="120"/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704555" w:rsidRPr="001D42D1" w:rsidRDefault="00704555" w:rsidP="00F6408D">
            <w:pPr>
              <w:spacing w:after="120"/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704555" w:rsidRPr="001D42D1" w:rsidRDefault="00704555" w:rsidP="00F6408D">
            <w:pPr>
              <w:spacing w:after="120"/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Источник значений целевого показателя</w:t>
            </w:r>
          </w:p>
        </w:tc>
      </w:tr>
      <w:tr w:rsidR="00EB0532" w:rsidRPr="002E7F51" w:rsidTr="00C458F9">
        <w:tc>
          <w:tcPr>
            <w:tcW w:w="642" w:type="dxa"/>
            <w:vMerge/>
            <w:shd w:val="clear" w:color="auto" w:fill="auto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первый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планового периода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второй 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год планового периода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третий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год планового периода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четвертый 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год планового периода 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2023 г.</w:t>
            </w:r>
          </w:p>
        </w:tc>
        <w:tc>
          <w:tcPr>
            <w:tcW w:w="1123" w:type="dxa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пятый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планового периода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2024 г.</w:t>
            </w:r>
          </w:p>
        </w:tc>
        <w:tc>
          <w:tcPr>
            <w:tcW w:w="1200" w:type="dxa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шестой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планового периода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2025 г.</w:t>
            </w:r>
          </w:p>
        </w:tc>
        <w:tc>
          <w:tcPr>
            <w:tcW w:w="1144" w:type="dxa"/>
          </w:tcPr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седьмой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планового периода</w:t>
            </w:r>
          </w:p>
          <w:p w:rsidR="00704555" w:rsidRPr="001D42D1" w:rsidRDefault="00704555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2026 г.</w:t>
            </w:r>
          </w:p>
        </w:tc>
        <w:tc>
          <w:tcPr>
            <w:tcW w:w="1837" w:type="dxa"/>
            <w:vMerge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458F9">
        <w:tc>
          <w:tcPr>
            <w:tcW w:w="642" w:type="dxa"/>
            <w:shd w:val="clear" w:color="auto" w:fill="auto"/>
            <w:vAlign w:val="center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F6408D">
        <w:tc>
          <w:tcPr>
            <w:tcW w:w="642" w:type="dxa"/>
            <w:shd w:val="clear" w:color="auto" w:fill="auto"/>
            <w:vAlign w:val="center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704555" w:rsidRPr="002E7F51" w:rsidRDefault="002640C3" w:rsidP="00F6408D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Цель 8</w:t>
            </w:r>
            <w:r w:rsidR="00704555" w:rsidRPr="002E7F51">
              <w:rPr>
                <w:b/>
                <w:color w:val="000000" w:themeColor="text1"/>
                <w:sz w:val="24"/>
                <w:szCs w:val="24"/>
              </w:rPr>
              <w:t>. Развитие сети объектов культуры</w:t>
            </w:r>
          </w:p>
        </w:tc>
      </w:tr>
      <w:tr w:rsidR="00EB0532" w:rsidRPr="002E7F51" w:rsidTr="00F6408D">
        <w:tc>
          <w:tcPr>
            <w:tcW w:w="642" w:type="dxa"/>
            <w:shd w:val="clear" w:color="auto" w:fill="auto"/>
            <w:vAlign w:val="center"/>
          </w:tcPr>
          <w:p w:rsidR="00704555" w:rsidRPr="002E7F51" w:rsidRDefault="00704555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704555" w:rsidRPr="002E7F51" w:rsidRDefault="00704555" w:rsidP="002640C3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Задача </w:t>
            </w:r>
            <w:r w:rsidR="002640C3">
              <w:rPr>
                <w:b/>
                <w:color w:val="000000" w:themeColor="text1"/>
                <w:sz w:val="24"/>
                <w:szCs w:val="24"/>
              </w:rPr>
              <w:t>9</w:t>
            </w:r>
            <w:r w:rsidRPr="002E7F51">
              <w:rPr>
                <w:b/>
                <w:color w:val="000000" w:themeColor="text1"/>
                <w:sz w:val="24"/>
                <w:szCs w:val="24"/>
              </w:rPr>
              <w:t>. Строительство объектов культуры</w:t>
            </w:r>
          </w:p>
        </w:tc>
      </w:tr>
      <w:tr w:rsidR="00C458F9" w:rsidRPr="002E7F51" w:rsidTr="00C458F9">
        <w:tc>
          <w:tcPr>
            <w:tcW w:w="642" w:type="dxa"/>
            <w:shd w:val="clear" w:color="auto" w:fill="auto"/>
            <w:vAlign w:val="center"/>
          </w:tcPr>
          <w:p w:rsidR="00C458F9" w:rsidRPr="002E7F51" w:rsidRDefault="00C458F9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2E7F51" w:rsidRDefault="00C458F9" w:rsidP="0097770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640C3">
              <w:rPr>
                <w:color w:val="000000" w:themeColor="text1"/>
                <w:sz w:val="24"/>
                <w:szCs w:val="24"/>
              </w:rPr>
              <w:t>6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C458F9" w:rsidRPr="002E7F51" w:rsidRDefault="00C458F9" w:rsidP="00C458F9">
            <w:pPr>
              <w:rPr>
                <w:color w:val="000000" w:themeColor="text1"/>
                <w:sz w:val="24"/>
                <w:szCs w:val="24"/>
              </w:rPr>
            </w:pPr>
            <w:r w:rsidRPr="00C458F9">
              <w:rPr>
                <w:color w:val="000000" w:themeColor="text1"/>
                <w:sz w:val="24"/>
                <w:szCs w:val="24"/>
              </w:rPr>
              <w:t>Количество подготовленных проектов на строительство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объектов </w:t>
            </w:r>
            <w:r>
              <w:rPr>
                <w:color w:val="000000" w:themeColor="text1"/>
                <w:sz w:val="24"/>
                <w:szCs w:val="24"/>
              </w:rPr>
              <w:t>культуры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D3BFF" w:rsidRDefault="00C458F9" w:rsidP="00977701">
            <w:pPr>
              <w:jc w:val="center"/>
              <w:rPr>
                <w:color w:val="000000" w:themeColor="text1"/>
              </w:rPr>
            </w:pPr>
            <w:r w:rsidRPr="00665A1D">
              <w:rPr>
                <w:color w:val="000000" w:themeColor="text1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2E7F51" w:rsidRDefault="00C458F9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2E7F51" w:rsidRDefault="00C458F9" w:rsidP="00921CE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2E7F51" w:rsidRDefault="00C458F9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2E7F51" w:rsidRDefault="00C458F9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2E7F51" w:rsidRDefault="00C458F9" w:rsidP="00F6408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1D42D1" w:rsidRDefault="00C458F9" w:rsidP="00F6408D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Документы, подтверждающие исполнение муниципального контракта</w:t>
            </w:r>
          </w:p>
        </w:tc>
      </w:tr>
    </w:tbl>
    <w:p w:rsidR="00704555" w:rsidRPr="002E7F51" w:rsidRDefault="00704555" w:rsidP="004F18AA">
      <w:pPr>
        <w:jc w:val="center"/>
        <w:rPr>
          <w:color w:val="000000" w:themeColor="text1"/>
          <w:sz w:val="24"/>
          <w:szCs w:val="24"/>
        </w:rPr>
      </w:pPr>
    </w:p>
    <w:p w:rsidR="00F92269" w:rsidRPr="002E7F51" w:rsidRDefault="005A3B3F" w:rsidP="00431ED5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DF3B90" w:rsidRPr="002E7F51">
        <w:rPr>
          <w:color w:val="000000" w:themeColor="text1"/>
          <w:sz w:val="24"/>
          <w:szCs w:val="24"/>
        </w:rPr>
        <w:lastRenderedPageBreak/>
        <w:t xml:space="preserve">Приложение № </w:t>
      </w:r>
      <w:r w:rsidR="000A0C5A" w:rsidRPr="002E7F51">
        <w:rPr>
          <w:color w:val="000000" w:themeColor="text1"/>
          <w:sz w:val="24"/>
          <w:szCs w:val="24"/>
        </w:rPr>
        <w:t>8</w:t>
      </w:r>
      <w:r w:rsidR="00DF3B90"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A8622A" w:rsidRPr="00305861" w:rsidRDefault="00A8622A" w:rsidP="00A8622A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A8622A" w:rsidRPr="00444459" w:rsidRDefault="00A8622A" w:rsidP="008A55D0">
      <w:pPr>
        <w:jc w:val="center"/>
        <w:rPr>
          <w:color w:val="000000" w:themeColor="text1"/>
          <w:sz w:val="28"/>
          <w:szCs w:val="28"/>
        </w:rPr>
      </w:pPr>
      <w:r w:rsidRPr="00444459">
        <w:rPr>
          <w:color w:val="000000" w:themeColor="text1"/>
          <w:sz w:val="28"/>
          <w:szCs w:val="28"/>
        </w:rPr>
        <w:t xml:space="preserve">по выполнению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444459">
        <w:rPr>
          <w:color w:val="000000" w:themeColor="text1"/>
          <w:sz w:val="28"/>
          <w:szCs w:val="28"/>
        </w:rPr>
        <w:t xml:space="preserve">2020-2026 </w:t>
      </w:r>
      <w:r w:rsidRPr="00444459">
        <w:rPr>
          <w:color w:val="000000" w:themeColor="text1"/>
          <w:sz w:val="28"/>
          <w:szCs w:val="28"/>
        </w:rPr>
        <w:t>годы»</w:t>
      </w:r>
    </w:p>
    <w:p w:rsidR="00A8622A" w:rsidRPr="002E7F51" w:rsidRDefault="00A8622A" w:rsidP="009721CE">
      <w:pPr>
        <w:rPr>
          <w:color w:val="000000" w:themeColor="text1"/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382"/>
        <w:gridCol w:w="1382"/>
        <w:gridCol w:w="1382"/>
        <w:gridCol w:w="1382"/>
        <w:gridCol w:w="1382"/>
        <w:gridCol w:w="1382"/>
        <w:gridCol w:w="1382"/>
        <w:gridCol w:w="1382"/>
        <w:gridCol w:w="1134"/>
      </w:tblGrid>
      <w:tr w:rsidR="00EB0532" w:rsidRPr="001D42D1" w:rsidTr="008A55D0">
        <w:trPr>
          <w:trHeight w:val="363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972B62" w:rsidRPr="001D42D1" w:rsidRDefault="00972B62" w:rsidP="00444459">
            <w:pPr>
              <w:ind w:left="113" w:right="113"/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№ строки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72B62" w:rsidRPr="001D42D1" w:rsidRDefault="00972B62" w:rsidP="006172C8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1056" w:type="dxa"/>
            <w:gridSpan w:val="8"/>
          </w:tcPr>
          <w:p w:rsidR="00972B62" w:rsidRPr="001D42D1" w:rsidRDefault="00972B62" w:rsidP="001D42D1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134" w:type="dxa"/>
            <w:vMerge w:val="restart"/>
            <w:vAlign w:val="center"/>
          </w:tcPr>
          <w:p w:rsidR="00444459" w:rsidRPr="00444459" w:rsidRDefault="00972B62" w:rsidP="00D9121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44459">
              <w:rPr>
                <w:color w:val="000000" w:themeColor="text1"/>
                <w:sz w:val="18"/>
                <w:szCs w:val="18"/>
              </w:rPr>
              <w:t xml:space="preserve">Номер целевого показателя, на достижение которого направлено </w:t>
            </w:r>
            <w:proofErr w:type="spellStart"/>
            <w:r w:rsidRPr="00444459">
              <w:rPr>
                <w:color w:val="000000" w:themeColor="text1"/>
                <w:sz w:val="18"/>
                <w:szCs w:val="18"/>
              </w:rPr>
              <w:t>мероприя</w:t>
            </w:r>
            <w:proofErr w:type="spellEnd"/>
          </w:p>
          <w:p w:rsidR="00C47474" w:rsidRPr="001D42D1" w:rsidRDefault="00972B62" w:rsidP="00D91212">
            <w:pPr>
              <w:jc w:val="center"/>
              <w:rPr>
                <w:color w:val="000000" w:themeColor="text1"/>
              </w:rPr>
            </w:pPr>
            <w:proofErr w:type="spellStart"/>
            <w:r w:rsidRPr="00444459">
              <w:rPr>
                <w:color w:val="000000" w:themeColor="text1"/>
                <w:sz w:val="18"/>
                <w:szCs w:val="18"/>
              </w:rPr>
              <w:t>тие</w:t>
            </w:r>
            <w:proofErr w:type="spellEnd"/>
          </w:p>
        </w:tc>
      </w:tr>
      <w:tr w:rsidR="001D42D1" w:rsidRPr="001D42D1" w:rsidTr="00444459">
        <w:trPr>
          <w:cantSplit/>
          <w:trHeight w:val="1685"/>
        </w:trPr>
        <w:tc>
          <w:tcPr>
            <w:tcW w:w="568" w:type="dxa"/>
            <w:vMerge/>
            <w:shd w:val="clear" w:color="auto" w:fill="auto"/>
          </w:tcPr>
          <w:p w:rsidR="001D42D1" w:rsidRPr="001D42D1" w:rsidRDefault="001D42D1" w:rsidP="006172C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D42D1" w:rsidRPr="001D42D1" w:rsidRDefault="001D42D1" w:rsidP="006172C8">
            <w:pPr>
              <w:rPr>
                <w:color w:val="000000" w:themeColor="text1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:rsidR="001D42D1" w:rsidRPr="001D42D1" w:rsidRDefault="001D42D1" w:rsidP="006172C8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всего</w:t>
            </w:r>
          </w:p>
        </w:tc>
        <w:tc>
          <w:tcPr>
            <w:tcW w:w="1382" w:type="dxa"/>
            <w:shd w:val="clear" w:color="auto" w:fill="auto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первый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планового периода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2020 г.</w:t>
            </w:r>
          </w:p>
        </w:tc>
        <w:tc>
          <w:tcPr>
            <w:tcW w:w="1382" w:type="dxa"/>
            <w:shd w:val="clear" w:color="auto" w:fill="auto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второй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планового периода</w:t>
            </w:r>
          </w:p>
          <w:p w:rsidR="001D42D1" w:rsidRPr="001D42D1" w:rsidRDefault="001D42D1" w:rsidP="001D42D1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2021 г.</w:t>
            </w:r>
          </w:p>
        </w:tc>
        <w:tc>
          <w:tcPr>
            <w:tcW w:w="1382" w:type="dxa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третий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планового периода</w:t>
            </w:r>
          </w:p>
          <w:p w:rsidR="001D42D1" w:rsidRPr="001D42D1" w:rsidRDefault="001D42D1" w:rsidP="001D42D1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2022 г.</w:t>
            </w:r>
          </w:p>
        </w:tc>
        <w:tc>
          <w:tcPr>
            <w:tcW w:w="1382" w:type="dxa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четвертый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планового периода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2023 г.</w:t>
            </w:r>
          </w:p>
        </w:tc>
        <w:tc>
          <w:tcPr>
            <w:tcW w:w="1382" w:type="dxa"/>
            <w:shd w:val="clear" w:color="auto" w:fill="auto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пятый</w:t>
            </w:r>
          </w:p>
          <w:p w:rsid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планового периода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2024 г.</w:t>
            </w:r>
          </w:p>
        </w:tc>
        <w:tc>
          <w:tcPr>
            <w:tcW w:w="1382" w:type="dxa"/>
            <w:shd w:val="clear" w:color="auto" w:fill="auto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шестой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планового периода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2025 г.</w:t>
            </w:r>
          </w:p>
        </w:tc>
        <w:tc>
          <w:tcPr>
            <w:tcW w:w="1382" w:type="dxa"/>
            <w:shd w:val="clear" w:color="auto" w:fill="auto"/>
          </w:tcPr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седьмой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 xml:space="preserve"> год </w:t>
            </w:r>
          </w:p>
          <w:p w:rsidR="001D42D1" w:rsidRPr="001D42D1" w:rsidRDefault="001D42D1" w:rsidP="00134F87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планового периода</w:t>
            </w:r>
          </w:p>
          <w:p w:rsidR="001D42D1" w:rsidRPr="001D42D1" w:rsidRDefault="001D42D1" w:rsidP="002D27BA">
            <w:pPr>
              <w:jc w:val="center"/>
              <w:rPr>
                <w:color w:val="000000" w:themeColor="text1"/>
              </w:rPr>
            </w:pPr>
            <w:r w:rsidRPr="001D42D1">
              <w:rPr>
                <w:color w:val="000000" w:themeColor="text1"/>
              </w:rPr>
              <w:t>.2026 г</w:t>
            </w:r>
          </w:p>
        </w:tc>
        <w:tc>
          <w:tcPr>
            <w:tcW w:w="1134" w:type="dxa"/>
            <w:vMerge/>
          </w:tcPr>
          <w:p w:rsidR="001D42D1" w:rsidRPr="001D42D1" w:rsidRDefault="001D42D1" w:rsidP="006172C8">
            <w:pPr>
              <w:jc w:val="center"/>
              <w:rPr>
                <w:color w:val="000000" w:themeColor="text1"/>
              </w:rPr>
            </w:pPr>
          </w:p>
        </w:tc>
      </w:tr>
      <w:tr w:rsidR="00EB0532" w:rsidRPr="002E7F51" w:rsidTr="00444459">
        <w:tc>
          <w:tcPr>
            <w:tcW w:w="568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2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2" w:type="dxa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9721CE" w:rsidRPr="002E7F51" w:rsidRDefault="009721CE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082010" w:rsidRPr="002E7F51" w:rsidTr="00444459">
        <w:trPr>
          <w:trHeight w:val="1178"/>
        </w:trPr>
        <w:tc>
          <w:tcPr>
            <w:tcW w:w="568" w:type="dxa"/>
            <w:shd w:val="clear" w:color="auto" w:fill="auto"/>
            <w:vAlign w:val="center"/>
          </w:tcPr>
          <w:p w:rsidR="00082010" w:rsidRPr="002E7F51" w:rsidRDefault="00082010" w:rsidP="006172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82010" w:rsidRPr="002E7F51" w:rsidRDefault="00082010" w:rsidP="006172C8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Всего </w:t>
            </w:r>
            <w:proofErr w:type="gramStart"/>
            <w:r w:rsidRPr="002E7F51">
              <w:rPr>
                <w:b/>
                <w:color w:val="000000" w:themeColor="text1"/>
                <w:sz w:val="24"/>
                <w:szCs w:val="24"/>
              </w:rPr>
              <w:t>по</w:t>
            </w:r>
            <w:proofErr w:type="gramEnd"/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082010" w:rsidRPr="002E7F51" w:rsidRDefault="00082010" w:rsidP="006172C8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муниципальной </w:t>
            </w:r>
          </w:p>
          <w:p w:rsidR="00082010" w:rsidRPr="002E7F51" w:rsidRDefault="00082010" w:rsidP="006172C8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программе, </w:t>
            </w:r>
          </w:p>
          <w:p w:rsidR="00082010" w:rsidRPr="002E7F51" w:rsidRDefault="00082010" w:rsidP="001D42D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8963032,15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1231136,12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596652,71</w:t>
            </w:r>
          </w:p>
        </w:tc>
        <w:tc>
          <w:tcPr>
            <w:tcW w:w="1382" w:type="dxa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692888,43</w:t>
            </w:r>
          </w:p>
        </w:tc>
        <w:tc>
          <w:tcPr>
            <w:tcW w:w="1382" w:type="dxa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1251242,26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1457854,31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DB2154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B2154">
              <w:rPr>
                <w:color w:val="000000"/>
                <w:sz w:val="24"/>
                <w:szCs w:val="24"/>
              </w:rPr>
              <w:t>1584515,41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DB2154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B2154">
              <w:rPr>
                <w:color w:val="000000"/>
                <w:sz w:val="24"/>
                <w:szCs w:val="24"/>
              </w:rPr>
              <w:t>2148742,91</w:t>
            </w:r>
          </w:p>
        </w:tc>
        <w:tc>
          <w:tcPr>
            <w:tcW w:w="1134" w:type="dxa"/>
            <w:vAlign w:val="center"/>
          </w:tcPr>
          <w:p w:rsidR="00082010" w:rsidRPr="002E7F51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82010" w:rsidRPr="002E7F51" w:rsidTr="00444459">
        <w:tc>
          <w:tcPr>
            <w:tcW w:w="568" w:type="dxa"/>
            <w:shd w:val="clear" w:color="auto" w:fill="auto"/>
            <w:vAlign w:val="center"/>
          </w:tcPr>
          <w:p w:rsidR="00082010" w:rsidRPr="002E7F51" w:rsidRDefault="00082010" w:rsidP="006172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82010" w:rsidRPr="002E7F51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747657,70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DB2154" w:rsidRDefault="00DB2154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B2154">
              <w:rPr>
                <w:color w:val="000000"/>
                <w:sz w:val="24"/>
                <w:szCs w:val="24"/>
              </w:rPr>
              <w:t>167972,70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88118,00</w:t>
            </w:r>
          </w:p>
        </w:tc>
        <w:tc>
          <w:tcPr>
            <w:tcW w:w="1382" w:type="dxa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180537,00</w:t>
            </w:r>
          </w:p>
        </w:tc>
        <w:tc>
          <w:tcPr>
            <w:tcW w:w="1382" w:type="dxa"/>
            <w:vAlign w:val="center"/>
          </w:tcPr>
          <w:p w:rsidR="00082010" w:rsidRPr="004D5E6D" w:rsidRDefault="00DB2154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DB2154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082010" w:rsidRPr="002E7F51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82010" w:rsidRPr="002E7F51" w:rsidTr="00444459">
        <w:tc>
          <w:tcPr>
            <w:tcW w:w="568" w:type="dxa"/>
            <w:shd w:val="clear" w:color="auto" w:fill="auto"/>
            <w:vAlign w:val="center"/>
          </w:tcPr>
          <w:p w:rsidR="00082010" w:rsidRPr="002E7F51" w:rsidRDefault="00082010" w:rsidP="006172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82010" w:rsidRPr="002E7F51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областной </w:t>
            </w:r>
          </w:p>
          <w:p w:rsidR="00082010" w:rsidRPr="002E7F51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6A3726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1588854,25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6A3726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255534,25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3317,00</w:t>
            </w:r>
          </w:p>
        </w:tc>
        <w:tc>
          <w:tcPr>
            <w:tcW w:w="1382" w:type="dxa"/>
            <w:vAlign w:val="center"/>
          </w:tcPr>
          <w:p w:rsidR="00082010" w:rsidRPr="004D5E6D" w:rsidRDefault="006A3726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6795,00</w:t>
            </w:r>
          </w:p>
        </w:tc>
        <w:tc>
          <w:tcPr>
            <w:tcW w:w="1382" w:type="dxa"/>
            <w:vAlign w:val="center"/>
          </w:tcPr>
          <w:p w:rsidR="00082010" w:rsidRPr="004D5E6D" w:rsidRDefault="006A3726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82010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:rsidR="00082010" w:rsidRPr="002E7F51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82010" w:rsidRPr="002E7F51" w:rsidTr="00444459">
        <w:tc>
          <w:tcPr>
            <w:tcW w:w="568" w:type="dxa"/>
            <w:shd w:val="clear" w:color="auto" w:fill="auto"/>
            <w:vAlign w:val="center"/>
          </w:tcPr>
          <w:p w:rsidR="00082010" w:rsidRPr="002E7F51" w:rsidRDefault="00082010" w:rsidP="006172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082010" w:rsidRPr="002E7F51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</w:t>
            </w:r>
          </w:p>
          <w:p w:rsidR="00082010" w:rsidRPr="002E7F51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6626520,20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807629,17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505217,71</w:t>
            </w:r>
          </w:p>
        </w:tc>
        <w:tc>
          <w:tcPr>
            <w:tcW w:w="1382" w:type="dxa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505556,43</w:t>
            </w:r>
          </w:p>
        </w:tc>
        <w:tc>
          <w:tcPr>
            <w:tcW w:w="1382" w:type="dxa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745214,26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970644,31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6A3726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1264015,41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6A3726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1828242,91</w:t>
            </w:r>
          </w:p>
        </w:tc>
        <w:tc>
          <w:tcPr>
            <w:tcW w:w="1134" w:type="dxa"/>
            <w:vAlign w:val="center"/>
          </w:tcPr>
          <w:p w:rsidR="00082010" w:rsidRPr="002E7F51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444459">
        <w:trPr>
          <w:trHeight w:val="359"/>
        </w:trPr>
        <w:tc>
          <w:tcPr>
            <w:tcW w:w="568" w:type="dxa"/>
            <w:shd w:val="clear" w:color="auto" w:fill="auto"/>
            <w:vAlign w:val="center"/>
          </w:tcPr>
          <w:p w:rsidR="009721CE" w:rsidRPr="002E7F51" w:rsidRDefault="00431ED5" w:rsidP="006172C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458" w:type="dxa"/>
            <w:gridSpan w:val="10"/>
          </w:tcPr>
          <w:p w:rsidR="008A600C" w:rsidRPr="002E7F51" w:rsidRDefault="009721CE" w:rsidP="00C4747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Капитальные вложения</w:t>
            </w:r>
          </w:p>
        </w:tc>
      </w:tr>
      <w:tr w:rsidR="00082010" w:rsidRPr="002E7F51" w:rsidTr="00444459">
        <w:tc>
          <w:tcPr>
            <w:tcW w:w="568" w:type="dxa"/>
            <w:shd w:val="clear" w:color="auto" w:fill="auto"/>
            <w:vAlign w:val="center"/>
          </w:tcPr>
          <w:p w:rsidR="00082010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82010" w:rsidRPr="002E7F51" w:rsidRDefault="00082010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</w:t>
            </w:r>
          </w:p>
          <w:p w:rsidR="00082010" w:rsidRPr="002E7F51" w:rsidRDefault="00082010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 капитальным вложениям,                       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8602613,94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1178116,94</w:t>
            </w:r>
          </w:p>
        </w:tc>
        <w:tc>
          <w:tcPr>
            <w:tcW w:w="1382" w:type="dxa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548711</w:t>
            </w:r>
            <w:r w:rsidR="00015ED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639927</w:t>
            </w:r>
            <w:r w:rsidR="00015ED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82" w:type="dxa"/>
            <w:vAlign w:val="center"/>
          </w:tcPr>
          <w:p w:rsidR="00082010" w:rsidRPr="004D5E6D" w:rsidRDefault="002433C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1198987</w:t>
            </w:r>
            <w:r w:rsidR="00015ED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2433C9" w:rsidP="002433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1400508,00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15EDB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1536271,00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4D5E6D" w:rsidRDefault="00015EDB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2100093,00</w:t>
            </w:r>
          </w:p>
        </w:tc>
        <w:tc>
          <w:tcPr>
            <w:tcW w:w="1134" w:type="dxa"/>
            <w:vAlign w:val="center"/>
          </w:tcPr>
          <w:p w:rsidR="00082010" w:rsidRPr="002E7F51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433C9" w:rsidRPr="002E7F51" w:rsidTr="00444459">
        <w:tc>
          <w:tcPr>
            <w:tcW w:w="568" w:type="dxa"/>
            <w:shd w:val="clear" w:color="auto" w:fill="auto"/>
            <w:vAlign w:val="center"/>
          </w:tcPr>
          <w:p w:rsidR="002433C9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33C9" w:rsidRPr="002E7F51" w:rsidRDefault="002433C9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DB2154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747657,70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DB2154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DB2154">
              <w:rPr>
                <w:color w:val="000000"/>
                <w:sz w:val="24"/>
                <w:szCs w:val="24"/>
              </w:rPr>
              <w:t>167972,70</w:t>
            </w:r>
          </w:p>
        </w:tc>
        <w:tc>
          <w:tcPr>
            <w:tcW w:w="1382" w:type="dxa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88118,00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180537,00</w:t>
            </w:r>
          </w:p>
        </w:tc>
        <w:tc>
          <w:tcPr>
            <w:tcW w:w="1382" w:type="dxa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2433C9" w:rsidRPr="002E7F51" w:rsidRDefault="002433C9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433C9" w:rsidRPr="002E7F51" w:rsidTr="00444459">
        <w:tc>
          <w:tcPr>
            <w:tcW w:w="568" w:type="dxa"/>
            <w:shd w:val="clear" w:color="auto" w:fill="auto"/>
            <w:vAlign w:val="center"/>
          </w:tcPr>
          <w:p w:rsidR="002433C9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33C9" w:rsidRPr="002E7F51" w:rsidRDefault="002433C9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1588854,25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255534,25</w:t>
            </w:r>
          </w:p>
        </w:tc>
        <w:tc>
          <w:tcPr>
            <w:tcW w:w="1382" w:type="dxa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6795,00</w:t>
            </w:r>
          </w:p>
        </w:tc>
        <w:tc>
          <w:tcPr>
            <w:tcW w:w="1382" w:type="dxa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31693F">
              <w:rPr>
                <w:color w:val="000000"/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2433C9" w:rsidRPr="004D5E6D" w:rsidRDefault="002433C9" w:rsidP="00977701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:rsidR="002433C9" w:rsidRPr="002E7F51" w:rsidRDefault="002433C9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F92269" w:rsidRPr="002E7F51" w:rsidTr="00444459">
        <w:tc>
          <w:tcPr>
            <w:tcW w:w="568" w:type="dxa"/>
            <w:shd w:val="clear" w:color="auto" w:fill="auto"/>
            <w:vAlign w:val="center"/>
          </w:tcPr>
          <w:p w:rsidR="00F92269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92269" w:rsidRDefault="00F92269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F92269" w:rsidRPr="002E7F51" w:rsidRDefault="00F9226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92269" w:rsidRPr="004D5E6D" w:rsidRDefault="00F9226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6266101,99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92269" w:rsidRPr="004D5E6D" w:rsidRDefault="00F9226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754609,99</w:t>
            </w:r>
          </w:p>
        </w:tc>
        <w:tc>
          <w:tcPr>
            <w:tcW w:w="1382" w:type="dxa"/>
            <w:vAlign w:val="center"/>
          </w:tcPr>
          <w:p w:rsidR="00F92269" w:rsidRPr="004D5E6D" w:rsidRDefault="00F9226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457276,00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92269" w:rsidRPr="004D5E6D" w:rsidRDefault="00F92269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452595,00</w:t>
            </w:r>
          </w:p>
        </w:tc>
        <w:tc>
          <w:tcPr>
            <w:tcW w:w="1382" w:type="dxa"/>
            <w:vAlign w:val="center"/>
          </w:tcPr>
          <w:p w:rsidR="00F92269" w:rsidRPr="004D5E6D" w:rsidRDefault="00F92269" w:rsidP="00AD0A1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692959,00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92269" w:rsidRPr="004D5E6D" w:rsidRDefault="00F92269" w:rsidP="00AD0A1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913298,00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92269" w:rsidRPr="004D5E6D" w:rsidRDefault="00F92269" w:rsidP="00AD0A1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1215771,00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92269" w:rsidRPr="004D5E6D" w:rsidRDefault="00F92269" w:rsidP="00AD0A1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1779593,00</w:t>
            </w:r>
          </w:p>
        </w:tc>
        <w:tc>
          <w:tcPr>
            <w:tcW w:w="1134" w:type="dxa"/>
            <w:vAlign w:val="center"/>
          </w:tcPr>
          <w:p w:rsidR="00F92269" w:rsidRPr="002E7F51" w:rsidRDefault="00F92269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E243E2">
        <w:tc>
          <w:tcPr>
            <w:tcW w:w="5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431ED5" w:rsidRPr="002E7F51" w:rsidRDefault="00431ED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6120321,99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750109,99</w:t>
            </w:r>
          </w:p>
        </w:tc>
        <w:tc>
          <w:tcPr>
            <w:tcW w:w="1382" w:type="dxa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409696,00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399095,00</w:t>
            </w:r>
          </w:p>
        </w:tc>
        <w:tc>
          <w:tcPr>
            <w:tcW w:w="1382" w:type="dxa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686959,00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921C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890298,00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921CE3">
              <w:rPr>
                <w:color w:val="000000"/>
                <w:sz w:val="24"/>
                <w:szCs w:val="24"/>
              </w:rPr>
              <w:t>1211571,00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921CE3">
              <w:rPr>
                <w:color w:val="000000"/>
                <w:sz w:val="24"/>
                <w:szCs w:val="24"/>
              </w:rPr>
              <w:t>1772593,00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6172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431ED5" w:rsidRPr="002E7F51" w:rsidRDefault="00431ED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145780,00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1945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382" w:type="dxa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47580,00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921CE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53500,00</w:t>
            </w:r>
          </w:p>
        </w:tc>
        <w:tc>
          <w:tcPr>
            <w:tcW w:w="1382" w:type="dxa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4200</w:t>
            </w:r>
            <w:r w:rsidRPr="00921CE3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921CE3" w:rsidRDefault="00431ED5" w:rsidP="00921CE3">
            <w:pPr>
              <w:jc w:val="center"/>
              <w:rPr>
                <w:color w:val="000000"/>
                <w:sz w:val="24"/>
                <w:szCs w:val="24"/>
              </w:rPr>
            </w:pPr>
            <w:r w:rsidRPr="00921CE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0</w:t>
            </w:r>
            <w:r w:rsidRPr="00921CE3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082010" w:rsidRDefault="00431ED5">
            <w:pPr>
              <w:rPr>
                <w:b/>
                <w:bCs/>
                <w:sz w:val="24"/>
                <w:szCs w:val="24"/>
              </w:rPr>
            </w:pPr>
            <w:r w:rsidRPr="00082010">
              <w:rPr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431ED5" w:rsidRPr="00082010" w:rsidRDefault="00431ED5">
            <w:pPr>
              <w:rPr>
                <w:b/>
                <w:bCs/>
                <w:sz w:val="24"/>
                <w:szCs w:val="24"/>
              </w:rPr>
            </w:pPr>
            <w:r w:rsidRPr="00082010">
              <w:rPr>
                <w:b/>
                <w:bCs/>
                <w:sz w:val="24"/>
                <w:szCs w:val="24"/>
              </w:rPr>
              <w:t>транспортно</w:t>
            </w:r>
            <w:r>
              <w:rPr>
                <w:b/>
                <w:bCs/>
                <w:sz w:val="24"/>
                <w:szCs w:val="24"/>
              </w:rPr>
              <w:t>й</w:t>
            </w:r>
            <w:r w:rsidRPr="00082010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инфраструктуры</w:t>
            </w:r>
            <w:r w:rsidRPr="00082010">
              <w:rPr>
                <w:b/>
                <w:bCs/>
                <w:sz w:val="24"/>
                <w:szCs w:val="24"/>
              </w:rPr>
              <w:t xml:space="preserve">», </w:t>
            </w:r>
          </w:p>
          <w:p w:rsidR="00431ED5" w:rsidRPr="002E7F51" w:rsidRDefault="00431ED5" w:rsidP="002433C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082010">
              <w:rPr>
                <w:sz w:val="24"/>
                <w:szCs w:val="24"/>
              </w:rPr>
              <w:t>в том числе: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2667292,47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130677,47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145200,00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158500,00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455500,00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471950,00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479465,00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826000,00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1311500,00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350000,00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320500,00</w:t>
            </w:r>
          </w:p>
        </w:tc>
        <w:tc>
          <w:tcPr>
            <w:tcW w:w="1134" w:type="dxa"/>
          </w:tcPr>
          <w:p w:rsidR="00431ED5" w:rsidRPr="002E7F51" w:rsidRDefault="00431ED5" w:rsidP="00C47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431ED5" w:rsidRPr="002E7F51" w:rsidRDefault="00431ED5" w:rsidP="002433C9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1355792,47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130677,47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145200,00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158500,00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151450,00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158965,00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505500,00</w:t>
            </w:r>
          </w:p>
        </w:tc>
        <w:tc>
          <w:tcPr>
            <w:tcW w:w="1134" w:type="dxa"/>
          </w:tcPr>
          <w:p w:rsidR="00431ED5" w:rsidRPr="002E7F51" w:rsidRDefault="00431ED5" w:rsidP="00C47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1324012,47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130677,47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141120,00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150000,00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143450,00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154765,00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498500,00</w:t>
            </w:r>
          </w:p>
        </w:tc>
        <w:tc>
          <w:tcPr>
            <w:tcW w:w="1134" w:type="dxa"/>
          </w:tcPr>
          <w:p w:rsidR="00431ED5" w:rsidRPr="002E7F51" w:rsidRDefault="00431ED5" w:rsidP="00C4747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31ED5" w:rsidRPr="002E7F51" w:rsidRDefault="00431ED5" w:rsidP="00C47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C4747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31780,00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4080,00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8000,00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4D5E6D" w:rsidRDefault="00431ED5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4D5E6D">
              <w:rPr>
                <w:color w:val="000000"/>
                <w:sz w:val="24"/>
                <w:szCs w:val="24"/>
              </w:rPr>
              <w:t>7000,00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C34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5.  «Строительство объектов инженерной инфраструктуры к земельным участкам под жилищное строительство»,                  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716600,00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200 800,00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2D27B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31ED5" w:rsidRPr="002E7F51" w:rsidRDefault="00431ED5" w:rsidP="002D27B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2D27B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431ED5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716600,00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134" w:type="dxa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E243E2">
        <w:tc>
          <w:tcPr>
            <w:tcW w:w="5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705600,00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522B8" w:rsidRPr="002E7F51" w:rsidTr="00444459">
        <w:tc>
          <w:tcPr>
            <w:tcW w:w="568" w:type="dxa"/>
            <w:shd w:val="clear" w:color="auto" w:fill="auto"/>
            <w:vAlign w:val="center"/>
          </w:tcPr>
          <w:p w:rsidR="008522B8" w:rsidRPr="002E7F51" w:rsidRDefault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22B8" w:rsidRDefault="008522B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  </w:t>
            </w:r>
          </w:p>
          <w:p w:rsidR="008522B8" w:rsidRPr="002E7F51" w:rsidRDefault="008522B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1420583,90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484583,90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522B8" w:rsidRPr="002E7F51" w:rsidTr="00444459">
        <w:tc>
          <w:tcPr>
            <w:tcW w:w="568" w:type="dxa"/>
            <w:shd w:val="clear" w:color="auto" w:fill="auto"/>
            <w:vAlign w:val="center"/>
          </w:tcPr>
          <w:p w:rsidR="008522B8" w:rsidRDefault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22B8" w:rsidRPr="008522B8" w:rsidRDefault="008522B8" w:rsidP="008522B8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о</w:t>
            </w:r>
            <w:r w:rsidRPr="008522B8">
              <w:rPr>
                <w:bCs/>
                <w:color w:val="000000" w:themeColor="text1"/>
                <w:sz w:val="24"/>
                <w:szCs w:val="24"/>
              </w:rPr>
              <w:t>бластной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522B8" w:rsidRPr="002E7F51" w:rsidTr="00444459">
        <w:tc>
          <w:tcPr>
            <w:tcW w:w="568" w:type="dxa"/>
            <w:shd w:val="clear" w:color="auto" w:fill="auto"/>
            <w:vAlign w:val="center"/>
          </w:tcPr>
          <w:p w:rsidR="008522B8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22B8" w:rsidRDefault="008522B8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8522B8" w:rsidRPr="002E7F51" w:rsidRDefault="008522B8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1186196,95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250196,95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8522B8" w:rsidRPr="002E7F51" w:rsidTr="00444459">
        <w:tc>
          <w:tcPr>
            <w:tcW w:w="568" w:type="dxa"/>
            <w:shd w:val="clear" w:color="auto" w:fill="auto"/>
            <w:vAlign w:val="center"/>
          </w:tcPr>
          <w:p w:rsidR="008522B8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22B8" w:rsidRPr="002E7F51" w:rsidRDefault="008522B8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1145196,95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250196,95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522B8" w:rsidRPr="002E7F51" w:rsidTr="00444459">
        <w:tc>
          <w:tcPr>
            <w:tcW w:w="568" w:type="dxa"/>
            <w:shd w:val="clear" w:color="auto" w:fill="auto"/>
            <w:vAlign w:val="center"/>
          </w:tcPr>
          <w:p w:rsidR="008522B8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22B8" w:rsidRPr="002E7F51" w:rsidRDefault="008522B8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522B8" w:rsidRPr="002E7F51" w:rsidRDefault="008522B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8522B8" w:rsidRPr="002E7F51" w:rsidRDefault="008522B8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8522B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  <w:r w:rsidRPr="002E7F51">
              <w:rPr>
                <w:color w:val="000000" w:themeColor="text1"/>
                <w:sz w:val="24"/>
                <w:szCs w:val="24"/>
              </w:rPr>
              <w:t>в т</w:t>
            </w:r>
            <w:r w:rsidR="008522B8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color w:val="000000" w:themeColor="text1"/>
                <w:sz w:val="24"/>
                <w:szCs w:val="24"/>
              </w:rPr>
              <w:t>ч</w:t>
            </w:r>
            <w:r w:rsidR="008522B8">
              <w:rPr>
                <w:color w:val="000000" w:themeColor="text1"/>
                <w:sz w:val="24"/>
                <w:szCs w:val="24"/>
              </w:rPr>
              <w:t>.</w:t>
            </w:r>
            <w:r w:rsidRPr="002E7F51">
              <w:rPr>
                <w:color w:val="000000" w:themeColor="text1"/>
                <w:sz w:val="24"/>
                <w:szCs w:val="24"/>
              </w:rPr>
              <w:t>: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 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1467394,57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177959,00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8522B8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522B8">
              <w:rPr>
                <w:color w:val="000000" w:themeColor="text1"/>
                <w:sz w:val="24"/>
                <w:szCs w:val="24"/>
              </w:rPr>
              <w:t>1467394,57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177959,00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0C4A21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134" w:type="dxa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8522B8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522B8">
              <w:rPr>
                <w:color w:val="000000" w:themeColor="text1"/>
                <w:sz w:val="24"/>
                <w:szCs w:val="24"/>
              </w:rPr>
              <w:t>1427894,57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174459,00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140000,00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39500,00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3500,00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449D1" w:rsidRDefault="00431ED5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9D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E243E2">
        <w:tc>
          <w:tcPr>
            <w:tcW w:w="5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431ED5" w:rsidRPr="002E7F51" w:rsidRDefault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935444,00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294120,00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102752,00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204127,00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161687,00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172758,00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747657,70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167972,70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88118,00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180537,00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EC7F67" w:rsidRDefault="00431ED5" w:rsidP="009569FE">
            <w:pPr>
              <w:jc w:val="center"/>
              <w:rPr>
                <w:color w:val="FF0000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42967,30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21147,30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6795,00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144819,00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16795,00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126819,00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6759,00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382" w:type="dxa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Pr="00C66997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C66997" w:rsidRDefault="00431ED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F9226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431ED5" w:rsidRPr="002E7F51" w:rsidRDefault="00431ED5" w:rsidP="00F9226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1395299,00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1395299,00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1390799,00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 w:rsidP="0000073A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6C5415" w:rsidRDefault="00431ED5">
            <w:pPr>
              <w:jc w:val="center"/>
              <w:rPr>
                <w:color w:val="000000"/>
                <w:sz w:val="24"/>
                <w:szCs w:val="24"/>
              </w:rPr>
            </w:pPr>
            <w:r w:rsidRPr="006C5415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4458" w:type="dxa"/>
            <w:gridSpan w:val="10"/>
            <w:vAlign w:val="center"/>
          </w:tcPr>
          <w:p w:rsidR="00431ED5" w:rsidRPr="002E7F51" w:rsidRDefault="00431ED5" w:rsidP="00431ED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31ED5">
              <w:rPr>
                <w:b/>
                <w:bCs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   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по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  прочим н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уждам,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</w:t>
            </w:r>
          </w:p>
          <w:p w:rsidR="00431ED5" w:rsidRPr="002E7F51" w:rsidRDefault="00431ED5" w:rsidP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360418,21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53019,18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47941,71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52961,43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E243E2">
        <w:tc>
          <w:tcPr>
            <w:tcW w:w="5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2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31ED5" w:rsidRPr="002E7F51" w:rsidRDefault="00431ED5" w:rsidP="00E243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360418,21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53019,18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47941,71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52961,43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1.  «Обеспечение деятельности органа местного самоуправления «Комитет по архитектуре и градостроительству города Каменска-Уральского»,                                                               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2. «Обеспечение деятельности муниципального казенного учреждения «Управление капитального строительства», 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 w:rsidP="008A55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134" w:type="dxa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Default="00431ED5" w:rsidP="00F9226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Подпрограмма 3. «Мероприятия в области строительства, архитектуры и градостроительства», </w:t>
            </w:r>
          </w:p>
          <w:p w:rsidR="00431ED5" w:rsidRPr="002E7F51" w:rsidRDefault="00431ED5" w:rsidP="00F9226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    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5900,00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10150,00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134" w:type="dxa"/>
            <w:vAlign w:val="center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431ED5" w:rsidRPr="002E7F51" w:rsidTr="00444459">
        <w:tc>
          <w:tcPr>
            <w:tcW w:w="568" w:type="dxa"/>
            <w:shd w:val="clear" w:color="auto" w:fill="auto"/>
            <w:vAlign w:val="center"/>
          </w:tcPr>
          <w:p w:rsidR="00431ED5" w:rsidRPr="002E7F51" w:rsidRDefault="000C4A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1ED5" w:rsidRPr="002E7F51" w:rsidRDefault="00431ED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5900,00</w:t>
            </w:r>
          </w:p>
        </w:tc>
        <w:tc>
          <w:tcPr>
            <w:tcW w:w="1382" w:type="dxa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10150,00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31ED5" w:rsidRPr="002E7F51" w:rsidRDefault="00431ED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134" w:type="dxa"/>
          </w:tcPr>
          <w:p w:rsidR="00431ED5" w:rsidRPr="002E7F51" w:rsidRDefault="00431ED5" w:rsidP="00D9121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280C06" w:rsidRPr="002E7F51" w:rsidRDefault="00280C06" w:rsidP="00FD2AB1">
      <w:pPr>
        <w:jc w:val="right"/>
        <w:rPr>
          <w:color w:val="000000" w:themeColor="text1"/>
          <w:sz w:val="24"/>
          <w:szCs w:val="24"/>
        </w:rPr>
      </w:pPr>
    </w:p>
    <w:p w:rsidR="00FD2AB1" w:rsidRPr="002E7F51" w:rsidRDefault="00FD2AB1" w:rsidP="00FD2AB1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 xml:space="preserve">Приложение № </w:t>
      </w:r>
      <w:r w:rsidR="000A0C5A" w:rsidRPr="002E7F51">
        <w:rPr>
          <w:color w:val="000000" w:themeColor="text1"/>
          <w:sz w:val="24"/>
          <w:szCs w:val="24"/>
        </w:rPr>
        <w:t>9</w:t>
      </w:r>
      <w:r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FD2AB1" w:rsidRPr="00305861" w:rsidRDefault="00FD2AB1" w:rsidP="00FD2AB1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FD2AB1" w:rsidRPr="00977701" w:rsidRDefault="00FD2AB1" w:rsidP="00FD2AB1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 xml:space="preserve">по выполнению подпрограммы «Обеспечение деятельности органа местного самоуправления «Комитет по архитектуре и градостроительству города Каменска-Уральского»,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</w:t>
      </w:r>
    </w:p>
    <w:p w:rsidR="00FD2AB1" w:rsidRPr="00977701" w:rsidRDefault="00FD2AB1" w:rsidP="00FD2AB1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 xml:space="preserve">город Каменск-Уральский на </w:t>
      </w:r>
      <w:r w:rsidR="00D95C1C" w:rsidRPr="00977701">
        <w:rPr>
          <w:color w:val="000000" w:themeColor="text1"/>
          <w:sz w:val="28"/>
          <w:szCs w:val="28"/>
        </w:rPr>
        <w:t xml:space="preserve">2020-2026 </w:t>
      </w:r>
      <w:r w:rsidRPr="00977701">
        <w:rPr>
          <w:color w:val="000000" w:themeColor="text1"/>
          <w:sz w:val="28"/>
          <w:szCs w:val="28"/>
        </w:rPr>
        <w:t>годы»</w:t>
      </w:r>
    </w:p>
    <w:p w:rsidR="00FD2AB1" w:rsidRPr="00977701" w:rsidRDefault="00FD2AB1" w:rsidP="00FD2AB1">
      <w:pPr>
        <w:jc w:val="center"/>
        <w:rPr>
          <w:color w:val="000000" w:themeColor="text1"/>
          <w:sz w:val="28"/>
          <w:szCs w:val="28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1417"/>
      </w:tblGrid>
      <w:tr w:rsidR="00EB0532" w:rsidRPr="002E7F51" w:rsidTr="00D305ED">
        <w:tc>
          <w:tcPr>
            <w:tcW w:w="851" w:type="dxa"/>
            <w:vMerge w:val="restart"/>
            <w:shd w:val="clear" w:color="auto" w:fill="auto"/>
            <w:vAlign w:val="center"/>
          </w:tcPr>
          <w:p w:rsidR="00D305ED" w:rsidRPr="00D91212" w:rsidRDefault="00D305ED" w:rsidP="0080384E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D305ED" w:rsidRPr="00D91212" w:rsidRDefault="00D305ED" w:rsidP="0080384E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  <w:shd w:val="clear" w:color="auto" w:fill="auto"/>
          </w:tcPr>
          <w:p w:rsidR="00D305ED" w:rsidRPr="00D91212" w:rsidRDefault="00D305ED" w:rsidP="0080384E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417" w:type="dxa"/>
            <w:vMerge w:val="restart"/>
            <w:vAlign w:val="center"/>
          </w:tcPr>
          <w:p w:rsidR="00D305ED" w:rsidRPr="00D91212" w:rsidRDefault="00D305ED" w:rsidP="00D91212">
            <w:pPr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Номер целевого показателя, на достижение которого направлено мероприятие</w:t>
            </w:r>
          </w:p>
        </w:tc>
      </w:tr>
      <w:tr w:rsidR="00D91212" w:rsidRPr="002E7F51" w:rsidTr="002D27BA">
        <w:trPr>
          <w:cantSplit/>
          <w:trHeight w:val="1555"/>
        </w:trPr>
        <w:tc>
          <w:tcPr>
            <w:tcW w:w="851" w:type="dxa"/>
            <w:vMerge/>
            <w:shd w:val="clear" w:color="auto" w:fill="auto"/>
          </w:tcPr>
          <w:p w:rsidR="00D91212" w:rsidRPr="00D91212" w:rsidRDefault="00D91212" w:rsidP="008038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D91212" w:rsidRPr="00D91212" w:rsidRDefault="00D91212" w:rsidP="0080384E">
            <w:pPr>
              <w:rPr>
                <w:color w:val="000000" w:themeColor="text1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D91212" w:rsidRPr="00D91212" w:rsidRDefault="00D91212" w:rsidP="0080384E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всего</w:t>
            </w:r>
          </w:p>
        </w:tc>
        <w:tc>
          <w:tcPr>
            <w:tcW w:w="1294" w:type="dxa"/>
            <w:shd w:val="clear" w:color="auto" w:fill="auto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первый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 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планового периода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2020 г.</w:t>
            </w:r>
          </w:p>
        </w:tc>
        <w:tc>
          <w:tcPr>
            <w:tcW w:w="1293" w:type="dxa"/>
            <w:shd w:val="clear" w:color="auto" w:fill="auto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второй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планового периода</w:t>
            </w:r>
          </w:p>
          <w:p w:rsidR="00D91212" w:rsidRPr="00D91212" w:rsidRDefault="00D91212" w:rsidP="002D27B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2021 г.</w:t>
            </w:r>
          </w:p>
        </w:tc>
        <w:tc>
          <w:tcPr>
            <w:tcW w:w="1294" w:type="dxa"/>
            <w:shd w:val="clear" w:color="auto" w:fill="auto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третий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планового периода</w:t>
            </w:r>
          </w:p>
          <w:p w:rsidR="00D91212" w:rsidRPr="00D91212" w:rsidRDefault="00D91212" w:rsidP="002D27B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2022 г.</w:t>
            </w:r>
          </w:p>
        </w:tc>
        <w:tc>
          <w:tcPr>
            <w:tcW w:w="1293" w:type="dxa"/>
            <w:shd w:val="clear" w:color="auto" w:fill="auto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четвертый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планового периода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пятый</w:t>
            </w:r>
          </w:p>
          <w:p w:rsidR="002D27BA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 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планового периода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2024 г.</w:t>
            </w:r>
          </w:p>
        </w:tc>
        <w:tc>
          <w:tcPr>
            <w:tcW w:w="1293" w:type="dxa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шестой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 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планового периода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2025 г.</w:t>
            </w:r>
          </w:p>
        </w:tc>
        <w:tc>
          <w:tcPr>
            <w:tcW w:w="1294" w:type="dxa"/>
          </w:tcPr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седьмой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 xml:space="preserve"> год 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планового периода</w:t>
            </w:r>
          </w:p>
          <w:p w:rsidR="00D91212" w:rsidRPr="00D91212" w:rsidRDefault="00D91212" w:rsidP="0000073A">
            <w:pPr>
              <w:jc w:val="center"/>
              <w:rPr>
                <w:color w:val="000000" w:themeColor="text1"/>
              </w:rPr>
            </w:pPr>
            <w:r w:rsidRPr="00D91212">
              <w:rPr>
                <w:color w:val="000000" w:themeColor="text1"/>
              </w:rPr>
              <w:t>2026 г</w:t>
            </w:r>
          </w:p>
        </w:tc>
        <w:tc>
          <w:tcPr>
            <w:tcW w:w="1417" w:type="dxa"/>
            <w:vMerge/>
          </w:tcPr>
          <w:p w:rsidR="00D91212" w:rsidRPr="002E7F51" w:rsidRDefault="00D91212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D305ED">
        <w:tc>
          <w:tcPr>
            <w:tcW w:w="851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4" w:type="dxa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DC4467" w:rsidRPr="002E7F51" w:rsidRDefault="00DC4467" w:rsidP="00134F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00073A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2D27BA" w:rsidRDefault="00D305ED" w:rsidP="0080384E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Всего </w:t>
            </w:r>
            <w:proofErr w:type="gramStart"/>
            <w:r w:rsidRPr="002E7F51">
              <w:rPr>
                <w:b/>
                <w:color w:val="000000" w:themeColor="text1"/>
                <w:sz w:val="24"/>
                <w:szCs w:val="24"/>
              </w:rPr>
              <w:t>по</w:t>
            </w:r>
            <w:proofErr w:type="gramEnd"/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2D27BA" w:rsidRDefault="00D305ED" w:rsidP="0080384E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подпрограмме, </w:t>
            </w:r>
          </w:p>
          <w:p w:rsidR="00D305ED" w:rsidRPr="002E7F51" w:rsidRDefault="00D305ED" w:rsidP="0080384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00073A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D305ED" w:rsidRPr="002E7F51" w:rsidRDefault="00D305ED" w:rsidP="0080384E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CD11A3">
        <w:tc>
          <w:tcPr>
            <w:tcW w:w="851" w:type="dxa"/>
            <w:shd w:val="clear" w:color="auto" w:fill="auto"/>
            <w:vAlign w:val="center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10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EB0532" w:rsidRPr="002E7F51" w:rsidTr="0000073A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D305ED" w:rsidRPr="002E7F51" w:rsidRDefault="00D305ED" w:rsidP="0080384E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Всего по прочим нуждам, </w:t>
            </w:r>
          </w:p>
          <w:p w:rsidR="00D305ED" w:rsidRPr="002E7F51" w:rsidRDefault="00D305ED" w:rsidP="0080384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00073A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D305ED" w:rsidRPr="002E7F51" w:rsidRDefault="00D305ED" w:rsidP="0080384E">
            <w:pPr>
              <w:pStyle w:val="ConsPlusCell"/>
              <w:ind w:left="164" w:hanging="1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C4A21" w:rsidRPr="002E7F51" w:rsidTr="0000073A">
        <w:tc>
          <w:tcPr>
            <w:tcW w:w="851" w:type="dxa"/>
            <w:shd w:val="clear" w:color="auto" w:fill="auto"/>
            <w:vAlign w:val="center"/>
          </w:tcPr>
          <w:p w:rsidR="000C4A21" w:rsidRPr="002E7F51" w:rsidRDefault="000C4A21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0C4A21" w:rsidRPr="000C4A21" w:rsidRDefault="000C4A21" w:rsidP="000C4A21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4A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Обеспечение деятельности органа местного самоуправления «Комитет по архитектуре и градостроительству города Каменска-Уральского»,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 ч.: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0C4A21" w:rsidRPr="002E7F51" w:rsidRDefault="000C4A21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C4A21" w:rsidRPr="002E7F51" w:rsidTr="0000073A">
        <w:tc>
          <w:tcPr>
            <w:tcW w:w="851" w:type="dxa"/>
            <w:shd w:val="clear" w:color="auto" w:fill="auto"/>
            <w:vAlign w:val="center"/>
          </w:tcPr>
          <w:p w:rsidR="000C4A21" w:rsidRPr="002E7F51" w:rsidRDefault="000C4A21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0C4A21" w:rsidRPr="002E7F51" w:rsidRDefault="000C4A21" w:rsidP="0080384E">
            <w:pPr>
              <w:pStyle w:val="ConsPlusCell"/>
              <w:ind w:left="164" w:hanging="1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156510,54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21835,28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21648,20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22127,06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22350,00</w:t>
            </w:r>
          </w:p>
        </w:tc>
        <w:tc>
          <w:tcPr>
            <w:tcW w:w="1294" w:type="dxa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22600,00</w:t>
            </w:r>
          </w:p>
        </w:tc>
        <w:tc>
          <w:tcPr>
            <w:tcW w:w="1293" w:type="dxa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22850,00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C4A21" w:rsidRPr="002E7F51" w:rsidRDefault="000C4A21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23100,00</w:t>
            </w:r>
          </w:p>
        </w:tc>
        <w:tc>
          <w:tcPr>
            <w:tcW w:w="1417" w:type="dxa"/>
            <w:vAlign w:val="center"/>
          </w:tcPr>
          <w:p w:rsidR="000C4A21" w:rsidRPr="002E7F51" w:rsidRDefault="000C4A21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D11A3" w:rsidRPr="002E7F51" w:rsidRDefault="00CD11A3" w:rsidP="00FD2AB1">
      <w:pPr>
        <w:jc w:val="center"/>
        <w:rPr>
          <w:color w:val="000000" w:themeColor="text1"/>
          <w:sz w:val="24"/>
          <w:szCs w:val="24"/>
        </w:rPr>
      </w:pPr>
    </w:p>
    <w:p w:rsidR="00602B9A" w:rsidRPr="002E7F51" w:rsidRDefault="00602B9A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0</w:t>
      </w:r>
      <w:r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602B9A" w:rsidRPr="00305861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602B9A" w:rsidRPr="00977701" w:rsidRDefault="00602B9A" w:rsidP="00977701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>по выполнению подпрограммы «Обеспечение деятельности муниципального казенного учреждения «Управление капитального строительства», обеспечивающей выполнение муниципальной программы</w:t>
      </w:r>
      <w:r w:rsidR="00977701" w:rsidRPr="00977701">
        <w:rPr>
          <w:color w:val="000000" w:themeColor="text1"/>
          <w:sz w:val="28"/>
          <w:szCs w:val="28"/>
        </w:rPr>
        <w:t xml:space="preserve"> </w:t>
      </w:r>
      <w:r w:rsidRPr="00977701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977701">
        <w:rPr>
          <w:color w:val="000000" w:themeColor="text1"/>
          <w:sz w:val="28"/>
          <w:szCs w:val="28"/>
        </w:rPr>
        <w:t xml:space="preserve">2020-2026 </w:t>
      </w:r>
      <w:r w:rsidRPr="00977701">
        <w:rPr>
          <w:color w:val="000000" w:themeColor="text1"/>
          <w:sz w:val="28"/>
          <w:szCs w:val="28"/>
        </w:rPr>
        <w:t>годы»</w:t>
      </w:r>
    </w:p>
    <w:p w:rsidR="00602B9A" w:rsidRPr="002E7F51" w:rsidRDefault="00602B9A" w:rsidP="00602B9A">
      <w:pPr>
        <w:jc w:val="center"/>
        <w:rPr>
          <w:color w:val="000000" w:themeColor="text1"/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1417"/>
      </w:tblGrid>
      <w:tr w:rsidR="00EB0532" w:rsidRPr="002E7F51" w:rsidTr="00D305ED">
        <w:tc>
          <w:tcPr>
            <w:tcW w:w="851" w:type="dxa"/>
            <w:vMerge w:val="restart"/>
            <w:shd w:val="clear" w:color="auto" w:fill="auto"/>
            <w:vAlign w:val="center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  <w:shd w:val="clear" w:color="auto" w:fill="auto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417" w:type="dxa"/>
            <w:vMerge w:val="restart"/>
            <w:vAlign w:val="center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Номер целевого показателя, на достижение которого направлено мероприятие</w:t>
            </w:r>
          </w:p>
        </w:tc>
      </w:tr>
      <w:tr w:rsidR="00EB0532" w:rsidRPr="002E7F51" w:rsidTr="00D305ED">
        <w:trPr>
          <w:cantSplit/>
          <w:trHeight w:val="1559"/>
        </w:trPr>
        <w:tc>
          <w:tcPr>
            <w:tcW w:w="851" w:type="dxa"/>
            <w:vMerge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D11A3" w:rsidRPr="002E7F51" w:rsidRDefault="00CD11A3" w:rsidP="005D1E7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всего</w:t>
            </w:r>
          </w:p>
        </w:tc>
        <w:tc>
          <w:tcPr>
            <w:tcW w:w="1294" w:type="dxa"/>
            <w:shd w:val="clear" w:color="auto" w:fill="auto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первый</w:t>
            </w:r>
          </w:p>
          <w:p w:rsid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 год 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планового периода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2020 г.</w:t>
            </w:r>
          </w:p>
        </w:tc>
        <w:tc>
          <w:tcPr>
            <w:tcW w:w="1293" w:type="dxa"/>
            <w:shd w:val="clear" w:color="auto" w:fill="auto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второй </w:t>
            </w:r>
          </w:p>
          <w:p w:rsid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год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 планового периода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2021 г.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94" w:type="dxa"/>
            <w:shd w:val="clear" w:color="auto" w:fill="auto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третий</w:t>
            </w:r>
          </w:p>
          <w:p w:rsid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год 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планового периода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2022 г.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93" w:type="dxa"/>
            <w:shd w:val="clear" w:color="auto" w:fill="auto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четвертый </w:t>
            </w:r>
          </w:p>
          <w:p w:rsid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год 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планового периода 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пятый</w:t>
            </w:r>
          </w:p>
          <w:p w:rsid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 год </w:t>
            </w:r>
          </w:p>
          <w:p w:rsidR="00CD11A3" w:rsidRPr="002D27BA" w:rsidRDefault="00CD11A3" w:rsidP="005D1E77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планового периода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2024 г.</w:t>
            </w:r>
          </w:p>
        </w:tc>
        <w:tc>
          <w:tcPr>
            <w:tcW w:w="1293" w:type="dxa"/>
          </w:tcPr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шестой</w:t>
            </w:r>
          </w:p>
          <w:p w:rsid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 год 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планового периода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2025 г.</w:t>
            </w:r>
          </w:p>
        </w:tc>
        <w:tc>
          <w:tcPr>
            <w:tcW w:w="1294" w:type="dxa"/>
          </w:tcPr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седьмой</w:t>
            </w:r>
          </w:p>
          <w:p w:rsid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 xml:space="preserve"> год 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планового периода</w:t>
            </w:r>
          </w:p>
          <w:p w:rsidR="00CD11A3" w:rsidRPr="002D27BA" w:rsidRDefault="00CD11A3" w:rsidP="00CD11A3">
            <w:pPr>
              <w:jc w:val="center"/>
              <w:rPr>
                <w:color w:val="000000" w:themeColor="text1"/>
              </w:rPr>
            </w:pPr>
            <w:r w:rsidRPr="002D27BA">
              <w:rPr>
                <w:color w:val="000000" w:themeColor="text1"/>
              </w:rPr>
              <w:t>2026 г.</w:t>
            </w:r>
          </w:p>
        </w:tc>
        <w:tc>
          <w:tcPr>
            <w:tcW w:w="1417" w:type="dxa"/>
            <w:vMerge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D305ED">
        <w:tc>
          <w:tcPr>
            <w:tcW w:w="851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4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93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93" w:type="dxa"/>
          </w:tcPr>
          <w:p w:rsidR="00CD11A3" w:rsidRPr="002E7F51" w:rsidRDefault="00DC4467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4" w:type="dxa"/>
          </w:tcPr>
          <w:p w:rsidR="00CD11A3" w:rsidRPr="002E7F51" w:rsidRDefault="00DC4467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CD11A3" w:rsidRPr="002E7F51" w:rsidRDefault="00DC4467" w:rsidP="00DC44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D305ED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B01539" w:rsidRDefault="00D305ED" w:rsidP="005D1E77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Всего </w:t>
            </w:r>
            <w:proofErr w:type="gramStart"/>
            <w:r w:rsidRPr="002E7F51">
              <w:rPr>
                <w:b/>
                <w:color w:val="000000" w:themeColor="text1"/>
                <w:sz w:val="24"/>
                <w:szCs w:val="24"/>
              </w:rPr>
              <w:t>по</w:t>
            </w:r>
            <w:proofErr w:type="gramEnd"/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01539" w:rsidRDefault="00D305ED" w:rsidP="005D1E77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подпрограмме, </w:t>
            </w:r>
          </w:p>
          <w:p w:rsidR="00D305ED" w:rsidRPr="002E7F51" w:rsidRDefault="00D305ED" w:rsidP="005D1E7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 w:rsidR="0097770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5D1E7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D305ED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D305ED" w:rsidRPr="002E7F51" w:rsidRDefault="00D305ED" w:rsidP="005D1E77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 w:rsidR="0097770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5D1E7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CD11A3">
        <w:tc>
          <w:tcPr>
            <w:tcW w:w="851" w:type="dxa"/>
            <w:shd w:val="clear" w:color="auto" w:fill="auto"/>
            <w:vAlign w:val="center"/>
          </w:tcPr>
          <w:p w:rsidR="00CD11A3" w:rsidRPr="002E7F51" w:rsidRDefault="00CD11A3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10"/>
            <w:shd w:val="clear" w:color="auto" w:fill="auto"/>
          </w:tcPr>
          <w:p w:rsidR="00CD11A3" w:rsidRPr="002E7F51" w:rsidRDefault="00CD11A3" w:rsidP="005D1E7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EB0532" w:rsidRPr="002E7F51" w:rsidTr="00D305ED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D305ED" w:rsidRPr="002E7F51" w:rsidRDefault="00D305ED" w:rsidP="005D1E77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Всего по прочим нуждам, </w:t>
            </w:r>
          </w:p>
          <w:p w:rsidR="00D305ED" w:rsidRPr="002E7F51" w:rsidRDefault="00D305ED" w:rsidP="005D1E7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 w:rsidR="0097770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5D1E7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D305ED">
        <w:tc>
          <w:tcPr>
            <w:tcW w:w="851" w:type="dxa"/>
            <w:shd w:val="clear" w:color="auto" w:fill="auto"/>
            <w:vAlign w:val="center"/>
          </w:tcPr>
          <w:p w:rsidR="00D305ED" w:rsidRPr="002E7F51" w:rsidRDefault="00D305ED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D305ED" w:rsidRPr="002E7F51" w:rsidRDefault="00D305ED" w:rsidP="005D1E77">
            <w:pPr>
              <w:pStyle w:val="ConsPlusCell"/>
              <w:ind w:left="164" w:hanging="1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 w:rsidR="0097770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305ED" w:rsidRPr="002E7F51" w:rsidRDefault="00D305E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D305ED" w:rsidRPr="002E7F51" w:rsidRDefault="00D305ED" w:rsidP="005D1E7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FC655D" w:rsidRPr="002E7F51" w:rsidTr="00D305ED">
        <w:tc>
          <w:tcPr>
            <w:tcW w:w="851" w:type="dxa"/>
            <w:shd w:val="clear" w:color="auto" w:fill="auto"/>
            <w:vAlign w:val="center"/>
          </w:tcPr>
          <w:p w:rsidR="00FC655D" w:rsidRPr="002E7F51" w:rsidRDefault="00FC655D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FC655D" w:rsidRDefault="00FC655D" w:rsidP="00FC655D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C655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FC65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FC655D" w:rsidRPr="00FC655D" w:rsidRDefault="00FC655D" w:rsidP="00FC655D">
            <w:pPr>
              <w:pStyle w:val="ConsPlusCell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FC655D" w:rsidRPr="002E7F51" w:rsidRDefault="00FC655D" w:rsidP="005D1E7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655D" w:rsidRPr="002E7F51" w:rsidTr="00D305ED">
        <w:tc>
          <w:tcPr>
            <w:tcW w:w="851" w:type="dxa"/>
            <w:shd w:val="clear" w:color="auto" w:fill="auto"/>
            <w:vAlign w:val="center"/>
          </w:tcPr>
          <w:p w:rsidR="00FC655D" w:rsidRPr="002E7F51" w:rsidRDefault="00FC655D" w:rsidP="005D1E7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FC655D" w:rsidRPr="002E7F51" w:rsidRDefault="00FC655D" w:rsidP="005D1E77">
            <w:pPr>
              <w:pStyle w:val="ConsPlusCell"/>
              <w:ind w:left="164" w:hanging="1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156957,6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20983,90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20393,51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20684,37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23505,26</w:t>
            </w:r>
          </w:p>
        </w:tc>
        <w:tc>
          <w:tcPr>
            <w:tcW w:w="1294" w:type="dxa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23646,31</w:t>
            </w:r>
          </w:p>
        </w:tc>
        <w:tc>
          <w:tcPr>
            <w:tcW w:w="1293" w:type="dxa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23794,41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C655D" w:rsidRPr="002E7F51" w:rsidRDefault="00FC655D" w:rsidP="005C70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23949,91</w:t>
            </w:r>
          </w:p>
        </w:tc>
        <w:tc>
          <w:tcPr>
            <w:tcW w:w="1417" w:type="dxa"/>
            <w:vAlign w:val="center"/>
          </w:tcPr>
          <w:p w:rsidR="00FC655D" w:rsidRPr="002E7F51" w:rsidRDefault="00FC655D" w:rsidP="005D1E7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02B9A" w:rsidRPr="002E7F51" w:rsidRDefault="008835D2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02B9A"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1</w:t>
      </w:r>
      <w:r w:rsidR="00602B9A"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602B9A" w:rsidRPr="002E7F51" w:rsidRDefault="00602B9A" w:rsidP="00602B9A">
      <w:pPr>
        <w:jc w:val="right"/>
        <w:rPr>
          <w:color w:val="000000" w:themeColor="text1"/>
          <w:sz w:val="24"/>
          <w:szCs w:val="24"/>
        </w:rPr>
      </w:pPr>
    </w:p>
    <w:p w:rsidR="00602B9A" w:rsidRPr="00305861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DC3477" w:rsidRPr="00977701" w:rsidRDefault="00602B9A" w:rsidP="00F76A4B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 xml:space="preserve">по выполнению подпрограммы  «Мероприятия в области строительства, архитектуры и градостроительства», </w:t>
      </w:r>
    </w:p>
    <w:p w:rsidR="00602B9A" w:rsidRPr="00977701" w:rsidRDefault="00602B9A" w:rsidP="00F76A4B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977701">
        <w:rPr>
          <w:color w:val="000000" w:themeColor="text1"/>
          <w:sz w:val="28"/>
          <w:szCs w:val="28"/>
        </w:rPr>
        <w:t xml:space="preserve">2020-2026 </w:t>
      </w:r>
      <w:r w:rsidRPr="00977701">
        <w:rPr>
          <w:color w:val="000000" w:themeColor="text1"/>
          <w:sz w:val="28"/>
          <w:szCs w:val="28"/>
        </w:rPr>
        <w:t>годы»</w:t>
      </w:r>
    </w:p>
    <w:p w:rsidR="00CD11A3" w:rsidRPr="002E7F51" w:rsidRDefault="00CD11A3" w:rsidP="00F76A4B">
      <w:pPr>
        <w:jc w:val="center"/>
        <w:rPr>
          <w:color w:val="000000" w:themeColor="text1"/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789"/>
        <w:gridCol w:w="1223"/>
        <w:gridCol w:w="1222"/>
        <w:gridCol w:w="1223"/>
        <w:gridCol w:w="1223"/>
        <w:gridCol w:w="1222"/>
        <w:gridCol w:w="1223"/>
        <w:gridCol w:w="1223"/>
        <w:gridCol w:w="1417"/>
      </w:tblGrid>
      <w:tr w:rsidR="00EB0532" w:rsidRPr="002E7F51" w:rsidTr="00DC3477">
        <w:tc>
          <w:tcPr>
            <w:tcW w:w="851" w:type="dxa"/>
            <w:vMerge w:val="restart"/>
            <w:shd w:val="clear" w:color="auto" w:fill="auto"/>
            <w:vAlign w:val="center"/>
          </w:tcPr>
          <w:p w:rsidR="00DC3477" w:rsidRPr="0094330D" w:rsidRDefault="00DC3477" w:rsidP="0080384E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DC3477" w:rsidRPr="0094330D" w:rsidRDefault="00DC3477" w:rsidP="0080384E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  <w:shd w:val="clear" w:color="auto" w:fill="auto"/>
          </w:tcPr>
          <w:p w:rsidR="00DC3477" w:rsidRPr="0094330D" w:rsidRDefault="00DC3477" w:rsidP="0080384E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417" w:type="dxa"/>
            <w:vMerge w:val="restart"/>
            <w:vAlign w:val="center"/>
          </w:tcPr>
          <w:p w:rsidR="00DC3477" w:rsidRPr="00977701" w:rsidRDefault="00DC3477" w:rsidP="008038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7701">
              <w:rPr>
                <w:color w:val="000000" w:themeColor="text1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94330D" w:rsidRPr="002E7F51" w:rsidTr="00977701">
        <w:trPr>
          <w:cantSplit/>
          <w:trHeight w:val="1312"/>
        </w:trPr>
        <w:tc>
          <w:tcPr>
            <w:tcW w:w="851" w:type="dxa"/>
            <w:vMerge/>
            <w:shd w:val="clear" w:color="auto" w:fill="auto"/>
          </w:tcPr>
          <w:p w:rsidR="0094330D" w:rsidRPr="002E7F51" w:rsidRDefault="0094330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4330D" w:rsidRPr="002E7F51" w:rsidRDefault="0094330D" w:rsidP="0080384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94330D" w:rsidRPr="0094330D" w:rsidRDefault="0094330D" w:rsidP="0080384E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всего</w:t>
            </w:r>
          </w:p>
        </w:tc>
        <w:tc>
          <w:tcPr>
            <w:tcW w:w="1223" w:type="dxa"/>
            <w:shd w:val="clear" w:color="auto" w:fill="auto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первый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 год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планового периода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2020 г.</w:t>
            </w:r>
          </w:p>
        </w:tc>
        <w:tc>
          <w:tcPr>
            <w:tcW w:w="1222" w:type="dxa"/>
            <w:shd w:val="clear" w:color="auto" w:fill="auto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второй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год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планового периода</w:t>
            </w:r>
          </w:p>
          <w:p w:rsidR="0094330D" w:rsidRPr="0094330D" w:rsidRDefault="0094330D" w:rsidP="0094330D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2021 г.</w:t>
            </w:r>
          </w:p>
        </w:tc>
        <w:tc>
          <w:tcPr>
            <w:tcW w:w="1223" w:type="dxa"/>
            <w:shd w:val="clear" w:color="auto" w:fill="auto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третий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год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планового периода</w:t>
            </w:r>
          </w:p>
          <w:p w:rsidR="0094330D" w:rsidRPr="0094330D" w:rsidRDefault="0094330D" w:rsidP="0094330D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2022 г.</w:t>
            </w:r>
          </w:p>
        </w:tc>
        <w:tc>
          <w:tcPr>
            <w:tcW w:w="1223" w:type="dxa"/>
            <w:shd w:val="clear" w:color="auto" w:fill="auto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четвертый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год </w:t>
            </w:r>
          </w:p>
          <w:p w:rsidR="0094330D" w:rsidRPr="0094330D" w:rsidRDefault="0094330D" w:rsidP="00DC3477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планового периода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2023 г.</w:t>
            </w:r>
          </w:p>
        </w:tc>
        <w:tc>
          <w:tcPr>
            <w:tcW w:w="1222" w:type="dxa"/>
            <w:shd w:val="clear" w:color="auto" w:fill="auto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пятый</w:t>
            </w:r>
          </w:p>
          <w:p w:rsid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 год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планового периода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2024 г.</w:t>
            </w:r>
          </w:p>
        </w:tc>
        <w:tc>
          <w:tcPr>
            <w:tcW w:w="1223" w:type="dxa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шестой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 год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планового периода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2025 г.</w:t>
            </w:r>
          </w:p>
        </w:tc>
        <w:tc>
          <w:tcPr>
            <w:tcW w:w="1223" w:type="dxa"/>
          </w:tcPr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седьмой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 xml:space="preserve"> год 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планового периода</w:t>
            </w:r>
          </w:p>
          <w:p w:rsidR="0094330D" w:rsidRPr="0094330D" w:rsidRDefault="0094330D" w:rsidP="0000073A">
            <w:pPr>
              <w:jc w:val="center"/>
              <w:rPr>
                <w:color w:val="000000" w:themeColor="text1"/>
              </w:rPr>
            </w:pPr>
            <w:r w:rsidRPr="0094330D">
              <w:rPr>
                <w:color w:val="000000" w:themeColor="text1"/>
              </w:rPr>
              <w:t>2026 г</w:t>
            </w:r>
          </w:p>
        </w:tc>
        <w:tc>
          <w:tcPr>
            <w:tcW w:w="1417" w:type="dxa"/>
            <w:vMerge/>
          </w:tcPr>
          <w:p w:rsidR="0094330D" w:rsidRPr="002E7F51" w:rsidRDefault="0094330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DC3477">
        <w:tc>
          <w:tcPr>
            <w:tcW w:w="851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89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23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22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23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23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22" w:type="dxa"/>
            <w:shd w:val="clear" w:color="auto" w:fill="auto"/>
          </w:tcPr>
          <w:p w:rsidR="00CD11A3" w:rsidRPr="002E7F51" w:rsidRDefault="00CD11A3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23" w:type="dxa"/>
          </w:tcPr>
          <w:p w:rsidR="00CD11A3" w:rsidRPr="002E7F51" w:rsidRDefault="00DC4467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23" w:type="dxa"/>
          </w:tcPr>
          <w:p w:rsidR="00CD11A3" w:rsidRPr="002E7F51" w:rsidRDefault="00DC4467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CD11A3" w:rsidRPr="002E7F51" w:rsidRDefault="00DC4467" w:rsidP="00DC44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94330D" w:rsidRPr="002E7F51" w:rsidTr="0082465F">
        <w:tc>
          <w:tcPr>
            <w:tcW w:w="851" w:type="dxa"/>
            <w:shd w:val="clear" w:color="auto" w:fill="auto"/>
            <w:vAlign w:val="center"/>
          </w:tcPr>
          <w:p w:rsidR="0094330D" w:rsidRPr="002E7F51" w:rsidRDefault="0094330D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4330D" w:rsidRPr="002E7F51" w:rsidRDefault="0094330D" w:rsidP="0080384E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Всего</w:t>
            </w:r>
          </w:p>
          <w:p w:rsidR="0094330D" w:rsidRPr="002E7F51" w:rsidRDefault="0094330D" w:rsidP="0080384E">
            <w:pPr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по подпрограмме, </w:t>
            </w:r>
          </w:p>
          <w:p w:rsidR="0094330D" w:rsidRPr="002E7F51" w:rsidRDefault="0094330D" w:rsidP="0080384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46950,00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5900,00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10150,00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6400,00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11100,00</w:t>
            </w:r>
          </w:p>
        </w:tc>
        <w:tc>
          <w:tcPr>
            <w:tcW w:w="1223" w:type="dxa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223" w:type="dxa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94330D" w:rsidRPr="002E7F51" w:rsidRDefault="0094330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94330D" w:rsidRPr="002E7F51" w:rsidTr="0082465F">
        <w:tc>
          <w:tcPr>
            <w:tcW w:w="851" w:type="dxa"/>
            <w:shd w:val="clear" w:color="auto" w:fill="auto"/>
            <w:vAlign w:val="center"/>
          </w:tcPr>
          <w:p w:rsidR="0094330D" w:rsidRPr="002E7F51" w:rsidRDefault="00977701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94330D" w:rsidRPr="002E7F51" w:rsidRDefault="0094330D" w:rsidP="0080384E">
            <w:pPr>
              <w:pStyle w:val="ConsPlusCell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46950,00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5900,00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10150,00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6400,00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11100,00</w:t>
            </w:r>
          </w:p>
        </w:tc>
        <w:tc>
          <w:tcPr>
            <w:tcW w:w="1223" w:type="dxa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223" w:type="dxa"/>
            <w:vAlign w:val="center"/>
          </w:tcPr>
          <w:p w:rsidR="0094330D" w:rsidRPr="002E7F51" w:rsidRDefault="0094330D" w:rsidP="008246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94330D" w:rsidRPr="002E7F51" w:rsidRDefault="0094330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94330D" w:rsidRPr="002E7F51" w:rsidTr="0000073A">
        <w:tc>
          <w:tcPr>
            <w:tcW w:w="851" w:type="dxa"/>
            <w:shd w:val="clear" w:color="auto" w:fill="auto"/>
            <w:vAlign w:val="center"/>
          </w:tcPr>
          <w:p w:rsidR="0094330D" w:rsidRPr="002E7F51" w:rsidRDefault="00977701" w:rsidP="008038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10"/>
            <w:shd w:val="clear" w:color="auto" w:fill="auto"/>
            <w:vAlign w:val="center"/>
          </w:tcPr>
          <w:p w:rsidR="0094330D" w:rsidRPr="002E7F51" w:rsidRDefault="0094330D" w:rsidP="0097770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94330D" w:rsidRPr="002E7F51" w:rsidTr="0000073A">
        <w:tc>
          <w:tcPr>
            <w:tcW w:w="851" w:type="dxa"/>
            <w:shd w:val="clear" w:color="auto" w:fill="auto"/>
            <w:vAlign w:val="center"/>
          </w:tcPr>
          <w:p w:rsidR="0094330D" w:rsidRPr="002E7F51" w:rsidRDefault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4330D" w:rsidRPr="002E7F51" w:rsidRDefault="0094330D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</w:t>
            </w:r>
          </w:p>
          <w:p w:rsidR="0094330D" w:rsidRPr="002E7F51" w:rsidRDefault="0094330D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по прочим нуждам, </w:t>
            </w:r>
          </w:p>
          <w:p w:rsidR="0094330D" w:rsidRPr="002E7F51" w:rsidRDefault="0094330D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46950,00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5900,00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10150,00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6400,00</w:t>
            </w:r>
          </w:p>
        </w:tc>
        <w:tc>
          <w:tcPr>
            <w:tcW w:w="1222" w:type="dxa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11100,00</w:t>
            </w:r>
          </w:p>
        </w:tc>
        <w:tc>
          <w:tcPr>
            <w:tcW w:w="1223" w:type="dxa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94330D" w:rsidRPr="002E7F51" w:rsidRDefault="0094330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94330D" w:rsidRPr="002E7F51" w:rsidTr="0000073A">
        <w:tc>
          <w:tcPr>
            <w:tcW w:w="851" w:type="dxa"/>
            <w:shd w:val="clear" w:color="auto" w:fill="auto"/>
            <w:vAlign w:val="center"/>
          </w:tcPr>
          <w:p w:rsidR="0094330D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94330D" w:rsidRPr="002E7F51" w:rsidRDefault="0094330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46950,00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5900,00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10150,00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6400,00</w:t>
            </w:r>
          </w:p>
        </w:tc>
        <w:tc>
          <w:tcPr>
            <w:tcW w:w="1222" w:type="dxa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11100,00</w:t>
            </w:r>
          </w:p>
        </w:tc>
        <w:tc>
          <w:tcPr>
            <w:tcW w:w="1223" w:type="dxa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4330D" w:rsidRPr="002E7F51" w:rsidRDefault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1600,00</w:t>
            </w:r>
          </w:p>
        </w:tc>
        <w:tc>
          <w:tcPr>
            <w:tcW w:w="1417" w:type="dxa"/>
            <w:vAlign w:val="center"/>
          </w:tcPr>
          <w:p w:rsidR="0094330D" w:rsidRPr="002E7F51" w:rsidRDefault="0094330D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24698" w:rsidRPr="002E7F51" w:rsidTr="0000073A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424698" w:rsidRDefault="00424698" w:rsidP="0097770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Подготовка документации по планировке территории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424698" w:rsidRPr="0094330D" w:rsidRDefault="00424698" w:rsidP="00977701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5,6</w:t>
            </w:r>
          </w:p>
        </w:tc>
      </w:tr>
      <w:tr w:rsidR="00424698" w:rsidRPr="002E7F51" w:rsidTr="0000073A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24698" w:rsidRPr="0094330D" w:rsidRDefault="00424698" w:rsidP="00977701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Внесение изменений в документ территориального планирования</w:t>
            </w:r>
            <w:r w:rsidRPr="0094330D">
              <w:rPr>
                <w:bCs/>
                <w:color w:val="000000" w:themeColor="text1"/>
                <w:sz w:val="24"/>
                <w:szCs w:val="24"/>
              </w:rPr>
              <w:t>,</w:t>
            </w:r>
          </w:p>
          <w:p w:rsidR="00424698" w:rsidRPr="0094330D" w:rsidRDefault="00424698" w:rsidP="00EB0532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330D">
              <w:rPr>
                <w:bCs/>
                <w:color w:val="000000" w:themeColor="text1"/>
                <w:sz w:val="24"/>
                <w:szCs w:val="24"/>
              </w:rPr>
              <w:t xml:space="preserve">в том числе: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424698" w:rsidRPr="002E7F51" w:rsidTr="008522B8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424698" w:rsidRPr="002E7F51" w:rsidTr="008522B8">
        <w:tc>
          <w:tcPr>
            <w:tcW w:w="851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89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22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22" w:type="dxa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23" w:type="dxa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24698" w:rsidRDefault="00424698" w:rsidP="0097770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Анализ реализации и корректура Генерального плана муниципального образования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424698" w:rsidRPr="002E7F51" w:rsidRDefault="00424698" w:rsidP="0097770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город Каменск-Уральский</w:t>
            </w:r>
            <w:r w:rsidRPr="002E7F51">
              <w:rPr>
                <w:color w:val="000000" w:themeColor="text1"/>
                <w:sz w:val="24"/>
                <w:szCs w:val="24"/>
              </w:rPr>
              <w:t>,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424698" w:rsidRPr="0094330D" w:rsidRDefault="00424698" w:rsidP="00EB0532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94330D">
              <w:rPr>
                <w:bCs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410" w:type="dxa"/>
            <w:shd w:val="clear" w:color="auto" w:fill="auto"/>
          </w:tcPr>
          <w:p w:rsidR="00424698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Создание </w:t>
            </w:r>
          </w:p>
          <w:p w:rsidR="00424698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планов</w:t>
            </w:r>
            <w:proofErr w:type="gram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  картографического   материала </w:t>
            </w:r>
          </w:p>
          <w:p w:rsidR="00424698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М 1:500,  </w:t>
            </w:r>
          </w:p>
          <w:p w:rsidR="00424698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  <w:p w:rsidR="00424698" w:rsidRPr="002E7F51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410" w:type="dxa"/>
            <w:shd w:val="clear" w:color="auto" w:fill="auto"/>
          </w:tcPr>
          <w:p w:rsidR="00424698" w:rsidRDefault="00424698" w:rsidP="0094330D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Ведение                   информационной      системы обеспечения градостроительной   деятельности,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424698" w:rsidRPr="002E7F51" w:rsidRDefault="00424698" w:rsidP="0094330D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410" w:type="dxa"/>
            <w:shd w:val="clear" w:color="auto" w:fill="auto"/>
          </w:tcPr>
          <w:p w:rsidR="00424698" w:rsidRPr="0097770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Сопровождение и техническая поддержка установленного программного продукта «</w:t>
            </w:r>
            <w:proofErr w:type="spell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ГрадИнфо</w:t>
            </w:r>
            <w:proofErr w:type="spell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»,         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77701">
        <w:tc>
          <w:tcPr>
            <w:tcW w:w="851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89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22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22" w:type="dxa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23" w:type="dxa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23" w:type="dxa"/>
            <w:shd w:val="clear" w:color="auto" w:fill="auto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424698" w:rsidRPr="002E7F51" w:rsidRDefault="00424698" w:rsidP="0097770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EB053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410" w:type="dxa"/>
            <w:shd w:val="clear" w:color="auto" w:fill="auto"/>
          </w:tcPr>
          <w:p w:rsidR="00424698" w:rsidRDefault="00424698" w:rsidP="0097770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Формирование        земельных           участков  под          размещение       объектов,      </w:t>
            </w:r>
          </w:p>
          <w:p w:rsidR="00424698" w:rsidRPr="002E7F51" w:rsidRDefault="00424698" w:rsidP="0097770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9,10</w:t>
            </w:r>
          </w:p>
        </w:tc>
      </w:tr>
      <w:tr w:rsidR="00424698" w:rsidRPr="002E7F51" w:rsidTr="0000073A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 w:rsidP="0000073A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Описание местоположения границ территориальных зон и внесение сведений в ЕГРН,          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в том числе:     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1200,00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bottom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410" w:type="dxa"/>
            <w:shd w:val="clear" w:color="auto" w:fill="auto"/>
          </w:tcPr>
          <w:p w:rsidR="00424698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Демонтаж рекламных конструкций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,  </w:t>
            </w:r>
          </w:p>
          <w:p w:rsidR="00424698" w:rsidRPr="002E7F51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94330D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410" w:type="dxa"/>
            <w:shd w:val="clear" w:color="auto" w:fill="auto"/>
          </w:tcPr>
          <w:p w:rsidR="00424698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Разработка          (корректура)        проектов зон охраны объектов культурного наследия,  </w:t>
            </w:r>
          </w:p>
          <w:p w:rsidR="00424698" w:rsidRPr="002E7F51" w:rsidRDefault="00424698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6150,00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94330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4698" w:rsidRPr="002E7F51" w:rsidTr="0000073A">
        <w:tc>
          <w:tcPr>
            <w:tcW w:w="851" w:type="dxa"/>
            <w:shd w:val="clear" w:color="auto" w:fill="auto"/>
            <w:vAlign w:val="center"/>
          </w:tcPr>
          <w:p w:rsidR="00424698" w:rsidRPr="002E7F51" w:rsidRDefault="0042469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410" w:type="dxa"/>
            <w:shd w:val="clear" w:color="auto" w:fill="auto"/>
          </w:tcPr>
          <w:p w:rsidR="00424698" w:rsidRPr="002E7F51" w:rsidRDefault="0042469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6150,00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2300,00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1750,00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2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424698" w:rsidRPr="002E7F51" w:rsidRDefault="004246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424698" w:rsidRPr="002E7F51" w:rsidRDefault="00424698" w:rsidP="0080384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D11A3" w:rsidRPr="002E7F51" w:rsidRDefault="00CD11A3" w:rsidP="00F76A4B">
      <w:pPr>
        <w:jc w:val="center"/>
        <w:rPr>
          <w:color w:val="000000" w:themeColor="text1"/>
          <w:sz w:val="24"/>
          <w:szCs w:val="24"/>
        </w:rPr>
      </w:pPr>
    </w:p>
    <w:p w:rsidR="00602B9A" w:rsidRPr="002E7F51" w:rsidRDefault="006F2D5E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02B9A"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2</w:t>
      </w:r>
      <w:r w:rsidR="00602B9A"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602B9A" w:rsidRPr="00305861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DC3477" w:rsidRPr="00977701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>по выполнению подпрограммы «Строительство объектов  транспортно</w:t>
      </w:r>
      <w:r w:rsidR="008A55D0" w:rsidRPr="00977701">
        <w:rPr>
          <w:color w:val="000000" w:themeColor="text1"/>
          <w:sz w:val="28"/>
          <w:szCs w:val="28"/>
        </w:rPr>
        <w:t>й инфраструктуры</w:t>
      </w:r>
      <w:r w:rsidRPr="00977701">
        <w:rPr>
          <w:color w:val="000000" w:themeColor="text1"/>
          <w:sz w:val="28"/>
          <w:szCs w:val="28"/>
        </w:rPr>
        <w:t xml:space="preserve">», </w:t>
      </w:r>
    </w:p>
    <w:p w:rsidR="00602B9A" w:rsidRPr="00977701" w:rsidRDefault="00602B9A" w:rsidP="00977701">
      <w:pPr>
        <w:jc w:val="center"/>
        <w:rPr>
          <w:color w:val="000000" w:themeColor="text1"/>
          <w:sz w:val="28"/>
          <w:szCs w:val="28"/>
        </w:rPr>
      </w:pPr>
      <w:r w:rsidRPr="00977701">
        <w:rPr>
          <w:color w:val="000000" w:themeColor="text1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977701">
        <w:rPr>
          <w:color w:val="000000" w:themeColor="text1"/>
          <w:sz w:val="28"/>
          <w:szCs w:val="28"/>
        </w:rPr>
        <w:t xml:space="preserve">2020-2026 </w:t>
      </w:r>
      <w:r w:rsidRPr="00977701">
        <w:rPr>
          <w:color w:val="000000" w:themeColor="text1"/>
          <w:sz w:val="28"/>
          <w:szCs w:val="28"/>
        </w:rPr>
        <w:t>годы»</w:t>
      </w:r>
    </w:p>
    <w:p w:rsidR="00602B9A" w:rsidRPr="002E7F51" w:rsidRDefault="00602B9A" w:rsidP="00602B9A">
      <w:pPr>
        <w:jc w:val="center"/>
        <w:rPr>
          <w:color w:val="000000" w:themeColor="text1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14"/>
        <w:gridCol w:w="1383"/>
        <w:gridCol w:w="44"/>
        <w:gridCol w:w="1339"/>
        <w:gridCol w:w="1385"/>
        <w:gridCol w:w="1384"/>
        <w:gridCol w:w="1384"/>
        <w:gridCol w:w="1388"/>
        <w:gridCol w:w="1383"/>
        <w:gridCol w:w="1384"/>
        <w:gridCol w:w="1270"/>
      </w:tblGrid>
      <w:tr w:rsidR="00EB0532" w:rsidRPr="002E7F51" w:rsidTr="00C71B38">
        <w:tc>
          <w:tcPr>
            <w:tcW w:w="710" w:type="dxa"/>
            <w:vMerge w:val="restart"/>
            <w:shd w:val="clear" w:color="auto" w:fill="auto"/>
            <w:vAlign w:val="center"/>
          </w:tcPr>
          <w:p w:rsidR="007B0C28" w:rsidRPr="00F82BD2" w:rsidRDefault="007B0C28" w:rsidP="00F86336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№ строки</w:t>
            </w:r>
          </w:p>
        </w:tc>
        <w:tc>
          <w:tcPr>
            <w:tcW w:w="2114" w:type="dxa"/>
            <w:vMerge w:val="restart"/>
            <w:shd w:val="clear" w:color="auto" w:fill="auto"/>
            <w:vAlign w:val="center"/>
          </w:tcPr>
          <w:p w:rsidR="007B0C28" w:rsidRPr="00F82BD2" w:rsidRDefault="007B0C28" w:rsidP="00F86336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1074" w:type="dxa"/>
            <w:gridSpan w:val="9"/>
          </w:tcPr>
          <w:p w:rsidR="007B0C28" w:rsidRPr="00F82BD2" w:rsidRDefault="007B0C28" w:rsidP="00681017">
            <w:pPr>
              <w:ind w:left="720"/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270" w:type="dxa"/>
            <w:vMerge w:val="restart"/>
            <w:vAlign w:val="center"/>
          </w:tcPr>
          <w:p w:rsidR="007B0C28" w:rsidRPr="00A816FB" w:rsidRDefault="007B0C28" w:rsidP="00F8633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816FB">
              <w:rPr>
                <w:color w:val="000000" w:themeColor="text1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F82BD2" w:rsidRPr="002E7F51" w:rsidTr="00C71B38">
        <w:trPr>
          <w:cantSplit/>
          <w:trHeight w:val="1747"/>
        </w:trPr>
        <w:tc>
          <w:tcPr>
            <w:tcW w:w="710" w:type="dxa"/>
            <w:vMerge/>
            <w:shd w:val="clear" w:color="auto" w:fill="auto"/>
          </w:tcPr>
          <w:p w:rsidR="00F82BD2" w:rsidRPr="002E7F51" w:rsidRDefault="00F82BD2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14" w:type="dxa"/>
            <w:vMerge/>
            <w:shd w:val="clear" w:color="auto" w:fill="auto"/>
          </w:tcPr>
          <w:p w:rsidR="00F82BD2" w:rsidRPr="002E7F51" w:rsidRDefault="00F82BD2" w:rsidP="00F8633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83" w:type="dxa"/>
            <w:shd w:val="clear" w:color="auto" w:fill="auto"/>
            <w:vAlign w:val="center"/>
          </w:tcPr>
          <w:p w:rsidR="00F82BD2" w:rsidRPr="00F82BD2" w:rsidRDefault="00F82BD2" w:rsidP="00F86336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всего</w:t>
            </w:r>
          </w:p>
        </w:tc>
        <w:tc>
          <w:tcPr>
            <w:tcW w:w="1383" w:type="dxa"/>
            <w:gridSpan w:val="2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первый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год          планового периода</w:t>
            </w:r>
          </w:p>
          <w:p w:rsidR="00F82BD2" w:rsidRPr="00F82BD2" w:rsidRDefault="00F82BD2" w:rsidP="00681017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2020 г.</w:t>
            </w:r>
          </w:p>
        </w:tc>
        <w:tc>
          <w:tcPr>
            <w:tcW w:w="1385" w:type="dxa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второй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год          планового периода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2021 г.</w:t>
            </w:r>
          </w:p>
          <w:p w:rsidR="00F82BD2" w:rsidRPr="00F82BD2" w:rsidRDefault="00F82BD2" w:rsidP="006E63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84" w:type="dxa"/>
            <w:shd w:val="clear" w:color="auto" w:fill="auto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третий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год          планового периода</w:t>
            </w:r>
          </w:p>
          <w:p w:rsidR="00F82BD2" w:rsidRPr="00F82BD2" w:rsidRDefault="00F82BD2" w:rsidP="00F82BD2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2022 г.</w:t>
            </w:r>
          </w:p>
        </w:tc>
        <w:tc>
          <w:tcPr>
            <w:tcW w:w="1384" w:type="dxa"/>
            <w:shd w:val="clear" w:color="auto" w:fill="auto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четвертый</w:t>
            </w:r>
          </w:p>
          <w:p w:rsid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 xml:space="preserve">год      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планового периода</w:t>
            </w:r>
          </w:p>
          <w:p w:rsidR="00F82BD2" w:rsidRPr="00F82BD2" w:rsidRDefault="00F82BD2" w:rsidP="00681017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2023 г.</w:t>
            </w:r>
          </w:p>
        </w:tc>
        <w:tc>
          <w:tcPr>
            <w:tcW w:w="1388" w:type="dxa"/>
            <w:shd w:val="clear" w:color="auto" w:fill="auto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пятый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год            планового периода</w:t>
            </w:r>
          </w:p>
          <w:p w:rsidR="00F82BD2" w:rsidRPr="00F82BD2" w:rsidRDefault="00F82BD2" w:rsidP="00681017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2024 г.</w:t>
            </w:r>
          </w:p>
        </w:tc>
        <w:tc>
          <w:tcPr>
            <w:tcW w:w="1383" w:type="dxa"/>
            <w:shd w:val="clear" w:color="auto" w:fill="auto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шестой</w:t>
            </w:r>
          </w:p>
          <w:p w:rsid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 xml:space="preserve">год        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 xml:space="preserve"> планового периода</w:t>
            </w:r>
          </w:p>
          <w:p w:rsidR="00F82BD2" w:rsidRPr="00F82BD2" w:rsidRDefault="00F82BD2" w:rsidP="00681017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2025 г.</w:t>
            </w:r>
          </w:p>
        </w:tc>
        <w:tc>
          <w:tcPr>
            <w:tcW w:w="1384" w:type="dxa"/>
            <w:shd w:val="clear" w:color="auto" w:fill="auto"/>
          </w:tcPr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седьмой</w:t>
            </w:r>
          </w:p>
          <w:p w:rsid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 xml:space="preserve">год       </w:t>
            </w:r>
          </w:p>
          <w:p w:rsidR="00F82BD2" w:rsidRPr="00F82BD2" w:rsidRDefault="00F82BD2" w:rsidP="007B0C28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планового периода</w:t>
            </w:r>
          </w:p>
          <w:p w:rsidR="00F82BD2" w:rsidRPr="00F82BD2" w:rsidRDefault="00F82BD2" w:rsidP="00F82BD2">
            <w:pPr>
              <w:jc w:val="center"/>
              <w:rPr>
                <w:color w:val="000000" w:themeColor="text1"/>
              </w:rPr>
            </w:pPr>
            <w:r w:rsidRPr="00F82BD2">
              <w:rPr>
                <w:color w:val="000000" w:themeColor="text1"/>
              </w:rPr>
              <w:t>.2026 г</w:t>
            </w:r>
          </w:p>
        </w:tc>
        <w:tc>
          <w:tcPr>
            <w:tcW w:w="1270" w:type="dxa"/>
            <w:vMerge/>
          </w:tcPr>
          <w:p w:rsidR="00F82BD2" w:rsidRPr="002E7F51" w:rsidRDefault="00F82BD2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71B38">
        <w:tc>
          <w:tcPr>
            <w:tcW w:w="710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4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83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83" w:type="dxa"/>
            <w:gridSpan w:val="2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5" w:type="dxa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8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3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681017" w:rsidRPr="002E7F51" w:rsidRDefault="00681017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F82BD2" w:rsidRPr="002E7F51" w:rsidTr="00C71B38">
        <w:tc>
          <w:tcPr>
            <w:tcW w:w="710" w:type="dxa"/>
            <w:shd w:val="clear" w:color="auto" w:fill="auto"/>
            <w:vAlign w:val="center"/>
          </w:tcPr>
          <w:p w:rsidR="00F82BD2" w:rsidRPr="002E7F51" w:rsidRDefault="00F82BD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F82BD2" w:rsidRPr="002E7F51" w:rsidRDefault="00F82BD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подпрограмме,                  </w:t>
            </w:r>
          </w:p>
          <w:p w:rsidR="00F82BD2" w:rsidRPr="002E7F51" w:rsidRDefault="00F82BD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2667292,47</w:t>
            </w:r>
          </w:p>
        </w:tc>
        <w:tc>
          <w:tcPr>
            <w:tcW w:w="1383" w:type="dxa"/>
            <w:gridSpan w:val="2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145200,00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158500,00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455500,00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471950,00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479465,00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F82BD2" w:rsidRPr="004D5E6D" w:rsidRDefault="00F82BD2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vAlign w:val="center"/>
          </w:tcPr>
          <w:p w:rsidR="00F82BD2" w:rsidRPr="002E7F51" w:rsidRDefault="00F82BD2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C71B38">
        <w:tc>
          <w:tcPr>
            <w:tcW w:w="710" w:type="dxa"/>
            <w:shd w:val="clear" w:color="auto" w:fill="auto"/>
            <w:vAlign w:val="center"/>
          </w:tcPr>
          <w:p w:rsidR="006F2D5E" w:rsidRPr="002E7F51" w:rsidRDefault="009569F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6F2D5E" w:rsidRPr="002E7F51" w:rsidRDefault="007B0C2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</w:t>
            </w:r>
            <w:r w:rsidR="006F2D5E" w:rsidRPr="002E7F51">
              <w:rPr>
                <w:color w:val="000000" w:themeColor="text1"/>
                <w:sz w:val="24"/>
                <w:szCs w:val="24"/>
              </w:rPr>
              <w:t>бластной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         </w:t>
            </w:r>
            <w:r w:rsidR="006F2D5E" w:rsidRPr="002E7F51">
              <w:rPr>
                <w:color w:val="000000" w:themeColor="text1"/>
                <w:sz w:val="24"/>
                <w:szCs w:val="24"/>
              </w:rPr>
              <w:t xml:space="preserve"> бюджет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1311500,00</w:t>
            </w:r>
          </w:p>
        </w:tc>
        <w:tc>
          <w:tcPr>
            <w:tcW w:w="1383" w:type="dxa"/>
            <w:gridSpan w:val="2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6F2D5E" w:rsidRPr="002E7F51" w:rsidRDefault="006F2D5E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270" w:type="dxa"/>
          </w:tcPr>
          <w:p w:rsidR="006F2D5E" w:rsidRPr="002E7F51" w:rsidRDefault="006F2D5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082010" w:rsidRPr="002E7F51" w:rsidTr="00C71B38">
        <w:tc>
          <w:tcPr>
            <w:tcW w:w="710" w:type="dxa"/>
            <w:shd w:val="clear" w:color="auto" w:fill="auto"/>
            <w:vAlign w:val="center"/>
          </w:tcPr>
          <w:p w:rsidR="00082010" w:rsidRPr="002E7F51" w:rsidRDefault="009569F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082010" w:rsidRPr="002E7F51" w:rsidRDefault="0008201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082010" w:rsidRPr="002E7F51" w:rsidRDefault="0008201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1355792,47</w:t>
            </w:r>
          </w:p>
        </w:tc>
        <w:tc>
          <w:tcPr>
            <w:tcW w:w="1383" w:type="dxa"/>
            <w:gridSpan w:val="2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145200,00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158500,00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105500,00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151450,00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158965,00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Merge w:val="restart"/>
            <w:vAlign w:val="center"/>
          </w:tcPr>
          <w:p w:rsidR="00082010" w:rsidRPr="002E7F51" w:rsidRDefault="00082010" w:rsidP="00E10D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  <w:p w:rsidR="00082010" w:rsidRPr="002E7F51" w:rsidRDefault="00082010" w:rsidP="00E10D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2010" w:rsidRPr="002E7F51" w:rsidTr="00C71B38">
        <w:tc>
          <w:tcPr>
            <w:tcW w:w="710" w:type="dxa"/>
            <w:shd w:val="clear" w:color="auto" w:fill="auto"/>
            <w:vAlign w:val="center"/>
          </w:tcPr>
          <w:p w:rsidR="00082010" w:rsidRPr="002E7F51" w:rsidRDefault="009569F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082010" w:rsidRPr="002E7F51" w:rsidRDefault="0008201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1324012,47</w:t>
            </w:r>
          </w:p>
        </w:tc>
        <w:tc>
          <w:tcPr>
            <w:tcW w:w="1383" w:type="dxa"/>
            <w:gridSpan w:val="2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141120,00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150000,00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105500,00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143450,00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154765,00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Merge/>
            <w:vAlign w:val="center"/>
          </w:tcPr>
          <w:p w:rsidR="00082010" w:rsidRPr="002E7F51" w:rsidRDefault="00082010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2010" w:rsidRPr="002E7F51" w:rsidTr="00C71B38">
        <w:tc>
          <w:tcPr>
            <w:tcW w:w="710" w:type="dxa"/>
            <w:shd w:val="clear" w:color="auto" w:fill="auto"/>
            <w:vAlign w:val="center"/>
          </w:tcPr>
          <w:p w:rsidR="00082010" w:rsidRPr="002E7F51" w:rsidRDefault="009569F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082010" w:rsidRPr="002E7F51" w:rsidRDefault="0008201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31780,00</w:t>
            </w:r>
          </w:p>
        </w:tc>
        <w:tc>
          <w:tcPr>
            <w:tcW w:w="1383" w:type="dxa"/>
            <w:gridSpan w:val="2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4080,00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8500,00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8000,00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Merge/>
            <w:vAlign w:val="center"/>
          </w:tcPr>
          <w:p w:rsidR="00082010" w:rsidRPr="002E7F51" w:rsidRDefault="00082010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C71B38">
        <w:tc>
          <w:tcPr>
            <w:tcW w:w="710" w:type="dxa"/>
            <w:shd w:val="clear" w:color="auto" w:fill="auto"/>
            <w:vAlign w:val="center"/>
          </w:tcPr>
          <w:p w:rsidR="006F2D5E" w:rsidRPr="002E7F51" w:rsidRDefault="009569F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458" w:type="dxa"/>
            <w:gridSpan w:val="11"/>
            <w:shd w:val="clear" w:color="auto" w:fill="auto"/>
            <w:vAlign w:val="center"/>
          </w:tcPr>
          <w:p w:rsidR="008835D2" w:rsidRPr="002E7F51" w:rsidRDefault="006F2D5E" w:rsidP="008835D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Капитальные вложения</w:t>
            </w:r>
          </w:p>
        </w:tc>
      </w:tr>
      <w:tr w:rsidR="00082010" w:rsidRPr="002E7F51" w:rsidTr="00C71B38">
        <w:tc>
          <w:tcPr>
            <w:tcW w:w="710" w:type="dxa"/>
            <w:shd w:val="clear" w:color="auto" w:fill="auto"/>
            <w:vAlign w:val="center"/>
          </w:tcPr>
          <w:p w:rsidR="00082010" w:rsidRPr="002E7F51" w:rsidRDefault="009569FE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082010" w:rsidRPr="002E7F51" w:rsidRDefault="00082010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             капитальным вложениям, 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2667292,47</w:t>
            </w:r>
          </w:p>
        </w:tc>
        <w:tc>
          <w:tcPr>
            <w:tcW w:w="1383" w:type="dxa"/>
            <w:gridSpan w:val="2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145200,00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158500,00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455500,00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471950,00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479465,00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82010" w:rsidRPr="004D5E6D" w:rsidRDefault="00082010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vAlign w:val="center"/>
          </w:tcPr>
          <w:p w:rsidR="00082010" w:rsidRPr="002E7F51" w:rsidRDefault="00082010" w:rsidP="006F2D5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816FB" w:rsidRPr="002E7F51" w:rsidTr="00C71B38">
        <w:tc>
          <w:tcPr>
            <w:tcW w:w="710" w:type="dxa"/>
            <w:shd w:val="clear" w:color="auto" w:fill="auto"/>
            <w:vAlign w:val="center"/>
          </w:tcPr>
          <w:p w:rsidR="00A816FB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A816FB" w:rsidP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           бюджет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1311500,00</w:t>
            </w:r>
          </w:p>
        </w:tc>
        <w:tc>
          <w:tcPr>
            <w:tcW w:w="1383" w:type="dxa"/>
            <w:gridSpan w:val="2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A816FB" w:rsidRPr="002E7F51" w:rsidRDefault="00A816FB" w:rsidP="0008201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270" w:type="dxa"/>
          </w:tcPr>
          <w:p w:rsidR="00A816FB" w:rsidRPr="002E7F51" w:rsidRDefault="00A816FB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9569FE" w:rsidRPr="002E7F51" w:rsidTr="00C71B38">
        <w:tc>
          <w:tcPr>
            <w:tcW w:w="710" w:type="dxa"/>
            <w:shd w:val="clear" w:color="auto" w:fill="auto"/>
            <w:vAlign w:val="center"/>
          </w:tcPr>
          <w:p w:rsidR="009569FE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9569FE" w:rsidRPr="002E7F51" w:rsidRDefault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92269" w:rsidRPr="002E7F51" w:rsidRDefault="009569FE" w:rsidP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1355792,47</w:t>
            </w:r>
          </w:p>
        </w:tc>
        <w:tc>
          <w:tcPr>
            <w:tcW w:w="1339" w:type="dxa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145200,00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158500,00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105500,00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151450,00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158965,00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9569FE" w:rsidRPr="004D5E6D" w:rsidRDefault="009569FE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Align w:val="center"/>
          </w:tcPr>
          <w:p w:rsidR="009569FE" w:rsidRPr="002E7F51" w:rsidRDefault="009569FE" w:rsidP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C71B38" w:rsidRPr="002E7F51" w:rsidTr="008522B8">
        <w:tc>
          <w:tcPr>
            <w:tcW w:w="710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7" w:type="dxa"/>
            <w:gridSpan w:val="2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39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5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8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3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1324012,47</w:t>
            </w:r>
          </w:p>
        </w:tc>
        <w:tc>
          <w:tcPr>
            <w:tcW w:w="1339" w:type="dxa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141120,00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150000,00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105500,00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143450,00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154765,00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E10D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31780,00</w:t>
            </w:r>
          </w:p>
        </w:tc>
        <w:tc>
          <w:tcPr>
            <w:tcW w:w="1339" w:type="dxa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4080,00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8500,00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8000,00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4200,00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4D5E6D" w:rsidRDefault="00C71B38" w:rsidP="00082010">
            <w:pPr>
              <w:jc w:val="center"/>
              <w:rPr>
                <w:sz w:val="24"/>
                <w:szCs w:val="24"/>
              </w:rPr>
            </w:pPr>
            <w:r w:rsidRPr="004D5E6D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E10DC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 w:rsidP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улицы Героев Отечества на участке от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цы Октябрьской            до улицы           Каменской, </w:t>
            </w:r>
          </w:p>
          <w:p w:rsidR="00C71B38" w:rsidRPr="002E7F51" w:rsidRDefault="00C71B38" w:rsidP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141120,00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141120,00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         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141120,00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141120,00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141120,00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141120,00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 w:rsidP="009569F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улицы Октябрьской на участке  от улицы Кутузова до улицы           Героев Отечества,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C71B38" w:rsidRPr="002E7F51" w:rsidRDefault="00C71B38" w:rsidP="00F9226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</w:t>
            </w:r>
            <w:r>
              <w:rPr>
                <w:color w:val="000000" w:themeColor="text1"/>
                <w:sz w:val="24"/>
                <w:szCs w:val="24"/>
              </w:rPr>
              <w:t>ом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ч</w:t>
            </w:r>
            <w:r>
              <w:rPr>
                <w:color w:val="000000" w:themeColor="text1"/>
                <w:sz w:val="24"/>
                <w:szCs w:val="24"/>
              </w:rPr>
              <w:t>исле</w:t>
            </w:r>
            <w:r w:rsidRPr="002E7F51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154080,00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4080,00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154080,00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4080,00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71B38" w:rsidRPr="002E7F51" w:rsidTr="008522B8">
        <w:tc>
          <w:tcPr>
            <w:tcW w:w="710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7" w:type="dxa"/>
            <w:gridSpan w:val="2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39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5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8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3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4080,00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4080,00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 ул. Кутузова  на участке от улицы Каменской до улицы Маршала          Жукова г. Каменск- Уральский, </w:t>
            </w:r>
          </w:p>
          <w:p w:rsidR="00C71B38" w:rsidRPr="002E7F51" w:rsidRDefault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130677,47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68101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  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130677,47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130677,47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130677,47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улицы Каменской на участке от  улицы Героев Отечества до  улицы Маршала Жукова, </w:t>
            </w:r>
          </w:p>
          <w:p w:rsidR="00C71B38" w:rsidRPr="002E7F51" w:rsidRDefault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339015,00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110250,00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115765,00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DD48F9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  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339015,00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110250,00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115765,00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</w:t>
            </w:r>
            <w:r>
              <w:rPr>
                <w:color w:val="000000" w:themeColor="text1"/>
                <w:sz w:val="24"/>
                <w:szCs w:val="24"/>
              </w:rPr>
              <w:t>о</w:t>
            </w:r>
            <w:r w:rsidRPr="002E7F51">
              <w:rPr>
                <w:color w:val="000000" w:themeColor="text1"/>
                <w:sz w:val="24"/>
                <w:szCs w:val="24"/>
              </w:rPr>
              <w:t>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331015,00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110250,00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115765,00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C71B38" w:rsidRPr="002E7F51" w:rsidTr="008522B8">
        <w:tc>
          <w:tcPr>
            <w:tcW w:w="710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7" w:type="dxa"/>
            <w:gridSpan w:val="2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39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5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8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3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C71B38" w:rsidRPr="002E7F51" w:rsidRDefault="00C71B38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:rsidR="00C71B38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  <w:p w:rsidR="001648B5" w:rsidRPr="002E7F51" w:rsidRDefault="001648B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75700,00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75700,00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71500,00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4200,00</w:t>
            </w:r>
          </w:p>
        </w:tc>
        <w:tc>
          <w:tcPr>
            <w:tcW w:w="1339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4200,00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 w:rsidP="00A816FB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Дорога переходного типа по улице Урицкого от переулка Санаторного до улицы Чернышевского,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 в т</w:t>
            </w:r>
            <w:r>
              <w:rPr>
                <w:color w:val="000000" w:themeColor="text1"/>
                <w:sz w:val="24"/>
                <w:szCs w:val="24"/>
              </w:rPr>
              <w:t xml:space="preserve">ом </w:t>
            </w:r>
            <w:r w:rsidRPr="002E7F51">
              <w:rPr>
                <w:color w:val="000000" w:themeColor="text1"/>
                <w:sz w:val="24"/>
                <w:szCs w:val="24"/>
              </w:rPr>
              <w:t>ч</w:t>
            </w:r>
            <w:r>
              <w:rPr>
                <w:color w:val="000000" w:themeColor="text1"/>
                <w:sz w:val="24"/>
                <w:szCs w:val="24"/>
              </w:rPr>
              <w:t>исле</w:t>
            </w:r>
            <w:r w:rsidRPr="002E7F51">
              <w:rPr>
                <w:color w:val="000000" w:themeColor="text1"/>
                <w:sz w:val="24"/>
                <w:szCs w:val="24"/>
              </w:rPr>
              <w:t>:</w:t>
            </w:r>
          </w:p>
          <w:p w:rsidR="001648B5" w:rsidRPr="0020081D" w:rsidRDefault="001648B5" w:rsidP="00A816F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0</w:t>
            </w:r>
            <w:r w:rsidRPr="00DC3477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39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DC3477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0</w:t>
            </w:r>
            <w:r w:rsidRPr="00DC3477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39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DC3477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39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C71B38" w:rsidRPr="002E7F51" w:rsidTr="00C71B38">
        <w:tc>
          <w:tcPr>
            <w:tcW w:w="710" w:type="dxa"/>
            <w:shd w:val="clear" w:color="auto" w:fill="auto"/>
            <w:vAlign w:val="center"/>
          </w:tcPr>
          <w:p w:rsidR="00C71B38" w:rsidRPr="002E7F51" w:rsidRDefault="00C71B38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C71B38" w:rsidRPr="002E7F51" w:rsidRDefault="00C71B38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</w:t>
            </w:r>
            <w:r>
              <w:rPr>
                <w:color w:val="000000" w:themeColor="text1"/>
                <w:sz w:val="24"/>
                <w:szCs w:val="24"/>
              </w:rPr>
              <w:t>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DC3477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39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DC3477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DC3477" w:rsidRDefault="00C71B38" w:rsidP="0082465F">
            <w:pPr>
              <w:jc w:val="center"/>
              <w:rPr>
                <w:color w:val="000000"/>
                <w:sz w:val="24"/>
                <w:szCs w:val="24"/>
              </w:rPr>
            </w:pPr>
            <w:r w:rsidRPr="00DC3477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C71B38" w:rsidRPr="002E7F51" w:rsidRDefault="00C71B3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2E7F51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648B5" w:rsidRPr="002E7F51" w:rsidTr="008522B8">
        <w:tc>
          <w:tcPr>
            <w:tcW w:w="710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7" w:type="dxa"/>
            <w:gridSpan w:val="2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39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5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8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3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ицы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Ломоносова на участке от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ицы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Привокзальной до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ицы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Ленина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1648B5" w:rsidRPr="002E7F51" w:rsidRDefault="001648B5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152000,00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114" w:type="dxa"/>
            <w:shd w:val="clear" w:color="auto" w:fill="auto"/>
          </w:tcPr>
          <w:p w:rsidR="001648B5" w:rsidRDefault="001648B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  <w:p w:rsidR="001648B5" w:rsidRPr="002E7F51" w:rsidRDefault="001648B5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152000,00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  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148000,00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 w:rsidP="00C71B3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моста через реку Исеть в створе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иц Каменская - Овсянникова и улиц </w:t>
            </w:r>
            <w:proofErr w:type="spell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Коммолодежи</w:t>
            </w:r>
            <w:proofErr w:type="spell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-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Карла Маркса с транспортно-пешеходными подходами</w:t>
            </w:r>
            <w:r w:rsidRPr="002E7F51">
              <w:rPr>
                <w:color w:val="000000" w:themeColor="text1"/>
                <w:sz w:val="24"/>
                <w:szCs w:val="24"/>
              </w:rPr>
              <w:t>,           в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1412700,00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353700,00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354500,00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354500,00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Default="001648B5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</w:t>
            </w:r>
            <w:r>
              <w:rPr>
                <w:color w:val="000000" w:themeColor="text1"/>
                <w:sz w:val="24"/>
                <w:szCs w:val="24"/>
              </w:rPr>
              <w:t>д</w:t>
            </w:r>
            <w:r w:rsidRPr="002E7F51">
              <w:rPr>
                <w:color w:val="000000" w:themeColor="text1"/>
                <w:sz w:val="24"/>
                <w:szCs w:val="24"/>
              </w:rPr>
              <w:t>жет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1648B5" w:rsidRPr="002E7F51" w:rsidRDefault="001648B5" w:rsidP="009569F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1311500,00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320500,00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Pr="002E7F51" w:rsidRDefault="001648B5" w:rsidP="009569F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выкуп земельных участков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8522B8">
        <w:tc>
          <w:tcPr>
            <w:tcW w:w="710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7" w:type="dxa"/>
            <w:gridSpan w:val="2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39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5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38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88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83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384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 w:rsidP="006F2D5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Pr="002E7F51" w:rsidRDefault="001648B5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101200,00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33200,00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Pr="002E7F51" w:rsidRDefault="001648B5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101200,00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33200,00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34000,00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Pr="00A816FB" w:rsidRDefault="001648B5" w:rsidP="0082465F">
            <w:pPr>
              <w:rPr>
                <w:b/>
                <w:color w:val="000000" w:themeColor="text1"/>
                <w:sz w:val="24"/>
                <w:szCs w:val="24"/>
              </w:rPr>
            </w:pPr>
            <w:r w:rsidRPr="0082465F">
              <w:rPr>
                <w:b/>
                <w:color w:val="000000" w:themeColor="text1"/>
                <w:sz w:val="24"/>
                <w:szCs w:val="24"/>
              </w:rPr>
              <w:t>Строительство моста через реку Каменка в створе ул</w:t>
            </w:r>
            <w:r>
              <w:rPr>
                <w:b/>
                <w:color w:val="000000" w:themeColor="text1"/>
                <w:sz w:val="24"/>
                <w:szCs w:val="24"/>
              </w:rPr>
              <w:t>иц</w:t>
            </w:r>
            <w:r w:rsidRPr="0082465F">
              <w:rPr>
                <w:b/>
                <w:color w:val="000000" w:themeColor="text1"/>
                <w:sz w:val="24"/>
                <w:szCs w:val="24"/>
              </w:rPr>
              <w:t xml:space="preserve"> Красных Орлов – Кадочникова</w:t>
            </w:r>
            <w:r w:rsidRPr="0082465F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1648B5" w:rsidRPr="002E7F51" w:rsidRDefault="001648B5" w:rsidP="0082465F">
            <w:pPr>
              <w:rPr>
                <w:color w:val="000000" w:themeColor="text1"/>
                <w:sz w:val="24"/>
                <w:szCs w:val="24"/>
              </w:rPr>
            </w:pPr>
            <w:r w:rsidRPr="0082465F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254000,00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666CE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Pr="002E7F51" w:rsidRDefault="001648B5" w:rsidP="0082465F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254000,00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666CE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1648B5" w:rsidRPr="002E7F51" w:rsidRDefault="001648B5" w:rsidP="0082465F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      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 w:rsidP="0082465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4000,00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F86336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2114" w:type="dxa"/>
            <w:shd w:val="clear" w:color="auto" w:fill="auto"/>
          </w:tcPr>
          <w:p w:rsidR="001648B5" w:rsidRDefault="001648B5" w:rsidP="009569F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ицы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Красных </w:t>
            </w:r>
          </w:p>
          <w:p w:rsidR="001648B5" w:rsidRPr="00A816FB" w:rsidRDefault="001648B5" w:rsidP="009569F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Орлов на 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участке от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ицы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Коммолодежи</w:t>
            </w:r>
            <w:proofErr w:type="spell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до ул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ицы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Кадочникова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1648B5" w:rsidRPr="0020081D" w:rsidRDefault="001648B5" w:rsidP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 w:rsidP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C71B38">
        <w:tc>
          <w:tcPr>
            <w:tcW w:w="710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2114" w:type="dxa"/>
            <w:shd w:val="clear" w:color="auto" w:fill="auto"/>
          </w:tcPr>
          <w:p w:rsidR="001648B5" w:rsidRPr="002E7F51" w:rsidRDefault="001648B5" w:rsidP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7" w:type="dxa"/>
            <w:gridSpan w:val="2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7000,00</w:t>
            </w:r>
          </w:p>
        </w:tc>
        <w:tc>
          <w:tcPr>
            <w:tcW w:w="1339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5" w:type="dxa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1648B5" w:rsidRPr="002E7F51" w:rsidRDefault="001648B5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1648B5" w:rsidRPr="002E7F51" w:rsidRDefault="001648B5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</w:tbl>
    <w:p w:rsidR="006E63B3" w:rsidRPr="002E7F51" w:rsidRDefault="006E63B3" w:rsidP="00582119">
      <w:pPr>
        <w:jc w:val="right"/>
        <w:rPr>
          <w:color w:val="000000" w:themeColor="text1"/>
          <w:sz w:val="24"/>
          <w:szCs w:val="24"/>
        </w:rPr>
      </w:pPr>
    </w:p>
    <w:p w:rsidR="00582119" w:rsidRPr="002E7F51" w:rsidRDefault="00DE234E" w:rsidP="00D649B6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3</w:t>
      </w:r>
      <w:r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EE6E65" w:rsidRPr="002E7F51" w:rsidRDefault="00EE6E65" w:rsidP="00C40557">
      <w:pPr>
        <w:rPr>
          <w:color w:val="000000" w:themeColor="text1"/>
          <w:sz w:val="24"/>
          <w:szCs w:val="24"/>
        </w:rPr>
      </w:pPr>
    </w:p>
    <w:p w:rsidR="001648B5" w:rsidRDefault="001648B5" w:rsidP="00405AF3">
      <w:pPr>
        <w:jc w:val="center"/>
        <w:rPr>
          <w:color w:val="000000" w:themeColor="text1"/>
          <w:sz w:val="28"/>
          <w:szCs w:val="28"/>
        </w:rPr>
      </w:pPr>
    </w:p>
    <w:p w:rsidR="00405AF3" w:rsidRPr="00305861" w:rsidRDefault="00405AF3" w:rsidP="00405AF3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305861" w:rsidRDefault="00405AF3" w:rsidP="00305861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>по выполнению подпрограммы «Строительство объектов инженерной инфраструктуры к земельным участкам под жилищное строительство», обеспечивающей выполнение муниципальной программы</w:t>
      </w:r>
      <w:r w:rsidR="00305861" w:rsidRPr="00305861">
        <w:rPr>
          <w:color w:val="000000" w:themeColor="text1"/>
          <w:sz w:val="28"/>
          <w:szCs w:val="28"/>
        </w:rPr>
        <w:t xml:space="preserve"> </w:t>
      </w:r>
      <w:r w:rsidRPr="00305861">
        <w:rPr>
          <w:color w:val="000000" w:themeColor="text1"/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</w:t>
      </w:r>
    </w:p>
    <w:p w:rsidR="00D649B6" w:rsidRPr="00305861" w:rsidRDefault="00405AF3" w:rsidP="00305861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на </w:t>
      </w:r>
      <w:r w:rsidR="00D95C1C" w:rsidRPr="00305861">
        <w:rPr>
          <w:color w:val="000000" w:themeColor="text1"/>
          <w:sz w:val="28"/>
          <w:szCs w:val="28"/>
        </w:rPr>
        <w:t xml:space="preserve">2020-2026 </w:t>
      </w:r>
      <w:r w:rsidRPr="00305861">
        <w:rPr>
          <w:color w:val="000000" w:themeColor="text1"/>
          <w:sz w:val="28"/>
          <w:szCs w:val="28"/>
        </w:rPr>
        <w:t>годы</w:t>
      </w:r>
      <w:r w:rsidR="00305861">
        <w:rPr>
          <w:color w:val="000000" w:themeColor="text1"/>
          <w:sz w:val="28"/>
          <w:szCs w:val="28"/>
        </w:rPr>
        <w:t>»</w:t>
      </w:r>
    </w:p>
    <w:p w:rsidR="00DD48F9" w:rsidRPr="002E7F51" w:rsidRDefault="00DD48F9" w:rsidP="00C40557">
      <w:pPr>
        <w:jc w:val="center"/>
        <w:rPr>
          <w:color w:val="000000" w:themeColor="text1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2830"/>
        <w:gridCol w:w="1278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2E7F51" w:rsidTr="006E63B3">
        <w:tc>
          <w:tcPr>
            <w:tcW w:w="840" w:type="dxa"/>
            <w:vMerge w:val="restart"/>
            <w:shd w:val="clear" w:color="auto" w:fill="auto"/>
            <w:vAlign w:val="center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№ строки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2" w:type="dxa"/>
            <w:gridSpan w:val="8"/>
          </w:tcPr>
          <w:p w:rsidR="006E63B3" w:rsidRPr="00666CE4" w:rsidRDefault="006E63B3" w:rsidP="006E63B3">
            <w:pPr>
              <w:ind w:left="720"/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2E7F51" w:rsidTr="006E63B3">
        <w:trPr>
          <w:cantSplit/>
          <w:trHeight w:val="1559"/>
        </w:trPr>
        <w:tc>
          <w:tcPr>
            <w:tcW w:w="840" w:type="dxa"/>
            <w:vMerge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0" w:type="dxa"/>
            <w:vMerge/>
            <w:shd w:val="clear" w:color="auto" w:fill="auto"/>
          </w:tcPr>
          <w:p w:rsidR="006E63B3" w:rsidRPr="002E7F51" w:rsidRDefault="006E63B3" w:rsidP="006E63B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всего</w:t>
            </w:r>
          </w:p>
        </w:tc>
        <w:tc>
          <w:tcPr>
            <w:tcW w:w="1280" w:type="dxa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первый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 год 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планового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периода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2020 г.</w:t>
            </w:r>
          </w:p>
        </w:tc>
        <w:tc>
          <w:tcPr>
            <w:tcW w:w="1278" w:type="dxa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второй 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год </w:t>
            </w:r>
            <w:proofErr w:type="gramStart"/>
            <w:r w:rsidRPr="00666CE4">
              <w:rPr>
                <w:color w:val="000000" w:themeColor="text1"/>
              </w:rPr>
              <w:t>планового</w:t>
            </w:r>
            <w:proofErr w:type="gramEnd"/>
            <w:r w:rsidRPr="00666CE4">
              <w:rPr>
                <w:color w:val="000000" w:themeColor="text1"/>
              </w:rPr>
              <w:t xml:space="preserve">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периода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2021 г.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shd w:val="clear" w:color="auto" w:fill="auto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третий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год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 планового периода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2022 г.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shd w:val="clear" w:color="auto" w:fill="auto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четвертый 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год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планового периода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2023 г.</w:t>
            </w:r>
          </w:p>
        </w:tc>
        <w:tc>
          <w:tcPr>
            <w:tcW w:w="1278" w:type="dxa"/>
            <w:shd w:val="clear" w:color="auto" w:fill="auto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пятый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 год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планового периода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2024 г.</w:t>
            </w:r>
          </w:p>
        </w:tc>
        <w:tc>
          <w:tcPr>
            <w:tcW w:w="1276" w:type="dxa"/>
            <w:shd w:val="clear" w:color="auto" w:fill="auto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шестой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 год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планового периода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2025 г.</w:t>
            </w:r>
          </w:p>
        </w:tc>
        <w:tc>
          <w:tcPr>
            <w:tcW w:w="1276" w:type="dxa"/>
            <w:shd w:val="clear" w:color="auto" w:fill="auto"/>
          </w:tcPr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седьмой</w:t>
            </w:r>
          </w:p>
          <w:p w:rsid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 xml:space="preserve"> год </w:t>
            </w:r>
          </w:p>
          <w:p w:rsidR="006E63B3" w:rsidRPr="00666CE4" w:rsidRDefault="006E63B3" w:rsidP="006E63B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планового периода</w:t>
            </w:r>
          </w:p>
          <w:p w:rsidR="006E63B3" w:rsidRPr="00666CE4" w:rsidRDefault="006E63B3" w:rsidP="00B85C63">
            <w:pPr>
              <w:jc w:val="center"/>
              <w:rPr>
                <w:color w:val="000000" w:themeColor="text1"/>
              </w:rPr>
            </w:pPr>
            <w:r w:rsidRPr="00666CE4">
              <w:rPr>
                <w:color w:val="000000" w:themeColor="text1"/>
              </w:rPr>
              <w:t>202</w:t>
            </w:r>
            <w:r w:rsidR="00B85C63" w:rsidRPr="00666CE4">
              <w:rPr>
                <w:color w:val="000000" w:themeColor="text1"/>
              </w:rPr>
              <w:t>6</w:t>
            </w:r>
            <w:r w:rsidRPr="00666CE4">
              <w:rPr>
                <w:color w:val="000000" w:themeColor="text1"/>
              </w:rPr>
              <w:t xml:space="preserve"> г.</w:t>
            </w:r>
          </w:p>
        </w:tc>
        <w:tc>
          <w:tcPr>
            <w:tcW w:w="1276" w:type="dxa"/>
            <w:vMerge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E8648F">
        <w:tc>
          <w:tcPr>
            <w:tcW w:w="840" w:type="dxa"/>
            <w:shd w:val="clear" w:color="auto" w:fill="auto"/>
          </w:tcPr>
          <w:p w:rsidR="005D5C83" w:rsidRPr="002E7F51" w:rsidRDefault="005D5C8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5D5C83" w:rsidRPr="002E7F51" w:rsidRDefault="005D5C8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D5C83" w:rsidRPr="002E7F51" w:rsidRDefault="005D5C8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E6E65" w:rsidRPr="002E7F51" w:rsidTr="00E8648F">
        <w:tc>
          <w:tcPr>
            <w:tcW w:w="840" w:type="dxa"/>
            <w:shd w:val="clear" w:color="auto" w:fill="auto"/>
            <w:vAlign w:val="center"/>
          </w:tcPr>
          <w:p w:rsidR="00EE6E65" w:rsidRPr="002E7F51" w:rsidRDefault="00EE6E6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EE6E65" w:rsidRPr="002E7F51" w:rsidRDefault="00EE6E65" w:rsidP="006E63B3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 xml:space="preserve">Всего по подпрограмме,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716600,00</w:t>
            </w:r>
          </w:p>
        </w:tc>
        <w:tc>
          <w:tcPr>
            <w:tcW w:w="1280" w:type="dxa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EE6E65" w:rsidRPr="002E7F51" w:rsidRDefault="00EE6E65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8648F">
        <w:tc>
          <w:tcPr>
            <w:tcW w:w="840" w:type="dxa"/>
            <w:shd w:val="clear" w:color="auto" w:fill="auto"/>
            <w:vAlign w:val="center"/>
          </w:tcPr>
          <w:p w:rsidR="00CE5B70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716600,00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8648F">
        <w:tc>
          <w:tcPr>
            <w:tcW w:w="840" w:type="dxa"/>
            <w:shd w:val="clear" w:color="auto" w:fill="auto"/>
            <w:vAlign w:val="center"/>
          </w:tcPr>
          <w:p w:rsidR="00CE5B70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705600,00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E8648F">
        <w:tc>
          <w:tcPr>
            <w:tcW w:w="840" w:type="dxa"/>
            <w:shd w:val="clear" w:color="auto" w:fill="auto"/>
            <w:vAlign w:val="center"/>
          </w:tcPr>
          <w:p w:rsidR="00CE5B70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6E63B3">
        <w:tc>
          <w:tcPr>
            <w:tcW w:w="840" w:type="dxa"/>
            <w:shd w:val="clear" w:color="auto" w:fill="auto"/>
            <w:vAlign w:val="center"/>
          </w:tcPr>
          <w:p w:rsidR="006E63B3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328" w:type="dxa"/>
            <w:gridSpan w:val="10"/>
          </w:tcPr>
          <w:p w:rsidR="006E63B3" w:rsidRPr="002E7F51" w:rsidRDefault="006E63B3" w:rsidP="006E63B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Капитальные вложения</w:t>
            </w:r>
          </w:p>
        </w:tc>
      </w:tr>
      <w:tr w:rsidR="00EE6E65" w:rsidRPr="002E7F51" w:rsidTr="00E8648F">
        <w:tc>
          <w:tcPr>
            <w:tcW w:w="840" w:type="dxa"/>
            <w:shd w:val="clear" w:color="auto" w:fill="auto"/>
            <w:vAlign w:val="center"/>
          </w:tcPr>
          <w:p w:rsidR="00EE6E6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EE6E65" w:rsidRPr="002E7F51" w:rsidRDefault="00EE6E6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716600,00</w:t>
            </w:r>
          </w:p>
        </w:tc>
        <w:tc>
          <w:tcPr>
            <w:tcW w:w="1280" w:type="dxa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6E65" w:rsidRPr="002E7F51" w:rsidRDefault="00EE6E65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EE6E65" w:rsidRPr="002E7F51" w:rsidRDefault="00CE5B70" w:rsidP="00CE5B7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8648F">
        <w:tc>
          <w:tcPr>
            <w:tcW w:w="840" w:type="dxa"/>
            <w:shd w:val="clear" w:color="auto" w:fill="auto"/>
            <w:vAlign w:val="center"/>
          </w:tcPr>
          <w:p w:rsidR="00CE5B70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716600,00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11 800,00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8648F">
        <w:tc>
          <w:tcPr>
            <w:tcW w:w="840" w:type="dxa"/>
            <w:shd w:val="clear" w:color="auto" w:fill="auto"/>
            <w:vAlign w:val="center"/>
          </w:tcPr>
          <w:p w:rsidR="00CE5B70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705600,00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E8648F">
        <w:tc>
          <w:tcPr>
            <w:tcW w:w="840" w:type="dxa"/>
            <w:shd w:val="clear" w:color="auto" w:fill="auto"/>
            <w:vAlign w:val="center"/>
          </w:tcPr>
          <w:p w:rsidR="005D5C83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5D5C83" w:rsidRPr="002E7F51" w:rsidRDefault="005D5C83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  <w:r w:rsidR="005D5C83"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80" w:type="dxa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D5C83" w:rsidRPr="002E7F51" w:rsidRDefault="005D5C83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C83" w:rsidRPr="002E7F51" w:rsidRDefault="005D5C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D5C83" w:rsidRPr="002E7F51" w:rsidRDefault="00CE5B70" w:rsidP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648B5" w:rsidRPr="002E7F51" w:rsidTr="008522B8">
        <w:tc>
          <w:tcPr>
            <w:tcW w:w="840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1648B5" w:rsidRPr="002E7F51" w:rsidRDefault="001648B5" w:rsidP="008522B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30" w:type="dxa"/>
            <w:shd w:val="clear" w:color="auto" w:fill="auto"/>
          </w:tcPr>
          <w:p w:rsidR="001648B5" w:rsidRPr="002E7F51" w:rsidRDefault="001648B5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Очистные сооружения ливневой канализации Красногорского района</w:t>
            </w:r>
            <w:r w:rsidRPr="00EE6E65">
              <w:rPr>
                <w:bCs/>
                <w:color w:val="000000" w:themeColor="text1"/>
                <w:sz w:val="24"/>
                <w:szCs w:val="24"/>
              </w:rPr>
              <w:t>, 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711000,00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1648B5" w:rsidRPr="002E7F51" w:rsidRDefault="001648B5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648B5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711000,00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1648B5" w:rsidRPr="002E7F51" w:rsidRDefault="001648B5" w:rsidP="00EE6E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1648B5" w:rsidRPr="002E7F51" w:rsidRDefault="001648B5" w:rsidP="00EE6E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30" w:type="dxa"/>
            <w:shd w:val="clear" w:color="auto" w:fill="auto"/>
          </w:tcPr>
          <w:p w:rsidR="001648B5" w:rsidRPr="002E7F51" w:rsidRDefault="001648B5" w:rsidP="0030586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Вынос инженерных сетей из зон перспективной застройки,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5600,00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</w:tcPr>
          <w:p w:rsidR="001648B5" w:rsidRPr="002E7F51" w:rsidRDefault="001648B5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648B5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5600,00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648B5" w:rsidRPr="002E7F51" w:rsidTr="00E8648F">
        <w:tc>
          <w:tcPr>
            <w:tcW w:w="840" w:type="dxa"/>
            <w:shd w:val="clear" w:color="auto" w:fill="auto"/>
            <w:vAlign w:val="center"/>
          </w:tcPr>
          <w:p w:rsidR="001648B5" w:rsidRPr="002E7F51" w:rsidRDefault="001648B5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5600,00</w:t>
            </w:r>
          </w:p>
        </w:tc>
        <w:tc>
          <w:tcPr>
            <w:tcW w:w="1280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48B5" w:rsidRPr="002E7F51" w:rsidRDefault="001648B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800,00</w:t>
            </w:r>
          </w:p>
        </w:tc>
        <w:tc>
          <w:tcPr>
            <w:tcW w:w="1276" w:type="dxa"/>
            <w:vAlign w:val="center"/>
          </w:tcPr>
          <w:p w:rsidR="001648B5" w:rsidRPr="002E7F51" w:rsidRDefault="001648B5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010E07" w:rsidRPr="002E7F51" w:rsidRDefault="00010E07" w:rsidP="00602B9A">
      <w:pPr>
        <w:jc w:val="right"/>
        <w:rPr>
          <w:color w:val="000000" w:themeColor="text1"/>
          <w:sz w:val="24"/>
          <w:szCs w:val="24"/>
        </w:rPr>
      </w:pPr>
    </w:p>
    <w:p w:rsidR="00010E07" w:rsidRPr="002E7F51" w:rsidRDefault="00010E07" w:rsidP="00602B9A">
      <w:pPr>
        <w:jc w:val="right"/>
        <w:rPr>
          <w:color w:val="000000" w:themeColor="text1"/>
          <w:sz w:val="24"/>
          <w:szCs w:val="24"/>
        </w:rPr>
      </w:pPr>
    </w:p>
    <w:p w:rsidR="00010E07" w:rsidRPr="002E7F51" w:rsidRDefault="00010E07" w:rsidP="00602B9A">
      <w:pPr>
        <w:jc w:val="right"/>
        <w:rPr>
          <w:color w:val="000000" w:themeColor="text1"/>
          <w:sz w:val="24"/>
          <w:szCs w:val="24"/>
        </w:rPr>
      </w:pPr>
    </w:p>
    <w:p w:rsidR="00010E07" w:rsidRPr="002E7F51" w:rsidRDefault="00010E07" w:rsidP="00602B9A">
      <w:pPr>
        <w:jc w:val="right"/>
        <w:rPr>
          <w:color w:val="000000" w:themeColor="text1"/>
          <w:sz w:val="24"/>
          <w:szCs w:val="24"/>
        </w:rPr>
      </w:pPr>
    </w:p>
    <w:p w:rsidR="00010E07" w:rsidRPr="002E7F51" w:rsidRDefault="00010E07" w:rsidP="00602B9A">
      <w:pPr>
        <w:jc w:val="right"/>
        <w:rPr>
          <w:color w:val="000000" w:themeColor="text1"/>
          <w:sz w:val="24"/>
          <w:szCs w:val="24"/>
        </w:rPr>
      </w:pPr>
    </w:p>
    <w:p w:rsidR="00010E07" w:rsidRPr="002E7F51" w:rsidRDefault="00010E07" w:rsidP="00602B9A">
      <w:pPr>
        <w:jc w:val="right"/>
        <w:rPr>
          <w:color w:val="000000" w:themeColor="text1"/>
          <w:sz w:val="24"/>
          <w:szCs w:val="24"/>
        </w:rPr>
      </w:pPr>
    </w:p>
    <w:p w:rsidR="00602B9A" w:rsidRDefault="00D66952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02B9A"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4</w:t>
      </w:r>
      <w:r w:rsidR="00602B9A" w:rsidRPr="002E7F51">
        <w:rPr>
          <w:color w:val="000000" w:themeColor="text1"/>
          <w:sz w:val="24"/>
          <w:szCs w:val="24"/>
        </w:rPr>
        <w:t xml:space="preserve"> к Программе </w:t>
      </w:r>
    </w:p>
    <w:p w:rsidR="00EE6E65" w:rsidRPr="002E7F51" w:rsidRDefault="00EE6E65" w:rsidP="00602B9A">
      <w:pPr>
        <w:jc w:val="right"/>
        <w:rPr>
          <w:color w:val="000000" w:themeColor="text1"/>
          <w:sz w:val="24"/>
          <w:szCs w:val="24"/>
        </w:rPr>
      </w:pPr>
    </w:p>
    <w:p w:rsidR="00602B9A" w:rsidRPr="00305861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ПЛАН МЕРОПРИЯТИЙ </w:t>
      </w:r>
    </w:p>
    <w:p w:rsidR="00602B9A" w:rsidRPr="00305861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305861">
        <w:rPr>
          <w:color w:val="000000" w:themeColor="text1"/>
          <w:sz w:val="28"/>
          <w:szCs w:val="28"/>
        </w:rPr>
        <w:t xml:space="preserve">по выполнению подпрограммы «Строительство объектов  коммунальной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305861">
        <w:rPr>
          <w:color w:val="000000" w:themeColor="text1"/>
          <w:sz w:val="28"/>
          <w:szCs w:val="28"/>
        </w:rPr>
        <w:t xml:space="preserve">2020-2026 </w:t>
      </w:r>
      <w:r w:rsidRPr="00305861">
        <w:rPr>
          <w:color w:val="000000" w:themeColor="text1"/>
          <w:sz w:val="28"/>
          <w:szCs w:val="28"/>
        </w:rPr>
        <w:t>годы»</w:t>
      </w:r>
    </w:p>
    <w:p w:rsidR="006E63B3" w:rsidRPr="002E7F51" w:rsidRDefault="006E63B3" w:rsidP="00602B9A">
      <w:pPr>
        <w:jc w:val="center"/>
        <w:rPr>
          <w:color w:val="000000" w:themeColor="text1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404"/>
        <w:gridCol w:w="14"/>
        <w:gridCol w:w="1266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2E7F51" w:rsidTr="00EE6E65">
        <w:trPr>
          <w:trHeight w:val="35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9"/>
          </w:tcPr>
          <w:p w:rsidR="00E8648F" w:rsidRPr="00EE6E65" w:rsidRDefault="006E63B3" w:rsidP="00EE6E65">
            <w:pPr>
              <w:ind w:left="720"/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A94957" w:rsidRPr="00EE6E65" w:rsidRDefault="006E63B3" w:rsidP="00305861">
            <w:pPr>
              <w:jc w:val="center"/>
              <w:rPr>
                <w:color w:val="000000" w:themeColor="text1"/>
              </w:rPr>
            </w:pPr>
            <w:r w:rsidRPr="00305861">
              <w:rPr>
                <w:color w:val="000000" w:themeColor="text1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2E7F51" w:rsidTr="00305861">
        <w:trPr>
          <w:cantSplit/>
          <w:trHeight w:val="1569"/>
        </w:trPr>
        <w:tc>
          <w:tcPr>
            <w:tcW w:w="709" w:type="dxa"/>
            <w:vMerge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6E63B3" w:rsidRPr="002E7F51" w:rsidRDefault="006E63B3" w:rsidP="006E63B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всего</w:t>
            </w:r>
          </w:p>
        </w:tc>
        <w:tc>
          <w:tcPr>
            <w:tcW w:w="1266" w:type="dxa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первый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 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планового периода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2020 г.</w:t>
            </w:r>
          </w:p>
        </w:tc>
        <w:tc>
          <w:tcPr>
            <w:tcW w:w="1278" w:type="dxa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второй 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планового периода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2021 г.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shd w:val="clear" w:color="auto" w:fill="auto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третий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планового периода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2022 г.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shd w:val="clear" w:color="auto" w:fill="auto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четвертый 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планового периода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2023 г.</w:t>
            </w:r>
          </w:p>
        </w:tc>
        <w:tc>
          <w:tcPr>
            <w:tcW w:w="1278" w:type="dxa"/>
            <w:shd w:val="clear" w:color="auto" w:fill="auto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пятый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 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планового периода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2024 г.</w:t>
            </w:r>
          </w:p>
        </w:tc>
        <w:tc>
          <w:tcPr>
            <w:tcW w:w="1276" w:type="dxa"/>
            <w:shd w:val="clear" w:color="auto" w:fill="auto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шестой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 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планового периода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2025 г.</w:t>
            </w:r>
          </w:p>
        </w:tc>
        <w:tc>
          <w:tcPr>
            <w:tcW w:w="1276" w:type="dxa"/>
            <w:shd w:val="clear" w:color="auto" w:fill="auto"/>
          </w:tcPr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седьмой</w:t>
            </w:r>
          </w:p>
          <w:p w:rsid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 xml:space="preserve"> год </w:t>
            </w:r>
          </w:p>
          <w:p w:rsidR="006E63B3" w:rsidRPr="00EE6E65" w:rsidRDefault="006E63B3" w:rsidP="006E63B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планового периода</w:t>
            </w:r>
          </w:p>
          <w:p w:rsidR="006E63B3" w:rsidRPr="00EE6E65" w:rsidRDefault="006E63B3" w:rsidP="00B85C63">
            <w:pPr>
              <w:jc w:val="center"/>
              <w:rPr>
                <w:color w:val="000000" w:themeColor="text1"/>
              </w:rPr>
            </w:pPr>
            <w:r w:rsidRPr="00EE6E65">
              <w:rPr>
                <w:color w:val="000000" w:themeColor="text1"/>
              </w:rPr>
              <w:t>202</w:t>
            </w:r>
            <w:r w:rsidR="00B85C63" w:rsidRPr="00EE6E65">
              <w:rPr>
                <w:color w:val="000000" w:themeColor="text1"/>
              </w:rPr>
              <w:t>6</w:t>
            </w:r>
            <w:r w:rsidRPr="00EE6E65">
              <w:rPr>
                <w:color w:val="000000" w:themeColor="text1"/>
              </w:rPr>
              <w:t xml:space="preserve"> г.</w:t>
            </w:r>
          </w:p>
        </w:tc>
        <w:tc>
          <w:tcPr>
            <w:tcW w:w="1276" w:type="dxa"/>
            <w:vMerge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E8648F">
        <w:tc>
          <w:tcPr>
            <w:tcW w:w="709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66" w:type="dxa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E63B3" w:rsidRPr="002E7F51" w:rsidRDefault="006E63B3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A94957" w:rsidRPr="002E7F51" w:rsidTr="00E8648F">
        <w:tc>
          <w:tcPr>
            <w:tcW w:w="709" w:type="dxa"/>
            <w:shd w:val="clear" w:color="auto" w:fill="auto"/>
            <w:vAlign w:val="center"/>
          </w:tcPr>
          <w:p w:rsidR="00A94957" w:rsidRPr="002E7F51" w:rsidRDefault="00A94957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4957" w:rsidRPr="002E7F51" w:rsidRDefault="00A94957" w:rsidP="00D6695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подпрограмме,                 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1420583,90</w:t>
            </w:r>
          </w:p>
        </w:tc>
        <w:tc>
          <w:tcPr>
            <w:tcW w:w="1266" w:type="dxa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484583,90</w:t>
            </w:r>
          </w:p>
        </w:tc>
        <w:tc>
          <w:tcPr>
            <w:tcW w:w="1278" w:type="dxa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94957" w:rsidRPr="002E7F51" w:rsidRDefault="00A94957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94957" w:rsidRPr="002E7F51" w:rsidTr="000F603E">
        <w:tc>
          <w:tcPr>
            <w:tcW w:w="709" w:type="dxa"/>
            <w:shd w:val="clear" w:color="auto" w:fill="auto"/>
            <w:vAlign w:val="center"/>
          </w:tcPr>
          <w:p w:rsidR="00A94957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A94957" w:rsidP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66" w:type="dxa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78" w:type="dxa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94957" w:rsidRPr="002E7F51" w:rsidRDefault="00A94957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8648F">
        <w:tc>
          <w:tcPr>
            <w:tcW w:w="709" w:type="dxa"/>
            <w:shd w:val="clear" w:color="auto" w:fill="auto"/>
            <w:vAlign w:val="center"/>
          </w:tcPr>
          <w:p w:rsidR="00CE5B70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1186196,95</w:t>
            </w:r>
          </w:p>
        </w:tc>
        <w:tc>
          <w:tcPr>
            <w:tcW w:w="1266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250196,95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8648F">
        <w:tc>
          <w:tcPr>
            <w:tcW w:w="709" w:type="dxa"/>
            <w:shd w:val="clear" w:color="auto" w:fill="auto"/>
            <w:vAlign w:val="center"/>
          </w:tcPr>
          <w:p w:rsidR="00CE5B70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1145196,95</w:t>
            </w:r>
          </w:p>
        </w:tc>
        <w:tc>
          <w:tcPr>
            <w:tcW w:w="1266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250196,95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E8648F">
        <w:tc>
          <w:tcPr>
            <w:tcW w:w="709" w:type="dxa"/>
            <w:shd w:val="clear" w:color="auto" w:fill="auto"/>
            <w:vAlign w:val="center"/>
          </w:tcPr>
          <w:p w:rsidR="00CE5B70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41000,00</w:t>
            </w:r>
          </w:p>
        </w:tc>
        <w:tc>
          <w:tcPr>
            <w:tcW w:w="1266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94957" w:rsidRPr="002E7F51" w:rsidTr="00E8648F">
        <w:tc>
          <w:tcPr>
            <w:tcW w:w="709" w:type="dxa"/>
            <w:shd w:val="clear" w:color="auto" w:fill="auto"/>
            <w:vAlign w:val="center"/>
          </w:tcPr>
          <w:p w:rsidR="00A94957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459" w:type="dxa"/>
            <w:gridSpan w:val="11"/>
          </w:tcPr>
          <w:p w:rsidR="000F603E" w:rsidRDefault="000F603E" w:rsidP="00EE6E6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A94957" w:rsidRPr="002E7F51" w:rsidRDefault="00A94957" w:rsidP="00EE6E6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Капитальные вложения</w:t>
            </w:r>
          </w:p>
        </w:tc>
      </w:tr>
      <w:tr w:rsidR="00A94957" w:rsidRPr="002E7F51" w:rsidTr="00E8648F">
        <w:tc>
          <w:tcPr>
            <w:tcW w:w="709" w:type="dxa"/>
            <w:shd w:val="clear" w:color="auto" w:fill="auto"/>
            <w:vAlign w:val="center"/>
          </w:tcPr>
          <w:p w:rsidR="00A94957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4957" w:rsidRPr="002E7F51" w:rsidRDefault="00A9495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1420583,90</w:t>
            </w:r>
          </w:p>
        </w:tc>
        <w:tc>
          <w:tcPr>
            <w:tcW w:w="1280" w:type="dxa"/>
            <w:gridSpan w:val="2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484583,90</w:t>
            </w:r>
          </w:p>
        </w:tc>
        <w:tc>
          <w:tcPr>
            <w:tcW w:w="1278" w:type="dxa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94957" w:rsidRPr="002E7F51" w:rsidRDefault="00A94957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A94957" w:rsidRPr="002E7F51" w:rsidTr="00E8648F">
        <w:tc>
          <w:tcPr>
            <w:tcW w:w="709" w:type="dxa"/>
            <w:shd w:val="clear" w:color="auto" w:fill="auto"/>
            <w:vAlign w:val="center"/>
          </w:tcPr>
          <w:p w:rsidR="00A94957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4957" w:rsidRPr="002E7F51" w:rsidRDefault="00A94957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80" w:type="dxa"/>
            <w:gridSpan w:val="2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78" w:type="dxa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4957" w:rsidRPr="002E7F51" w:rsidRDefault="00A949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94957" w:rsidRPr="002E7F51" w:rsidRDefault="00CE5B70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Default="000F603E" w:rsidP="00EE6E6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0F603E" w:rsidRPr="002E7F51" w:rsidRDefault="000F603E" w:rsidP="00EE6E6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1186196,95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250196,95</w:t>
            </w:r>
          </w:p>
        </w:tc>
        <w:tc>
          <w:tcPr>
            <w:tcW w:w="1278" w:type="dxa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1145196,95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250196,95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41000,00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9569FE">
        <w:tc>
          <w:tcPr>
            <w:tcW w:w="709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0F603E" w:rsidRPr="002E7F51" w:rsidTr="00EE6E65">
        <w:trPr>
          <w:trHeight w:val="1930"/>
        </w:trPr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0F603E" w:rsidRPr="000F603E" w:rsidRDefault="000F603E" w:rsidP="000F603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Сысертском</w:t>
            </w:r>
            <w:proofErr w:type="spell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водохранилище    (1 этап),  </w:t>
            </w:r>
            <w:r w:rsidRPr="002E7F51">
              <w:rPr>
                <w:bCs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468773,90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468773,90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0F603E" w:rsidRPr="002E7F51" w:rsidRDefault="000F603E" w:rsidP="006E63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 w:rsidP="00EE6E65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234386,95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</w:tcPr>
          <w:p w:rsidR="000F603E" w:rsidRDefault="000F603E" w:rsidP="00EE6E6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Сысертском</w:t>
            </w:r>
            <w:proofErr w:type="spell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водохранилище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(2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этап),  </w:t>
            </w:r>
          </w:p>
          <w:p w:rsidR="000F603E" w:rsidRPr="002E7F51" w:rsidRDefault="000F603E" w:rsidP="00EE6E6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915000,00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 w:rsidP="00E8648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915000,00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875000,00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40000,00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</w:tcPr>
          <w:p w:rsidR="000F603E" w:rsidRDefault="000F603E" w:rsidP="000F603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Сливная станция жид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ких бытовых отходов по ул. 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Заводская </w:t>
            </w:r>
          </w:p>
          <w:p w:rsidR="000F603E" w:rsidRDefault="000F603E" w:rsidP="000F603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г. Каменск-Уральский, </w:t>
            </w:r>
          </w:p>
          <w:p w:rsidR="000F603E" w:rsidRPr="002E7F51" w:rsidRDefault="000F603E" w:rsidP="000F603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15810,00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15810,00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15810,00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15810,00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15810,00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15810,00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F603E" w:rsidRPr="002E7F51" w:rsidTr="009569FE">
        <w:tc>
          <w:tcPr>
            <w:tcW w:w="709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0F603E" w:rsidRPr="002E7F51" w:rsidRDefault="000F603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</w:tcPr>
          <w:p w:rsidR="000F603E" w:rsidRDefault="000F603E" w:rsidP="000F603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Сливная станция жидких бытовых отходов в Синарском районе, </w:t>
            </w:r>
          </w:p>
          <w:p w:rsidR="000F603E" w:rsidRPr="002E7F51" w:rsidRDefault="000F603E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21000,00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F603E" w:rsidRPr="002E7F51" w:rsidTr="00E8648F">
        <w:tc>
          <w:tcPr>
            <w:tcW w:w="709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03E" w:rsidRPr="002E7F51" w:rsidRDefault="000F603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603E" w:rsidRPr="002E7F51" w:rsidRDefault="000F60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F603E" w:rsidRPr="002E7F51" w:rsidRDefault="000F603E" w:rsidP="006E63B3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</w:tbl>
    <w:p w:rsidR="00EE6E65" w:rsidRDefault="00EE6E65" w:rsidP="00602B9A">
      <w:pPr>
        <w:jc w:val="right"/>
        <w:rPr>
          <w:color w:val="000000" w:themeColor="text1"/>
          <w:sz w:val="24"/>
          <w:szCs w:val="24"/>
        </w:rPr>
      </w:pPr>
    </w:p>
    <w:p w:rsidR="00EE6E65" w:rsidRDefault="00EE6E65" w:rsidP="00602B9A">
      <w:pPr>
        <w:jc w:val="right"/>
        <w:rPr>
          <w:color w:val="000000" w:themeColor="text1"/>
          <w:sz w:val="24"/>
          <w:szCs w:val="24"/>
        </w:rPr>
      </w:pPr>
    </w:p>
    <w:p w:rsidR="00B03723" w:rsidRDefault="00B03723" w:rsidP="00602B9A">
      <w:pPr>
        <w:jc w:val="right"/>
        <w:rPr>
          <w:color w:val="000000" w:themeColor="text1"/>
          <w:sz w:val="24"/>
          <w:szCs w:val="24"/>
        </w:rPr>
      </w:pPr>
    </w:p>
    <w:p w:rsidR="00B03723" w:rsidRDefault="00B03723" w:rsidP="00602B9A">
      <w:pPr>
        <w:jc w:val="right"/>
        <w:rPr>
          <w:color w:val="000000" w:themeColor="text1"/>
          <w:sz w:val="24"/>
          <w:szCs w:val="24"/>
        </w:rPr>
      </w:pPr>
    </w:p>
    <w:p w:rsidR="00B03723" w:rsidRDefault="00B03723" w:rsidP="00602B9A">
      <w:pPr>
        <w:jc w:val="right"/>
        <w:rPr>
          <w:color w:val="000000" w:themeColor="text1"/>
          <w:sz w:val="24"/>
          <w:szCs w:val="24"/>
        </w:rPr>
      </w:pPr>
    </w:p>
    <w:p w:rsidR="00B03723" w:rsidRDefault="00B03723" w:rsidP="00602B9A">
      <w:pPr>
        <w:jc w:val="right"/>
        <w:rPr>
          <w:color w:val="000000" w:themeColor="text1"/>
          <w:sz w:val="24"/>
          <w:szCs w:val="24"/>
        </w:rPr>
      </w:pPr>
    </w:p>
    <w:p w:rsidR="00B03723" w:rsidRDefault="00B03723" w:rsidP="00602B9A">
      <w:pPr>
        <w:jc w:val="right"/>
        <w:rPr>
          <w:color w:val="000000" w:themeColor="text1"/>
          <w:sz w:val="24"/>
          <w:szCs w:val="24"/>
        </w:rPr>
      </w:pPr>
    </w:p>
    <w:p w:rsidR="00B03723" w:rsidRDefault="00B03723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0F603E" w:rsidRDefault="000F603E" w:rsidP="00602B9A">
      <w:pPr>
        <w:jc w:val="right"/>
        <w:rPr>
          <w:color w:val="000000" w:themeColor="text1"/>
          <w:sz w:val="24"/>
          <w:szCs w:val="24"/>
        </w:rPr>
      </w:pPr>
    </w:p>
    <w:p w:rsidR="00602B9A" w:rsidRDefault="00602B9A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5</w:t>
      </w:r>
      <w:r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FC4DE6" w:rsidRDefault="00FC4DE6" w:rsidP="00602B9A">
      <w:pPr>
        <w:jc w:val="right"/>
        <w:rPr>
          <w:color w:val="000000" w:themeColor="text1"/>
          <w:sz w:val="24"/>
          <w:szCs w:val="24"/>
        </w:rPr>
      </w:pPr>
    </w:p>
    <w:p w:rsidR="00FC4DE6" w:rsidRPr="002E7F51" w:rsidRDefault="00FC4DE6" w:rsidP="00602B9A">
      <w:pPr>
        <w:jc w:val="right"/>
        <w:rPr>
          <w:color w:val="000000" w:themeColor="text1"/>
          <w:sz w:val="24"/>
          <w:szCs w:val="24"/>
        </w:rPr>
      </w:pPr>
    </w:p>
    <w:p w:rsidR="00602B9A" w:rsidRPr="000F603E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0F603E">
        <w:rPr>
          <w:color w:val="000000" w:themeColor="text1"/>
          <w:sz w:val="28"/>
          <w:szCs w:val="28"/>
        </w:rPr>
        <w:t xml:space="preserve">ПЛАН МЕРОПРИЯТИЙ </w:t>
      </w:r>
    </w:p>
    <w:p w:rsidR="00602B9A" w:rsidRPr="000F603E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0F603E">
        <w:rPr>
          <w:color w:val="000000" w:themeColor="text1"/>
          <w:sz w:val="28"/>
          <w:szCs w:val="28"/>
        </w:rPr>
        <w:t xml:space="preserve">по выполнению подпрограммы «Строительство объектов  физической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0F603E">
        <w:rPr>
          <w:color w:val="000000" w:themeColor="text1"/>
          <w:sz w:val="28"/>
          <w:szCs w:val="28"/>
        </w:rPr>
        <w:t xml:space="preserve">2020-2026 </w:t>
      </w:r>
      <w:r w:rsidRPr="000F603E">
        <w:rPr>
          <w:color w:val="000000" w:themeColor="text1"/>
          <w:sz w:val="28"/>
          <w:szCs w:val="28"/>
        </w:rPr>
        <w:t>годы»</w:t>
      </w:r>
    </w:p>
    <w:p w:rsidR="00C40557" w:rsidRPr="002E7F51" w:rsidRDefault="00C40557" w:rsidP="00602B9A">
      <w:pPr>
        <w:jc w:val="center"/>
        <w:rPr>
          <w:color w:val="000000" w:themeColor="text1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404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2E7F51" w:rsidTr="009E242B">
        <w:tc>
          <w:tcPr>
            <w:tcW w:w="709" w:type="dxa"/>
            <w:vMerge w:val="restart"/>
            <w:shd w:val="clear" w:color="auto" w:fill="auto"/>
            <w:vAlign w:val="center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</w:tcPr>
          <w:p w:rsidR="00C40557" w:rsidRDefault="00C40557" w:rsidP="004D00F7">
            <w:pPr>
              <w:ind w:left="720"/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Объемы финансирования, тыс. руб.</w:t>
            </w:r>
          </w:p>
          <w:p w:rsidR="00FC4DE6" w:rsidRPr="00202B7D" w:rsidRDefault="00FC4DE6" w:rsidP="004D00F7">
            <w:pPr>
              <w:ind w:left="720"/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C40557" w:rsidRDefault="00C40557" w:rsidP="004D00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F603E">
              <w:rPr>
                <w:color w:val="000000" w:themeColor="text1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:rsidR="00FC4DE6" w:rsidRPr="000F603E" w:rsidRDefault="00FC4DE6" w:rsidP="004D00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B0532" w:rsidRPr="002E7F51" w:rsidTr="009E242B">
        <w:trPr>
          <w:cantSplit/>
          <w:trHeight w:val="1559"/>
        </w:trPr>
        <w:tc>
          <w:tcPr>
            <w:tcW w:w="709" w:type="dxa"/>
            <w:vMerge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C40557" w:rsidRPr="002E7F51" w:rsidRDefault="00C40557" w:rsidP="004D00F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всего</w:t>
            </w:r>
          </w:p>
        </w:tc>
        <w:tc>
          <w:tcPr>
            <w:tcW w:w="1280" w:type="dxa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первый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2020 г.</w:t>
            </w:r>
          </w:p>
        </w:tc>
        <w:tc>
          <w:tcPr>
            <w:tcW w:w="1278" w:type="dxa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второй 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год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2021 г.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shd w:val="clear" w:color="auto" w:fill="auto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третий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год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планового периода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2022 г.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8" w:type="dxa"/>
            <w:shd w:val="clear" w:color="auto" w:fill="auto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четвертый 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год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планового периода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2023 г.</w:t>
            </w:r>
          </w:p>
        </w:tc>
        <w:tc>
          <w:tcPr>
            <w:tcW w:w="1278" w:type="dxa"/>
            <w:shd w:val="clear" w:color="auto" w:fill="auto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пятый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2024 г.</w:t>
            </w:r>
          </w:p>
        </w:tc>
        <w:tc>
          <w:tcPr>
            <w:tcW w:w="1276" w:type="dxa"/>
            <w:shd w:val="clear" w:color="auto" w:fill="auto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шестой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2025 г.</w:t>
            </w:r>
          </w:p>
        </w:tc>
        <w:tc>
          <w:tcPr>
            <w:tcW w:w="1276" w:type="dxa"/>
            <w:shd w:val="clear" w:color="auto" w:fill="auto"/>
          </w:tcPr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седьмой</w:t>
            </w:r>
          </w:p>
          <w:p w:rsid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C40557" w:rsidRPr="00202B7D" w:rsidRDefault="00C40557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C40557" w:rsidRPr="00202B7D" w:rsidRDefault="00C40557" w:rsidP="00B85C63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</w:t>
            </w:r>
            <w:r w:rsidR="00B85C63" w:rsidRPr="00202B7D">
              <w:rPr>
                <w:color w:val="000000" w:themeColor="text1"/>
              </w:rPr>
              <w:t>6</w:t>
            </w:r>
            <w:r w:rsidRPr="00202B7D">
              <w:rPr>
                <w:color w:val="000000" w:themeColor="text1"/>
              </w:rPr>
              <w:t xml:space="preserve"> г.</w:t>
            </w:r>
          </w:p>
        </w:tc>
        <w:tc>
          <w:tcPr>
            <w:tcW w:w="1276" w:type="dxa"/>
            <w:vMerge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9E242B">
        <w:tc>
          <w:tcPr>
            <w:tcW w:w="709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C40557" w:rsidRPr="002E7F51" w:rsidRDefault="00C40557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9E242B" w:rsidRPr="002E7F51" w:rsidTr="009E242B">
        <w:tc>
          <w:tcPr>
            <w:tcW w:w="709" w:type="dxa"/>
            <w:shd w:val="clear" w:color="auto" w:fill="auto"/>
            <w:vAlign w:val="center"/>
          </w:tcPr>
          <w:p w:rsidR="009E242B" w:rsidRPr="002E7F51" w:rsidRDefault="009E242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242B" w:rsidRPr="002E7F51" w:rsidRDefault="009E242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подпрограмме,                 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9E242B" w:rsidRPr="009E242B" w:rsidRDefault="009E242B" w:rsidP="00AD3CAB">
            <w:pPr>
              <w:jc w:val="center"/>
              <w:rPr>
                <w:sz w:val="24"/>
                <w:szCs w:val="24"/>
              </w:rPr>
            </w:pPr>
            <w:r w:rsidRPr="009E242B">
              <w:rPr>
                <w:sz w:val="24"/>
                <w:szCs w:val="24"/>
              </w:rPr>
              <w:t>1467394,57</w:t>
            </w:r>
          </w:p>
        </w:tc>
        <w:tc>
          <w:tcPr>
            <w:tcW w:w="1280" w:type="dxa"/>
            <w:vAlign w:val="center"/>
          </w:tcPr>
          <w:p w:rsidR="009E242B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278" w:type="dxa"/>
            <w:vAlign w:val="center"/>
          </w:tcPr>
          <w:p w:rsidR="009E242B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177959,00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242B" w:rsidRPr="002E7F51" w:rsidRDefault="009E242B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242B" w:rsidRPr="002E7F51" w:rsidRDefault="009E242B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81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9E242B" w:rsidRPr="002E7F51" w:rsidRDefault="009E242B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155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42B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42B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9E242B" w:rsidRPr="002E7F51" w:rsidRDefault="009E242B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9E242B">
        <w:tc>
          <w:tcPr>
            <w:tcW w:w="709" w:type="dxa"/>
            <w:shd w:val="clear" w:color="auto" w:fill="auto"/>
            <w:vAlign w:val="center"/>
          </w:tcPr>
          <w:p w:rsidR="00CE5B70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B01539" w:rsidRDefault="00CE5B70" w:rsidP="00AD3CAB">
            <w:pPr>
              <w:jc w:val="center"/>
              <w:rPr>
                <w:sz w:val="24"/>
                <w:szCs w:val="24"/>
              </w:rPr>
            </w:pPr>
            <w:r w:rsidRPr="00B01539">
              <w:rPr>
                <w:sz w:val="24"/>
                <w:szCs w:val="24"/>
              </w:rPr>
              <w:t>1467394,57</w:t>
            </w:r>
          </w:p>
        </w:tc>
        <w:tc>
          <w:tcPr>
            <w:tcW w:w="1280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177959,00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81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5C708F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155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9E242B">
        <w:tc>
          <w:tcPr>
            <w:tcW w:w="709" w:type="dxa"/>
            <w:shd w:val="clear" w:color="auto" w:fill="auto"/>
            <w:vAlign w:val="center"/>
          </w:tcPr>
          <w:p w:rsidR="00CE5B70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B01539" w:rsidRDefault="00CE5B70" w:rsidP="00C94520">
            <w:pPr>
              <w:jc w:val="center"/>
              <w:rPr>
                <w:sz w:val="24"/>
                <w:szCs w:val="24"/>
              </w:rPr>
            </w:pPr>
            <w:r w:rsidRPr="00B01539">
              <w:rPr>
                <w:sz w:val="24"/>
                <w:szCs w:val="24"/>
              </w:rPr>
              <w:t>1427894,57</w:t>
            </w:r>
          </w:p>
        </w:tc>
        <w:tc>
          <w:tcPr>
            <w:tcW w:w="1280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174459,00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5000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9E242B">
        <w:trPr>
          <w:trHeight w:val="531"/>
        </w:trPr>
        <w:tc>
          <w:tcPr>
            <w:tcW w:w="709" w:type="dxa"/>
            <w:shd w:val="clear" w:color="auto" w:fill="auto"/>
          </w:tcPr>
          <w:p w:rsidR="00CE5B70" w:rsidRPr="002E7F51" w:rsidRDefault="00FC4DE6" w:rsidP="00D66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CE5B70" w:rsidRPr="002E7F51" w:rsidRDefault="00CE5B70" w:rsidP="00202B7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проектно-изыскательские </w:t>
            </w:r>
            <w:r w:rsidRPr="002E7F51">
              <w:rPr>
                <w:color w:val="000000" w:themeColor="text1"/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9E242B" w:rsidRDefault="00CE5B70" w:rsidP="00AD3CAB">
            <w:pPr>
              <w:jc w:val="center"/>
              <w:rPr>
                <w:sz w:val="24"/>
                <w:szCs w:val="24"/>
              </w:rPr>
            </w:pPr>
            <w:r w:rsidRPr="009E242B">
              <w:rPr>
                <w:sz w:val="24"/>
                <w:szCs w:val="24"/>
              </w:rPr>
              <w:t>39500,00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D6695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73E24" w:rsidRPr="002E7F51" w:rsidTr="00D66952">
        <w:tc>
          <w:tcPr>
            <w:tcW w:w="709" w:type="dxa"/>
            <w:shd w:val="clear" w:color="auto" w:fill="auto"/>
            <w:vAlign w:val="center"/>
          </w:tcPr>
          <w:p w:rsidR="00A73E24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459" w:type="dxa"/>
            <w:gridSpan w:val="10"/>
          </w:tcPr>
          <w:p w:rsidR="00FC4DE6" w:rsidRDefault="00FC4DE6" w:rsidP="004D00F7">
            <w:pPr>
              <w:jc w:val="center"/>
              <w:rPr>
                <w:b/>
                <w:sz w:val="24"/>
                <w:szCs w:val="24"/>
              </w:rPr>
            </w:pPr>
          </w:p>
          <w:p w:rsidR="00A73E24" w:rsidRPr="009E242B" w:rsidRDefault="00A73E24" w:rsidP="004D00F7">
            <w:pPr>
              <w:jc w:val="center"/>
              <w:rPr>
                <w:b/>
                <w:sz w:val="24"/>
                <w:szCs w:val="24"/>
              </w:rPr>
            </w:pPr>
            <w:r w:rsidRPr="009E242B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A73E24" w:rsidRPr="002E7F51" w:rsidTr="009E242B">
        <w:tc>
          <w:tcPr>
            <w:tcW w:w="709" w:type="dxa"/>
            <w:shd w:val="clear" w:color="auto" w:fill="auto"/>
            <w:vAlign w:val="center"/>
          </w:tcPr>
          <w:p w:rsidR="00A73E24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3E24" w:rsidRDefault="00A73E24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капитальным вложениям, </w:t>
            </w:r>
          </w:p>
          <w:p w:rsidR="00FC4DE6" w:rsidRPr="002E7F51" w:rsidRDefault="00FC4DE6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A73E24" w:rsidRPr="00B01539" w:rsidRDefault="00A73E24" w:rsidP="00AD3CAB">
            <w:pPr>
              <w:jc w:val="center"/>
              <w:rPr>
                <w:sz w:val="24"/>
                <w:szCs w:val="24"/>
              </w:rPr>
            </w:pPr>
            <w:r w:rsidRPr="00B01539">
              <w:rPr>
                <w:sz w:val="24"/>
                <w:szCs w:val="24"/>
              </w:rPr>
              <w:t>1467394,57</w:t>
            </w:r>
          </w:p>
        </w:tc>
        <w:tc>
          <w:tcPr>
            <w:tcW w:w="1280" w:type="dxa"/>
            <w:vAlign w:val="center"/>
          </w:tcPr>
          <w:p w:rsidR="00A73E24" w:rsidRPr="002E7F51" w:rsidRDefault="00A73E24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278" w:type="dxa"/>
            <w:vAlign w:val="center"/>
          </w:tcPr>
          <w:p w:rsidR="00A73E24" w:rsidRPr="002E7F51" w:rsidRDefault="00A73E24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177959,00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73E24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A73E24"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73E24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81</w:t>
            </w:r>
            <w:r w:rsidR="00A73E24"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73E24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155</w:t>
            </w:r>
            <w:r w:rsidR="00A73E24"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3E24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420</w:t>
            </w:r>
            <w:r w:rsidR="00A73E24"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3E24" w:rsidRPr="002E7F51" w:rsidRDefault="009E242B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A73E24" w:rsidRPr="002E7F51" w:rsidRDefault="00A73E24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9E242B">
        <w:tc>
          <w:tcPr>
            <w:tcW w:w="709" w:type="dxa"/>
            <w:shd w:val="clear" w:color="auto" w:fill="auto"/>
            <w:vAlign w:val="center"/>
          </w:tcPr>
          <w:p w:rsidR="00CE5B70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B01539" w:rsidRDefault="00CE5B70" w:rsidP="00AD3CAB">
            <w:pPr>
              <w:jc w:val="center"/>
              <w:rPr>
                <w:sz w:val="24"/>
                <w:szCs w:val="24"/>
              </w:rPr>
            </w:pPr>
            <w:r w:rsidRPr="00B01539">
              <w:rPr>
                <w:sz w:val="24"/>
                <w:szCs w:val="24"/>
              </w:rPr>
              <w:t>1467394,57</w:t>
            </w:r>
          </w:p>
        </w:tc>
        <w:tc>
          <w:tcPr>
            <w:tcW w:w="1280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177959,00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81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0C4A21" w:rsidP="009E242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155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9E242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9E242B">
        <w:tc>
          <w:tcPr>
            <w:tcW w:w="709" w:type="dxa"/>
            <w:shd w:val="clear" w:color="auto" w:fill="auto"/>
            <w:vAlign w:val="center"/>
          </w:tcPr>
          <w:p w:rsidR="00CE5B70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B01539" w:rsidRDefault="00CE5B70" w:rsidP="00AD3CAB">
            <w:pPr>
              <w:jc w:val="center"/>
              <w:rPr>
                <w:sz w:val="24"/>
                <w:szCs w:val="24"/>
              </w:rPr>
            </w:pPr>
            <w:r w:rsidRPr="00B01539">
              <w:rPr>
                <w:sz w:val="24"/>
                <w:szCs w:val="24"/>
              </w:rPr>
              <w:t>1427894,57</w:t>
            </w:r>
          </w:p>
        </w:tc>
        <w:tc>
          <w:tcPr>
            <w:tcW w:w="1280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263435,57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174459,00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9E242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5000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9E242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420</w:t>
            </w:r>
            <w:r w:rsidRPr="002E7F51">
              <w:rPr>
                <w:color w:val="000000" w:themeColor="text1"/>
                <w:sz w:val="24"/>
                <w:szCs w:val="24"/>
              </w:rPr>
              <w:t>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9E242B">
        <w:tc>
          <w:tcPr>
            <w:tcW w:w="709" w:type="dxa"/>
            <w:shd w:val="clear" w:color="auto" w:fill="auto"/>
            <w:vAlign w:val="center"/>
          </w:tcPr>
          <w:p w:rsidR="00CE5B70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39500,00</w:t>
            </w:r>
          </w:p>
        </w:tc>
        <w:tc>
          <w:tcPr>
            <w:tcW w:w="1280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2E7F51" w:rsidRDefault="00CE5B70" w:rsidP="00AD3CA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569FE">
        <w:tc>
          <w:tcPr>
            <w:tcW w:w="709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FC4DE6" w:rsidRDefault="00FC4DE6" w:rsidP="00202B7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Центр развития бокса в градостроительном комплексе № 2 (частично) микрорайона I </w:t>
            </w:r>
          </w:p>
          <w:p w:rsidR="00FC4DE6" w:rsidRDefault="00FC4DE6" w:rsidP="00202B7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жилого района «Ю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ж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ный», </w:t>
            </w:r>
          </w:p>
          <w:p w:rsidR="00FC4DE6" w:rsidRPr="002E7F51" w:rsidRDefault="00FC4DE6" w:rsidP="00202B7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340610,00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166151,00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174459,00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340610,00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166151,00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174459,00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340610,00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166151,00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174459,00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Default="00FC4DE6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Реконструкция лыжно-лодочной базы "Металлист" (Центр гребного спорта),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FC4DE6" w:rsidRPr="002E7F51" w:rsidRDefault="00FC4DE6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97284,57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97284,57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97284,57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97284,57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97284,57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97284,57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Default="00FC4DE6" w:rsidP="00D6695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спортивно-культурного комплекса в жилом районе «Южный», </w:t>
            </w:r>
          </w:p>
          <w:p w:rsidR="00FC4DE6" w:rsidRPr="002E7F51" w:rsidRDefault="00FC4DE6" w:rsidP="00D6695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140000,00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12000,00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C4DE6" w:rsidRPr="002E7F51" w:rsidTr="009569FE">
        <w:tc>
          <w:tcPr>
            <w:tcW w:w="709" w:type="dxa"/>
            <w:shd w:val="clear" w:color="auto" w:fill="auto"/>
            <w:vAlign w:val="center"/>
          </w:tcPr>
          <w:p w:rsidR="00FC4DE6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</w:tcPr>
          <w:p w:rsidR="00FC4DE6" w:rsidRDefault="00FC4DE6" w:rsidP="009569FE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</w:t>
            </w:r>
          </w:p>
          <w:p w:rsidR="00FC4DE6" w:rsidRPr="002E7F51" w:rsidRDefault="00FC4DE6" w:rsidP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картинговой</w:t>
            </w:r>
            <w:proofErr w:type="spell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трассы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FC4DE6" w:rsidRPr="002E7F51" w:rsidRDefault="00FC4DE6" w:rsidP="009569FE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10500,00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569FE">
        <w:tc>
          <w:tcPr>
            <w:tcW w:w="709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C4DE6" w:rsidRPr="002E7F51" w:rsidRDefault="00FC4DE6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10500,00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2E7F51">
              <w:rPr>
                <w:color w:val="000000" w:themeColor="text1"/>
                <w:sz w:val="24"/>
                <w:szCs w:val="24"/>
              </w:rPr>
              <w:t>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Default="00FC4DE6" w:rsidP="009569FE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</w:tcPr>
          <w:p w:rsidR="00FC4DE6" w:rsidRPr="002E7F51" w:rsidRDefault="00FC4DE6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:rsidR="00FC4DE6" w:rsidRPr="002E7F51" w:rsidRDefault="00FC4DE6" w:rsidP="00B756A2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Cs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140000,00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12000,00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835" w:type="dxa"/>
            <w:shd w:val="clear" w:color="auto" w:fill="auto"/>
          </w:tcPr>
          <w:p w:rsidR="00FC4DE6" w:rsidRPr="002E7F51" w:rsidRDefault="00FC4DE6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центра водных видов спорта с аквапарком в жилом районе «Южный», </w:t>
            </w:r>
          </w:p>
          <w:p w:rsidR="00FC4DE6" w:rsidRPr="002E7F51" w:rsidRDefault="00FC4DE6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715000,00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715000,00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4DE6" w:rsidRPr="002E7F51" w:rsidTr="009E242B"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700000,00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FC4DE6" w:rsidRPr="002E7F51" w:rsidTr="009E242B">
        <w:trPr>
          <w:trHeight w:val="337"/>
        </w:trPr>
        <w:tc>
          <w:tcPr>
            <w:tcW w:w="709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4DE6" w:rsidRPr="002E7F51" w:rsidRDefault="00FC4DE6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80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4DE6" w:rsidRPr="002E7F51" w:rsidRDefault="00FC4DE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C4DE6" w:rsidRPr="002E7F51" w:rsidRDefault="00FC4DE6" w:rsidP="00AD3CA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</w:tbl>
    <w:p w:rsidR="00A13871" w:rsidRPr="002E7F51" w:rsidRDefault="00A13871" w:rsidP="00602B9A">
      <w:pPr>
        <w:jc w:val="right"/>
        <w:rPr>
          <w:color w:val="000000" w:themeColor="text1"/>
          <w:sz w:val="24"/>
          <w:szCs w:val="24"/>
        </w:rPr>
      </w:pPr>
    </w:p>
    <w:p w:rsidR="00602B9A" w:rsidRPr="002E7F51" w:rsidRDefault="00B756A2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  <w:r w:rsidR="00602B9A"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6</w:t>
      </w:r>
      <w:r w:rsidR="00602B9A"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C66997" w:rsidRDefault="00C66997" w:rsidP="00FC4DE6">
      <w:pPr>
        <w:rPr>
          <w:color w:val="000000" w:themeColor="text1"/>
          <w:sz w:val="24"/>
          <w:szCs w:val="24"/>
        </w:rPr>
      </w:pPr>
    </w:p>
    <w:p w:rsidR="00FC4DE6" w:rsidRPr="002E7F51" w:rsidRDefault="00FC4DE6" w:rsidP="00FC4DE6">
      <w:pPr>
        <w:rPr>
          <w:color w:val="000000" w:themeColor="text1"/>
          <w:sz w:val="24"/>
          <w:szCs w:val="24"/>
        </w:rPr>
      </w:pPr>
    </w:p>
    <w:p w:rsidR="00602B9A" w:rsidRPr="00FC4DE6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FC4DE6">
        <w:rPr>
          <w:color w:val="000000" w:themeColor="text1"/>
          <w:sz w:val="28"/>
          <w:szCs w:val="28"/>
        </w:rPr>
        <w:t xml:space="preserve">ПЛАН МЕРОПРИЯТИЙ </w:t>
      </w:r>
    </w:p>
    <w:p w:rsidR="00602B9A" w:rsidRPr="00FC4DE6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FC4DE6">
        <w:rPr>
          <w:color w:val="000000" w:themeColor="text1"/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:rsidR="00602B9A" w:rsidRPr="00FC4DE6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FC4DE6">
        <w:rPr>
          <w:color w:val="000000" w:themeColor="text1"/>
          <w:sz w:val="28"/>
          <w:szCs w:val="28"/>
        </w:rPr>
        <w:t xml:space="preserve">на территории муниципального образования город Каменск-Уральский на </w:t>
      </w:r>
      <w:r w:rsidR="00D95C1C" w:rsidRPr="00FC4DE6">
        <w:rPr>
          <w:color w:val="000000" w:themeColor="text1"/>
          <w:sz w:val="28"/>
          <w:szCs w:val="28"/>
        </w:rPr>
        <w:t xml:space="preserve">2020-2026 </w:t>
      </w:r>
      <w:r w:rsidRPr="00FC4DE6">
        <w:rPr>
          <w:color w:val="000000" w:themeColor="text1"/>
          <w:sz w:val="28"/>
          <w:szCs w:val="28"/>
        </w:rPr>
        <w:t>годы»</w:t>
      </w:r>
    </w:p>
    <w:p w:rsidR="00D649B6" w:rsidRPr="002E7F51" w:rsidRDefault="00D649B6" w:rsidP="00602B9A">
      <w:pPr>
        <w:jc w:val="center"/>
        <w:rPr>
          <w:color w:val="000000" w:themeColor="text1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2830"/>
        <w:gridCol w:w="1278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B0532" w:rsidRPr="002E7F51" w:rsidTr="004D00F7">
        <w:tc>
          <w:tcPr>
            <w:tcW w:w="840" w:type="dxa"/>
            <w:vMerge w:val="restart"/>
            <w:shd w:val="clear" w:color="auto" w:fill="auto"/>
            <w:vAlign w:val="center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№ строки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2" w:type="dxa"/>
            <w:gridSpan w:val="8"/>
          </w:tcPr>
          <w:p w:rsidR="00827B29" w:rsidRPr="00202B7D" w:rsidRDefault="00827B29" w:rsidP="004D00F7">
            <w:pPr>
              <w:ind w:left="720"/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827B29" w:rsidRPr="00FC4DE6" w:rsidRDefault="00827B29" w:rsidP="004D00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C4DE6">
              <w:rPr>
                <w:color w:val="000000" w:themeColor="text1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B0532" w:rsidRPr="002E7F51" w:rsidTr="004D00F7">
        <w:trPr>
          <w:cantSplit/>
          <w:trHeight w:val="1559"/>
        </w:trPr>
        <w:tc>
          <w:tcPr>
            <w:tcW w:w="840" w:type="dxa"/>
            <w:vMerge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0" w:type="dxa"/>
            <w:vMerge/>
            <w:shd w:val="clear" w:color="auto" w:fill="auto"/>
          </w:tcPr>
          <w:p w:rsidR="00827B29" w:rsidRPr="002E7F51" w:rsidRDefault="00827B29" w:rsidP="004D00F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всего</w:t>
            </w:r>
          </w:p>
        </w:tc>
        <w:tc>
          <w:tcPr>
            <w:tcW w:w="1280" w:type="dxa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первый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2020 г.</w:t>
            </w:r>
          </w:p>
        </w:tc>
        <w:tc>
          <w:tcPr>
            <w:tcW w:w="1278" w:type="dxa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второй 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827B29" w:rsidRPr="00202B7D" w:rsidRDefault="00827B29" w:rsidP="00202B7D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2021 г.</w:t>
            </w:r>
          </w:p>
        </w:tc>
        <w:tc>
          <w:tcPr>
            <w:tcW w:w="1278" w:type="dxa"/>
            <w:shd w:val="clear" w:color="auto" w:fill="auto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третий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827B29" w:rsidRPr="00202B7D" w:rsidRDefault="00827B29" w:rsidP="00202B7D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2022 г.</w:t>
            </w:r>
          </w:p>
        </w:tc>
        <w:tc>
          <w:tcPr>
            <w:tcW w:w="1278" w:type="dxa"/>
            <w:shd w:val="clear" w:color="auto" w:fill="auto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четвертый 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планового периода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2023 г.</w:t>
            </w:r>
          </w:p>
        </w:tc>
        <w:tc>
          <w:tcPr>
            <w:tcW w:w="1278" w:type="dxa"/>
            <w:shd w:val="clear" w:color="auto" w:fill="auto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пятый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2024 г.</w:t>
            </w:r>
          </w:p>
        </w:tc>
        <w:tc>
          <w:tcPr>
            <w:tcW w:w="1276" w:type="dxa"/>
            <w:shd w:val="clear" w:color="auto" w:fill="auto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шестой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2025 г.</w:t>
            </w:r>
          </w:p>
        </w:tc>
        <w:tc>
          <w:tcPr>
            <w:tcW w:w="1276" w:type="dxa"/>
            <w:shd w:val="clear" w:color="auto" w:fill="auto"/>
          </w:tcPr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седьмой</w:t>
            </w:r>
          </w:p>
          <w:p w:rsid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 xml:space="preserve"> год </w:t>
            </w:r>
          </w:p>
          <w:p w:rsidR="00827B29" w:rsidRPr="00202B7D" w:rsidRDefault="00827B29" w:rsidP="004D00F7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планового периода</w:t>
            </w:r>
          </w:p>
          <w:p w:rsidR="00827B29" w:rsidRPr="00202B7D" w:rsidRDefault="00827B29" w:rsidP="00B85C63">
            <w:pPr>
              <w:jc w:val="center"/>
              <w:rPr>
                <w:color w:val="000000" w:themeColor="text1"/>
              </w:rPr>
            </w:pPr>
            <w:r w:rsidRPr="00202B7D">
              <w:rPr>
                <w:color w:val="000000" w:themeColor="text1"/>
              </w:rPr>
              <w:t>202</w:t>
            </w:r>
            <w:r w:rsidR="00B85C63" w:rsidRPr="00202B7D">
              <w:rPr>
                <w:color w:val="000000" w:themeColor="text1"/>
              </w:rPr>
              <w:t>6</w:t>
            </w:r>
            <w:r w:rsidRPr="00202B7D">
              <w:rPr>
                <w:color w:val="000000" w:themeColor="text1"/>
              </w:rPr>
              <w:t xml:space="preserve"> г.</w:t>
            </w:r>
          </w:p>
        </w:tc>
        <w:tc>
          <w:tcPr>
            <w:tcW w:w="1276" w:type="dxa"/>
            <w:vMerge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4D00F7">
        <w:tc>
          <w:tcPr>
            <w:tcW w:w="840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827B29" w:rsidRPr="002E7F51" w:rsidRDefault="00827B29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EB0532" w:rsidRPr="002E7F51" w:rsidTr="00B756A2">
        <w:tc>
          <w:tcPr>
            <w:tcW w:w="840" w:type="dxa"/>
            <w:shd w:val="clear" w:color="auto" w:fill="auto"/>
            <w:vAlign w:val="center"/>
          </w:tcPr>
          <w:p w:rsidR="00B756A2" w:rsidRPr="002E7F51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B756A2" w:rsidRPr="002E7F51" w:rsidRDefault="00B756A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подпрограмме,                 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6E3836" w:rsidP="00C6699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935444,00</w:t>
            </w:r>
          </w:p>
        </w:tc>
        <w:tc>
          <w:tcPr>
            <w:tcW w:w="1280" w:type="dxa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294120,00</w:t>
            </w:r>
          </w:p>
        </w:tc>
        <w:tc>
          <w:tcPr>
            <w:tcW w:w="1278" w:type="dxa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102752,00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204127,00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756A2" w:rsidRPr="002E7F51" w:rsidRDefault="00B756A2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B756A2">
        <w:tc>
          <w:tcPr>
            <w:tcW w:w="840" w:type="dxa"/>
            <w:shd w:val="clear" w:color="auto" w:fill="auto"/>
            <w:vAlign w:val="center"/>
          </w:tcPr>
          <w:p w:rsidR="00B756A2" w:rsidRPr="002E7F51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B756A2" w:rsidRPr="002E7F51" w:rsidRDefault="00B756A2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747657,70</w:t>
            </w:r>
          </w:p>
        </w:tc>
        <w:tc>
          <w:tcPr>
            <w:tcW w:w="1280" w:type="dxa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167972,70</w:t>
            </w:r>
          </w:p>
        </w:tc>
        <w:tc>
          <w:tcPr>
            <w:tcW w:w="1278" w:type="dxa"/>
            <w:vAlign w:val="center"/>
          </w:tcPr>
          <w:p w:rsidR="00B756A2" w:rsidRPr="00C66997" w:rsidRDefault="006E3836" w:rsidP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88118,00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180537,00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C6699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EC7F67" w:rsidRDefault="00B756A2">
            <w:pPr>
              <w:jc w:val="center"/>
              <w:rPr>
                <w:color w:val="FF0000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756A2" w:rsidRPr="002E7F51" w:rsidRDefault="00C66997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B0532" w:rsidRPr="002E7F51" w:rsidTr="00B756A2">
        <w:tc>
          <w:tcPr>
            <w:tcW w:w="840" w:type="dxa"/>
            <w:shd w:val="clear" w:color="auto" w:fill="auto"/>
            <w:vAlign w:val="center"/>
          </w:tcPr>
          <w:p w:rsidR="00B756A2" w:rsidRPr="002E7F51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B756A2" w:rsidRPr="002E7F51" w:rsidRDefault="00B756A2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C6699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42967,30</w:t>
            </w:r>
          </w:p>
        </w:tc>
        <w:tc>
          <w:tcPr>
            <w:tcW w:w="1280" w:type="dxa"/>
            <w:vAlign w:val="center"/>
          </w:tcPr>
          <w:p w:rsidR="00B756A2" w:rsidRPr="00C66997" w:rsidRDefault="00C6699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21147,30</w:t>
            </w:r>
          </w:p>
        </w:tc>
        <w:tc>
          <w:tcPr>
            <w:tcW w:w="1278" w:type="dxa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C66997" w:rsidP="00C6699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6795</w:t>
            </w:r>
            <w:r w:rsidR="00B756A2" w:rsidRPr="00C66997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C6699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5660</w:t>
            </w:r>
            <w:r w:rsidR="00B756A2" w:rsidRPr="00C66997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56A2" w:rsidRPr="00C66997" w:rsidRDefault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756A2" w:rsidRPr="002E7F51" w:rsidRDefault="00B756A2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B756A2">
        <w:tc>
          <w:tcPr>
            <w:tcW w:w="840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144819,00</w:t>
            </w:r>
          </w:p>
        </w:tc>
        <w:tc>
          <w:tcPr>
            <w:tcW w:w="1280" w:type="dxa"/>
            <w:vAlign w:val="center"/>
          </w:tcPr>
          <w:p w:rsidR="00CE5B70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78" w:type="dxa"/>
            <w:vAlign w:val="center"/>
          </w:tcPr>
          <w:p w:rsidR="00CE5B70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16795,00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6E383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6997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6997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B756A2">
        <w:tc>
          <w:tcPr>
            <w:tcW w:w="840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126819,00</w:t>
            </w:r>
          </w:p>
        </w:tc>
        <w:tc>
          <w:tcPr>
            <w:tcW w:w="1280" w:type="dxa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78" w:type="dxa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6759,00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6997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6997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B756A2">
        <w:tc>
          <w:tcPr>
            <w:tcW w:w="840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18000,00</w:t>
            </w:r>
          </w:p>
        </w:tc>
        <w:tc>
          <w:tcPr>
            <w:tcW w:w="1280" w:type="dxa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CE5B70" w:rsidRPr="00C66997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CE5B70" w:rsidRPr="00C66997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6997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5B70" w:rsidRPr="00C66997" w:rsidRDefault="00CE5B7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66997" w:rsidRPr="002E7F51" w:rsidTr="004D00F7">
        <w:tc>
          <w:tcPr>
            <w:tcW w:w="840" w:type="dxa"/>
            <w:shd w:val="clear" w:color="auto" w:fill="auto"/>
            <w:vAlign w:val="center"/>
          </w:tcPr>
          <w:p w:rsidR="00C66997" w:rsidRPr="002E7F51" w:rsidRDefault="0040515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328" w:type="dxa"/>
            <w:gridSpan w:val="10"/>
          </w:tcPr>
          <w:p w:rsidR="00C66997" w:rsidRPr="00EC7F67" w:rsidRDefault="00C66997" w:rsidP="004D00F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66997">
              <w:rPr>
                <w:b/>
                <w:color w:val="000000" w:themeColor="text1"/>
                <w:sz w:val="24"/>
                <w:szCs w:val="24"/>
              </w:rPr>
              <w:t>Капитальные вложения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 w:rsidP="00B756A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 w:rsidP="00B756A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935444,00</w:t>
            </w:r>
          </w:p>
        </w:tc>
        <w:tc>
          <w:tcPr>
            <w:tcW w:w="1280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294120,00</w:t>
            </w:r>
          </w:p>
        </w:tc>
        <w:tc>
          <w:tcPr>
            <w:tcW w:w="1278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102752,00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204127,00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B756A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747657,70</w:t>
            </w:r>
          </w:p>
        </w:tc>
        <w:tc>
          <w:tcPr>
            <w:tcW w:w="1280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167972,70</w:t>
            </w:r>
          </w:p>
        </w:tc>
        <w:tc>
          <w:tcPr>
            <w:tcW w:w="1278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88118,00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180537,00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EC7F67" w:rsidRDefault="0040515C" w:rsidP="009569FE">
            <w:pPr>
              <w:jc w:val="center"/>
              <w:rPr>
                <w:color w:val="FF0000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 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42967,30</w:t>
            </w:r>
          </w:p>
        </w:tc>
        <w:tc>
          <w:tcPr>
            <w:tcW w:w="1280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21147,30</w:t>
            </w:r>
          </w:p>
        </w:tc>
        <w:tc>
          <w:tcPr>
            <w:tcW w:w="1278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6795,00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5660,00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144819,00</w:t>
            </w:r>
          </w:p>
        </w:tc>
        <w:tc>
          <w:tcPr>
            <w:tcW w:w="1280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78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16795,00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126819,00</w:t>
            </w:r>
          </w:p>
        </w:tc>
        <w:tc>
          <w:tcPr>
            <w:tcW w:w="1280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78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6759,00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0515C" w:rsidRPr="002E7F51" w:rsidTr="009569FE">
        <w:tc>
          <w:tcPr>
            <w:tcW w:w="840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18000,00</w:t>
            </w:r>
          </w:p>
        </w:tc>
        <w:tc>
          <w:tcPr>
            <w:tcW w:w="1280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66997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Pr="00C66997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C66997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6699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4D00F7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30" w:type="dxa"/>
            <w:shd w:val="clear" w:color="auto" w:fill="auto"/>
          </w:tcPr>
          <w:p w:rsidR="0040515C" w:rsidRDefault="0040515C" w:rsidP="00AD3CAB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Детский сад на 300 ме</w:t>
            </w:r>
            <w:proofErr w:type="gram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 в гр</w:t>
            </w:r>
            <w:proofErr w:type="gram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адостроительном комплексе № 2  (частично)  микрорайона 1 жилого района «Южный»  г. Каменск-Уральский</w:t>
            </w:r>
            <w:r w:rsidRPr="002E7F51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0515C" w:rsidRPr="00AD3CAB" w:rsidRDefault="0040515C" w:rsidP="00AD3CAB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94520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294120,00</w:t>
            </w:r>
          </w:p>
        </w:tc>
        <w:tc>
          <w:tcPr>
            <w:tcW w:w="1280" w:type="dxa"/>
            <w:vAlign w:val="center"/>
          </w:tcPr>
          <w:p w:rsidR="0040515C" w:rsidRPr="00C94520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294120,00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252CA5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830" w:type="dxa"/>
            <w:shd w:val="clear" w:color="auto" w:fill="auto"/>
          </w:tcPr>
          <w:p w:rsidR="0040515C" w:rsidRPr="002E7F51" w:rsidRDefault="0040515C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94520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167972,70</w:t>
            </w:r>
          </w:p>
        </w:tc>
        <w:tc>
          <w:tcPr>
            <w:tcW w:w="1280" w:type="dxa"/>
            <w:vAlign w:val="center"/>
          </w:tcPr>
          <w:p w:rsidR="0040515C" w:rsidRPr="00C94520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167972,70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252CA5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94520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21147,30</w:t>
            </w:r>
          </w:p>
        </w:tc>
        <w:tc>
          <w:tcPr>
            <w:tcW w:w="1280" w:type="dxa"/>
            <w:vAlign w:val="center"/>
          </w:tcPr>
          <w:p w:rsidR="0040515C" w:rsidRPr="00C94520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21147,30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252CA5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Default="0040515C" w:rsidP="00C9452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40515C" w:rsidRPr="002E7F51" w:rsidRDefault="0040515C" w:rsidP="0040515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94520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80" w:type="dxa"/>
            <w:vAlign w:val="center"/>
          </w:tcPr>
          <w:p w:rsidR="0040515C" w:rsidRPr="00C94520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C94520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80" w:type="dxa"/>
            <w:vAlign w:val="center"/>
          </w:tcPr>
          <w:p w:rsidR="0040515C" w:rsidRPr="00C94520" w:rsidRDefault="0040515C" w:rsidP="00C9452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94520">
              <w:rPr>
                <w:color w:val="000000" w:themeColor="text1"/>
                <w:sz w:val="24"/>
                <w:szCs w:val="24"/>
              </w:rPr>
              <w:t>105000,00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830" w:type="dxa"/>
            <w:shd w:val="clear" w:color="auto" w:fill="auto"/>
          </w:tcPr>
          <w:p w:rsidR="0040515C" w:rsidRDefault="0040515C" w:rsidP="00AD3CA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Детский сад на 250 мест по ул. </w:t>
            </w:r>
            <w:proofErr w:type="gram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Октябрьской</w:t>
            </w:r>
            <w:proofErr w:type="gram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 в </w:t>
            </w:r>
          </w:p>
          <w:p w:rsidR="0040515C" w:rsidRPr="002E7F51" w:rsidRDefault="0040515C" w:rsidP="00AD3CA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г. Каменск-Уральский Свердловской области</w:t>
            </w:r>
            <w:r w:rsidRPr="002E7F51">
              <w:rPr>
                <w:color w:val="000000" w:themeColor="text1"/>
                <w:sz w:val="24"/>
                <w:szCs w:val="24"/>
              </w:rPr>
              <w:t>, 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236879,00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94752,00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142127,00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220295,00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88118,00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132177,00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8292,00</w:t>
            </w:r>
          </w:p>
        </w:tc>
        <w:tc>
          <w:tcPr>
            <w:tcW w:w="1280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8292,00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 w:rsidP="00AD3CAB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8292,00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3317,00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830" w:type="dxa"/>
            <w:shd w:val="clear" w:color="auto" w:fill="auto"/>
          </w:tcPr>
          <w:p w:rsidR="0040515C" w:rsidRPr="00AD3CAB" w:rsidRDefault="0040515C" w:rsidP="00AD3CA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Детский сад на 125 мест по ул. </w:t>
            </w:r>
            <w:proofErr w:type="spellStart"/>
            <w:proofErr w:type="gramStart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Исетская</w:t>
            </w:r>
            <w:proofErr w:type="spellEnd"/>
            <w:proofErr w:type="gramEnd"/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, 38 (новое здание второго корпуса Детского сада № 74),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E7F51">
              <w:rPr>
                <w:bCs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112000,00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52000,00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52000,00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96720,00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48360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48360,0</w:t>
            </w:r>
            <w:r w:rsidRPr="002E7F51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3640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80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1820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1820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10766,00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1820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1820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9569FE">
        <w:tc>
          <w:tcPr>
            <w:tcW w:w="840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3640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1820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1820</w:t>
            </w:r>
            <w:r w:rsidRPr="002E7F5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Default="0040515C" w:rsidP="00AD3CA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Детский сад на 300 мест по улице Лермонтова</w:t>
            </w:r>
            <w:r w:rsidRPr="002E7F51">
              <w:rPr>
                <w:color w:val="000000" w:themeColor="text1"/>
                <w:sz w:val="24"/>
                <w:szCs w:val="24"/>
              </w:rPr>
              <w:t>,</w:t>
            </w:r>
          </w:p>
          <w:p w:rsidR="0040515C" w:rsidRPr="002E7F51" w:rsidRDefault="0040515C" w:rsidP="00AD3CAB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Cs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292445,00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109687,00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262670,00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102008,00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9888,00</w:t>
            </w:r>
          </w:p>
        </w:tc>
        <w:tc>
          <w:tcPr>
            <w:tcW w:w="1280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3840,00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местный бюджет, в 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19887,00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3839,00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515C" w:rsidRPr="002E7F51" w:rsidTr="001114D1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9887,00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3839,00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 w:rsidP="001114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40515C" w:rsidRPr="002E7F51" w:rsidTr="00B756A2">
        <w:tc>
          <w:tcPr>
            <w:tcW w:w="840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0515C" w:rsidRPr="002E7F51" w:rsidRDefault="0040515C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80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515C" w:rsidRPr="002E7F51" w:rsidRDefault="0040515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40515C" w:rsidRPr="002E7F51" w:rsidRDefault="0040515C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</w:tbl>
    <w:p w:rsidR="00827B29" w:rsidRPr="002E7F51" w:rsidRDefault="00827B29" w:rsidP="00827B29">
      <w:pPr>
        <w:jc w:val="center"/>
        <w:rPr>
          <w:color w:val="000000" w:themeColor="text1"/>
          <w:sz w:val="24"/>
          <w:szCs w:val="24"/>
        </w:rPr>
      </w:pPr>
    </w:p>
    <w:p w:rsidR="00827B29" w:rsidRPr="002E7F51" w:rsidRDefault="00827B29" w:rsidP="00827B29">
      <w:pPr>
        <w:jc w:val="center"/>
        <w:rPr>
          <w:color w:val="000000" w:themeColor="text1"/>
          <w:sz w:val="24"/>
          <w:szCs w:val="24"/>
        </w:rPr>
      </w:pPr>
    </w:p>
    <w:p w:rsidR="00A13871" w:rsidRPr="002E7F51" w:rsidRDefault="00B756A2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br w:type="page"/>
      </w:r>
    </w:p>
    <w:p w:rsidR="00602B9A" w:rsidRDefault="00602B9A" w:rsidP="00602B9A">
      <w:pPr>
        <w:jc w:val="right"/>
        <w:rPr>
          <w:color w:val="000000" w:themeColor="text1"/>
          <w:sz w:val="24"/>
          <w:szCs w:val="24"/>
        </w:rPr>
      </w:pPr>
      <w:r w:rsidRPr="002E7F51">
        <w:rPr>
          <w:color w:val="000000" w:themeColor="text1"/>
          <w:sz w:val="24"/>
          <w:szCs w:val="24"/>
        </w:rPr>
        <w:lastRenderedPageBreak/>
        <w:t>Приложение № 1</w:t>
      </w:r>
      <w:r w:rsidR="000A0C5A" w:rsidRPr="002E7F51">
        <w:rPr>
          <w:color w:val="000000" w:themeColor="text1"/>
          <w:sz w:val="24"/>
          <w:szCs w:val="24"/>
        </w:rPr>
        <w:t>7</w:t>
      </w:r>
      <w:r w:rsidRPr="002E7F51">
        <w:rPr>
          <w:color w:val="000000" w:themeColor="text1"/>
          <w:sz w:val="24"/>
          <w:szCs w:val="24"/>
        </w:rPr>
        <w:t xml:space="preserve"> к Программе</w:t>
      </w:r>
    </w:p>
    <w:p w:rsidR="009569FE" w:rsidRPr="002E7F51" w:rsidRDefault="009569FE" w:rsidP="00602B9A">
      <w:pPr>
        <w:jc w:val="right"/>
        <w:rPr>
          <w:color w:val="000000" w:themeColor="text1"/>
          <w:sz w:val="24"/>
          <w:szCs w:val="24"/>
        </w:rPr>
      </w:pPr>
    </w:p>
    <w:p w:rsidR="00602B9A" w:rsidRPr="0040515C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40515C">
        <w:rPr>
          <w:color w:val="000000" w:themeColor="text1"/>
          <w:sz w:val="28"/>
          <w:szCs w:val="28"/>
        </w:rPr>
        <w:t xml:space="preserve">ПЛАН МЕРОПРИЯТИЙ </w:t>
      </w:r>
    </w:p>
    <w:p w:rsidR="00602B9A" w:rsidRPr="0040515C" w:rsidRDefault="00602B9A" w:rsidP="00602B9A">
      <w:pPr>
        <w:jc w:val="center"/>
        <w:rPr>
          <w:color w:val="000000" w:themeColor="text1"/>
          <w:sz w:val="28"/>
          <w:szCs w:val="28"/>
        </w:rPr>
      </w:pPr>
      <w:r w:rsidRPr="0040515C">
        <w:rPr>
          <w:color w:val="000000" w:themeColor="text1"/>
          <w:sz w:val="28"/>
          <w:szCs w:val="28"/>
        </w:rPr>
        <w:t xml:space="preserve">по выполнению подпрограммы «Строительство объектов  культуры», </w:t>
      </w:r>
    </w:p>
    <w:p w:rsidR="004B79FC" w:rsidRPr="0040515C" w:rsidRDefault="00602B9A" w:rsidP="004B79FC">
      <w:pPr>
        <w:jc w:val="center"/>
        <w:rPr>
          <w:color w:val="000000" w:themeColor="text1"/>
          <w:sz w:val="28"/>
          <w:szCs w:val="28"/>
        </w:rPr>
      </w:pPr>
      <w:r w:rsidRPr="0040515C">
        <w:rPr>
          <w:color w:val="000000" w:themeColor="text1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40515C">
        <w:rPr>
          <w:color w:val="000000" w:themeColor="text1"/>
          <w:sz w:val="28"/>
          <w:szCs w:val="28"/>
        </w:rPr>
        <w:t xml:space="preserve">2020-2026 </w:t>
      </w:r>
      <w:r w:rsidRPr="0040515C">
        <w:rPr>
          <w:color w:val="000000" w:themeColor="text1"/>
          <w:sz w:val="28"/>
          <w:szCs w:val="28"/>
        </w:rPr>
        <w:t>годы»</w:t>
      </w:r>
    </w:p>
    <w:p w:rsidR="00D259CB" w:rsidRDefault="00D259CB" w:rsidP="004B79FC">
      <w:pPr>
        <w:jc w:val="center"/>
        <w:rPr>
          <w:color w:val="000000" w:themeColor="text1"/>
          <w:sz w:val="24"/>
          <w:szCs w:val="24"/>
        </w:rPr>
      </w:pPr>
    </w:p>
    <w:p w:rsidR="009569FE" w:rsidRPr="002E7F51" w:rsidRDefault="009569FE" w:rsidP="004B79FC">
      <w:pPr>
        <w:jc w:val="center"/>
        <w:rPr>
          <w:color w:val="000000" w:themeColor="text1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2838"/>
        <w:gridCol w:w="8"/>
        <w:gridCol w:w="1421"/>
        <w:gridCol w:w="1255"/>
        <w:gridCol w:w="1255"/>
        <w:gridCol w:w="1256"/>
        <w:gridCol w:w="1255"/>
        <w:gridCol w:w="1256"/>
        <w:gridCol w:w="1255"/>
        <w:gridCol w:w="1256"/>
        <w:gridCol w:w="1276"/>
      </w:tblGrid>
      <w:tr w:rsidR="00EB0532" w:rsidRPr="002E7F51" w:rsidTr="00EC7F67">
        <w:tc>
          <w:tcPr>
            <w:tcW w:w="837" w:type="dxa"/>
            <w:vMerge w:val="restart"/>
            <w:shd w:val="clear" w:color="auto" w:fill="auto"/>
            <w:vAlign w:val="center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№ строки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17" w:type="dxa"/>
            <w:gridSpan w:val="9"/>
          </w:tcPr>
          <w:p w:rsidR="009569FE" w:rsidRDefault="009569FE" w:rsidP="004D00F7">
            <w:pPr>
              <w:ind w:left="720"/>
              <w:jc w:val="center"/>
              <w:rPr>
                <w:color w:val="000000" w:themeColor="text1"/>
              </w:rPr>
            </w:pPr>
          </w:p>
          <w:p w:rsidR="004B79FC" w:rsidRPr="00EC7F67" w:rsidRDefault="004B79FC" w:rsidP="004D00F7">
            <w:pPr>
              <w:ind w:left="720"/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9569FE" w:rsidRDefault="009569FE" w:rsidP="009569F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9569FE" w:rsidRDefault="004B79FC" w:rsidP="009569F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0515C">
              <w:rPr>
                <w:color w:val="000000" w:themeColor="text1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:rsidR="009569FE" w:rsidRPr="0040515C" w:rsidRDefault="009569FE" w:rsidP="009569FE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EB0532" w:rsidRPr="002E7F51" w:rsidTr="00EC7F67">
        <w:trPr>
          <w:cantSplit/>
          <w:trHeight w:val="1559"/>
        </w:trPr>
        <w:tc>
          <w:tcPr>
            <w:tcW w:w="837" w:type="dxa"/>
            <w:vMerge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8" w:type="dxa"/>
            <w:vMerge/>
            <w:shd w:val="clear" w:color="auto" w:fill="auto"/>
          </w:tcPr>
          <w:p w:rsidR="004B79FC" w:rsidRPr="002E7F51" w:rsidRDefault="004B79FC" w:rsidP="004D00F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всего</w:t>
            </w:r>
          </w:p>
        </w:tc>
        <w:tc>
          <w:tcPr>
            <w:tcW w:w="1255" w:type="dxa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первый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 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планового периода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2020 г.</w:t>
            </w:r>
          </w:p>
        </w:tc>
        <w:tc>
          <w:tcPr>
            <w:tcW w:w="1255" w:type="dxa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второй 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планового периода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2021 г.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56" w:type="dxa"/>
            <w:shd w:val="clear" w:color="auto" w:fill="auto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третий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планового периода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2022 г.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55" w:type="dxa"/>
            <w:shd w:val="clear" w:color="auto" w:fill="auto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четвертый 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планового периода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пятый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 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планового периода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шестой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 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планового периода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седьмой</w:t>
            </w:r>
          </w:p>
          <w:p w:rsid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 xml:space="preserve"> год </w:t>
            </w:r>
          </w:p>
          <w:p w:rsidR="004B79FC" w:rsidRPr="00EC7F67" w:rsidRDefault="004B79FC" w:rsidP="004D00F7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планового периода</w:t>
            </w:r>
          </w:p>
          <w:p w:rsidR="004B79FC" w:rsidRPr="00EC7F67" w:rsidRDefault="004B79FC" w:rsidP="00B85C63">
            <w:pPr>
              <w:jc w:val="center"/>
              <w:rPr>
                <w:color w:val="000000" w:themeColor="text1"/>
              </w:rPr>
            </w:pPr>
            <w:r w:rsidRPr="00EC7F67">
              <w:rPr>
                <w:color w:val="000000" w:themeColor="text1"/>
              </w:rPr>
              <w:t>202</w:t>
            </w:r>
            <w:r w:rsidR="00B85C63" w:rsidRPr="00EC7F67">
              <w:rPr>
                <w:color w:val="000000" w:themeColor="text1"/>
              </w:rPr>
              <w:t>6</w:t>
            </w:r>
            <w:r w:rsidRPr="00EC7F67">
              <w:rPr>
                <w:color w:val="000000" w:themeColor="text1"/>
              </w:rPr>
              <w:t xml:space="preserve"> г.</w:t>
            </w:r>
          </w:p>
        </w:tc>
        <w:tc>
          <w:tcPr>
            <w:tcW w:w="1276" w:type="dxa"/>
            <w:vMerge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EC7F67">
        <w:tc>
          <w:tcPr>
            <w:tcW w:w="837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8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9" w:type="dxa"/>
            <w:gridSpan w:val="2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B79FC" w:rsidRPr="002E7F51" w:rsidRDefault="004B79FC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2E7F51" w:rsidRPr="002E7F51" w:rsidTr="00EC7F67">
        <w:tc>
          <w:tcPr>
            <w:tcW w:w="837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2E7F51" w:rsidRPr="002E7F51" w:rsidRDefault="002E7F51" w:rsidP="00EC7F6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Всего по подпрогра</w:t>
            </w:r>
            <w:r w:rsidR="00EC7F67">
              <w:rPr>
                <w:b/>
                <w:bCs/>
                <w:color w:val="000000" w:themeColor="text1"/>
                <w:sz w:val="24"/>
                <w:szCs w:val="24"/>
              </w:rPr>
              <w:t>м</w:t>
            </w: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ме,  </w:t>
            </w: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1395299,00</w:t>
            </w:r>
          </w:p>
        </w:tc>
        <w:tc>
          <w:tcPr>
            <w:tcW w:w="1255" w:type="dxa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2E7F51" w:rsidRPr="002E7F51" w:rsidRDefault="002E7F51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C7F67">
        <w:tc>
          <w:tcPr>
            <w:tcW w:w="837" w:type="dxa"/>
            <w:shd w:val="clear" w:color="auto" w:fill="auto"/>
            <w:vAlign w:val="center"/>
          </w:tcPr>
          <w:p w:rsidR="00CE5B70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1395299,00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C7F67">
        <w:tc>
          <w:tcPr>
            <w:tcW w:w="837" w:type="dxa"/>
            <w:shd w:val="clear" w:color="auto" w:fill="auto"/>
            <w:vAlign w:val="center"/>
          </w:tcPr>
          <w:p w:rsidR="00CE5B70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1390799,00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EC7F67">
        <w:tc>
          <w:tcPr>
            <w:tcW w:w="837" w:type="dxa"/>
            <w:shd w:val="clear" w:color="auto" w:fill="auto"/>
            <w:vAlign w:val="center"/>
          </w:tcPr>
          <w:p w:rsidR="00CE5B70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B0532" w:rsidRPr="002E7F51" w:rsidTr="00EC7F67">
        <w:tc>
          <w:tcPr>
            <w:tcW w:w="837" w:type="dxa"/>
            <w:shd w:val="clear" w:color="auto" w:fill="auto"/>
            <w:vAlign w:val="center"/>
          </w:tcPr>
          <w:p w:rsidR="004B79FC" w:rsidRPr="002E7F51" w:rsidRDefault="009569FE" w:rsidP="004D00F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331" w:type="dxa"/>
            <w:gridSpan w:val="11"/>
          </w:tcPr>
          <w:p w:rsidR="00D66952" w:rsidRPr="002E7F51" w:rsidRDefault="004B79FC" w:rsidP="00D6695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color w:val="000000" w:themeColor="text1"/>
                <w:sz w:val="24"/>
                <w:szCs w:val="24"/>
              </w:rPr>
              <w:t>Капитальные вложения</w:t>
            </w:r>
          </w:p>
        </w:tc>
      </w:tr>
      <w:tr w:rsidR="002E7F51" w:rsidRPr="002E7F51" w:rsidTr="00EC7F67">
        <w:tc>
          <w:tcPr>
            <w:tcW w:w="837" w:type="dxa"/>
            <w:shd w:val="clear" w:color="auto" w:fill="auto"/>
            <w:vAlign w:val="center"/>
          </w:tcPr>
          <w:p w:rsidR="002E7F51" w:rsidRPr="002E7F51" w:rsidRDefault="009569FE" w:rsidP="00D66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2E7F51" w:rsidRDefault="002E7F51" w:rsidP="00D6695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Всего по капитальным вложениям, </w:t>
            </w:r>
          </w:p>
          <w:p w:rsidR="009569FE" w:rsidRPr="002E7F51" w:rsidRDefault="009569FE" w:rsidP="00D6695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1395299,00</w:t>
            </w:r>
          </w:p>
        </w:tc>
        <w:tc>
          <w:tcPr>
            <w:tcW w:w="1255" w:type="dxa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E7F51" w:rsidRPr="002E7F51" w:rsidRDefault="002E7F51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2E7F51" w:rsidRPr="002E7F51" w:rsidRDefault="002E7F51" w:rsidP="00D6695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C7F67">
        <w:tc>
          <w:tcPr>
            <w:tcW w:w="837" w:type="dxa"/>
            <w:shd w:val="clear" w:color="auto" w:fill="auto"/>
            <w:vAlign w:val="center"/>
          </w:tcPr>
          <w:p w:rsidR="00CE5B70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1390799,00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Merge w:val="restart"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E5B70" w:rsidRPr="002E7F51" w:rsidTr="00EC7F67">
        <w:tc>
          <w:tcPr>
            <w:tcW w:w="837" w:type="dxa"/>
            <w:shd w:val="clear" w:color="auto" w:fill="auto"/>
            <w:vAlign w:val="center"/>
          </w:tcPr>
          <w:p w:rsidR="00CE5B70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1395299,00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5B70" w:rsidRPr="002E7F51" w:rsidTr="00EC7F67">
        <w:tc>
          <w:tcPr>
            <w:tcW w:w="837" w:type="dxa"/>
            <w:shd w:val="clear" w:color="auto" w:fill="auto"/>
            <w:vAlign w:val="center"/>
          </w:tcPr>
          <w:p w:rsidR="00CE5B70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CE5B70" w:rsidRPr="002E7F51" w:rsidRDefault="00CE5B70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E5B70" w:rsidRPr="002E7F51" w:rsidRDefault="00CE5B70" w:rsidP="00C94520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CE5B70" w:rsidRPr="002E7F51" w:rsidRDefault="00CE5B70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69FE" w:rsidRPr="002E7F51" w:rsidTr="009569FE">
        <w:tc>
          <w:tcPr>
            <w:tcW w:w="837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569FE" w:rsidRPr="002E7F51" w:rsidRDefault="009569FE" w:rsidP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9569FE" w:rsidRDefault="009569FE" w:rsidP="009569FE">
            <w:pPr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>Строительство молодежного информационно-культурного центра в жилом районе «Южный»</w:t>
            </w:r>
            <w:r w:rsidRPr="002E7F51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:rsidR="009569FE" w:rsidRPr="002E7F51" w:rsidRDefault="009569FE" w:rsidP="009569F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 </w:t>
            </w:r>
            <w:r w:rsidRPr="002E7F51">
              <w:rPr>
                <w:color w:val="000000" w:themeColor="text1"/>
                <w:sz w:val="24"/>
                <w:szCs w:val="24"/>
              </w:rPr>
              <w:t>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9569FE" w:rsidRPr="002E7F51" w:rsidRDefault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 xml:space="preserve">местный бюджет, </w:t>
            </w:r>
          </w:p>
          <w:p w:rsidR="009569FE" w:rsidRPr="002E7F51" w:rsidRDefault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111000,00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9569FE" w:rsidRPr="002E7F51" w:rsidRDefault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106500,00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90000,00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16500,00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9569FE" w:rsidRPr="002E7F51" w:rsidRDefault="009569F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4500,00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46" w:type="dxa"/>
            <w:gridSpan w:val="2"/>
            <w:shd w:val="clear" w:color="auto" w:fill="auto"/>
          </w:tcPr>
          <w:p w:rsidR="009569FE" w:rsidRPr="002E7F51" w:rsidRDefault="009569FE" w:rsidP="009569F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b/>
                <w:bCs/>
                <w:color w:val="000000" w:themeColor="text1"/>
                <w:sz w:val="24"/>
                <w:szCs w:val="24"/>
              </w:rPr>
              <w:t xml:space="preserve">Строительство здания театра драмы, </w:t>
            </w:r>
          </w:p>
          <w:p w:rsidR="009569FE" w:rsidRPr="002E7F51" w:rsidRDefault="009569FE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E7F51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9569FE" w:rsidRDefault="009569FE">
            <w:pPr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 xml:space="preserve">местный бюджет, </w:t>
            </w:r>
          </w:p>
          <w:p w:rsidR="009569FE" w:rsidRPr="002E7F51" w:rsidRDefault="009569FE">
            <w:pPr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в  том числе: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69FE" w:rsidRPr="002E7F51" w:rsidTr="00EC7F67">
        <w:tc>
          <w:tcPr>
            <w:tcW w:w="837" w:type="dxa"/>
            <w:shd w:val="clear" w:color="auto" w:fill="auto"/>
            <w:vAlign w:val="center"/>
          </w:tcPr>
          <w:p w:rsidR="009569FE" w:rsidRPr="002E7F51" w:rsidRDefault="009569F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846" w:type="dxa"/>
            <w:gridSpan w:val="2"/>
            <w:shd w:val="clear" w:color="auto" w:fill="auto"/>
            <w:vAlign w:val="center"/>
          </w:tcPr>
          <w:p w:rsidR="009569FE" w:rsidRPr="002E7F51" w:rsidRDefault="009569FE">
            <w:pPr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569FE" w:rsidRPr="002E7F51" w:rsidRDefault="009569FE" w:rsidP="00EC7F67">
            <w:pPr>
              <w:jc w:val="center"/>
              <w:rPr>
                <w:color w:val="000000"/>
                <w:sz w:val="24"/>
                <w:szCs w:val="24"/>
              </w:rPr>
            </w:pPr>
            <w:r w:rsidRPr="002E7F51">
              <w:rPr>
                <w:color w:val="000000"/>
                <w:sz w:val="24"/>
                <w:szCs w:val="24"/>
              </w:rPr>
              <w:t>923293,00</w:t>
            </w:r>
          </w:p>
        </w:tc>
        <w:tc>
          <w:tcPr>
            <w:tcW w:w="1276" w:type="dxa"/>
            <w:vAlign w:val="center"/>
          </w:tcPr>
          <w:p w:rsidR="009569FE" w:rsidRPr="002E7F51" w:rsidRDefault="009569FE" w:rsidP="004D00F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4B79FC" w:rsidRPr="002E7F51" w:rsidRDefault="004B79FC" w:rsidP="009569FE">
      <w:pPr>
        <w:jc w:val="center"/>
        <w:rPr>
          <w:color w:val="000000" w:themeColor="text1"/>
          <w:sz w:val="24"/>
          <w:szCs w:val="24"/>
        </w:rPr>
      </w:pPr>
    </w:p>
    <w:sectPr w:rsidR="004B79FC" w:rsidRPr="002E7F51" w:rsidSect="00C82139">
      <w:pgSz w:w="16838" w:h="11906" w:orient="landscape" w:code="9"/>
      <w:pgMar w:top="1134" w:right="567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424" w:rsidRDefault="006A7424">
      <w:r>
        <w:separator/>
      </w:r>
    </w:p>
  </w:endnote>
  <w:endnote w:type="continuationSeparator" w:id="0">
    <w:p w:rsidR="006A7424" w:rsidRDefault="006A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424" w:rsidRDefault="006A7424">
      <w:r>
        <w:separator/>
      </w:r>
    </w:p>
  </w:footnote>
  <w:footnote w:type="continuationSeparator" w:id="0">
    <w:p w:rsidR="006A7424" w:rsidRDefault="006A7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18" w:rsidRDefault="00326318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40C3">
      <w:rPr>
        <w:rStyle w:val="a7"/>
        <w:noProof/>
      </w:rPr>
      <w:t>45</w:t>
    </w:r>
    <w:r>
      <w:rPr>
        <w:rStyle w:val="a7"/>
      </w:rPr>
      <w:fldChar w:fldCharType="end"/>
    </w:r>
  </w:p>
  <w:p w:rsidR="00326318" w:rsidRDefault="0032631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3233079"/>
      <w:docPartObj>
        <w:docPartGallery w:val="Page Numbers (Top of Page)"/>
        <w:docPartUnique/>
      </w:docPartObj>
    </w:sdtPr>
    <w:sdtEndPr/>
    <w:sdtContent>
      <w:p w:rsidR="00326318" w:rsidRDefault="0032631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728">
          <w:rPr>
            <w:noProof/>
          </w:rPr>
          <w:t>2</w:t>
        </w:r>
        <w:r>
          <w:fldChar w:fldCharType="end"/>
        </w:r>
      </w:p>
    </w:sdtContent>
  </w:sdt>
  <w:p w:rsidR="00326318" w:rsidRDefault="0032631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18" w:rsidRDefault="00326318" w:rsidP="00C82139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4"/>
  </w:num>
  <w:num w:numId="5">
    <w:abstractNumId w:val="3"/>
  </w:num>
  <w:num w:numId="6">
    <w:abstractNumId w:val="11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  <w:num w:numId="11">
    <w:abstractNumId w:val="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763B"/>
    <w:rsid w:val="0001798B"/>
    <w:rsid w:val="00017E01"/>
    <w:rsid w:val="0002282F"/>
    <w:rsid w:val="00022EAE"/>
    <w:rsid w:val="00023054"/>
    <w:rsid w:val="00023618"/>
    <w:rsid w:val="0002515A"/>
    <w:rsid w:val="00026340"/>
    <w:rsid w:val="00026383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41C2B"/>
    <w:rsid w:val="000421D1"/>
    <w:rsid w:val="00042650"/>
    <w:rsid w:val="00043A8D"/>
    <w:rsid w:val="00043DD4"/>
    <w:rsid w:val="00044986"/>
    <w:rsid w:val="00044D4A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E79"/>
    <w:rsid w:val="00057F50"/>
    <w:rsid w:val="000604E9"/>
    <w:rsid w:val="000607BD"/>
    <w:rsid w:val="00061795"/>
    <w:rsid w:val="00062B75"/>
    <w:rsid w:val="00062D8A"/>
    <w:rsid w:val="0006329C"/>
    <w:rsid w:val="00064691"/>
    <w:rsid w:val="00065D70"/>
    <w:rsid w:val="00070A14"/>
    <w:rsid w:val="0007138C"/>
    <w:rsid w:val="00072CDA"/>
    <w:rsid w:val="00072D61"/>
    <w:rsid w:val="00075A84"/>
    <w:rsid w:val="000773FA"/>
    <w:rsid w:val="0008097A"/>
    <w:rsid w:val="00080AB7"/>
    <w:rsid w:val="000816F4"/>
    <w:rsid w:val="00082010"/>
    <w:rsid w:val="00082929"/>
    <w:rsid w:val="00083497"/>
    <w:rsid w:val="00083CDD"/>
    <w:rsid w:val="00086261"/>
    <w:rsid w:val="000869B0"/>
    <w:rsid w:val="00086E9F"/>
    <w:rsid w:val="00093639"/>
    <w:rsid w:val="000950BF"/>
    <w:rsid w:val="00095A14"/>
    <w:rsid w:val="000970A8"/>
    <w:rsid w:val="0009756C"/>
    <w:rsid w:val="000979E4"/>
    <w:rsid w:val="000A08D3"/>
    <w:rsid w:val="000A0A3E"/>
    <w:rsid w:val="000A0C56"/>
    <w:rsid w:val="000A0C5A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4CF6"/>
    <w:rsid w:val="000B4D96"/>
    <w:rsid w:val="000B5836"/>
    <w:rsid w:val="000B633D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6665"/>
    <w:rsid w:val="000D675D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B7F"/>
    <w:rsid w:val="00114374"/>
    <w:rsid w:val="00114641"/>
    <w:rsid w:val="001147B5"/>
    <w:rsid w:val="00114E2D"/>
    <w:rsid w:val="00115889"/>
    <w:rsid w:val="00117860"/>
    <w:rsid w:val="0012055E"/>
    <w:rsid w:val="0012189A"/>
    <w:rsid w:val="00124353"/>
    <w:rsid w:val="00124ADE"/>
    <w:rsid w:val="001250AA"/>
    <w:rsid w:val="001254A1"/>
    <w:rsid w:val="00126A0F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DF2"/>
    <w:rsid w:val="0015103A"/>
    <w:rsid w:val="00151777"/>
    <w:rsid w:val="0015203C"/>
    <w:rsid w:val="00153133"/>
    <w:rsid w:val="00154240"/>
    <w:rsid w:val="0015438C"/>
    <w:rsid w:val="00154485"/>
    <w:rsid w:val="001546CB"/>
    <w:rsid w:val="00155FB5"/>
    <w:rsid w:val="00156E77"/>
    <w:rsid w:val="001611A2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EA0"/>
    <w:rsid w:val="00177EFE"/>
    <w:rsid w:val="00181215"/>
    <w:rsid w:val="0018138D"/>
    <w:rsid w:val="001815E5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21EF"/>
    <w:rsid w:val="001E24C4"/>
    <w:rsid w:val="001E2CCB"/>
    <w:rsid w:val="001E37B9"/>
    <w:rsid w:val="001E393F"/>
    <w:rsid w:val="001E4F7F"/>
    <w:rsid w:val="001E5788"/>
    <w:rsid w:val="001E5D36"/>
    <w:rsid w:val="001E5DB6"/>
    <w:rsid w:val="001E77FF"/>
    <w:rsid w:val="001F294C"/>
    <w:rsid w:val="001F32D9"/>
    <w:rsid w:val="001F3437"/>
    <w:rsid w:val="001F468C"/>
    <w:rsid w:val="001F49CC"/>
    <w:rsid w:val="001F4ED7"/>
    <w:rsid w:val="001F4FB9"/>
    <w:rsid w:val="0020081D"/>
    <w:rsid w:val="00200EFE"/>
    <w:rsid w:val="0020151D"/>
    <w:rsid w:val="00201968"/>
    <w:rsid w:val="00202B7D"/>
    <w:rsid w:val="00204405"/>
    <w:rsid w:val="00204497"/>
    <w:rsid w:val="00204B6B"/>
    <w:rsid w:val="00206DDC"/>
    <w:rsid w:val="002076BA"/>
    <w:rsid w:val="00207709"/>
    <w:rsid w:val="00210188"/>
    <w:rsid w:val="00211912"/>
    <w:rsid w:val="002139BB"/>
    <w:rsid w:val="002144CB"/>
    <w:rsid w:val="00214977"/>
    <w:rsid w:val="00215687"/>
    <w:rsid w:val="002156A6"/>
    <w:rsid w:val="00215ABD"/>
    <w:rsid w:val="00216890"/>
    <w:rsid w:val="00217210"/>
    <w:rsid w:val="00217AAE"/>
    <w:rsid w:val="00220638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CE6"/>
    <w:rsid w:val="00251DB8"/>
    <w:rsid w:val="00251F08"/>
    <w:rsid w:val="002520C9"/>
    <w:rsid w:val="00252CA5"/>
    <w:rsid w:val="0025446E"/>
    <w:rsid w:val="00254AAB"/>
    <w:rsid w:val="00256779"/>
    <w:rsid w:val="002572DC"/>
    <w:rsid w:val="00257952"/>
    <w:rsid w:val="00261D06"/>
    <w:rsid w:val="00263983"/>
    <w:rsid w:val="00264071"/>
    <w:rsid w:val="002640C3"/>
    <w:rsid w:val="0026492C"/>
    <w:rsid w:val="00265639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434B"/>
    <w:rsid w:val="002851EB"/>
    <w:rsid w:val="002856BE"/>
    <w:rsid w:val="0028603A"/>
    <w:rsid w:val="002861D0"/>
    <w:rsid w:val="0029007A"/>
    <w:rsid w:val="002912C6"/>
    <w:rsid w:val="00294163"/>
    <w:rsid w:val="0029417E"/>
    <w:rsid w:val="002A0DA6"/>
    <w:rsid w:val="002A14C9"/>
    <w:rsid w:val="002A2693"/>
    <w:rsid w:val="002A4F12"/>
    <w:rsid w:val="002A5FD3"/>
    <w:rsid w:val="002A69DE"/>
    <w:rsid w:val="002A6B46"/>
    <w:rsid w:val="002A6E3E"/>
    <w:rsid w:val="002B008F"/>
    <w:rsid w:val="002B101D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51D"/>
    <w:rsid w:val="002C461C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18DC"/>
    <w:rsid w:val="002E22B5"/>
    <w:rsid w:val="002E23E7"/>
    <w:rsid w:val="002E5ED1"/>
    <w:rsid w:val="002E64CF"/>
    <w:rsid w:val="002E7087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621"/>
    <w:rsid w:val="0030009E"/>
    <w:rsid w:val="0030029C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2731"/>
    <w:rsid w:val="0037346A"/>
    <w:rsid w:val="00373866"/>
    <w:rsid w:val="00375C42"/>
    <w:rsid w:val="00376A3C"/>
    <w:rsid w:val="00377435"/>
    <w:rsid w:val="00380B72"/>
    <w:rsid w:val="00380E1A"/>
    <w:rsid w:val="0038101B"/>
    <w:rsid w:val="00382862"/>
    <w:rsid w:val="00382C5A"/>
    <w:rsid w:val="003841E8"/>
    <w:rsid w:val="00384C39"/>
    <w:rsid w:val="00384E04"/>
    <w:rsid w:val="003864FE"/>
    <w:rsid w:val="00386C34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912"/>
    <w:rsid w:val="003B4A91"/>
    <w:rsid w:val="003B6D7D"/>
    <w:rsid w:val="003C08A5"/>
    <w:rsid w:val="003C1629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D41"/>
    <w:rsid w:val="003D7643"/>
    <w:rsid w:val="003D785C"/>
    <w:rsid w:val="003E0E1C"/>
    <w:rsid w:val="003E1998"/>
    <w:rsid w:val="003E1C89"/>
    <w:rsid w:val="003E2CCC"/>
    <w:rsid w:val="003E3631"/>
    <w:rsid w:val="003E3F1E"/>
    <w:rsid w:val="003E635D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C04"/>
    <w:rsid w:val="003F7E3A"/>
    <w:rsid w:val="00401D38"/>
    <w:rsid w:val="004029CB"/>
    <w:rsid w:val="00402A25"/>
    <w:rsid w:val="00404008"/>
    <w:rsid w:val="0040515C"/>
    <w:rsid w:val="00405530"/>
    <w:rsid w:val="00405AF3"/>
    <w:rsid w:val="00405C5D"/>
    <w:rsid w:val="00406A5A"/>
    <w:rsid w:val="00412B8A"/>
    <w:rsid w:val="00412B9D"/>
    <w:rsid w:val="00417076"/>
    <w:rsid w:val="004173CC"/>
    <w:rsid w:val="00417414"/>
    <w:rsid w:val="004203E0"/>
    <w:rsid w:val="00420BD3"/>
    <w:rsid w:val="00421E82"/>
    <w:rsid w:val="0042295A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7DAE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5BAA"/>
    <w:rsid w:val="00485E83"/>
    <w:rsid w:val="0048663B"/>
    <w:rsid w:val="00486B92"/>
    <w:rsid w:val="00486F51"/>
    <w:rsid w:val="00487584"/>
    <w:rsid w:val="004910DF"/>
    <w:rsid w:val="004912BC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4204"/>
    <w:rsid w:val="004D432C"/>
    <w:rsid w:val="004D45BE"/>
    <w:rsid w:val="004D6CBB"/>
    <w:rsid w:val="004D7905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C36"/>
    <w:rsid w:val="004F7056"/>
    <w:rsid w:val="004F72B0"/>
    <w:rsid w:val="004F7DD3"/>
    <w:rsid w:val="00500A83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EC"/>
    <w:rsid w:val="00513303"/>
    <w:rsid w:val="005140A5"/>
    <w:rsid w:val="005143CE"/>
    <w:rsid w:val="005145F3"/>
    <w:rsid w:val="0051467B"/>
    <w:rsid w:val="005164B5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5C8"/>
    <w:rsid w:val="00533EFF"/>
    <w:rsid w:val="0053521C"/>
    <w:rsid w:val="005360A6"/>
    <w:rsid w:val="0053624A"/>
    <w:rsid w:val="0053688F"/>
    <w:rsid w:val="005400BF"/>
    <w:rsid w:val="00540284"/>
    <w:rsid w:val="005409E2"/>
    <w:rsid w:val="00542BA9"/>
    <w:rsid w:val="00543B9B"/>
    <w:rsid w:val="005448D1"/>
    <w:rsid w:val="00545286"/>
    <w:rsid w:val="00545CCE"/>
    <w:rsid w:val="005466EB"/>
    <w:rsid w:val="00550229"/>
    <w:rsid w:val="00555068"/>
    <w:rsid w:val="005570BC"/>
    <w:rsid w:val="00560228"/>
    <w:rsid w:val="00561DA9"/>
    <w:rsid w:val="005627FC"/>
    <w:rsid w:val="00564412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C2D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DA7"/>
    <w:rsid w:val="005D5C83"/>
    <w:rsid w:val="005D5D03"/>
    <w:rsid w:val="005D7E0C"/>
    <w:rsid w:val="005E4D63"/>
    <w:rsid w:val="005E5A8C"/>
    <w:rsid w:val="005E60D0"/>
    <w:rsid w:val="005E63A5"/>
    <w:rsid w:val="005E6502"/>
    <w:rsid w:val="005E6624"/>
    <w:rsid w:val="005F2045"/>
    <w:rsid w:val="005F2348"/>
    <w:rsid w:val="005F2921"/>
    <w:rsid w:val="005F4151"/>
    <w:rsid w:val="005F5692"/>
    <w:rsid w:val="005F6307"/>
    <w:rsid w:val="005F6DD2"/>
    <w:rsid w:val="00601219"/>
    <w:rsid w:val="0060234F"/>
    <w:rsid w:val="00602B9A"/>
    <w:rsid w:val="00603347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882"/>
    <w:rsid w:val="0061229A"/>
    <w:rsid w:val="006126ED"/>
    <w:rsid w:val="00612BB0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7B00"/>
    <w:rsid w:val="006306C3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50EF"/>
    <w:rsid w:val="006A61D8"/>
    <w:rsid w:val="006A69F0"/>
    <w:rsid w:val="006A6FF5"/>
    <w:rsid w:val="006A700F"/>
    <w:rsid w:val="006A7424"/>
    <w:rsid w:val="006B1972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72E4"/>
    <w:rsid w:val="006F01AF"/>
    <w:rsid w:val="006F0D3E"/>
    <w:rsid w:val="006F0E2F"/>
    <w:rsid w:val="006F2D5E"/>
    <w:rsid w:val="006F3FEE"/>
    <w:rsid w:val="006F5059"/>
    <w:rsid w:val="006F58EE"/>
    <w:rsid w:val="006F5908"/>
    <w:rsid w:val="006F6406"/>
    <w:rsid w:val="006F74B3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B83"/>
    <w:rsid w:val="0071558D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2427"/>
    <w:rsid w:val="0073441E"/>
    <w:rsid w:val="00734B2D"/>
    <w:rsid w:val="007358A8"/>
    <w:rsid w:val="007363B6"/>
    <w:rsid w:val="0073734A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14DC"/>
    <w:rsid w:val="00752096"/>
    <w:rsid w:val="0075257D"/>
    <w:rsid w:val="00752A3C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36A3"/>
    <w:rsid w:val="0077389C"/>
    <w:rsid w:val="007761CE"/>
    <w:rsid w:val="0077635B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944"/>
    <w:rsid w:val="00791C6D"/>
    <w:rsid w:val="00791FDB"/>
    <w:rsid w:val="0079243C"/>
    <w:rsid w:val="00794379"/>
    <w:rsid w:val="00797851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E3"/>
    <w:rsid w:val="007B054E"/>
    <w:rsid w:val="007B0B87"/>
    <w:rsid w:val="007B0C28"/>
    <w:rsid w:val="007B356F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EAD"/>
    <w:rsid w:val="007D4874"/>
    <w:rsid w:val="007D4E3D"/>
    <w:rsid w:val="007E0488"/>
    <w:rsid w:val="007E0B2A"/>
    <w:rsid w:val="007E23A3"/>
    <w:rsid w:val="007E2E67"/>
    <w:rsid w:val="007E3DED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63B1"/>
    <w:rsid w:val="00806648"/>
    <w:rsid w:val="00806B60"/>
    <w:rsid w:val="00806FD0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65"/>
    <w:rsid w:val="00827E18"/>
    <w:rsid w:val="0083108B"/>
    <w:rsid w:val="00831170"/>
    <w:rsid w:val="00831A58"/>
    <w:rsid w:val="008324F1"/>
    <w:rsid w:val="00833A52"/>
    <w:rsid w:val="008343A7"/>
    <w:rsid w:val="00836B85"/>
    <w:rsid w:val="00837B4C"/>
    <w:rsid w:val="008423D8"/>
    <w:rsid w:val="0084307D"/>
    <w:rsid w:val="008434A7"/>
    <w:rsid w:val="00843CA0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C4A"/>
    <w:rsid w:val="008A0536"/>
    <w:rsid w:val="008A2893"/>
    <w:rsid w:val="008A2E53"/>
    <w:rsid w:val="008A37E2"/>
    <w:rsid w:val="008A394A"/>
    <w:rsid w:val="008A461B"/>
    <w:rsid w:val="008A51A9"/>
    <w:rsid w:val="008A53CE"/>
    <w:rsid w:val="008A55D0"/>
    <w:rsid w:val="008A600C"/>
    <w:rsid w:val="008A7059"/>
    <w:rsid w:val="008A7AB3"/>
    <w:rsid w:val="008B097B"/>
    <w:rsid w:val="008B2191"/>
    <w:rsid w:val="008B3509"/>
    <w:rsid w:val="008C044A"/>
    <w:rsid w:val="008C0485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71EE"/>
    <w:rsid w:val="009075FF"/>
    <w:rsid w:val="009116A7"/>
    <w:rsid w:val="0091290A"/>
    <w:rsid w:val="00912D9F"/>
    <w:rsid w:val="00913F25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E37"/>
    <w:rsid w:val="00950342"/>
    <w:rsid w:val="0095129A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696C"/>
    <w:rsid w:val="00996D91"/>
    <w:rsid w:val="009A0087"/>
    <w:rsid w:val="009A15E2"/>
    <w:rsid w:val="009A2336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2497"/>
    <w:rsid w:val="009B26CA"/>
    <w:rsid w:val="009B2BD4"/>
    <w:rsid w:val="009B31D6"/>
    <w:rsid w:val="009B4772"/>
    <w:rsid w:val="009B59F2"/>
    <w:rsid w:val="009C16F0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7482"/>
    <w:rsid w:val="009D7864"/>
    <w:rsid w:val="009D7EB0"/>
    <w:rsid w:val="009E0DDC"/>
    <w:rsid w:val="009E1CBC"/>
    <w:rsid w:val="009E1D13"/>
    <w:rsid w:val="009E242B"/>
    <w:rsid w:val="009E37E2"/>
    <w:rsid w:val="009E4A0C"/>
    <w:rsid w:val="009E4AB2"/>
    <w:rsid w:val="009E50F3"/>
    <w:rsid w:val="009E52F0"/>
    <w:rsid w:val="009E5410"/>
    <w:rsid w:val="009E5891"/>
    <w:rsid w:val="009E5CF3"/>
    <w:rsid w:val="009E69E0"/>
    <w:rsid w:val="009E7704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5A00"/>
    <w:rsid w:val="00A5664F"/>
    <w:rsid w:val="00A56B42"/>
    <w:rsid w:val="00A57A38"/>
    <w:rsid w:val="00A57CE7"/>
    <w:rsid w:val="00A60D4E"/>
    <w:rsid w:val="00A61102"/>
    <w:rsid w:val="00A62008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C"/>
    <w:rsid w:val="00A942B3"/>
    <w:rsid w:val="00A94957"/>
    <w:rsid w:val="00A95062"/>
    <w:rsid w:val="00A97932"/>
    <w:rsid w:val="00AA11B0"/>
    <w:rsid w:val="00AA1BCC"/>
    <w:rsid w:val="00AA27B7"/>
    <w:rsid w:val="00AA2883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1151"/>
    <w:rsid w:val="00AC29CB"/>
    <w:rsid w:val="00AC2DE1"/>
    <w:rsid w:val="00AC317F"/>
    <w:rsid w:val="00AC35A4"/>
    <w:rsid w:val="00AC4A17"/>
    <w:rsid w:val="00AC5988"/>
    <w:rsid w:val="00AC62D0"/>
    <w:rsid w:val="00AC6FEB"/>
    <w:rsid w:val="00AD0A11"/>
    <w:rsid w:val="00AD1838"/>
    <w:rsid w:val="00AD2526"/>
    <w:rsid w:val="00AD29D9"/>
    <w:rsid w:val="00AD33E8"/>
    <w:rsid w:val="00AD3670"/>
    <w:rsid w:val="00AD3CAB"/>
    <w:rsid w:val="00AD450C"/>
    <w:rsid w:val="00AD598B"/>
    <w:rsid w:val="00AD5D23"/>
    <w:rsid w:val="00AD5E14"/>
    <w:rsid w:val="00AD68AF"/>
    <w:rsid w:val="00AD69AC"/>
    <w:rsid w:val="00AD73A1"/>
    <w:rsid w:val="00AD7476"/>
    <w:rsid w:val="00AD7879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EA4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7A97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B7D"/>
    <w:rsid w:val="00B2328D"/>
    <w:rsid w:val="00B2365C"/>
    <w:rsid w:val="00B23A64"/>
    <w:rsid w:val="00B23B3C"/>
    <w:rsid w:val="00B23F0C"/>
    <w:rsid w:val="00B2510D"/>
    <w:rsid w:val="00B25670"/>
    <w:rsid w:val="00B256E1"/>
    <w:rsid w:val="00B25809"/>
    <w:rsid w:val="00B26D4A"/>
    <w:rsid w:val="00B278E4"/>
    <w:rsid w:val="00B27B8B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F91"/>
    <w:rsid w:val="00B571EC"/>
    <w:rsid w:val="00B623E5"/>
    <w:rsid w:val="00B626BD"/>
    <w:rsid w:val="00B652A2"/>
    <w:rsid w:val="00B65431"/>
    <w:rsid w:val="00B65A54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81137"/>
    <w:rsid w:val="00B81328"/>
    <w:rsid w:val="00B82589"/>
    <w:rsid w:val="00B82ECF"/>
    <w:rsid w:val="00B83E33"/>
    <w:rsid w:val="00B847C1"/>
    <w:rsid w:val="00B848A5"/>
    <w:rsid w:val="00B85C63"/>
    <w:rsid w:val="00B86D89"/>
    <w:rsid w:val="00B87691"/>
    <w:rsid w:val="00B87D3E"/>
    <w:rsid w:val="00B90C96"/>
    <w:rsid w:val="00B90E03"/>
    <w:rsid w:val="00B9116A"/>
    <w:rsid w:val="00B93152"/>
    <w:rsid w:val="00B94158"/>
    <w:rsid w:val="00B961A0"/>
    <w:rsid w:val="00B97282"/>
    <w:rsid w:val="00B979A9"/>
    <w:rsid w:val="00BA08A2"/>
    <w:rsid w:val="00BA0D6D"/>
    <w:rsid w:val="00BA1303"/>
    <w:rsid w:val="00BA3BE8"/>
    <w:rsid w:val="00BA55C3"/>
    <w:rsid w:val="00BA5DE2"/>
    <w:rsid w:val="00BB07FA"/>
    <w:rsid w:val="00BB0CB4"/>
    <w:rsid w:val="00BB21D3"/>
    <w:rsid w:val="00BB381D"/>
    <w:rsid w:val="00BB38A7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96A"/>
    <w:rsid w:val="00BD17B0"/>
    <w:rsid w:val="00BD181D"/>
    <w:rsid w:val="00BD27EA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B71"/>
    <w:rsid w:val="00BF06A8"/>
    <w:rsid w:val="00BF0BC0"/>
    <w:rsid w:val="00BF374B"/>
    <w:rsid w:val="00BF5C89"/>
    <w:rsid w:val="00BF61CD"/>
    <w:rsid w:val="00BF6880"/>
    <w:rsid w:val="00BF68BE"/>
    <w:rsid w:val="00BF6989"/>
    <w:rsid w:val="00BF74CE"/>
    <w:rsid w:val="00BF76FA"/>
    <w:rsid w:val="00C01169"/>
    <w:rsid w:val="00C01C5E"/>
    <w:rsid w:val="00C01F05"/>
    <w:rsid w:val="00C01F1F"/>
    <w:rsid w:val="00C02449"/>
    <w:rsid w:val="00C02A39"/>
    <w:rsid w:val="00C03CB3"/>
    <w:rsid w:val="00C0474F"/>
    <w:rsid w:val="00C054AE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720C"/>
    <w:rsid w:val="00C27628"/>
    <w:rsid w:val="00C277A6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D7D"/>
    <w:rsid w:val="00C667EA"/>
    <w:rsid w:val="00C66997"/>
    <w:rsid w:val="00C6699C"/>
    <w:rsid w:val="00C669BB"/>
    <w:rsid w:val="00C71B38"/>
    <w:rsid w:val="00C71E0D"/>
    <w:rsid w:val="00C720EB"/>
    <w:rsid w:val="00C72724"/>
    <w:rsid w:val="00C73032"/>
    <w:rsid w:val="00C7445B"/>
    <w:rsid w:val="00C74850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A088A"/>
    <w:rsid w:val="00CA20CC"/>
    <w:rsid w:val="00CA24E1"/>
    <w:rsid w:val="00CA3468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3E6B"/>
    <w:rsid w:val="00CB5DC5"/>
    <w:rsid w:val="00CB6EDF"/>
    <w:rsid w:val="00CC1791"/>
    <w:rsid w:val="00CC2F9F"/>
    <w:rsid w:val="00CC46BE"/>
    <w:rsid w:val="00CC4E1C"/>
    <w:rsid w:val="00CC53F8"/>
    <w:rsid w:val="00CC5728"/>
    <w:rsid w:val="00CC63A7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238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FC"/>
    <w:rsid w:val="00D04000"/>
    <w:rsid w:val="00D06B4C"/>
    <w:rsid w:val="00D070CD"/>
    <w:rsid w:val="00D070D1"/>
    <w:rsid w:val="00D07F96"/>
    <w:rsid w:val="00D1021E"/>
    <w:rsid w:val="00D109D0"/>
    <w:rsid w:val="00D1125E"/>
    <w:rsid w:val="00D11269"/>
    <w:rsid w:val="00D1240E"/>
    <w:rsid w:val="00D12E9D"/>
    <w:rsid w:val="00D1438C"/>
    <w:rsid w:val="00D16B75"/>
    <w:rsid w:val="00D16D8A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414B"/>
    <w:rsid w:val="00D342D9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D70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973"/>
    <w:rsid w:val="00D8090C"/>
    <w:rsid w:val="00D811D5"/>
    <w:rsid w:val="00D81F1F"/>
    <w:rsid w:val="00D81F97"/>
    <w:rsid w:val="00D84789"/>
    <w:rsid w:val="00D85643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2154"/>
    <w:rsid w:val="00DB3EEF"/>
    <w:rsid w:val="00DB411D"/>
    <w:rsid w:val="00DB4748"/>
    <w:rsid w:val="00DB6545"/>
    <w:rsid w:val="00DB67C7"/>
    <w:rsid w:val="00DB6E04"/>
    <w:rsid w:val="00DB7850"/>
    <w:rsid w:val="00DC05F0"/>
    <w:rsid w:val="00DC0689"/>
    <w:rsid w:val="00DC0CF2"/>
    <w:rsid w:val="00DC12C3"/>
    <w:rsid w:val="00DC1665"/>
    <w:rsid w:val="00DC1817"/>
    <w:rsid w:val="00DC190A"/>
    <w:rsid w:val="00DC3477"/>
    <w:rsid w:val="00DC3812"/>
    <w:rsid w:val="00DC3FC6"/>
    <w:rsid w:val="00DC4467"/>
    <w:rsid w:val="00DC484A"/>
    <w:rsid w:val="00DC61B6"/>
    <w:rsid w:val="00DC6DF4"/>
    <w:rsid w:val="00DC76D4"/>
    <w:rsid w:val="00DC7881"/>
    <w:rsid w:val="00DC7B53"/>
    <w:rsid w:val="00DD0833"/>
    <w:rsid w:val="00DD08DB"/>
    <w:rsid w:val="00DD1162"/>
    <w:rsid w:val="00DD2C45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B90"/>
    <w:rsid w:val="00DF498F"/>
    <w:rsid w:val="00DF50BD"/>
    <w:rsid w:val="00DF5B5A"/>
    <w:rsid w:val="00DF5FD2"/>
    <w:rsid w:val="00DF60FB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494C"/>
    <w:rsid w:val="00E4569B"/>
    <w:rsid w:val="00E457AD"/>
    <w:rsid w:val="00E45B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417F"/>
    <w:rsid w:val="00E65CCC"/>
    <w:rsid w:val="00E70527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648"/>
    <w:rsid w:val="00E84C41"/>
    <w:rsid w:val="00E85288"/>
    <w:rsid w:val="00E8648F"/>
    <w:rsid w:val="00E867F4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A1B"/>
    <w:rsid w:val="00EB507B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1DA9"/>
    <w:rsid w:val="00EE2114"/>
    <w:rsid w:val="00EE216C"/>
    <w:rsid w:val="00EE2C7F"/>
    <w:rsid w:val="00EE3A4D"/>
    <w:rsid w:val="00EE40B8"/>
    <w:rsid w:val="00EE468A"/>
    <w:rsid w:val="00EE5D21"/>
    <w:rsid w:val="00EE5E29"/>
    <w:rsid w:val="00EE625F"/>
    <w:rsid w:val="00EE6E65"/>
    <w:rsid w:val="00EE702C"/>
    <w:rsid w:val="00EE7253"/>
    <w:rsid w:val="00EF06B6"/>
    <w:rsid w:val="00EF08E4"/>
    <w:rsid w:val="00EF0CD6"/>
    <w:rsid w:val="00EF145C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EF4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F0"/>
    <w:rsid w:val="00F45CA8"/>
    <w:rsid w:val="00F45D23"/>
    <w:rsid w:val="00F512A4"/>
    <w:rsid w:val="00F51780"/>
    <w:rsid w:val="00F51F91"/>
    <w:rsid w:val="00F5260F"/>
    <w:rsid w:val="00F55FF3"/>
    <w:rsid w:val="00F563B2"/>
    <w:rsid w:val="00F56A65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CD4"/>
    <w:rsid w:val="00F75B22"/>
    <w:rsid w:val="00F76A4B"/>
    <w:rsid w:val="00F773C1"/>
    <w:rsid w:val="00F77D19"/>
    <w:rsid w:val="00F82570"/>
    <w:rsid w:val="00F82BD2"/>
    <w:rsid w:val="00F82F15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2269"/>
    <w:rsid w:val="00F924E7"/>
    <w:rsid w:val="00F9312E"/>
    <w:rsid w:val="00F934B6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21D6"/>
    <w:rsid w:val="00FD2AB1"/>
    <w:rsid w:val="00FD32DB"/>
    <w:rsid w:val="00FD339E"/>
    <w:rsid w:val="00FD4425"/>
    <w:rsid w:val="00FD4BE0"/>
    <w:rsid w:val="00FD4C07"/>
    <w:rsid w:val="00FD4C20"/>
    <w:rsid w:val="00FD4DED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sz w:val="28"/>
    </w:rPr>
  </w:style>
  <w:style w:type="paragraph" w:styleId="a3">
    <w:name w:val="Body Text Indent"/>
    <w:basedOn w:val="a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rsid w:val="002567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sz w:val="28"/>
    </w:rPr>
  </w:style>
  <w:style w:type="paragraph" w:styleId="a3">
    <w:name w:val="Body Text Indent"/>
    <w:basedOn w:val="a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rsid w:val="002567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3E621A6B1F0B62BCCF95C322F8B039FEB3576B20EB3EE8B53AF97B47CfBt2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amensk-uralskiy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AFE910603FB02BEC9035DA242BE644F3F541B7052FCF78F285D0E8039E54EDEBDB0B1AC08573184F1BF9B0BT3HBD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6AFE910603FB02BEC90343AF54D23A453F5B437E53F5F9DE700D08D766B5488BFDF0B7F94B133D83TFH7D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A673B9E938D82E12D66224C8C300B31110342C27F43CB5ECED9A93339D1AB7E0A1E838DBC880EF0ED6A0B541653F4C7F796BBAD1C8FAD74C5EF56DA8k6E0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5DEB5-3058-4CCD-B541-8058D966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1015</TotalTime>
  <Pages>1</Pages>
  <Words>9407</Words>
  <Characters>53626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62908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Шишарина Н.А.</cp:lastModifiedBy>
  <cp:revision>22</cp:revision>
  <cp:lastPrinted>2019-10-22T12:11:00Z</cp:lastPrinted>
  <dcterms:created xsi:type="dcterms:W3CDTF">2019-10-14T03:27:00Z</dcterms:created>
  <dcterms:modified xsi:type="dcterms:W3CDTF">2019-10-24T03:22:00Z</dcterms:modified>
</cp:coreProperties>
</file>