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3A5A97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3A5A97">
        <w:rPr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9" type="#_x0000_t202" style="position:absolute;left:0;text-align:left;margin-left:218.65pt;margin-top:-28.25pt;width:57.05pt;height:74.4pt;z-index:251658240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 filled="f" stroked="f">
            <v:textbox style="mso-fit-shape-to-text:t">
              <w:txbxContent>
                <w:p w:rsidR="00732D42" w:rsidRDefault="00732D42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3A5A97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_x0000_s1027" style="position:absolute;z-index:251657216" from="0,6.4pt" to="491.8pt,6.4pt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BF6F4E">
        <w:rPr>
          <w:sz w:val="24"/>
        </w:rPr>
        <w:t>12.12.2019</w:t>
      </w:r>
      <w:r w:rsidR="009A15F0">
        <w:rPr>
          <w:sz w:val="24"/>
        </w:rPr>
        <w:t xml:space="preserve"> № </w:t>
      </w:r>
      <w:r w:rsidR="00BF6F4E">
        <w:rPr>
          <w:sz w:val="24"/>
        </w:rPr>
        <w:t>100</w:t>
      </w:r>
      <w:r w:rsidR="00521D1B">
        <w:rPr>
          <w:sz w:val="24"/>
        </w:rPr>
        <w:t>6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A03134" w:rsidRPr="00A03134" w:rsidRDefault="003A5A97" w:rsidP="00A03134">
      <w:pPr>
        <w:pStyle w:val="ConsPlusNormal"/>
        <w:jc w:val="center"/>
        <w:rPr>
          <w:b/>
        </w:rPr>
      </w:pPr>
      <w:hyperlink r:id="rId8" w:history="1">
        <w:r w:rsidR="00A03134" w:rsidRPr="00A03134">
          <w:rPr>
            <w:b/>
            <w:i/>
          </w:rPr>
          <w:t>О проведении капитального ремонта общего имущества в многоквартирных домах, расположенных на территории муниципального образования город Каменск-Уральский в 20</w:t>
        </w:r>
        <w:r w:rsidR="00D07787">
          <w:rPr>
            <w:b/>
            <w:i/>
          </w:rPr>
          <w:t>20</w:t>
        </w:r>
        <w:r w:rsidR="00A03134" w:rsidRPr="00A03134">
          <w:rPr>
            <w:b/>
            <w:i/>
          </w:rPr>
          <w:t xml:space="preserve"> году </w:t>
        </w:r>
      </w:hyperlink>
    </w:p>
    <w:p w:rsidR="00A03134" w:rsidRPr="00D23977" w:rsidRDefault="00A03134" w:rsidP="00A03134">
      <w:pPr>
        <w:pStyle w:val="a4"/>
        <w:ind w:firstLine="0"/>
      </w:pPr>
    </w:p>
    <w:p w:rsidR="00A03134" w:rsidRPr="00A03134" w:rsidRDefault="00A03134" w:rsidP="00A03134">
      <w:pPr>
        <w:pStyle w:val="ConsPlusNormal"/>
        <w:ind w:firstLine="708"/>
        <w:jc w:val="both"/>
      </w:pPr>
      <w:proofErr w:type="gramStart"/>
      <w:r w:rsidRPr="00A03134">
        <w:t xml:space="preserve">В соответствии с частью 6 </w:t>
      </w:r>
      <w:hyperlink r:id="rId9" w:history="1">
        <w:r w:rsidRPr="00A03134">
          <w:t>статьи 189</w:t>
        </w:r>
      </w:hyperlink>
      <w:r w:rsidRPr="00A03134">
        <w:t xml:space="preserve"> Жилищного кодекса Российской Федераци</w:t>
      </w:r>
      <w:r w:rsidR="00EE0A05">
        <w:t xml:space="preserve">и, пунктом 5 статьи 6 </w:t>
      </w:r>
      <w:hyperlink r:id="rId10" w:history="1">
        <w:r w:rsidRPr="00A03134">
          <w:t>Закон</w:t>
        </w:r>
        <w:r w:rsidR="00EE0A05">
          <w:t>а</w:t>
        </w:r>
      </w:hyperlink>
      <w:r w:rsidR="00020401">
        <w:t xml:space="preserve"> Свердловской области от 19 декабря </w:t>
      </w:r>
      <w:r w:rsidRPr="00A03134">
        <w:t xml:space="preserve">2013 </w:t>
      </w:r>
      <w:r w:rsidR="00020401">
        <w:t xml:space="preserve">года </w:t>
      </w:r>
      <w:r w:rsidRPr="00A03134">
        <w:t>№ 127-ОЗ «Об обеспечении проведения капитального ремонта общего имущества в многоквартирных домах на территории Свердловской области»,</w:t>
      </w:r>
      <w:r w:rsidR="00EE0A05">
        <w:t xml:space="preserve"> постановлением Правительства Свердловской области от 22 апреля </w:t>
      </w:r>
      <w:r w:rsidR="00EE0A05" w:rsidRPr="00A03134">
        <w:t xml:space="preserve">2014 </w:t>
      </w:r>
      <w:r w:rsidR="00EE0A05">
        <w:t xml:space="preserve">года </w:t>
      </w:r>
      <w:r w:rsidR="00732D42">
        <w:t xml:space="preserve">    </w:t>
      </w:r>
      <w:r w:rsidR="00EE0A05" w:rsidRPr="00A03134">
        <w:t>№ 306-ПП</w:t>
      </w:r>
      <w:r w:rsidR="00EE0A05">
        <w:t xml:space="preserve"> </w:t>
      </w:r>
      <w:r w:rsidR="00EE0A05" w:rsidRPr="00A03134">
        <w:t xml:space="preserve">(в ред. </w:t>
      </w:r>
      <w:hyperlink r:id="rId11" w:history="1">
        <w:r w:rsidR="00EE0A05" w:rsidRPr="00A03134">
          <w:t>постановлени</w:t>
        </w:r>
        <w:r w:rsidR="00EE0A05">
          <w:t>й</w:t>
        </w:r>
      </w:hyperlink>
      <w:r w:rsidR="00EE0A05" w:rsidRPr="00A03134">
        <w:t xml:space="preserve"> Правительства Свердловской области </w:t>
      </w:r>
      <w:r w:rsidR="00EE0A05">
        <w:t xml:space="preserve">от 19.08.2015 № 756-ПП, </w:t>
      </w:r>
      <w:r w:rsidR="00EE0A05" w:rsidRPr="00A03134">
        <w:t xml:space="preserve">от </w:t>
      </w:r>
      <w:r w:rsidR="00EE0A05">
        <w:t>22</w:t>
      </w:r>
      <w:r w:rsidR="00EE0A05" w:rsidRPr="00A03134">
        <w:t>.</w:t>
      </w:r>
      <w:r w:rsidR="00EE0A05">
        <w:t>12</w:t>
      </w:r>
      <w:r w:rsidR="00EE0A05" w:rsidRPr="00A03134">
        <w:t>.201</w:t>
      </w:r>
      <w:r w:rsidR="00EE0A05">
        <w:t>6</w:t>
      </w:r>
      <w:r w:rsidR="00EE0A05" w:rsidRPr="00A03134">
        <w:t xml:space="preserve"> № </w:t>
      </w:r>
      <w:r w:rsidR="00EE0A05">
        <w:t>905</w:t>
      </w:r>
      <w:r w:rsidR="00EE0A05" w:rsidRPr="00A03134">
        <w:t>-ПП</w:t>
      </w:r>
      <w:proofErr w:type="gramEnd"/>
      <w:r w:rsidR="00EE0A05">
        <w:t xml:space="preserve">, </w:t>
      </w:r>
      <w:proofErr w:type="gramStart"/>
      <w:r w:rsidR="00EE0A05">
        <w:t>от 05.07.2017 № 493-ПП</w:t>
      </w:r>
      <w:r w:rsidR="00EB5577">
        <w:t>, от 21.12.2017 № 1007-ПП, от 10.08.2018 № 508-ПП, от 08.11.2018 № 772-ПП</w:t>
      </w:r>
      <w:r w:rsidR="00666767">
        <w:t>, от 27.09.2019 № 632-ПП</w:t>
      </w:r>
      <w:r w:rsidR="00EE0A05" w:rsidRPr="00A03134">
        <w:t>)</w:t>
      </w:r>
      <w:r w:rsidR="00EE0A05">
        <w:t xml:space="preserve"> «Об утверждении Региональной программы капитального ремонта общего имущества в многоквартирных домах Свердловской области на 2015-2044 годы»</w:t>
      </w:r>
      <w:r w:rsidR="00C46F9E">
        <w:t xml:space="preserve"> (далее – Региональная программа)</w:t>
      </w:r>
      <w:r w:rsidR="00EE0A05">
        <w:t xml:space="preserve">, </w:t>
      </w:r>
      <w:r w:rsidR="00EE0A05" w:rsidRPr="00A03134">
        <w:t>учит</w:t>
      </w:r>
      <w:r w:rsidR="00EE0A05">
        <w:t>ывая предложения Регионального Ф</w:t>
      </w:r>
      <w:r w:rsidR="00EE0A05" w:rsidRPr="00A03134">
        <w:t>онда содействия капитальному ремонту общего имущества в многоквартирных домах Свердловской области, Администрация города Каменска-Уральского</w:t>
      </w:r>
      <w:r w:rsidR="00EE0A05">
        <w:t xml:space="preserve">  </w:t>
      </w:r>
      <w:r w:rsidRPr="00A03134">
        <w:t xml:space="preserve"> </w:t>
      </w:r>
      <w:proofErr w:type="gramEnd"/>
    </w:p>
    <w:p w:rsidR="00A03134" w:rsidRPr="00A5639D" w:rsidRDefault="00A03134" w:rsidP="00A03134">
      <w:pPr>
        <w:jc w:val="both"/>
        <w:rPr>
          <w:b/>
          <w:sz w:val="28"/>
        </w:rPr>
      </w:pPr>
      <w:r w:rsidRPr="00A5639D">
        <w:rPr>
          <w:b/>
          <w:sz w:val="28"/>
        </w:rPr>
        <w:t>ПОСТАНОВЛЯЕТ:</w:t>
      </w:r>
    </w:p>
    <w:p w:rsidR="00B821AE" w:rsidRDefault="00B821AE" w:rsidP="00B821AE">
      <w:pPr>
        <w:jc w:val="both"/>
        <w:rPr>
          <w:sz w:val="28"/>
        </w:rPr>
      </w:pPr>
      <w:r>
        <w:rPr>
          <w:sz w:val="28"/>
        </w:rPr>
        <w:tab/>
        <w:t xml:space="preserve">1. </w:t>
      </w:r>
      <w:proofErr w:type="gramStart"/>
      <w:r>
        <w:rPr>
          <w:sz w:val="28"/>
        </w:rPr>
        <w:t>Провести в 20</w:t>
      </w:r>
      <w:r w:rsidR="00D07787">
        <w:rPr>
          <w:sz w:val="28"/>
        </w:rPr>
        <w:t>20</w:t>
      </w:r>
      <w:r>
        <w:rPr>
          <w:sz w:val="28"/>
        </w:rPr>
        <w:t xml:space="preserve"> году, в соответствии с Региональной программой и </w:t>
      </w:r>
      <w:r w:rsidRPr="00B821AE">
        <w:rPr>
          <w:sz w:val="28"/>
          <w:szCs w:val="28"/>
        </w:rPr>
        <w:t>предложениями регионального оператора</w:t>
      </w:r>
      <w:r>
        <w:rPr>
          <w:sz w:val="28"/>
          <w:szCs w:val="28"/>
        </w:rPr>
        <w:t>,</w:t>
      </w:r>
      <w:r w:rsidRPr="00B821AE">
        <w:rPr>
          <w:sz w:val="28"/>
          <w:szCs w:val="28"/>
        </w:rPr>
        <w:t xml:space="preserve"> капитальн</w:t>
      </w:r>
      <w:r>
        <w:rPr>
          <w:sz w:val="28"/>
          <w:szCs w:val="28"/>
        </w:rPr>
        <w:t>ый</w:t>
      </w:r>
      <w:r w:rsidRPr="00B821AE">
        <w:rPr>
          <w:sz w:val="28"/>
          <w:szCs w:val="28"/>
        </w:rPr>
        <w:t xml:space="preserve"> ремонт</w:t>
      </w:r>
      <w:r>
        <w:rPr>
          <w:sz w:val="28"/>
          <w:szCs w:val="28"/>
        </w:rPr>
        <w:t xml:space="preserve"> общего имущества в многоквартирных домах, </w:t>
      </w:r>
      <w:r w:rsidRPr="00B821AE">
        <w:rPr>
          <w:sz w:val="28"/>
          <w:szCs w:val="28"/>
        </w:rPr>
        <w:t>расположенных на территории муниципального образования город Каменск-Уральский</w:t>
      </w:r>
      <w:r>
        <w:rPr>
          <w:sz w:val="28"/>
          <w:szCs w:val="28"/>
        </w:rPr>
        <w:t>, собственники помещений которых формируют фонд капитального ремонта на счете, счетах регионального оператора, и не принявшие в сроки, установленные в части 4 статьи 189 Жилищного кодекса Российской Федерации, на общем собрании решение о проведении</w:t>
      </w:r>
      <w:proofErr w:type="gramEnd"/>
      <w:r>
        <w:rPr>
          <w:sz w:val="28"/>
          <w:szCs w:val="28"/>
        </w:rPr>
        <w:t xml:space="preserve"> капитального ремонта общего имущества в этом многоквартирном доме,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к настоящему постановлению. </w:t>
      </w:r>
      <w:r>
        <w:rPr>
          <w:sz w:val="28"/>
          <w:szCs w:val="28"/>
        </w:rPr>
        <w:tab/>
      </w:r>
      <w:r w:rsidR="00A03134" w:rsidRPr="00B821AE">
        <w:rPr>
          <w:sz w:val="28"/>
          <w:szCs w:val="28"/>
        </w:rPr>
        <w:t>2.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133698" w:rsidRPr="00B821AE" w:rsidRDefault="00B821AE" w:rsidP="00B821AE">
      <w:pPr>
        <w:jc w:val="both"/>
        <w:rPr>
          <w:sz w:val="28"/>
        </w:rPr>
      </w:pPr>
      <w:r>
        <w:rPr>
          <w:sz w:val="28"/>
        </w:rPr>
        <w:tab/>
      </w:r>
      <w:r w:rsidR="00A03134" w:rsidRPr="00A03134">
        <w:rPr>
          <w:sz w:val="28"/>
          <w:szCs w:val="28"/>
        </w:rPr>
        <w:t xml:space="preserve">3. </w:t>
      </w:r>
      <w:proofErr w:type="gramStart"/>
      <w:r w:rsidR="00A03134" w:rsidRPr="00A03134">
        <w:rPr>
          <w:sz w:val="28"/>
          <w:szCs w:val="28"/>
        </w:rPr>
        <w:t>Контроль за</w:t>
      </w:r>
      <w:proofErr w:type="gramEnd"/>
      <w:r w:rsidR="00A03134" w:rsidRPr="00A03134">
        <w:rPr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города С.А. Гераскина.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4A7D6A" w:rsidRDefault="004A7D6A" w:rsidP="00133698">
      <w:pPr>
        <w:jc w:val="both"/>
        <w:rPr>
          <w:sz w:val="28"/>
          <w:szCs w:val="28"/>
        </w:rPr>
      </w:pPr>
    </w:p>
    <w:p w:rsidR="00D8714C" w:rsidRDefault="00133698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города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</w:t>
      </w:r>
      <w:r w:rsidR="004F4246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</w:t>
      </w:r>
      <w:r w:rsidR="004F4246">
        <w:rPr>
          <w:sz w:val="28"/>
          <w:szCs w:val="28"/>
        </w:rPr>
        <w:t>А</w:t>
      </w:r>
      <w:r>
        <w:rPr>
          <w:sz w:val="28"/>
          <w:szCs w:val="28"/>
        </w:rPr>
        <w:t>.</w:t>
      </w:r>
      <w:r w:rsidR="004F4246">
        <w:rPr>
          <w:sz w:val="28"/>
          <w:szCs w:val="28"/>
        </w:rPr>
        <w:t>В</w:t>
      </w:r>
      <w:r>
        <w:rPr>
          <w:sz w:val="28"/>
          <w:szCs w:val="28"/>
        </w:rPr>
        <w:t xml:space="preserve">. </w:t>
      </w:r>
      <w:proofErr w:type="spellStart"/>
      <w:r w:rsidR="004F4246">
        <w:rPr>
          <w:sz w:val="28"/>
          <w:szCs w:val="28"/>
        </w:rPr>
        <w:t>Шмыков</w:t>
      </w:r>
      <w:proofErr w:type="spellEnd"/>
    </w:p>
    <w:p w:rsidR="00D8714C" w:rsidRPr="001D0C76" w:rsidRDefault="00D8714C" w:rsidP="00D8714C">
      <w:pPr>
        <w:ind w:left="4"/>
        <w:jc w:val="right"/>
        <w:rPr>
          <w:color w:val="000000"/>
          <w:sz w:val="28"/>
          <w:szCs w:val="28"/>
        </w:rPr>
      </w:pPr>
      <w:bookmarkStart w:id="0" w:name="_GoBack"/>
      <w:bookmarkEnd w:id="0"/>
      <w:r w:rsidRPr="001D0C76">
        <w:rPr>
          <w:color w:val="000000"/>
          <w:sz w:val="28"/>
          <w:szCs w:val="28"/>
        </w:rPr>
        <w:lastRenderedPageBreak/>
        <w:t xml:space="preserve">Приложение  к постановлению </w:t>
      </w:r>
    </w:p>
    <w:p w:rsidR="00D8714C" w:rsidRPr="001D0C76" w:rsidRDefault="00D8714C" w:rsidP="00D8714C">
      <w:pPr>
        <w:ind w:left="4"/>
        <w:jc w:val="right"/>
        <w:rPr>
          <w:color w:val="000000"/>
          <w:sz w:val="28"/>
          <w:szCs w:val="28"/>
        </w:rPr>
      </w:pPr>
      <w:r w:rsidRPr="001D0C76">
        <w:rPr>
          <w:color w:val="000000"/>
          <w:sz w:val="28"/>
          <w:szCs w:val="28"/>
        </w:rPr>
        <w:t xml:space="preserve">Администрации города Каменска-Уральского  </w:t>
      </w:r>
    </w:p>
    <w:p w:rsidR="00D8714C" w:rsidRPr="001D0C76" w:rsidRDefault="00D8714C" w:rsidP="00D8714C">
      <w:pPr>
        <w:ind w:left="4"/>
        <w:jc w:val="right"/>
        <w:rPr>
          <w:color w:val="000000"/>
          <w:sz w:val="28"/>
          <w:szCs w:val="28"/>
        </w:rPr>
      </w:pPr>
      <w:r w:rsidRPr="001D0C76">
        <w:rPr>
          <w:color w:val="000000"/>
          <w:sz w:val="28"/>
          <w:szCs w:val="28"/>
        </w:rPr>
        <w:t xml:space="preserve">от </w:t>
      </w:r>
      <w:r w:rsidR="00942E8C">
        <w:rPr>
          <w:color w:val="000000"/>
          <w:sz w:val="28"/>
          <w:szCs w:val="28"/>
        </w:rPr>
        <w:t>12.12.2019</w:t>
      </w:r>
      <w:r w:rsidR="00B821AE">
        <w:rPr>
          <w:color w:val="000000"/>
          <w:sz w:val="28"/>
          <w:szCs w:val="28"/>
        </w:rPr>
        <w:t xml:space="preserve"> № </w:t>
      </w:r>
      <w:r w:rsidR="00942E8C">
        <w:rPr>
          <w:color w:val="000000"/>
          <w:sz w:val="28"/>
          <w:szCs w:val="28"/>
        </w:rPr>
        <w:t>100</w:t>
      </w:r>
      <w:r w:rsidR="00521D1B">
        <w:rPr>
          <w:color w:val="000000"/>
          <w:sz w:val="28"/>
          <w:szCs w:val="28"/>
        </w:rPr>
        <w:t>6</w:t>
      </w:r>
      <w:r w:rsidRPr="001D0C76">
        <w:rPr>
          <w:color w:val="000000"/>
          <w:sz w:val="28"/>
          <w:szCs w:val="28"/>
        </w:rPr>
        <w:t xml:space="preserve"> </w:t>
      </w:r>
    </w:p>
    <w:p w:rsidR="00D8714C" w:rsidRDefault="00D8714C" w:rsidP="00D8714C">
      <w:pPr>
        <w:ind w:left="4"/>
        <w:jc w:val="right"/>
        <w:rPr>
          <w:color w:val="000000"/>
          <w:sz w:val="24"/>
          <w:szCs w:val="24"/>
        </w:rPr>
      </w:pPr>
    </w:p>
    <w:p w:rsidR="00D84B1D" w:rsidRDefault="00D8714C" w:rsidP="00D84B1D">
      <w:pPr>
        <w:jc w:val="center"/>
        <w:rPr>
          <w:sz w:val="28"/>
          <w:szCs w:val="28"/>
        </w:rPr>
      </w:pPr>
      <w:r w:rsidRPr="00711A8A">
        <w:rPr>
          <w:sz w:val="28"/>
          <w:szCs w:val="28"/>
        </w:rPr>
        <w:t>Перечень</w:t>
      </w:r>
    </w:p>
    <w:p w:rsidR="00D8714C" w:rsidRDefault="00D8714C" w:rsidP="00D84B1D">
      <w:pPr>
        <w:jc w:val="center"/>
        <w:rPr>
          <w:sz w:val="28"/>
          <w:szCs w:val="28"/>
        </w:rPr>
      </w:pPr>
      <w:r w:rsidRPr="00711A8A">
        <w:rPr>
          <w:sz w:val="28"/>
          <w:szCs w:val="28"/>
        </w:rPr>
        <w:t>многоквартирных домов, расположенных на территории муниципального образования город Каменск-Уральский, в отношени</w:t>
      </w:r>
      <w:r>
        <w:rPr>
          <w:sz w:val="28"/>
          <w:szCs w:val="28"/>
        </w:rPr>
        <w:t>и</w:t>
      </w:r>
      <w:r w:rsidRPr="00711A8A">
        <w:rPr>
          <w:sz w:val="28"/>
          <w:szCs w:val="28"/>
        </w:rPr>
        <w:t xml:space="preserve"> которых принято решение о проведении капитального</w:t>
      </w:r>
      <w:r>
        <w:rPr>
          <w:sz w:val="28"/>
          <w:szCs w:val="28"/>
        </w:rPr>
        <w:t xml:space="preserve"> ремонта общего имущества в 20</w:t>
      </w:r>
      <w:r w:rsidR="00D07787">
        <w:rPr>
          <w:sz w:val="28"/>
          <w:szCs w:val="28"/>
        </w:rPr>
        <w:t>20</w:t>
      </w:r>
      <w:r>
        <w:rPr>
          <w:sz w:val="28"/>
          <w:szCs w:val="28"/>
        </w:rPr>
        <w:t xml:space="preserve"> году</w:t>
      </w:r>
    </w:p>
    <w:p w:rsidR="00EB5577" w:rsidRDefault="00EB5577" w:rsidP="00D84B1D">
      <w:pPr>
        <w:jc w:val="center"/>
        <w:rPr>
          <w:sz w:val="28"/>
          <w:szCs w:val="28"/>
        </w:rPr>
      </w:pPr>
    </w:p>
    <w:tbl>
      <w:tblPr>
        <w:tblW w:w="8507" w:type="dxa"/>
        <w:tblInd w:w="91" w:type="dxa"/>
        <w:tblLook w:val="04A0"/>
      </w:tblPr>
      <w:tblGrid>
        <w:gridCol w:w="486"/>
        <w:gridCol w:w="4470"/>
        <w:gridCol w:w="3733"/>
      </w:tblGrid>
      <w:tr w:rsidR="00DA2913" w:rsidRPr="00DA2913" w:rsidTr="00DA2913">
        <w:trPr>
          <w:trHeight w:val="510"/>
        </w:trPr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pPr>
              <w:jc w:val="center"/>
            </w:pPr>
            <w:r w:rsidRPr="00DA2913">
              <w:t xml:space="preserve">№ </w:t>
            </w:r>
            <w:proofErr w:type="spellStart"/>
            <w:proofErr w:type="gramStart"/>
            <w:r w:rsidRPr="00DA2913">
              <w:t>п</w:t>
            </w:r>
            <w:proofErr w:type="spellEnd"/>
            <w:proofErr w:type="gramEnd"/>
            <w:r w:rsidRPr="00DA2913">
              <w:t>/</w:t>
            </w:r>
            <w:proofErr w:type="spellStart"/>
            <w:r w:rsidRPr="00DA2913">
              <w:t>п</w:t>
            </w:r>
            <w:proofErr w:type="spellEnd"/>
          </w:p>
        </w:tc>
        <w:tc>
          <w:tcPr>
            <w:tcW w:w="4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pPr>
              <w:jc w:val="center"/>
            </w:pPr>
            <w:r w:rsidRPr="00DA2913">
              <w:t>Адрес многоквартирного дома</w:t>
            </w:r>
          </w:p>
        </w:tc>
        <w:tc>
          <w:tcPr>
            <w:tcW w:w="3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pPr>
              <w:jc w:val="center"/>
            </w:pPr>
            <w:r w:rsidRPr="00DA2913">
              <w:t>Виды работ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pPr>
              <w:jc w:val="center"/>
            </w:pPr>
            <w:r w:rsidRPr="00DA2913">
              <w:t>1</w:t>
            </w:r>
          </w:p>
        </w:tc>
        <w:tc>
          <w:tcPr>
            <w:tcW w:w="82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г. Каменск-Уральский, ул. 1-й Проезд, д. 14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фасада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подвальных помещений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Строительный контроль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pPr>
              <w:jc w:val="center"/>
            </w:pPr>
            <w:r w:rsidRPr="00DA2913">
              <w:t>2</w:t>
            </w:r>
          </w:p>
        </w:tc>
        <w:tc>
          <w:tcPr>
            <w:tcW w:w="82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г. Каменск-Уральский, ул. 1-й Проезд, д. 15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фасада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подвальных помещений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Строительный контроль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pPr>
              <w:jc w:val="center"/>
            </w:pPr>
            <w:r w:rsidRPr="00DA2913">
              <w:t>3</w:t>
            </w:r>
          </w:p>
        </w:tc>
        <w:tc>
          <w:tcPr>
            <w:tcW w:w="82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г. Каменск-Уральский, ул. 1-й Проезд, д. 19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фасада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подвальных помещений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Строительный контроль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pPr>
              <w:jc w:val="center"/>
            </w:pPr>
            <w:r w:rsidRPr="00DA2913">
              <w:t>4</w:t>
            </w:r>
          </w:p>
        </w:tc>
        <w:tc>
          <w:tcPr>
            <w:tcW w:w="82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 xml:space="preserve">г. Каменск-Уральский, ул. </w:t>
            </w:r>
            <w:proofErr w:type="gramStart"/>
            <w:r w:rsidRPr="00DA2913">
              <w:t>Алюминиевая</w:t>
            </w:r>
            <w:proofErr w:type="gramEnd"/>
            <w:r w:rsidRPr="00DA2913">
              <w:t>, д. 26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фасада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покрытия (крыша)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подвальных помещений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теплоснабжения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холодного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горячего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водоотведения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электроснабжения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Строительный контроль</w:t>
            </w:r>
          </w:p>
        </w:tc>
      </w:tr>
      <w:tr w:rsidR="00DA2913" w:rsidRPr="00DA2913" w:rsidTr="00DA2913">
        <w:trPr>
          <w:trHeight w:val="225"/>
        </w:trPr>
        <w:tc>
          <w:tcPr>
            <w:tcW w:w="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pPr>
              <w:jc w:val="center"/>
            </w:pPr>
            <w:r w:rsidRPr="00DA2913">
              <w:t>5</w:t>
            </w:r>
          </w:p>
        </w:tc>
        <w:tc>
          <w:tcPr>
            <w:tcW w:w="8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 xml:space="preserve">г. Каменск-Уральский, ул. </w:t>
            </w:r>
            <w:proofErr w:type="gramStart"/>
            <w:r w:rsidRPr="00DA2913">
              <w:t>Алюминиевая</w:t>
            </w:r>
            <w:proofErr w:type="gramEnd"/>
            <w:r w:rsidRPr="00DA2913">
              <w:t>, д. 27</w:t>
            </w:r>
          </w:p>
        </w:tc>
      </w:tr>
      <w:tr w:rsidR="00DA2913" w:rsidRPr="00DA2913" w:rsidTr="00DA2913">
        <w:trPr>
          <w:trHeight w:val="22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фасада</w:t>
            </w:r>
          </w:p>
        </w:tc>
      </w:tr>
      <w:tr w:rsidR="00DA2913" w:rsidRPr="00DA2913" w:rsidTr="00DA2913">
        <w:trPr>
          <w:trHeight w:val="22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покрытия (крыша)</w:t>
            </w:r>
          </w:p>
        </w:tc>
      </w:tr>
      <w:tr w:rsidR="00DA2913" w:rsidRPr="00DA2913" w:rsidTr="00DA2913">
        <w:trPr>
          <w:trHeight w:val="22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подвальных помещений</w:t>
            </w:r>
          </w:p>
        </w:tc>
      </w:tr>
      <w:tr w:rsidR="00DA2913" w:rsidRPr="00DA2913" w:rsidTr="00DA2913">
        <w:trPr>
          <w:trHeight w:val="22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теплоснабжения</w:t>
            </w:r>
          </w:p>
        </w:tc>
      </w:tr>
      <w:tr w:rsidR="00DA2913" w:rsidRPr="00DA2913" w:rsidTr="00DA2913">
        <w:trPr>
          <w:trHeight w:val="22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холодного водоснабжения</w:t>
            </w:r>
          </w:p>
        </w:tc>
      </w:tr>
      <w:tr w:rsidR="00DA2913" w:rsidRPr="00DA2913" w:rsidTr="00DA2913">
        <w:trPr>
          <w:trHeight w:val="22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горячего водоснабжения</w:t>
            </w:r>
          </w:p>
        </w:tc>
      </w:tr>
      <w:tr w:rsidR="00DA2913" w:rsidRPr="00DA2913" w:rsidTr="00DA2913">
        <w:trPr>
          <w:trHeight w:val="22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водоотведения</w:t>
            </w:r>
          </w:p>
        </w:tc>
      </w:tr>
      <w:tr w:rsidR="00DA2913" w:rsidRPr="00DA2913" w:rsidTr="00DA2913">
        <w:trPr>
          <w:trHeight w:val="22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электроснабжения</w:t>
            </w:r>
          </w:p>
        </w:tc>
      </w:tr>
      <w:tr w:rsidR="00DA2913" w:rsidRPr="00DA2913" w:rsidTr="00DA2913">
        <w:trPr>
          <w:trHeight w:val="22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Строительный контроль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pPr>
              <w:jc w:val="center"/>
            </w:pPr>
            <w:r w:rsidRPr="00DA2913">
              <w:t>6</w:t>
            </w:r>
          </w:p>
        </w:tc>
        <w:tc>
          <w:tcPr>
            <w:tcW w:w="8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 xml:space="preserve">г. Каменск-Уральский, ул. </w:t>
            </w:r>
            <w:proofErr w:type="gramStart"/>
            <w:r w:rsidRPr="00DA2913">
              <w:t>Алюминиевая</w:t>
            </w:r>
            <w:proofErr w:type="gramEnd"/>
            <w:r w:rsidRPr="00DA2913">
              <w:t>, д. 37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покрытия (крыша)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Утепление чердачного перекрытия (крыша)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теплоснабжения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холодного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 xml:space="preserve">Ремонт системы горячего </w:t>
            </w:r>
            <w:r w:rsidRPr="00DA2913">
              <w:lastRenderedPageBreak/>
              <w:t>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водоотведения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Строительный контроль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pPr>
              <w:jc w:val="center"/>
            </w:pPr>
            <w:r w:rsidRPr="00DA2913">
              <w:t>7</w:t>
            </w:r>
          </w:p>
        </w:tc>
        <w:tc>
          <w:tcPr>
            <w:tcW w:w="820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>г. Каменск-Уральский, ул. Белинского, д. 7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фасада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крыши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подвальных помещений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теплоснабжения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холодного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горячего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водоотведения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Строительный контроль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pPr>
              <w:jc w:val="center"/>
            </w:pPr>
            <w:r w:rsidRPr="00DA2913">
              <w:t>8</w:t>
            </w:r>
          </w:p>
        </w:tc>
        <w:tc>
          <w:tcPr>
            <w:tcW w:w="820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>г. Каменск-Уральский, ул. Белинского, д. 9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>Ремонт подвальных помещений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теплоснабжения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холодного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горячего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водоотведения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Строительный контроль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pPr>
              <w:jc w:val="center"/>
            </w:pPr>
            <w:r w:rsidRPr="00DA2913">
              <w:t>9</w:t>
            </w:r>
          </w:p>
        </w:tc>
        <w:tc>
          <w:tcPr>
            <w:tcW w:w="8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>г. Каменск-Уральский, ул. Белинского, д.11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покрытия (крыша)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Утепление чердачного перекрытия (крыша)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подвальных помещений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теплоснабжения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холодного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горячего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водоотведения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Строительный контроль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pPr>
              <w:jc w:val="center"/>
            </w:pPr>
            <w:r w:rsidRPr="00DA2913">
              <w:t>10</w:t>
            </w:r>
          </w:p>
        </w:tc>
        <w:tc>
          <w:tcPr>
            <w:tcW w:w="8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>г. Каменск-Уральский, ул. Белинского, д. 13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покрытия (крыша)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Утепление чердачного перекрытия (крыша)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подвальных помещений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теплоснабжения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холодного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горячего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водоотведения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Строительный контроль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pPr>
              <w:jc w:val="center"/>
            </w:pPr>
            <w:r w:rsidRPr="00DA2913">
              <w:t>11</w:t>
            </w:r>
          </w:p>
        </w:tc>
        <w:tc>
          <w:tcPr>
            <w:tcW w:w="8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>г. Каменск-Уральский, ул. Белинского, д. 15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подвальных помещений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теплоснабжения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холодного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горячего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водоотведения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Строительный контроль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pPr>
              <w:jc w:val="center"/>
            </w:pPr>
            <w:r w:rsidRPr="00DA2913">
              <w:t>12</w:t>
            </w:r>
          </w:p>
        </w:tc>
        <w:tc>
          <w:tcPr>
            <w:tcW w:w="8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>г. Каменск-Уральский, ул. Белинского, д. 17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покрытия (крыша)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Утепление чердачного перекрытия (крыша)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подвальных помещений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теплоснабжения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холодного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горячего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водоотведения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Строительный контроль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pPr>
              <w:jc w:val="center"/>
            </w:pPr>
            <w:r w:rsidRPr="00DA2913">
              <w:t>13</w:t>
            </w:r>
          </w:p>
        </w:tc>
        <w:tc>
          <w:tcPr>
            <w:tcW w:w="8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>г. Каменск-Уральский, ул. Белинского, д. 52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фасада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покрытия (крыша)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Утепление чердачного перекрытия (крыша)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подвальных помещений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теплоснабжения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холодного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горячего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водоотведения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Строительный контроль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pPr>
              <w:jc w:val="center"/>
            </w:pPr>
            <w:r w:rsidRPr="00DA2913">
              <w:t>14</w:t>
            </w:r>
          </w:p>
        </w:tc>
        <w:tc>
          <w:tcPr>
            <w:tcW w:w="8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>г. Каменск-Уральский, ул. Беляева, д. 7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фасада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покрытия (крыша)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Утепление чердачного перекрытия (крыша)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подвальных помещений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теплоснабжения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холодного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горячего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водоотведения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электроснабжения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Строительный контроль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pPr>
              <w:jc w:val="center"/>
            </w:pPr>
            <w:r w:rsidRPr="00DA2913">
              <w:t>15</w:t>
            </w:r>
          </w:p>
        </w:tc>
        <w:tc>
          <w:tcPr>
            <w:tcW w:w="8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>г. Каменск-Уральский, ул. Беляева, д. 18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электроснабжения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Строительный контроль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pPr>
              <w:jc w:val="center"/>
            </w:pPr>
            <w:r w:rsidRPr="00DA2913">
              <w:t>16</w:t>
            </w:r>
          </w:p>
        </w:tc>
        <w:tc>
          <w:tcPr>
            <w:tcW w:w="8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 xml:space="preserve">г. Каменск-Уральский, ул. </w:t>
            </w:r>
            <w:proofErr w:type="spellStart"/>
            <w:r w:rsidRPr="00DA2913">
              <w:t>Бугарева</w:t>
            </w:r>
            <w:proofErr w:type="spellEnd"/>
            <w:r w:rsidRPr="00DA2913">
              <w:t>, д. 8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покрытия (крыша)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Утепление чердачного перекрытия (крыша)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Строительный контроль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pPr>
              <w:jc w:val="center"/>
            </w:pPr>
            <w:r w:rsidRPr="00DA2913">
              <w:t>17</w:t>
            </w:r>
          </w:p>
        </w:tc>
        <w:tc>
          <w:tcPr>
            <w:tcW w:w="8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>г. Каменск-Уральский, ул. Гагарина, д. 48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фасада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покрытия (крыша)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Утепление чердачного перекрытия (крыша)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подвальных помещений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теплоснабжения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холодного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горячего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водоотведения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электроснабжения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Строительный контроль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pPr>
              <w:jc w:val="center"/>
            </w:pPr>
            <w:r w:rsidRPr="00DA2913">
              <w:t>18</w:t>
            </w:r>
          </w:p>
        </w:tc>
        <w:tc>
          <w:tcPr>
            <w:tcW w:w="8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>г. Каменск-Уральский, ул. Гладкова, д. 7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фасада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покрытия (крыша)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Утепление чердачного перекрытия (крыша)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подвальных помещений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теплоснабжения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холодного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горячего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водоотведения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электроснабжения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Строительный контроль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pPr>
              <w:jc w:val="center"/>
            </w:pPr>
            <w:r w:rsidRPr="00DA2913">
              <w:t>19</w:t>
            </w:r>
          </w:p>
        </w:tc>
        <w:tc>
          <w:tcPr>
            <w:tcW w:w="8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>г. Каменск-Уральский, ул. Гладкова, д. 8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фасада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покрытия (крыша)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Утепление чердачного перекрытия (крыша)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подвальных помещений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теплоснабжения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холодного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горячего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водоотведения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электроснабжения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Строительный контроль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pPr>
              <w:jc w:val="center"/>
            </w:pPr>
            <w:r w:rsidRPr="00DA2913">
              <w:t>20</w:t>
            </w:r>
          </w:p>
        </w:tc>
        <w:tc>
          <w:tcPr>
            <w:tcW w:w="8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>г. Каменск-Уральский, ул. Жуковского, д. 4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фасада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покрытия (крыша)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подвальных помещений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теплоснабжения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холодного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горячего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водоотведения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электроснабжения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Строительный контроль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pPr>
              <w:jc w:val="center"/>
            </w:pPr>
            <w:r w:rsidRPr="00DA2913">
              <w:t>21</w:t>
            </w:r>
          </w:p>
        </w:tc>
        <w:tc>
          <w:tcPr>
            <w:tcW w:w="8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>г. Каменск-Уральский, ул. Жуковского, д. 8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фасада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подвальных помещений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теплоснабжения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холодного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горячего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водоотведения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Строительный контроль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pPr>
              <w:jc w:val="center"/>
            </w:pPr>
            <w:r w:rsidRPr="00DA2913">
              <w:t>22</w:t>
            </w:r>
          </w:p>
        </w:tc>
        <w:tc>
          <w:tcPr>
            <w:tcW w:w="8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 xml:space="preserve">г. Каменск-Уральский, ул. </w:t>
            </w:r>
            <w:proofErr w:type="spellStart"/>
            <w:r w:rsidRPr="00DA2913">
              <w:t>Исетская</w:t>
            </w:r>
            <w:proofErr w:type="spellEnd"/>
            <w:r w:rsidRPr="00DA2913">
              <w:t>, д. 5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фасада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покрытия (крыша)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 xml:space="preserve">Утепление чердачного перекрытия </w:t>
            </w:r>
            <w:r w:rsidRPr="00DA2913">
              <w:lastRenderedPageBreak/>
              <w:t>(крыша)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подвальных помещений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теплоснабжения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холодного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горячего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водоотведения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электроснабжения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Строительный контроль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pPr>
              <w:jc w:val="center"/>
            </w:pPr>
            <w:r w:rsidRPr="00DA2913">
              <w:t>23</w:t>
            </w:r>
          </w:p>
        </w:tc>
        <w:tc>
          <w:tcPr>
            <w:tcW w:w="8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 xml:space="preserve">г. Каменск-Уральский, ул. </w:t>
            </w:r>
            <w:proofErr w:type="spellStart"/>
            <w:r w:rsidRPr="00DA2913">
              <w:t>Исетская</w:t>
            </w:r>
            <w:proofErr w:type="spellEnd"/>
            <w:r w:rsidRPr="00DA2913">
              <w:t>, д. 17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фасада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покрытия (крыша)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подвальных помещений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теплоснабжения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холодного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горячего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водоотведения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электроснабжения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Строительный контроль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pPr>
              <w:jc w:val="center"/>
            </w:pPr>
            <w:r w:rsidRPr="00DA2913">
              <w:t>24</w:t>
            </w:r>
          </w:p>
        </w:tc>
        <w:tc>
          <w:tcPr>
            <w:tcW w:w="8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 xml:space="preserve">г. Каменск-Уральский, ул. </w:t>
            </w:r>
            <w:proofErr w:type="spellStart"/>
            <w:r w:rsidRPr="00DA2913">
              <w:t>Исетская</w:t>
            </w:r>
            <w:proofErr w:type="spellEnd"/>
            <w:r w:rsidRPr="00DA2913">
              <w:t>, д. 37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фасада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подвальных помещений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теплоснабжения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холодного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горячего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водоотведения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электроснабжения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Строительный контроль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pPr>
              <w:jc w:val="center"/>
            </w:pPr>
            <w:r w:rsidRPr="00DA2913">
              <w:t>25</w:t>
            </w:r>
          </w:p>
        </w:tc>
        <w:tc>
          <w:tcPr>
            <w:tcW w:w="8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 xml:space="preserve">г. Каменск-Уральский, ул. </w:t>
            </w:r>
            <w:proofErr w:type="spellStart"/>
            <w:r w:rsidRPr="00DA2913">
              <w:t>Исетская</w:t>
            </w:r>
            <w:proofErr w:type="spellEnd"/>
            <w:r w:rsidRPr="00DA2913">
              <w:t>, д. 41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фасада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крыши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подвальных помещений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Строительный контроль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pPr>
              <w:jc w:val="center"/>
            </w:pPr>
            <w:r w:rsidRPr="00DA2913">
              <w:t>26</w:t>
            </w:r>
          </w:p>
        </w:tc>
        <w:tc>
          <w:tcPr>
            <w:tcW w:w="8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>г. Каменск-Уральский, ул. Карла Маркса, д. 42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теплоснабжения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холодного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горячего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водоотведения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электроснабжения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Строительный контроль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pPr>
              <w:jc w:val="center"/>
            </w:pPr>
            <w:r w:rsidRPr="00DA2913">
              <w:t>27</w:t>
            </w:r>
          </w:p>
        </w:tc>
        <w:tc>
          <w:tcPr>
            <w:tcW w:w="8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>г. Каменск-Уральский, ул. Карла Маркса, д. 50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покрытия (крыша)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подвальных помещений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теплоснабжения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холодного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горячего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водоотведения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Строительный контроль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pPr>
              <w:jc w:val="center"/>
            </w:pPr>
            <w:r w:rsidRPr="00DA2913">
              <w:lastRenderedPageBreak/>
              <w:t>28</w:t>
            </w:r>
          </w:p>
        </w:tc>
        <w:tc>
          <w:tcPr>
            <w:tcW w:w="8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>г. Каменск-Уральский, ул. Каменская, д. 15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2913" w:rsidRPr="00DA2913" w:rsidRDefault="00DA2913" w:rsidP="00DA2913"/>
        </w:tc>
        <w:tc>
          <w:tcPr>
            <w:tcW w:w="3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покрытия (крыша)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подвальных помещений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теплоснабжения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холодного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pPr>
              <w:rPr>
                <w:rFonts w:ascii="Arial" w:hAnsi="Arial" w:cs="Arial"/>
              </w:rPr>
            </w:pPr>
            <w:r w:rsidRPr="00DA2913">
              <w:rPr>
                <w:rFonts w:ascii="Arial" w:hAnsi="Arial" w:cs="Arial"/>
              </w:rPr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горячего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pPr>
              <w:rPr>
                <w:rFonts w:ascii="Arial" w:hAnsi="Arial" w:cs="Arial"/>
              </w:rPr>
            </w:pPr>
            <w:r w:rsidRPr="00DA2913">
              <w:rPr>
                <w:rFonts w:ascii="Arial" w:hAnsi="Arial" w:cs="Arial"/>
              </w:rPr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водоотведения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pPr>
              <w:rPr>
                <w:rFonts w:ascii="Arial" w:hAnsi="Arial" w:cs="Arial"/>
              </w:rPr>
            </w:pPr>
            <w:r w:rsidRPr="00DA2913">
              <w:rPr>
                <w:rFonts w:ascii="Arial" w:hAnsi="Arial" w:cs="Arial"/>
              </w:rPr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электроснабжения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Строительный контроль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pPr>
              <w:jc w:val="center"/>
            </w:pPr>
            <w:r w:rsidRPr="00DA2913">
              <w:t>29</w:t>
            </w:r>
          </w:p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pPr>
              <w:jc w:val="center"/>
            </w:pPr>
            <w:r w:rsidRPr="00DA2913">
              <w:t xml:space="preserve">               г. Каменск-Уральский, ул. Котовского, д. 8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pPr>
              <w:jc w:val="center"/>
            </w:pPr>
            <w:r w:rsidRPr="00DA2913">
              <w:t> 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крыши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теплоснабжения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холодного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горячего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водоотведения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Строительный контроль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pPr>
              <w:jc w:val="center"/>
            </w:pPr>
            <w:r w:rsidRPr="00DA2913">
              <w:t>30</w:t>
            </w:r>
          </w:p>
        </w:tc>
        <w:tc>
          <w:tcPr>
            <w:tcW w:w="8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 xml:space="preserve">г. Каменск-Уральский, ул. </w:t>
            </w:r>
            <w:proofErr w:type="spellStart"/>
            <w:r w:rsidRPr="00DA2913">
              <w:t>Кунавина</w:t>
            </w:r>
            <w:proofErr w:type="spellEnd"/>
            <w:r w:rsidRPr="00DA2913">
              <w:t>, д. 25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фасада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покрытия (крыша)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Утепление чердачного перекрытия (крыша)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подвальных помещений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электроснабжения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Строительный контроль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pPr>
              <w:jc w:val="center"/>
            </w:pPr>
            <w:r w:rsidRPr="00DA2913">
              <w:t>31</w:t>
            </w:r>
          </w:p>
        </w:tc>
        <w:tc>
          <w:tcPr>
            <w:tcW w:w="8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 xml:space="preserve">г. Каменск-Уральский, ул. </w:t>
            </w:r>
            <w:proofErr w:type="gramStart"/>
            <w:r w:rsidRPr="00DA2913">
              <w:t>Ленинградская</w:t>
            </w:r>
            <w:proofErr w:type="gramEnd"/>
            <w:r w:rsidRPr="00DA2913">
              <w:t>, д. 11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покрытия (крыша)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Утепление чердачного перекрытия (крыша)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теплоснабжения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холодного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водоотведения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 электроснабжения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Строительный контроль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pPr>
              <w:jc w:val="center"/>
            </w:pPr>
            <w:r w:rsidRPr="00DA2913">
              <w:t>32</w:t>
            </w:r>
          </w:p>
        </w:tc>
        <w:tc>
          <w:tcPr>
            <w:tcW w:w="8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 xml:space="preserve">г. Каменск-Уральский, ул. </w:t>
            </w:r>
            <w:proofErr w:type="gramStart"/>
            <w:r w:rsidRPr="00DA2913">
              <w:t>Ленинградская</w:t>
            </w:r>
            <w:proofErr w:type="gramEnd"/>
            <w:r w:rsidRPr="00DA2913">
              <w:t>, д. 18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фасада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покрытия (крыша)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подвальных помещений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теплоснабжения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холодного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водоотведения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электроснабжения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Строительный контроль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pPr>
              <w:jc w:val="center"/>
            </w:pPr>
            <w:r w:rsidRPr="00DA2913">
              <w:t>33</w:t>
            </w:r>
          </w:p>
        </w:tc>
        <w:tc>
          <w:tcPr>
            <w:tcW w:w="8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 xml:space="preserve">г. Каменск-Уральский, ул. </w:t>
            </w:r>
            <w:proofErr w:type="gramStart"/>
            <w:r w:rsidRPr="00DA2913">
              <w:t>Ленинградская</w:t>
            </w:r>
            <w:proofErr w:type="gramEnd"/>
            <w:r w:rsidRPr="00DA2913">
              <w:t>, д. 20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фасада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покрытия (крыша)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подвальных помещений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теплоснабжения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холодного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водоотведения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Строительный контроль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pPr>
              <w:jc w:val="center"/>
            </w:pPr>
            <w:r w:rsidRPr="00DA2913">
              <w:t>34</w:t>
            </w:r>
          </w:p>
        </w:tc>
        <w:tc>
          <w:tcPr>
            <w:tcW w:w="8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 xml:space="preserve">г. Каменск-Уральский, ул. </w:t>
            </w:r>
            <w:proofErr w:type="gramStart"/>
            <w:r w:rsidRPr="00DA2913">
              <w:t>Ленинградская</w:t>
            </w:r>
            <w:proofErr w:type="gramEnd"/>
            <w:r w:rsidRPr="00DA2913">
              <w:t>, д. 22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фасада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покрытия (крыша)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подвальных помещений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теплоснабжения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холодного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водоотведения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Строительный контроль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pPr>
              <w:jc w:val="center"/>
            </w:pPr>
            <w:r w:rsidRPr="00DA2913">
              <w:t>35</w:t>
            </w:r>
          </w:p>
        </w:tc>
        <w:tc>
          <w:tcPr>
            <w:tcW w:w="8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>г. Каменск-Уральский, ул. Лермонтова, д. 10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покрытия (крыша)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Утепление чердачного перекрытия (крыша)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теплоснабжения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холодного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водоотведения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электроснабжения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Строительный контроль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pPr>
              <w:jc w:val="center"/>
            </w:pPr>
            <w:r w:rsidRPr="00DA2913">
              <w:t>36</w:t>
            </w:r>
          </w:p>
        </w:tc>
        <w:tc>
          <w:tcPr>
            <w:tcW w:w="8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>г. Каменск-Уральский, ул. Лермонтова, д. 61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фасада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Строительный контроль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pPr>
              <w:jc w:val="center"/>
            </w:pPr>
            <w:r w:rsidRPr="00DA2913">
              <w:t>37</w:t>
            </w:r>
          </w:p>
        </w:tc>
        <w:tc>
          <w:tcPr>
            <w:tcW w:w="8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>г. Каменск-Уральский, ул. Механизаторов, д. 1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крыши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холодного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горячего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водоотведения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электроснабжения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Строительный контроль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pPr>
              <w:jc w:val="center"/>
            </w:pPr>
            <w:r w:rsidRPr="00DA2913">
              <w:t>38</w:t>
            </w:r>
          </w:p>
        </w:tc>
        <w:tc>
          <w:tcPr>
            <w:tcW w:w="8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 xml:space="preserve">г. Каменск-Уральский, ул. </w:t>
            </w:r>
            <w:proofErr w:type="gramStart"/>
            <w:r w:rsidRPr="00DA2913">
              <w:t>Октябрьская</w:t>
            </w:r>
            <w:proofErr w:type="gramEnd"/>
            <w:r w:rsidRPr="00DA2913">
              <w:t>, д. 35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фасада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покрытия (крыша)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Утепление чердачного перекрытия (крыша)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подвальных помещений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теплоснабжения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холодного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горячего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водоотведения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Строительный контроль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pPr>
              <w:jc w:val="center"/>
            </w:pPr>
            <w:r w:rsidRPr="00DA2913">
              <w:t>39</w:t>
            </w:r>
          </w:p>
        </w:tc>
        <w:tc>
          <w:tcPr>
            <w:tcW w:w="8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 xml:space="preserve">г. Каменск-Уральский, ул. </w:t>
            </w:r>
            <w:proofErr w:type="gramStart"/>
            <w:r w:rsidRPr="00DA2913">
              <w:t>Октябрьская</w:t>
            </w:r>
            <w:proofErr w:type="gramEnd"/>
            <w:r w:rsidRPr="00DA2913">
              <w:t>, д. 37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>Ремонт фасада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>Ремонт подвальных помещений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>Ремонт системы теплоснабжения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>Ремонт системы холодного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>Ремонт системы горячего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водоотведения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электроснабжения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Строительный контроль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pPr>
              <w:jc w:val="center"/>
            </w:pPr>
            <w:r w:rsidRPr="00DA2913">
              <w:t>40</w:t>
            </w:r>
          </w:p>
        </w:tc>
        <w:tc>
          <w:tcPr>
            <w:tcW w:w="8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 xml:space="preserve">г. Каменск-Уральский, ул. </w:t>
            </w:r>
            <w:proofErr w:type="gramStart"/>
            <w:r w:rsidRPr="00DA2913">
              <w:t>Октябрьская</w:t>
            </w:r>
            <w:proofErr w:type="gramEnd"/>
            <w:r w:rsidRPr="00DA2913">
              <w:t>, д. 39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фасада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покрытия (крыша)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Утепление чердачного перекрытия (крыша)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подвальных помещений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теплоснабжения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холодного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горячего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водоотведения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Строительный контроль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pPr>
              <w:jc w:val="center"/>
            </w:pPr>
            <w:r w:rsidRPr="00DA2913">
              <w:t>41</w:t>
            </w:r>
          </w:p>
        </w:tc>
        <w:tc>
          <w:tcPr>
            <w:tcW w:w="8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 xml:space="preserve">г. Каменск-Уральский, ул. </w:t>
            </w:r>
            <w:proofErr w:type="gramStart"/>
            <w:r w:rsidRPr="00DA2913">
              <w:t>Октябрьская</w:t>
            </w:r>
            <w:proofErr w:type="gramEnd"/>
            <w:r w:rsidRPr="00DA2913">
              <w:t>, д. 62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фасада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покрытия (крыша)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Утепление чердачного перекрытия (крыша)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подвальных помещений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теплоснабжения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холодного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горячего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водоотведения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электроснабжения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Строительный контроль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pPr>
              <w:jc w:val="center"/>
            </w:pPr>
            <w:r w:rsidRPr="00DA2913">
              <w:t>42</w:t>
            </w:r>
          </w:p>
        </w:tc>
        <w:tc>
          <w:tcPr>
            <w:tcW w:w="8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 xml:space="preserve">г. Каменск-Уральский, ул. </w:t>
            </w:r>
            <w:proofErr w:type="gramStart"/>
            <w:r w:rsidRPr="00DA2913">
              <w:t>Октябрьская</w:t>
            </w:r>
            <w:proofErr w:type="gramEnd"/>
            <w:r w:rsidRPr="00DA2913">
              <w:t>, д. 64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фасада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покрытия (крыша)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подвальных помещений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теплоснабжения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холодного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горячего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водоотведения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электроснабжения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Строительный контроль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pPr>
              <w:jc w:val="center"/>
            </w:pPr>
            <w:r w:rsidRPr="00DA2913">
              <w:t>43</w:t>
            </w:r>
          </w:p>
        </w:tc>
        <w:tc>
          <w:tcPr>
            <w:tcW w:w="8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 xml:space="preserve">г. Каменск-Уральский, ул. </w:t>
            </w:r>
            <w:proofErr w:type="gramStart"/>
            <w:r w:rsidRPr="00DA2913">
              <w:t>Октябрьская</w:t>
            </w:r>
            <w:proofErr w:type="gramEnd"/>
            <w:r w:rsidRPr="00DA2913">
              <w:t>, д. 126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фасада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подвальных помещений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теплоснабжения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Строительный контроль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pPr>
              <w:jc w:val="center"/>
            </w:pPr>
            <w:r w:rsidRPr="00DA2913">
              <w:t>44</w:t>
            </w:r>
          </w:p>
        </w:tc>
        <w:tc>
          <w:tcPr>
            <w:tcW w:w="8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 xml:space="preserve">г. Каменск-Уральский, ул. </w:t>
            </w:r>
            <w:proofErr w:type="gramStart"/>
            <w:r w:rsidRPr="00DA2913">
              <w:t>Октябрьская</w:t>
            </w:r>
            <w:proofErr w:type="gramEnd"/>
            <w:r w:rsidRPr="00DA2913">
              <w:t>, д. 128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фасада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подвальных помещений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теплоснабжения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холодного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горячего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водоотведения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электроснабжения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Строительный контроль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pPr>
              <w:jc w:val="center"/>
            </w:pPr>
            <w:r w:rsidRPr="00DA2913">
              <w:t>45</w:t>
            </w:r>
          </w:p>
        </w:tc>
        <w:tc>
          <w:tcPr>
            <w:tcW w:w="8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>г. Каменск- Уральский, пр. Победы, д. 37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фасада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крыши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электроснабжения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Строительный контроль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pPr>
              <w:jc w:val="center"/>
            </w:pPr>
            <w:r w:rsidRPr="00DA2913">
              <w:t>46</w:t>
            </w:r>
          </w:p>
        </w:tc>
        <w:tc>
          <w:tcPr>
            <w:tcW w:w="8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 xml:space="preserve">г. Каменск-Уральский, ул. </w:t>
            </w:r>
            <w:proofErr w:type="gramStart"/>
            <w:r w:rsidRPr="00DA2913">
              <w:t>Силикатная</w:t>
            </w:r>
            <w:proofErr w:type="gramEnd"/>
            <w:r w:rsidRPr="00DA2913">
              <w:t>, д. 5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крыши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подвальных помещений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теплоснабжения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холодного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горячего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водоотведения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Строительный контроль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pPr>
              <w:jc w:val="center"/>
            </w:pPr>
            <w:r w:rsidRPr="00DA2913">
              <w:t>47</w:t>
            </w:r>
          </w:p>
        </w:tc>
        <w:tc>
          <w:tcPr>
            <w:tcW w:w="8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>г. Каменск-Уральский, ул. Строителей, д. 15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фасада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покрытия (крыша)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подвальных помещений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холодного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горячего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водоотведения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электроснабжения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Строительный контроль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pPr>
              <w:jc w:val="center"/>
            </w:pPr>
            <w:r w:rsidRPr="00DA2913">
              <w:t>48</w:t>
            </w:r>
          </w:p>
        </w:tc>
        <w:tc>
          <w:tcPr>
            <w:tcW w:w="8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>г. Каменск-Уральский, ул. Строителей, д. 20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покрытия (крыша)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подвальных помещений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теплоснабжения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холодного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горячего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водоотведения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электроснабжения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Строительный контроль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pPr>
              <w:jc w:val="center"/>
            </w:pPr>
            <w:r w:rsidRPr="00DA2913">
              <w:t>49</w:t>
            </w:r>
          </w:p>
        </w:tc>
        <w:tc>
          <w:tcPr>
            <w:tcW w:w="8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 xml:space="preserve">г. Каменск-Уральский, ул. </w:t>
            </w:r>
            <w:proofErr w:type="gramStart"/>
            <w:r w:rsidRPr="00DA2913">
              <w:t>Трубная</w:t>
            </w:r>
            <w:proofErr w:type="gramEnd"/>
            <w:r w:rsidRPr="00DA2913">
              <w:t>, д. 15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покрытия (крыша)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теплоснабжения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холодного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горячего водоснабжения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водоотведения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Строительный контроль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pPr>
              <w:jc w:val="center"/>
            </w:pPr>
            <w:r w:rsidRPr="00DA2913">
              <w:t>50</w:t>
            </w:r>
          </w:p>
        </w:tc>
        <w:tc>
          <w:tcPr>
            <w:tcW w:w="8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>г. Каменск-Уральский, ул. Урицкого, д. 17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фасада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покрытия (крыша)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Утепление чердачного перекрытия (крыша)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подвальных помещений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теплоснабжения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системы водоотведения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Строительный контроль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pPr>
              <w:jc w:val="center"/>
            </w:pPr>
            <w:r w:rsidRPr="00DA2913">
              <w:t>51</w:t>
            </w:r>
          </w:p>
        </w:tc>
        <w:tc>
          <w:tcPr>
            <w:tcW w:w="8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 xml:space="preserve">г. Каменск-Уральский, ул. </w:t>
            </w:r>
            <w:proofErr w:type="gramStart"/>
            <w:r w:rsidRPr="00DA2913">
              <w:t>Центральная</w:t>
            </w:r>
            <w:proofErr w:type="gramEnd"/>
            <w:r w:rsidRPr="00DA2913">
              <w:t>, д. 2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 покрытия (крыша)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Утепление чердачного перекрытия (крыша)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Строительный контроль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pPr>
              <w:jc w:val="center"/>
            </w:pPr>
            <w:r w:rsidRPr="00DA2913">
              <w:lastRenderedPageBreak/>
              <w:t>52</w:t>
            </w:r>
          </w:p>
        </w:tc>
        <w:tc>
          <w:tcPr>
            <w:tcW w:w="8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>г. Каменск-Уральский, ул. Беляева, д. 4А</w:t>
            </w:r>
          </w:p>
        </w:tc>
      </w:tr>
      <w:tr w:rsidR="00DA2913" w:rsidRPr="00DA2913" w:rsidTr="00DA2913">
        <w:trPr>
          <w:trHeight w:val="76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Ремонт, замена, модернизация лифтов, ремонт лифтовых шахт, машинных и блочных помещений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Строительный контроль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pPr>
              <w:jc w:val="center"/>
            </w:pPr>
            <w:r w:rsidRPr="00DA2913">
              <w:t>53</w:t>
            </w:r>
          </w:p>
        </w:tc>
        <w:tc>
          <w:tcPr>
            <w:tcW w:w="8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>г. Каменск-Уральский, ул. Лермонтова, д. 83</w:t>
            </w:r>
          </w:p>
        </w:tc>
      </w:tr>
      <w:tr w:rsidR="00DA2913" w:rsidRPr="00DA2913" w:rsidTr="00DA2913">
        <w:trPr>
          <w:trHeight w:val="76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Ремонт, замена, модернизация лифтов, ремонт лифтовых шахт, машинных и блочных помещений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Строительный контроль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pPr>
              <w:jc w:val="center"/>
            </w:pPr>
            <w:r w:rsidRPr="00DA2913">
              <w:t>54</w:t>
            </w:r>
          </w:p>
        </w:tc>
        <w:tc>
          <w:tcPr>
            <w:tcW w:w="8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>г. Каменск- Уральский, пр. Победы, д. 19А</w:t>
            </w:r>
          </w:p>
        </w:tc>
      </w:tr>
      <w:tr w:rsidR="00DA2913" w:rsidRPr="00DA2913" w:rsidTr="00DA2913">
        <w:trPr>
          <w:trHeight w:val="76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Ремонт, замена, модернизация лифтов, ремонт лифтовых шахт, машинных и блочных помещений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Строительный контроль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pPr>
              <w:jc w:val="center"/>
            </w:pPr>
            <w:r w:rsidRPr="00DA2913">
              <w:t>55</w:t>
            </w:r>
          </w:p>
        </w:tc>
        <w:tc>
          <w:tcPr>
            <w:tcW w:w="8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>г. Каменск- Уральский, пр. Победы, д. 39</w:t>
            </w:r>
          </w:p>
        </w:tc>
      </w:tr>
      <w:tr w:rsidR="00DA2913" w:rsidRPr="00DA2913" w:rsidTr="00DA2913">
        <w:trPr>
          <w:trHeight w:val="76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Ремонт, замена, модернизация лифтов, ремонт лифтовых шахт, машинных и блочных помещений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Строительный контроль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pPr>
              <w:jc w:val="center"/>
            </w:pPr>
            <w:r w:rsidRPr="00DA2913">
              <w:t>56</w:t>
            </w:r>
          </w:p>
        </w:tc>
        <w:tc>
          <w:tcPr>
            <w:tcW w:w="8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A2913" w:rsidRPr="00DA2913" w:rsidRDefault="00DA2913" w:rsidP="00DA2913">
            <w:r w:rsidRPr="00DA2913">
              <w:t xml:space="preserve">г. Каменск- Уральский, ул. </w:t>
            </w:r>
            <w:proofErr w:type="gramStart"/>
            <w:r w:rsidRPr="00DA2913">
              <w:t>Челябинская</w:t>
            </w:r>
            <w:proofErr w:type="gramEnd"/>
            <w:r w:rsidRPr="00DA2913">
              <w:t>, д. 26</w:t>
            </w:r>
          </w:p>
        </w:tc>
      </w:tr>
      <w:tr w:rsidR="00DA2913" w:rsidRPr="00DA2913" w:rsidTr="00DA2913">
        <w:trPr>
          <w:trHeight w:val="76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Ремонт, замена, модернизация лифтов, ремонт лифтовых шахт, машинных и блочных помещений</w:t>
            </w:r>
          </w:p>
        </w:tc>
      </w:tr>
      <w:tr w:rsidR="00DA2913" w:rsidRPr="00DA2913" w:rsidTr="00DA2913">
        <w:trPr>
          <w:trHeight w:val="255"/>
        </w:trPr>
        <w:tc>
          <w:tcPr>
            <w:tcW w:w="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913" w:rsidRPr="00DA2913" w:rsidRDefault="00DA2913" w:rsidP="00DA2913"/>
        </w:tc>
        <w:tc>
          <w:tcPr>
            <w:tcW w:w="4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913" w:rsidRPr="00DA2913" w:rsidRDefault="00DA2913" w:rsidP="00DA2913">
            <w:r w:rsidRPr="00DA2913">
              <w:t>Строительный контроль</w:t>
            </w:r>
          </w:p>
        </w:tc>
      </w:tr>
    </w:tbl>
    <w:p w:rsidR="00D07787" w:rsidRDefault="00D07787" w:rsidP="00D07787">
      <w:pPr>
        <w:rPr>
          <w:sz w:val="28"/>
          <w:szCs w:val="28"/>
        </w:rPr>
      </w:pPr>
    </w:p>
    <w:sectPr w:rsidR="00D07787" w:rsidSect="00536788">
      <w:headerReference w:type="default" r:id="rId12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6053" w:rsidRDefault="00666053" w:rsidP="00140BE8">
      <w:r>
        <w:separator/>
      </w:r>
    </w:p>
  </w:endnote>
  <w:endnote w:type="continuationSeparator" w:id="0">
    <w:p w:rsidR="00666053" w:rsidRDefault="00666053" w:rsidP="00140B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6053" w:rsidRDefault="00666053" w:rsidP="00140BE8">
      <w:r>
        <w:separator/>
      </w:r>
    </w:p>
  </w:footnote>
  <w:footnote w:type="continuationSeparator" w:id="0">
    <w:p w:rsidR="00666053" w:rsidRDefault="00666053" w:rsidP="00140B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455434"/>
      <w:docPartObj>
        <w:docPartGallery w:val="Page Numbers (Top of Page)"/>
        <w:docPartUnique/>
      </w:docPartObj>
    </w:sdtPr>
    <w:sdtContent>
      <w:p w:rsidR="00732D42" w:rsidRDefault="003A5A97">
        <w:pPr>
          <w:pStyle w:val="a9"/>
          <w:jc w:val="center"/>
        </w:pPr>
        <w:fldSimple w:instr=" PAGE   \* MERGEFORMAT ">
          <w:r w:rsidR="00521D1B">
            <w:rPr>
              <w:noProof/>
            </w:rPr>
            <w:t>2</w:t>
          </w:r>
        </w:fldSimple>
      </w:p>
    </w:sdtContent>
  </w:sdt>
  <w:p w:rsidR="00732D42" w:rsidRDefault="00732D42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4376"/>
    <w:rsid w:val="00011BF9"/>
    <w:rsid w:val="00020401"/>
    <w:rsid w:val="000459EF"/>
    <w:rsid w:val="00072C9E"/>
    <w:rsid w:val="000F6480"/>
    <w:rsid w:val="00112E50"/>
    <w:rsid w:val="00133698"/>
    <w:rsid w:val="00140BE8"/>
    <w:rsid w:val="001C2A0D"/>
    <w:rsid w:val="001C5628"/>
    <w:rsid w:val="001D0C76"/>
    <w:rsid w:val="001E0567"/>
    <w:rsid w:val="0024184E"/>
    <w:rsid w:val="00280E76"/>
    <w:rsid w:val="00281AF2"/>
    <w:rsid w:val="002E415E"/>
    <w:rsid w:val="002F6272"/>
    <w:rsid w:val="003124CA"/>
    <w:rsid w:val="00325A72"/>
    <w:rsid w:val="00374AB6"/>
    <w:rsid w:val="003842C2"/>
    <w:rsid w:val="003A5A97"/>
    <w:rsid w:val="003E5C14"/>
    <w:rsid w:val="003F6459"/>
    <w:rsid w:val="00413661"/>
    <w:rsid w:val="004518D0"/>
    <w:rsid w:val="004736B2"/>
    <w:rsid w:val="00474376"/>
    <w:rsid w:val="004A3074"/>
    <w:rsid w:val="004A7D6A"/>
    <w:rsid w:val="004F4246"/>
    <w:rsid w:val="00521D1B"/>
    <w:rsid w:val="00536788"/>
    <w:rsid w:val="005A0C52"/>
    <w:rsid w:val="00666053"/>
    <w:rsid w:val="00666767"/>
    <w:rsid w:val="006C6C5E"/>
    <w:rsid w:val="006E2FB5"/>
    <w:rsid w:val="00702165"/>
    <w:rsid w:val="00721B51"/>
    <w:rsid w:val="00732D42"/>
    <w:rsid w:val="007700DF"/>
    <w:rsid w:val="007832DE"/>
    <w:rsid w:val="007A45F0"/>
    <w:rsid w:val="007D00F9"/>
    <w:rsid w:val="007D7514"/>
    <w:rsid w:val="00836355"/>
    <w:rsid w:val="00871148"/>
    <w:rsid w:val="00893F6C"/>
    <w:rsid w:val="008B0B61"/>
    <w:rsid w:val="008C0E41"/>
    <w:rsid w:val="00942E8C"/>
    <w:rsid w:val="00972186"/>
    <w:rsid w:val="009A15F0"/>
    <w:rsid w:val="009A2D48"/>
    <w:rsid w:val="009D2FFB"/>
    <w:rsid w:val="009E71E9"/>
    <w:rsid w:val="009F024D"/>
    <w:rsid w:val="009F324F"/>
    <w:rsid w:val="00A03134"/>
    <w:rsid w:val="00A1076A"/>
    <w:rsid w:val="00A13679"/>
    <w:rsid w:val="00A1792A"/>
    <w:rsid w:val="00A5639D"/>
    <w:rsid w:val="00B12EBC"/>
    <w:rsid w:val="00B15E35"/>
    <w:rsid w:val="00B821AE"/>
    <w:rsid w:val="00B86450"/>
    <w:rsid w:val="00B92D0D"/>
    <w:rsid w:val="00B95DBC"/>
    <w:rsid w:val="00BA11F8"/>
    <w:rsid w:val="00BA7870"/>
    <w:rsid w:val="00BA7EFA"/>
    <w:rsid w:val="00BD01FF"/>
    <w:rsid w:val="00BE7A2E"/>
    <w:rsid w:val="00BF6F4E"/>
    <w:rsid w:val="00C13428"/>
    <w:rsid w:val="00C246CB"/>
    <w:rsid w:val="00C444C4"/>
    <w:rsid w:val="00C46F9E"/>
    <w:rsid w:val="00CB02A7"/>
    <w:rsid w:val="00D07787"/>
    <w:rsid w:val="00D11906"/>
    <w:rsid w:val="00D22687"/>
    <w:rsid w:val="00D42257"/>
    <w:rsid w:val="00D75DA3"/>
    <w:rsid w:val="00D84B1D"/>
    <w:rsid w:val="00D8714C"/>
    <w:rsid w:val="00D921D5"/>
    <w:rsid w:val="00DA2913"/>
    <w:rsid w:val="00DC3D92"/>
    <w:rsid w:val="00E04586"/>
    <w:rsid w:val="00E15ED3"/>
    <w:rsid w:val="00EB5577"/>
    <w:rsid w:val="00ED4BBA"/>
    <w:rsid w:val="00EE0A05"/>
    <w:rsid w:val="00EE156D"/>
    <w:rsid w:val="00EF5DC3"/>
    <w:rsid w:val="00F774EB"/>
    <w:rsid w:val="00F81192"/>
    <w:rsid w:val="00F81656"/>
    <w:rsid w:val="00FA194B"/>
    <w:rsid w:val="00FA7973"/>
    <w:rsid w:val="00FC0E7B"/>
    <w:rsid w:val="00FC17B2"/>
    <w:rsid w:val="00FC52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C0E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FC0E7B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C0E7B"/>
    <w:pPr>
      <w:autoSpaceDE w:val="0"/>
      <w:autoSpaceDN w:val="0"/>
      <w:adjustRightInd w:val="0"/>
    </w:pPr>
    <w:rPr>
      <w:sz w:val="28"/>
      <w:szCs w:val="28"/>
    </w:rPr>
  </w:style>
  <w:style w:type="character" w:styleId="a7">
    <w:name w:val="Hyperlink"/>
    <w:basedOn w:val="a0"/>
    <w:uiPriority w:val="99"/>
    <w:unhideWhenUsed/>
    <w:rsid w:val="00D8714C"/>
    <w:rPr>
      <w:color w:val="0000FF"/>
      <w:u w:val="single"/>
    </w:rPr>
  </w:style>
  <w:style w:type="character" w:styleId="a8">
    <w:name w:val="FollowedHyperlink"/>
    <w:basedOn w:val="a0"/>
    <w:uiPriority w:val="99"/>
    <w:unhideWhenUsed/>
    <w:rsid w:val="00D8714C"/>
    <w:rPr>
      <w:color w:val="800080"/>
      <w:u w:val="single"/>
    </w:rPr>
  </w:style>
  <w:style w:type="paragraph" w:customStyle="1" w:styleId="xl63">
    <w:name w:val="xl63"/>
    <w:basedOn w:val="a"/>
    <w:rsid w:val="00D871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4">
    <w:name w:val="xl64"/>
    <w:basedOn w:val="a"/>
    <w:rsid w:val="00D8714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5">
    <w:name w:val="xl65"/>
    <w:basedOn w:val="a"/>
    <w:rsid w:val="00D871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66">
    <w:name w:val="xl66"/>
    <w:basedOn w:val="a"/>
    <w:rsid w:val="00D8714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7">
    <w:name w:val="xl67"/>
    <w:basedOn w:val="a"/>
    <w:rsid w:val="00D8714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"/>
    <w:rsid w:val="00D8714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a"/>
    <w:rsid w:val="00D8714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D8714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"/>
    <w:rsid w:val="00D8714C"/>
    <w:pPr>
      <w:pBdr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2">
    <w:name w:val="xl72"/>
    <w:basedOn w:val="a"/>
    <w:rsid w:val="00D8714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styleId="a9">
    <w:name w:val="header"/>
    <w:basedOn w:val="a"/>
    <w:link w:val="aa"/>
    <w:uiPriority w:val="99"/>
    <w:rsid w:val="00140BE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40BE8"/>
  </w:style>
  <w:style w:type="paragraph" w:styleId="ab">
    <w:name w:val="footer"/>
    <w:basedOn w:val="a"/>
    <w:link w:val="ac"/>
    <w:rsid w:val="00140BE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140BE8"/>
  </w:style>
  <w:style w:type="paragraph" w:customStyle="1" w:styleId="xl76">
    <w:name w:val="xl76"/>
    <w:basedOn w:val="a"/>
    <w:rsid w:val="00D07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7">
    <w:name w:val="xl77"/>
    <w:basedOn w:val="a"/>
    <w:rsid w:val="00D07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8">
    <w:name w:val="xl78"/>
    <w:basedOn w:val="a"/>
    <w:rsid w:val="00D0778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9">
    <w:name w:val="xl79"/>
    <w:basedOn w:val="a"/>
    <w:rsid w:val="00D0778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0">
    <w:name w:val="xl80"/>
    <w:basedOn w:val="a"/>
    <w:rsid w:val="00D0778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1">
    <w:name w:val="xl81"/>
    <w:basedOn w:val="a"/>
    <w:rsid w:val="00D0778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2">
    <w:name w:val="xl82"/>
    <w:basedOn w:val="a"/>
    <w:rsid w:val="00D0778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3">
    <w:name w:val="xl83"/>
    <w:basedOn w:val="a"/>
    <w:rsid w:val="00D07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4">
    <w:name w:val="xl84"/>
    <w:basedOn w:val="a"/>
    <w:rsid w:val="00D0778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5">
    <w:name w:val="xl85"/>
    <w:basedOn w:val="a"/>
    <w:rsid w:val="00D077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6">
    <w:name w:val="xl86"/>
    <w:basedOn w:val="a"/>
    <w:rsid w:val="00D0778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7">
    <w:name w:val="xl87"/>
    <w:basedOn w:val="a"/>
    <w:rsid w:val="00D0778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8">
    <w:name w:val="xl88"/>
    <w:basedOn w:val="a"/>
    <w:rsid w:val="00D07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9">
    <w:name w:val="xl89"/>
    <w:basedOn w:val="a"/>
    <w:rsid w:val="00D0778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24"/>
      <w:szCs w:val="24"/>
    </w:rPr>
  </w:style>
  <w:style w:type="paragraph" w:customStyle="1" w:styleId="xl90">
    <w:name w:val="xl90"/>
    <w:basedOn w:val="a"/>
    <w:rsid w:val="00D07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1">
    <w:name w:val="xl91"/>
    <w:basedOn w:val="a"/>
    <w:rsid w:val="00D0778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2">
    <w:name w:val="xl92"/>
    <w:basedOn w:val="a"/>
    <w:rsid w:val="00D077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3">
    <w:name w:val="xl93"/>
    <w:basedOn w:val="a"/>
    <w:rsid w:val="00D0778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D07787"/>
    <w:pPr>
      <w:spacing w:before="100" w:beforeAutospacing="1" w:after="100" w:afterAutospacing="1"/>
    </w:pPr>
    <w:rPr>
      <w:sz w:val="24"/>
      <w:szCs w:val="24"/>
    </w:rPr>
  </w:style>
  <w:style w:type="paragraph" w:customStyle="1" w:styleId="xl95">
    <w:name w:val="xl95"/>
    <w:basedOn w:val="a"/>
    <w:rsid w:val="00D0778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6">
    <w:name w:val="xl96"/>
    <w:basedOn w:val="a"/>
    <w:rsid w:val="00D0778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7">
    <w:name w:val="xl97"/>
    <w:basedOn w:val="a"/>
    <w:rsid w:val="00D0778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8">
    <w:name w:val="xl98"/>
    <w:basedOn w:val="a"/>
    <w:rsid w:val="00D077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9">
    <w:name w:val="xl99"/>
    <w:basedOn w:val="a"/>
    <w:rsid w:val="00D077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5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3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8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760BC2258F482FD623388EA8D5EEDC31D96AEC26767F3B812A9F60188BDC7C271E28D36530091FAEDA05F5177G6I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924BC9474791B13E1A89837F650862958C54E0B2B49A43D69BBA4C463C0CE868A370C0A7A0E39C9D0F36038552R1J" TargetMode="Externa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hyperlink" Target="consultantplus://offline/ref=079DF01A9B80A9AF24C5373B6AA95AFBC46691125AD24BA779E87EC8FA8FA295F3C1F4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79DF01A9B80A9AF24C529367CC504F1C465CD1C5CD042F725B5789FA5DFA4C0B354E72E0FC6FAI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86;&#1083;&#1100;&#1079;&#1086;&#1074;&#1072;&#1090;&#1077;&#1083;&#1100;\Desktop\000%20&#1050;&#1057;&#1055;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501452-73D0-4CF9-857C-4AB021749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1</TotalTime>
  <Pages>11</Pages>
  <Words>1835</Words>
  <Characters>16100</Characters>
  <Application>Microsoft Office Word</Application>
  <DocSecurity>0</DocSecurity>
  <Lines>134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17900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2019-11-28T04:21:00Z</cp:lastPrinted>
  <dcterms:created xsi:type="dcterms:W3CDTF">2019-12-16T04:38:00Z</dcterms:created>
  <dcterms:modified xsi:type="dcterms:W3CDTF">2019-12-16T04:38:00Z</dcterms:modified>
</cp:coreProperties>
</file>