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3369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DE7DB5" w:rsidP="00133698">
      <w:pPr>
        <w:jc w:val="center"/>
        <w:rPr>
          <w:b/>
          <w:sz w:val="28"/>
        </w:rPr>
      </w:pPr>
      <w:r w:rsidRPr="00DE7DB5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21.15pt;margin-top:-56pt;width:54.95pt;height:54.4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" filled="f" stroked="f">
            <v:textbox style="mso-fit-shape-to-text:t">
              <w:txbxContent>
                <w:p w:rsidR="00C4552D" w:rsidRDefault="00C4552D" w:rsidP="00133698">
                  <w:r>
                    <w:rPr>
                      <w:noProof/>
                    </w:rPr>
                    <w:drawing>
                      <wp:inline distT="0" distB="0" distL="0" distR="0">
                        <wp:extent cx="495300" cy="600075"/>
                        <wp:effectExtent l="19050" t="0" r="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5300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33698"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77F2A" w:rsidRDefault="00DE7DB5" w:rsidP="00907B42">
      <w:pPr>
        <w:spacing w:before="400"/>
        <w:rPr>
          <w:sz w:val="28"/>
          <w:szCs w:val="28"/>
          <w:u w:val="single"/>
        </w:rPr>
      </w:pPr>
      <w:r w:rsidRPr="00DE7DB5">
        <w:rPr>
          <w:noProof/>
          <w:sz w:val="24"/>
        </w:rPr>
        <w:pict>
          <v:line id="Line 3" o:spid="_x0000_s1027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422E1A">
        <w:rPr>
          <w:sz w:val="24"/>
        </w:rPr>
        <w:t xml:space="preserve">от </w:t>
      </w:r>
      <w:r w:rsidR="00F77F2A" w:rsidRPr="00F77F2A">
        <w:rPr>
          <w:sz w:val="24"/>
          <w:u w:val="single"/>
        </w:rPr>
        <w:t>15.01.2020</w:t>
      </w:r>
      <w:r w:rsidR="00422E1A">
        <w:rPr>
          <w:sz w:val="24"/>
        </w:rPr>
        <w:t xml:space="preserve"> № </w:t>
      </w:r>
      <w:r w:rsidR="00F77F2A" w:rsidRPr="00F77F2A">
        <w:rPr>
          <w:sz w:val="24"/>
          <w:u w:val="single"/>
        </w:rPr>
        <w:t>14</w:t>
      </w:r>
    </w:p>
    <w:p w:rsidR="00133698" w:rsidRPr="001F1590" w:rsidRDefault="00133698" w:rsidP="00133698">
      <w:pPr>
        <w:rPr>
          <w:sz w:val="28"/>
          <w:szCs w:val="28"/>
        </w:rPr>
      </w:pPr>
      <w:bookmarkStart w:id="0" w:name="_GoBack"/>
      <w:bookmarkEnd w:id="0"/>
    </w:p>
    <w:p w:rsidR="006613C0" w:rsidRDefault="006613C0" w:rsidP="00241B79">
      <w:pPr>
        <w:autoSpaceDE w:val="0"/>
        <w:autoSpaceDN w:val="0"/>
        <w:adjustRightInd w:val="0"/>
        <w:ind w:firstLine="540"/>
        <w:jc w:val="center"/>
        <w:rPr>
          <w:b/>
          <w:bCs/>
          <w:i/>
          <w:iCs/>
          <w:sz w:val="28"/>
          <w:szCs w:val="28"/>
        </w:rPr>
      </w:pPr>
      <w:r>
        <w:rPr>
          <w:b/>
          <w:i/>
          <w:sz w:val="28"/>
          <w:szCs w:val="28"/>
        </w:rPr>
        <w:t>О</w:t>
      </w:r>
      <w:r w:rsidR="00241B79">
        <w:rPr>
          <w:b/>
          <w:i/>
          <w:sz w:val="28"/>
          <w:szCs w:val="28"/>
        </w:rPr>
        <w:t xml:space="preserve"> внесении </w:t>
      </w:r>
      <w:r w:rsidR="000601EC">
        <w:rPr>
          <w:b/>
          <w:i/>
          <w:sz w:val="28"/>
          <w:szCs w:val="28"/>
        </w:rPr>
        <w:t xml:space="preserve">изменений </w:t>
      </w:r>
      <w:r w:rsidR="00ED1350">
        <w:rPr>
          <w:b/>
          <w:i/>
          <w:sz w:val="28"/>
          <w:szCs w:val="28"/>
        </w:rPr>
        <w:t xml:space="preserve">в </w:t>
      </w:r>
      <w:r w:rsidR="00ED1350" w:rsidRPr="00ED1350">
        <w:rPr>
          <w:b/>
          <w:i/>
          <w:sz w:val="28"/>
          <w:szCs w:val="28"/>
        </w:rPr>
        <w:t>Состав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 муниципального образования город Каменск-Уральский</w:t>
      </w:r>
    </w:p>
    <w:p w:rsidR="00133698" w:rsidRPr="00E44235" w:rsidRDefault="00133698" w:rsidP="00286945">
      <w:pPr>
        <w:pStyle w:val="a4"/>
        <w:ind w:firstLine="0"/>
        <w:rPr>
          <w:sz w:val="28"/>
          <w:szCs w:val="28"/>
        </w:rPr>
      </w:pPr>
    </w:p>
    <w:p w:rsidR="006613C0" w:rsidRPr="00EC56EF" w:rsidRDefault="006613C0" w:rsidP="003C54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города Каменск</w:t>
      </w:r>
      <w:r w:rsidR="00E11266">
        <w:rPr>
          <w:sz w:val="28"/>
          <w:szCs w:val="28"/>
        </w:rPr>
        <w:t>а</w:t>
      </w:r>
      <w:r>
        <w:rPr>
          <w:sz w:val="28"/>
          <w:szCs w:val="28"/>
        </w:rPr>
        <w:t>-Уральск</w:t>
      </w:r>
      <w:r w:rsidR="00E11266">
        <w:rPr>
          <w:sz w:val="28"/>
          <w:szCs w:val="28"/>
        </w:rPr>
        <w:t>ого</w:t>
      </w:r>
    </w:p>
    <w:p w:rsidR="00114C9D" w:rsidRPr="00E44235" w:rsidRDefault="00133698" w:rsidP="005C0991">
      <w:pPr>
        <w:ind w:firstLine="567"/>
        <w:jc w:val="both"/>
        <w:rPr>
          <w:b/>
          <w:sz w:val="28"/>
          <w:szCs w:val="28"/>
        </w:rPr>
      </w:pPr>
      <w:r w:rsidRPr="00E44235">
        <w:rPr>
          <w:b/>
          <w:sz w:val="28"/>
          <w:szCs w:val="28"/>
        </w:rPr>
        <w:t>ПОСТАНОВЛЯЕТ:</w:t>
      </w:r>
    </w:p>
    <w:p w:rsidR="00ED1350" w:rsidRPr="00745A02" w:rsidRDefault="002C3940" w:rsidP="00745A02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5A02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ED1350" w:rsidRPr="00745A02">
        <w:rPr>
          <w:rFonts w:ascii="Times New Roman" w:hAnsi="Times New Roman" w:cs="Times New Roman"/>
          <w:sz w:val="28"/>
          <w:szCs w:val="28"/>
        </w:rPr>
        <w:t xml:space="preserve">в </w:t>
      </w:r>
      <w:r w:rsidR="00ED1350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муниципальной комиссии по обследованию </w:t>
      </w:r>
      <w:proofErr w:type="gramStart"/>
      <w:r w:rsidR="00ED1350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жилыхпомещений инвалидов и общего имущества в многоквартирных домах, в которых проживают инвалиды, входящих в состав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 муниципального образования город Каменск-Уральский</w:t>
      </w:r>
      <w:r w:rsidR="00745A02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комиссия)</w:t>
      </w:r>
      <w:r w:rsidR="00ED1350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</w:t>
      </w:r>
      <w:r w:rsidR="000601EC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</w:t>
      </w:r>
      <w:r w:rsidR="00ED1350" w:rsidRPr="00745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</w:t>
      </w:r>
      <w:r w:rsidR="00ED1350" w:rsidRPr="00745A02">
        <w:rPr>
          <w:rFonts w:ascii="Times New Roman" w:hAnsi="Times New Roman" w:cs="Times New Roman"/>
          <w:sz w:val="28"/>
          <w:szCs w:val="28"/>
        </w:rPr>
        <w:t>Администрации города Каменска-Уральского от 27.03.2018 № 226</w:t>
      </w:r>
      <w:r w:rsidR="002502C4" w:rsidRPr="00745A02">
        <w:rPr>
          <w:rFonts w:ascii="Times New Roman" w:hAnsi="Times New Roman" w:cs="Times New Roman"/>
          <w:sz w:val="28"/>
          <w:szCs w:val="28"/>
        </w:rPr>
        <w:t xml:space="preserve"> (в редакции </w:t>
      </w:r>
      <w:r w:rsidR="00745A02" w:rsidRPr="00745A02">
        <w:rPr>
          <w:rFonts w:ascii="Times New Roman" w:hAnsi="Times New Roman" w:cs="Times New Roman"/>
          <w:sz w:val="28"/>
          <w:szCs w:val="28"/>
        </w:rPr>
        <w:t>постановлени</w:t>
      </w:r>
      <w:r w:rsidR="00552F32">
        <w:rPr>
          <w:rFonts w:ascii="Times New Roman" w:hAnsi="Times New Roman" w:cs="Times New Roman"/>
          <w:sz w:val="28"/>
          <w:szCs w:val="28"/>
        </w:rPr>
        <w:t>й</w:t>
      </w:r>
      <w:r w:rsidR="00745A02" w:rsidRPr="00745A02">
        <w:rPr>
          <w:rFonts w:ascii="Times New Roman" w:hAnsi="Times New Roman" w:cs="Times New Roman"/>
          <w:sz w:val="28"/>
          <w:szCs w:val="28"/>
        </w:rPr>
        <w:t xml:space="preserve"> Администрации города Каменска-Уральского </w:t>
      </w:r>
      <w:r w:rsidR="002502C4" w:rsidRPr="00745A02">
        <w:rPr>
          <w:rFonts w:ascii="Times New Roman" w:hAnsi="Times New Roman" w:cs="Times New Roman"/>
          <w:sz w:val="28"/>
          <w:szCs w:val="28"/>
        </w:rPr>
        <w:t>от 11.05.2018 № 387</w:t>
      </w:r>
      <w:proofErr w:type="gramEnd"/>
      <w:r w:rsidR="00552F32">
        <w:rPr>
          <w:rFonts w:ascii="Times New Roman" w:hAnsi="Times New Roman" w:cs="Times New Roman"/>
          <w:sz w:val="28"/>
          <w:szCs w:val="28"/>
        </w:rPr>
        <w:t>, от 18.06.2019 № 495</w:t>
      </w:r>
      <w:r w:rsidR="002502C4" w:rsidRPr="00745A02">
        <w:rPr>
          <w:rFonts w:ascii="Times New Roman" w:hAnsi="Times New Roman" w:cs="Times New Roman"/>
          <w:sz w:val="28"/>
          <w:szCs w:val="28"/>
        </w:rPr>
        <w:t>)</w:t>
      </w:r>
      <w:r w:rsidR="00ED1350" w:rsidRPr="00745A02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ED1350" w:rsidRPr="00ED1350" w:rsidRDefault="00745A02" w:rsidP="0043793E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3A7398">
        <w:rPr>
          <w:rFonts w:ascii="Times New Roman" w:hAnsi="Times New Roman" w:cs="Times New Roman"/>
          <w:sz w:val="28"/>
          <w:szCs w:val="28"/>
        </w:rPr>
        <w:t>включить</w:t>
      </w:r>
      <w:r w:rsidR="00ED1350" w:rsidRPr="00ED1350">
        <w:rPr>
          <w:rFonts w:ascii="Times New Roman" w:hAnsi="Times New Roman" w:cs="Times New Roman"/>
          <w:sz w:val="28"/>
          <w:szCs w:val="28"/>
        </w:rPr>
        <w:t xml:space="preserve"> в состав</w:t>
      </w:r>
      <w:r w:rsidR="000601EC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552F32">
        <w:rPr>
          <w:rFonts w:ascii="Times New Roman" w:hAnsi="Times New Roman" w:cs="Times New Roman"/>
          <w:sz w:val="28"/>
          <w:szCs w:val="28"/>
        </w:rPr>
        <w:t>Кукарина</w:t>
      </w:r>
      <w:proofErr w:type="spellEnd"/>
      <w:r w:rsidR="00552F32">
        <w:rPr>
          <w:rFonts w:ascii="Times New Roman" w:hAnsi="Times New Roman" w:cs="Times New Roman"/>
          <w:sz w:val="28"/>
          <w:szCs w:val="28"/>
        </w:rPr>
        <w:t xml:space="preserve"> Александра Владимировича</w:t>
      </w:r>
      <w:r w:rsidR="00437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–заместителя </w:t>
      </w:r>
      <w:r w:rsidR="00552F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Городской Думы города Каменска-Уральского, председателя комитета по законодательству и местному самоуправлению</w:t>
      </w:r>
      <w:r w:rsidR="0025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0537E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качестве</w:t>
      </w:r>
      <w:r w:rsidR="0025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комиссии</w:t>
      </w:r>
      <w:r w:rsidR="000601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2137" w:rsidRDefault="003C549B" w:rsidP="003C549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95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4590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</w:t>
      </w:r>
      <w:r w:rsidR="00445909">
        <w:rPr>
          <w:rFonts w:ascii="Times New Roman" w:hAnsi="Times New Roman" w:cs="Times New Roman"/>
          <w:sz w:val="28"/>
          <w:szCs w:val="28"/>
        </w:rPr>
        <w:t>астоящее п</w:t>
      </w:r>
      <w:r w:rsidRPr="003C549B">
        <w:rPr>
          <w:rFonts w:ascii="Times New Roman" w:hAnsi="Times New Roman" w:cs="Times New Roman"/>
          <w:sz w:val="28"/>
          <w:szCs w:val="28"/>
        </w:rPr>
        <w:t xml:space="preserve">остановление в газете «Каменский рабочий» и разместить на официальном сайте </w:t>
      </w:r>
      <w:r w:rsidR="00E1126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3C549B">
        <w:rPr>
          <w:rFonts w:ascii="Times New Roman" w:hAnsi="Times New Roman" w:cs="Times New Roman"/>
          <w:sz w:val="28"/>
          <w:szCs w:val="28"/>
        </w:rPr>
        <w:t xml:space="preserve"> город</w:t>
      </w:r>
      <w:r w:rsidR="00445909">
        <w:rPr>
          <w:rFonts w:ascii="Times New Roman" w:hAnsi="Times New Roman" w:cs="Times New Roman"/>
          <w:sz w:val="28"/>
          <w:szCs w:val="28"/>
        </w:rPr>
        <w:t>Каменск</w:t>
      </w:r>
      <w:r w:rsidRPr="003C549B">
        <w:rPr>
          <w:rFonts w:ascii="Times New Roman" w:hAnsi="Times New Roman" w:cs="Times New Roman"/>
          <w:sz w:val="28"/>
          <w:szCs w:val="28"/>
        </w:rPr>
        <w:t>-Уральск</w:t>
      </w:r>
      <w:r w:rsidR="00445909">
        <w:rPr>
          <w:rFonts w:ascii="Times New Roman" w:hAnsi="Times New Roman" w:cs="Times New Roman"/>
          <w:sz w:val="28"/>
          <w:szCs w:val="28"/>
        </w:rPr>
        <w:t>ий</w:t>
      </w:r>
      <w:r w:rsidRPr="003C549B">
        <w:rPr>
          <w:rFonts w:ascii="Times New Roman" w:hAnsi="Times New Roman" w:cs="Times New Roman"/>
          <w:sz w:val="28"/>
          <w:szCs w:val="28"/>
        </w:rPr>
        <w:t>.</w:t>
      </w:r>
    </w:p>
    <w:p w:rsidR="003C549B" w:rsidRPr="00E44235" w:rsidRDefault="003C549B" w:rsidP="003C549B">
      <w:pPr>
        <w:pStyle w:val="ConsPlusNormal"/>
        <w:ind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C549B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445909">
        <w:rPr>
          <w:rFonts w:ascii="Times New Roman" w:hAnsi="Times New Roman" w:cs="Times New Roman"/>
          <w:sz w:val="28"/>
          <w:szCs w:val="28"/>
        </w:rPr>
        <w:t>п</w:t>
      </w:r>
      <w:r w:rsidRPr="003C549B">
        <w:rPr>
          <w:rFonts w:ascii="Times New Roman" w:hAnsi="Times New Roman" w:cs="Times New Roman"/>
          <w:sz w:val="28"/>
          <w:szCs w:val="28"/>
        </w:rPr>
        <w:t>остановления возложить на первого заместителя главы Администрации города С.А. Гераскина.</w:t>
      </w:r>
    </w:p>
    <w:p w:rsidR="00BA2137" w:rsidRPr="00E44235" w:rsidRDefault="00BA2137" w:rsidP="00133698">
      <w:pPr>
        <w:jc w:val="both"/>
        <w:rPr>
          <w:sz w:val="28"/>
          <w:szCs w:val="28"/>
        </w:rPr>
      </w:pPr>
    </w:p>
    <w:p w:rsidR="00745A02" w:rsidRDefault="00745A02" w:rsidP="001E11BA">
      <w:pPr>
        <w:rPr>
          <w:sz w:val="28"/>
          <w:szCs w:val="28"/>
        </w:rPr>
      </w:pPr>
    </w:p>
    <w:p w:rsidR="00EA6F1A" w:rsidRDefault="00801CED" w:rsidP="005C0321">
      <w:pPr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="00C46CAC">
        <w:rPr>
          <w:sz w:val="28"/>
          <w:szCs w:val="28"/>
        </w:rPr>
        <w:t>г</w:t>
      </w:r>
      <w:r w:rsidR="0005450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1159F9" w:rsidRPr="00E44235">
        <w:rPr>
          <w:sz w:val="28"/>
          <w:szCs w:val="28"/>
        </w:rPr>
        <w:t xml:space="preserve"> города</w:t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5C0321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С.А. </w:t>
      </w:r>
      <w:proofErr w:type="spellStart"/>
      <w:r>
        <w:rPr>
          <w:sz w:val="28"/>
          <w:szCs w:val="28"/>
        </w:rPr>
        <w:t>Гераскин</w:t>
      </w:r>
      <w:proofErr w:type="spellEnd"/>
    </w:p>
    <w:sectPr w:rsidR="00EA6F1A" w:rsidSect="001E11BA">
      <w:headerReference w:type="default" r:id="rId9"/>
      <w:headerReference w:type="first" r:id="rId10"/>
      <w:pgSz w:w="11906" w:h="16838"/>
      <w:pgMar w:top="1134" w:right="567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405B" w:rsidRDefault="0012405B">
      <w:r>
        <w:separator/>
      </w:r>
    </w:p>
  </w:endnote>
  <w:endnote w:type="continuationSeparator" w:id="1">
    <w:p w:rsidR="0012405B" w:rsidRDefault="001240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405B" w:rsidRDefault="0012405B">
      <w:r>
        <w:separator/>
      </w:r>
    </w:p>
  </w:footnote>
  <w:footnote w:type="continuationSeparator" w:id="1">
    <w:p w:rsidR="0012405B" w:rsidRDefault="001240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52D" w:rsidRPr="006C0220" w:rsidRDefault="00DE7DB5">
    <w:pPr>
      <w:pStyle w:val="a8"/>
      <w:jc w:val="center"/>
      <w:rPr>
        <w:rFonts w:ascii="Times New Roman" w:hAnsi="Times New Roman"/>
      </w:rPr>
    </w:pPr>
    <w:r w:rsidRPr="006C0220">
      <w:rPr>
        <w:rFonts w:ascii="Times New Roman" w:hAnsi="Times New Roman"/>
      </w:rPr>
      <w:fldChar w:fldCharType="begin"/>
    </w:r>
    <w:r w:rsidR="00C4552D" w:rsidRPr="006C0220">
      <w:rPr>
        <w:rFonts w:ascii="Times New Roman" w:hAnsi="Times New Roman"/>
      </w:rPr>
      <w:instrText>PAGE   \* MERGEFORMAT</w:instrText>
    </w:r>
    <w:r w:rsidRPr="006C0220">
      <w:rPr>
        <w:rFonts w:ascii="Times New Roman" w:hAnsi="Times New Roman"/>
      </w:rPr>
      <w:fldChar w:fldCharType="separate"/>
    </w:r>
    <w:r w:rsidR="000601EC">
      <w:rPr>
        <w:rFonts w:ascii="Times New Roman" w:hAnsi="Times New Roman"/>
        <w:noProof/>
      </w:rPr>
      <w:t>2</w:t>
    </w:r>
    <w:r w:rsidRPr="006C0220">
      <w:rPr>
        <w:rFonts w:ascii="Times New Roman" w:hAnsi="Times New Roman"/>
        <w:noProof/>
      </w:rPr>
      <w:fldChar w:fldCharType="end"/>
    </w:r>
  </w:p>
  <w:p w:rsidR="00C4552D" w:rsidRDefault="00C4552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52D" w:rsidRPr="00D41D29" w:rsidRDefault="00C4552D" w:rsidP="00A913CD">
    <w:pPr>
      <w:ind w:left="5103"/>
      <w:rPr>
        <w:bCs/>
        <w:color w:val="000000"/>
        <w:sz w:val="24"/>
        <w:szCs w:val="24"/>
      </w:rPr>
    </w:pPr>
  </w:p>
  <w:p w:rsidR="00C4552D" w:rsidRDefault="00C4552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13C4"/>
    <w:rsid w:val="0001273A"/>
    <w:rsid w:val="00015D12"/>
    <w:rsid w:val="00030456"/>
    <w:rsid w:val="000331E1"/>
    <w:rsid w:val="0003445E"/>
    <w:rsid w:val="000349F4"/>
    <w:rsid w:val="0004439C"/>
    <w:rsid w:val="000537EB"/>
    <w:rsid w:val="00054504"/>
    <w:rsid w:val="00054BC2"/>
    <w:rsid w:val="00054C5E"/>
    <w:rsid w:val="000601EC"/>
    <w:rsid w:val="00074350"/>
    <w:rsid w:val="00076CBD"/>
    <w:rsid w:val="00080F8C"/>
    <w:rsid w:val="00085F39"/>
    <w:rsid w:val="00095275"/>
    <w:rsid w:val="00095DD8"/>
    <w:rsid w:val="000A4C28"/>
    <w:rsid w:val="000A62E3"/>
    <w:rsid w:val="000B0787"/>
    <w:rsid w:val="000C604E"/>
    <w:rsid w:val="000D4B5E"/>
    <w:rsid w:val="000D7722"/>
    <w:rsid w:val="000E7C00"/>
    <w:rsid w:val="001107E8"/>
    <w:rsid w:val="00112C87"/>
    <w:rsid w:val="00114C9D"/>
    <w:rsid w:val="001159F9"/>
    <w:rsid w:val="0012405B"/>
    <w:rsid w:val="00133698"/>
    <w:rsid w:val="001361F2"/>
    <w:rsid w:val="00142849"/>
    <w:rsid w:val="00143DF1"/>
    <w:rsid w:val="0014551F"/>
    <w:rsid w:val="001751AF"/>
    <w:rsid w:val="001A2660"/>
    <w:rsid w:val="001B0EB9"/>
    <w:rsid w:val="001B1365"/>
    <w:rsid w:val="001C05AA"/>
    <w:rsid w:val="001D13CF"/>
    <w:rsid w:val="001E0B89"/>
    <w:rsid w:val="001E11BA"/>
    <w:rsid w:val="001E73FD"/>
    <w:rsid w:val="001F0730"/>
    <w:rsid w:val="00200874"/>
    <w:rsid w:val="0020435B"/>
    <w:rsid w:val="00221E5A"/>
    <w:rsid w:val="00225808"/>
    <w:rsid w:val="00225E6D"/>
    <w:rsid w:val="00234AA8"/>
    <w:rsid w:val="002350E9"/>
    <w:rsid w:val="00235CB9"/>
    <w:rsid w:val="00241B79"/>
    <w:rsid w:val="002429ED"/>
    <w:rsid w:val="00242DE6"/>
    <w:rsid w:val="002502C4"/>
    <w:rsid w:val="00280C00"/>
    <w:rsid w:val="00281563"/>
    <w:rsid w:val="00284FED"/>
    <w:rsid w:val="0028608D"/>
    <w:rsid w:val="00286945"/>
    <w:rsid w:val="002970E3"/>
    <w:rsid w:val="002A4945"/>
    <w:rsid w:val="002B1D73"/>
    <w:rsid w:val="002B4F3D"/>
    <w:rsid w:val="002C3940"/>
    <w:rsid w:val="002D6DE3"/>
    <w:rsid w:val="002E31BE"/>
    <w:rsid w:val="002E7286"/>
    <w:rsid w:val="00303059"/>
    <w:rsid w:val="0035510F"/>
    <w:rsid w:val="00364C3F"/>
    <w:rsid w:val="0036593D"/>
    <w:rsid w:val="00371312"/>
    <w:rsid w:val="00376A67"/>
    <w:rsid w:val="0038347E"/>
    <w:rsid w:val="00386F1C"/>
    <w:rsid w:val="003A462D"/>
    <w:rsid w:val="003A52A4"/>
    <w:rsid w:val="003A7398"/>
    <w:rsid w:val="003C031C"/>
    <w:rsid w:val="003C549B"/>
    <w:rsid w:val="003C62E2"/>
    <w:rsid w:val="003C69CC"/>
    <w:rsid w:val="003D2494"/>
    <w:rsid w:val="003F2ED6"/>
    <w:rsid w:val="00400EE6"/>
    <w:rsid w:val="00416752"/>
    <w:rsid w:val="00422ADC"/>
    <w:rsid w:val="00422E1A"/>
    <w:rsid w:val="0042391C"/>
    <w:rsid w:val="00432AC1"/>
    <w:rsid w:val="0043793E"/>
    <w:rsid w:val="00445909"/>
    <w:rsid w:val="0045163E"/>
    <w:rsid w:val="00476347"/>
    <w:rsid w:val="004A3E3C"/>
    <w:rsid w:val="004D09C2"/>
    <w:rsid w:val="004F748C"/>
    <w:rsid w:val="00507DC3"/>
    <w:rsid w:val="00521D5D"/>
    <w:rsid w:val="00522683"/>
    <w:rsid w:val="0052276A"/>
    <w:rsid w:val="00522C7D"/>
    <w:rsid w:val="0052463A"/>
    <w:rsid w:val="005315B6"/>
    <w:rsid w:val="00536788"/>
    <w:rsid w:val="00544839"/>
    <w:rsid w:val="00552F32"/>
    <w:rsid w:val="005577C7"/>
    <w:rsid w:val="0057498C"/>
    <w:rsid w:val="00597406"/>
    <w:rsid w:val="005A5069"/>
    <w:rsid w:val="005C0321"/>
    <w:rsid w:val="005C0991"/>
    <w:rsid w:val="005E225D"/>
    <w:rsid w:val="005F6993"/>
    <w:rsid w:val="00613BA1"/>
    <w:rsid w:val="00627804"/>
    <w:rsid w:val="00631203"/>
    <w:rsid w:val="006532D6"/>
    <w:rsid w:val="006613C0"/>
    <w:rsid w:val="00671579"/>
    <w:rsid w:val="006C0220"/>
    <w:rsid w:val="006C02B9"/>
    <w:rsid w:val="006C6C5E"/>
    <w:rsid w:val="006E21FB"/>
    <w:rsid w:val="0070561A"/>
    <w:rsid w:val="007077D1"/>
    <w:rsid w:val="00723428"/>
    <w:rsid w:val="00736436"/>
    <w:rsid w:val="00745A02"/>
    <w:rsid w:val="00751A22"/>
    <w:rsid w:val="00770ADA"/>
    <w:rsid w:val="007752BD"/>
    <w:rsid w:val="007815B3"/>
    <w:rsid w:val="00793FCA"/>
    <w:rsid w:val="007B5705"/>
    <w:rsid w:val="007B7947"/>
    <w:rsid w:val="007C14BD"/>
    <w:rsid w:val="007C7DB4"/>
    <w:rsid w:val="007F0EAB"/>
    <w:rsid w:val="007F68DC"/>
    <w:rsid w:val="00801CED"/>
    <w:rsid w:val="00805EFC"/>
    <w:rsid w:val="00812930"/>
    <w:rsid w:val="00814343"/>
    <w:rsid w:val="00817042"/>
    <w:rsid w:val="00824C0C"/>
    <w:rsid w:val="00844BF6"/>
    <w:rsid w:val="00850BEB"/>
    <w:rsid w:val="00852605"/>
    <w:rsid w:val="008716EF"/>
    <w:rsid w:val="008848B7"/>
    <w:rsid w:val="008A1AB6"/>
    <w:rsid w:val="008A26F6"/>
    <w:rsid w:val="008C0E41"/>
    <w:rsid w:val="008C2CCF"/>
    <w:rsid w:val="008C3143"/>
    <w:rsid w:val="008C4890"/>
    <w:rsid w:val="008D3814"/>
    <w:rsid w:val="008D6A41"/>
    <w:rsid w:val="008F162F"/>
    <w:rsid w:val="009053DE"/>
    <w:rsid w:val="00905B04"/>
    <w:rsid w:val="00907B42"/>
    <w:rsid w:val="00911594"/>
    <w:rsid w:val="009162D4"/>
    <w:rsid w:val="00944C3A"/>
    <w:rsid w:val="009553E4"/>
    <w:rsid w:val="00963166"/>
    <w:rsid w:val="00977DF9"/>
    <w:rsid w:val="00991AD8"/>
    <w:rsid w:val="009A3483"/>
    <w:rsid w:val="009C3C19"/>
    <w:rsid w:val="009C6A40"/>
    <w:rsid w:val="009D12B6"/>
    <w:rsid w:val="009D13C4"/>
    <w:rsid w:val="009D3C44"/>
    <w:rsid w:val="009E5184"/>
    <w:rsid w:val="00A06F08"/>
    <w:rsid w:val="00A26AB2"/>
    <w:rsid w:val="00A4122E"/>
    <w:rsid w:val="00A45CFE"/>
    <w:rsid w:val="00A60E8E"/>
    <w:rsid w:val="00A8004F"/>
    <w:rsid w:val="00A86C69"/>
    <w:rsid w:val="00A910EE"/>
    <w:rsid w:val="00A913CD"/>
    <w:rsid w:val="00AB1318"/>
    <w:rsid w:val="00AB189B"/>
    <w:rsid w:val="00AB711D"/>
    <w:rsid w:val="00AC433C"/>
    <w:rsid w:val="00AD2C3B"/>
    <w:rsid w:val="00AD6D5F"/>
    <w:rsid w:val="00AF0E92"/>
    <w:rsid w:val="00AF2C53"/>
    <w:rsid w:val="00B072D4"/>
    <w:rsid w:val="00B112C2"/>
    <w:rsid w:val="00B1187F"/>
    <w:rsid w:val="00B11922"/>
    <w:rsid w:val="00B142CF"/>
    <w:rsid w:val="00B31B5E"/>
    <w:rsid w:val="00B724DD"/>
    <w:rsid w:val="00B8304D"/>
    <w:rsid w:val="00B8626C"/>
    <w:rsid w:val="00B93B35"/>
    <w:rsid w:val="00BA2137"/>
    <w:rsid w:val="00BA7015"/>
    <w:rsid w:val="00BC1683"/>
    <w:rsid w:val="00BC240B"/>
    <w:rsid w:val="00BC6F1D"/>
    <w:rsid w:val="00BD4F44"/>
    <w:rsid w:val="00BF072C"/>
    <w:rsid w:val="00C01AF0"/>
    <w:rsid w:val="00C025EA"/>
    <w:rsid w:val="00C259AC"/>
    <w:rsid w:val="00C30629"/>
    <w:rsid w:val="00C3478F"/>
    <w:rsid w:val="00C4552D"/>
    <w:rsid w:val="00C46CAC"/>
    <w:rsid w:val="00C64F92"/>
    <w:rsid w:val="00C70EAC"/>
    <w:rsid w:val="00C7130D"/>
    <w:rsid w:val="00C72872"/>
    <w:rsid w:val="00CB2E6B"/>
    <w:rsid w:val="00CC2E40"/>
    <w:rsid w:val="00CD3D93"/>
    <w:rsid w:val="00CD64B7"/>
    <w:rsid w:val="00CE716D"/>
    <w:rsid w:val="00D06020"/>
    <w:rsid w:val="00D103D8"/>
    <w:rsid w:val="00D226BE"/>
    <w:rsid w:val="00D26E11"/>
    <w:rsid w:val="00D26F42"/>
    <w:rsid w:val="00D417E9"/>
    <w:rsid w:val="00D41D29"/>
    <w:rsid w:val="00D57DF8"/>
    <w:rsid w:val="00D821FD"/>
    <w:rsid w:val="00D8518F"/>
    <w:rsid w:val="00D870CD"/>
    <w:rsid w:val="00D921D5"/>
    <w:rsid w:val="00D97C00"/>
    <w:rsid w:val="00DA0985"/>
    <w:rsid w:val="00DC5036"/>
    <w:rsid w:val="00DD0CFE"/>
    <w:rsid w:val="00DD1ADE"/>
    <w:rsid w:val="00DE45C6"/>
    <w:rsid w:val="00DE4939"/>
    <w:rsid w:val="00DE7DB5"/>
    <w:rsid w:val="00DF0F7A"/>
    <w:rsid w:val="00DF6502"/>
    <w:rsid w:val="00E054FE"/>
    <w:rsid w:val="00E10B81"/>
    <w:rsid w:val="00E11266"/>
    <w:rsid w:val="00E44235"/>
    <w:rsid w:val="00E555F3"/>
    <w:rsid w:val="00E55D79"/>
    <w:rsid w:val="00E62284"/>
    <w:rsid w:val="00E735A5"/>
    <w:rsid w:val="00EA6F1A"/>
    <w:rsid w:val="00EC4885"/>
    <w:rsid w:val="00ED1350"/>
    <w:rsid w:val="00ED4600"/>
    <w:rsid w:val="00EE04E3"/>
    <w:rsid w:val="00EE2CE3"/>
    <w:rsid w:val="00EE61A8"/>
    <w:rsid w:val="00F171B7"/>
    <w:rsid w:val="00F21953"/>
    <w:rsid w:val="00F31ECF"/>
    <w:rsid w:val="00F33E95"/>
    <w:rsid w:val="00F43D82"/>
    <w:rsid w:val="00F44382"/>
    <w:rsid w:val="00F5269C"/>
    <w:rsid w:val="00F61999"/>
    <w:rsid w:val="00F700C8"/>
    <w:rsid w:val="00F7641C"/>
    <w:rsid w:val="00F77F2A"/>
    <w:rsid w:val="00F84F5F"/>
    <w:rsid w:val="00F96CEF"/>
    <w:rsid w:val="00F97E6A"/>
    <w:rsid w:val="00FA20B5"/>
    <w:rsid w:val="00FA4999"/>
    <w:rsid w:val="00FB5BB1"/>
    <w:rsid w:val="00FD1343"/>
    <w:rsid w:val="00FD13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E740E-4D5B-46B8-BDE8-4DE8DBB27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</TotalTime>
  <Pages>1</Pages>
  <Words>202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2020-01-16T08:38:00Z</cp:lastPrinted>
  <dcterms:created xsi:type="dcterms:W3CDTF">2020-01-20T05:52:00Z</dcterms:created>
  <dcterms:modified xsi:type="dcterms:W3CDTF">2020-01-20T05:57:00Z</dcterms:modified>
</cp:coreProperties>
</file>