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C80557" w:rsidP="00EA6637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C80557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C91B13" w:rsidRDefault="00C91B13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C80557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D32DC5">
        <w:rPr>
          <w:sz w:val="24"/>
        </w:rPr>
        <w:t>21.01.20</w:t>
      </w:r>
      <w:r w:rsidR="00183D1B">
        <w:rPr>
          <w:sz w:val="24"/>
        </w:rPr>
        <w:t>20</w:t>
      </w:r>
      <w:r w:rsidR="00133698" w:rsidRPr="00F953E9">
        <w:rPr>
          <w:sz w:val="24"/>
        </w:rPr>
        <w:t xml:space="preserve"> № </w:t>
      </w:r>
      <w:r w:rsidR="00D32DC5">
        <w:rPr>
          <w:sz w:val="24"/>
        </w:rPr>
        <w:t>32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4A2B88" w:rsidRPr="002337EF" w:rsidRDefault="000100AB" w:rsidP="00D120F1">
      <w:pPr>
        <w:pStyle w:val="ConsPlusNormal"/>
        <w:jc w:val="center"/>
        <w:rPr>
          <w:b/>
          <w:i/>
        </w:rPr>
      </w:pPr>
      <w:bookmarkStart w:id="0" w:name="Порядок"/>
      <w:r w:rsidRPr="002337EF">
        <w:rPr>
          <w:b/>
          <w:i/>
        </w:rPr>
        <w:t>Об утверждении Порядка</w:t>
      </w:r>
      <w:r w:rsidR="004A2B88" w:rsidRPr="002337EF">
        <w:rPr>
          <w:b/>
          <w:i/>
        </w:rPr>
        <w:t xml:space="preserve"> выявления и учета мнения собственников помещений </w:t>
      </w:r>
      <w:proofErr w:type="gramStart"/>
      <w:r w:rsidR="004A2B88" w:rsidRPr="002337EF">
        <w:rPr>
          <w:b/>
          <w:i/>
        </w:rPr>
        <w:t>в многоквартирны</w:t>
      </w:r>
      <w:r w:rsidR="001A1307" w:rsidRPr="002337EF">
        <w:rPr>
          <w:b/>
          <w:i/>
        </w:rPr>
        <w:t>х домах в целях принятия решения</w:t>
      </w:r>
      <w:r w:rsidR="004A2B88" w:rsidRPr="002337EF">
        <w:rPr>
          <w:b/>
          <w:i/>
        </w:rPr>
        <w:t xml:space="preserve"> о создании парковок общего пользования на территориях общего пользования в границах</w:t>
      </w:r>
      <w:proofErr w:type="gramEnd"/>
      <w:r w:rsidR="004A2B88" w:rsidRPr="002337EF">
        <w:rPr>
          <w:b/>
          <w:i/>
        </w:rPr>
        <w:t xml:space="preserve"> элемента планировочной структуры, застроенного многоквартирными домами</w:t>
      </w:r>
      <w:r w:rsidRPr="002337EF">
        <w:rPr>
          <w:b/>
          <w:i/>
        </w:rPr>
        <w:t>, на территории муниципального образования</w:t>
      </w:r>
      <w:r w:rsidR="00D120F1" w:rsidRPr="002337EF">
        <w:rPr>
          <w:b/>
          <w:i/>
        </w:rPr>
        <w:t xml:space="preserve"> </w:t>
      </w:r>
      <w:r w:rsidRPr="002337EF">
        <w:rPr>
          <w:b/>
          <w:i/>
        </w:rPr>
        <w:t>город Каменск-Уральский</w:t>
      </w:r>
    </w:p>
    <w:bookmarkEnd w:id="0"/>
    <w:p w:rsidR="00133698" w:rsidRPr="002337EF" w:rsidRDefault="00133698" w:rsidP="00133698">
      <w:pPr>
        <w:pStyle w:val="a4"/>
        <w:ind w:firstLine="0"/>
      </w:pPr>
    </w:p>
    <w:p w:rsidR="00133698" w:rsidRPr="002337EF" w:rsidRDefault="00A50C3A" w:rsidP="00133698">
      <w:pPr>
        <w:pStyle w:val="a4"/>
        <w:ind w:firstLine="720"/>
        <w:rPr>
          <w:sz w:val="28"/>
          <w:szCs w:val="28"/>
        </w:rPr>
      </w:pPr>
      <w:proofErr w:type="gramStart"/>
      <w:r w:rsidRPr="002337EF">
        <w:rPr>
          <w:sz w:val="28"/>
          <w:szCs w:val="28"/>
        </w:rPr>
        <w:t xml:space="preserve">В соответствии 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с 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пунктом 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5 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части 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1 </w:t>
      </w:r>
      <w:r w:rsidR="002337EF">
        <w:rPr>
          <w:sz w:val="28"/>
          <w:szCs w:val="28"/>
        </w:rPr>
        <w:t xml:space="preserve"> </w:t>
      </w:r>
      <w:hyperlink r:id="rId9" w:history="1">
        <w:r w:rsidRPr="002337EF">
          <w:rPr>
            <w:sz w:val="28"/>
            <w:szCs w:val="28"/>
          </w:rPr>
          <w:t>статьи</w:t>
        </w:r>
        <w:r w:rsidR="00127A4D" w:rsidRPr="002337EF">
          <w:rPr>
            <w:sz w:val="28"/>
            <w:szCs w:val="28"/>
          </w:rPr>
          <w:t xml:space="preserve"> </w:t>
        </w:r>
        <w:r w:rsidR="002337EF">
          <w:rPr>
            <w:sz w:val="28"/>
            <w:szCs w:val="28"/>
          </w:rPr>
          <w:t xml:space="preserve"> </w:t>
        </w:r>
        <w:r w:rsidR="00127A4D" w:rsidRPr="002337EF">
          <w:rPr>
            <w:sz w:val="28"/>
            <w:szCs w:val="28"/>
          </w:rPr>
          <w:t>16</w:t>
        </w:r>
      </w:hyperlink>
      <w:r w:rsidR="002337EF">
        <w:t xml:space="preserve"> </w:t>
      </w:r>
      <w:r w:rsidR="00127A4D" w:rsidRPr="002337EF">
        <w:rPr>
          <w:sz w:val="28"/>
          <w:szCs w:val="28"/>
        </w:rPr>
        <w:t xml:space="preserve"> Федерал</w:t>
      </w:r>
      <w:r w:rsidRPr="002337EF">
        <w:rPr>
          <w:sz w:val="28"/>
          <w:szCs w:val="28"/>
        </w:rPr>
        <w:t>ьного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закона  от 6 октября 2003 года </w:t>
      </w:r>
      <w:r w:rsidR="00127A4D" w:rsidRPr="002337EF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Pr="002337EF">
        <w:rPr>
          <w:sz w:val="28"/>
          <w:szCs w:val="28"/>
        </w:rPr>
        <w:t>, частью 2</w:t>
      </w:r>
      <w:r w:rsidR="00127A4D" w:rsidRPr="002337EF">
        <w:rPr>
          <w:sz w:val="28"/>
          <w:szCs w:val="28"/>
        </w:rPr>
        <w:t xml:space="preserve"> статьи 12 </w:t>
      </w:r>
      <w:r w:rsidR="004A2B88" w:rsidRPr="002337EF">
        <w:rPr>
          <w:bCs/>
          <w:sz w:val="28"/>
          <w:szCs w:val="28"/>
        </w:rPr>
        <w:t>Федеральн</w:t>
      </w:r>
      <w:r w:rsidR="00127A4D" w:rsidRPr="002337EF">
        <w:rPr>
          <w:bCs/>
          <w:sz w:val="28"/>
          <w:szCs w:val="28"/>
        </w:rPr>
        <w:t>ого</w:t>
      </w:r>
      <w:r w:rsidR="004A2B88" w:rsidRPr="002337EF">
        <w:rPr>
          <w:bCs/>
          <w:sz w:val="28"/>
          <w:szCs w:val="28"/>
        </w:rPr>
        <w:t xml:space="preserve"> </w:t>
      </w:r>
      <w:hyperlink r:id="rId10" w:history="1">
        <w:r w:rsidR="004A2B88" w:rsidRPr="002337EF">
          <w:rPr>
            <w:bCs/>
            <w:sz w:val="28"/>
            <w:szCs w:val="28"/>
          </w:rPr>
          <w:t>закон</w:t>
        </w:r>
        <w:r w:rsidR="00127A4D" w:rsidRPr="002337EF">
          <w:rPr>
            <w:bCs/>
            <w:sz w:val="28"/>
            <w:szCs w:val="28"/>
          </w:rPr>
          <w:t>а</w:t>
        </w:r>
      </w:hyperlink>
      <w:r w:rsidR="004A2B88" w:rsidRPr="002337EF">
        <w:rPr>
          <w:bCs/>
          <w:sz w:val="28"/>
          <w:szCs w:val="28"/>
        </w:rPr>
        <w:t xml:space="preserve"> от 29 декабря 2017</w:t>
      </w:r>
      <w:r w:rsidRPr="002337EF">
        <w:rPr>
          <w:bCs/>
          <w:sz w:val="28"/>
          <w:szCs w:val="28"/>
        </w:rPr>
        <w:t xml:space="preserve"> года </w:t>
      </w:r>
      <w:r w:rsidR="004A2B88" w:rsidRPr="002337EF">
        <w:rPr>
          <w:bCs/>
          <w:sz w:val="28"/>
          <w:szCs w:val="28"/>
        </w:rPr>
        <w:t xml:space="preserve"> № 443-ФЗ «</w:t>
      </w:r>
      <w:r w:rsidR="004A2B88" w:rsidRPr="002337EF">
        <w:rPr>
          <w:sz w:val="28"/>
          <w:szCs w:val="28"/>
        </w:rPr>
        <w:t xml:space="preserve">Об организации дорожного движения в Российской Федерации и о внесении изменений в отдельные законодательные акты Российской Федерации», </w:t>
      </w:r>
      <w:r w:rsidR="00314707" w:rsidRPr="002337EF">
        <w:rPr>
          <w:sz w:val="28"/>
          <w:szCs w:val="28"/>
        </w:rPr>
        <w:t>Уставом муниципального образования город Каменск-Уральский</w:t>
      </w:r>
      <w:proofErr w:type="gramEnd"/>
      <w:r w:rsidR="00314707" w:rsidRPr="002337EF">
        <w:rPr>
          <w:sz w:val="28"/>
          <w:szCs w:val="28"/>
        </w:rPr>
        <w:t xml:space="preserve"> </w:t>
      </w:r>
      <w:r w:rsidR="00133698" w:rsidRPr="002337EF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2337EF" w:rsidRDefault="00133698" w:rsidP="00314707">
      <w:pPr>
        <w:spacing w:before="120" w:after="120"/>
        <w:jc w:val="both"/>
        <w:rPr>
          <w:b/>
          <w:sz w:val="28"/>
        </w:rPr>
      </w:pPr>
      <w:r w:rsidRPr="002337EF">
        <w:rPr>
          <w:b/>
          <w:sz w:val="28"/>
        </w:rPr>
        <w:t>ПОСТАНОВЛЯЕТ:</w:t>
      </w:r>
    </w:p>
    <w:p w:rsidR="00314707" w:rsidRPr="002337EF" w:rsidRDefault="00133698" w:rsidP="003147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</w:rPr>
        <w:t xml:space="preserve">1. </w:t>
      </w:r>
      <w:r w:rsidR="00314707" w:rsidRPr="002337EF">
        <w:rPr>
          <w:sz w:val="28"/>
          <w:szCs w:val="28"/>
        </w:rPr>
        <w:t xml:space="preserve">Утвердить Порядок выявления и учета мнения собственников помещений </w:t>
      </w:r>
      <w:proofErr w:type="gramStart"/>
      <w:r w:rsidR="00314707" w:rsidRPr="002337EF">
        <w:rPr>
          <w:sz w:val="28"/>
          <w:szCs w:val="28"/>
        </w:rPr>
        <w:t>в многоквартирных домах в целях принятия решения о создании парковок общего пользования на территориях общего пользования в границах</w:t>
      </w:r>
      <w:proofErr w:type="gramEnd"/>
      <w:r w:rsidR="00314707" w:rsidRPr="002337EF">
        <w:rPr>
          <w:sz w:val="28"/>
          <w:szCs w:val="28"/>
        </w:rPr>
        <w:t xml:space="preserve"> элемента планировочной структуры, застроенного многоквартирными домами</w:t>
      </w:r>
      <w:r w:rsidR="00985FFD" w:rsidRPr="002337EF">
        <w:rPr>
          <w:sz w:val="28"/>
          <w:szCs w:val="28"/>
        </w:rPr>
        <w:t xml:space="preserve">, на территории муниципального образования город Каменск-Уральский                                                                                         </w:t>
      </w:r>
      <w:r w:rsidR="00314707" w:rsidRPr="002337EF">
        <w:rPr>
          <w:sz w:val="28"/>
          <w:szCs w:val="28"/>
        </w:rPr>
        <w:t>(</w:t>
      </w:r>
      <w:r w:rsidR="00604FA6" w:rsidRPr="002337EF">
        <w:rPr>
          <w:sz w:val="28"/>
          <w:szCs w:val="28"/>
        </w:rPr>
        <w:t xml:space="preserve">далее – Порядок, </w:t>
      </w:r>
      <w:r w:rsidR="00314707" w:rsidRPr="002337EF">
        <w:rPr>
          <w:sz w:val="28"/>
          <w:szCs w:val="28"/>
        </w:rPr>
        <w:t>прилагается).</w:t>
      </w:r>
    </w:p>
    <w:p w:rsidR="00D2592B" w:rsidRPr="00B851ED" w:rsidRDefault="00D2592B" w:rsidP="003147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2.</w:t>
      </w:r>
      <w:r w:rsidR="000C19B6" w:rsidRPr="002337EF">
        <w:rPr>
          <w:sz w:val="28"/>
          <w:szCs w:val="28"/>
        </w:rPr>
        <w:t xml:space="preserve"> Определить </w:t>
      </w:r>
      <w:r w:rsidRPr="002337EF">
        <w:rPr>
          <w:sz w:val="28"/>
          <w:szCs w:val="28"/>
        </w:rPr>
        <w:t>орган</w:t>
      </w:r>
      <w:r w:rsidR="003054D5" w:rsidRP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>местного самоуправления «Комитет по архит</w:t>
      </w:r>
      <w:r w:rsidR="00C31903" w:rsidRPr="002337EF">
        <w:rPr>
          <w:sz w:val="28"/>
          <w:szCs w:val="28"/>
        </w:rPr>
        <w:t>ектуре и градостроительству города</w:t>
      </w:r>
      <w:r w:rsidRPr="002337EF">
        <w:rPr>
          <w:sz w:val="28"/>
          <w:szCs w:val="28"/>
        </w:rPr>
        <w:t xml:space="preserve"> Каменска-Уральского</w:t>
      </w:r>
      <w:r w:rsidRPr="00B851ED">
        <w:rPr>
          <w:sz w:val="28"/>
          <w:szCs w:val="28"/>
        </w:rPr>
        <w:t>»</w:t>
      </w:r>
      <w:r w:rsidR="000C19B6" w:rsidRPr="00B851ED">
        <w:rPr>
          <w:sz w:val="28"/>
          <w:szCs w:val="28"/>
        </w:rPr>
        <w:t xml:space="preserve"> уполномоченным органом по</w:t>
      </w:r>
      <w:r w:rsidRPr="00B851ED">
        <w:rPr>
          <w:sz w:val="28"/>
          <w:szCs w:val="28"/>
        </w:rPr>
        <w:t xml:space="preserve"> </w:t>
      </w:r>
      <w:r w:rsidR="000C19B6" w:rsidRPr="00B851ED">
        <w:rPr>
          <w:sz w:val="28"/>
          <w:szCs w:val="28"/>
        </w:rPr>
        <w:t>выявлению</w:t>
      </w:r>
      <w:r w:rsidR="008C1B73" w:rsidRPr="00B851ED">
        <w:rPr>
          <w:sz w:val="28"/>
          <w:szCs w:val="28"/>
        </w:rPr>
        <w:t xml:space="preserve"> и учет</w:t>
      </w:r>
      <w:r w:rsidR="000C19B6" w:rsidRPr="00B851ED">
        <w:rPr>
          <w:sz w:val="28"/>
          <w:szCs w:val="28"/>
        </w:rPr>
        <w:t>у</w:t>
      </w:r>
      <w:r w:rsidRPr="00B851ED">
        <w:rPr>
          <w:sz w:val="28"/>
          <w:szCs w:val="28"/>
        </w:rPr>
        <w:t xml:space="preserve"> мнения собственников помещений в многоквартирных домах</w:t>
      </w:r>
      <w:r w:rsidR="008C1B73" w:rsidRPr="00B851ED">
        <w:rPr>
          <w:sz w:val="28"/>
          <w:szCs w:val="28"/>
        </w:rPr>
        <w:t xml:space="preserve"> при принятии решения о создании парковок общего пользования </w:t>
      </w:r>
      <w:r w:rsidRPr="00B851ED">
        <w:rPr>
          <w:sz w:val="28"/>
          <w:szCs w:val="28"/>
        </w:rPr>
        <w:t>и установлению границ элемента планировочной структуры.</w:t>
      </w:r>
    </w:p>
    <w:p w:rsidR="00314707" w:rsidRPr="002337EF" w:rsidRDefault="00D2592B" w:rsidP="003147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3</w:t>
      </w:r>
      <w:r w:rsidR="00314707" w:rsidRPr="002337EF">
        <w:rPr>
          <w:sz w:val="28"/>
          <w:szCs w:val="28"/>
        </w:rPr>
        <w:t xml:space="preserve">. </w:t>
      </w:r>
      <w:r w:rsidRPr="002337EF">
        <w:rPr>
          <w:sz w:val="28"/>
          <w:szCs w:val="28"/>
        </w:rPr>
        <w:t>Органу местного самоуправления</w:t>
      </w:r>
      <w:r w:rsidR="00314707" w:rsidRPr="002337EF">
        <w:rPr>
          <w:sz w:val="28"/>
          <w:szCs w:val="28"/>
        </w:rPr>
        <w:t xml:space="preserve"> «Комитет по архит</w:t>
      </w:r>
      <w:r w:rsidR="00C31903" w:rsidRPr="002337EF">
        <w:rPr>
          <w:sz w:val="28"/>
          <w:szCs w:val="28"/>
        </w:rPr>
        <w:t>ектуре и градостроительству города</w:t>
      </w:r>
      <w:r w:rsidR="00314707" w:rsidRPr="002337EF">
        <w:rPr>
          <w:sz w:val="28"/>
          <w:szCs w:val="28"/>
        </w:rPr>
        <w:t xml:space="preserve"> Каменска-Уральского» (И.Г.Рогулина) в срок до </w:t>
      </w:r>
      <w:r w:rsidR="002337EF">
        <w:rPr>
          <w:sz w:val="28"/>
          <w:szCs w:val="28"/>
        </w:rPr>
        <w:t>25</w:t>
      </w:r>
      <w:r w:rsidR="00314707" w:rsidRPr="002337EF">
        <w:rPr>
          <w:sz w:val="28"/>
          <w:szCs w:val="28"/>
        </w:rPr>
        <w:t>.02.2020 года разработать и утвердить план мероприятий по установлению эл</w:t>
      </w:r>
      <w:r w:rsidR="008C1B73" w:rsidRPr="002337EF">
        <w:rPr>
          <w:sz w:val="28"/>
          <w:szCs w:val="28"/>
        </w:rPr>
        <w:t>ементов плани</w:t>
      </w:r>
      <w:r w:rsidR="003765E7">
        <w:rPr>
          <w:sz w:val="28"/>
          <w:szCs w:val="28"/>
        </w:rPr>
        <w:t>ровочной структуры, застроенных</w:t>
      </w:r>
      <w:r w:rsidR="008C1B73" w:rsidRPr="002337EF">
        <w:rPr>
          <w:sz w:val="28"/>
          <w:szCs w:val="28"/>
        </w:rPr>
        <w:t xml:space="preserve"> многоквартирными домами, на территории муниципального образования город Каменск-Уральский.</w:t>
      </w:r>
    </w:p>
    <w:p w:rsidR="00314707" w:rsidRPr="002337EF" w:rsidRDefault="00D2592B" w:rsidP="00255EE0">
      <w:pPr>
        <w:ind w:firstLine="720"/>
        <w:jc w:val="both"/>
        <w:rPr>
          <w:sz w:val="28"/>
          <w:szCs w:val="28"/>
        </w:rPr>
      </w:pPr>
      <w:r w:rsidRPr="002337EF">
        <w:rPr>
          <w:sz w:val="28"/>
          <w:szCs w:val="28"/>
        </w:rPr>
        <w:lastRenderedPageBreak/>
        <w:t>4</w:t>
      </w:r>
      <w:r w:rsidR="00314707" w:rsidRPr="002337EF">
        <w:rPr>
          <w:sz w:val="28"/>
          <w:szCs w:val="28"/>
        </w:rPr>
        <w:t xml:space="preserve">. </w:t>
      </w:r>
      <w:r w:rsidR="00255EE0" w:rsidRPr="002337EF">
        <w:rPr>
          <w:sz w:val="28"/>
          <w:szCs w:val="28"/>
        </w:rPr>
        <w:t>Опубликовать настоящее постановление  в газете «Каменский рабочий» и разместить на официальном сайте муниципального образования город Каменск-Уральский.</w:t>
      </w:r>
    </w:p>
    <w:p w:rsidR="00985FFD" w:rsidRPr="002337EF" w:rsidRDefault="00D2592B" w:rsidP="00533E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5</w:t>
      </w:r>
      <w:r w:rsidR="00314707" w:rsidRPr="002337EF">
        <w:rPr>
          <w:sz w:val="28"/>
          <w:szCs w:val="28"/>
        </w:rPr>
        <w:t xml:space="preserve">. </w:t>
      </w:r>
      <w:proofErr w:type="gramStart"/>
      <w:r w:rsidR="00314707" w:rsidRPr="002337EF">
        <w:rPr>
          <w:sz w:val="28"/>
          <w:szCs w:val="28"/>
        </w:rPr>
        <w:t>Контроль за</w:t>
      </w:r>
      <w:proofErr w:type="gramEnd"/>
      <w:r w:rsidR="00314707" w:rsidRPr="002337EF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Гераскина.</w:t>
      </w:r>
    </w:p>
    <w:p w:rsidR="008C1B73" w:rsidRPr="002337EF" w:rsidRDefault="008C1B73" w:rsidP="00133698">
      <w:pPr>
        <w:jc w:val="both"/>
        <w:rPr>
          <w:sz w:val="28"/>
          <w:szCs w:val="28"/>
        </w:rPr>
      </w:pPr>
    </w:p>
    <w:p w:rsidR="008C1B73" w:rsidRPr="002337EF" w:rsidRDefault="008C1B73" w:rsidP="00133698">
      <w:pPr>
        <w:jc w:val="both"/>
        <w:rPr>
          <w:sz w:val="28"/>
          <w:szCs w:val="28"/>
        </w:rPr>
      </w:pPr>
    </w:p>
    <w:p w:rsidR="00D921D5" w:rsidRPr="002337EF" w:rsidRDefault="00133698" w:rsidP="00133698">
      <w:pPr>
        <w:jc w:val="both"/>
        <w:rPr>
          <w:sz w:val="28"/>
          <w:szCs w:val="28"/>
        </w:rPr>
      </w:pPr>
      <w:r w:rsidRPr="002337EF">
        <w:rPr>
          <w:sz w:val="28"/>
          <w:szCs w:val="28"/>
        </w:rPr>
        <w:t>Глава города</w:t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  <w:t xml:space="preserve">      </w:t>
      </w:r>
      <w:r w:rsidR="004F4246" w:rsidRPr="002337EF">
        <w:rPr>
          <w:sz w:val="28"/>
          <w:szCs w:val="28"/>
        </w:rPr>
        <w:t xml:space="preserve">         </w:t>
      </w:r>
      <w:r w:rsidRPr="002337EF">
        <w:rPr>
          <w:sz w:val="28"/>
          <w:szCs w:val="28"/>
        </w:rPr>
        <w:t xml:space="preserve"> </w:t>
      </w:r>
      <w:r w:rsidR="004F4246" w:rsidRPr="002337EF">
        <w:rPr>
          <w:sz w:val="28"/>
          <w:szCs w:val="28"/>
        </w:rPr>
        <w:t>А</w:t>
      </w:r>
      <w:r w:rsidRPr="002337EF">
        <w:rPr>
          <w:sz w:val="28"/>
          <w:szCs w:val="28"/>
        </w:rPr>
        <w:t>.</w:t>
      </w:r>
      <w:r w:rsidR="004F4246" w:rsidRPr="002337EF">
        <w:rPr>
          <w:sz w:val="28"/>
          <w:szCs w:val="28"/>
        </w:rPr>
        <w:t>В</w:t>
      </w:r>
      <w:r w:rsidRPr="002337EF">
        <w:rPr>
          <w:sz w:val="28"/>
          <w:szCs w:val="28"/>
        </w:rPr>
        <w:t xml:space="preserve">. </w:t>
      </w:r>
      <w:proofErr w:type="spellStart"/>
      <w:r w:rsidR="004F4246" w:rsidRPr="002337EF">
        <w:rPr>
          <w:sz w:val="28"/>
          <w:szCs w:val="28"/>
        </w:rPr>
        <w:t>Шмыков</w:t>
      </w:r>
      <w:proofErr w:type="spellEnd"/>
    </w:p>
    <w:p w:rsidR="00314707" w:rsidRPr="002337EF" w:rsidRDefault="00314707" w:rsidP="007F152E">
      <w:pPr>
        <w:pageBreakBefore/>
        <w:ind w:left="5529"/>
        <w:jc w:val="both"/>
        <w:rPr>
          <w:sz w:val="28"/>
          <w:szCs w:val="28"/>
        </w:rPr>
      </w:pPr>
      <w:r w:rsidRPr="002337EF">
        <w:rPr>
          <w:sz w:val="28"/>
          <w:szCs w:val="28"/>
        </w:rPr>
        <w:lastRenderedPageBreak/>
        <w:t>УТВЕРЖДЕН</w:t>
      </w:r>
    </w:p>
    <w:p w:rsidR="007F152E" w:rsidRPr="002337EF" w:rsidRDefault="004A2B88" w:rsidP="007F152E">
      <w:pPr>
        <w:pStyle w:val="ConsPlusNormal"/>
        <w:ind w:left="5529"/>
        <w:jc w:val="both"/>
      </w:pPr>
      <w:r w:rsidRPr="002337EF">
        <w:t>постановлени</w:t>
      </w:r>
      <w:r w:rsidR="00314707" w:rsidRPr="002337EF">
        <w:t xml:space="preserve">ем </w:t>
      </w:r>
      <w:r w:rsidR="007F152E" w:rsidRPr="002337EF">
        <w:t xml:space="preserve">Администрации города Каменска-Уральского </w:t>
      </w:r>
    </w:p>
    <w:p w:rsidR="007F152E" w:rsidRPr="002337EF" w:rsidRDefault="007F152E" w:rsidP="007F152E">
      <w:pPr>
        <w:pStyle w:val="ConsPlusNormal"/>
        <w:ind w:left="5529"/>
        <w:jc w:val="both"/>
      </w:pPr>
      <w:r w:rsidRPr="002337EF">
        <w:t xml:space="preserve">от </w:t>
      </w:r>
      <w:r w:rsidR="00D32DC5">
        <w:t xml:space="preserve">21.01.2020 </w:t>
      </w:r>
      <w:r w:rsidRPr="002337EF">
        <w:t xml:space="preserve"> № </w:t>
      </w:r>
      <w:r w:rsidR="00D32DC5">
        <w:t>32</w:t>
      </w:r>
      <w:r w:rsidRPr="002337EF">
        <w:t xml:space="preserve"> «О</w:t>
      </w:r>
      <w:r w:rsidR="000D59AA" w:rsidRPr="002337EF">
        <w:t>б утверждении порядка</w:t>
      </w:r>
      <w:r w:rsidRPr="002337EF">
        <w:t xml:space="preserve"> выявления и учета мнения собственников помещений в многоквартирны</w:t>
      </w:r>
      <w:r w:rsidR="005A666B" w:rsidRPr="002337EF">
        <w:t>х домах в целях принятия решения</w:t>
      </w:r>
      <w:r w:rsidRPr="002337EF">
        <w:t xml:space="preserve"> о создании парковок общего пользования на территориях общего пользования в границах элемента планировочной структуры, застроенного </w:t>
      </w:r>
      <w:r w:rsidR="003054D5" w:rsidRPr="002337EF">
        <w:t xml:space="preserve">       </w:t>
      </w:r>
      <w:proofErr w:type="spellStart"/>
      <w:proofErr w:type="gramStart"/>
      <w:r w:rsidRPr="002337EF">
        <w:t>много</w:t>
      </w:r>
      <w:r w:rsidR="0042188E" w:rsidRPr="002337EF">
        <w:t>-</w:t>
      </w:r>
      <w:r w:rsidRPr="002337EF">
        <w:t>квартирными</w:t>
      </w:r>
      <w:proofErr w:type="spellEnd"/>
      <w:proofErr w:type="gramEnd"/>
      <w:r w:rsidRPr="002337EF">
        <w:t xml:space="preserve"> домами</w:t>
      </w:r>
      <w:r w:rsidR="000D59AA" w:rsidRPr="002337EF">
        <w:t>, на территории муниципального образования город Каменск-Уральский</w:t>
      </w:r>
      <w:r w:rsidR="00127A4D" w:rsidRPr="002337EF">
        <w:t>»</w:t>
      </w:r>
    </w:p>
    <w:p w:rsidR="004A2B88" w:rsidRPr="002337EF" w:rsidRDefault="004A2B88" w:rsidP="00314707">
      <w:pPr>
        <w:jc w:val="both"/>
        <w:rPr>
          <w:sz w:val="28"/>
          <w:szCs w:val="28"/>
        </w:rPr>
      </w:pPr>
    </w:p>
    <w:p w:rsidR="004A2B88" w:rsidRPr="002337EF" w:rsidRDefault="004A2B88" w:rsidP="004A2B88">
      <w:pPr>
        <w:pStyle w:val="a4"/>
        <w:ind w:right="-143" w:firstLine="0"/>
        <w:rPr>
          <w:sz w:val="28"/>
          <w:szCs w:val="28"/>
        </w:rPr>
      </w:pPr>
    </w:p>
    <w:p w:rsidR="007F152E" w:rsidRPr="002337EF" w:rsidRDefault="007F152E" w:rsidP="007F152E">
      <w:pPr>
        <w:jc w:val="center"/>
        <w:rPr>
          <w:b/>
          <w:sz w:val="28"/>
          <w:szCs w:val="28"/>
        </w:rPr>
      </w:pPr>
      <w:r w:rsidRPr="002337EF">
        <w:rPr>
          <w:b/>
          <w:sz w:val="28"/>
          <w:szCs w:val="28"/>
        </w:rPr>
        <w:t xml:space="preserve">ПОРЯДОК </w:t>
      </w:r>
    </w:p>
    <w:p w:rsidR="004A2B88" w:rsidRPr="002337EF" w:rsidRDefault="004A2B88" w:rsidP="007F152E">
      <w:pPr>
        <w:jc w:val="center"/>
        <w:rPr>
          <w:b/>
          <w:sz w:val="28"/>
          <w:szCs w:val="28"/>
        </w:rPr>
      </w:pPr>
      <w:r w:rsidRPr="002337EF">
        <w:rPr>
          <w:b/>
          <w:sz w:val="28"/>
          <w:szCs w:val="28"/>
        </w:rPr>
        <w:t>выявления и учета мнения собственников помещений</w:t>
      </w:r>
      <w:r w:rsidR="007F152E" w:rsidRPr="002337EF">
        <w:rPr>
          <w:b/>
          <w:sz w:val="28"/>
          <w:szCs w:val="28"/>
        </w:rPr>
        <w:t xml:space="preserve"> </w:t>
      </w:r>
      <w:proofErr w:type="gramStart"/>
      <w:r w:rsidRPr="002337EF">
        <w:rPr>
          <w:b/>
          <w:sz w:val="28"/>
          <w:szCs w:val="28"/>
        </w:rPr>
        <w:t>в многоквартирны</w:t>
      </w:r>
      <w:r w:rsidR="003054D5" w:rsidRPr="002337EF">
        <w:rPr>
          <w:b/>
          <w:sz w:val="28"/>
          <w:szCs w:val="28"/>
        </w:rPr>
        <w:t>х домах в целях принятия решения</w:t>
      </w:r>
      <w:r w:rsidRPr="002337EF">
        <w:rPr>
          <w:b/>
          <w:sz w:val="28"/>
          <w:szCs w:val="28"/>
        </w:rPr>
        <w:t xml:space="preserve"> о создании парковок общего пользования на территориях общего пользования</w:t>
      </w:r>
      <w:r w:rsidR="007F152E" w:rsidRPr="002337EF">
        <w:rPr>
          <w:b/>
          <w:sz w:val="28"/>
          <w:szCs w:val="28"/>
        </w:rPr>
        <w:t xml:space="preserve"> </w:t>
      </w:r>
      <w:r w:rsidRPr="002337EF">
        <w:rPr>
          <w:b/>
          <w:sz w:val="28"/>
          <w:szCs w:val="28"/>
        </w:rPr>
        <w:t>в границах</w:t>
      </w:r>
      <w:proofErr w:type="gramEnd"/>
      <w:r w:rsidRPr="002337EF">
        <w:rPr>
          <w:b/>
          <w:sz w:val="28"/>
          <w:szCs w:val="28"/>
        </w:rPr>
        <w:t xml:space="preserve"> элемента планировочной структуры, застроенного многоквартирными домами</w:t>
      </w:r>
      <w:r w:rsidR="000D59AA" w:rsidRPr="002337EF">
        <w:rPr>
          <w:b/>
          <w:sz w:val="28"/>
          <w:szCs w:val="28"/>
        </w:rPr>
        <w:t>, на территории муниципального образования город Каменск-Уральский</w:t>
      </w:r>
      <w:r w:rsidR="000C19B6" w:rsidRPr="002337EF">
        <w:rPr>
          <w:b/>
          <w:sz w:val="28"/>
          <w:szCs w:val="28"/>
        </w:rPr>
        <w:t xml:space="preserve"> </w:t>
      </w:r>
    </w:p>
    <w:p w:rsidR="004A2B88" w:rsidRPr="002337EF" w:rsidRDefault="004A2B88" w:rsidP="004A2B88">
      <w:pPr>
        <w:jc w:val="both"/>
        <w:rPr>
          <w:b/>
          <w:sz w:val="28"/>
          <w:szCs w:val="28"/>
        </w:rPr>
      </w:pPr>
    </w:p>
    <w:p w:rsidR="004A2B88" w:rsidRPr="002337EF" w:rsidRDefault="004A2B88" w:rsidP="00387D40">
      <w:pPr>
        <w:pStyle w:val="ConsPlusNormal"/>
        <w:jc w:val="center"/>
      </w:pPr>
      <w:r w:rsidRPr="002337EF">
        <w:t>1. Общие положения</w:t>
      </w:r>
    </w:p>
    <w:p w:rsidR="004A2B88" w:rsidRPr="002337EF" w:rsidRDefault="004A2B88" w:rsidP="004A2B88">
      <w:pPr>
        <w:pStyle w:val="ConsPlusNormal"/>
        <w:jc w:val="both"/>
      </w:pPr>
    </w:p>
    <w:p w:rsidR="004A2B88" w:rsidRPr="00824899" w:rsidRDefault="004A2B88" w:rsidP="004A2B88">
      <w:pPr>
        <w:pStyle w:val="ConsPlusNormal"/>
        <w:ind w:firstLine="709"/>
        <w:jc w:val="both"/>
      </w:pPr>
      <w:r w:rsidRPr="002337EF">
        <w:t xml:space="preserve">1.1. </w:t>
      </w:r>
      <w:proofErr w:type="gramStart"/>
      <w:r w:rsidR="000C19B6" w:rsidRPr="002337EF">
        <w:t>Настоящий П</w:t>
      </w:r>
      <w:r w:rsidR="003054D5" w:rsidRPr="002337EF">
        <w:t>орядок разработан в соответствии с Федеральным законом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 и регулирует порядок выявления и учета мнения собственников помещений в многоквартирных домах, расположенных на земельных участках, прилегающих к территориям общего пользования в границах элемента планировочной структуры, за</w:t>
      </w:r>
      <w:r w:rsidR="003054D5" w:rsidRPr="00824899">
        <w:t>строенного многоквартирными домами (далее – территория общего</w:t>
      </w:r>
      <w:proofErr w:type="gramEnd"/>
      <w:r w:rsidR="003054D5" w:rsidRPr="00824899">
        <w:t xml:space="preserve"> пользования), </w:t>
      </w:r>
      <w:r w:rsidR="00824899" w:rsidRPr="00824899">
        <w:t xml:space="preserve">за исключением улично-дорожной сети, </w:t>
      </w:r>
      <w:r w:rsidR="003054D5" w:rsidRPr="00824899">
        <w:t xml:space="preserve">в целях принятия решений о создании парковок общего пользования на территории муниципального образования город Каменск-Уральский. </w:t>
      </w:r>
    </w:p>
    <w:p w:rsidR="004A2B88" w:rsidRPr="002337EF" w:rsidRDefault="004A2B88" w:rsidP="004A2B88">
      <w:pPr>
        <w:pStyle w:val="ConsPlusNormal"/>
        <w:ind w:firstLine="709"/>
        <w:jc w:val="both"/>
      </w:pPr>
      <w:r w:rsidRPr="00824899">
        <w:t>1.2. Для целей Порядка применяются следую</w:t>
      </w:r>
      <w:r w:rsidRPr="002337EF">
        <w:t>щие понятия:</w:t>
      </w:r>
    </w:p>
    <w:p w:rsidR="003E2336" w:rsidRPr="002337EF" w:rsidRDefault="003E2336" w:rsidP="004A2B88">
      <w:pPr>
        <w:pStyle w:val="ConsPlusNormal"/>
        <w:ind w:firstLine="709"/>
        <w:jc w:val="both"/>
      </w:pPr>
      <w:r w:rsidRPr="002337EF">
        <w:t xml:space="preserve">1) уполномоченный орган – орган местного самоуправления муниципального образования город Каменск-Уральский, определенный в качестве уполномоченного органа по выявлению и учету мнения собственников </w:t>
      </w:r>
      <w:r w:rsidRPr="002337EF">
        <w:lastRenderedPageBreak/>
        <w:t>помещений в многоквартирных домах и установлению границ элемента планировочной структуры.</w:t>
      </w:r>
    </w:p>
    <w:p w:rsidR="00F23263" w:rsidRPr="002337EF" w:rsidRDefault="007F152E" w:rsidP="007F152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7EF">
        <w:rPr>
          <w:sz w:val="28"/>
          <w:szCs w:val="28"/>
        </w:rPr>
        <w:tab/>
      </w:r>
      <w:r w:rsidR="003E2336" w:rsidRPr="002337EF">
        <w:rPr>
          <w:sz w:val="28"/>
          <w:szCs w:val="28"/>
        </w:rPr>
        <w:t>2</w:t>
      </w:r>
      <w:r w:rsidR="00D2592B" w:rsidRPr="002337EF">
        <w:rPr>
          <w:sz w:val="28"/>
          <w:szCs w:val="28"/>
        </w:rPr>
        <w:t xml:space="preserve">) </w:t>
      </w:r>
      <w:r w:rsidR="00F23263" w:rsidRPr="002337EF">
        <w:rPr>
          <w:sz w:val="28"/>
          <w:szCs w:val="28"/>
        </w:rPr>
        <w:t xml:space="preserve">участник опроса </w:t>
      </w:r>
      <w:r w:rsidR="00C91B13" w:rsidRPr="002337EF">
        <w:t>–</w:t>
      </w:r>
      <w:r w:rsidR="00F23263" w:rsidRPr="002337EF">
        <w:rPr>
          <w:sz w:val="28"/>
          <w:szCs w:val="28"/>
        </w:rPr>
        <w:t xml:space="preserve"> физическое лицо, юридическое лицо, </w:t>
      </w:r>
      <w:proofErr w:type="gramStart"/>
      <w:r w:rsidR="00F23263" w:rsidRPr="002337EF">
        <w:rPr>
          <w:sz w:val="28"/>
          <w:szCs w:val="28"/>
        </w:rPr>
        <w:t>являющиеся</w:t>
      </w:r>
      <w:proofErr w:type="gramEnd"/>
      <w:r w:rsidR="00F23263" w:rsidRPr="002337EF">
        <w:rPr>
          <w:sz w:val="28"/>
          <w:szCs w:val="28"/>
        </w:rPr>
        <w:t xml:space="preserve"> собственниками помещений в многоквартирном доме, включенном в перечень многоквартирных домов, и принявш</w:t>
      </w:r>
      <w:r w:rsidR="00D2592B" w:rsidRPr="002337EF">
        <w:rPr>
          <w:sz w:val="28"/>
          <w:szCs w:val="28"/>
        </w:rPr>
        <w:t xml:space="preserve">ие </w:t>
      </w:r>
      <w:r w:rsidR="00F23263" w:rsidRPr="002337EF">
        <w:rPr>
          <w:sz w:val="28"/>
          <w:szCs w:val="28"/>
        </w:rPr>
        <w:t>участие в опросе</w:t>
      </w:r>
      <w:r w:rsidR="00B16050" w:rsidRPr="002337EF">
        <w:rPr>
          <w:sz w:val="28"/>
          <w:szCs w:val="28"/>
        </w:rPr>
        <w:t>;</w:t>
      </w:r>
    </w:p>
    <w:p w:rsidR="00F23263" w:rsidRPr="002337EF" w:rsidRDefault="003E2336" w:rsidP="00F23263">
      <w:pPr>
        <w:pStyle w:val="ConsPlusNormal"/>
        <w:ind w:firstLine="709"/>
        <w:jc w:val="both"/>
        <w:rPr>
          <w:i/>
        </w:rPr>
      </w:pPr>
      <w:r w:rsidRPr="002337EF">
        <w:t>3</w:t>
      </w:r>
      <w:r w:rsidR="00D2592B" w:rsidRPr="002337EF">
        <w:t xml:space="preserve">) </w:t>
      </w:r>
      <w:r w:rsidR="00F23263" w:rsidRPr="002337EF">
        <w:t>перечень многоквартирных домов – адресный список многоквартирных д</w:t>
      </w:r>
      <w:r w:rsidR="00EC5732" w:rsidRPr="002337EF">
        <w:t>омов, расположенных на земельном</w:t>
      </w:r>
      <w:r w:rsidR="00F23263" w:rsidRPr="002337EF">
        <w:t xml:space="preserve"> участк</w:t>
      </w:r>
      <w:r w:rsidR="00EC5732" w:rsidRPr="002337EF">
        <w:t>е, прилегающем</w:t>
      </w:r>
      <w:r w:rsidR="00F23263" w:rsidRPr="002337EF">
        <w:t xml:space="preserve"> к территории общего пользования, на которой планируется создание парковки</w:t>
      </w:r>
      <w:r w:rsidR="00EC5732" w:rsidRPr="002337EF">
        <w:t xml:space="preserve"> общего пользования</w:t>
      </w:r>
      <w:r w:rsidR="00F23263" w:rsidRPr="002337EF">
        <w:t xml:space="preserve">; </w:t>
      </w:r>
    </w:p>
    <w:p w:rsidR="00C84E3E" w:rsidRPr="002337EF" w:rsidRDefault="003E2336" w:rsidP="00B16050">
      <w:pPr>
        <w:pStyle w:val="ConsPlusNormal"/>
        <w:ind w:firstLine="709"/>
        <w:jc w:val="both"/>
      </w:pPr>
      <w:r w:rsidRPr="002337EF">
        <w:t>4</w:t>
      </w:r>
      <w:r w:rsidR="00D2592B" w:rsidRPr="002337EF">
        <w:t xml:space="preserve">) </w:t>
      </w:r>
      <w:r w:rsidR="00F23263" w:rsidRPr="002337EF">
        <w:t xml:space="preserve">схема размещения парковки общего пользования – документ, подготовленный на основании проектной документации и (или) технической документации, выполненный в виде схемы с текстовым описанием, с нанесением границ парковки общего пользования на территории общего пользования, с указанием ее адресной привязки, площади, вместимости (количества </w:t>
      </w:r>
      <w:proofErr w:type="spellStart"/>
      <w:r w:rsidR="00F23263" w:rsidRPr="002337EF">
        <w:t>машино-мест</w:t>
      </w:r>
      <w:proofErr w:type="spellEnd"/>
      <w:r w:rsidR="00F23263" w:rsidRPr="002337EF">
        <w:t>)</w:t>
      </w:r>
      <w:r w:rsidR="00B16050" w:rsidRPr="002337EF">
        <w:t>.</w:t>
      </w:r>
    </w:p>
    <w:p w:rsidR="004A2B88" w:rsidRPr="002337EF" w:rsidRDefault="00D2592B" w:rsidP="004A2B88">
      <w:pPr>
        <w:pStyle w:val="ConsPlusNormal"/>
        <w:ind w:firstLine="709"/>
        <w:jc w:val="both"/>
      </w:pPr>
      <w:r w:rsidRPr="002337EF">
        <w:t xml:space="preserve">1.3. </w:t>
      </w:r>
      <w:proofErr w:type="gramStart"/>
      <w:r w:rsidR="004A2B88" w:rsidRPr="002337EF">
        <w:t xml:space="preserve">Иные понятия, используемые в </w:t>
      </w:r>
      <w:r w:rsidR="00417886" w:rsidRPr="002337EF">
        <w:t xml:space="preserve">настоящем </w:t>
      </w:r>
      <w:r w:rsidR="004A2B88" w:rsidRPr="002337EF">
        <w:t xml:space="preserve">Порядке, применяются в </w:t>
      </w:r>
      <w:r w:rsidR="00B16050" w:rsidRPr="002337EF">
        <w:t>том</w:t>
      </w:r>
      <w:r w:rsidR="004A2B88" w:rsidRPr="002337EF">
        <w:t xml:space="preserve"> же значени</w:t>
      </w:r>
      <w:r w:rsidR="00B16050" w:rsidRPr="002337EF">
        <w:t>и</w:t>
      </w:r>
      <w:r w:rsidR="004A2B88" w:rsidRPr="002337EF">
        <w:t xml:space="preserve">, что в </w:t>
      </w:r>
      <w:r w:rsidR="00B16050" w:rsidRPr="002337EF">
        <w:t>Градостроительном кодексе Росс</w:t>
      </w:r>
      <w:r w:rsidR="005654B6" w:rsidRPr="002337EF">
        <w:t xml:space="preserve">ийской Федерации и </w:t>
      </w:r>
      <w:r w:rsidR="00B16050" w:rsidRPr="002337EF">
        <w:t xml:space="preserve"> Федеральном законе от  </w:t>
      </w:r>
      <w:r w:rsidR="00B16050" w:rsidRPr="002337EF">
        <w:rPr>
          <w:bCs/>
        </w:rPr>
        <w:t xml:space="preserve">29 декабря 2017 </w:t>
      </w:r>
      <w:r w:rsidRPr="002337EF">
        <w:rPr>
          <w:bCs/>
        </w:rPr>
        <w:t xml:space="preserve">года </w:t>
      </w:r>
      <w:r w:rsidR="00B16050" w:rsidRPr="002337EF">
        <w:rPr>
          <w:bCs/>
        </w:rPr>
        <w:t>№ 443-ФЗ «</w:t>
      </w:r>
      <w:r w:rsidR="00B16050" w:rsidRPr="002337EF">
        <w:t>Об организации дорожного движения в Российской Федерации и о внесении изменений в отдельные законодательные акты Российской Федерации»</w:t>
      </w:r>
      <w:r w:rsidR="004A2B88" w:rsidRPr="002337EF">
        <w:t>.</w:t>
      </w:r>
      <w:proofErr w:type="gramEnd"/>
    </w:p>
    <w:p w:rsidR="00B16050" w:rsidRPr="002337EF" w:rsidRDefault="004A2B88" w:rsidP="004A2B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1.4. Положения </w:t>
      </w:r>
      <w:r w:rsidR="00417886" w:rsidRPr="002337EF">
        <w:rPr>
          <w:sz w:val="28"/>
          <w:szCs w:val="28"/>
        </w:rPr>
        <w:t xml:space="preserve">настоящего </w:t>
      </w:r>
      <w:r w:rsidRPr="002337EF">
        <w:rPr>
          <w:sz w:val="28"/>
          <w:szCs w:val="28"/>
        </w:rPr>
        <w:t>Порядка не распространяются на правоотношения, связанные с созданием парковок общего пользования в границах земельного участка, относящегося к общему имуществу собственников помещений в многоквартирном доме</w:t>
      </w:r>
      <w:r w:rsidR="00824899">
        <w:rPr>
          <w:sz w:val="28"/>
          <w:szCs w:val="28"/>
        </w:rPr>
        <w:t xml:space="preserve">. </w:t>
      </w:r>
    </w:p>
    <w:p w:rsidR="00B16050" w:rsidRPr="002337EF" w:rsidRDefault="00B16050" w:rsidP="004A2B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16050" w:rsidRPr="002337EF" w:rsidRDefault="00A369FB" w:rsidP="00B16050">
      <w:pPr>
        <w:pStyle w:val="ConsPlusNormal"/>
        <w:jc w:val="center"/>
      </w:pPr>
      <w:r w:rsidRPr="002337EF">
        <w:t xml:space="preserve">2. </w:t>
      </w:r>
      <w:r w:rsidR="00B16050" w:rsidRPr="002337EF">
        <w:t xml:space="preserve">Выявление и учет мнения собственников помещений </w:t>
      </w:r>
    </w:p>
    <w:p w:rsidR="00B16050" w:rsidRPr="002337EF" w:rsidRDefault="00B16050" w:rsidP="00B16050">
      <w:pPr>
        <w:pStyle w:val="ConsPlusNormal"/>
        <w:jc w:val="center"/>
      </w:pPr>
      <w:r w:rsidRPr="002337EF">
        <w:t>в многоквартирном доме</w:t>
      </w:r>
    </w:p>
    <w:p w:rsidR="00B16050" w:rsidRPr="002337EF" w:rsidRDefault="00B16050" w:rsidP="00B16050">
      <w:pPr>
        <w:pStyle w:val="ConsPlusNormal"/>
        <w:jc w:val="center"/>
      </w:pPr>
    </w:p>
    <w:p w:rsidR="004A2B88" w:rsidRPr="002337EF" w:rsidRDefault="00B16050" w:rsidP="004A2B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2.1.</w:t>
      </w:r>
      <w:r w:rsidR="004A2B88" w:rsidRPr="002337EF">
        <w:rPr>
          <w:sz w:val="28"/>
          <w:szCs w:val="28"/>
        </w:rPr>
        <w:t xml:space="preserve"> Выявление мнения собственников помещений в многоквартирн</w:t>
      </w:r>
      <w:r w:rsidRPr="002337EF">
        <w:rPr>
          <w:sz w:val="28"/>
          <w:szCs w:val="28"/>
        </w:rPr>
        <w:t xml:space="preserve">ых </w:t>
      </w:r>
      <w:r w:rsidR="004A2B88" w:rsidRPr="002337EF">
        <w:rPr>
          <w:sz w:val="28"/>
          <w:szCs w:val="28"/>
        </w:rPr>
        <w:t>дом</w:t>
      </w:r>
      <w:r w:rsidRPr="002337EF">
        <w:rPr>
          <w:sz w:val="28"/>
          <w:szCs w:val="28"/>
        </w:rPr>
        <w:t>ах, расположенных на земельных участках, прилегающих к территории общего пользования, на которой планируется создание парковки общего пользования, осуществляется путем проведения</w:t>
      </w:r>
      <w:r w:rsidR="00B851ED">
        <w:rPr>
          <w:sz w:val="28"/>
          <w:szCs w:val="28"/>
        </w:rPr>
        <w:t xml:space="preserve"> опроса </w:t>
      </w:r>
      <w:r w:rsidR="009004F1" w:rsidRPr="002337EF">
        <w:rPr>
          <w:sz w:val="28"/>
          <w:szCs w:val="28"/>
        </w:rPr>
        <w:t>уполномоченным органом</w:t>
      </w:r>
      <w:r w:rsidRPr="002337EF">
        <w:rPr>
          <w:sz w:val="28"/>
          <w:szCs w:val="28"/>
        </w:rPr>
        <w:t>.</w:t>
      </w:r>
      <w:r w:rsidR="004A2B88" w:rsidRPr="002337EF">
        <w:rPr>
          <w:sz w:val="28"/>
          <w:szCs w:val="28"/>
        </w:rPr>
        <w:t xml:space="preserve"> </w:t>
      </w:r>
    </w:p>
    <w:p w:rsidR="00705203" w:rsidRPr="002337EF" w:rsidRDefault="00705203" w:rsidP="004A2B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Опрос должен быть проведен до начала выполнения работ по созданию парковки общего пользования на территории общего пользования.</w:t>
      </w:r>
    </w:p>
    <w:p w:rsidR="00D511C1" w:rsidRPr="002337EF" w:rsidRDefault="00D511C1" w:rsidP="00D51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2.2. В целях проведения опроса уполномоченный орган не поздне</w:t>
      </w:r>
      <w:r w:rsidR="00DB1BBE" w:rsidRPr="002337EF">
        <w:rPr>
          <w:sz w:val="28"/>
          <w:szCs w:val="28"/>
        </w:rPr>
        <w:t xml:space="preserve">е </w:t>
      </w:r>
      <w:r w:rsidRPr="002337EF">
        <w:rPr>
          <w:sz w:val="28"/>
          <w:szCs w:val="28"/>
        </w:rPr>
        <w:t>10 рабочих дней до даты начала опроса</w:t>
      </w:r>
      <w:r w:rsidR="00DB1BBE" w:rsidRPr="002337EF">
        <w:rPr>
          <w:sz w:val="28"/>
          <w:szCs w:val="28"/>
        </w:rPr>
        <w:t xml:space="preserve"> обеспечивает </w:t>
      </w:r>
      <w:r w:rsidRPr="002337EF">
        <w:rPr>
          <w:sz w:val="28"/>
          <w:szCs w:val="28"/>
        </w:rPr>
        <w:t xml:space="preserve"> </w:t>
      </w:r>
      <w:r w:rsidR="00A3216A" w:rsidRPr="002337EF">
        <w:rPr>
          <w:sz w:val="28"/>
          <w:szCs w:val="28"/>
        </w:rPr>
        <w:t xml:space="preserve">размещение </w:t>
      </w:r>
      <w:r w:rsidRPr="002337EF">
        <w:rPr>
          <w:sz w:val="28"/>
          <w:szCs w:val="28"/>
        </w:rPr>
        <w:t xml:space="preserve"> </w:t>
      </w:r>
      <w:r w:rsidR="00A3216A" w:rsidRPr="002337EF">
        <w:rPr>
          <w:sz w:val="28"/>
          <w:szCs w:val="28"/>
        </w:rPr>
        <w:t>информации</w:t>
      </w:r>
      <w:r w:rsidRPr="002337EF">
        <w:rPr>
          <w:sz w:val="28"/>
          <w:szCs w:val="28"/>
        </w:rPr>
        <w:t xml:space="preserve"> о проведении опроса и форму опросного листа</w:t>
      </w:r>
      <w:r w:rsidR="000006E8" w:rsidRPr="002337EF">
        <w:rPr>
          <w:sz w:val="28"/>
          <w:szCs w:val="28"/>
        </w:rPr>
        <w:t xml:space="preserve"> (приложение № 1 к Порядку)</w:t>
      </w:r>
      <w:r w:rsidRPr="002337EF">
        <w:rPr>
          <w:sz w:val="28"/>
          <w:szCs w:val="28"/>
        </w:rPr>
        <w:t>:</w:t>
      </w:r>
    </w:p>
    <w:p w:rsidR="00D511C1" w:rsidRPr="002337EF" w:rsidRDefault="00A3216A" w:rsidP="00D51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1) </w:t>
      </w:r>
      <w:r w:rsidR="005654B6" w:rsidRPr="002337EF">
        <w:rPr>
          <w:sz w:val="28"/>
          <w:szCs w:val="28"/>
        </w:rPr>
        <w:t>в газете «Каменский рабочий»</w:t>
      </w:r>
      <w:r w:rsidR="00D511C1" w:rsidRPr="002337EF">
        <w:rPr>
          <w:sz w:val="28"/>
          <w:szCs w:val="28"/>
        </w:rPr>
        <w:t>;</w:t>
      </w:r>
    </w:p>
    <w:p w:rsidR="00D511C1" w:rsidRPr="002337EF" w:rsidRDefault="00D511C1" w:rsidP="00D51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2) на официальном сайте уполномоченного органа в информационно-телекоммуникационной сети Интернет;</w:t>
      </w:r>
    </w:p>
    <w:p w:rsidR="00D511C1" w:rsidRPr="002337EF" w:rsidRDefault="00D511C1" w:rsidP="00D51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3) на информационных стендах  в подъездах многоквартирных домов, включенных в перечень многоквартирных домов</w:t>
      </w:r>
      <w:r w:rsidR="00910EEB">
        <w:rPr>
          <w:sz w:val="28"/>
          <w:szCs w:val="28"/>
        </w:rPr>
        <w:t>.</w:t>
      </w:r>
    </w:p>
    <w:p w:rsidR="00604337" w:rsidRPr="002337EF" w:rsidRDefault="00D511C1" w:rsidP="00604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lastRenderedPageBreak/>
        <w:t xml:space="preserve"> Информация </w:t>
      </w:r>
      <w:r w:rsidR="00604337" w:rsidRPr="002337EF">
        <w:rPr>
          <w:sz w:val="28"/>
          <w:szCs w:val="28"/>
        </w:rPr>
        <w:t xml:space="preserve">о проведении опроса </w:t>
      </w:r>
      <w:r w:rsidRPr="002337EF">
        <w:rPr>
          <w:sz w:val="28"/>
          <w:szCs w:val="28"/>
        </w:rPr>
        <w:t>может распространят</w:t>
      </w:r>
      <w:r w:rsidR="00A3216A" w:rsidRPr="002337EF">
        <w:rPr>
          <w:sz w:val="28"/>
          <w:szCs w:val="28"/>
        </w:rPr>
        <w:t>ь</w:t>
      </w:r>
      <w:r w:rsidRPr="002337EF">
        <w:rPr>
          <w:sz w:val="28"/>
          <w:szCs w:val="28"/>
        </w:rPr>
        <w:t>ся</w:t>
      </w:r>
      <w:r w:rsidR="00A3216A" w:rsidRPr="002337EF">
        <w:rPr>
          <w:sz w:val="28"/>
          <w:szCs w:val="28"/>
        </w:rPr>
        <w:t xml:space="preserve"> уполномоченным органом</w:t>
      </w:r>
      <w:r w:rsidRPr="002337EF">
        <w:rPr>
          <w:sz w:val="28"/>
          <w:szCs w:val="28"/>
        </w:rPr>
        <w:t xml:space="preserve"> </w:t>
      </w:r>
      <w:r w:rsidR="00604337" w:rsidRPr="002337EF">
        <w:rPr>
          <w:sz w:val="28"/>
          <w:szCs w:val="28"/>
        </w:rPr>
        <w:t>через</w:t>
      </w:r>
      <w:r w:rsidRPr="002337EF">
        <w:rPr>
          <w:sz w:val="28"/>
          <w:szCs w:val="28"/>
        </w:rPr>
        <w:t xml:space="preserve"> почтовы</w:t>
      </w:r>
      <w:r w:rsidR="00604337" w:rsidRPr="002337EF">
        <w:rPr>
          <w:sz w:val="28"/>
          <w:szCs w:val="28"/>
        </w:rPr>
        <w:t>е</w:t>
      </w:r>
      <w:r w:rsidRPr="002337EF">
        <w:rPr>
          <w:sz w:val="28"/>
          <w:szCs w:val="28"/>
        </w:rPr>
        <w:t xml:space="preserve"> ящик</w:t>
      </w:r>
      <w:r w:rsidR="00604337" w:rsidRPr="002337EF">
        <w:rPr>
          <w:sz w:val="28"/>
          <w:szCs w:val="28"/>
        </w:rPr>
        <w:t>и</w:t>
      </w:r>
      <w:r w:rsidRPr="002337EF">
        <w:rPr>
          <w:sz w:val="28"/>
          <w:szCs w:val="28"/>
        </w:rPr>
        <w:t xml:space="preserve"> в многоквартирных домах, включенных в перечень многоквартирных домов</w:t>
      </w:r>
      <w:r w:rsidR="00604337" w:rsidRPr="002337EF">
        <w:rPr>
          <w:sz w:val="28"/>
          <w:szCs w:val="28"/>
        </w:rPr>
        <w:t>.</w:t>
      </w:r>
    </w:p>
    <w:p w:rsidR="00B9042A" w:rsidRPr="002337EF" w:rsidRDefault="008D38AF" w:rsidP="008D38A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7EF">
        <w:rPr>
          <w:sz w:val="28"/>
          <w:szCs w:val="28"/>
        </w:rPr>
        <w:tab/>
      </w:r>
      <w:r w:rsidR="00014917" w:rsidRPr="002337EF">
        <w:rPr>
          <w:sz w:val="28"/>
          <w:szCs w:val="28"/>
        </w:rPr>
        <w:t xml:space="preserve">Уполномоченный орган </w:t>
      </w:r>
      <w:r w:rsidR="00B9042A" w:rsidRPr="002337EF">
        <w:rPr>
          <w:sz w:val="28"/>
          <w:szCs w:val="28"/>
        </w:rPr>
        <w:t xml:space="preserve">с целью размещения </w:t>
      </w:r>
      <w:r w:rsidR="005654B6" w:rsidRPr="002337EF">
        <w:rPr>
          <w:sz w:val="28"/>
          <w:szCs w:val="28"/>
        </w:rPr>
        <w:t xml:space="preserve">и распространения </w:t>
      </w:r>
      <w:r w:rsidR="00B9042A" w:rsidRPr="002337EF">
        <w:rPr>
          <w:sz w:val="28"/>
          <w:szCs w:val="28"/>
        </w:rPr>
        <w:t xml:space="preserve">информации о проведении опроса, </w:t>
      </w:r>
      <w:r w:rsidR="00014917" w:rsidRPr="002337EF">
        <w:rPr>
          <w:sz w:val="28"/>
          <w:szCs w:val="28"/>
        </w:rPr>
        <w:t xml:space="preserve">вправе привлекать </w:t>
      </w:r>
      <w:r w:rsidR="00B9042A" w:rsidRPr="002337EF">
        <w:rPr>
          <w:sz w:val="28"/>
          <w:szCs w:val="28"/>
        </w:rPr>
        <w:t>Отраслевой орган Администрации города по жилищному хозяйству.</w:t>
      </w:r>
    </w:p>
    <w:p w:rsidR="00604337" w:rsidRPr="002337EF" w:rsidRDefault="00A3216A" w:rsidP="00604337">
      <w:pPr>
        <w:pStyle w:val="ConsPlusNormal"/>
        <w:ind w:firstLine="709"/>
        <w:jc w:val="both"/>
        <w:outlineLvl w:val="1"/>
      </w:pPr>
      <w:r w:rsidRPr="002337EF">
        <w:t xml:space="preserve">2.3. </w:t>
      </w:r>
      <w:r w:rsidR="00604337" w:rsidRPr="002337EF">
        <w:t xml:space="preserve">В целях привлечения к участию в опросе собственников помещений в многоквартирных домах, расположенных на земельных участках, прилегающих к территории общего пользования, </w:t>
      </w:r>
      <w:r w:rsidR="009004F1" w:rsidRPr="002337EF">
        <w:t>уполномоченный орган</w:t>
      </w:r>
      <w:r w:rsidR="00604337" w:rsidRPr="002337EF">
        <w:t xml:space="preserve"> направляет информацию о проведении опроса </w:t>
      </w:r>
      <w:r w:rsidR="009004F1" w:rsidRPr="002337EF">
        <w:t xml:space="preserve">и форму опросного листа </w:t>
      </w:r>
      <w:r w:rsidR="00604337" w:rsidRPr="002337EF">
        <w:t xml:space="preserve">в организации, осуществляющие управление многоквартирными домами, указанными в перечне многоквартирных домов. </w:t>
      </w:r>
    </w:p>
    <w:p w:rsidR="001B037E" w:rsidRPr="002337EF" w:rsidRDefault="001B037E" w:rsidP="001B03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2.</w:t>
      </w:r>
      <w:r w:rsidR="008D38AF" w:rsidRPr="002337EF">
        <w:rPr>
          <w:sz w:val="28"/>
          <w:szCs w:val="28"/>
        </w:rPr>
        <w:t>4</w:t>
      </w:r>
      <w:r w:rsidRPr="002337EF">
        <w:rPr>
          <w:sz w:val="28"/>
          <w:szCs w:val="28"/>
        </w:rPr>
        <w:t>. Информация о проведении опроса должна содержать:</w:t>
      </w:r>
    </w:p>
    <w:p w:rsidR="001B037E" w:rsidRPr="002337EF" w:rsidRDefault="001B037E" w:rsidP="001B037E">
      <w:pPr>
        <w:pStyle w:val="ConsPlusNormal"/>
        <w:ind w:firstLine="709"/>
        <w:jc w:val="both"/>
        <w:outlineLvl w:val="1"/>
      </w:pPr>
      <w:r w:rsidRPr="002337EF">
        <w:t xml:space="preserve">1) сведения о дате </w:t>
      </w:r>
      <w:r w:rsidR="004D42E3" w:rsidRPr="002337EF">
        <w:t xml:space="preserve"> и времени </w:t>
      </w:r>
      <w:r w:rsidRPr="002337EF">
        <w:t xml:space="preserve">начала и окончания опроса, общий срок которого не может составлять менее 20 </w:t>
      </w:r>
      <w:r w:rsidR="00D511C1" w:rsidRPr="002337EF">
        <w:t>рабочих</w:t>
      </w:r>
      <w:r w:rsidRPr="002337EF">
        <w:t xml:space="preserve"> дней;</w:t>
      </w:r>
    </w:p>
    <w:p w:rsidR="001B037E" w:rsidRPr="002337EF" w:rsidRDefault="001B037E" w:rsidP="001B037E">
      <w:pPr>
        <w:pStyle w:val="ConsPlusNormal"/>
        <w:ind w:firstLine="709"/>
        <w:jc w:val="both"/>
        <w:outlineLvl w:val="1"/>
      </w:pPr>
      <w:r w:rsidRPr="002337EF">
        <w:t>2) перечень многоквартирных домов;</w:t>
      </w:r>
    </w:p>
    <w:p w:rsidR="001B037E" w:rsidRPr="002337EF" w:rsidRDefault="001B037E" w:rsidP="001B037E">
      <w:pPr>
        <w:pStyle w:val="ConsPlusNormal"/>
        <w:ind w:firstLine="709"/>
        <w:jc w:val="both"/>
        <w:outlineLvl w:val="1"/>
      </w:pPr>
      <w:r w:rsidRPr="002337EF">
        <w:t>3) схему размещения парковки общего пользования;</w:t>
      </w:r>
    </w:p>
    <w:p w:rsidR="001B037E" w:rsidRPr="002337EF" w:rsidRDefault="001B037E" w:rsidP="001B037E">
      <w:pPr>
        <w:pStyle w:val="ConsPlusNormal"/>
        <w:ind w:firstLine="709"/>
        <w:jc w:val="both"/>
        <w:outlineLvl w:val="1"/>
      </w:pPr>
      <w:r w:rsidRPr="002337EF">
        <w:t>4) опросный лист</w:t>
      </w:r>
      <w:r w:rsidR="004D42E3" w:rsidRPr="002337EF">
        <w:t xml:space="preserve"> по форме согласно приложению № 1 к настоящему Порядку для заполнения в письменной форме и направления (представления) участником опроса в уполномоченный орган</w:t>
      </w:r>
      <w:r w:rsidR="00731C24" w:rsidRPr="002337EF">
        <w:t>;</w:t>
      </w:r>
    </w:p>
    <w:p w:rsidR="001E090B" w:rsidRPr="002337EF" w:rsidRDefault="001E090B" w:rsidP="001B037E">
      <w:pPr>
        <w:pStyle w:val="ConsPlusNormal"/>
        <w:ind w:firstLine="709"/>
        <w:jc w:val="both"/>
        <w:outlineLvl w:val="1"/>
      </w:pPr>
      <w:r w:rsidRPr="002337EF">
        <w:t>5) дату и время окончания приема опросных листов;</w:t>
      </w:r>
    </w:p>
    <w:p w:rsidR="001B037E" w:rsidRPr="002337EF" w:rsidRDefault="001E090B" w:rsidP="001B037E">
      <w:pPr>
        <w:pStyle w:val="ConsPlusNormal"/>
        <w:ind w:firstLine="709"/>
        <w:jc w:val="both"/>
        <w:outlineLvl w:val="1"/>
      </w:pPr>
      <w:r w:rsidRPr="002337EF">
        <w:t>6</w:t>
      </w:r>
      <w:r w:rsidR="001B037E" w:rsidRPr="002337EF">
        <w:t>) адрес (почтовый адрес и адрес электронной почты) уполномоченного органа для направления (представления) собственниками помещений опросных листов.</w:t>
      </w:r>
    </w:p>
    <w:p w:rsidR="00FC1B11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2.</w:t>
      </w:r>
      <w:r w:rsidR="001C41F3" w:rsidRPr="002337EF">
        <w:t>5</w:t>
      </w:r>
      <w:r w:rsidRPr="002337EF">
        <w:t xml:space="preserve">. </w:t>
      </w:r>
      <w:r w:rsidR="00BF5A5B" w:rsidRPr="002337EF">
        <w:t>В опросе участвуют собственники помещений физические лица (достигшие 18 лет), юридические лица в многоквартирном доме, расположенном на земельном участке, прилегающем к территории общего пользования, на которой планируется создание парковки общего пользования</w:t>
      </w:r>
      <w:r w:rsidR="00FC1B11" w:rsidRPr="002337EF">
        <w:t xml:space="preserve">. От имени несовершеннолетних в опросе участвуют законные представители несовершеннолетних. </w:t>
      </w:r>
    </w:p>
    <w:p w:rsidR="001C41F3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2.</w:t>
      </w:r>
      <w:r w:rsidR="001C41F3" w:rsidRPr="002337EF">
        <w:t>6</w:t>
      </w:r>
      <w:r w:rsidRPr="002337EF">
        <w:t>. Собствен</w:t>
      </w:r>
      <w:r w:rsidR="003B56F9" w:rsidRPr="002337EF">
        <w:t>ники помещений в многоквартирном доме</w:t>
      </w:r>
      <w:r w:rsidRPr="002337EF">
        <w:t xml:space="preserve"> </w:t>
      </w:r>
      <w:r w:rsidR="00127044" w:rsidRPr="002337EF">
        <w:t xml:space="preserve">принимают участие </w:t>
      </w:r>
      <w:r w:rsidR="0097333E" w:rsidRPr="002337EF">
        <w:t xml:space="preserve">в опросе путем заполнения </w:t>
      </w:r>
      <w:r w:rsidR="001C41F3" w:rsidRPr="002337EF">
        <w:t xml:space="preserve">опросного листа и </w:t>
      </w:r>
      <w:r w:rsidRPr="002337EF">
        <w:t>направл</w:t>
      </w:r>
      <w:r w:rsidR="001C41F3" w:rsidRPr="002337EF">
        <w:t>ения</w:t>
      </w:r>
      <w:r w:rsidRPr="002337EF">
        <w:t xml:space="preserve"> (представл</w:t>
      </w:r>
      <w:r w:rsidR="001C41F3" w:rsidRPr="002337EF">
        <w:t>ения</w:t>
      </w:r>
      <w:r w:rsidRPr="002337EF">
        <w:t xml:space="preserve">) </w:t>
      </w:r>
      <w:r w:rsidR="0097333E" w:rsidRPr="002337EF">
        <w:t xml:space="preserve">в </w:t>
      </w:r>
      <w:r w:rsidR="001C41F3" w:rsidRPr="002337EF">
        <w:t>уполномоченный орган на бумажном носителе либо в электронном виде по адресу, указанному в информации о проведении опроса в соответс</w:t>
      </w:r>
      <w:r w:rsidR="001E090B" w:rsidRPr="002337EF">
        <w:t>твии с подпунктом 6</w:t>
      </w:r>
      <w:r w:rsidR="008D38AF" w:rsidRPr="002337EF">
        <w:t xml:space="preserve"> пункта 2.4 </w:t>
      </w:r>
      <w:r w:rsidR="001C41F3" w:rsidRPr="002337EF">
        <w:t>Порядка.</w:t>
      </w:r>
    </w:p>
    <w:p w:rsidR="004A2B88" w:rsidRPr="002337EF" w:rsidRDefault="001C41F3" w:rsidP="004A2B88">
      <w:pPr>
        <w:pStyle w:val="ConsPlusNormal"/>
        <w:ind w:firstLine="709"/>
        <w:jc w:val="both"/>
        <w:outlineLvl w:val="1"/>
      </w:pPr>
      <w:r w:rsidRPr="002337EF">
        <w:t xml:space="preserve">2.7. </w:t>
      </w:r>
      <w:r w:rsidR="004A2B88" w:rsidRPr="002337EF">
        <w:t xml:space="preserve">Способ направления </w:t>
      </w:r>
      <w:r w:rsidRPr="002337EF">
        <w:t xml:space="preserve">(представления) </w:t>
      </w:r>
      <w:r w:rsidR="004D42E3" w:rsidRPr="002337EF">
        <w:t>в уполномоченный орган</w:t>
      </w:r>
      <w:r w:rsidR="00BF5A5B" w:rsidRPr="002337EF">
        <w:t xml:space="preserve"> опросного листа</w:t>
      </w:r>
      <w:r w:rsidR="004D42E3" w:rsidRPr="002337EF">
        <w:t xml:space="preserve"> </w:t>
      </w:r>
      <w:r w:rsidR="004A2B88" w:rsidRPr="002337EF">
        <w:t xml:space="preserve"> выбирается собственником помещения в многоквартирном доме самостоятельно. </w:t>
      </w:r>
    </w:p>
    <w:p w:rsidR="00821D5E" w:rsidRPr="002337EF" w:rsidRDefault="00821D5E" w:rsidP="004A2B88">
      <w:pPr>
        <w:pStyle w:val="ConsPlusNormal"/>
        <w:ind w:firstLine="709"/>
        <w:jc w:val="both"/>
        <w:outlineLvl w:val="1"/>
      </w:pPr>
      <w:r w:rsidRPr="002337EF">
        <w:t>2.8. Участник опроса направляет (представляет) в уполномоченный орган опросные листы лично либо через уполномоченного представителя, полномочия которого оформлены в соответствии с законодательством Российской Федерации.</w:t>
      </w:r>
    </w:p>
    <w:p w:rsidR="00821D5E" w:rsidRDefault="00821D5E" w:rsidP="004A2B88">
      <w:pPr>
        <w:pStyle w:val="ConsPlusNormal"/>
        <w:ind w:firstLine="709"/>
        <w:jc w:val="both"/>
        <w:outlineLvl w:val="1"/>
      </w:pPr>
      <w:r w:rsidRPr="002337EF">
        <w:t xml:space="preserve">2.9. </w:t>
      </w:r>
      <w:r w:rsidR="002042EB" w:rsidRPr="002337EF">
        <w:t xml:space="preserve"> В случае если участник опроса, является </w:t>
      </w:r>
      <w:r w:rsidRPr="002337EF">
        <w:t xml:space="preserve">собственником двух и более помещений в многоквартирном доме, указанном в перечне многоквартирных </w:t>
      </w:r>
      <w:r w:rsidRPr="002337EF">
        <w:lastRenderedPageBreak/>
        <w:t xml:space="preserve">домов, </w:t>
      </w:r>
      <w:r w:rsidR="002042EB" w:rsidRPr="002337EF">
        <w:t xml:space="preserve"> участник опроса направляет (представляет</w:t>
      </w:r>
      <w:r w:rsidRPr="002337EF">
        <w:t xml:space="preserve">) в уполномоченный орган опросные листы в количестве, </w:t>
      </w:r>
      <w:r w:rsidR="002042EB" w:rsidRPr="002337EF">
        <w:t>равном количеству помещений, собственником которых он является (1 опросный лист равен 1 помещению).</w:t>
      </w:r>
    </w:p>
    <w:p w:rsidR="00456C86" w:rsidRPr="002337EF" w:rsidRDefault="00456C86" w:rsidP="004A2B88">
      <w:pPr>
        <w:pStyle w:val="ConsPlusNormal"/>
        <w:ind w:firstLine="709"/>
        <w:jc w:val="both"/>
        <w:outlineLvl w:val="1"/>
      </w:pPr>
      <w:r>
        <w:t xml:space="preserve">Участник опроса, являющийся собственником доли помещения в многоквартирном доме, указанном в перечне многоквартирных домов, вправе направить (представить) в уполномоченный орган опросные листы в количестве, не превышающем числа помещений, собственником долей в которых он является. </w:t>
      </w:r>
    </w:p>
    <w:p w:rsidR="004A2B88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2.</w:t>
      </w:r>
      <w:r w:rsidR="00821D5E" w:rsidRPr="002337EF">
        <w:t>10</w:t>
      </w:r>
      <w:r w:rsidR="002042EB" w:rsidRPr="002337EF">
        <w:t xml:space="preserve">. </w:t>
      </w:r>
      <w:r w:rsidRPr="002337EF">
        <w:t>Уполномоченный орган организует прием и регистрацию поступивших (представленных) опросных листов</w:t>
      </w:r>
      <w:r w:rsidR="00821D5E" w:rsidRPr="002337EF">
        <w:t xml:space="preserve"> в соответствии с установленными требованиями </w:t>
      </w:r>
      <w:r w:rsidR="008B3DF3" w:rsidRPr="002337EF">
        <w:t>п</w:t>
      </w:r>
      <w:r w:rsidR="00821D5E" w:rsidRPr="002337EF">
        <w:t>о документооборот</w:t>
      </w:r>
      <w:r w:rsidR="008B3DF3" w:rsidRPr="002337EF">
        <w:t>у</w:t>
      </w:r>
      <w:r w:rsidR="0097333E" w:rsidRPr="002337EF">
        <w:t xml:space="preserve"> в уполномоченном органе</w:t>
      </w:r>
      <w:r w:rsidR="00821D5E" w:rsidRPr="002337EF">
        <w:t xml:space="preserve">. </w:t>
      </w:r>
    </w:p>
    <w:p w:rsidR="00821D5E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2.</w:t>
      </w:r>
      <w:r w:rsidR="00821D5E" w:rsidRPr="002337EF">
        <w:t>11.</w:t>
      </w:r>
      <w:r w:rsidR="009908FF" w:rsidRPr="002337EF">
        <w:t xml:space="preserve"> </w:t>
      </w:r>
      <w:proofErr w:type="gramStart"/>
      <w:r w:rsidR="009908FF" w:rsidRPr="002337EF">
        <w:t>В течение 5</w:t>
      </w:r>
      <w:r w:rsidRPr="002337EF">
        <w:t xml:space="preserve"> рабочих дней со дня истечения </w:t>
      </w:r>
      <w:r w:rsidR="009908FF" w:rsidRPr="002337EF">
        <w:t xml:space="preserve">срока окончания опроса, указанной в информации о проведении опроса, уполномоченный орган осуществляет сортировку </w:t>
      </w:r>
      <w:r w:rsidRPr="002337EF">
        <w:t>опросных листов</w:t>
      </w:r>
      <w:r w:rsidR="00821D5E" w:rsidRPr="002337EF">
        <w:t xml:space="preserve">. </w:t>
      </w:r>
      <w:proofErr w:type="gramEnd"/>
    </w:p>
    <w:p w:rsidR="004A2B88" w:rsidRPr="002337EF" w:rsidRDefault="0097333E" w:rsidP="004A2B88">
      <w:pPr>
        <w:pStyle w:val="ConsPlusNormal"/>
        <w:ind w:firstLine="709"/>
        <w:jc w:val="both"/>
        <w:outlineLvl w:val="1"/>
      </w:pPr>
      <w:r w:rsidRPr="002337EF">
        <w:t xml:space="preserve">2.12. </w:t>
      </w:r>
      <w:r w:rsidR="00821D5E" w:rsidRPr="002337EF">
        <w:t>Н</w:t>
      </w:r>
      <w:r w:rsidR="004A2B88" w:rsidRPr="002337EF">
        <w:t xml:space="preserve">едействительными </w:t>
      </w:r>
      <w:r w:rsidR="00821D5E" w:rsidRPr="002337EF">
        <w:t xml:space="preserve">признаются </w:t>
      </w:r>
      <w:r w:rsidR="004A2B88" w:rsidRPr="002337EF">
        <w:t>опросны</w:t>
      </w:r>
      <w:r w:rsidR="00821D5E" w:rsidRPr="002337EF">
        <w:t>е</w:t>
      </w:r>
      <w:r w:rsidR="004A2B88" w:rsidRPr="002337EF">
        <w:t xml:space="preserve"> лист</w:t>
      </w:r>
      <w:r w:rsidR="00821D5E" w:rsidRPr="002337EF">
        <w:t>ы</w:t>
      </w:r>
      <w:r w:rsidR="004A2B88" w:rsidRPr="002337EF">
        <w:t>:</w:t>
      </w:r>
    </w:p>
    <w:p w:rsidR="004A2B88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 xml:space="preserve">а) </w:t>
      </w:r>
      <w:r w:rsidR="009908FF" w:rsidRPr="002337EF">
        <w:t xml:space="preserve">не </w:t>
      </w:r>
      <w:proofErr w:type="gramStart"/>
      <w:r w:rsidR="009908FF" w:rsidRPr="002337EF">
        <w:t>соответствующие</w:t>
      </w:r>
      <w:proofErr w:type="gramEnd"/>
      <w:r w:rsidR="009908FF" w:rsidRPr="002337EF">
        <w:t xml:space="preserve"> утвержденной форме опросного листа;</w:t>
      </w:r>
    </w:p>
    <w:p w:rsidR="004A2B88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 xml:space="preserve">б) в </w:t>
      </w:r>
      <w:proofErr w:type="gramStart"/>
      <w:r w:rsidRPr="002337EF">
        <w:t>которых</w:t>
      </w:r>
      <w:proofErr w:type="gramEnd"/>
      <w:r w:rsidRPr="002337EF">
        <w:t xml:space="preserve"> отсутствуют обязательные для заполнения сведения;</w:t>
      </w:r>
    </w:p>
    <w:p w:rsidR="009908FF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в) содержащи</w:t>
      </w:r>
      <w:r w:rsidR="00821D5E" w:rsidRPr="002337EF">
        <w:t>е</w:t>
      </w:r>
      <w:r w:rsidRPr="002337EF">
        <w:t xml:space="preserve"> сведения об участии в опросе собственников помещений в многоквартирных домах, не указанных </w:t>
      </w:r>
      <w:r w:rsidR="009908FF" w:rsidRPr="002337EF">
        <w:t xml:space="preserve">в перечне многоквартирных домов; </w:t>
      </w:r>
    </w:p>
    <w:p w:rsidR="004A2B88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г) поступивши</w:t>
      </w:r>
      <w:r w:rsidR="00C46F8E" w:rsidRPr="002337EF">
        <w:t>е</w:t>
      </w:r>
      <w:r w:rsidRPr="002337EF">
        <w:t xml:space="preserve"> по истечении даты и времени окончания приема опросных листов, указанных в информации о проведении опроса.</w:t>
      </w:r>
    </w:p>
    <w:p w:rsidR="0070130D" w:rsidRPr="002337EF" w:rsidRDefault="0070130D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t>2.1</w:t>
      </w:r>
      <w:r w:rsidR="0097333E" w:rsidRPr="002337EF">
        <w:t>3</w:t>
      </w:r>
      <w:r w:rsidRPr="002337EF">
        <w:t xml:space="preserve">. </w:t>
      </w:r>
      <w:proofErr w:type="gramStart"/>
      <w:r w:rsidRPr="002337EF">
        <w:t xml:space="preserve">В пределах срока, предусмотренного пунктом 2.11 </w:t>
      </w:r>
      <w:r w:rsidR="009908FF" w:rsidRPr="002337EF">
        <w:t xml:space="preserve">настоящего </w:t>
      </w:r>
      <w:r w:rsidRPr="002337EF">
        <w:t xml:space="preserve">Порядка уполномоченный орган направляет запросы в Управление </w:t>
      </w:r>
      <w:r w:rsidRPr="002337EF">
        <w:rPr>
          <w:rStyle w:val="grame"/>
        </w:rPr>
        <w:t>Федеральной службы государственной регистрации, кадастра и картографии по Свердловской области (далее - Управление</w:t>
      </w:r>
      <w:r w:rsidR="00532882" w:rsidRPr="002337EF">
        <w:rPr>
          <w:rStyle w:val="grame"/>
        </w:rPr>
        <w:t xml:space="preserve"> </w:t>
      </w:r>
      <w:proofErr w:type="spellStart"/>
      <w:r w:rsidRPr="002337EF">
        <w:rPr>
          <w:rStyle w:val="spelle"/>
        </w:rPr>
        <w:t>Росреестра</w:t>
      </w:r>
      <w:proofErr w:type="spellEnd"/>
      <w:r w:rsidR="00532882" w:rsidRPr="002337EF">
        <w:rPr>
          <w:rStyle w:val="grame"/>
        </w:rPr>
        <w:t xml:space="preserve"> по Свердловской </w:t>
      </w:r>
      <w:r w:rsidRPr="002337EF">
        <w:rPr>
          <w:rStyle w:val="grame"/>
        </w:rPr>
        <w:t xml:space="preserve">области) </w:t>
      </w:r>
      <w:r w:rsidRPr="002337EF">
        <w:rPr>
          <w:shd w:val="clear" w:color="auto" w:fill="FFFFFF"/>
        </w:rPr>
        <w:t>о предоставлении выписки из Е</w:t>
      </w:r>
      <w:r w:rsidR="00532882" w:rsidRPr="002337EF">
        <w:rPr>
          <w:shd w:val="clear" w:color="auto" w:fill="FFFFFF"/>
        </w:rPr>
        <w:t>диного государственного реестра</w:t>
      </w:r>
      <w:r w:rsidRPr="002337EF">
        <w:rPr>
          <w:shd w:val="clear" w:color="auto" w:fill="FFFFFF"/>
        </w:rPr>
        <w:t xml:space="preserve"> недвижимости о зарегистрированных правах на помещения в многоквартирном доме (многоквартирных домах), указанные в опросных листах, признанных действительными (далее – действительные опросные листы).</w:t>
      </w:r>
      <w:proofErr w:type="gramEnd"/>
    </w:p>
    <w:p w:rsidR="00C054E9" w:rsidRPr="002337EF" w:rsidRDefault="004E3592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 xml:space="preserve">Уполномоченный орган в течение 3 рабочих дней со дня поступления от Управления </w:t>
      </w:r>
      <w:proofErr w:type="spellStart"/>
      <w:r w:rsidRPr="002337EF">
        <w:rPr>
          <w:shd w:val="clear" w:color="auto" w:fill="FFFFFF"/>
        </w:rPr>
        <w:t>Росреестра</w:t>
      </w:r>
      <w:proofErr w:type="spellEnd"/>
      <w:r w:rsidRPr="002337EF">
        <w:rPr>
          <w:shd w:val="clear" w:color="auto" w:fill="FFFFFF"/>
        </w:rPr>
        <w:t xml:space="preserve"> информации по запросам в отношении помещений, указанных в действительных опросных листах, осуществляет</w:t>
      </w:r>
      <w:r w:rsidR="00C054E9" w:rsidRPr="002337EF">
        <w:rPr>
          <w:shd w:val="clear" w:color="auto" w:fill="FFFFFF"/>
        </w:rPr>
        <w:t>:</w:t>
      </w:r>
    </w:p>
    <w:p w:rsidR="00C054E9" w:rsidRPr="002337EF" w:rsidRDefault="00C054E9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>а)</w:t>
      </w:r>
      <w:r w:rsidR="004E3592" w:rsidRPr="002337EF">
        <w:rPr>
          <w:shd w:val="clear" w:color="auto" w:fill="FFFFFF"/>
        </w:rPr>
        <w:t xml:space="preserve"> </w:t>
      </w:r>
      <w:r w:rsidRPr="002337EF">
        <w:rPr>
          <w:shd w:val="clear" w:color="auto" w:fill="FFFFFF"/>
        </w:rPr>
        <w:t>подсчет результатов опроса и оформляет их протоколом по форме согласно Приложению № 2 к настоящему Порядку;</w:t>
      </w:r>
    </w:p>
    <w:p w:rsidR="00E80950" w:rsidRPr="002337EF" w:rsidRDefault="00C054E9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 xml:space="preserve">б) </w:t>
      </w:r>
      <w:r w:rsidR="00E80950" w:rsidRPr="002337EF">
        <w:rPr>
          <w:shd w:val="clear" w:color="auto" w:fill="FFFFFF"/>
        </w:rPr>
        <w:t>размещает протокол итогов опроса на официальном сайте уполномоченного органа и официальном сайт</w:t>
      </w:r>
      <w:r w:rsidR="009A6C70" w:rsidRPr="002337EF">
        <w:rPr>
          <w:shd w:val="clear" w:color="auto" w:fill="FFFFFF"/>
        </w:rPr>
        <w:t>е</w:t>
      </w:r>
      <w:r w:rsidR="00E80950" w:rsidRPr="002337EF">
        <w:rPr>
          <w:shd w:val="clear" w:color="auto" w:fill="FFFFFF"/>
        </w:rPr>
        <w:t xml:space="preserve"> муниципального образования</w:t>
      </w:r>
      <w:r w:rsidR="009A6C70" w:rsidRPr="002337EF">
        <w:rPr>
          <w:shd w:val="clear" w:color="auto" w:fill="FFFFFF"/>
        </w:rPr>
        <w:t xml:space="preserve"> город Каменск-Уральский</w:t>
      </w:r>
      <w:r w:rsidR="00E80950" w:rsidRPr="002337EF">
        <w:rPr>
          <w:shd w:val="clear" w:color="auto" w:fill="FFFFFF"/>
        </w:rPr>
        <w:t xml:space="preserve"> в информационно-телекоммуникационной сети Интернет.</w:t>
      </w:r>
    </w:p>
    <w:p w:rsidR="00917854" w:rsidRPr="002337EF" w:rsidRDefault="009A6C70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>2.14. Для принятия решения о создании парковок общего пользования на территориях общего пользования подлежит учету выраженное в действительных опросных листах мнение большинства от числа лиц, принявших участие в опросе</w:t>
      </w:r>
      <w:r w:rsidR="00C054E9" w:rsidRPr="002337EF">
        <w:rPr>
          <w:shd w:val="clear" w:color="auto" w:fill="FFFFFF"/>
        </w:rPr>
        <w:t>.</w:t>
      </w:r>
      <w:r w:rsidRPr="002337EF">
        <w:rPr>
          <w:shd w:val="clear" w:color="auto" w:fill="FFFFFF"/>
        </w:rPr>
        <w:t xml:space="preserve"> </w:t>
      </w:r>
      <w:r w:rsidR="00C054E9" w:rsidRPr="002337EF">
        <w:rPr>
          <w:shd w:val="clear" w:color="auto" w:fill="FFFFFF"/>
        </w:rPr>
        <w:tab/>
      </w:r>
      <w:r w:rsidR="00917854" w:rsidRPr="002337EF">
        <w:rPr>
          <w:shd w:val="clear" w:color="auto" w:fill="FFFFFF"/>
        </w:rPr>
        <w:t>В случае</w:t>
      </w:r>
      <w:proofErr w:type="gramStart"/>
      <w:r w:rsidR="00917854" w:rsidRPr="002337EF">
        <w:rPr>
          <w:shd w:val="clear" w:color="auto" w:fill="FFFFFF"/>
        </w:rPr>
        <w:t>,</w:t>
      </w:r>
      <w:proofErr w:type="gramEnd"/>
      <w:r w:rsidR="00917854" w:rsidRPr="002337EF">
        <w:rPr>
          <w:shd w:val="clear" w:color="auto" w:fill="FFFFFF"/>
        </w:rPr>
        <w:t xml:space="preserve"> если по итогам опроса большинством от числа лиц, принявших участие в опросе, выражено мнение о согласии с созданием парковки общего </w:t>
      </w:r>
      <w:r w:rsidR="00917854" w:rsidRPr="002337EF">
        <w:rPr>
          <w:shd w:val="clear" w:color="auto" w:fill="FFFFFF"/>
        </w:rPr>
        <w:lastRenderedPageBreak/>
        <w:t xml:space="preserve">пользования на территории общего пользования, уполномоченный орган принимает решение о создании парковки общего пользования. </w:t>
      </w:r>
    </w:p>
    <w:p w:rsidR="00917854" w:rsidRPr="002337EF" w:rsidRDefault="00917854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>В случае</w:t>
      </w:r>
      <w:proofErr w:type="gramStart"/>
      <w:r w:rsidRPr="002337EF">
        <w:rPr>
          <w:shd w:val="clear" w:color="auto" w:fill="FFFFFF"/>
        </w:rPr>
        <w:t>,</w:t>
      </w:r>
      <w:proofErr w:type="gramEnd"/>
      <w:r w:rsidRPr="002337EF">
        <w:rPr>
          <w:shd w:val="clear" w:color="auto" w:fill="FFFFFF"/>
        </w:rPr>
        <w:t xml:space="preserve"> если по итогам опроса большинством от числа лиц, принявших участие в опросе, выражено мнение о </w:t>
      </w:r>
      <w:r w:rsidR="00B30CE6" w:rsidRPr="002337EF">
        <w:rPr>
          <w:shd w:val="clear" w:color="auto" w:fill="FFFFFF"/>
        </w:rPr>
        <w:t>не</w:t>
      </w:r>
      <w:r w:rsidRPr="002337EF">
        <w:rPr>
          <w:shd w:val="clear" w:color="auto" w:fill="FFFFFF"/>
        </w:rPr>
        <w:t xml:space="preserve">согласии с созданием парковки общего пользования на территории общего пользовании, </w:t>
      </w:r>
      <w:r w:rsidR="00725C9E" w:rsidRPr="002337EF">
        <w:rPr>
          <w:shd w:val="clear" w:color="auto" w:fill="FFFFFF"/>
        </w:rPr>
        <w:t>решение о создании парковки общего пользования уполномоченным</w:t>
      </w:r>
      <w:r w:rsidRPr="002337EF">
        <w:rPr>
          <w:shd w:val="clear" w:color="auto" w:fill="FFFFFF"/>
        </w:rPr>
        <w:t xml:space="preserve"> орган</w:t>
      </w:r>
      <w:r w:rsidR="00725C9E" w:rsidRPr="002337EF">
        <w:rPr>
          <w:shd w:val="clear" w:color="auto" w:fill="FFFFFF"/>
        </w:rPr>
        <w:t>ом не принимается.</w:t>
      </w:r>
      <w:r w:rsidRPr="002337EF">
        <w:rPr>
          <w:shd w:val="clear" w:color="auto" w:fill="FFFFFF"/>
        </w:rPr>
        <w:t xml:space="preserve"> </w:t>
      </w:r>
    </w:p>
    <w:p w:rsidR="00725C9E" w:rsidRPr="002337EF" w:rsidRDefault="00725C9E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>В случае</w:t>
      </w:r>
      <w:proofErr w:type="gramStart"/>
      <w:r w:rsidRPr="002337EF">
        <w:rPr>
          <w:shd w:val="clear" w:color="auto" w:fill="FFFFFF"/>
        </w:rPr>
        <w:t>,</w:t>
      </w:r>
      <w:proofErr w:type="gramEnd"/>
      <w:r w:rsidRPr="002337EF">
        <w:rPr>
          <w:shd w:val="clear" w:color="auto" w:fill="FFFFFF"/>
        </w:rPr>
        <w:t xml:space="preserve"> если по итогам опроса мнение о согласии с созданием парковки общего пользования на территории общего пользования и мнение о несогласии с созданием парковки общего пользования на территории общего пользования выражено равным количеством от общего числа лиц, принявших участие в опросе, уполномоченным органом принимается решение о создании парковки общего пользования. </w:t>
      </w:r>
    </w:p>
    <w:p w:rsidR="009C7595" w:rsidRPr="002337EF" w:rsidRDefault="005B25A9" w:rsidP="004A2B88">
      <w:pPr>
        <w:pStyle w:val="ConsPlusNormal"/>
        <w:ind w:firstLine="709"/>
        <w:jc w:val="both"/>
        <w:outlineLvl w:val="1"/>
      </w:pPr>
      <w:r w:rsidRPr="002337EF">
        <w:t>2.1</w:t>
      </w:r>
      <w:r w:rsidR="00EE7332" w:rsidRPr="002337EF">
        <w:t>5</w:t>
      </w:r>
      <w:r w:rsidRPr="002337EF">
        <w:t>. Решение о создании парковки общего пользования на территории общего пользования принимается уполномоченным органом в форме приказа руководителя</w:t>
      </w:r>
      <w:r w:rsidR="009C7595" w:rsidRPr="002337EF">
        <w:t>, который должен содержать ссылку на протокол итогов опроса и схему размещения парковки общего пользования.</w:t>
      </w:r>
    </w:p>
    <w:p w:rsidR="00C91BCA" w:rsidRPr="002337EF" w:rsidRDefault="00C91BCA" w:rsidP="004A2B88">
      <w:pPr>
        <w:pStyle w:val="ConsPlusNormal"/>
        <w:ind w:firstLine="709"/>
        <w:jc w:val="both"/>
        <w:outlineLvl w:val="1"/>
      </w:pPr>
    </w:p>
    <w:p w:rsidR="004A2B88" w:rsidRPr="002337EF" w:rsidRDefault="00A369FB" w:rsidP="009C7595">
      <w:pPr>
        <w:pStyle w:val="ConsPlusNormal"/>
        <w:jc w:val="center"/>
        <w:outlineLvl w:val="1"/>
      </w:pPr>
      <w:r w:rsidRPr="002337EF">
        <w:t xml:space="preserve">3. </w:t>
      </w:r>
      <w:proofErr w:type="gramStart"/>
      <w:r w:rsidR="004A2B88" w:rsidRPr="002337EF">
        <w:t>Контроль за</w:t>
      </w:r>
      <w:proofErr w:type="gramEnd"/>
      <w:r w:rsidR="004A2B88" w:rsidRPr="002337EF">
        <w:t xml:space="preserve"> соблюдением Порядка</w:t>
      </w:r>
    </w:p>
    <w:p w:rsidR="004A2B88" w:rsidRPr="002337EF" w:rsidRDefault="004A2B88" w:rsidP="004A2B88">
      <w:pPr>
        <w:pStyle w:val="ConsPlusNormal"/>
        <w:jc w:val="both"/>
        <w:outlineLvl w:val="1"/>
      </w:pPr>
    </w:p>
    <w:p w:rsidR="004A2B88" w:rsidRPr="002337EF" w:rsidRDefault="004A2B88" w:rsidP="00EE7332">
      <w:pPr>
        <w:pStyle w:val="ConsPlusNormal"/>
        <w:jc w:val="both"/>
        <w:outlineLvl w:val="1"/>
      </w:pPr>
      <w:r w:rsidRPr="002337EF">
        <w:tab/>
        <w:t xml:space="preserve">За нарушение требований настоящего Порядка должностные лица уполномоченного органа несут ответственность в соответствии </w:t>
      </w:r>
      <w:r w:rsidR="00EE7332" w:rsidRPr="002337EF">
        <w:t>с действующим законодательством</w:t>
      </w:r>
    </w:p>
    <w:p w:rsidR="006C2315" w:rsidRPr="002337EF" w:rsidRDefault="006C2315" w:rsidP="006C2315">
      <w:pPr>
        <w:pageBreakBefore/>
        <w:ind w:left="5529"/>
        <w:jc w:val="both"/>
        <w:rPr>
          <w:sz w:val="28"/>
          <w:szCs w:val="28"/>
        </w:rPr>
      </w:pPr>
      <w:r w:rsidRPr="002337EF">
        <w:rPr>
          <w:sz w:val="28"/>
          <w:szCs w:val="28"/>
        </w:rPr>
        <w:lastRenderedPageBreak/>
        <w:t xml:space="preserve">Приложение № 1 к Порядку выявления и учета мнения собственников помещений </w:t>
      </w:r>
      <w:proofErr w:type="gramStart"/>
      <w:r w:rsidRPr="002337EF">
        <w:rPr>
          <w:sz w:val="28"/>
          <w:szCs w:val="28"/>
        </w:rPr>
        <w:t>в многоквартирны</w:t>
      </w:r>
      <w:r w:rsidR="005A666B" w:rsidRPr="002337EF">
        <w:rPr>
          <w:sz w:val="28"/>
          <w:szCs w:val="28"/>
        </w:rPr>
        <w:t>х домах в целях принятия решения</w:t>
      </w:r>
      <w:r w:rsidRPr="002337EF">
        <w:rPr>
          <w:sz w:val="28"/>
          <w:szCs w:val="28"/>
        </w:rPr>
        <w:t xml:space="preserve"> о создании парковок общего пользования на территориях общего пользования в границах</w:t>
      </w:r>
      <w:proofErr w:type="gramEnd"/>
      <w:r w:rsidRPr="002337EF">
        <w:rPr>
          <w:sz w:val="28"/>
          <w:szCs w:val="28"/>
        </w:rPr>
        <w:t xml:space="preserve"> элемента планировочной структуры, застроенного        </w:t>
      </w:r>
      <w:proofErr w:type="spellStart"/>
      <w:r w:rsidRPr="002337EF">
        <w:rPr>
          <w:sz w:val="28"/>
          <w:szCs w:val="28"/>
        </w:rPr>
        <w:t>много-квартирными</w:t>
      </w:r>
      <w:proofErr w:type="spellEnd"/>
      <w:r w:rsidRPr="002337EF">
        <w:rPr>
          <w:sz w:val="28"/>
          <w:szCs w:val="28"/>
        </w:rPr>
        <w:t xml:space="preserve"> домами, на территории муниципального образования город Каменск-Уральский»</w:t>
      </w:r>
    </w:p>
    <w:p w:rsidR="006C2315" w:rsidRPr="002337EF" w:rsidRDefault="006C2315" w:rsidP="006C2315">
      <w:pPr>
        <w:ind w:left="6804"/>
        <w:jc w:val="both"/>
        <w:rPr>
          <w:b/>
          <w:bCs/>
          <w:sz w:val="28"/>
          <w:szCs w:val="28"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ОПРОСНЫЙ ЛИСТ</w:t>
      </w:r>
    </w:p>
    <w:p w:rsidR="00EE7332" w:rsidRPr="002337EF" w:rsidRDefault="00EE7332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выявления мнения собственников помещений</w:t>
      </w:r>
    </w:p>
    <w:p w:rsidR="00EE7332" w:rsidRPr="002337EF" w:rsidRDefault="006C2315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в многоквартирном доме №</w:t>
      </w:r>
      <w:r w:rsidR="00EE7332" w:rsidRPr="002337EF">
        <w:rPr>
          <w:b w:val="0"/>
          <w:bCs/>
        </w:rPr>
        <w:t xml:space="preserve"> ____ по ул. ___________________</w:t>
      </w:r>
    </w:p>
    <w:p w:rsidR="00EE7332" w:rsidRPr="002337EF" w:rsidRDefault="006C2315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в муниципальном образовании город Каменск-Уральский</w:t>
      </w:r>
      <w:r w:rsidR="00EE7332" w:rsidRPr="002337EF">
        <w:rPr>
          <w:b w:val="0"/>
          <w:bCs/>
        </w:rPr>
        <w:t>, расположенном</w:t>
      </w:r>
    </w:p>
    <w:p w:rsidR="00EE7332" w:rsidRPr="002337EF" w:rsidRDefault="00EE7332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на земельном участке, прилегающем к территории</w:t>
      </w:r>
    </w:p>
    <w:p w:rsidR="00EE7332" w:rsidRPr="002337EF" w:rsidRDefault="00EE7332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 xml:space="preserve">общего пользования, на </w:t>
      </w:r>
      <w:proofErr w:type="gramStart"/>
      <w:r w:rsidRPr="002337EF">
        <w:rPr>
          <w:b w:val="0"/>
          <w:bCs/>
        </w:rPr>
        <w:t>которой</w:t>
      </w:r>
      <w:proofErr w:type="gramEnd"/>
      <w:r w:rsidRPr="002337EF">
        <w:rPr>
          <w:b w:val="0"/>
          <w:bCs/>
        </w:rPr>
        <w:t xml:space="preserve"> планируется</w:t>
      </w:r>
    </w:p>
    <w:p w:rsidR="00EE7332" w:rsidRPr="002337EF" w:rsidRDefault="00EE7332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создание парковки общего пользования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BF51D2" w:rsidRPr="002337EF" w:rsidRDefault="006C2315" w:rsidP="006C2315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ab/>
      </w:r>
      <w:r w:rsidR="00EE7332" w:rsidRPr="002337EF">
        <w:rPr>
          <w:b w:val="0"/>
          <w:bCs/>
        </w:rPr>
        <w:t xml:space="preserve">Пожалуйста, заполните  и   направьте   данную   форму   в  </w:t>
      </w:r>
      <w:r w:rsidRPr="002337EF">
        <w:rPr>
          <w:b w:val="0"/>
          <w:bCs/>
        </w:rPr>
        <w:t>орган местного самоуправления «Комитет по архитектуре и градостроительству города Каменска-Уральского</w:t>
      </w:r>
      <w:r w:rsidR="00EE7332" w:rsidRPr="002337EF">
        <w:rPr>
          <w:b w:val="0"/>
          <w:bCs/>
        </w:rPr>
        <w:t xml:space="preserve"> </w:t>
      </w:r>
      <w:r w:rsidRPr="002337EF">
        <w:rPr>
          <w:b w:val="0"/>
          <w:bCs/>
        </w:rPr>
        <w:t xml:space="preserve">по </w:t>
      </w:r>
      <w:r w:rsidR="00EE7332" w:rsidRPr="002337EF">
        <w:rPr>
          <w:b w:val="0"/>
          <w:bCs/>
        </w:rPr>
        <w:t>адресу</w:t>
      </w:r>
      <w:r w:rsidR="00BF51D2" w:rsidRPr="002337EF">
        <w:rPr>
          <w:b w:val="0"/>
          <w:bCs/>
        </w:rPr>
        <w:t>:</w:t>
      </w:r>
      <w:r w:rsidR="00EE7332" w:rsidRPr="002337EF">
        <w:rPr>
          <w:b w:val="0"/>
          <w:bCs/>
        </w:rPr>
        <w:t xml:space="preserve"> </w:t>
      </w:r>
      <w:r w:rsidR="00BF51D2" w:rsidRPr="002337EF">
        <w:rPr>
          <w:b w:val="0"/>
          <w:bCs/>
        </w:rPr>
        <w:t>Свердловская область,</w:t>
      </w:r>
      <w:r w:rsidR="00EE7332" w:rsidRPr="002337EF">
        <w:rPr>
          <w:b w:val="0"/>
          <w:bCs/>
        </w:rPr>
        <w:t xml:space="preserve"> город   </w:t>
      </w:r>
      <w:r w:rsidRPr="002337EF">
        <w:rPr>
          <w:b w:val="0"/>
          <w:bCs/>
        </w:rPr>
        <w:t>Каменск-Уральский,</w:t>
      </w:r>
      <w:r w:rsidR="00EE7332" w:rsidRPr="002337EF">
        <w:rPr>
          <w:b w:val="0"/>
          <w:bCs/>
        </w:rPr>
        <w:t xml:space="preserve">  улица</w:t>
      </w:r>
      <w:r w:rsidRPr="002337EF">
        <w:rPr>
          <w:b w:val="0"/>
          <w:bCs/>
        </w:rPr>
        <w:t xml:space="preserve"> Ленина, 32, </w:t>
      </w:r>
      <w:r w:rsidR="00EE7332" w:rsidRPr="002337EF">
        <w:rPr>
          <w:b w:val="0"/>
          <w:bCs/>
        </w:rPr>
        <w:t>либо по электронной почте</w:t>
      </w:r>
      <w:r w:rsidRPr="002337EF">
        <w:t xml:space="preserve"> </w:t>
      </w:r>
      <w:hyperlink r:id="rId11" w:history="1">
        <w:r w:rsidRPr="002337EF">
          <w:rPr>
            <w:rStyle w:val="af2"/>
            <w:b w:val="0"/>
            <w:color w:val="auto"/>
            <w:u w:val="none"/>
          </w:rPr>
          <w:t>architect@admnet.kamensktel.ru</w:t>
        </w:r>
      </w:hyperlink>
      <w:r w:rsidR="00EE7332" w:rsidRPr="002337EF">
        <w:rPr>
          <w:b w:val="0"/>
          <w:bCs/>
        </w:rPr>
        <w:t xml:space="preserve"> не</w:t>
      </w:r>
      <w:r w:rsidR="00BF51D2" w:rsidRPr="002337EF">
        <w:rPr>
          <w:b w:val="0"/>
          <w:bCs/>
        </w:rPr>
        <w:t xml:space="preserve"> позднее «___»____________20___г.</w:t>
      </w:r>
    </w:p>
    <w:p w:rsidR="00EE7332" w:rsidRPr="002337EF" w:rsidRDefault="00EE7332" w:rsidP="006C2315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____________________________________________</w:t>
      </w:r>
      <w:r w:rsidR="0076015B" w:rsidRPr="002337EF">
        <w:rPr>
          <w:b w:val="0"/>
          <w:bCs/>
        </w:rPr>
        <w:t>_______________________</w:t>
      </w:r>
      <w:r w:rsidRPr="002337EF">
        <w:rPr>
          <w:b w:val="0"/>
          <w:bCs/>
        </w:rPr>
        <w:t>,</w:t>
      </w:r>
    </w:p>
    <w:p w:rsidR="00EE7332" w:rsidRPr="002337EF" w:rsidRDefault="00EE7332" w:rsidP="0076015B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proofErr w:type="gramStart"/>
      <w:r w:rsidRPr="002337EF">
        <w:rPr>
          <w:b w:val="0"/>
          <w:bCs/>
          <w:sz w:val="20"/>
          <w:szCs w:val="20"/>
        </w:rPr>
        <w:t>(Ф.И.О. (при наличии) гражданина либо наименование  юридического   лица   -</w:t>
      </w:r>
      <w:proofErr w:type="gramEnd"/>
    </w:p>
    <w:p w:rsidR="00EE7332" w:rsidRPr="002337EF" w:rsidRDefault="00EE7332" w:rsidP="0076015B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>собственника помещения)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  <w:r w:rsidRPr="002337EF">
        <w:rPr>
          <w:b w:val="0"/>
          <w:bCs/>
        </w:rPr>
        <w:t>являющийс</w:t>
      </w:r>
      <w:proofErr w:type="gramStart"/>
      <w:r w:rsidRPr="002337EF">
        <w:rPr>
          <w:b w:val="0"/>
          <w:bCs/>
        </w:rPr>
        <w:t>я(</w:t>
      </w:r>
      <w:proofErr w:type="spellStart"/>
      <w:proofErr w:type="gramEnd"/>
      <w:r w:rsidRPr="002337EF">
        <w:rPr>
          <w:b w:val="0"/>
          <w:bCs/>
        </w:rPr>
        <w:t>щаяся</w:t>
      </w:r>
      <w:proofErr w:type="spellEnd"/>
      <w:r w:rsidRPr="002337EF">
        <w:rPr>
          <w:b w:val="0"/>
          <w:bCs/>
        </w:rPr>
        <w:t>) собственником помещения</w:t>
      </w:r>
      <w:r w:rsidRPr="002337EF">
        <w:rPr>
          <w:rFonts w:ascii="Courier New" w:hAnsi="Courier New" w:cs="Courier New"/>
          <w:b w:val="0"/>
          <w:bCs/>
          <w:sz w:val="20"/>
          <w:szCs w:val="20"/>
        </w:rPr>
        <w:t xml:space="preserve"> ________________________________,</w:t>
      </w:r>
    </w:p>
    <w:p w:rsidR="00EE7332" w:rsidRPr="002337EF" w:rsidRDefault="00BF51D2" w:rsidP="006C2315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 xml:space="preserve">                                                                                                                      </w:t>
      </w:r>
      <w:r w:rsidR="00EE7332" w:rsidRPr="002337EF">
        <w:rPr>
          <w:b w:val="0"/>
          <w:bCs/>
          <w:sz w:val="20"/>
          <w:szCs w:val="20"/>
        </w:rPr>
        <w:t>(жилого/нежилого)</w:t>
      </w:r>
    </w:p>
    <w:p w:rsidR="00EE7332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proofErr w:type="gramStart"/>
      <w:r w:rsidRPr="002337EF">
        <w:rPr>
          <w:b w:val="0"/>
          <w:bCs/>
        </w:rPr>
        <w:t>расположенного</w:t>
      </w:r>
      <w:proofErr w:type="gramEnd"/>
      <w:r w:rsidRPr="002337EF">
        <w:rPr>
          <w:b w:val="0"/>
          <w:bCs/>
        </w:rPr>
        <w:t xml:space="preserve"> по адресу __________________</w:t>
      </w:r>
      <w:r w:rsidR="006C2315" w:rsidRPr="002337EF">
        <w:rPr>
          <w:b w:val="0"/>
          <w:bCs/>
        </w:rPr>
        <w:t>__________________________</w:t>
      </w:r>
    </w:p>
    <w:p w:rsidR="00910EEB" w:rsidRPr="00910EEB" w:rsidRDefault="00910EEB" w:rsidP="00910EEB">
      <w:pPr>
        <w:jc w:val="center"/>
      </w:pPr>
      <w:r>
        <w:tab/>
      </w:r>
      <w:r>
        <w:tab/>
      </w:r>
      <w:r>
        <w:tab/>
      </w:r>
      <w:r>
        <w:tab/>
        <w:t>(название улицы, номер дома и квартиры)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на основании ______________________________</w:t>
      </w:r>
      <w:r w:rsidR="006C2315" w:rsidRPr="002337EF">
        <w:rPr>
          <w:b w:val="0"/>
          <w:bCs/>
        </w:rPr>
        <w:t>___________________________</w:t>
      </w:r>
    </w:p>
    <w:p w:rsidR="00EE7332" w:rsidRPr="002337EF" w:rsidRDefault="00910EEB" w:rsidP="006C2315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>
        <w:rPr>
          <w:b w:val="0"/>
          <w:bCs/>
          <w:sz w:val="20"/>
          <w:szCs w:val="20"/>
        </w:rPr>
        <w:tab/>
      </w:r>
      <w:r>
        <w:rPr>
          <w:b w:val="0"/>
          <w:bCs/>
          <w:sz w:val="20"/>
          <w:szCs w:val="20"/>
        </w:rPr>
        <w:tab/>
      </w:r>
      <w:r>
        <w:rPr>
          <w:b w:val="0"/>
          <w:bCs/>
          <w:sz w:val="20"/>
          <w:szCs w:val="20"/>
        </w:rPr>
        <w:tab/>
      </w:r>
      <w:r>
        <w:rPr>
          <w:b w:val="0"/>
          <w:bCs/>
          <w:sz w:val="20"/>
          <w:szCs w:val="20"/>
        </w:rPr>
        <w:tab/>
      </w:r>
      <w:r w:rsidR="00EE7332" w:rsidRPr="002337EF">
        <w:rPr>
          <w:b w:val="0"/>
          <w:bCs/>
          <w:sz w:val="20"/>
          <w:szCs w:val="20"/>
        </w:rPr>
        <w:t>(сведения о правоустанавливающем документе)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выданного "__" ____</w:t>
      </w:r>
      <w:r w:rsidR="00DB6999" w:rsidRPr="002337EF">
        <w:rPr>
          <w:b w:val="0"/>
          <w:bCs/>
        </w:rPr>
        <w:t>__________</w:t>
      </w:r>
      <w:r w:rsidR="00BF51D2" w:rsidRPr="002337EF">
        <w:rPr>
          <w:b w:val="0"/>
          <w:bCs/>
        </w:rPr>
        <w:t xml:space="preserve"> __</w:t>
      </w:r>
      <w:r w:rsidRPr="002337EF">
        <w:rPr>
          <w:b w:val="0"/>
          <w:bCs/>
        </w:rPr>
        <w:t xml:space="preserve">__ </w:t>
      </w:r>
      <w:proofErr w:type="gramStart"/>
      <w:r w:rsidRPr="002337EF">
        <w:rPr>
          <w:b w:val="0"/>
          <w:bCs/>
        </w:rPr>
        <w:t>г</w:t>
      </w:r>
      <w:proofErr w:type="gramEnd"/>
      <w:r w:rsidRPr="002337EF">
        <w:rPr>
          <w:b w:val="0"/>
          <w:bCs/>
        </w:rPr>
        <w:t>. ____________________________________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  <w:r w:rsidRPr="002337EF">
        <w:rPr>
          <w:b w:val="0"/>
          <w:bCs/>
        </w:rPr>
        <w:t>__________________________________________</w:t>
      </w:r>
      <w:r w:rsidR="00DB6999" w:rsidRPr="002337EF">
        <w:rPr>
          <w:b w:val="0"/>
          <w:bCs/>
        </w:rPr>
        <w:t>____________________________</w:t>
      </w:r>
    </w:p>
    <w:p w:rsidR="00BF51D2" w:rsidRPr="002337EF" w:rsidRDefault="00EE7332" w:rsidP="00DB6999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>(кем и когда выдан правоустанавливающий документ)</w:t>
      </w:r>
    </w:p>
    <w:p w:rsidR="00EE7332" w:rsidRPr="002337EF" w:rsidRDefault="00BF51D2" w:rsidP="00910EEB">
      <w:pPr>
        <w:pStyle w:val="1"/>
        <w:keepNext w:val="0"/>
        <w:autoSpaceDE w:val="0"/>
        <w:autoSpaceDN w:val="0"/>
        <w:adjustRightInd w:val="0"/>
        <w:spacing w:before="60"/>
        <w:rPr>
          <w:b w:val="0"/>
          <w:bCs/>
        </w:rPr>
      </w:pPr>
      <w:r w:rsidRPr="002337EF">
        <w:rPr>
          <w:b w:val="0"/>
          <w:bCs/>
        </w:rPr>
        <w:t>П</w:t>
      </w:r>
      <w:r w:rsidR="00EE7332" w:rsidRPr="002337EF">
        <w:rPr>
          <w:b w:val="0"/>
          <w:bCs/>
        </w:rPr>
        <w:t>редставител</w:t>
      </w:r>
      <w:r w:rsidR="00DB6999" w:rsidRPr="002337EF">
        <w:rPr>
          <w:b w:val="0"/>
          <w:bCs/>
        </w:rPr>
        <w:t>ь собственника по доверенности №</w:t>
      </w:r>
      <w:r w:rsidR="00EE7332" w:rsidRPr="002337EF">
        <w:rPr>
          <w:b w:val="0"/>
          <w:bCs/>
        </w:rPr>
        <w:t xml:space="preserve"> ___ от "__" ______ 20__ г.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  <w:r w:rsidRPr="002337EF">
        <w:rPr>
          <w:rFonts w:ascii="Courier New" w:hAnsi="Courier New" w:cs="Courier New"/>
          <w:b w:val="0"/>
          <w:bCs/>
        </w:rPr>
        <w:t>__________________________________________________________</w:t>
      </w:r>
      <w:r w:rsidR="005A666B" w:rsidRPr="002337EF">
        <w:rPr>
          <w:rFonts w:ascii="Courier New" w:hAnsi="Courier New" w:cs="Courier New"/>
          <w:b w:val="0"/>
          <w:bCs/>
        </w:rPr>
        <w:t>_</w:t>
      </w:r>
    </w:p>
    <w:p w:rsidR="00EE7332" w:rsidRPr="002337EF" w:rsidRDefault="00BF51D2" w:rsidP="00DB6999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 xml:space="preserve"> </w:t>
      </w:r>
      <w:r w:rsidR="00EE7332" w:rsidRPr="002337EF">
        <w:rPr>
          <w:b w:val="0"/>
          <w:bCs/>
          <w:sz w:val="20"/>
          <w:szCs w:val="20"/>
        </w:rPr>
        <w:t>(Ф.И.О. (при наличии) уполномоченного представителя)</w:t>
      </w:r>
    </w:p>
    <w:p w:rsidR="005A666B" w:rsidRPr="002337EF" w:rsidRDefault="005A666B" w:rsidP="00DB6999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>__________________________________________________________________________________________________</w:t>
      </w:r>
    </w:p>
    <w:p w:rsidR="00EE7332" w:rsidRPr="002337EF" w:rsidRDefault="00DB6999" w:rsidP="005A666B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>н</w:t>
      </w:r>
      <w:r w:rsidR="00EE7332" w:rsidRPr="002337EF">
        <w:rPr>
          <w:b w:val="0"/>
          <w:bCs/>
          <w:sz w:val="20"/>
          <w:szCs w:val="20"/>
        </w:rPr>
        <w:t>омер контактного телефона либо адрес  электронной  почты   (при   наличии)</w:t>
      </w: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42"/>
        <w:gridCol w:w="851"/>
        <w:gridCol w:w="1134"/>
      </w:tblGrid>
      <w:tr w:rsidR="00EE7332" w:rsidRPr="002337EF" w:rsidTr="0087779C"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lastRenderedPageBreak/>
              <w:t>Содержание вопроса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Против</w:t>
            </w:r>
          </w:p>
        </w:tc>
      </w:tr>
      <w:tr w:rsidR="00EE7332" w:rsidRPr="002337EF" w:rsidTr="0087779C"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3</w:t>
            </w:r>
          </w:p>
        </w:tc>
      </w:tr>
      <w:tr w:rsidR="00EE7332" w:rsidRPr="002337EF" w:rsidTr="0087779C"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 w:rsidP="005A666B">
            <w:pPr>
              <w:pStyle w:val="af1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 xml:space="preserve">Создание парковки общего пользования на территории общего пользования, прилегающей к земельному участку, на котором </w:t>
            </w:r>
            <w:r w:rsidR="0087779C" w:rsidRPr="002337EF">
              <w:rPr>
                <w:sz w:val="28"/>
                <w:szCs w:val="28"/>
              </w:rPr>
              <w:t>расположен многоквартирный дом №</w:t>
            </w:r>
            <w:r w:rsidRPr="002337EF">
              <w:rPr>
                <w:sz w:val="28"/>
                <w:szCs w:val="28"/>
              </w:rPr>
              <w:t xml:space="preserve"> ___</w:t>
            </w:r>
            <w:r w:rsidR="0087779C" w:rsidRPr="002337EF">
              <w:rPr>
                <w:sz w:val="28"/>
                <w:szCs w:val="28"/>
              </w:rPr>
              <w:t>_</w:t>
            </w:r>
            <w:r w:rsidRPr="002337EF">
              <w:rPr>
                <w:sz w:val="28"/>
                <w:szCs w:val="28"/>
              </w:rPr>
              <w:t xml:space="preserve"> по ул. ___________</w:t>
            </w:r>
            <w:r w:rsidR="005A666B" w:rsidRPr="002337EF">
              <w:rPr>
                <w:sz w:val="28"/>
                <w:szCs w:val="28"/>
              </w:rPr>
              <w:t xml:space="preserve">__ </w:t>
            </w:r>
            <w:r w:rsidR="0087779C" w:rsidRPr="002337EF">
              <w:rPr>
                <w:sz w:val="28"/>
                <w:szCs w:val="28"/>
              </w:rPr>
              <w:t>в муниципальном образовании город Каменск-Уральский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EE7332" w:rsidRPr="002337EF" w:rsidRDefault="00EE7332" w:rsidP="00EE7332">
      <w:pPr>
        <w:autoSpaceDE w:val="0"/>
        <w:autoSpaceDN w:val="0"/>
        <w:adjustRightInd w:val="0"/>
        <w:rPr>
          <w:sz w:val="28"/>
          <w:szCs w:val="28"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Подпись ________________ "__</w:t>
      </w:r>
      <w:r w:rsidR="005A666B" w:rsidRPr="002337EF">
        <w:rPr>
          <w:b w:val="0"/>
          <w:bCs/>
        </w:rPr>
        <w:t>__</w:t>
      </w:r>
      <w:r w:rsidRPr="002337EF">
        <w:rPr>
          <w:b w:val="0"/>
          <w:bCs/>
        </w:rPr>
        <w:t>" __________ 20__ г.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 xml:space="preserve">    Я, ____________________________________</w:t>
      </w:r>
      <w:r w:rsidR="0087779C" w:rsidRPr="002337EF">
        <w:rPr>
          <w:b w:val="0"/>
          <w:bCs/>
        </w:rPr>
        <w:t>___________________________</w:t>
      </w:r>
      <w:r w:rsidR="00921208" w:rsidRPr="002337EF">
        <w:rPr>
          <w:b w:val="0"/>
          <w:bCs/>
        </w:rPr>
        <w:t>___</w:t>
      </w:r>
    </w:p>
    <w:p w:rsidR="00EE7332" w:rsidRPr="002337EF" w:rsidRDefault="00EE7332" w:rsidP="00921208">
      <w:pPr>
        <w:pStyle w:val="1"/>
        <w:keepNext w:val="0"/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2337EF">
        <w:rPr>
          <w:b w:val="0"/>
          <w:bCs/>
          <w:sz w:val="24"/>
          <w:szCs w:val="24"/>
        </w:rPr>
        <w:t>(Ф.И.О. (при наличии) гражданина)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даю свое согласие на обработку моих персональных данных в целях  проведения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 xml:space="preserve">настоящего опроса в соответствии с Федеральным </w:t>
      </w:r>
      <w:hyperlink r:id="rId12" w:history="1">
        <w:r w:rsidRPr="002337EF">
          <w:rPr>
            <w:b w:val="0"/>
            <w:bCs/>
          </w:rPr>
          <w:t>законом</w:t>
        </w:r>
      </w:hyperlink>
      <w:r w:rsidRPr="002337EF">
        <w:rPr>
          <w:b w:val="0"/>
          <w:bCs/>
        </w:rPr>
        <w:t xml:space="preserve"> Российской Федерации</w:t>
      </w:r>
      <w:r w:rsidR="00921208" w:rsidRPr="002337EF">
        <w:rPr>
          <w:b w:val="0"/>
          <w:bCs/>
        </w:rPr>
        <w:t xml:space="preserve"> </w:t>
      </w:r>
      <w:r w:rsidRPr="002337EF">
        <w:rPr>
          <w:b w:val="0"/>
          <w:bCs/>
        </w:rPr>
        <w:t>от 27.07.2006 N 152-ФЗ "О персональных данных".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921208" w:rsidRPr="002337EF" w:rsidRDefault="00921208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 xml:space="preserve">Подпись ________________                  </w:t>
      </w:r>
      <w:r w:rsidR="00921208" w:rsidRPr="002337EF">
        <w:rPr>
          <w:b w:val="0"/>
          <w:bCs/>
        </w:rPr>
        <w:t xml:space="preserve">                          </w:t>
      </w:r>
      <w:r w:rsidRPr="002337EF">
        <w:rPr>
          <w:b w:val="0"/>
          <w:bCs/>
        </w:rPr>
        <w:t>"__" ___________ 20__ г.</w:t>
      </w:r>
    </w:p>
    <w:p w:rsidR="003E19CD" w:rsidRPr="002337EF" w:rsidRDefault="003E19CD" w:rsidP="004A2B88">
      <w:pPr>
        <w:jc w:val="both"/>
        <w:rPr>
          <w:sz w:val="28"/>
          <w:szCs w:val="28"/>
        </w:rPr>
      </w:pPr>
    </w:p>
    <w:p w:rsidR="00921208" w:rsidRPr="002337EF" w:rsidRDefault="00921208" w:rsidP="004A2B88">
      <w:pPr>
        <w:jc w:val="both"/>
        <w:rPr>
          <w:sz w:val="28"/>
          <w:szCs w:val="28"/>
        </w:rPr>
      </w:pPr>
    </w:p>
    <w:p w:rsidR="00921208" w:rsidRPr="002337EF" w:rsidRDefault="00921208" w:rsidP="004A2B88">
      <w:pPr>
        <w:jc w:val="both"/>
        <w:rPr>
          <w:sz w:val="28"/>
          <w:szCs w:val="28"/>
        </w:rPr>
      </w:pPr>
    </w:p>
    <w:p w:rsidR="00921208" w:rsidRPr="002337EF" w:rsidRDefault="00921208" w:rsidP="004A2B88">
      <w:pPr>
        <w:jc w:val="both"/>
        <w:rPr>
          <w:sz w:val="28"/>
          <w:szCs w:val="28"/>
        </w:rPr>
      </w:pPr>
    </w:p>
    <w:p w:rsidR="00921208" w:rsidRPr="002337EF" w:rsidRDefault="00921208" w:rsidP="004A2B88">
      <w:pPr>
        <w:jc w:val="both"/>
        <w:rPr>
          <w:sz w:val="16"/>
          <w:szCs w:val="16"/>
        </w:rPr>
      </w:pPr>
    </w:p>
    <w:p w:rsidR="003E19CD" w:rsidRPr="002337EF" w:rsidRDefault="00C80557" w:rsidP="004A2B88">
      <w:pPr>
        <w:jc w:val="both"/>
        <w:rPr>
          <w:sz w:val="28"/>
          <w:szCs w:val="28"/>
        </w:rPr>
      </w:pPr>
      <w:r w:rsidRPr="00C80557">
        <w:rPr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3E19CD" w:rsidRPr="002337EF" w:rsidRDefault="003E19CD" w:rsidP="004A2B88">
      <w:pPr>
        <w:jc w:val="both"/>
        <w:rPr>
          <w:sz w:val="28"/>
          <w:szCs w:val="28"/>
        </w:rPr>
      </w:pPr>
    </w:p>
    <w:p w:rsidR="003E19CD" w:rsidRPr="002337EF" w:rsidRDefault="004A2B88" w:rsidP="004A2B88">
      <w:pPr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Дата и номер регистрации опросного листа (заполняется должностным лицом уполномоченного органа) </w:t>
      </w:r>
    </w:p>
    <w:p w:rsidR="00921208" w:rsidRPr="002337EF" w:rsidRDefault="00921208" w:rsidP="004A2B88">
      <w:pPr>
        <w:jc w:val="both"/>
        <w:rPr>
          <w:sz w:val="28"/>
          <w:szCs w:val="28"/>
        </w:rPr>
      </w:pPr>
    </w:p>
    <w:p w:rsidR="004A2B88" w:rsidRPr="002337EF" w:rsidRDefault="004A2B88" w:rsidP="004A2B88">
      <w:pPr>
        <w:jc w:val="both"/>
        <w:rPr>
          <w:sz w:val="28"/>
          <w:szCs w:val="28"/>
        </w:rPr>
      </w:pPr>
      <w:r w:rsidRPr="002337EF">
        <w:rPr>
          <w:sz w:val="28"/>
          <w:szCs w:val="28"/>
        </w:rPr>
        <w:t>«____» ______________20</w:t>
      </w:r>
      <w:r w:rsidR="003E19CD" w:rsidRPr="002337EF">
        <w:rPr>
          <w:sz w:val="28"/>
          <w:szCs w:val="28"/>
        </w:rPr>
        <w:t>__</w:t>
      </w:r>
      <w:r w:rsidRPr="002337EF">
        <w:rPr>
          <w:sz w:val="28"/>
          <w:szCs w:val="28"/>
        </w:rPr>
        <w:t>__</w:t>
      </w:r>
      <w:r w:rsidR="003E19CD" w:rsidRPr="002337EF">
        <w:rPr>
          <w:sz w:val="28"/>
          <w:szCs w:val="28"/>
        </w:rPr>
        <w:t xml:space="preserve"> г.</w:t>
      </w:r>
      <w:r w:rsidR="003E19CD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ab/>
      </w:r>
      <w:r w:rsidR="00793769" w:rsidRPr="002337EF">
        <w:rPr>
          <w:sz w:val="28"/>
          <w:szCs w:val="28"/>
        </w:rPr>
        <w:tab/>
      </w:r>
      <w:r w:rsidR="00793769" w:rsidRPr="002337EF">
        <w:rPr>
          <w:sz w:val="28"/>
          <w:szCs w:val="28"/>
        </w:rPr>
        <w:tab/>
      </w:r>
      <w:r w:rsidR="00793769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>№ _______</w:t>
      </w:r>
    </w:p>
    <w:p w:rsidR="003E19CD" w:rsidRPr="002337EF" w:rsidRDefault="003E19CD" w:rsidP="004A2B88">
      <w:pPr>
        <w:jc w:val="both"/>
        <w:rPr>
          <w:sz w:val="28"/>
          <w:szCs w:val="28"/>
        </w:rPr>
      </w:pPr>
    </w:p>
    <w:p w:rsidR="004A2B88" w:rsidRPr="002337EF" w:rsidRDefault="004A2B88" w:rsidP="004A2B88">
      <w:pPr>
        <w:jc w:val="both"/>
        <w:rPr>
          <w:sz w:val="28"/>
          <w:szCs w:val="28"/>
        </w:rPr>
      </w:pPr>
      <w:r w:rsidRPr="002337EF">
        <w:rPr>
          <w:sz w:val="28"/>
          <w:szCs w:val="28"/>
        </w:rPr>
        <w:t>________________________</w:t>
      </w:r>
      <w:r w:rsidR="003E19CD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>____________________</w:t>
      </w:r>
      <w:r w:rsidR="003E19CD" w:rsidRPr="002337EF">
        <w:rPr>
          <w:sz w:val="28"/>
          <w:szCs w:val="28"/>
        </w:rPr>
        <w:t>______________</w:t>
      </w:r>
    </w:p>
    <w:p w:rsidR="003E19CD" w:rsidRPr="002337EF" w:rsidRDefault="003E19CD" w:rsidP="003E19CD">
      <w:pPr>
        <w:jc w:val="both"/>
        <w:rPr>
          <w:sz w:val="14"/>
          <w:szCs w:val="14"/>
        </w:rPr>
      </w:pPr>
      <w:r w:rsidRPr="002337EF">
        <w:rPr>
          <w:sz w:val="14"/>
          <w:szCs w:val="14"/>
        </w:rPr>
        <w:t xml:space="preserve">Подпись </w:t>
      </w:r>
      <w:r w:rsidRPr="002337EF">
        <w:rPr>
          <w:sz w:val="14"/>
          <w:szCs w:val="14"/>
        </w:rPr>
        <w:tab/>
        <w:t>должностного лица уполномоченного органа</w:t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="000006E8" w:rsidRPr="002337EF">
        <w:rPr>
          <w:sz w:val="14"/>
          <w:szCs w:val="14"/>
        </w:rPr>
        <w:tab/>
      </w:r>
      <w:r w:rsidR="000006E8"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>Расшифровка подписи должностного лица уполномоченного органа</w:t>
      </w:r>
    </w:p>
    <w:p w:rsidR="004A2B88" w:rsidRPr="002337EF" w:rsidRDefault="004A2B88" w:rsidP="004A2B88">
      <w:pPr>
        <w:pStyle w:val="a4"/>
        <w:ind w:firstLine="0"/>
        <w:rPr>
          <w:rFonts w:ascii="Arial" w:hAnsi="Arial" w:cs="Arial"/>
          <w:sz w:val="22"/>
          <w:szCs w:val="22"/>
        </w:rPr>
      </w:pPr>
    </w:p>
    <w:p w:rsidR="009C7595" w:rsidRPr="002337EF" w:rsidRDefault="009C7595" w:rsidP="00133698">
      <w:pPr>
        <w:jc w:val="both"/>
        <w:rPr>
          <w:sz w:val="28"/>
          <w:szCs w:val="28"/>
        </w:rPr>
      </w:pPr>
    </w:p>
    <w:p w:rsidR="00C91BCA" w:rsidRPr="002337EF" w:rsidRDefault="00C91BCA" w:rsidP="00133698">
      <w:pPr>
        <w:jc w:val="both"/>
        <w:rPr>
          <w:sz w:val="28"/>
          <w:szCs w:val="28"/>
        </w:rPr>
      </w:pPr>
    </w:p>
    <w:p w:rsidR="00C91BCA" w:rsidRPr="002337EF" w:rsidRDefault="00C91BCA" w:rsidP="00133698">
      <w:pPr>
        <w:jc w:val="both"/>
        <w:rPr>
          <w:sz w:val="28"/>
          <w:szCs w:val="28"/>
        </w:rPr>
      </w:pPr>
    </w:p>
    <w:p w:rsidR="00C91BCA" w:rsidRPr="002337EF" w:rsidRDefault="00C91BCA" w:rsidP="00133698">
      <w:pPr>
        <w:jc w:val="both"/>
        <w:rPr>
          <w:sz w:val="28"/>
          <w:szCs w:val="28"/>
        </w:rPr>
      </w:pPr>
    </w:p>
    <w:p w:rsidR="00C91BCA" w:rsidRPr="002337EF" w:rsidRDefault="00C91BCA" w:rsidP="00133698">
      <w:pPr>
        <w:jc w:val="both"/>
        <w:rPr>
          <w:sz w:val="28"/>
          <w:szCs w:val="28"/>
        </w:rPr>
      </w:pPr>
    </w:p>
    <w:p w:rsidR="00C91BCA" w:rsidRPr="002337EF" w:rsidRDefault="00C91BCA" w:rsidP="00635F2E">
      <w:pPr>
        <w:ind w:left="5103"/>
        <w:jc w:val="both"/>
        <w:rPr>
          <w:sz w:val="28"/>
          <w:szCs w:val="28"/>
        </w:rPr>
      </w:pPr>
    </w:p>
    <w:p w:rsidR="00C91BCA" w:rsidRPr="002337EF" w:rsidRDefault="00C91BCA" w:rsidP="00635F2E">
      <w:pPr>
        <w:ind w:left="5103"/>
        <w:jc w:val="both"/>
        <w:rPr>
          <w:sz w:val="28"/>
          <w:szCs w:val="28"/>
        </w:rPr>
      </w:pPr>
    </w:p>
    <w:p w:rsidR="00C91BCA" w:rsidRPr="002337EF" w:rsidRDefault="00C91BCA" w:rsidP="00635F2E">
      <w:pPr>
        <w:ind w:left="5103"/>
        <w:jc w:val="both"/>
        <w:rPr>
          <w:sz w:val="28"/>
          <w:szCs w:val="28"/>
        </w:rPr>
      </w:pPr>
    </w:p>
    <w:p w:rsidR="00C91BCA" w:rsidRPr="002337EF" w:rsidRDefault="00C91BCA" w:rsidP="00635F2E">
      <w:pPr>
        <w:ind w:left="5103"/>
        <w:jc w:val="both"/>
        <w:rPr>
          <w:sz w:val="28"/>
          <w:szCs w:val="28"/>
        </w:rPr>
      </w:pPr>
    </w:p>
    <w:p w:rsidR="00C91BCA" w:rsidRPr="002337EF" w:rsidRDefault="00C91BCA" w:rsidP="00635F2E">
      <w:pPr>
        <w:ind w:left="5103"/>
        <w:jc w:val="both"/>
        <w:rPr>
          <w:sz w:val="28"/>
          <w:szCs w:val="28"/>
        </w:rPr>
      </w:pPr>
    </w:p>
    <w:p w:rsidR="00C91BCA" w:rsidRPr="002337EF" w:rsidRDefault="00C91BCA" w:rsidP="00C91BCA">
      <w:pPr>
        <w:pageBreakBefore/>
        <w:ind w:left="5529"/>
        <w:jc w:val="both"/>
        <w:rPr>
          <w:sz w:val="28"/>
          <w:szCs w:val="28"/>
        </w:rPr>
      </w:pPr>
      <w:r w:rsidRPr="002337EF">
        <w:rPr>
          <w:sz w:val="28"/>
          <w:szCs w:val="28"/>
        </w:rPr>
        <w:lastRenderedPageBreak/>
        <w:t xml:space="preserve">Приложение № 2 к Порядку выявления и учета мнения собственников помещений </w:t>
      </w:r>
      <w:proofErr w:type="gramStart"/>
      <w:r w:rsidRPr="002337EF">
        <w:rPr>
          <w:sz w:val="28"/>
          <w:szCs w:val="28"/>
        </w:rPr>
        <w:t>в многоквартирны</w:t>
      </w:r>
      <w:r w:rsidR="005A666B" w:rsidRPr="002337EF">
        <w:rPr>
          <w:sz w:val="28"/>
          <w:szCs w:val="28"/>
        </w:rPr>
        <w:t>х домах в целях принятия решения</w:t>
      </w:r>
      <w:r w:rsidRPr="002337EF">
        <w:rPr>
          <w:sz w:val="28"/>
          <w:szCs w:val="28"/>
        </w:rPr>
        <w:t xml:space="preserve"> о создании парковок общего пользования на территориях общего пользования в границах</w:t>
      </w:r>
      <w:proofErr w:type="gramEnd"/>
      <w:r w:rsidRPr="002337EF">
        <w:rPr>
          <w:sz w:val="28"/>
          <w:szCs w:val="28"/>
        </w:rPr>
        <w:t xml:space="preserve"> элемента планировочной структуры, застроенного        </w:t>
      </w:r>
      <w:proofErr w:type="spellStart"/>
      <w:r w:rsidRPr="002337EF">
        <w:rPr>
          <w:sz w:val="28"/>
          <w:szCs w:val="28"/>
        </w:rPr>
        <w:t>много-квартирными</w:t>
      </w:r>
      <w:proofErr w:type="spellEnd"/>
      <w:r w:rsidRPr="002337EF">
        <w:rPr>
          <w:sz w:val="28"/>
          <w:szCs w:val="28"/>
        </w:rPr>
        <w:t xml:space="preserve"> домами, на территории муниципального образования город Каменск-Уральский»</w:t>
      </w:r>
    </w:p>
    <w:p w:rsidR="00C91BCA" w:rsidRPr="002337EF" w:rsidRDefault="00C91BCA" w:rsidP="00635F2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B3DF3" w:rsidRPr="002337EF" w:rsidRDefault="008B3DF3" w:rsidP="00635F2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337EF">
        <w:rPr>
          <w:sz w:val="28"/>
          <w:szCs w:val="28"/>
        </w:rPr>
        <w:t>ПРОТОКОЛ</w:t>
      </w:r>
    </w:p>
    <w:p w:rsidR="00585545" w:rsidRPr="002337EF" w:rsidRDefault="001C2AAB" w:rsidP="00635F2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 xml:space="preserve">результатов опроса </w:t>
      </w:r>
      <w:r w:rsidR="00635F2E" w:rsidRPr="002337EF">
        <w:rPr>
          <w:sz w:val="28"/>
          <w:szCs w:val="28"/>
        </w:rPr>
        <w:t xml:space="preserve">собственников помещений в многоквартирных домах, расположенных на земельных участках, прилегающих к территории общего пользования в границах элемента планировочной структуры, на которой планируется создание парковки общего пользования </w:t>
      </w:r>
    </w:p>
    <w:p w:rsidR="00635F2E" w:rsidRPr="002337EF" w:rsidRDefault="00635F2E" w:rsidP="00635F2E">
      <w:pPr>
        <w:ind w:left="5103"/>
        <w:jc w:val="both"/>
        <w:rPr>
          <w:sz w:val="28"/>
          <w:szCs w:val="28"/>
        </w:rPr>
      </w:pPr>
    </w:p>
    <w:p w:rsidR="00635F2E" w:rsidRPr="002337EF" w:rsidRDefault="008B04E8" w:rsidP="005A666B">
      <w:pPr>
        <w:jc w:val="both"/>
        <w:rPr>
          <w:sz w:val="28"/>
          <w:szCs w:val="28"/>
        </w:rPr>
      </w:pPr>
      <w:r w:rsidRPr="002337EF">
        <w:rPr>
          <w:sz w:val="28"/>
          <w:szCs w:val="28"/>
        </w:rPr>
        <w:t>г.</w:t>
      </w:r>
      <w:r w:rsidR="00C91BCA" w:rsidRP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Каменск-Уральский </w:t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="00635F2E" w:rsidRPr="002337EF">
        <w:rPr>
          <w:sz w:val="28"/>
          <w:szCs w:val="28"/>
        </w:rPr>
        <w:t>«___»__</w:t>
      </w:r>
      <w:r w:rsidRPr="002337EF">
        <w:rPr>
          <w:sz w:val="28"/>
          <w:szCs w:val="28"/>
        </w:rPr>
        <w:t>______</w:t>
      </w:r>
      <w:r w:rsidR="00635F2E" w:rsidRPr="002337EF">
        <w:rPr>
          <w:sz w:val="28"/>
          <w:szCs w:val="28"/>
        </w:rPr>
        <w:t>__ 20____ г.</w:t>
      </w:r>
    </w:p>
    <w:p w:rsidR="005A666B" w:rsidRPr="002337EF" w:rsidRDefault="005A666B" w:rsidP="005A666B">
      <w:pPr>
        <w:jc w:val="both"/>
        <w:rPr>
          <w:sz w:val="28"/>
          <w:szCs w:val="28"/>
        </w:rPr>
      </w:pPr>
    </w:p>
    <w:p w:rsidR="00C91BCA" w:rsidRPr="002337EF" w:rsidRDefault="00585545" w:rsidP="0058554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</w:r>
      <w:r w:rsidR="00635F2E" w:rsidRPr="002337EF">
        <w:rPr>
          <w:sz w:val="28"/>
          <w:szCs w:val="28"/>
        </w:rPr>
        <w:t>В период с «___» ______ 20___ года по «___» ______ 20___ года проведен опрос о создании парковки общего пользования на территории общего пользования</w:t>
      </w:r>
      <w:r w:rsidR="00C91BCA" w:rsidRPr="002337EF">
        <w:rPr>
          <w:sz w:val="28"/>
          <w:szCs w:val="28"/>
        </w:rPr>
        <w:t xml:space="preserve"> в границах элемента планировочной структуры, застроенного многоквартирными домами, расположенными на земельных участках, прилегающих к территории общего пользования в муниципальном образовании город Каменск-Уральский</w:t>
      </w:r>
    </w:p>
    <w:p w:rsidR="007A6D04" w:rsidRPr="002337EF" w:rsidRDefault="007A6D04" w:rsidP="0058554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>___________________________________________________________</w:t>
      </w:r>
      <w:r w:rsidR="005A666B" w:rsidRPr="002337EF">
        <w:rPr>
          <w:sz w:val="28"/>
          <w:szCs w:val="28"/>
        </w:rPr>
        <w:t>________</w:t>
      </w:r>
    </w:p>
    <w:p w:rsidR="007A6D04" w:rsidRPr="002337EF" w:rsidRDefault="005A666B" w:rsidP="007A6D04">
      <w:pPr>
        <w:autoSpaceDE w:val="0"/>
        <w:autoSpaceDN w:val="0"/>
        <w:adjustRightInd w:val="0"/>
        <w:jc w:val="center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 xml:space="preserve"> </w:t>
      </w:r>
      <w:r w:rsidR="007A6D04" w:rsidRPr="002337EF">
        <w:rPr>
          <w:sz w:val="14"/>
          <w:szCs w:val="14"/>
        </w:rPr>
        <w:t xml:space="preserve">(указывается адрес ближайшего </w:t>
      </w:r>
      <w:r w:rsidR="008B04E8" w:rsidRPr="002337EF">
        <w:rPr>
          <w:sz w:val="14"/>
          <w:szCs w:val="14"/>
        </w:rPr>
        <w:t>здания</w:t>
      </w:r>
      <w:r w:rsidR="007A6D04" w:rsidRPr="002337EF">
        <w:rPr>
          <w:sz w:val="14"/>
          <w:szCs w:val="14"/>
        </w:rPr>
        <w:t>, вблизи которого планируется создание парковки)</w:t>
      </w:r>
    </w:p>
    <w:p w:rsidR="00635F2E" w:rsidRPr="002337EF" w:rsidRDefault="00635F2E" w:rsidP="0058554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  <w:t>1. Перечень многоквартирных домов (число участников опроса) ________________________________________________________________</w:t>
      </w:r>
    </w:p>
    <w:p w:rsidR="00635F2E" w:rsidRPr="002337EF" w:rsidRDefault="00635F2E" w:rsidP="00635F2E">
      <w:pPr>
        <w:autoSpaceDE w:val="0"/>
        <w:autoSpaceDN w:val="0"/>
        <w:adjustRightInd w:val="0"/>
        <w:jc w:val="center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>(цифрами, прописью)</w:t>
      </w:r>
    </w:p>
    <w:p w:rsidR="00635F2E" w:rsidRPr="002337EF" w:rsidRDefault="00635F2E" w:rsidP="0058554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  <w:t xml:space="preserve">2. Число недействительных опросных листов </w:t>
      </w:r>
      <w:r w:rsidRPr="002337EF">
        <w:rPr>
          <w:sz w:val="28"/>
          <w:szCs w:val="28"/>
        </w:rPr>
        <w:tab/>
        <w:t>_____________________</w:t>
      </w:r>
    </w:p>
    <w:p w:rsidR="00635F2E" w:rsidRPr="002337EF" w:rsidRDefault="00635F2E" w:rsidP="00635F2E">
      <w:pPr>
        <w:autoSpaceDE w:val="0"/>
        <w:autoSpaceDN w:val="0"/>
        <w:adjustRightInd w:val="0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 xml:space="preserve">  (цифрами, прописью)</w:t>
      </w:r>
    </w:p>
    <w:p w:rsidR="00635F2E" w:rsidRPr="002337EF" w:rsidRDefault="00635F2E" w:rsidP="00635F2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  <w:t>3. Число действительных опросных листов</w:t>
      </w:r>
      <w:r w:rsidRPr="002337EF">
        <w:rPr>
          <w:sz w:val="28"/>
          <w:szCs w:val="28"/>
        </w:rPr>
        <w:tab/>
        <w:t xml:space="preserve"> _____________________</w:t>
      </w:r>
    </w:p>
    <w:p w:rsidR="00635F2E" w:rsidRPr="002337EF" w:rsidRDefault="00635F2E" w:rsidP="00635F2E">
      <w:pPr>
        <w:autoSpaceDE w:val="0"/>
        <w:autoSpaceDN w:val="0"/>
        <w:adjustRightInd w:val="0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 xml:space="preserve">  (цифрами, прописью)</w:t>
      </w:r>
    </w:p>
    <w:p w:rsidR="00635F2E" w:rsidRPr="002337EF" w:rsidRDefault="00C91BCA" w:rsidP="00635F2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  <w:t>4. Число участников</w:t>
      </w:r>
      <w:r w:rsidR="00635F2E" w:rsidRPr="002337EF">
        <w:rPr>
          <w:sz w:val="28"/>
          <w:szCs w:val="28"/>
        </w:rPr>
        <w:t>, ответивших «да»</w:t>
      </w:r>
      <w:r w:rsidR="00635F2E" w:rsidRPr="002337EF">
        <w:rPr>
          <w:sz w:val="28"/>
          <w:szCs w:val="28"/>
        </w:rPr>
        <w:tab/>
        <w:t xml:space="preserve"> </w:t>
      </w:r>
      <w:r w:rsidR="00635F2E" w:rsidRPr="002337EF">
        <w:rPr>
          <w:sz w:val="28"/>
          <w:szCs w:val="28"/>
        </w:rPr>
        <w:tab/>
        <w:t>_____________________</w:t>
      </w:r>
    </w:p>
    <w:p w:rsidR="00635F2E" w:rsidRPr="002337EF" w:rsidRDefault="00635F2E" w:rsidP="00635F2E">
      <w:pPr>
        <w:autoSpaceDE w:val="0"/>
        <w:autoSpaceDN w:val="0"/>
        <w:adjustRightInd w:val="0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 xml:space="preserve">  (цифрами, прописью)</w:t>
      </w:r>
    </w:p>
    <w:p w:rsidR="00635F2E" w:rsidRPr="002337EF" w:rsidRDefault="00635F2E" w:rsidP="00635F2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  <w:t xml:space="preserve">5. </w:t>
      </w:r>
      <w:r w:rsidR="00C91BCA" w:rsidRPr="002337EF">
        <w:rPr>
          <w:sz w:val="28"/>
          <w:szCs w:val="28"/>
        </w:rPr>
        <w:t>Число участников</w:t>
      </w:r>
      <w:r w:rsidR="007A6D04" w:rsidRPr="002337EF">
        <w:rPr>
          <w:sz w:val="28"/>
          <w:szCs w:val="28"/>
        </w:rPr>
        <w:t>, ответивших «нет»</w:t>
      </w:r>
      <w:r w:rsidR="007A6D04"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ab/>
        <w:t>_____________________</w:t>
      </w:r>
    </w:p>
    <w:p w:rsidR="00635F2E" w:rsidRPr="002337EF" w:rsidRDefault="00635F2E" w:rsidP="00635F2E">
      <w:pPr>
        <w:autoSpaceDE w:val="0"/>
        <w:autoSpaceDN w:val="0"/>
        <w:adjustRightInd w:val="0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 xml:space="preserve">  (цифрами, прописью)</w:t>
      </w:r>
    </w:p>
    <w:p w:rsidR="008B3DF3" w:rsidRPr="002337EF" w:rsidRDefault="00A67C4F" w:rsidP="00A67C4F">
      <w:pPr>
        <w:autoSpaceDE w:val="0"/>
        <w:autoSpaceDN w:val="0"/>
        <w:adjustRightInd w:val="0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</w:p>
    <w:p w:rsidR="007A6D04" w:rsidRPr="002337EF" w:rsidRDefault="007A6D04" w:rsidP="007A6D0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Лицо, осуществившее </w:t>
      </w:r>
    </w:p>
    <w:p w:rsidR="007A6D04" w:rsidRPr="002337EF" w:rsidRDefault="007A6D04" w:rsidP="007A6D0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подсчет результатов опроса </w:t>
      </w:r>
      <w:r w:rsidRPr="002337EF">
        <w:rPr>
          <w:sz w:val="28"/>
          <w:szCs w:val="28"/>
        </w:rPr>
        <w:tab/>
        <w:t>________________________</w:t>
      </w:r>
      <w:r w:rsidRPr="002337EF">
        <w:rPr>
          <w:sz w:val="28"/>
          <w:szCs w:val="28"/>
        </w:rPr>
        <w:tab/>
        <w:t xml:space="preserve">   _________________ </w:t>
      </w:r>
    </w:p>
    <w:p w:rsidR="007A6D04" w:rsidRPr="002337EF" w:rsidRDefault="007A6D04" w:rsidP="007A6D04">
      <w:pPr>
        <w:autoSpaceDE w:val="0"/>
        <w:autoSpaceDN w:val="0"/>
        <w:adjustRightInd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>фамилия</w:t>
      </w:r>
      <w:proofErr w:type="gramStart"/>
      <w:r w:rsidRPr="002337EF">
        <w:rPr>
          <w:sz w:val="14"/>
          <w:szCs w:val="14"/>
        </w:rPr>
        <w:t>.</w:t>
      </w:r>
      <w:proofErr w:type="gramEnd"/>
      <w:r w:rsidRPr="002337EF">
        <w:rPr>
          <w:sz w:val="14"/>
          <w:szCs w:val="14"/>
        </w:rPr>
        <w:t xml:space="preserve"> </w:t>
      </w:r>
      <w:proofErr w:type="gramStart"/>
      <w:r w:rsidRPr="002337EF">
        <w:rPr>
          <w:sz w:val="14"/>
          <w:szCs w:val="14"/>
        </w:rPr>
        <w:t>и</w:t>
      </w:r>
      <w:proofErr w:type="gramEnd"/>
      <w:r w:rsidRPr="002337EF">
        <w:rPr>
          <w:sz w:val="14"/>
          <w:szCs w:val="14"/>
        </w:rPr>
        <w:t>мя, отчество</w:t>
      </w:r>
      <w:r w:rsidRPr="002337EF">
        <w:rPr>
          <w:rStyle w:val="af0"/>
          <w:sz w:val="14"/>
          <w:szCs w:val="14"/>
        </w:rPr>
        <w:footnoteReference w:id="2"/>
      </w:r>
      <w:r w:rsidRPr="002337EF">
        <w:rPr>
          <w:sz w:val="14"/>
          <w:szCs w:val="14"/>
        </w:rPr>
        <w:t xml:space="preserve"> </w:t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>подпись</w:t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</w:p>
    <w:p w:rsidR="007A6D04" w:rsidRPr="002337EF" w:rsidRDefault="007A6D04" w:rsidP="007A6D04">
      <w:pPr>
        <w:autoSpaceDE w:val="0"/>
        <w:autoSpaceDN w:val="0"/>
        <w:adjustRightInd w:val="0"/>
        <w:rPr>
          <w:sz w:val="28"/>
          <w:szCs w:val="28"/>
        </w:rPr>
      </w:pPr>
      <w:r w:rsidRPr="002337EF">
        <w:rPr>
          <w:sz w:val="28"/>
          <w:szCs w:val="28"/>
        </w:rPr>
        <w:t xml:space="preserve">Протокол подписан  «____» ___________ 20 ___ г. </w:t>
      </w:r>
      <w:proofErr w:type="gramStart"/>
      <w:r w:rsidRPr="002337EF">
        <w:rPr>
          <w:sz w:val="28"/>
          <w:szCs w:val="28"/>
        </w:rPr>
        <w:t>в</w:t>
      </w:r>
      <w:proofErr w:type="gramEnd"/>
      <w:r w:rsidRPr="002337EF">
        <w:rPr>
          <w:sz w:val="28"/>
          <w:szCs w:val="28"/>
        </w:rPr>
        <w:t xml:space="preserve"> _____ часов _____ минут</w:t>
      </w:r>
    </w:p>
    <w:sectPr w:rsidR="007A6D04" w:rsidRPr="002337EF" w:rsidSect="00326D8C">
      <w:headerReference w:type="default" r:id="rId13"/>
      <w:pgSz w:w="11906" w:h="16838"/>
      <w:pgMar w:top="1418" w:right="56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AAD" w:rsidRDefault="00D31AAD" w:rsidP="00326D8C">
      <w:r>
        <w:separator/>
      </w:r>
    </w:p>
  </w:endnote>
  <w:endnote w:type="continuationSeparator" w:id="1">
    <w:p w:rsidR="00D31AAD" w:rsidRDefault="00D31AAD" w:rsidP="00326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AAD" w:rsidRDefault="00D31AAD" w:rsidP="00326D8C">
      <w:r>
        <w:separator/>
      </w:r>
    </w:p>
  </w:footnote>
  <w:footnote w:type="continuationSeparator" w:id="1">
    <w:p w:rsidR="00D31AAD" w:rsidRDefault="00D31AAD" w:rsidP="00326D8C">
      <w:r>
        <w:continuationSeparator/>
      </w:r>
    </w:p>
  </w:footnote>
  <w:footnote w:id="2">
    <w:p w:rsidR="00C91B13" w:rsidRPr="007A6D04" w:rsidRDefault="00C91B13">
      <w:pPr>
        <w:pStyle w:val="ae"/>
        <w:rPr>
          <w:sz w:val="14"/>
          <w:szCs w:val="14"/>
        </w:rPr>
      </w:pPr>
      <w:r w:rsidRPr="007A6D04">
        <w:rPr>
          <w:rStyle w:val="af0"/>
          <w:sz w:val="14"/>
          <w:szCs w:val="14"/>
        </w:rPr>
        <w:footnoteRef/>
      </w:r>
      <w:r w:rsidRPr="007A6D04">
        <w:rPr>
          <w:sz w:val="14"/>
          <w:szCs w:val="14"/>
        </w:rPr>
        <w:t xml:space="preserve"> отчество указывается при наличии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37468"/>
      <w:docPartObj>
        <w:docPartGallery w:val="Page Numbers (Top of Page)"/>
        <w:docPartUnique/>
      </w:docPartObj>
    </w:sdtPr>
    <w:sdtContent>
      <w:p w:rsidR="00C91B13" w:rsidRDefault="00C80557">
        <w:pPr>
          <w:pStyle w:val="aa"/>
          <w:jc w:val="center"/>
        </w:pPr>
        <w:fldSimple w:instr=" PAGE   \* MERGEFORMAT ">
          <w:r w:rsidR="00BB1A89">
            <w:rPr>
              <w:noProof/>
            </w:rPr>
            <w:t>9</w:t>
          </w:r>
        </w:fldSimple>
      </w:p>
    </w:sdtContent>
  </w:sdt>
  <w:p w:rsidR="00C91B13" w:rsidRDefault="00C91B1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C19D5"/>
    <w:multiLevelType w:val="hybridMultilevel"/>
    <w:tmpl w:val="3DB6E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2B88"/>
    <w:rsid w:val="000006E8"/>
    <w:rsid w:val="000100AB"/>
    <w:rsid w:val="00014917"/>
    <w:rsid w:val="000375CE"/>
    <w:rsid w:val="00083878"/>
    <w:rsid w:val="000A198D"/>
    <w:rsid w:val="000B02E4"/>
    <w:rsid w:val="000B7498"/>
    <w:rsid w:val="000C19B6"/>
    <w:rsid w:val="000D59AA"/>
    <w:rsid w:val="00127044"/>
    <w:rsid w:val="00127A4D"/>
    <w:rsid w:val="00133698"/>
    <w:rsid w:val="00183D1B"/>
    <w:rsid w:val="001A1307"/>
    <w:rsid w:val="001A689A"/>
    <w:rsid w:val="001B037E"/>
    <w:rsid w:val="001C2AAB"/>
    <w:rsid w:val="001C41F3"/>
    <w:rsid w:val="001E090B"/>
    <w:rsid w:val="002042EB"/>
    <w:rsid w:val="00220B9D"/>
    <w:rsid w:val="002337EF"/>
    <w:rsid w:val="00255EE0"/>
    <w:rsid w:val="002A3BE4"/>
    <w:rsid w:val="002B5C90"/>
    <w:rsid w:val="002E45EF"/>
    <w:rsid w:val="0030315E"/>
    <w:rsid w:val="003054D5"/>
    <w:rsid w:val="00314707"/>
    <w:rsid w:val="00326D8C"/>
    <w:rsid w:val="00340B5A"/>
    <w:rsid w:val="00347D8A"/>
    <w:rsid w:val="003765E7"/>
    <w:rsid w:val="00387D40"/>
    <w:rsid w:val="003B56F9"/>
    <w:rsid w:val="003E19CD"/>
    <w:rsid w:val="003E2336"/>
    <w:rsid w:val="003F6459"/>
    <w:rsid w:val="00417886"/>
    <w:rsid w:val="0042188E"/>
    <w:rsid w:val="00456C86"/>
    <w:rsid w:val="0046067D"/>
    <w:rsid w:val="004878FE"/>
    <w:rsid w:val="004A2B88"/>
    <w:rsid w:val="004D42E3"/>
    <w:rsid w:val="004E0437"/>
    <w:rsid w:val="004E3592"/>
    <w:rsid w:val="004F4246"/>
    <w:rsid w:val="00521949"/>
    <w:rsid w:val="00526F90"/>
    <w:rsid w:val="00527EE3"/>
    <w:rsid w:val="00532882"/>
    <w:rsid w:val="00533E90"/>
    <w:rsid w:val="00536788"/>
    <w:rsid w:val="005654B6"/>
    <w:rsid w:val="00585545"/>
    <w:rsid w:val="00597290"/>
    <w:rsid w:val="005A666B"/>
    <w:rsid w:val="005B25A9"/>
    <w:rsid w:val="00603D0D"/>
    <w:rsid w:val="00604337"/>
    <w:rsid w:val="00604FA6"/>
    <w:rsid w:val="00605DB6"/>
    <w:rsid w:val="00633641"/>
    <w:rsid w:val="00635F2E"/>
    <w:rsid w:val="006465AB"/>
    <w:rsid w:val="006C2315"/>
    <w:rsid w:val="006C6C5E"/>
    <w:rsid w:val="006F751B"/>
    <w:rsid w:val="0070130D"/>
    <w:rsid w:val="00702165"/>
    <w:rsid w:val="00703BDE"/>
    <w:rsid w:val="00705203"/>
    <w:rsid w:val="00725C9E"/>
    <w:rsid w:val="00731C24"/>
    <w:rsid w:val="00757D68"/>
    <w:rsid w:val="0076015B"/>
    <w:rsid w:val="00793769"/>
    <w:rsid w:val="007A532F"/>
    <w:rsid w:val="007A61FE"/>
    <w:rsid w:val="007A6D04"/>
    <w:rsid w:val="007D14CE"/>
    <w:rsid w:val="007D551E"/>
    <w:rsid w:val="007E2643"/>
    <w:rsid w:val="007E3FD7"/>
    <w:rsid w:val="007F152E"/>
    <w:rsid w:val="00821D5E"/>
    <w:rsid w:val="00824899"/>
    <w:rsid w:val="00863283"/>
    <w:rsid w:val="00871148"/>
    <w:rsid w:val="0087779C"/>
    <w:rsid w:val="008B04E8"/>
    <w:rsid w:val="008B3DF3"/>
    <w:rsid w:val="008C0E41"/>
    <w:rsid w:val="008C1B73"/>
    <w:rsid w:val="008D38AF"/>
    <w:rsid w:val="009004F1"/>
    <w:rsid w:val="00910EEB"/>
    <w:rsid w:val="00917854"/>
    <w:rsid w:val="00921208"/>
    <w:rsid w:val="009318D5"/>
    <w:rsid w:val="009464B0"/>
    <w:rsid w:val="00960E40"/>
    <w:rsid w:val="0097333E"/>
    <w:rsid w:val="00985FFD"/>
    <w:rsid w:val="009908FF"/>
    <w:rsid w:val="009A6C70"/>
    <w:rsid w:val="009C41DB"/>
    <w:rsid w:val="009C7595"/>
    <w:rsid w:val="00A1076A"/>
    <w:rsid w:val="00A156F2"/>
    <w:rsid w:val="00A3216A"/>
    <w:rsid w:val="00A369FB"/>
    <w:rsid w:val="00A50C3A"/>
    <w:rsid w:val="00A54BC1"/>
    <w:rsid w:val="00A67C4F"/>
    <w:rsid w:val="00AB4879"/>
    <w:rsid w:val="00B16050"/>
    <w:rsid w:val="00B30CE6"/>
    <w:rsid w:val="00B718B4"/>
    <w:rsid w:val="00B851ED"/>
    <w:rsid w:val="00B9042A"/>
    <w:rsid w:val="00B91AE5"/>
    <w:rsid w:val="00B95DBC"/>
    <w:rsid w:val="00BA7870"/>
    <w:rsid w:val="00BB1A89"/>
    <w:rsid w:val="00BF51D2"/>
    <w:rsid w:val="00BF5A5B"/>
    <w:rsid w:val="00BF7D3D"/>
    <w:rsid w:val="00C054E9"/>
    <w:rsid w:val="00C31903"/>
    <w:rsid w:val="00C34BE5"/>
    <w:rsid w:val="00C46F8E"/>
    <w:rsid w:val="00C6464B"/>
    <w:rsid w:val="00C64A07"/>
    <w:rsid w:val="00C72028"/>
    <w:rsid w:val="00C80557"/>
    <w:rsid w:val="00C84E3E"/>
    <w:rsid w:val="00C91A5C"/>
    <w:rsid w:val="00C91B13"/>
    <w:rsid w:val="00C91BCA"/>
    <w:rsid w:val="00CC0671"/>
    <w:rsid w:val="00CC13E0"/>
    <w:rsid w:val="00CE2412"/>
    <w:rsid w:val="00D120F1"/>
    <w:rsid w:val="00D2592B"/>
    <w:rsid w:val="00D31AAD"/>
    <w:rsid w:val="00D32DC5"/>
    <w:rsid w:val="00D511C1"/>
    <w:rsid w:val="00D76164"/>
    <w:rsid w:val="00D921D5"/>
    <w:rsid w:val="00DB1BBE"/>
    <w:rsid w:val="00DB3D88"/>
    <w:rsid w:val="00DB6999"/>
    <w:rsid w:val="00E16042"/>
    <w:rsid w:val="00E44017"/>
    <w:rsid w:val="00E67330"/>
    <w:rsid w:val="00E80950"/>
    <w:rsid w:val="00E86927"/>
    <w:rsid w:val="00EA4C69"/>
    <w:rsid w:val="00EA6637"/>
    <w:rsid w:val="00EC5732"/>
    <w:rsid w:val="00EE7332"/>
    <w:rsid w:val="00F23263"/>
    <w:rsid w:val="00F328CA"/>
    <w:rsid w:val="00F50F77"/>
    <w:rsid w:val="00F5133E"/>
    <w:rsid w:val="00F96882"/>
    <w:rsid w:val="00FA194B"/>
    <w:rsid w:val="00FC1B11"/>
    <w:rsid w:val="00FD36F3"/>
    <w:rsid w:val="00FE3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4A2B8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4A2B88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character" w:customStyle="1" w:styleId="20">
    <w:name w:val="Заголовок 2 Знак"/>
    <w:basedOn w:val="a0"/>
    <w:link w:val="2"/>
    <w:semiHidden/>
    <w:rsid w:val="004A2B8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4A2B88"/>
    <w:rPr>
      <w:rFonts w:ascii="Cambria" w:hAnsi="Cambria"/>
      <w:b/>
      <w:bCs/>
      <w:sz w:val="26"/>
      <w:szCs w:val="26"/>
      <w:lang w:val="en-US" w:eastAsia="ar-SA"/>
    </w:rPr>
  </w:style>
  <w:style w:type="paragraph" w:customStyle="1" w:styleId="ConsPlusNormal">
    <w:name w:val="ConsPlusNormal"/>
    <w:rsid w:val="004A2B88"/>
    <w:pPr>
      <w:autoSpaceDE w:val="0"/>
      <w:autoSpaceDN w:val="0"/>
      <w:adjustRightInd w:val="0"/>
    </w:pPr>
    <w:rPr>
      <w:sz w:val="28"/>
      <w:szCs w:val="28"/>
    </w:rPr>
  </w:style>
  <w:style w:type="paragraph" w:styleId="a5">
    <w:name w:val="Normal (Web)"/>
    <w:basedOn w:val="a"/>
    <w:uiPriority w:val="99"/>
    <w:unhideWhenUsed/>
    <w:rsid w:val="004A2B88"/>
    <w:pPr>
      <w:spacing w:before="240" w:after="240"/>
    </w:pPr>
    <w:rPr>
      <w:sz w:val="24"/>
      <w:szCs w:val="24"/>
    </w:rPr>
  </w:style>
  <w:style w:type="paragraph" w:styleId="a6">
    <w:name w:val="caption"/>
    <w:basedOn w:val="a"/>
    <w:qFormat/>
    <w:rsid w:val="004A2B88"/>
    <w:pPr>
      <w:jc w:val="center"/>
    </w:pPr>
    <w:rPr>
      <w:b/>
      <w:color w:val="00FF00"/>
      <w:sz w:val="28"/>
    </w:rPr>
  </w:style>
  <w:style w:type="paragraph" w:styleId="a7">
    <w:name w:val="Block Text"/>
    <w:basedOn w:val="a"/>
    <w:rsid w:val="004A2B88"/>
    <w:pPr>
      <w:ind w:left="1122" w:right="809"/>
      <w:jc w:val="center"/>
    </w:pPr>
    <w:rPr>
      <w:sz w:val="28"/>
      <w:szCs w:val="24"/>
    </w:rPr>
  </w:style>
  <w:style w:type="character" w:customStyle="1" w:styleId="grame">
    <w:name w:val="grame"/>
    <w:rsid w:val="004A2B88"/>
  </w:style>
  <w:style w:type="character" w:customStyle="1" w:styleId="spelle">
    <w:name w:val="spelle"/>
    <w:rsid w:val="004A2B88"/>
  </w:style>
  <w:style w:type="paragraph" w:styleId="a8">
    <w:name w:val="Balloon Text"/>
    <w:basedOn w:val="a"/>
    <w:link w:val="a9"/>
    <w:rsid w:val="00387D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87D40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326D8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26D8C"/>
  </w:style>
  <w:style w:type="paragraph" w:styleId="ac">
    <w:name w:val="footer"/>
    <w:basedOn w:val="a"/>
    <w:link w:val="ad"/>
    <w:rsid w:val="00326D8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26D8C"/>
  </w:style>
  <w:style w:type="paragraph" w:styleId="ae">
    <w:name w:val="footnote text"/>
    <w:basedOn w:val="a"/>
    <w:link w:val="af"/>
    <w:rsid w:val="007A6D04"/>
  </w:style>
  <w:style w:type="character" w:customStyle="1" w:styleId="af">
    <w:name w:val="Текст сноски Знак"/>
    <w:basedOn w:val="a0"/>
    <w:link w:val="ae"/>
    <w:rsid w:val="007A6D04"/>
  </w:style>
  <w:style w:type="character" w:styleId="af0">
    <w:name w:val="footnote reference"/>
    <w:basedOn w:val="a0"/>
    <w:rsid w:val="007A6D04"/>
    <w:rPr>
      <w:vertAlign w:val="superscript"/>
    </w:rPr>
  </w:style>
  <w:style w:type="paragraph" w:styleId="af1">
    <w:name w:val="List Paragraph"/>
    <w:basedOn w:val="a"/>
    <w:uiPriority w:val="34"/>
    <w:qFormat/>
    <w:rsid w:val="00985FFD"/>
    <w:pPr>
      <w:ind w:left="720"/>
      <w:contextualSpacing/>
    </w:pPr>
  </w:style>
  <w:style w:type="character" w:customStyle="1" w:styleId="block">
    <w:name w:val="block"/>
    <w:basedOn w:val="a0"/>
    <w:rsid w:val="006C2315"/>
  </w:style>
  <w:style w:type="character" w:styleId="af2">
    <w:name w:val="Hyperlink"/>
    <w:basedOn w:val="a0"/>
    <w:uiPriority w:val="99"/>
    <w:unhideWhenUsed/>
    <w:rsid w:val="006C23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8B28DF2E4011CFC2CF5EB48AAE252BDB4FDC34001967A14E02E85D0D142100BD0B36927160375B1F4D122FCD1rEd9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chitect@admnet.kamenskte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EB330CE00F1D7A571B333122A55683C01E963DB16469750C978B9A1C4z5F3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93EA7DFED9C084B96C4F49FDF21A68AC7CD4D5811A4FBFBE8F17ACD4679DA6A989DEAFE857F29699676057AD964DBED458BB08C3BD2A42Y9I7M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745B9-DA46-48D2-B606-82AE3C33B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10</Pages>
  <Words>2041</Words>
  <Characters>16591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2</cp:revision>
  <cp:lastPrinted>2019-12-28T05:08:00Z</cp:lastPrinted>
  <dcterms:created xsi:type="dcterms:W3CDTF">2020-02-04T09:31:00Z</dcterms:created>
  <dcterms:modified xsi:type="dcterms:W3CDTF">2020-02-04T09:31:00Z</dcterms:modified>
</cp:coreProperties>
</file>