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11" w:rsidRPr="00C642A2" w:rsidRDefault="00AD0A11" w:rsidP="00AD0A11">
      <w:pPr>
        <w:jc w:val="center"/>
        <w:rPr>
          <w:szCs w:val="24"/>
        </w:rPr>
      </w:pPr>
      <w:r w:rsidRPr="00C642A2">
        <w:rPr>
          <w:noProof/>
          <w:szCs w:val="24"/>
        </w:rPr>
        <w:drawing>
          <wp:inline distT="0" distB="0" distL="0" distR="0">
            <wp:extent cx="52387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A11" w:rsidRPr="00C642A2" w:rsidRDefault="00AD0A11" w:rsidP="00AD0A11">
      <w:pPr>
        <w:jc w:val="center"/>
        <w:rPr>
          <w:szCs w:val="24"/>
        </w:rPr>
      </w:pPr>
    </w:p>
    <w:p w:rsidR="00AD0A11" w:rsidRPr="00C642A2" w:rsidRDefault="00AD0A11" w:rsidP="00AD0A11">
      <w:pPr>
        <w:spacing w:before="120" w:line="232" w:lineRule="auto"/>
        <w:jc w:val="center"/>
        <w:rPr>
          <w:b/>
          <w:sz w:val="28"/>
          <w:szCs w:val="28"/>
        </w:rPr>
      </w:pPr>
      <w:r w:rsidRPr="00C642A2">
        <w:rPr>
          <w:b/>
          <w:sz w:val="28"/>
          <w:szCs w:val="28"/>
        </w:rPr>
        <w:t>СВЕРДЛОВСКАЯ ОБЛАСТЬ</w:t>
      </w:r>
    </w:p>
    <w:p w:rsidR="00AD0A11" w:rsidRPr="00C642A2" w:rsidRDefault="00AD0A11" w:rsidP="00AD0A11">
      <w:pPr>
        <w:spacing w:line="232" w:lineRule="auto"/>
        <w:jc w:val="center"/>
        <w:rPr>
          <w:b/>
          <w:sz w:val="28"/>
          <w:szCs w:val="28"/>
        </w:rPr>
      </w:pPr>
      <w:r w:rsidRPr="00C642A2">
        <w:rPr>
          <w:b/>
          <w:sz w:val="28"/>
          <w:szCs w:val="28"/>
        </w:rPr>
        <w:t>АДМИНИСТРАЦИЯ ГОРОДА КАМЕНСКА - УРАЛЬСКОГО</w:t>
      </w:r>
    </w:p>
    <w:p w:rsidR="00AD0A11" w:rsidRPr="00C642A2" w:rsidRDefault="00AD0A11" w:rsidP="00AD0A11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 w:rsidRPr="00C642A2">
        <w:rPr>
          <w:b/>
          <w:spacing w:val="50"/>
          <w:sz w:val="32"/>
          <w:szCs w:val="32"/>
        </w:rPr>
        <w:t>ПОСТАНОВЛЕНИЕ</w:t>
      </w:r>
    </w:p>
    <w:p w:rsidR="00AD0A11" w:rsidRPr="00C642A2" w:rsidRDefault="00D30C4B" w:rsidP="00AD0A11">
      <w:pPr>
        <w:rPr>
          <w:sz w:val="28"/>
          <w:szCs w:val="28"/>
        </w:rPr>
      </w:pPr>
      <w:r w:rsidRPr="00D30C4B">
        <w:rPr>
          <w:noProof/>
        </w:rPr>
        <w:pict>
          <v:line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5pt,6.4pt" to="489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" o:allowincell="f" strokeweight="4.5pt">
            <v:stroke linestyle="thinThick"/>
          </v:line>
        </w:pict>
      </w:r>
    </w:p>
    <w:p w:rsidR="00AD0A11" w:rsidRPr="00C642A2" w:rsidRDefault="00CC5728" w:rsidP="00AD0A11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от </w:t>
      </w:r>
      <w:r w:rsidR="006004B9">
        <w:rPr>
          <w:sz w:val="28"/>
          <w:szCs w:val="28"/>
        </w:rPr>
        <w:t>03.03.2020</w:t>
      </w:r>
      <w:r w:rsidR="00CB240F">
        <w:rPr>
          <w:sz w:val="28"/>
          <w:szCs w:val="28"/>
        </w:rPr>
        <w:t xml:space="preserve"> </w:t>
      </w:r>
      <w:r w:rsidRPr="00C642A2">
        <w:rPr>
          <w:sz w:val="28"/>
          <w:szCs w:val="28"/>
        </w:rPr>
        <w:t xml:space="preserve">№ </w:t>
      </w:r>
      <w:r w:rsidR="006004B9">
        <w:rPr>
          <w:sz w:val="28"/>
          <w:szCs w:val="28"/>
        </w:rPr>
        <w:t>150</w:t>
      </w:r>
    </w:p>
    <w:p w:rsidR="0094314A" w:rsidRPr="00C642A2" w:rsidRDefault="0094314A" w:rsidP="00AD0A11">
      <w:pPr>
        <w:rPr>
          <w:sz w:val="28"/>
          <w:szCs w:val="28"/>
        </w:rPr>
      </w:pPr>
    </w:p>
    <w:p w:rsidR="00A07936" w:rsidRPr="00C642A2" w:rsidRDefault="00A07936" w:rsidP="00A07936">
      <w:pPr>
        <w:jc w:val="center"/>
        <w:rPr>
          <w:b/>
          <w:i/>
          <w:sz w:val="28"/>
          <w:szCs w:val="28"/>
        </w:rPr>
      </w:pPr>
      <w:r w:rsidRPr="00C642A2">
        <w:rPr>
          <w:b/>
          <w:i/>
          <w:sz w:val="28"/>
          <w:szCs w:val="28"/>
        </w:rPr>
        <w:t xml:space="preserve">О внесении изменений в муниципальную программу </w:t>
      </w:r>
    </w:p>
    <w:p w:rsidR="00A07936" w:rsidRPr="00C642A2" w:rsidRDefault="00A07936" w:rsidP="00A07936">
      <w:pPr>
        <w:ind w:right="-569"/>
        <w:jc w:val="center"/>
        <w:rPr>
          <w:b/>
          <w:i/>
          <w:sz w:val="28"/>
          <w:szCs w:val="28"/>
        </w:rPr>
      </w:pPr>
      <w:r w:rsidRPr="00C642A2">
        <w:rPr>
          <w:b/>
          <w:i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:rsidR="00A07936" w:rsidRPr="00C642A2" w:rsidRDefault="00A07936" w:rsidP="00A07936">
      <w:pPr>
        <w:ind w:right="-569"/>
        <w:jc w:val="center"/>
        <w:rPr>
          <w:b/>
          <w:i/>
          <w:sz w:val="28"/>
          <w:szCs w:val="28"/>
        </w:rPr>
      </w:pPr>
      <w:r w:rsidRPr="00C642A2">
        <w:rPr>
          <w:b/>
          <w:i/>
          <w:sz w:val="28"/>
          <w:szCs w:val="28"/>
        </w:rPr>
        <w:t xml:space="preserve">на территории муниципального образования город Каменск-Уральский </w:t>
      </w:r>
    </w:p>
    <w:p w:rsidR="00A07936" w:rsidRPr="00C642A2" w:rsidRDefault="00A07936" w:rsidP="00A07936">
      <w:pPr>
        <w:ind w:right="-569"/>
        <w:jc w:val="center"/>
        <w:rPr>
          <w:b/>
          <w:i/>
          <w:sz w:val="28"/>
          <w:szCs w:val="28"/>
        </w:rPr>
      </w:pPr>
      <w:r w:rsidRPr="00C642A2">
        <w:rPr>
          <w:b/>
          <w:i/>
          <w:sz w:val="28"/>
          <w:szCs w:val="28"/>
        </w:rPr>
        <w:t xml:space="preserve">на 2020-2026 годы» </w:t>
      </w:r>
    </w:p>
    <w:p w:rsidR="00A07936" w:rsidRPr="00C642A2" w:rsidRDefault="00A07936" w:rsidP="00A07936">
      <w:pPr>
        <w:pStyle w:val="ConsTitle"/>
        <w:widowControl/>
        <w:ind w:right="0"/>
        <w:jc w:val="center"/>
        <w:outlineLvl w:val="0"/>
        <w:rPr>
          <w:rFonts w:ascii="Times New Roman" w:hAnsi="Times New Roman"/>
          <w:i/>
          <w:sz w:val="27"/>
          <w:szCs w:val="27"/>
        </w:rPr>
      </w:pPr>
    </w:p>
    <w:p w:rsidR="00A07936" w:rsidRPr="00C642A2" w:rsidRDefault="00A07936" w:rsidP="00A07936">
      <w:pPr>
        <w:ind w:right="-569"/>
        <w:rPr>
          <w:sz w:val="28"/>
          <w:szCs w:val="28"/>
        </w:rPr>
      </w:pPr>
    </w:p>
    <w:p w:rsidR="00A07936" w:rsidRPr="00C642A2" w:rsidRDefault="00A07936" w:rsidP="00A07936">
      <w:pPr>
        <w:pStyle w:val="ConsTitle"/>
        <w:widowControl/>
        <w:ind w:right="-569"/>
        <w:jc w:val="both"/>
        <w:outlineLvl w:val="0"/>
        <w:rPr>
          <w:rFonts w:ascii="Times New Roman" w:hAnsi="Times New Roman"/>
          <w:b w:val="0"/>
          <w:bCs/>
          <w:sz w:val="28"/>
          <w:szCs w:val="28"/>
        </w:rPr>
      </w:pPr>
      <w:r w:rsidRPr="00C642A2">
        <w:rPr>
          <w:rFonts w:ascii="Times New Roman" w:hAnsi="Times New Roman"/>
          <w:b w:val="0"/>
          <w:bCs/>
          <w:sz w:val="28"/>
          <w:szCs w:val="28"/>
        </w:rPr>
        <w:t xml:space="preserve">          В соответствии с решениями Городской Думы города Каменска-Уральского от  18.12.2019  № 625 «О бюджете муниципального образования город Каменск-Уральский   на   2020   год  и  плановый  период 2021 и 2022 годов»,  от </w:t>
      </w:r>
      <w:r w:rsidR="006E5534" w:rsidRPr="00C642A2">
        <w:rPr>
          <w:rFonts w:ascii="Times New Roman" w:hAnsi="Times New Roman"/>
          <w:b w:val="0"/>
          <w:bCs/>
          <w:sz w:val="28"/>
          <w:szCs w:val="28"/>
        </w:rPr>
        <w:t>22.01.2020</w:t>
      </w:r>
    </w:p>
    <w:p w:rsidR="00A07936" w:rsidRPr="00C642A2" w:rsidRDefault="00A07936" w:rsidP="00A07936">
      <w:pPr>
        <w:pStyle w:val="ConsTitle"/>
        <w:widowControl/>
        <w:ind w:right="-569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C642A2">
        <w:rPr>
          <w:rFonts w:ascii="Times New Roman" w:hAnsi="Times New Roman"/>
          <w:b w:val="0"/>
          <w:bCs/>
          <w:sz w:val="28"/>
          <w:szCs w:val="28"/>
        </w:rPr>
        <w:t xml:space="preserve">№ </w:t>
      </w:r>
      <w:r w:rsidR="006E5534" w:rsidRPr="00C642A2">
        <w:rPr>
          <w:rFonts w:ascii="Times New Roman" w:hAnsi="Times New Roman"/>
          <w:b w:val="0"/>
          <w:bCs/>
          <w:sz w:val="28"/>
          <w:szCs w:val="28"/>
        </w:rPr>
        <w:t>637</w:t>
      </w:r>
      <w:r w:rsidRPr="00C642A2">
        <w:rPr>
          <w:rFonts w:ascii="Times New Roman" w:hAnsi="Times New Roman"/>
          <w:b w:val="0"/>
          <w:bCs/>
          <w:sz w:val="28"/>
          <w:szCs w:val="28"/>
        </w:rPr>
        <w:t xml:space="preserve"> «</w:t>
      </w:r>
      <w:r w:rsidRPr="00C642A2">
        <w:rPr>
          <w:rFonts w:ascii="Times New Roman" w:hAnsi="Times New Roman"/>
          <w:b w:val="0"/>
          <w:sz w:val="28"/>
          <w:szCs w:val="28"/>
        </w:rPr>
        <w:t>О внесении изменений  в решение Городской Думы города Каменска-Уральского от 1</w:t>
      </w:r>
      <w:r w:rsidR="00C7427B">
        <w:rPr>
          <w:rFonts w:ascii="Times New Roman" w:hAnsi="Times New Roman"/>
          <w:b w:val="0"/>
          <w:sz w:val="28"/>
          <w:szCs w:val="28"/>
        </w:rPr>
        <w:t>8</w:t>
      </w:r>
      <w:r w:rsidRPr="00C642A2">
        <w:rPr>
          <w:rFonts w:ascii="Times New Roman" w:hAnsi="Times New Roman"/>
          <w:b w:val="0"/>
          <w:sz w:val="28"/>
          <w:szCs w:val="28"/>
        </w:rPr>
        <w:t>.12.201</w:t>
      </w:r>
      <w:r w:rsidR="006E5534" w:rsidRPr="00C642A2">
        <w:rPr>
          <w:rFonts w:ascii="Times New Roman" w:hAnsi="Times New Roman"/>
          <w:b w:val="0"/>
          <w:sz w:val="28"/>
          <w:szCs w:val="28"/>
        </w:rPr>
        <w:t>9</w:t>
      </w:r>
      <w:r w:rsidRPr="00C642A2">
        <w:rPr>
          <w:rFonts w:ascii="Times New Roman" w:hAnsi="Times New Roman"/>
          <w:b w:val="0"/>
          <w:sz w:val="28"/>
          <w:szCs w:val="28"/>
        </w:rPr>
        <w:t xml:space="preserve">  № </w:t>
      </w:r>
      <w:r w:rsidR="006E5534" w:rsidRPr="00C642A2">
        <w:rPr>
          <w:rFonts w:ascii="Times New Roman" w:hAnsi="Times New Roman"/>
          <w:b w:val="0"/>
          <w:sz w:val="28"/>
          <w:szCs w:val="28"/>
        </w:rPr>
        <w:t>625</w:t>
      </w:r>
      <w:r w:rsidRPr="00C642A2">
        <w:rPr>
          <w:rFonts w:ascii="Times New Roman" w:hAnsi="Times New Roman"/>
          <w:b w:val="0"/>
          <w:sz w:val="28"/>
          <w:szCs w:val="28"/>
        </w:rPr>
        <w:t xml:space="preserve"> «О бюджете муниципального образования город Каменск-Уральский  на 20</w:t>
      </w:r>
      <w:r w:rsidR="006E5534" w:rsidRPr="00C642A2">
        <w:rPr>
          <w:rFonts w:ascii="Times New Roman" w:hAnsi="Times New Roman"/>
          <w:b w:val="0"/>
          <w:sz w:val="28"/>
          <w:szCs w:val="28"/>
        </w:rPr>
        <w:t>20</w:t>
      </w:r>
      <w:r w:rsidRPr="00C642A2">
        <w:rPr>
          <w:rFonts w:ascii="Times New Roman" w:hAnsi="Times New Roman"/>
          <w:b w:val="0"/>
          <w:sz w:val="28"/>
          <w:szCs w:val="28"/>
        </w:rPr>
        <w:t xml:space="preserve"> год и плановый период 202</w:t>
      </w:r>
      <w:r w:rsidR="006E5534" w:rsidRPr="00C642A2">
        <w:rPr>
          <w:rFonts w:ascii="Times New Roman" w:hAnsi="Times New Roman"/>
          <w:b w:val="0"/>
          <w:sz w:val="28"/>
          <w:szCs w:val="28"/>
        </w:rPr>
        <w:t>1</w:t>
      </w:r>
      <w:r w:rsidRPr="00C642A2">
        <w:rPr>
          <w:rFonts w:ascii="Times New Roman" w:hAnsi="Times New Roman"/>
          <w:b w:val="0"/>
          <w:sz w:val="28"/>
          <w:szCs w:val="28"/>
        </w:rPr>
        <w:t xml:space="preserve"> и 202</w:t>
      </w:r>
      <w:r w:rsidR="006E5534" w:rsidRPr="00C642A2">
        <w:rPr>
          <w:rFonts w:ascii="Times New Roman" w:hAnsi="Times New Roman"/>
          <w:b w:val="0"/>
          <w:sz w:val="28"/>
          <w:szCs w:val="28"/>
        </w:rPr>
        <w:t>2</w:t>
      </w:r>
      <w:r w:rsidRPr="00C642A2">
        <w:rPr>
          <w:rFonts w:ascii="Times New Roman" w:hAnsi="Times New Roman"/>
          <w:b w:val="0"/>
          <w:sz w:val="28"/>
          <w:szCs w:val="28"/>
        </w:rPr>
        <w:t xml:space="preserve"> годов», </w:t>
      </w:r>
      <w:r w:rsidRPr="00C642A2">
        <w:rPr>
          <w:rFonts w:ascii="Times New Roman" w:hAnsi="Times New Roman"/>
          <w:b w:val="0"/>
          <w:bCs/>
          <w:sz w:val="28"/>
          <w:szCs w:val="28"/>
        </w:rPr>
        <w:t>в целях корректировки объемов финансирования и мероприятийв области градостроительной деятельности на территории муниципального образования город Каменск-Уральский  Администрация города Каменска-Уральского</w:t>
      </w:r>
    </w:p>
    <w:p w:rsidR="00A07936" w:rsidRPr="00C642A2" w:rsidRDefault="00A07936" w:rsidP="00A07936">
      <w:pPr>
        <w:ind w:right="-569"/>
        <w:rPr>
          <w:b/>
          <w:sz w:val="28"/>
          <w:szCs w:val="28"/>
        </w:rPr>
      </w:pPr>
      <w:r w:rsidRPr="00C642A2">
        <w:rPr>
          <w:b/>
          <w:sz w:val="28"/>
          <w:szCs w:val="28"/>
        </w:rPr>
        <w:t>ПОСТАНОВЛЯЕТ: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  <w:lang w:eastAsia="en-US"/>
        </w:rPr>
      </w:pPr>
      <w:r w:rsidRPr="00C642A2">
        <w:rPr>
          <w:sz w:val="28"/>
          <w:szCs w:val="28"/>
        </w:rPr>
        <w:t>1. Внести в м</w:t>
      </w:r>
      <w:r w:rsidRPr="00C642A2">
        <w:rPr>
          <w:sz w:val="28"/>
          <w:szCs w:val="28"/>
          <w:lang w:eastAsia="en-US"/>
        </w:rPr>
        <w:t>униципальную программу «Реализация мероприятий в области градостроительной деятельности на территории муниципального образования город Каменск-Уральский на 20</w:t>
      </w:r>
      <w:r w:rsidR="006E5534" w:rsidRPr="00C642A2">
        <w:rPr>
          <w:sz w:val="28"/>
          <w:szCs w:val="28"/>
          <w:lang w:eastAsia="en-US"/>
        </w:rPr>
        <w:t>20</w:t>
      </w:r>
      <w:r w:rsidRPr="00C642A2">
        <w:rPr>
          <w:sz w:val="28"/>
          <w:szCs w:val="28"/>
          <w:lang w:eastAsia="en-US"/>
        </w:rPr>
        <w:t>-202</w:t>
      </w:r>
      <w:r w:rsidR="006E5534" w:rsidRPr="00C642A2">
        <w:rPr>
          <w:sz w:val="28"/>
          <w:szCs w:val="28"/>
          <w:lang w:eastAsia="en-US"/>
        </w:rPr>
        <w:t>6</w:t>
      </w:r>
      <w:r w:rsidRPr="00C642A2">
        <w:rPr>
          <w:sz w:val="28"/>
          <w:szCs w:val="28"/>
          <w:lang w:eastAsia="en-US"/>
        </w:rPr>
        <w:t xml:space="preserve"> годы»  (далее – Программа), утвержденную постановлением Администрации  города Каменска-Уральского от 10.10.201</w:t>
      </w:r>
      <w:r w:rsidR="006E5534" w:rsidRPr="00C642A2">
        <w:rPr>
          <w:sz w:val="28"/>
          <w:szCs w:val="28"/>
          <w:lang w:eastAsia="en-US"/>
        </w:rPr>
        <w:t>9</w:t>
      </w:r>
      <w:r w:rsidRPr="00C642A2">
        <w:rPr>
          <w:sz w:val="28"/>
          <w:szCs w:val="28"/>
          <w:lang w:eastAsia="en-US"/>
        </w:rPr>
        <w:t xml:space="preserve"> №</w:t>
      </w:r>
      <w:r w:rsidR="006E5534" w:rsidRPr="00C642A2">
        <w:rPr>
          <w:sz w:val="28"/>
          <w:szCs w:val="28"/>
          <w:lang w:eastAsia="en-US"/>
        </w:rPr>
        <w:t xml:space="preserve"> 833</w:t>
      </w:r>
      <w:r w:rsidRPr="00C642A2">
        <w:rPr>
          <w:sz w:val="28"/>
          <w:szCs w:val="28"/>
          <w:lang w:eastAsia="en-US"/>
        </w:rPr>
        <w:t>, следующие изменения:</w:t>
      </w:r>
    </w:p>
    <w:p w:rsidR="00A07936" w:rsidRPr="00C642A2" w:rsidRDefault="00A07936" w:rsidP="00A07936">
      <w:pPr>
        <w:widowControl w:val="0"/>
        <w:suppressAutoHyphens/>
        <w:ind w:right="-569"/>
        <w:contextualSpacing/>
        <w:jc w:val="both"/>
        <w:rPr>
          <w:sz w:val="28"/>
          <w:szCs w:val="28"/>
        </w:rPr>
      </w:pPr>
      <w:r w:rsidRPr="00C642A2">
        <w:rPr>
          <w:sz w:val="28"/>
          <w:szCs w:val="28"/>
        </w:rPr>
        <w:t xml:space="preserve">          1) раздел «Объемы финансирования муниципальной программы, тыс. руб</w:t>
      </w:r>
      <w:r w:rsidR="003273A3">
        <w:rPr>
          <w:sz w:val="28"/>
          <w:szCs w:val="28"/>
        </w:rPr>
        <w:t>.</w:t>
      </w:r>
      <w:r w:rsidRPr="00C642A2">
        <w:rPr>
          <w:sz w:val="28"/>
          <w:szCs w:val="28"/>
        </w:rPr>
        <w:t>» Паспорта Программы изложить в новой редакции:</w:t>
      </w:r>
    </w:p>
    <w:p w:rsidR="00822AAD" w:rsidRPr="00C642A2" w:rsidRDefault="00A07936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«</w:t>
      </w:r>
      <w:r w:rsidR="00822AAD" w:rsidRPr="00C642A2">
        <w:rPr>
          <w:sz w:val="28"/>
          <w:szCs w:val="28"/>
        </w:rPr>
        <w:t>Всего -   7102944,89</w:t>
      </w:r>
    </w:p>
    <w:p w:rsidR="00822AAD" w:rsidRPr="00C642A2" w:rsidRDefault="00822AAD" w:rsidP="00822AAD">
      <w:pPr>
        <w:ind w:hanging="3"/>
        <w:rPr>
          <w:sz w:val="28"/>
          <w:szCs w:val="28"/>
        </w:rPr>
      </w:pPr>
      <w:r w:rsidRPr="00C642A2">
        <w:rPr>
          <w:sz w:val="28"/>
          <w:szCs w:val="28"/>
        </w:rPr>
        <w:t>в том числе: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2020 г. -   475315,10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2021 г. -     79638,50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2022 г. -   105636,40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2023 г. - 1251242,26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2024 г. - 1457854,31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2025 г. - 1584515,41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2026 г. - 2148742,91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в том числе: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федеральный бюджет – 311030,00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в том числе: </w:t>
      </w:r>
    </w:p>
    <w:p w:rsidR="00822AAD" w:rsidRPr="00C642A2" w:rsidRDefault="00822AAD" w:rsidP="00822AAD">
      <w:pPr>
        <w:ind w:firstLine="142"/>
        <w:rPr>
          <w:sz w:val="28"/>
          <w:szCs w:val="28"/>
        </w:rPr>
      </w:pPr>
      <w:r w:rsidRPr="00C642A2">
        <w:rPr>
          <w:sz w:val="28"/>
          <w:szCs w:val="28"/>
        </w:rPr>
        <w:t xml:space="preserve">2020 г. -           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lastRenderedPageBreak/>
        <w:t xml:space="preserve">2021 г. -            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2022 г. -            0,00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2023 г. -  150368,00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2024 г. -  160662,00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2025 г. -            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2026 г. -            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областной бюджет – 1323208,00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в том числе: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2020 г. -            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2021 г. -            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2022 г. -            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2023 г. -  355660,00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2024 г. -  326548,00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2025 г. -  320500,00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2026 г. -  320500,00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местный бюджет – 5468706,89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в том числе: 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2020 г. -   475315,10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2021 г. -     79638,50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2022 г. -   105636,40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2023 г. -   745214,26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2024 г. -   970644,31</w:t>
      </w:r>
    </w:p>
    <w:p w:rsidR="00822AAD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 xml:space="preserve">2025 г. - 1264015,41 </w:t>
      </w:r>
    </w:p>
    <w:p w:rsidR="00A07936" w:rsidRPr="00C642A2" w:rsidRDefault="00822AAD" w:rsidP="00822AAD">
      <w:pPr>
        <w:rPr>
          <w:sz w:val="28"/>
          <w:szCs w:val="28"/>
        </w:rPr>
      </w:pPr>
      <w:r w:rsidRPr="00C642A2">
        <w:rPr>
          <w:sz w:val="28"/>
          <w:szCs w:val="28"/>
        </w:rPr>
        <w:t>2026 г. - 1828242,91</w:t>
      </w:r>
      <w:r w:rsidR="00A07936" w:rsidRPr="00C642A2">
        <w:rPr>
          <w:sz w:val="28"/>
          <w:szCs w:val="28"/>
        </w:rPr>
        <w:t>»;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2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2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1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3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3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2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4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>Приложение № 4 к Программе изложитьв новой редакции согласно Приложению № 3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5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>Приложение № 5 к Программе изложитьв новой редакции согласно Приложению № 4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6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>Приложение № 6 к Программе изложитьв новой редакции согласно Приложению № 5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7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7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6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8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8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7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9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9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8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10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10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9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11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11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10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12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12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11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lastRenderedPageBreak/>
        <w:t>13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13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12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14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14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13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15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15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№ 14 к настоящему постановлению;</w:t>
      </w:r>
    </w:p>
    <w:p w:rsidR="00A07936" w:rsidRPr="00C642A2" w:rsidRDefault="00A07936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16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 xml:space="preserve">Приложение № </w:t>
      </w:r>
      <w:r w:rsidR="009903E0" w:rsidRPr="00C642A2">
        <w:rPr>
          <w:sz w:val="28"/>
          <w:szCs w:val="28"/>
        </w:rPr>
        <w:t>16</w:t>
      </w:r>
      <w:r w:rsidRPr="00C642A2">
        <w:rPr>
          <w:sz w:val="28"/>
          <w:szCs w:val="28"/>
        </w:rPr>
        <w:t xml:space="preserve"> к Программе изложитьв новой редакции согласно Приложению </w:t>
      </w:r>
      <w:r w:rsidR="009903E0" w:rsidRPr="00C642A2">
        <w:rPr>
          <w:sz w:val="28"/>
          <w:szCs w:val="28"/>
        </w:rPr>
        <w:t>№ 15 к настоящему постановлению;</w:t>
      </w:r>
    </w:p>
    <w:p w:rsidR="009903E0" w:rsidRPr="00C642A2" w:rsidRDefault="009903E0" w:rsidP="00A07936">
      <w:pPr>
        <w:ind w:right="-569" w:firstLine="720"/>
        <w:jc w:val="both"/>
        <w:rPr>
          <w:sz w:val="28"/>
          <w:szCs w:val="28"/>
        </w:rPr>
      </w:pPr>
      <w:r w:rsidRPr="00C642A2">
        <w:rPr>
          <w:sz w:val="28"/>
          <w:szCs w:val="28"/>
        </w:rPr>
        <w:t>17</w:t>
      </w:r>
      <w:r w:rsidRPr="00C642A2">
        <w:rPr>
          <w:sz w:val="28"/>
          <w:szCs w:val="28"/>
          <w:lang w:eastAsia="en-US"/>
        </w:rPr>
        <w:t xml:space="preserve">) </w:t>
      </w:r>
      <w:r w:rsidRPr="00C642A2">
        <w:rPr>
          <w:sz w:val="28"/>
          <w:szCs w:val="28"/>
        </w:rPr>
        <w:t>Приложение № 17 к Программе изложитьв новой редакции согласно Приложению № 16 к настоящему постановлению.</w:t>
      </w:r>
    </w:p>
    <w:p w:rsidR="00A07936" w:rsidRPr="00C642A2" w:rsidRDefault="00A07936" w:rsidP="00A07936">
      <w:pPr>
        <w:autoSpaceDE w:val="0"/>
        <w:autoSpaceDN w:val="0"/>
        <w:adjustRightInd w:val="0"/>
        <w:ind w:right="-569"/>
        <w:jc w:val="both"/>
        <w:rPr>
          <w:sz w:val="28"/>
          <w:szCs w:val="28"/>
        </w:rPr>
      </w:pPr>
      <w:r w:rsidRPr="00C642A2">
        <w:rPr>
          <w:sz w:val="28"/>
          <w:szCs w:val="28"/>
        </w:rPr>
        <w:tab/>
        <w:t xml:space="preserve">2. </w:t>
      </w:r>
      <w:proofErr w:type="gramStart"/>
      <w:r w:rsidRPr="00C642A2">
        <w:rPr>
          <w:sz w:val="28"/>
          <w:szCs w:val="28"/>
        </w:rPr>
        <w:t>Разместить</w:t>
      </w:r>
      <w:proofErr w:type="gramEnd"/>
      <w:r w:rsidRPr="00C642A2">
        <w:rPr>
          <w:sz w:val="28"/>
          <w:szCs w:val="28"/>
        </w:rPr>
        <w:t xml:space="preserve"> настоящее постановление на официальных сайтах муниципального образования город Каменск-Уральский и органа местного самоуправления «Комитет по архитектуре и градостроительству города Каменска-Уральского». </w:t>
      </w:r>
    </w:p>
    <w:p w:rsidR="00A07936" w:rsidRPr="00C642A2" w:rsidRDefault="00A07936" w:rsidP="00A07936">
      <w:pPr>
        <w:autoSpaceDE w:val="0"/>
        <w:autoSpaceDN w:val="0"/>
        <w:adjustRightInd w:val="0"/>
        <w:ind w:right="-569"/>
        <w:jc w:val="both"/>
      </w:pPr>
      <w:r w:rsidRPr="00C642A2">
        <w:rPr>
          <w:sz w:val="28"/>
          <w:szCs w:val="28"/>
        </w:rPr>
        <w:t xml:space="preserve">          3. </w:t>
      </w:r>
      <w:proofErr w:type="gramStart"/>
      <w:r w:rsidRPr="00C642A2">
        <w:rPr>
          <w:sz w:val="28"/>
          <w:szCs w:val="28"/>
        </w:rPr>
        <w:t>Контроль за</w:t>
      </w:r>
      <w:proofErr w:type="gramEnd"/>
      <w:r w:rsidRPr="00C642A2"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города Н.В.Орлова. </w:t>
      </w:r>
    </w:p>
    <w:p w:rsidR="00A07936" w:rsidRPr="00C642A2" w:rsidRDefault="00A07936" w:rsidP="00A07936">
      <w:pPr>
        <w:ind w:right="-569"/>
        <w:jc w:val="both"/>
      </w:pPr>
    </w:p>
    <w:p w:rsidR="00A07936" w:rsidRPr="00C642A2" w:rsidRDefault="00A07936" w:rsidP="00A07936">
      <w:pPr>
        <w:widowControl w:val="0"/>
        <w:suppressAutoHyphens/>
        <w:ind w:right="-569"/>
        <w:jc w:val="both"/>
        <w:rPr>
          <w:sz w:val="28"/>
          <w:szCs w:val="28"/>
        </w:rPr>
      </w:pPr>
    </w:p>
    <w:p w:rsidR="00A07936" w:rsidRPr="00C642A2" w:rsidRDefault="00A07936" w:rsidP="00A07936">
      <w:pPr>
        <w:widowControl w:val="0"/>
        <w:suppressAutoHyphens/>
        <w:ind w:right="-569"/>
        <w:jc w:val="both"/>
        <w:rPr>
          <w:sz w:val="28"/>
          <w:szCs w:val="28"/>
        </w:rPr>
      </w:pPr>
    </w:p>
    <w:p w:rsidR="00A07936" w:rsidRPr="00C642A2" w:rsidRDefault="00A07936" w:rsidP="00A07936">
      <w:pPr>
        <w:ind w:right="-569"/>
        <w:rPr>
          <w:sz w:val="28"/>
          <w:szCs w:val="28"/>
        </w:rPr>
      </w:pPr>
      <w:r w:rsidRPr="00C642A2">
        <w:rPr>
          <w:sz w:val="28"/>
          <w:szCs w:val="28"/>
        </w:rPr>
        <w:t>Глава  города</w:t>
      </w:r>
      <w:r w:rsidRPr="00C642A2">
        <w:rPr>
          <w:sz w:val="28"/>
          <w:szCs w:val="28"/>
        </w:rPr>
        <w:tab/>
      </w:r>
      <w:r w:rsidRPr="00C642A2">
        <w:rPr>
          <w:sz w:val="28"/>
          <w:szCs w:val="28"/>
        </w:rPr>
        <w:tab/>
      </w:r>
      <w:r w:rsidRPr="00C642A2">
        <w:rPr>
          <w:sz w:val="28"/>
          <w:szCs w:val="28"/>
        </w:rPr>
        <w:tab/>
      </w:r>
      <w:r w:rsidRPr="00C642A2">
        <w:rPr>
          <w:sz w:val="28"/>
          <w:szCs w:val="28"/>
        </w:rPr>
        <w:tab/>
      </w:r>
      <w:r w:rsidRPr="00C642A2">
        <w:rPr>
          <w:sz w:val="28"/>
          <w:szCs w:val="28"/>
        </w:rPr>
        <w:tab/>
      </w:r>
      <w:r w:rsidRPr="00C642A2">
        <w:rPr>
          <w:sz w:val="28"/>
          <w:szCs w:val="28"/>
        </w:rPr>
        <w:tab/>
        <w:t xml:space="preserve">                                   А.В. </w:t>
      </w:r>
      <w:proofErr w:type="spellStart"/>
      <w:r w:rsidRPr="00C642A2">
        <w:rPr>
          <w:sz w:val="28"/>
          <w:szCs w:val="28"/>
        </w:rPr>
        <w:t>Шмыков</w:t>
      </w:r>
      <w:proofErr w:type="spellEnd"/>
    </w:p>
    <w:p w:rsidR="00A07936" w:rsidRPr="00C642A2" w:rsidRDefault="00A07936" w:rsidP="00A07936">
      <w:pPr>
        <w:ind w:right="-569"/>
        <w:rPr>
          <w:sz w:val="28"/>
          <w:szCs w:val="28"/>
        </w:rPr>
      </w:pPr>
    </w:p>
    <w:p w:rsidR="00A07936" w:rsidRPr="00C642A2" w:rsidRDefault="00A07936" w:rsidP="00A07936">
      <w:pPr>
        <w:ind w:right="-711"/>
        <w:jc w:val="center"/>
        <w:rPr>
          <w:sz w:val="28"/>
          <w:szCs w:val="28"/>
        </w:rPr>
      </w:pPr>
    </w:p>
    <w:p w:rsidR="00A07936" w:rsidRPr="00C642A2" w:rsidRDefault="00A07936" w:rsidP="00A07936">
      <w:pPr>
        <w:ind w:right="-569"/>
        <w:rPr>
          <w:sz w:val="28"/>
          <w:szCs w:val="28"/>
        </w:rPr>
      </w:pPr>
    </w:p>
    <w:p w:rsidR="00A07936" w:rsidRPr="00C642A2" w:rsidRDefault="00A07936" w:rsidP="00A07936">
      <w:pPr>
        <w:ind w:right="-2"/>
        <w:jc w:val="center"/>
        <w:rPr>
          <w:sz w:val="28"/>
          <w:szCs w:val="28"/>
        </w:rPr>
      </w:pPr>
    </w:p>
    <w:p w:rsidR="00373866" w:rsidRPr="00C642A2" w:rsidRDefault="00373866" w:rsidP="00373866">
      <w:pPr>
        <w:jc w:val="both"/>
        <w:rPr>
          <w:sz w:val="24"/>
          <w:szCs w:val="24"/>
        </w:rPr>
        <w:sectPr w:rsidR="00373866" w:rsidRPr="00C642A2" w:rsidSect="00C82139">
          <w:headerReference w:type="even" r:id="rId9"/>
          <w:headerReference w:type="default" r:id="rId10"/>
          <w:headerReference w:type="first" r:id="rId11"/>
          <w:pgSz w:w="11906" w:h="16838" w:code="9"/>
          <w:pgMar w:top="1134" w:right="1134" w:bottom="567" w:left="1418" w:header="720" w:footer="720" w:gutter="0"/>
          <w:pgNumType w:start="1"/>
          <w:cols w:space="720"/>
          <w:titlePg/>
          <w:docGrid w:linePitch="272"/>
        </w:sectPr>
      </w:pP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lastRenderedPageBreak/>
        <w:t>Приложение № 1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8D3BFF" w:rsidRPr="00C642A2" w:rsidRDefault="00A07936" w:rsidP="0060225D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 w:rsidR="006004B9"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 w:rsidR="006004B9">
        <w:rPr>
          <w:sz w:val="28"/>
          <w:szCs w:val="28"/>
        </w:rPr>
        <w:t>150</w:t>
      </w:r>
    </w:p>
    <w:p w:rsidR="006771A5" w:rsidRPr="00C642A2" w:rsidRDefault="006771A5" w:rsidP="006771A5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2 к Программе</w:t>
      </w:r>
    </w:p>
    <w:p w:rsidR="006771A5" w:rsidRPr="00C642A2" w:rsidRDefault="006771A5" w:rsidP="006771A5">
      <w:pPr>
        <w:jc w:val="right"/>
        <w:rPr>
          <w:sz w:val="24"/>
          <w:szCs w:val="24"/>
        </w:rPr>
      </w:pPr>
    </w:p>
    <w:p w:rsidR="006771A5" w:rsidRPr="00C642A2" w:rsidRDefault="006771A5" w:rsidP="006771A5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>ЦЕЛИ, ЗАДАЧИ</w:t>
      </w:r>
      <w:r w:rsidR="002C4E89" w:rsidRPr="00C642A2">
        <w:rPr>
          <w:sz w:val="28"/>
          <w:szCs w:val="28"/>
        </w:rPr>
        <w:t>,</w:t>
      </w:r>
      <w:r w:rsidRPr="00C642A2">
        <w:rPr>
          <w:sz w:val="28"/>
          <w:szCs w:val="28"/>
        </w:rPr>
        <w:t xml:space="preserve"> ЦЕЛЕВЫЕ ПОКАЗАТЕЛИ</w:t>
      </w:r>
    </w:p>
    <w:p w:rsidR="00BD181D" w:rsidRPr="00C642A2" w:rsidRDefault="006771A5" w:rsidP="006771A5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>реализации подпрограммы «Строительство объектов транспортно</w:t>
      </w:r>
      <w:r w:rsidR="002C4E89" w:rsidRPr="00C642A2">
        <w:rPr>
          <w:sz w:val="28"/>
          <w:szCs w:val="28"/>
        </w:rPr>
        <w:t>й инфраструктуры</w:t>
      </w:r>
      <w:r w:rsidRPr="00C642A2">
        <w:rPr>
          <w:sz w:val="28"/>
          <w:szCs w:val="28"/>
        </w:rPr>
        <w:t xml:space="preserve">», </w:t>
      </w:r>
    </w:p>
    <w:p w:rsidR="00015576" w:rsidRPr="00C642A2" w:rsidRDefault="006771A5" w:rsidP="0060225D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A238FA" w:rsidRPr="00C642A2" w:rsidRDefault="00A238FA" w:rsidP="0060225D">
      <w:pPr>
        <w:jc w:val="center"/>
        <w:rPr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C642A2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Источник значений целевого показателя</w:t>
            </w:r>
          </w:p>
        </w:tc>
      </w:tr>
      <w:tr w:rsidR="00EB0532" w:rsidRPr="00C642A2" w:rsidTr="00C458F9">
        <w:tc>
          <w:tcPr>
            <w:tcW w:w="642" w:type="dxa"/>
            <w:vMerge/>
            <w:shd w:val="clear" w:color="auto" w:fill="auto"/>
          </w:tcPr>
          <w:p w:rsidR="00015576" w:rsidRPr="00C642A2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C642A2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C642A2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C642A2" w:rsidRDefault="00015576" w:rsidP="00134F87">
            <w:pPr>
              <w:jc w:val="center"/>
            </w:pPr>
            <w:r w:rsidRPr="00C642A2">
              <w:t>первый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C642A2" w:rsidRDefault="00015576" w:rsidP="00134F87">
            <w:pPr>
              <w:jc w:val="center"/>
            </w:pPr>
            <w:r w:rsidRPr="00C642A2">
              <w:t xml:space="preserve">второй 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C642A2" w:rsidRDefault="00015576" w:rsidP="00134F87">
            <w:pPr>
              <w:jc w:val="center"/>
            </w:pPr>
            <w:r w:rsidRPr="00C642A2">
              <w:t>третий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C642A2" w:rsidRDefault="00015576" w:rsidP="00134F87">
            <w:pPr>
              <w:jc w:val="center"/>
            </w:pPr>
            <w:r w:rsidRPr="00C642A2">
              <w:t xml:space="preserve">четвертый 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год планового периода 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2023 г.</w:t>
            </w:r>
          </w:p>
        </w:tc>
        <w:tc>
          <w:tcPr>
            <w:tcW w:w="1123" w:type="dxa"/>
          </w:tcPr>
          <w:p w:rsidR="00015576" w:rsidRPr="00C642A2" w:rsidRDefault="00015576" w:rsidP="00134F87">
            <w:pPr>
              <w:jc w:val="center"/>
            </w:pPr>
            <w:r w:rsidRPr="00C642A2">
              <w:t>пятый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2024 г.</w:t>
            </w:r>
          </w:p>
        </w:tc>
        <w:tc>
          <w:tcPr>
            <w:tcW w:w="1200" w:type="dxa"/>
          </w:tcPr>
          <w:p w:rsidR="00015576" w:rsidRPr="00C642A2" w:rsidRDefault="00015576" w:rsidP="00134F87">
            <w:pPr>
              <w:jc w:val="center"/>
            </w:pPr>
            <w:r w:rsidRPr="00C642A2">
              <w:t>шестой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2025 г.</w:t>
            </w:r>
          </w:p>
        </w:tc>
        <w:tc>
          <w:tcPr>
            <w:tcW w:w="1144" w:type="dxa"/>
          </w:tcPr>
          <w:p w:rsidR="00015576" w:rsidRPr="00C642A2" w:rsidRDefault="00015576" w:rsidP="00134F87">
            <w:pPr>
              <w:jc w:val="center"/>
            </w:pPr>
            <w:r w:rsidRPr="00C642A2">
              <w:t>седьмой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2026 г.</w:t>
            </w:r>
          </w:p>
        </w:tc>
        <w:tc>
          <w:tcPr>
            <w:tcW w:w="1837" w:type="dxa"/>
            <w:vMerge/>
          </w:tcPr>
          <w:p w:rsidR="00015576" w:rsidRPr="00C642A2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C458F9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326318">
            <w:pPr>
              <w:jc w:val="both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Цель </w:t>
            </w:r>
            <w:r w:rsidR="00326318" w:rsidRPr="00C642A2">
              <w:rPr>
                <w:b/>
                <w:sz w:val="24"/>
                <w:szCs w:val="24"/>
              </w:rPr>
              <w:t>3</w:t>
            </w:r>
            <w:r w:rsidRPr="00C642A2">
              <w:rPr>
                <w:b/>
                <w:sz w:val="24"/>
                <w:szCs w:val="24"/>
              </w:rPr>
              <w:t>. Развитие современной и эффективной транспортной инфраструктуры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326318">
            <w:pPr>
              <w:jc w:val="both"/>
              <w:rPr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Задача </w:t>
            </w:r>
            <w:r w:rsidR="00326318" w:rsidRPr="00C642A2">
              <w:rPr>
                <w:b/>
                <w:sz w:val="24"/>
                <w:szCs w:val="24"/>
              </w:rPr>
              <w:t>4</w:t>
            </w:r>
            <w:r w:rsidRPr="00C642A2">
              <w:rPr>
                <w:b/>
                <w:sz w:val="24"/>
                <w:szCs w:val="24"/>
              </w:rPr>
              <w:t>. Строительство объектовтранспортной инфраструктуры</w:t>
            </w:r>
          </w:p>
        </w:tc>
      </w:tr>
      <w:tr w:rsidR="00EB0532" w:rsidRPr="00C642A2" w:rsidTr="00C458F9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134F87" w:rsidRPr="00C642A2" w:rsidRDefault="00134F87" w:rsidP="00134F8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326318" w:rsidRPr="00C642A2">
              <w:rPr>
                <w:sz w:val="24"/>
                <w:szCs w:val="24"/>
              </w:rPr>
              <w:t>6</w:t>
            </w:r>
            <w:r w:rsidRPr="00C642A2">
              <w:rPr>
                <w:sz w:val="24"/>
                <w:szCs w:val="24"/>
              </w:rPr>
              <w:t xml:space="preserve">. </w:t>
            </w:r>
          </w:p>
          <w:p w:rsidR="00134F87" w:rsidRPr="00C642A2" w:rsidRDefault="00C458F9" w:rsidP="00134F8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Количество подготовленных проектов на строительство </w:t>
            </w:r>
            <w:r w:rsidR="002C4E89" w:rsidRPr="00C642A2">
              <w:rPr>
                <w:sz w:val="24"/>
                <w:szCs w:val="24"/>
              </w:rPr>
              <w:t>объектов транспортной инфраструктуры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C642A2" w:rsidRDefault="00665A1D" w:rsidP="00C458F9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C642A2" w:rsidRDefault="00921CE3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C642A2" w:rsidRDefault="008D3BFF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134F87" w:rsidRPr="00C642A2" w:rsidRDefault="00BA3BE8" w:rsidP="008D3BF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134F87" w:rsidRPr="00C642A2" w:rsidRDefault="00921CE3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C642A2" w:rsidRDefault="00666CE4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C642A2" w:rsidRDefault="00BA3BE8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C642A2" w:rsidRDefault="008D3BFF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134F87" w:rsidRPr="00C642A2" w:rsidRDefault="00134F87" w:rsidP="00134F87">
            <w:pPr>
              <w:jc w:val="center"/>
            </w:pPr>
            <w:r w:rsidRPr="00C642A2">
              <w:t>Документы, подтверждающие исполнение муниципального контракта</w:t>
            </w:r>
          </w:p>
        </w:tc>
      </w:tr>
      <w:tr w:rsidR="00134F87" w:rsidRPr="00C642A2" w:rsidTr="00C458F9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134F87" w:rsidRPr="00C642A2" w:rsidRDefault="00134F87" w:rsidP="00134F8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326318" w:rsidRPr="00C642A2">
              <w:rPr>
                <w:sz w:val="24"/>
                <w:szCs w:val="24"/>
              </w:rPr>
              <w:t>7</w:t>
            </w:r>
            <w:r w:rsidRPr="00C642A2">
              <w:rPr>
                <w:sz w:val="24"/>
                <w:szCs w:val="24"/>
              </w:rPr>
              <w:t>.</w:t>
            </w:r>
          </w:p>
          <w:p w:rsidR="00134F87" w:rsidRPr="00C642A2" w:rsidRDefault="00C458F9" w:rsidP="00134F8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C642A2" w:rsidRDefault="00665A1D" w:rsidP="00C458F9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C642A2" w:rsidRDefault="008D3BFF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134F87" w:rsidRPr="00C642A2" w:rsidRDefault="00A238FA" w:rsidP="00BA3BE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134F87" w:rsidRPr="00C642A2" w:rsidRDefault="00BA3BE8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C642A2" w:rsidRDefault="00921CE3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C642A2" w:rsidRDefault="008D3BFF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837" w:type="dxa"/>
          </w:tcPr>
          <w:p w:rsidR="00134F87" w:rsidRPr="00C642A2" w:rsidRDefault="00134F87" w:rsidP="00015576">
            <w:pPr>
              <w:jc w:val="center"/>
            </w:pPr>
            <w:r w:rsidRPr="00C642A2">
              <w:t>Разрешение</w:t>
            </w:r>
            <w:r w:rsidR="002C4E89" w:rsidRPr="00C642A2">
              <w:t xml:space="preserve"> на ввод объекта в эксплуатацию</w:t>
            </w:r>
          </w:p>
          <w:p w:rsidR="00134F87" w:rsidRPr="00C642A2" w:rsidRDefault="00134F87" w:rsidP="00015576">
            <w:pPr>
              <w:jc w:val="center"/>
            </w:pPr>
          </w:p>
        </w:tc>
      </w:tr>
    </w:tbl>
    <w:p w:rsidR="00BD181D" w:rsidRPr="00C642A2" w:rsidRDefault="00BD181D" w:rsidP="00BD181D">
      <w:pPr>
        <w:jc w:val="center"/>
        <w:rPr>
          <w:sz w:val="24"/>
          <w:szCs w:val="24"/>
        </w:rPr>
      </w:pPr>
    </w:p>
    <w:p w:rsidR="008D3BFF" w:rsidRPr="00C642A2" w:rsidRDefault="008D3BFF" w:rsidP="00862F88">
      <w:pPr>
        <w:jc w:val="right"/>
        <w:rPr>
          <w:sz w:val="24"/>
          <w:szCs w:val="24"/>
        </w:rPr>
      </w:pPr>
    </w:p>
    <w:p w:rsidR="008D3BFF" w:rsidRPr="00C642A2" w:rsidRDefault="008D3BFF" w:rsidP="00862F88">
      <w:pPr>
        <w:jc w:val="right"/>
        <w:rPr>
          <w:sz w:val="24"/>
          <w:szCs w:val="24"/>
        </w:rPr>
      </w:pPr>
    </w:p>
    <w:p w:rsidR="008D3BFF" w:rsidRPr="00C642A2" w:rsidRDefault="008D3BFF" w:rsidP="00862F88">
      <w:pPr>
        <w:jc w:val="right"/>
        <w:rPr>
          <w:sz w:val="24"/>
          <w:szCs w:val="24"/>
        </w:rPr>
      </w:pPr>
    </w:p>
    <w:p w:rsidR="008D3BFF" w:rsidRPr="00C642A2" w:rsidRDefault="008D3BFF" w:rsidP="00862F88">
      <w:pPr>
        <w:jc w:val="right"/>
        <w:rPr>
          <w:sz w:val="24"/>
          <w:szCs w:val="24"/>
        </w:rPr>
      </w:pPr>
    </w:p>
    <w:p w:rsidR="00A238FA" w:rsidRPr="00C642A2" w:rsidRDefault="00A238FA" w:rsidP="00862F88">
      <w:pPr>
        <w:jc w:val="right"/>
        <w:rPr>
          <w:sz w:val="24"/>
          <w:szCs w:val="24"/>
        </w:rPr>
      </w:pP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lastRenderedPageBreak/>
        <w:t xml:space="preserve">Приложение № </w:t>
      </w:r>
      <w:r w:rsidR="00A238FA" w:rsidRPr="00C642A2">
        <w:rPr>
          <w:bCs/>
          <w:sz w:val="28"/>
          <w:szCs w:val="28"/>
        </w:rPr>
        <w:t>2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8D3BFF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862F88" w:rsidRPr="00C642A2" w:rsidRDefault="00862F88" w:rsidP="00862F88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3 к Программе</w:t>
      </w:r>
    </w:p>
    <w:p w:rsidR="00862F88" w:rsidRPr="00C642A2" w:rsidRDefault="00862F88" w:rsidP="00862F88">
      <w:pPr>
        <w:jc w:val="right"/>
        <w:rPr>
          <w:sz w:val="24"/>
          <w:szCs w:val="24"/>
        </w:rPr>
      </w:pPr>
    </w:p>
    <w:p w:rsidR="00862F88" w:rsidRPr="00C642A2" w:rsidRDefault="00862F88" w:rsidP="00862F88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>ЦЕЛИ, ЗАДАЧИ</w:t>
      </w:r>
      <w:r w:rsidR="002C4E89" w:rsidRPr="00C642A2">
        <w:rPr>
          <w:sz w:val="28"/>
          <w:szCs w:val="28"/>
        </w:rPr>
        <w:t>,</w:t>
      </w:r>
      <w:r w:rsidRPr="00C642A2">
        <w:rPr>
          <w:sz w:val="28"/>
          <w:szCs w:val="28"/>
        </w:rPr>
        <w:t xml:space="preserve"> ЦЕЛЕВЫЕ ПОКАЗАТЕЛИ</w:t>
      </w:r>
    </w:p>
    <w:p w:rsidR="002C4E89" w:rsidRPr="00C642A2" w:rsidRDefault="00862F88" w:rsidP="002C4E89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реализации подпрограммы «Строительство объектов инженерной инфраструктуры к земельным участкам под жилищное строительство»,обеспечивающей выполнение муниципальной программы«Реализация мероприятий в области градостроительной деятельности на территории муниципального образования город Каменск-Уральский </w:t>
      </w:r>
    </w:p>
    <w:p w:rsidR="00862F88" w:rsidRPr="00C642A2" w:rsidRDefault="00862F88" w:rsidP="002C4E89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015576" w:rsidRPr="00C642A2" w:rsidRDefault="00015576" w:rsidP="00866656">
      <w:pPr>
        <w:jc w:val="center"/>
        <w:rPr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75"/>
        <w:gridCol w:w="1134"/>
        <w:gridCol w:w="1135"/>
        <w:gridCol w:w="1135"/>
        <w:gridCol w:w="1135"/>
        <w:gridCol w:w="1135"/>
        <w:gridCol w:w="1135"/>
        <w:gridCol w:w="1135"/>
        <w:gridCol w:w="1837"/>
      </w:tblGrid>
      <w:tr w:rsidR="00EB0532" w:rsidRPr="00C642A2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D305ED" w:rsidRPr="00C642A2" w:rsidRDefault="00D305ED" w:rsidP="00134F87">
            <w:pPr>
              <w:spacing w:after="120"/>
              <w:jc w:val="center"/>
            </w:pPr>
            <w:r w:rsidRPr="00C642A2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D305ED" w:rsidRPr="00C642A2" w:rsidRDefault="00D305ED" w:rsidP="00134F87">
            <w:pPr>
              <w:spacing w:after="120"/>
              <w:jc w:val="center"/>
            </w:pPr>
            <w:r w:rsidRPr="00C642A2">
              <w:t>Наименование цели (целей) и задач, целевых показателей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D305ED" w:rsidRPr="00C642A2" w:rsidRDefault="00D305ED" w:rsidP="00134F87">
            <w:pPr>
              <w:spacing w:after="120"/>
              <w:jc w:val="center"/>
            </w:pPr>
            <w:r w:rsidRPr="00C642A2">
              <w:t>Единица измерения</w:t>
            </w:r>
          </w:p>
        </w:tc>
        <w:tc>
          <w:tcPr>
            <w:tcW w:w="7944" w:type="dxa"/>
            <w:gridSpan w:val="7"/>
          </w:tcPr>
          <w:p w:rsidR="00D305ED" w:rsidRPr="00C642A2" w:rsidRDefault="00D305ED" w:rsidP="00134F87">
            <w:pPr>
              <w:spacing w:after="120"/>
              <w:jc w:val="center"/>
            </w:pPr>
            <w:r w:rsidRPr="00C642A2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D305ED" w:rsidRPr="00C642A2" w:rsidRDefault="00D305ED" w:rsidP="00134F87">
            <w:pPr>
              <w:spacing w:after="120"/>
              <w:jc w:val="center"/>
            </w:pPr>
            <w:r w:rsidRPr="00C642A2">
              <w:t>Источник значений целевого показателя</w:t>
            </w:r>
          </w:p>
        </w:tc>
      </w:tr>
      <w:tr w:rsidR="00BA3BE8" w:rsidRPr="00C642A2" w:rsidTr="00C458F9">
        <w:trPr>
          <w:trHeight w:val="1287"/>
        </w:trPr>
        <w:tc>
          <w:tcPr>
            <w:tcW w:w="642" w:type="dxa"/>
            <w:vMerge/>
            <w:shd w:val="clear" w:color="auto" w:fill="auto"/>
          </w:tcPr>
          <w:p w:rsidR="00BA3BE8" w:rsidRPr="00C642A2" w:rsidRDefault="00BA3BE8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BA3BE8" w:rsidRPr="00C642A2" w:rsidRDefault="00BA3BE8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A3BE8" w:rsidRPr="00C642A2" w:rsidRDefault="00BA3BE8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A3BE8" w:rsidRPr="00C642A2" w:rsidRDefault="00BA3BE8" w:rsidP="00134F87">
            <w:pPr>
              <w:jc w:val="center"/>
            </w:pPr>
            <w:r w:rsidRPr="00C642A2">
              <w:t>первый</w:t>
            </w:r>
          </w:p>
          <w:p w:rsidR="00BA3BE8" w:rsidRPr="00C642A2" w:rsidRDefault="00BA3BE8" w:rsidP="00134F87">
            <w:pPr>
              <w:jc w:val="center"/>
            </w:pPr>
            <w:r w:rsidRPr="00C642A2">
              <w:t xml:space="preserve"> год </w:t>
            </w:r>
            <w:proofErr w:type="gramStart"/>
            <w:r w:rsidRPr="00C642A2">
              <w:t>планового</w:t>
            </w:r>
            <w:proofErr w:type="gramEnd"/>
          </w:p>
          <w:p w:rsidR="00BA3BE8" w:rsidRPr="00C642A2" w:rsidRDefault="00BA3BE8" w:rsidP="00134F87">
            <w:pPr>
              <w:jc w:val="center"/>
            </w:pPr>
            <w:r w:rsidRPr="00C642A2">
              <w:t>периода</w:t>
            </w:r>
          </w:p>
          <w:p w:rsidR="00BA3BE8" w:rsidRPr="00C642A2" w:rsidRDefault="00BA3BE8" w:rsidP="00134F87">
            <w:pPr>
              <w:jc w:val="center"/>
            </w:pPr>
            <w:r w:rsidRPr="00C642A2">
              <w:t>2020 г.</w:t>
            </w:r>
          </w:p>
        </w:tc>
        <w:tc>
          <w:tcPr>
            <w:tcW w:w="1135" w:type="dxa"/>
            <w:shd w:val="clear" w:color="auto" w:fill="auto"/>
          </w:tcPr>
          <w:p w:rsidR="00BA3BE8" w:rsidRPr="00C642A2" w:rsidRDefault="00BA3BE8" w:rsidP="00134F87">
            <w:pPr>
              <w:jc w:val="center"/>
            </w:pPr>
            <w:r w:rsidRPr="00C642A2">
              <w:t xml:space="preserve">второй </w:t>
            </w:r>
          </w:p>
          <w:p w:rsidR="00BA3BE8" w:rsidRPr="00C642A2" w:rsidRDefault="00BA3BE8" w:rsidP="00D305ED">
            <w:pPr>
              <w:jc w:val="center"/>
            </w:pPr>
            <w:r w:rsidRPr="00C642A2">
              <w:t xml:space="preserve">год  </w:t>
            </w:r>
            <w:proofErr w:type="gramStart"/>
            <w:r w:rsidRPr="00C642A2">
              <w:t>планового</w:t>
            </w:r>
            <w:proofErr w:type="gramEnd"/>
          </w:p>
          <w:p w:rsidR="00BA3BE8" w:rsidRPr="00C642A2" w:rsidRDefault="00BA3BE8" w:rsidP="00D305ED">
            <w:pPr>
              <w:jc w:val="center"/>
            </w:pPr>
            <w:r w:rsidRPr="00C642A2">
              <w:t xml:space="preserve">периода </w:t>
            </w:r>
          </w:p>
          <w:p w:rsidR="00BA3BE8" w:rsidRPr="00C642A2" w:rsidRDefault="00BA3BE8" w:rsidP="00134F87">
            <w:pPr>
              <w:jc w:val="center"/>
            </w:pPr>
            <w:r w:rsidRPr="00C642A2">
              <w:t>2021 г.</w:t>
            </w:r>
          </w:p>
        </w:tc>
        <w:tc>
          <w:tcPr>
            <w:tcW w:w="1135" w:type="dxa"/>
            <w:shd w:val="clear" w:color="auto" w:fill="auto"/>
          </w:tcPr>
          <w:p w:rsidR="00BA3BE8" w:rsidRPr="00C642A2" w:rsidRDefault="00BA3BE8" w:rsidP="00134F87">
            <w:pPr>
              <w:jc w:val="center"/>
            </w:pPr>
            <w:r w:rsidRPr="00C642A2">
              <w:t>третий</w:t>
            </w:r>
          </w:p>
          <w:p w:rsidR="00BA3BE8" w:rsidRPr="00C642A2" w:rsidRDefault="00BA3BE8" w:rsidP="00134F87">
            <w:pPr>
              <w:jc w:val="center"/>
            </w:pPr>
            <w:r w:rsidRPr="00C642A2">
              <w:t>год  планового периода</w:t>
            </w:r>
          </w:p>
          <w:p w:rsidR="00BA3BE8" w:rsidRPr="00C642A2" w:rsidRDefault="00BA3BE8" w:rsidP="00134F87">
            <w:pPr>
              <w:jc w:val="center"/>
            </w:pPr>
            <w:r w:rsidRPr="00C642A2">
              <w:t>2022 г.</w:t>
            </w:r>
          </w:p>
        </w:tc>
        <w:tc>
          <w:tcPr>
            <w:tcW w:w="1135" w:type="dxa"/>
            <w:shd w:val="clear" w:color="auto" w:fill="auto"/>
          </w:tcPr>
          <w:p w:rsidR="00BA3BE8" w:rsidRPr="00C642A2" w:rsidRDefault="00BA3BE8" w:rsidP="00134F87">
            <w:pPr>
              <w:jc w:val="center"/>
            </w:pPr>
            <w:r w:rsidRPr="00C642A2">
              <w:t xml:space="preserve">четвертый </w:t>
            </w:r>
          </w:p>
          <w:p w:rsidR="00BA3BE8" w:rsidRPr="00C642A2" w:rsidRDefault="00BA3BE8" w:rsidP="00134F87">
            <w:pPr>
              <w:jc w:val="center"/>
            </w:pPr>
            <w:r w:rsidRPr="00C642A2">
              <w:t xml:space="preserve">год </w:t>
            </w:r>
            <w:proofErr w:type="gramStart"/>
            <w:r w:rsidRPr="00C642A2">
              <w:t>планового</w:t>
            </w:r>
            <w:proofErr w:type="gramEnd"/>
          </w:p>
          <w:p w:rsidR="00BA3BE8" w:rsidRPr="00C642A2" w:rsidRDefault="00BA3BE8" w:rsidP="00134F87">
            <w:pPr>
              <w:jc w:val="center"/>
            </w:pPr>
            <w:r w:rsidRPr="00C642A2">
              <w:t xml:space="preserve">периода </w:t>
            </w:r>
          </w:p>
          <w:p w:rsidR="00BA3BE8" w:rsidRPr="00C642A2" w:rsidRDefault="00BA3BE8" w:rsidP="00134F87">
            <w:pPr>
              <w:jc w:val="center"/>
            </w:pPr>
            <w:r w:rsidRPr="00C642A2">
              <w:t>2023 г.</w:t>
            </w:r>
          </w:p>
        </w:tc>
        <w:tc>
          <w:tcPr>
            <w:tcW w:w="1135" w:type="dxa"/>
          </w:tcPr>
          <w:p w:rsidR="00BA3BE8" w:rsidRPr="00C642A2" w:rsidRDefault="00BA3BE8" w:rsidP="00134F87">
            <w:pPr>
              <w:jc w:val="center"/>
            </w:pPr>
            <w:r w:rsidRPr="00C642A2">
              <w:t>пятый</w:t>
            </w:r>
          </w:p>
          <w:p w:rsidR="00BA3BE8" w:rsidRPr="00C642A2" w:rsidRDefault="00BA3BE8" w:rsidP="00134F87">
            <w:pPr>
              <w:jc w:val="center"/>
            </w:pPr>
            <w:r w:rsidRPr="00C642A2">
              <w:t xml:space="preserve"> год планового  периода</w:t>
            </w:r>
          </w:p>
          <w:p w:rsidR="00BA3BE8" w:rsidRPr="00C642A2" w:rsidRDefault="00BA3BE8" w:rsidP="00134F87">
            <w:pPr>
              <w:jc w:val="center"/>
            </w:pPr>
            <w:r w:rsidRPr="00C642A2">
              <w:t>2024 г.</w:t>
            </w:r>
          </w:p>
        </w:tc>
        <w:tc>
          <w:tcPr>
            <w:tcW w:w="1135" w:type="dxa"/>
          </w:tcPr>
          <w:p w:rsidR="00BA3BE8" w:rsidRPr="00C642A2" w:rsidRDefault="00BA3BE8" w:rsidP="00134F87">
            <w:pPr>
              <w:jc w:val="center"/>
            </w:pPr>
            <w:r w:rsidRPr="00C642A2">
              <w:t>шестой</w:t>
            </w:r>
          </w:p>
          <w:p w:rsidR="00BA3BE8" w:rsidRPr="00C642A2" w:rsidRDefault="00BA3BE8" w:rsidP="00134F87">
            <w:pPr>
              <w:jc w:val="center"/>
            </w:pPr>
            <w:r w:rsidRPr="00C642A2">
              <w:t xml:space="preserve"> год  планового   периода</w:t>
            </w:r>
          </w:p>
          <w:p w:rsidR="00BA3BE8" w:rsidRPr="00C642A2" w:rsidRDefault="00BA3BE8" w:rsidP="00134F87">
            <w:pPr>
              <w:jc w:val="center"/>
            </w:pPr>
            <w:r w:rsidRPr="00C642A2">
              <w:t>2025 г.</w:t>
            </w:r>
          </w:p>
        </w:tc>
        <w:tc>
          <w:tcPr>
            <w:tcW w:w="1135" w:type="dxa"/>
          </w:tcPr>
          <w:p w:rsidR="00BA3BE8" w:rsidRPr="00C642A2" w:rsidRDefault="00BA3BE8" w:rsidP="00134F87">
            <w:pPr>
              <w:jc w:val="center"/>
            </w:pPr>
            <w:r w:rsidRPr="00C642A2">
              <w:t>седьмой</w:t>
            </w:r>
          </w:p>
          <w:p w:rsidR="00BA3BE8" w:rsidRPr="00C642A2" w:rsidRDefault="00BA3BE8" w:rsidP="00134F87">
            <w:pPr>
              <w:jc w:val="center"/>
            </w:pPr>
            <w:r w:rsidRPr="00C642A2">
              <w:t xml:space="preserve"> год планового  периода</w:t>
            </w:r>
          </w:p>
          <w:p w:rsidR="00BA3BE8" w:rsidRPr="00C642A2" w:rsidRDefault="00BA3BE8" w:rsidP="00134F87">
            <w:pPr>
              <w:jc w:val="center"/>
            </w:pPr>
            <w:r w:rsidRPr="00C642A2">
              <w:t>2026 г.</w:t>
            </w:r>
          </w:p>
        </w:tc>
        <w:tc>
          <w:tcPr>
            <w:tcW w:w="1837" w:type="dxa"/>
            <w:vMerge/>
          </w:tcPr>
          <w:p w:rsidR="00BA3BE8" w:rsidRPr="00C642A2" w:rsidRDefault="00BA3BE8" w:rsidP="00134F8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C458F9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135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135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135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135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135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326318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Цель </w:t>
            </w:r>
            <w:r w:rsidR="00326318" w:rsidRPr="00C642A2">
              <w:rPr>
                <w:b/>
                <w:sz w:val="24"/>
                <w:szCs w:val="24"/>
              </w:rPr>
              <w:t>4</w:t>
            </w:r>
            <w:r w:rsidRPr="00C642A2">
              <w:rPr>
                <w:b/>
                <w:sz w:val="24"/>
                <w:szCs w:val="24"/>
              </w:rPr>
              <w:t xml:space="preserve">. Развитие инженерной инфраструктуры для новых участков застройки 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326318">
            <w:pPr>
              <w:jc w:val="both"/>
              <w:rPr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Задача </w:t>
            </w:r>
            <w:r w:rsidR="00326318" w:rsidRPr="00C642A2">
              <w:rPr>
                <w:b/>
                <w:sz w:val="24"/>
                <w:szCs w:val="24"/>
              </w:rPr>
              <w:t>5</w:t>
            </w:r>
            <w:r w:rsidRPr="00C642A2">
              <w:rPr>
                <w:b/>
                <w:sz w:val="24"/>
                <w:szCs w:val="24"/>
              </w:rPr>
              <w:t>. Строительство объектов инженерной инфраструктуры к земельным участкам под жилищное строительство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326318" w:rsidRPr="00C642A2">
              <w:rPr>
                <w:sz w:val="24"/>
                <w:szCs w:val="24"/>
              </w:rPr>
              <w:t>6</w:t>
            </w:r>
            <w:r w:rsidRPr="00C642A2">
              <w:rPr>
                <w:sz w:val="24"/>
                <w:szCs w:val="24"/>
              </w:rPr>
              <w:t xml:space="preserve">. </w:t>
            </w:r>
          </w:p>
          <w:p w:rsidR="00C458F9" w:rsidRPr="00C642A2" w:rsidRDefault="00C458F9" w:rsidP="00C458F9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Количество подготовленных проектов на строительство объектов инженерной инфраструктуры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C642A2" w:rsidRDefault="00C458F9" w:rsidP="00134F87">
            <w:pPr>
              <w:jc w:val="center"/>
            </w:pPr>
            <w:r w:rsidRPr="00C642A2">
              <w:t>Документы, подтверждающие исполнение муниципального контракта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326318" w:rsidRPr="00C642A2">
              <w:rPr>
                <w:sz w:val="24"/>
                <w:szCs w:val="24"/>
              </w:rPr>
              <w:t>7</w:t>
            </w:r>
            <w:r w:rsidRPr="00C642A2">
              <w:rPr>
                <w:sz w:val="24"/>
                <w:szCs w:val="24"/>
              </w:rPr>
              <w:t>.</w:t>
            </w:r>
          </w:p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C642A2" w:rsidRDefault="00C458F9" w:rsidP="00134F87">
            <w:pPr>
              <w:jc w:val="center"/>
            </w:pPr>
            <w:r w:rsidRPr="00C642A2">
              <w:t>Разрешение на ввод объекта в эксплуатацию</w:t>
            </w:r>
          </w:p>
          <w:p w:rsidR="00C458F9" w:rsidRPr="00C642A2" w:rsidRDefault="00C458F9" w:rsidP="00134F87">
            <w:pPr>
              <w:jc w:val="center"/>
            </w:pPr>
          </w:p>
        </w:tc>
      </w:tr>
    </w:tbl>
    <w:p w:rsidR="00704555" w:rsidRPr="00C642A2" w:rsidRDefault="00704555" w:rsidP="006771A5">
      <w:pPr>
        <w:jc w:val="right"/>
        <w:rPr>
          <w:sz w:val="24"/>
          <w:szCs w:val="24"/>
        </w:rPr>
      </w:pPr>
    </w:p>
    <w:p w:rsidR="00A07936" w:rsidRPr="00C642A2" w:rsidRDefault="00DC3477" w:rsidP="00A07936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A07936" w:rsidRPr="00C642A2">
        <w:rPr>
          <w:bCs/>
          <w:sz w:val="28"/>
          <w:szCs w:val="28"/>
        </w:rPr>
        <w:lastRenderedPageBreak/>
        <w:t xml:space="preserve">Приложение № </w:t>
      </w:r>
      <w:r w:rsidR="00A238FA" w:rsidRPr="00C642A2">
        <w:rPr>
          <w:bCs/>
          <w:sz w:val="28"/>
          <w:szCs w:val="28"/>
        </w:rPr>
        <w:t>3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A07936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6771A5" w:rsidRPr="00C642A2" w:rsidRDefault="006771A5" w:rsidP="006771A5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4 к Программе</w:t>
      </w:r>
    </w:p>
    <w:p w:rsidR="006771A5" w:rsidRPr="00C642A2" w:rsidRDefault="006771A5" w:rsidP="006771A5">
      <w:pPr>
        <w:jc w:val="right"/>
        <w:rPr>
          <w:sz w:val="24"/>
          <w:szCs w:val="24"/>
        </w:rPr>
      </w:pPr>
    </w:p>
    <w:p w:rsidR="006771A5" w:rsidRPr="00C642A2" w:rsidRDefault="006771A5" w:rsidP="006771A5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>ЦЕЛИ, ЗАДАЧИ</w:t>
      </w:r>
      <w:r w:rsidR="00444459" w:rsidRPr="00C642A2">
        <w:rPr>
          <w:sz w:val="28"/>
          <w:szCs w:val="28"/>
        </w:rPr>
        <w:t>,</w:t>
      </w:r>
      <w:r w:rsidRPr="00C642A2">
        <w:rPr>
          <w:sz w:val="28"/>
          <w:szCs w:val="28"/>
        </w:rPr>
        <w:t xml:space="preserve"> ЦЕЛЕВЫЕ ПОКАЗАТЕЛИ</w:t>
      </w:r>
    </w:p>
    <w:p w:rsidR="00866656" w:rsidRPr="00C642A2" w:rsidRDefault="006771A5" w:rsidP="006771A5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реализации подпрограммы «Строительство объектов коммунальной инфраструктуры», </w:t>
      </w:r>
    </w:p>
    <w:p w:rsidR="006771A5" w:rsidRPr="00C642A2" w:rsidRDefault="006771A5" w:rsidP="00866656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015576" w:rsidRPr="00C642A2" w:rsidRDefault="00015576" w:rsidP="00866656">
      <w:pPr>
        <w:jc w:val="center"/>
        <w:rPr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C642A2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015576" w:rsidRPr="00C642A2" w:rsidRDefault="00015576" w:rsidP="00134F87">
            <w:pPr>
              <w:spacing w:after="120"/>
              <w:jc w:val="center"/>
            </w:pPr>
            <w:r w:rsidRPr="00C642A2">
              <w:t>Источник значений целевого показателя</w:t>
            </w:r>
          </w:p>
        </w:tc>
      </w:tr>
      <w:tr w:rsidR="00EB0532" w:rsidRPr="00C642A2" w:rsidTr="00C458F9">
        <w:tc>
          <w:tcPr>
            <w:tcW w:w="642" w:type="dxa"/>
            <w:vMerge/>
            <w:shd w:val="clear" w:color="auto" w:fill="auto"/>
          </w:tcPr>
          <w:p w:rsidR="00015576" w:rsidRPr="00C642A2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C642A2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C642A2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C642A2" w:rsidRDefault="00015576" w:rsidP="00134F87">
            <w:pPr>
              <w:jc w:val="center"/>
            </w:pPr>
            <w:r w:rsidRPr="00C642A2">
              <w:t>первый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C642A2" w:rsidRDefault="00015576" w:rsidP="00134F87">
            <w:pPr>
              <w:jc w:val="center"/>
            </w:pPr>
            <w:r w:rsidRPr="00C642A2">
              <w:t xml:space="preserve">второй 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C642A2" w:rsidRDefault="00015576" w:rsidP="00134F87">
            <w:pPr>
              <w:jc w:val="center"/>
            </w:pPr>
            <w:r w:rsidRPr="00C642A2">
              <w:t>третий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C642A2" w:rsidRDefault="00015576" w:rsidP="00134F87">
            <w:pPr>
              <w:jc w:val="center"/>
            </w:pPr>
            <w:r w:rsidRPr="00C642A2">
              <w:t xml:space="preserve">четвертый 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год планового периода 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2023 г.</w:t>
            </w:r>
          </w:p>
        </w:tc>
        <w:tc>
          <w:tcPr>
            <w:tcW w:w="1123" w:type="dxa"/>
          </w:tcPr>
          <w:p w:rsidR="00015576" w:rsidRPr="00C642A2" w:rsidRDefault="00015576" w:rsidP="00134F87">
            <w:pPr>
              <w:jc w:val="center"/>
            </w:pPr>
            <w:r w:rsidRPr="00C642A2">
              <w:t>пятый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2024 г.</w:t>
            </w:r>
          </w:p>
        </w:tc>
        <w:tc>
          <w:tcPr>
            <w:tcW w:w="1200" w:type="dxa"/>
          </w:tcPr>
          <w:p w:rsidR="00015576" w:rsidRPr="00C642A2" w:rsidRDefault="00015576" w:rsidP="00134F87">
            <w:pPr>
              <w:jc w:val="center"/>
            </w:pPr>
            <w:r w:rsidRPr="00C642A2">
              <w:t>шестой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2025 г.</w:t>
            </w:r>
          </w:p>
        </w:tc>
        <w:tc>
          <w:tcPr>
            <w:tcW w:w="1144" w:type="dxa"/>
          </w:tcPr>
          <w:p w:rsidR="00015576" w:rsidRPr="00C642A2" w:rsidRDefault="00015576" w:rsidP="00134F87">
            <w:pPr>
              <w:jc w:val="center"/>
            </w:pPr>
            <w:r w:rsidRPr="00C642A2">
              <w:t>седьмой</w:t>
            </w:r>
          </w:p>
          <w:p w:rsidR="00015576" w:rsidRPr="00C642A2" w:rsidRDefault="00015576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015576" w:rsidRPr="00C642A2" w:rsidRDefault="00015576" w:rsidP="00134F87">
            <w:pPr>
              <w:jc w:val="center"/>
            </w:pPr>
            <w:r w:rsidRPr="00C642A2">
              <w:t>2026 г.</w:t>
            </w:r>
          </w:p>
        </w:tc>
        <w:tc>
          <w:tcPr>
            <w:tcW w:w="1837" w:type="dxa"/>
            <w:vMerge/>
          </w:tcPr>
          <w:p w:rsidR="00015576" w:rsidRPr="00C642A2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C458F9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326318">
            <w:pPr>
              <w:jc w:val="both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Цель </w:t>
            </w:r>
            <w:r w:rsidR="00326318" w:rsidRPr="00C642A2">
              <w:rPr>
                <w:b/>
                <w:sz w:val="24"/>
                <w:szCs w:val="24"/>
              </w:rPr>
              <w:t>5</w:t>
            </w:r>
            <w:r w:rsidRPr="00C642A2">
              <w:rPr>
                <w:b/>
                <w:sz w:val="24"/>
                <w:szCs w:val="24"/>
              </w:rPr>
              <w:t>. Развитие коммунальной инфраструктуры в существующей застройке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326318">
            <w:pPr>
              <w:jc w:val="both"/>
              <w:rPr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Задача </w:t>
            </w:r>
            <w:r w:rsidR="00326318" w:rsidRPr="00C642A2">
              <w:rPr>
                <w:b/>
                <w:sz w:val="24"/>
                <w:szCs w:val="24"/>
              </w:rPr>
              <w:t>6</w:t>
            </w:r>
            <w:r w:rsidRPr="00C642A2">
              <w:rPr>
                <w:b/>
                <w:sz w:val="24"/>
                <w:szCs w:val="24"/>
              </w:rPr>
              <w:t xml:space="preserve">. Строительство объектов коммунальной инфраструктуры 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BA3BE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326318" w:rsidRPr="00C642A2">
              <w:rPr>
                <w:sz w:val="24"/>
                <w:szCs w:val="24"/>
              </w:rPr>
              <w:t>6</w:t>
            </w:r>
            <w:r w:rsidRPr="00C642A2">
              <w:rPr>
                <w:sz w:val="24"/>
                <w:szCs w:val="24"/>
              </w:rPr>
              <w:t xml:space="preserve">. </w:t>
            </w:r>
          </w:p>
          <w:p w:rsidR="00C458F9" w:rsidRPr="00C642A2" w:rsidRDefault="00C458F9" w:rsidP="00C458F9">
            <w:pPr>
              <w:ind w:right="34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Количество подготовленных проектов на строительство объектов коммунальной инфраструктуры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C642A2" w:rsidRDefault="00A238FA" w:rsidP="00A238F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C642A2" w:rsidRDefault="00C458F9" w:rsidP="00134F87">
            <w:pPr>
              <w:jc w:val="center"/>
            </w:pPr>
            <w:r w:rsidRPr="00C642A2">
              <w:t>Документы, подтверждающие исполнение муниципального контракта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BA3BE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326318" w:rsidRPr="00C642A2">
              <w:rPr>
                <w:sz w:val="24"/>
                <w:szCs w:val="24"/>
              </w:rPr>
              <w:t>7</w:t>
            </w:r>
            <w:r w:rsidRPr="00C642A2">
              <w:rPr>
                <w:sz w:val="24"/>
                <w:szCs w:val="24"/>
              </w:rPr>
              <w:t>.</w:t>
            </w:r>
          </w:p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C642A2" w:rsidRDefault="00A238FA" w:rsidP="00BA3BE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C642A2" w:rsidRDefault="00C458F9" w:rsidP="00134F87">
            <w:pPr>
              <w:jc w:val="center"/>
            </w:pPr>
            <w:r w:rsidRPr="00C642A2">
              <w:t>Разрешение на ввод объекта в эксплуатацию</w:t>
            </w:r>
          </w:p>
          <w:p w:rsidR="00C458F9" w:rsidRPr="00C642A2" w:rsidRDefault="00C458F9" w:rsidP="00134F87">
            <w:pPr>
              <w:jc w:val="center"/>
            </w:pPr>
          </w:p>
        </w:tc>
      </w:tr>
    </w:tbl>
    <w:p w:rsidR="00015576" w:rsidRPr="00C642A2" w:rsidRDefault="00015576" w:rsidP="00866656">
      <w:pPr>
        <w:jc w:val="center"/>
        <w:rPr>
          <w:sz w:val="24"/>
          <w:szCs w:val="24"/>
        </w:rPr>
      </w:pPr>
    </w:p>
    <w:p w:rsidR="00165D58" w:rsidRPr="00C642A2" w:rsidRDefault="00165D58" w:rsidP="00866656">
      <w:pPr>
        <w:ind w:right="-2"/>
        <w:jc w:val="both"/>
        <w:rPr>
          <w:bCs/>
          <w:sz w:val="24"/>
          <w:szCs w:val="24"/>
        </w:rPr>
      </w:pPr>
    </w:p>
    <w:p w:rsidR="00A07936" w:rsidRPr="00C642A2" w:rsidRDefault="00DC3477" w:rsidP="00A07936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A07936" w:rsidRPr="00C642A2">
        <w:rPr>
          <w:bCs/>
          <w:sz w:val="28"/>
          <w:szCs w:val="28"/>
        </w:rPr>
        <w:lastRenderedPageBreak/>
        <w:t xml:space="preserve">Приложение № </w:t>
      </w:r>
      <w:r w:rsidR="00A238FA" w:rsidRPr="00C642A2">
        <w:rPr>
          <w:bCs/>
          <w:sz w:val="28"/>
          <w:szCs w:val="28"/>
        </w:rPr>
        <w:t>4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6771A5" w:rsidRPr="00C642A2" w:rsidRDefault="006771A5" w:rsidP="006771A5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 xml:space="preserve">Приложение № 5 к Программе  </w:t>
      </w:r>
    </w:p>
    <w:p w:rsidR="006771A5" w:rsidRPr="00C642A2" w:rsidRDefault="006771A5" w:rsidP="006771A5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>ЦЕЛИ, ЗАДАЧИ</w:t>
      </w:r>
      <w:r w:rsidR="00444459" w:rsidRPr="00C642A2">
        <w:rPr>
          <w:sz w:val="28"/>
          <w:szCs w:val="28"/>
        </w:rPr>
        <w:t>,</w:t>
      </w:r>
      <w:r w:rsidRPr="00C642A2">
        <w:rPr>
          <w:sz w:val="28"/>
          <w:szCs w:val="28"/>
        </w:rPr>
        <w:t xml:space="preserve"> ЦЕЛЕВЫЕ ПОКАЗАТЕЛИ</w:t>
      </w:r>
    </w:p>
    <w:p w:rsidR="00866656" w:rsidRPr="00C642A2" w:rsidRDefault="00BA3BE8" w:rsidP="00866656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реализации подпрограммы </w:t>
      </w:r>
      <w:r w:rsidR="006771A5" w:rsidRPr="00C642A2">
        <w:rPr>
          <w:sz w:val="28"/>
          <w:szCs w:val="28"/>
        </w:rPr>
        <w:t xml:space="preserve">«Строительство объектов физической культуры и спорта», </w:t>
      </w:r>
    </w:p>
    <w:p w:rsidR="006771A5" w:rsidRPr="00C642A2" w:rsidRDefault="006771A5" w:rsidP="00866656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134F87" w:rsidRPr="00C642A2" w:rsidRDefault="00134F87" w:rsidP="00866656">
      <w:pPr>
        <w:jc w:val="center"/>
        <w:rPr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C642A2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Источник значений целевого показателя</w:t>
            </w:r>
          </w:p>
        </w:tc>
      </w:tr>
      <w:tr w:rsidR="00EB0532" w:rsidRPr="00C642A2" w:rsidTr="00C458F9">
        <w:tc>
          <w:tcPr>
            <w:tcW w:w="642" w:type="dxa"/>
            <w:vMerge/>
            <w:shd w:val="clear" w:color="auto" w:fill="auto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C642A2" w:rsidRDefault="00134F87" w:rsidP="00134F87">
            <w:pPr>
              <w:jc w:val="center"/>
            </w:pPr>
            <w:r w:rsidRPr="00C642A2">
              <w:t>первый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C642A2" w:rsidRDefault="00134F87" w:rsidP="00134F87">
            <w:pPr>
              <w:jc w:val="center"/>
            </w:pPr>
            <w:r w:rsidRPr="00C642A2">
              <w:t xml:space="preserve">второй 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C642A2" w:rsidRDefault="00134F87" w:rsidP="00134F87">
            <w:pPr>
              <w:jc w:val="center"/>
            </w:pPr>
            <w:r w:rsidRPr="00C642A2">
              <w:t>третий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C642A2" w:rsidRDefault="00134F87" w:rsidP="00134F87">
            <w:pPr>
              <w:jc w:val="center"/>
            </w:pPr>
            <w:r w:rsidRPr="00C642A2">
              <w:t xml:space="preserve">четвертый 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год планового периода 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2023 г.</w:t>
            </w:r>
          </w:p>
        </w:tc>
        <w:tc>
          <w:tcPr>
            <w:tcW w:w="1123" w:type="dxa"/>
          </w:tcPr>
          <w:p w:rsidR="00134F87" w:rsidRPr="00C642A2" w:rsidRDefault="00134F87" w:rsidP="00134F87">
            <w:pPr>
              <w:jc w:val="center"/>
            </w:pPr>
            <w:r w:rsidRPr="00C642A2">
              <w:t>пятый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2024 г.</w:t>
            </w:r>
          </w:p>
        </w:tc>
        <w:tc>
          <w:tcPr>
            <w:tcW w:w="1200" w:type="dxa"/>
          </w:tcPr>
          <w:p w:rsidR="00134F87" w:rsidRPr="00C642A2" w:rsidRDefault="00134F87" w:rsidP="00134F87">
            <w:pPr>
              <w:jc w:val="center"/>
            </w:pPr>
            <w:r w:rsidRPr="00C642A2">
              <w:t>шестой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2025 г.</w:t>
            </w:r>
          </w:p>
        </w:tc>
        <w:tc>
          <w:tcPr>
            <w:tcW w:w="1144" w:type="dxa"/>
          </w:tcPr>
          <w:p w:rsidR="00134F87" w:rsidRPr="00C642A2" w:rsidRDefault="00134F87" w:rsidP="00134F87">
            <w:pPr>
              <w:jc w:val="center"/>
            </w:pPr>
            <w:r w:rsidRPr="00C642A2">
              <w:t>седьмой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2026 г.</w:t>
            </w:r>
          </w:p>
        </w:tc>
        <w:tc>
          <w:tcPr>
            <w:tcW w:w="1837" w:type="dxa"/>
            <w:vMerge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C458F9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2640C3">
            <w:pPr>
              <w:jc w:val="both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Цель </w:t>
            </w:r>
            <w:r w:rsidR="002640C3" w:rsidRPr="00C642A2">
              <w:rPr>
                <w:b/>
                <w:sz w:val="24"/>
                <w:szCs w:val="24"/>
              </w:rPr>
              <w:t>6</w:t>
            </w:r>
            <w:r w:rsidRPr="00C642A2">
              <w:rPr>
                <w:b/>
                <w:sz w:val="24"/>
                <w:szCs w:val="24"/>
              </w:rPr>
              <w:t xml:space="preserve">. Развитие сети объектов </w:t>
            </w:r>
            <w:r w:rsidR="00E243E2" w:rsidRPr="00C642A2">
              <w:rPr>
                <w:b/>
                <w:sz w:val="24"/>
                <w:szCs w:val="24"/>
              </w:rPr>
              <w:t>физической культуры</w:t>
            </w:r>
            <w:r w:rsidRPr="00C642A2">
              <w:rPr>
                <w:b/>
                <w:sz w:val="24"/>
                <w:szCs w:val="24"/>
              </w:rPr>
              <w:t xml:space="preserve"> и спорта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2640C3">
            <w:pPr>
              <w:jc w:val="both"/>
              <w:rPr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Задача </w:t>
            </w:r>
            <w:r w:rsidR="002640C3" w:rsidRPr="00C642A2">
              <w:rPr>
                <w:b/>
                <w:sz w:val="24"/>
                <w:szCs w:val="24"/>
              </w:rPr>
              <w:t>7</w:t>
            </w:r>
            <w:r w:rsidRPr="00C642A2">
              <w:rPr>
                <w:b/>
                <w:sz w:val="24"/>
                <w:szCs w:val="24"/>
              </w:rPr>
              <w:t xml:space="preserve">. Строительство объектов </w:t>
            </w:r>
            <w:r w:rsidR="00E243E2" w:rsidRPr="00C642A2">
              <w:rPr>
                <w:b/>
                <w:sz w:val="24"/>
                <w:szCs w:val="24"/>
              </w:rPr>
              <w:t>физической культуры</w:t>
            </w:r>
            <w:r w:rsidRPr="00C642A2">
              <w:rPr>
                <w:b/>
                <w:sz w:val="24"/>
                <w:szCs w:val="24"/>
              </w:rPr>
              <w:t xml:space="preserve"> и спорта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2640C3" w:rsidRPr="00C642A2">
              <w:rPr>
                <w:sz w:val="24"/>
                <w:szCs w:val="24"/>
              </w:rPr>
              <w:t>6</w:t>
            </w:r>
            <w:r w:rsidRPr="00C642A2">
              <w:rPr>
                <w:sz w:val="24"/>
                <w:szCs w:val="24"/>
              </w:rPr>
              <w:t xml:space="preserve">. </w:t>
            </w:r>
          </w:p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подготовленных проектов на строительство объектов физической культуры и спорта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C642A2" w:rsidRDefault="00C458F9" w:rsidP="00134F87">
            <w:pPr>
              <w:jc w:val="center"/>
            </w:pPr>
            <w:r w:rsidRPr="00C642A2">
              <w:t>Документы, подтверждающие исполнение муниципального контракта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2640C3" w:rsidRPr="00C642A2">
              <w:rPr>
                <w:sz w:val="24"/>
                <w:szCs w:val="24"/>
              </w:rPr>
              <w:t>7</w:t>
            </w:r>
            <w:r w:rsidRPr="00C642A2">
              <w:rPr>
                <w:sz w:val="24"/>
                <w:szCs w:val="24"/>
              </w:rPr>
              <w:t>.</w:t>
            </w:r>
          </w:p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C458F9" w:rsidRPr="00C642A2" w:rsidRDefault="00C458F9" w:rsidP="00134F87">
            <w:pPr>
              <w:jc w:val="center"/>
            </w:pPr>
            <w:r w:rsidRPr="00C642A2">
              <w:t>Разрешение на ввод объекта в эксплуатацию.</w:t>
            </w:r>
          </w:p>
          <w:p w:rsidR="00C458F9" w:rsidRPr="00C642A2" w:rsidRDefault="00C458F9" w:rsidP="00134F87">
            <w:pPr>
              <w:jc w:val="center"/>
            </w:pPr>
          </w:p>
        </w:tc>
      </w:tr>
    </w:tbl>
    <w:p w:rsidR="00134F87" w:rsidRPr="00C642A2" w:rsidRDefault="00134F87" w:rsidP="00866656">
      <w:pPr>
        <w:jc w:val="center"/>
        <w:rPr>
          <w:sz w:val="24"/>
          <w:szCs w:val="24"/>
        </w:rPr>
      </w:pPr>
    </w:p>
    <w:p w:rsidR="00A07936" w:rsidRPr="00C642A2" w:rsidRDefault="00DC3477" w:rsidP="00A07936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A07936" w:rsidRPr="00C642A2">
        <w:rPr>
          <w:bCs/>
          <w:sz w:val="28"/>
          <w:szCs w:val="28"/>
        </w:rPr>
        <w:lastRenderedPageBreak/>
        <w:t xml:space="preserve">Приложение № </w:t>
      </w:r>
      <w:r w:rsidR="00A238FA" w:rsidRPr="00C642A2">
        <w:rPr>
          <w:bCs/>
          <w:sz w:val="28"/>
          <w:szCs w:val="28"/>
        </w:rPr>
        <w:t>5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6771A5" w:rsidRPr="00C642A2" w:rsidRDefault="006771A5" w:rsidP="00704555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6 к Программе</w:t>
      </w:r>
    </w:p>
    <w:p w:rsidR="00704555" w:rsidRPr="00C642A2" w:rsidRDefault="00704555" w:rsidP="00704555">
      <w:pPr>
        <w:jc w:val="right"/>
        <w:rPr>
          <w:sz w:val="24"/>
          <w:szCs w:val="24"/>
        </w:rPr>
      </w:pPr>
    </w:p>
    <w:p w:rsidR="006771A5" w:rsidRPr="00C642A2" w:rsidRDefault="006771A5" w:rsidP="006771A5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>ЦЕЛИ, ЗАДАЧИ</w:t>
      </w:r>
      <w:r w:rsidR="00444459" w:rsidRPr="00C642A2">
        <w:rPr>
          <w:sz w:val="28"/>
          <w:szCs w:val="28"/>
        </w:rPr>
        <w:t>,</w:t>
      </w:r>
      <w:r w:rsidRPr="00C642A2">
        <w:rPr>
          <w:sz w:val="28"/>
          <w:szCs w:val="28"/>
        </w:rPr>
        <w:t xml:space="preserve"> ЦЕЛЕВЫЕ ПОКАЗАТЕЛИ</w:t>
      </w:r>
    </w:p>
    <w:p w:rsidR="004F18AA" w:rsidRPr="00C642A2" w:rsidRDefault="006771A5" w:rsidP="006771A5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реализации подпрограммы «Строительство объектов образовательных учреждений», </w:t>
      </w:r>
    </w:p>
    <w:p w:rsidR="006771A5" w:rsidRPr="00C642A2" w:rsidRDefault="006771A5" w:rsidP="004F18A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015576" w:rsidRPr="00C642A2" w:rsidRDefault="00015576" w:rsidP="004F18AA">
      <w:pPr>
        <w:jc w:val="center"/>
        <w:rPr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C642A2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134F87" w:rsidRPr="00C642A2" w:rsidRDefault="00134F87" w:rsidP="00134F87">
            <w:pPr>
              <w:spacing w:after="120"/>
              <w:jc w:val="center"/>
            </w:pPr>
            <w:r w:rsidRPr="00C642A2">
              <w:t>Источник значений целевого показателя</w:t>
            </w:r>
          </w:p>
        </w:tc>
      </w:tr>
      <w:tr w:rsidR="00EB0532" w:rsidRPr="00C642A2" w:rsidTr="00C458F9">
        <w:tc>
          <w:tcPr>
            <w:tcW w:w="642" w:type="dxa"/>
            <w:vMerge/>
            <w:shd w:val="clear" w:color="auto" w:fill="auto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C642A2" w:rsidRDefault="00134F87" w:rsidP="00134F87">
            <w:pPr>
              <w:jc w:val="center"/>
            </w:pPr>
            <w:r w:rsidRPr="00C642A2">
              <w:t>первый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C642A2" w:rsidRDefault="00134F87" w:rsidP="00134F87">
            <w:pPr>
              <w:jc w:val="center"/>
            </w:pPr>
            <w:r w:rsidRPr="00C642A2">
              <w:t xml:space="preserve">второй 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C642A2" w:rsidRDefault="00134F87" w:rsidP="00134F87">
            <w:pPr>
              <w:jc w:val="center"/>
            </w:pPr>
            <w:r w:rsidRPr="00C642A2">
              <w:t>третий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C642A2" w:rsidRDefault="00134F87" w:rsidP="00134F87">
            <w:pPr>
              <w:jc w:val="center"/>
            </w:pPr>
            <w:r w:rsidRPr="00C642A2">
              <w:t xml:space="preserve">четвертый 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год планового периода 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2023 г.</w:t>
            </w:r>
          </w:p>
        </w:tc>
        <w:tc>
          <w:tcPr>
            <w:tcW w:w="1123" w:type="dxa"/>
          </w:tcPr>
          <w:p w:rsidR="00134F87" w:rsidRPr="00C642A2" w:rsidRDefault="00134F87" w:rsidP="00134F87">
            <w:pPr>
              <w:jc w:val="center"/>
            </w:pPr>
            <w:r w:rsidRPr="00C642A2">
              <w:t>пятый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2024 г.</w:t>
            </w:r>
          </w:p>
        </w:tc>
        <w:tc>
          <w:tcPr>
            <w:tcW w:w="1200" w:type="dxa"/>
          </w:tcPr>
          <w:p w:rsidR="00134F87" w:rsidRPr="00C642A2" w:rsidRDefault="00134F87" w:rsidP="00134F87">
            <w:pPr>
              <w:jc w:val="center"/>
            </w:pPr>
            <w:r w:rsidRPr="00C642A2">
              <w:t>шестой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2025 г.</w:t>
            </w:r>
          </w:p>
        </w:tc>
        <w:tc>
          <w:tcPr>
            <w:tcW w:w="1144" w:type="dxa"/>
          </w:tcPr>
          <w:p w:rsidR="00134F87" w:rsidRPr="00C642A2" w:rsidRDefault="00134F87" w:rsidP="00134F87">
            <w:pPr>
              <w:jc w:val="center"/>
            </w:pPr>
            <w:r w:rsidRPr="00C642A2">
              <w:t>седьмой</w:t>
            </w:r>
          </w:p>
          <w:p w:rsidR="00134F87" w:rsidRPr="00C642A2" w:rsidRDefault="00134F87" w:rsidP="00134F87">
            <w:pPr>
              <w:jc w:val="center"/>
            </w:pPr>
            <w:r w:rsidRPr="00C642A2">
              <w:t xml:space="preserve"> год планового периода</w:t>
            </w:r>
          </w:p>
          <w:p w:rsidR="00134F87" w:rsidRPr="00C642A2" w:rsidRDefault="00134F87" w:rsidP="00134F87">
            <w:pPr>
              <w:jc w:val="center"/>
            </w:pPr>
            <w:r w:rsidRPr="00C642A2">
              <w:t>2026 г.</w:t>
            </w:r>
          </w:p>
        </w:tc>
        <w:tc>
          <w:tcPr>
            <w:tcW w:w="1837" w:type="dxa"/>
            <w:vMerge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C458F9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2640C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  <w:r w:rsidR="002640C3" w:rsidRPr="00C642A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64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Развитие сети образовательных учреждений </w:t>
            </w:r>
          </w:p>
        </w:tc>
      </w:tr>
      <w:tr w:rsidR="00EB0532" w:rsidRPr="00C642A2" w:rsidTr="00134F87">
        <w:tc>
          <w:tcPr>
            <w:tcW w:w="642" w:type="dxa"/>
            <w:shd w:val="clear" w:color="auto" w:fill="auto"/>
            <w:vAlign w:val="center"/>
          </w:tcPr>
          <w:p w:rsidR="00134F87" w:rsidRPr="00C642A2" w:rsidRDefault="00134F8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C642A2" w:rsidRDefault="00134F87" w:rsidP="002640C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Задача </w:t>
            </w:r>
            <w:r w:rsidR="002640C3" w:rsidRPr="00C642A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C642A2">
              <w:rPr>
                <w:rFonts w:ascii="Times New Roman" w:hAnsi="Times New Roman" w:cs="Times New Roman"/>
                <w:b/>
                <w:sz w:val="24"/>
                <w:szCs w:val="24"/>
              </w:rPr>
              <w:t>. Строительство объектов образовательных учреждений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2640C3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Целевой показатель 6</w:t>
            </w:r>
            <w:r w:rsidR="00C458F9" w:rsidRPr="00C642A2">
              <w:rPr>
                <w:sz w:val="24"/>
                <w:szCs w:val="24"/>
              </w:rPr>
              <w:t xml:space="preserve">. </w:t>
            </w:r>
          </w:p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подготовленных проектов на строительство объектов образовательных учреждений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C642A2" w:rsidRDefault="00C458F9" w:rsidP="001D42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C642A2" w:rsidRDefault="00C458F9" w:rsidP="00134F87">
            <w:pPr>
              <w:jc w:val="center"/>
            </w:pPr>
            <w:r w:rsidRPr="00C642A2">
              <w:t>Документы, подтверждающие исполнение муниципального контракта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2640C3" w:rsidRPr="00C642A2">
              <w:rPr>
                <w:sz w:val="24"/>
                <w:szCs w:val="24"/>
              </w:rPr>
              <w:t>7</w:t>
            </w:r>
            <w:r w:rsidRPr="00C642A2">
              <w:rPr>
                <w:sz w:val="24"/>
                <w:szCs w:val="24"/>
              </w:rPr>
              <w:t>.</w:t>
            </w:r>
          </w:p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C642A2" w:rsidRDefault="00C458F9" w:rsidP="00665A1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C642A2" w:rsidRDefault="00A238FA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C642A2" w:rsidRDefault="00C458F9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  <w:vAlign w:val="center"/>
          </w:tcPr>
          <w:p w:rsidR="00C458F9" w:rsidRPr="00C642A2" w:rsidRDefault="00C458F9" w:rsidP="00DC3477">
            <w:r w:rsidRPr="00C642A2">
              <w:t>Разрешение на ввод объекта в эксплуатацию</w:t>
            </w:r>
          </w:p>
          <w:p w:rsidR="00C458F9" w:rsidRPr="00C642A2" w:rsidRDefault="00C458F9" w:rsidP="00DC3477"/>
        </w:tc>
      </w:tr>
    </w:tbl>
    <w:p w:rsidR="00134F87" w:rsidRPr="00C642A2" w:rsidRDefault="00134F87" w:rsidP="004F18AA">
      <w:pPr>
        <w:jc w:val="center"/>
        <w:rPr>
          <w:sz w:val="24"/>
          <w:szCs w:val="24"/>
        </w:rPr>
      </w:pPr>
    </w:p>
    <w:p w:rsidR="00A07936" w:rsidRPr="00C642A2" w:rsidRDefault="00DC3477" w:rsidP="00A07936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A07936" w:rsidRPr="00C642A2">
        <w:rPr>
          <w:bCs/>
          <w:sz w:val="28"/>
          <w:szCs w:val="28"/>
        </w:rPr>
        <w:lastRenderedPageBreak/>
        <w:t xml:space="preserve">Приложение № </w:t>
      </w:r>
      <w:r w:rsidR="00A238FA" w:rsidRPr="00C642A2">
        <w:rPr>
          <w:bCs/>
          <w:sz w:val="28"/>
          <w:szCs w:val="28"/>
        </w:rPr>
        <w:t>6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A07936" w:rsidRPr="00C642A2" w:rsidRDefault="00A07936" w:rsidP="00A07936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A07936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4B64FF" w:rsidRPr="00C642A2" w:rsidRDefault="004B64FF" w:rsidP="004B64FF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 xml:space="preserve">Приложение № 7 к Программе  </w:t>
      </w:r>
    </w:p>
    <w:p w:rsidR="004B64FF" w:rsidRPr="00C642A2" w:rsidRDefault="004B64FF" w:rsidP="004B64FF">
      <w:pPr>
        <w:jc w:val="center"/>
        <w:rPr>
          <w:sz w:val="24"/>
          <w:szCs w:val="24"/>
        </w:rPr>
      </w:pPr>
    </w:p>
    <w:p w:rsidR="004B64FF" w:rsidRPr="00C642A2" w:rsidRDefault="004B64FF" w:rsidP="004B64FF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>ЦЕЛИ, ЗАДАЧИ</w:t>
      </w:r>
      <w:r w:rsidR="00444459" w:rsidRPr="00C642A2">
        <w:rPr>
          <w:sz w:val="28"/>
          <w:szCs w:val="28"/>
        </w:rPr>
        <w:t>,</w:t>
      </w:r>
      <w:r w:rsidRPr="00C642A2">
        <w:rPr>
          <w:sz w:val="28"/>
          <w:szCs w:val="28"/>
        </w:rPr>
        <w:t xml:space="preserve"> ЦЕЛЕВЫЕ ПОКАЗАТЕЛИ</w:t>
      </w:r>
    </w:p>
    <w:p w:rsidR="004B64FF" w:rsidRPr="00C642A2" w:rsidRDefault="00DC3477" w:rsidP="004B64FF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реализации подпрограммы </w:t>
      </w:r>
      <w:r w:rsidR="004B64FF" w:rsidRPr="00C642A2">
        <w:rPr>
          <w:sz w:val="28"/>
          <w:szCs w:val="28"/>
        </w:rPr>
        <w:t xml:space="preserve">«Строительство объектов культуры», </w:t>
      </w:r>
    </w:p>
    <w:p w:rsidR="004B64FF" w:rsidRPr="00C642A2" w:rsidRDefault="004B64FF" w:rsidP="004F18A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4F18AA" w:rsidRPr="00C642A2" w:rsidRDefault="004F18AA" w:rsidP="004F18AA">
      <w:pPr>
        <w:jc w:val="center"/>
        <w:rPr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C642A2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704555" w:rsidRPr="00C642A2" w:rsidRDefault="00704555" w:rsidP="00F6408D">
            <w:pPr>
              <w:spacing w:after="120"/>
              <w:jc w:val="center"/>
            </w:pPr>
            <w:r w:rsidRPr="00C642A2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704555" w:rsidRPr="00C642A2" w:rsidRDefault="00704555" w:rsidP="00F6408D">
            <w:pPr>
              <w:spacing w:after="120"/>
              <w:jc w:val="center"/>
            </w:pPr>
            <w:r w:rsidRPr="00C642A2"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704555" w:rsidRPr="00C642A2" w:rsidRDefault="00704555" w:rsidP="00F6408D">
            <w:pPr>
              <w:spacing w:after="120"/>
              <w:jc w:val="center"/>
            </w:pPr>
            <w:r w:rsidRPr="00C642A2">
              <w:t>Единица измерения</w:t>
            </w:r>
          </w:p>
        </w:tc>
        <w:tc>
          <w:tcPr>
            <w:tcW w:w="7978" w:type="dxa"/>
            <w:gridSpan w:val="7"/>
          </w:tcPr>
          <w:p w:rsidR="00704555" w:rsidRPr="00C642A2" w:rsidRDefault="00704555" w:rsidP="00F6408D">
            <w:pPr>
              <w:spacing w:after="120"/>
              <w:jc w:val="center"/>
            </w:pPr>
            <w:r w:rsidRPr="00C642A2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704555" w:rsidRPr="00C642A2" w:rsidRDefault="00704555" w:rsidP="00F6408D">
            <w:pPr>
              <w:spacing w:after="120"/>
              <w:jc w:val="center"/>
            </w:pPr>
            <w:r w:rsidRPr="00C642A2">
              <w:t>Источник значений целевого показателя</w:t>
            </w:r>
          </w:p>
        </w:tc>
      </w:tr>
      <w:tr w:rsidR="00EB0532" w:rsidRPr="00C642A2" w:rsidTr="00C458F9">
        <w:tc>
          <w:tcPr>
            <w:tcW w:w="642" w:type="dxa"/>
            <w:vMerge/>
            <w:shd w:val="clear" w:color="auto" w:fill="auto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704555" w:rsidRPr="00C642A2" w:rsidRDefault="00704555" w:rsidP="00F6408D">
            <w:pPr>
              <w:jc w:val="center"/>
            </w:pPr>
            <w:r w:rsidRPr="00C642A2">
              <w:t>первый</w:t>
            </w:r>
          </w:p>
          <w:p w:rsidR="00704555" w:rsidRPr="00C642A2" w:rsidRDefault="00704555" w:rsidP="00F6408D">
            <w:pPr>
              <w:jc w:val="center"/>
            </w:pPr>
            <w:r w:rsidRPr="00C642A2">
              <w:t xml:space="preserve"> год планового периода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2020 г.</w:t>
            </w:r>
          </w:p>
        </w:tc>
        <w:tc>
          <w:tcPr>
            <w:tcW w:w="1132" w:type="dxa"/>
            <w:shd w:val="clear" w:color="auto" w:fill="auto"/>
          </w:tcPr>
          <w:p w:rsidR="00704555" w:rsidRPr="00C642A2" w:rsidRDefault="00704555" w:rsidP="00F6408D">
            <w:pPr>
              <w:jc w:val="center"/>
            </w:pPr>
            <w:r w:rsidRPr="00C642A2">
              <w:t xml:space="preserve">второй 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год планового периода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2021 г.</w:t>
            </w:r>
          </w:p>
        </w:tc>
        <w:tc>
          <w:tcPr>
            <w:tcW w:w="1124" w:type="dxa"/>
            <w:shd w:val="clear" w:color="auto" w:fill="auto"/>
          </w:tcPr>
          <w:p w:rsidR="00704555" w:rsidRPr="00C642A2" w:rsidRDefault="00704555" w:rsidP="00F6408D">
            <w:pPr>
              <w:jc w:val="center"/>
            </w:pPr>
            <w:r w:rsidRPr="00C642A2">
              <w:t>третий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год планового периода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2022 г.</w:t>
            </w:r>
          </w:p>
        </w:tc>
        <w:tc>
          <w:tcPr>
            <w:tcW w:w="1134" w:type="dxa"/>
            <w:shd w:val="clear" w:color="auto" w:fill="auto"/>
          </w:tcPr>
          <w:p w:rsidR="00704555" w:rsidRPr="00C642A2" w:rsidRDefault="00704555" w:rsidP="00F6408D">
            <w:pPr>
              <w:jc w:val="center"/>
            </w:pPr>
            <w:r w:rsidRPr="00C642A2">
              <w:t xml:space="preserve">четвертый </w:t>
            </w:r>
          </w:p>
          <w:p w:rsidR="00704555" w:rsidRPr="00C642A2" w:rsidRDefault="00704555" w:rsidP="00F6408D">
            <w:pPr>
              <w:jc w:val="center"/>
            </w:pPr>
            <w:r w:rsidRPr="00C642A2">
              <w:t xml:space="preserve">год планового периода 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2023 г.</w:t>
            </w:r>
          </w:p>
        </w:tc>
        <w:tc>
          <w:tcPr>
            <w:tcW w:w="1123" w:type="dxa"/>
          </w:tcPr>
          <w:p w:rsidR="00704555" w:rsidRPr="00C642A2" w:rsidRDefault="00704555" w:rsidP="00F6408D">
            <w:pPr>
              <w:jc w:val="center"/>
            </w:pPr>
            <w:r w:rsidRPr="00C642A2">
              <w:t>пятый</w:t>
            </w:r>
          </w:p>
          <w:p w:rsidR="00704555" w:rsidRPr="00C642A2" w:rsidRDefault="00704555" w:rsidP="00F6408D">
            <w:pPr>
              <w:jc w:val="center"/>
            </w:pPr>
            <w:r w:rsidRPr="00C642A2">
              <w:t xml:space="preserve"> год планового периода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2024 г.</w:t>
            </w:r>
          </w:p>
        </w:tc>
        <w:tc>
          <w:tcPr>
            <w:tcW w:w="1200" w:type="dxa"/>
          </w:tcPr>
          <w:p w:rsidR="00704555" w:rsidRPr="00C642A2" w:rsidRDefault="00704555" w:rsidP="00F6408D">
            <w:pPr>
              <w:jc w:val="center"/>
            </w:pPr>
            <w:r w:rsidRPr="00C642A2">
              <w:t>шестой</w:t>
            </w:r>
          </w:p>
          <w:p w:rsidR="00704555" w:rsidRPr="00C642A2" w:rsidRDefault="00704555" w:rsidP="00F6408D">
            <w:pPr>
              <w:jc w:val="center"/>
            </w:pPr>
            <w:r w:rsidRPr="00C642A2">
              <w:t xml:space="preserve"> год планового периода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2025 г.</w:t>
            </w:r>
          </w:p>
        </w:tc>
        <w:tc>
          <w:tcPr>
            <w:tcW w:w="1144" w:type="dxa"/>
          </w:tcPr>
          <w:p w:rsidR="00704555" w:rsidRPr="00C642A2" w:rsidRDefault="00704555" w:rsidP="00F6408D">
            <w:pPr>
              <w:jc w:val="center"/>
            </w:pPr>
            <w:r w:rsidRPr="00C642A2">
              <w:t>седьмой</w:t>
            </w:r>
          </w:p>
          <w:p w:rsidR="00704555" w:rsidRPr="00C642A2" w:rsidRDefault="00704555" w:rsidP="00F6408D">
            <w:pPr>
              <w:jc w:val="center"/>
            </w:pPr>
            <w:r w:rsidRPr="00C642A2">
              <w:t xml:space="preserve"> год планового периода</w:t>
            </w:r>
          </w:p>
          <w:p w:rsidR="00704555" w:rsidRPr="00C642A2" w:rsidRDefault="00704555" w:rsidP="00F6408D">
            <w:pPr>
              <w:jc w:val="center"/>
            </w:pPr>
            <w:r w:rsidRPr="00C642A2">
              <w:t>2026 г.</w:t>
            </w:r>
          </w:p>
        </w:tc>
        <w:tc>
          <w:tcPr>
            <w:tcW w:w="1837" w:type="dxa"/>
            <w:vMerge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C458F9">
        <w:tc>
          <w:tcPr>
            <w:tcW w:w="642" w:type="dxa"/>
            <w:shd w:val="clear" w:color="auto" w:fill="auto"/>
            <w:vAlign w:val="center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B0532" w:rsidRPr="00C642A2" w:rsidTr="00F6408D">
        <w:tc>
          <w:tcPr>
            <w:tcW w:w="642" w:type="dxa"/>
            <w:shd w:val="clear" w:color="auto" w:fill="auto"/>
            <w:vAlign w:val="center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704555" w:rsidRPr="00C642A2" w:rsidRDefault="002640C3" w:rsidP="00F6408D">
            <w:pPr>
              <w:jc w:val="both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Цель 8</w:t>
            </w:r>
            <w:r w:rsidR="00704555" w:rsidRPr="00C642A2">
              <w:rPr>
                <w:b/>
                <w:sz w:val="24"/>
                <w:szCs w:val="24"/>
              </w:rPr>
              <w:t>. Развитие сети объектов культуры</w:t>
            </w:r>
          </w:p>
        </w:tc>
      </w:tr>
      <w:tr w:rsidR="00EB0532" w:rsidRPr="00C642A2" w:rsidTr="00F6408D">
        <w:tc>
          <w:tcPr>
            <w:tcW w:w="642" w:type="dxa"/>
            <w:shd w:val="clear" w:color="auto" w:fill="auto"/>
            <w:vAlign w:val="center"/>
          </w:tcPr>
          <w:p w:rsidR="00704555" w:rsidRPr="00C642A2" w:rsidRDefault="00704555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704555" w:rsidRPr="00C642A2" w:rsidRDefault="00704555" w:rsidP="002640C3">
            <w:pPr>
              <w:jc w:val="both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Задача </w:t>
            </w:r>
            <w:r w:rsidR="002640C3" w:rsidRPr="00C642A2">
              <w:rPr>
                <w:b/>
                <w:sz w:val="24"/>
                <w:szCs w:val="24"/>
              </w:rPr>
              <w:t>9</w:t>
            </w:r>
            <w:r w:rsidRPr="00C642A2">
              <w:rPr>
                <w:b/>
                <w:sz w:val="24"/>
                <w:szCs w:val="24"/>
              </w:rPr>
              <w:t>. Строительство объектов культуры</w:t>
            </w:r>
          </w:p>
        </w:tc>
      </w:tr>
      <w:tr w:rsidR="00C458F9" w:rsidRPr="00C642A2" w:rsidTr="00C458F9">
        <w:tc>
          <w:tcPr>
            <w:tcW w:w="642" w:type="dxa"/>
            <w:shd w:val="clear" w:color="auto" w:fill="auto"/>
            <w:vAlign w:val="center"/>
          </w:tcPr>
          <w:p w:rsidR="00C458F9" w:rsidRPr="00C642A2" w:rsidRDefault="00C458F9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C642A2" w:rsidRDefault="00C458F9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Целевой показатель </w:t>
            </w:r>
            <w:r w:rsidR="002640C3" w:rsidRPr="00C642A2">
              <w:rPr>
                <w:sz w:val="24"/>
                <w:szCs w:val="24"/>
              </w:rPr>
              <w:t>6</w:t>
            </w:r>
            <w:r w:rsidRPr="00C642A2">
              <w:rPr>
                <w:sz w:val="24"/>
                <w:szCs w:val="24"/>
              </w:rPr>
              <w:t xml:space="preserve">. </w:t>
            </w:r>
          </w:p>
          <w:p w:rsidR="00C458F9" w:rsidRPr="00C642A2" w:rsidRDefault="00C458F9" w:rsidP="00C458F9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подготовленных проектов на строительство объектов культуры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C642A2" w:rsidRDefault="00C458F9" w:rsidP="00977701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C642A2" w:rsidRDefault="005D156A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C642A2" w:rsidRDefault="005D156A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C642A2" w:rsidRDefault="00C458F9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C642A2" w:rsidRDefault="00C458F9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C642A2" w:rsidRDefault="00C458F9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C642A2" w:rsidRDefault="00C458F9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C642A2" w:rsidRDefault="00C458F9" w:rsidP="00F6408D">
            <w:pPr>
              <w:jc w:val="center"/>
            </w:pPr>
            <w:r w:rsidRPr="00C642A2">
              <w:t>Документы, подтверждающие исполнение муниципального контракта</w:t>
            </w:r>
          </w:p>
        </w:tc>
      </w:tr>
      <w:tr w:rsidR="005D156A" w:rsidRPr="00C642A2" w:rsidTr="00C458F9">
        <w:tc>
          <w:tcPr>
            <w:tcW w:w="642" w:type="dxa"/>
            <w:shd w:val="clear" w:color="auto" w:fill="auto"/>
            <w:vAlign w:val="center"/>
          </w:tcPr>
          <w:p w:rsidR="005D156A" w:rsidRPr="00C642A2" w:rsidRDefault="005D156A" w:rsidP="00F6408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5D156A" w:rsidRPr="00C642A2" w:rsidRDefault="005D156A" w:rsidP="005D156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Целевой показатель 7.</w:t>
            </w:r>
          </w:p>
          <w:p w:rsidR="005D156A" w:rsidRPr="00C642A2" w:rsidRDefault="005D156A" w:rsidP="005D156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5D156A" w:rsidRPr="00C642A2" w:rsidRDefault="005D156A" w:rsidP="007142A0">
            <w:pPr>
              <w:jc w:val="center"/>
            </w:pPr>
            <w:r w:rsidRPr="00C642A2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D156A" w:rsidRPr="00C642A2" w:rsidRDefault="005D156A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5D156A" w:rsidRPr="00C642A2" w:rsidRDefault="005D156A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5D156A" w:rsidRPr="00C642A2" w:rsidRDefault="005D156A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5D156A" w:rsidRPr="00C642A2" w:rsidRDefault="005D156A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5D156A" w:rsidRPr="00C642A2" w:rsidRDefault="005D156A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5D156A" w:rsidRPr="00C642A2" w:rsidRDefault="005D156A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5D156A" w:rsidRPr="00C642A2" w:rsidRDefault="005D156A" w:rsidP="007142A0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642A2">
              <w:rPr>
                <w:sz w:val="24"/>
                <w:szCs w:val="24"/>
              </w:rPr>
              <w:t>0</w:t>
            </w:r>
            <w:r w:rsidRPr="00C642A2">
              <w:rPr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837" w:type="dxa"/>
          </w:tcPr>
          <w:p w:rsidR="005D156A" w:rsidRPr="00C642A2" w:rsidRDefault="005D156A" w:rsidP="005D156A">
            <w:pPr>
              <w:jc w:val="center"/>
            </w:pPr>
            <w:r w:rsidRPr="00C642A2">
              <w:t>Разрешение на ввод объекта в эксплуатацию</w:t>
            </w:r>
          </w:p>
          <w:p w:rsidR="005D156A" w:rsidRPr="00C642A2" w:rsidRDefault="005D156A" w:rsidP="00F6408D">
            <w:pPr>
              <w:jc w:val="center"/>
            </w:pPr>
          </w:p>
        </w:tc>
      </w:tr>
    </w:tbl>
    <w:p w:rsidR="00704555" w:rsidRPr="00C642A2" w:rsidRDefault="005D156A" w:rsidP="005D156A">
      <w:pPr>
        <w:ind w:left="360"/>
        <w:rPr>
          <w:sz w:val="24"/>
          <w:szCs w:val="24"/>
        </w:rPr>
      </w:pPr>
      <w:r w:rsidRPr="00C642A2">
        <w:rPr>
          <w:szCs w:val="24"/>
        </w:rPr>
        <w:t>*Год начала строительства объекта</w:t>
      </w:r>
    </w:p>
    <w:p w:rsidR="006E5534" w:rsidRPr="00C642A2" w:rsidRDefault="005A3B3F" w:rsidP="006E5534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6E5534" w:rsidRPr="00C642A2">
        <w:rPr>
          <w:bCs/>
          <w:sz w:val="28"/>
          <w:szCs w:val="28"/>
        </w:rPr>
        <w:lastRenderedPageBreak/>
        <w:t xml:space="preserve">Приложение № </w:t>
      </w:r>
      <w:r w:rsidR="005D156A" w:rsidRPr="00C642A2">
        <w:rPr>
          <w:bCs/>
          <w:sz w:val="28"/>
          <w:szCs w:val="28"/>
        </w:rPr>
        <w:t>7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F92269" w:rsidRPr="00C642A2" w:rsidRDefault="00DF3B90" w:rsidP="00431ED5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 xml:space="preserve">Приложение № </w:t>
      </w:r>
      <w:r w:rsidR="000A0C5A" w:rsidRPr="00C642A2">
        <w:rPr>
          <w:sz w:val="24"/>
          <w:szCs w:val="24"/>
        </w:rPr>
        <w:t>8</w:t>
      </w:r>
      <w:r w:rsidRPr="00C642A2">
        <w:rPr>
          <w:sz w:val="24"/>
          <w:szCs w:val="24"/>
        </w:rPr>
        <w:t xml:space="preserve"> к Программе</w:t>
      </w:r>
    </w:p>
    <w:p w:rsidR="00A8622A" w:rsidRPr="00C642A2" w:rsidRDefault="00A8622A" w:rsidP="00A8622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A8622A" w:rsidRPr="00C642A2" w:rsidRDefault="00A8622A" w:rsidP="008A55D0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A8622A" w:rsidRPr="00C642A2" w:rsidRDefault="00A8622A" w:rsidP="009721CE">
      <w:pPr>
        <w:rPr>
          <w:sz w:val="24"/>
          <w:szCs w:val="24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68"/>
        <w:gridCol w:w="1382"/>
        <w:gridCol w:w="1382"/>
        <w:gridCol w:w="1382"/>
        <w:gridCol w:w="1382"/>
        <w:gridCol w:w="1382"/>
        <w:gridCol w:w="1382"/>
        <w:gridCol w:w="1382"/>
        <w:gridCol w:w="1382"/>
        <w:gridCol w:w="1134"/>
      </w:tblGrid>
      <w:tr w:rsidR="00EB0532" w:rsidRPr="00C642A2" w:rsidTr="008A55D0">
        <w:trPr>
          <w:trHeight w:val="363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972B62" w:rsidRPr="00C642A2" w:rsidRDefault="00972B62" w:rsidP="00444459">
            <w:pPr>
              <w:ind w:left="113" w:right="113"/>
              <w:jc w:val="center"/>
            </w:pPr>
            <w:r w:rsidRPr="00C642A2">
              <w:t>№ строки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72B62" w:rsidRPr="00C642A2" w:rsidRDefault="00972B62" w:rsidP="006172C8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1056" w:type="dxa"/>
            <w:gridSpan w:val="8"/>
          </w:tcPr>
          <w:p w:rsidR="00972B62" w:rsidRPr="00C642A2" w:rsidRDefault="00972B62" w:rsidP="001D42D1">
            <w:pPr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134" w:type="dxa"/>
            <w:vMerge w:val="restart"/>
            <w:vAlign w:val="center"/>
          </w:tcPr>
          <w:p w:rsidR="00444459" w:rsidRPr="00C642A2" w:rsidRDefault="00972B62" w:rsidP="00D91212">
            <w:pPr>
              <w:jc w:val="center"/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 xml:space="preserve">Номер целевого показателя, на достижение которого направлено </w:t>
            </w:r>
            <w:proofErr w:type="spellStart"/>
            <w:r w:rsidRPr="00C642A2">
              <w:rPr>
                <w:sz w:val="18"/>
                <w:szCs w:val="18"/>
              </w:rPr>
              <w:t>мероприя</w:t>
            </w:r>
            <w:proofErr w:type="spellEnd"/>
            <w:r w:rsidR="007142A0" w:rsidRPr="00C642A2">
              <w:rPr>
                <w:sz w:val="18"/>
                <w:szCs w:val="18"/>
              </w:rPr>
              <w:t>-</w:t>
            </w:r>
          </w:p>
          <w:p w:rsidR="00C47474" w:rsidRPr="00C642A2" w:rsidRDefault="00972B62" w:rsidP="00D91212">
            <w:pPr>
              <w:jc w:val="center"/>
            </w:pPr>
            <w:proofErr w:type="spellStart"/>
            <w:r w:rsidRPr="00C642A2">
              <w:rPr>
                <w:sz w:val="18"/>
                <w:szCs w:val="18"/>
              </w:rPr>
              <w:t>тие</w:t>
            </w:r>
            <w:proofErr w:type="spellEnd"/>
          </w:p>
        </w:tc>
      </w:tr>
      <w:tr w:rsidR="001D42D1" w:rsidRPr="00C642A2" w:rsidTr="00444459">
        <w:trPr>
          <w:cantSplit/>
          <w:trHeight w:val="1685"/>
        </w:trPr>
        <w:tc>
          <w:tcPr>
            <w:tcW w:w="568" w:type="dxa"/>
            <w:vMerge/>
            <w:shd w:val="clear" w:color="auto" w:fill="auto"/>
          </w:tcPr>
          <w:p w:rsidR="001D42D1" w:rsidRPr="00C642A2" w:rsidRDefault="001D42D1" w:rsidP="006172C8">
            <w:pPr>
              <w:jc w:val="center"/>
            </w:pPr>
          </w:p>
        </w:tc>
        <w:tc>
          <w:tcPr>
            <w:tcW w:w="2268" w:type="dxa"/>
            <w:vMerge/>
            <w:shd w:val="clear" w:color="auto" w:fill="auto"/>
          </w:tcPr>
          <w:p w:rsidR="001D42D1" w:rsidRPr="00C642A2" w:rsidRDefault="001D42D1" w:rsidP="006172C8"/>
        </w:tc>
        <w:tc>
          <w:tcPr>
            <w:tcW w:w="1382" w:type="dxa"/>
            <w:shd w:val="clear" w:color="auto" w:fill="auto"/>
            <w:vAlign w:val="center"/>
          </w:tcPr>
          <w:p w:rsidR="001D42D1" w:rsidRPr="00C642A2" w:rsidRDefault="001D42D1" w:rsidP="006172C8">
            <w:pPr>
              <w:jc w:val="center"/>
            </w:pPr>
            <w:r w:rsidRPr="00C642A2">
              <w:t>всего</w:t>
            </w:r>
          </w:p>
        </w:tc>
        <w:tc>
          <w:tcPr>
            <w:tcW w:w="1382" w:type="dxa"/>
            <w:shd w:val="clear" w:color="auto" w:fill="auto"/>
          </w:tcPr>
          <w:p w:rsidR="001D42D1" w:rsidRPr="00C642A2" w:rsidRDefault="001D42D1" w:rsidP="00134F87">
            <w:pPr>
              <w:jc w:val="center"/>
            </w:pPr>
            <w:r w:rsidRPr="00C642A2">
              <w:t>первый</w:t>
            </w:r>
          </w:p>
          <w:p w:rsidR="001D42D1" w:rsidRPr="00C642A2" w:rsidRDefault="001D42D1" w:rsidP="00134F87">
            <w:pPr>
              <w:jc w:val="center"/>
            </w:pPr>
            <w:r w:rsidRPr="00C642A2">
              <w:t xml:space="preserve"> год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планового периода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2020 г.</w:t>
            </w:r>
          </w:p>
        </w:tc>
        <w:tc>
          <w:tcPr>
            <w:tcW w:w="1382" w:type="dxa"/>
            <w:shd w:val="clear" w:color="auto" w:fill="auto"/>
          </w:tcPr>
          <w:p w:rsidR="001D42D1" w:rsidRPr="00C642A2" w:rsidRDefault="001D42D1" w:rsidP="00134F87">
            <w:pPr>
              <w:jc w:val="center"/>
            </w:pPr>
            <w:r w:rsidRPr="00C642A2">
              <w:t xml:space="preserve">второй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 xml:space="preserve">год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планового периода</w:t>
            </w:r>
          </w:p>
          <w:p w:rsidR="001D42D1" w:rsidRPr="00C642A2" w:rsidRDefault="001D42D1" w:rsidP="001D42D1">
            <w:pPr>
              <w:jc w:val="center"/>
            </w:pPr>
            <w:r w:rsidRPr="00C642A2">
              <w:t>2021 г.</w:t>
            </w:r>
          </w:p>
        </w:tc>
        <w:tc>
          <w:tcPr>
            <w:tcW w:w="1382" w:type="dxa"/>
          </w:tcPr>
          <w:p w:rsidR="001D42D1" w:rsidRPr="00C642A2" w:rsidRDefault="001D42D1" w:rsidP="00134F87">
            <w:pPr>
              <w:jc w:val="center"/>
            </w:pPr>
            <w:r w:rsidRPr="00C642A2">
              <w:t>третий</w:t>
            </w:r>
          </w:p>
          <w:p w:rsidR="001D42D1" w:rsidRPr="00C642A2" w:rsidRDefault="001D42D1" w:rsidP="00134F87">
            <w:pPr>
              <w:jc w:val="center"/>
            </w:pPr>
            <w:r w:rsidRPr="00C642A2">
              <w:t xml:space="preserve">год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планового периода</w:t>
            </w:r>
          </w:p>
          <w:p w:rsidR="001D42D1" w:rsidRPr="00C642A2" w:rsidRDefault="001D42D1" w:rsidP="001D42D1">
            <w:pPr>
              <w:jc w:val="center"/>
            </w:pPr>
            <w:r w:rsidRPr="00C642A2">
              <w:t>2022 г.</w:t>
            </w:r>
          </w:p>
        </w:tc>
        <w:tc>
          <w:tcPr>
            <w:tcW w:w="1382" w:type="dxa"/>
          </w:tcPr>
          <w:p w:rsidR="001D42D1" w:rsidRPr="00C642A2" w:rsidRDefault="001D42D1" w:rsidP="00134F87">
            <w:pPr>
              <w:jc w:val="center"/>
            </w:pPr>
            <w:r w:rsidRPr="00C642A2">
              <w:t xml:space="preserve">четвертый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 xml:space="preserve">год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 xml:space="preserve">планового периода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2023 г.</w:t>
            </w:r>
          </w:p>
        </w:tc>
        <w:tc>
          <w:tcPr>
            <w:tcW w:w="1382" w:type="dxa"/>
            <w:shd w:val="clear" w:color="auto" w:fill="auto"/>
          </w:tcPr>
          <w:p w:rsidR="001D42D1" w:rsidRPr="00C642A2" w:rsidRDefault="001D42D1" w:rsidP="00134F87">
            <w:pPr>
              <w:jc w:val="center"/>
            </w:pPr>
            <w:r w:rsidRPr="00C642A2">
              <w:t>пятый</w:t>
            </w:r>
          </w:p>
          <w:p w:rsidR="001D42D1" w:rsidRPr="00C642A2" w:rsidRDefault="001D42D1" w:rsidP="00134F87">
            <w:pPr>
              <w:jc w:val="center"/>
            </w:pPr>
            <w:r w:rsidRPr="00C642A2">
              <w:t xml:space="preserve"> год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планового периода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2024 г.</w:t>
            </w:r>
          </w:p>
        </w:tc>
        <w:tc>
          <w:tcPr>
            <w:tcW w:w="1382" w:type="dxa"/>
            <w:shd w:val="clear" w:color="auto" w:fill="auto"/>
          </w:tcPr>
          <w:p w:rsidR="001D42D1" w:rsidRPr="00C642A2" w:rsidRDefault="001D42D1" w:rsidP="00134F87">
            <w:pPr>
              <w:jc w:val="center"/>
            </w:pPr>
            <w:r w:rsidRPr="00C642A2">
              <w:t>шестой</w:t>
            </w:r>
          </w:p>
          <w:p w:rsidR="001D42D1" w:rsidRPr="00C642A2" w:rsidRDefault="001D42D1" w:rsidP="00134F87">
            <w:pPr>
              <w:jc w:val="center"/>
            </w:pPr>
            <w:r w:rsidRPr="00C642A2">
              <w:t xml:space="preserve"> год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планового периода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2025 г.</w:t>
            </w:r>
          </w:p>
        </w:tc>
        <w:tc>
          <w:tcPr>
            <w:tcW w:w="1382" w:type="dxa"/>
            <w:shd w:val="clear" w:color="auto" w:fill="auto"/>
          </w:tcPr>
          <w:p w:rsidR="001D42D1" w:rsidRPr="00C642A2" w:rsidRDefault="001D42D1" w:rsidP="00134F87">
            <w:pPr>
              <w:jc w:val="center"/>
            </w:pPr>
            <w:r w:rsidRPr="00C642A2">
              <w:t>седьмой</w:t>
            </w:r>
          </w:p>
          <w:p w:rsidR="001D42D1" w:rsidRPr="00C642A2" w:rsidRDefault="001D42D1" w:rsidP="00134F87">
            <w:pPr>
              <w:jc w:val="center"/>
            </w:pPr>
            <w:r w:rsidRPr="00C642A2">
              <w:t xml:space="preserve"> год </w:t>
            </w:r>
          </w:p>
          <w:p w:rsidR="001D42D1" w:rsidRPr="00C642A2" w:rsidRDefault="001D42D1" w:rsidP="00134F87">
            <w:pPr>
              <w:jc w:val="center"/>
            </w:pPr>
            <w:r w:rsidRPr="00C642A2">
              <w:t>планового периода</w:t>
            </w:r>
          </w:p>
          <w:p w:rsidR="001D42D1" w:rsidRPr="00C642A2" w:rsidRDefault="001D42D1" w:rsidP="002D27BA">
            <w:pPr>
              <w:jc w:val="center"/>
            </w:pPr>
            <w:r w:rsidRPr="00C642A2">
              <w:t>.2026 г</w:t>
            </w:r>
          </w:p>
        </w:tc>
        <w:tc>
          <w:tcPr>
            <w:tcW w:w="1134" w:type="dxa"/>
            <w:vMerge/>
          </w:tcPr>
          <w:p w:rsidR="001D42D1" w:rsidRPr="00C642A2" w:rsidRDefault="001D42D1" w:rsidP="006172C8">
            <w:pPr>
              <w:jc w:val="center"/>
            </w:pPr>
          </w:p>
        </w:tc>
      </w:tr>
      <w:tr w:rsidR="00EB0532" w:rsidRPr="00C642A2" w:rsidTr="00444459">
        <w:tc>
          <w:tcPr>
            <w:tcW w:w="568" w:type="dxa"/>
            <w:shd w:val="clear" w:color="auto" w:fill="auto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82" w:type="dxa"/>
            <w:shd w:val="clear" w:color="auto" w:fill="auto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82" w:type="dxa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9721CE" w:rsidRPr="00C642A2" w:rsidRDefault="009721CE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082010" w:rsidRPr="00C642A2" w:rsidTr="00444459">
        <w:trPr>
          <w:trHeight w:val="1178"/>
        </w:trPr>
        <w:tc>
          <w:tcPr>
            <w:tcW w:w="568" w:type="dxa"/>
            <w:shd w:val="clear" w:color="auto" w:fill="auto"/>
            <w:vAlign w:val="center"/>
          </w:tcPr>
          <w:p w:rsidR="00082010" w:rsidRPr="00C642A2" w:rsidRDefault="00082010" w:rsidP="006172C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82010" w:rsidRPr="00C642A2" w:rsidRDefault="00082010" w:rsidP="006172C8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Всего </w:t>
            </w:r>
            <w:proofErr w:type="gramStart"/>
            <w:r w:rsidRPr="00C642A2">
              <w:rPr>
                <w:b/>
                <w:sz w:val="24"/>
                <w:szCs w:val="24"/>
              </w:rPr>
              <w:t>по</w:t>
            </w:r>
            <w:proofErr w:type="gramEnd"/>
          </w:p>
          <w:p w:rsidR="00082010" w:rsidRPr="00C642A2" w:rsidRDefault="00082010" w:rsidP="006172C8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муниципальной </w:t>
            </w:r>
          </w:p>
          <w:p w:rsidR="00082010" w:rsidRPr="00C642A2" w:rsidRDefault="00082010" w:rsidP="006172C8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программе, </w:t>
            </w:r>
          </w:p>
          <w:p w:rsidR="00082010" w:rsidRPr="00C642A2" w:rsidRDefault="00082010" w:rsidP="001D42D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A33BC1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7102944,89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1072AA" w:rsidP="00A33BC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475315,</w:t>
            </w:r>
            <w:r w:rsidR="00A33BC1" w:rsidRPr="00C642A2">
              <w:rPr>
                <w:sz w:val="24"/>
                <w:szCs w:val="24"/>
              </w:rPr>
              <w:t>1</w:t>
            </w: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647FE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79638,50</w:t>
            </w:r>
          </w:p>
        </w:tc>
        <w:tc>
          <w:tcPr>
            <w:tcW w:w="1382" w:type="dxa"/>
            <w:vAlign w:val="center"/>
          </w:tcPr>
          <w:p w:rsidR="00082010" w:rsidRPr="00C642A2" w:rsidRDefault="004064D4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105636,40</w:t>
            </w:r>
          </w:p>
        </w:tc>
        <w:tc>
          <w:tcPr>
            <w:tcW w:w="1382" w:type="dxa"/>
            <w:vAlign w:val="center"/>
          </w:tcPr>
          <w:p w:rsidR="00082010" w:rsidRPr="00C642A2" w:rsidRDefault="002433C9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1251242,26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2433C9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1457854,31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DB2154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1584515,41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DB2154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2148742,91</w:t>
            </w:r>
          </w:p>
        </w:tc>
        <w:tc>
          <w:tcPr>
            <w:tcW w:w="1134" w:type="dxa"/>
            <w:vAlign w:val="center"/>
          </w:tcPr>
          <w:p w:rsidR="00082010" w:rsidRPr="00C642A2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82010" w:rsidRPr="00C642A2" w:rsidTr="00444459">
        <w:tc>
          <w:tcPr>
            <w:tcW w:w="568" w:type="dxa"/>
            <w:shd w:val="clear" w:color="auto" w:fill="auto"/>
            <w:vAlign w:val="center"/>
          </w:tcPr>
          <w:p w:rsidR="00082010" w:rsidRPr="00C642A2" w:rsidRDefault="00082010" w:rsidP="006172C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82010" w:rsidRPr="00C642A2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A33BC1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311030,00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D70782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647FE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082010" w:rsidRPr="00C642A2" w:rsidRDefault="006F7A3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082010" w:rsidRPr="00C642A2" w:rsidRDefault="00DB2154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DB2154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08201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08201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082010" w:rsidRPr="00C642A2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82010" w:rsidRPr="00C642A2" w:rsidTr="00444459">
        <w:tc>
          <w:tcPr>
            <w:tcW w:w="568" w:type="dxa"/>
            <w:shd w:val="clear" w:color="auto" w:fill="auto"/>
            <w:vAlign w:val="center"/>
          </w:tcPr>
          <w:p w:rsidR="00082010" w:rsidRPr="00C642A2" w:rsidRDefault="00082010" w:rsidP="006172C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082010" w:rsidRPr="00C642A2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</w:t>
            </w:r>
          </w:p>
          <w:p w:rsidR="00082010" w:rsidRPr="00C642A2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A33BC1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1323208,00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D70782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647FE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082010" w:rsidRPr="00C642A2" w:rsidRDefault="006F7A3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082010" w:rsidRPr="00C642A2" w:rsidRDefault="006A372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08201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326548,00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08201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08201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  <w:vAlign w:val="center"/>
          </w:tcPr>
          <w:p w:rsidR="00082010" w:rsidRPr="00C642A2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82010" w:rsidRPr="00C642A2" w:rsidTr="00444459">
        <w:tc>
          <w:tcPr>
            <w:tcW w:w="568" w:type="dxa"/>
            <w:shd w:val="clear" w:color="auto" w:fill="auto"/>
            <w:vAlign w:val="center"/>
          </w:tcPr>
          <w:p w:rsidR="00082010" w:rsidRPr="00C642A2" w:rsidRDefault="00082010" w:rsidP="006172C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082010" w:rsidRPr="00C642A2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</w:p>
          <w:p w:rsidR="00082010" w:rsidRPr="00C642A2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A33BC1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5468706,89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D70782" w:rsidP="00A33BC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475315,</w:t>
            </w:r>
            <w:r w:rsidR="00A33BC1" w:rsidRPr="00C642A2">
              <w:rPr>
                <w:sz w:val="24"/>
                <w:szCs w:val="24"/>
              </w:rPr>
              <w:t>1</w:t>
            </w: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647FE0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79638,50</w:t>
            </w:r>
          </w:p>
        </w:tc>
        <w:tc>
          <w:tcPr>
            <w:tcW w:w="1382" w:type="dxa"/>
            <w:vAlign w:val="center"/>
          </w:tcPr>
          <w:p w:rsidR="00082010" w:rsidRPr="00C642A2" w:rsidRDefault="006F7A3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105636,40</w:t>
            </w:r>
          </w:p>
        </w:tc>
        <w:tc>
          <w:tcPr>
            <w:tcW w:w="1382" w:type="dxa"/>
            <w:vAlign w:val="center"/>
          </w:tcPr>
          <w:p w:rsidR="00082010" w:rsidRPr="00C642A2" w:rsidRDefault="002433C9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745214,26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2433C9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970644,31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6A372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1264015,41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6A372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1828242,91</w:t>
            </w:r>
          </w:p>
        </w:tc>
        <w:tc>
          <w:tcPr>
            <w:tcW w:w="1134" w:type="dxa"/>
            <w:vAlign w:val="center"/>
          </w:tcPr>
          <w:p w:rsidR="00082010" w:rsidRPr="00C642A2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0532" w:rsidRPr="00C642A2" w:rsidTr="00F601F7">
        <w:trPr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9721CE" w:rsidRPr="00C642A2" w:rsidRDefault="00431ED5" w:rsidP="006172C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4458" w:type="dxa"/>
            <w:gridSpan w:val="10"/>
          </w:tcPr>
          <w:p w:rsidR="008A600C" w:rsidRPr="00C642A2" w:rsidRDefault="009721CE" w:rsidP="00C47474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082010" w:rsidRPr="00C642A2" w:rsidTr="00444459">
        <w:tc>
          <w:tcPr>
            <w:tcW w:w="568" w:type="dxa"/>
            <w:shd w:val="clear" w:color="auto" w:fill="auto"/>
            <w:vAlign w:val="center"/>
          </w:tcPr>
          <w:p w:rsidR="00082010" w:rsidRPr="00C642A2" w:rsidRDefault="00431ED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82010" w:rsidRPr="00C642A2" w:rsidRDefault="00082010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</w:t>
            </w:r>
          </w:p>
          <w:p w:rsidR="00082010" w:rsidRPr="00C642A2" w:rsidRDefault="00082010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 капитальным вложениям,                       </w:t>
            </w:r>
            <w:r w:rsidRPr="00C642A2">
              <w:rPr>
                <w:sz w:val="24"/>
                <w:szCs w:val="24"/>
              </w:rPr>
              <w:t xml:space="preserve"> 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A33BC1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6756566,10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D70782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429535,10</w:t>
            </w:r>
          </w:p>
        </w:tc>
        <w:tc>
          <w:tcPr>
            <w:tcW w:w="1382" w:type="dxa"/>
            <w:vAlign w:val="center"/>
          </w:tcPr>
          <w:p w:rsidR="00082010" w:rsidRPr="00C642A2" w:rsidRDefault="00647FE0" w:rsidP="006F7A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32697,00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6F7A3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58475,00</w:t>
            </w:r>
          </w:p>
        </w:tc>
        <w:tc>
          <w:tcPr>
            <w:tcW w:w="1382" w:type="dxa"/>
            <w:vAlign w:val="center"/>
          </w:tcPr>
          <w:p w:rsidR="00082010" w:rsidRPr="00C642A2" w:rsidRDefault="002433C9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1198987</w:t>
            </w:r>
            <w:r w:rsidR="00015EDB" w:rsidRPr="00C642A2">
              <w:rPr>
                <w:sz w:val="24"/>
                <w:szCs w:val="24"/>
              </w:rPr>
              <w:t>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2433C9" w:rsidP="002433C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1400508,00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015EDB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1536271,00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C642A2" w:rsidRDefault="00015EDB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2100093,00</w:t>
            </w:r>
          </w:p>
        </w:tc>
        <w:tc>
          <w:tcPr>
            <w:tcW w:w="1134" w:type="dxa"/>
            <w:vAlign w:val="center"/>
          </w:tcPr>
          <w:p w:rsidR="00082010" w:rsidRPr="00C642A2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F7A36" w:rsidRPr="00C642A2" w:rsidTr="00444459">
        <w:tc>
          <w:tcPr>
            <w:tcW w:w="568" w:type="dxa"/>
            <w:shd w:val="clear" w:color="auto" w:fill="auto"/>
            <w:vAlign w:val="center"/>
          </w:tcPr>
          <w:p w:rsidR="006F7A36" w:rsidRPr="00C642A2" w:rsidRDefault="006F7A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7A36" w:rsidRPr="00C642A2" w:rsidRDefault="006F7A36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C642A2" w:rsidRDefault="00A33BC1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311030,00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C642A2" w:rsidRDefault="006F7A36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6F7A36" w:rsidRPr="00C642A2" w:rsidRDefault="006F7A36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C642A2" w:rsidRDefault="006F7A36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6F7A36" w:rsidRPr="00C642A2" w:rsidRDefault="006F7A36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C642A2" w:rsidRDefault="006F7A36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C642A2" w:rsidRDefault="006F7A36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C642A2" w:rsidRDefault="006F7A36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6F7A36" w:rsidRPr="00C642A2" w:rsidRDefault="006F7A36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F601F7" w:rsidRPr="00C642A2" w:rsidTr="007142A0">
        <w:tc>
          <w:tcPr>
            <w:tcW w:w="568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82" w:type="dxa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1323208,00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326548,00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F601F7" w:rsidRPr="00C642A2" w:rsidRDefault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5122328,10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429535,10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6F7A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32697,00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58475,00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AD0A1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692959,00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AD0A1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913298,00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AD0A1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1215771,00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AD0A1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1779593,00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F601F7" w:rsidRPr="00C642A2" w:rsidRDefault="00F601F7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строительно-монтажные  работы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4967754,10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D7078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397241,10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4117,00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4975,00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686959,00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890298,00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1211571,00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1772593,00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F601F7" w:rsidRPr="00C642A2" w:rsidRDefault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154574,00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1945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32294,00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28580,00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53500,00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21CE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134" w:type="dxa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F601F7" w:rsidRPr="00C642A2" w:rsidRDefault="00F601F7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:rsidR="00F601F7" w:rsidRPr="00C642A2" w:rsidRDefault="00F601F7" w:rsidP="002433C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2409995,00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455500,00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471950,00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479465,00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826000,00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1311500,00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</w:tcPr>
          <w:p w:rsidR="00F601F7" w:rsidRPr="00C642A2" w:rsidRDefault="00F601F7" w:rsidP="00C4747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F601F7" w:rsidRPr="00C642A2" w:rsidRDefault="00F601F7" w:rsidP="002433C9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в  том числе: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1098495,00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151450,00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158965,00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505500,00</w:t>
            </w:r>
          </w:p>
        </w:tc>
        <w:tc>
          <w:tcPr>
            <w:tcW w:w="1134" w:type="dxa"/>
          </w:tcPr>
          <w:p w:rsidR="00F601F7" w:rsidRPr="00C642A2" w:rsidRDefault="00F601F7" w:rsidP="00C4747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F601F7" w:rsidRPr="00C642A2" w:rsidTr="00F601F7">
        <w:trPr>
          <w:trHeight w:val="578"/>
        </w:trPr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строительно-монтажные </w:t>
            </w:r>
          </w:p>
          <w:p w:rsidR="00F601F7" w:rsidRPr="00C642A2" w:rsidRDefault="00F601F7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работы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1066715,00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143450,00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154765,00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498500,00</w:t>
            </w:r>
          </w:p>
        </w:tc>
        <w:tc>
          <w:tcPr>
            <w:tcW w:w="1134" w:type="dxa"/>
          </w:tcPr>
          <w:p w:rsidR="00F601F7" w:rsidRPr="00C642A2" w:rsidRDefault="00F601F7" w:rsidP="00C4747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F601F7" w:rsidRPr="00C642A2" w:rsidRDefault="00F601F7" w:rsidP="00C47474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31780,00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C34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Подпрограмма 5.  «Строительство объектов инженерной инфраструктуры к земельным участкам под жилищное строительство»,                   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2D27BA">
            <w:pPr>
              <w:jc w:val="center"/>
              <w:rPr>
                <w:sz w:val="24"/>
                <w:szCs w:val="24"/>
              </w:rPr>
            </w:pPr>
          </w:p>
          <w:p w:rsidR="00F601F7" w:rsidRPr="00C642A2" w:rsidRDefault="00F601F7" w:rsidP="002D27B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F601F7" w:rsidRPr="00C642A2" w:rsidRDefault="00F601F7" w:rsidP="002D27BA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7142A0">
        <w:tc>
          <w:tcPr>
            <w:tcW w:w="568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82" w:type="dxa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601F7" w:rsidRPr="00C642A2" w:rsidRDefault="00F601F7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F601F7" w:rsidRPr="00C642A2" w:rsidRDefault="00F601F7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97770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>
            <w:pPr>
              <w:rPr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</w:p>
          <w:p w:rsidR="00F601F7" w:rsidRPr="00C642A2" w:rsidRDefault="00F601F7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199500,00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F601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8522B8">
            <w:pPr>
              <w:rPr>
                <w:bCs/>
                <w:sz w:val="24"/>
                <w:szCs w:val="24"/>
              </w:rPr>
            </w:pPr>
            <w:r w:rsidRPr="00C642A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199500,00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1045000,00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29500,00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F601F7" w:rsidRPr="00C642A2" w:rsidTr="00444459">
        <w:trPr>
          <w:trHeight w:val="281"/>
        </w:trPr>
        <w:tc>
          <w:tcPr>
            <w:tcW w:w="568" w:type="dxa"/>
            <w:shd w:val="clear" w:color="auto" w:fill="auto"/>
            <w:vAlign w:val="center"/>
          </w:tcPr>
          <w:p w:rsidR="00F601F7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8522B8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  <w:r w:rsidRPr="00C642A2">
              <w:rPr>
                <w:sz w:val="24"/>
                <w:szCs w:val="24"/>
              </w:rPr>
              <w:t>в т. ч.: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1027294,00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1027294,00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F601F7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строительно-монтажные  </w:t>
            </w:r>
          </w:p>
          <w:p w:rsidR="00F601F7" w:rsidRPr="00C642A2" w:rsidRDefault="00F601F7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985000,00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F601F7" w:rsidRPr="00C642A2" w:rsidTr="00444459">
        <w:tc>
          <w:tcPr>
            <w:tcW w:w="568" w:type="dxa"/>
            <w:shd w:val="clear" w:color="auto" w:fill="auto"/>
            <w:vAlign w:val="center"/>
          </w:tcPr>
          <w:p w:rsidR="00F601F7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C642A2" w:rsidRDefault="00F601F7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42294,00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C642A2" w:rsidRDefault="00F601F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F601F7" w:rsidRPr="00C642A2" w:rsidRDefault="00F601F7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7142A0">
        <w:tc>
          <w:tcPr>
            <w:tcW w:w="568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82" w:type="dxa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Подпрограмма 8. «Строительство объектов образовательных  учреждений», </w:t>
            </w:r>
          </w:p>
          <w:p w:rsidR="00B85CD9" w:rsidRPr="00C642A2" w:rsidRDefault="00B85CD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415478,10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14975,00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161687,00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172758,00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311030,0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D65AA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11708,00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B85CD9" w:rsidRPr="00C642A2" w:rsidRDefault="00B85CD9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92740,10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14975,00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82740,10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4975,00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F9226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:rsidR="00B85CD9" w:rsidRPr="00C642A2" w:rsidRDefault="00B85CD9" w:rsidP="00F9226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B85CD9" w:rsidRPr="00C642A2" w:rsidRDefault="00B85CD9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строительно-монтажные  </w:t>
            </w:r>
          </w:p>
          <w:p w:rsidR="00B85CD9" w:rsidRPr="00C642A2" w:rsidRDefault="00B85CD9" w:rsidP="00F601F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00073A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</w:t>
            </w:r>
          </w:p>
        </w:tc>
        <w:tc>
          <w:tcPr>
            <w:tcW w:w="14458" w:type="dxa"/>
            <w:gridSpan w:val="10"/>
            <w:vAlign w:val="center"/>
          </w:tcPr>
          <w:p w:rsidR="00B85CD9" w:rsidRPr="00C642A2" w:rsidRDefault="00B85CD9" w:rsidP="00431ED5">
            <w:pPr>
              <w:jc w:val="center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431ED5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:rsidR="00B85CD9" w:rsidRPr="00C642A2" w:rsidRDefault="00B85CD9" w:rsidP="00431ED5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346378,79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45780,00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46941,50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47161,40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52255,26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57346,31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48244,41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48649,91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346378,79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45780,00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46941,50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47161,40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52255,26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57346,31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48244,41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48649,91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7142A0">
        <w:tc>
          <w:tcPr>
            <w:tcW w:w="568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82" w:type="dxa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82" w:type="dxa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85CD9" w:rsidRPr="00C642A2" w:rsidRDefault="00B85CD9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Подпрограмма 1.  «Обеспечение деятельности органа местного самоуправления «Комитет по архитектуре и градостроительству города Каменска-Уральского»,                                                                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156475,00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21800,00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21648,00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22127,00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23100,00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</w:p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156475,00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21800,00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21648,00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D65AA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22127,00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23100,00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Подпрограмма 2. «Обеспечение деятельности муниципального казенного учреждения «Управление капитального строительства», </w:t>
            </w:r>
            <w:r w:rsidRPr="00C642A2">
              <w:rPr>
                <w:sz w:val="24"/>
                <w:szCs w:val="24"/>
              </w:rPr>
              <w:t xml:space="preserve">                                                                           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156953,79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20980,00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20393,50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6F7A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20684,40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23646,31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23794,41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23949,91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 w:rsidP="008A55D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156953,79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20980,00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20393,50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6F7A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20684,40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23646,31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23794,41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23949,91</w:t>
            </w:r>
          </w:p>
        </w:tc>
        <w:tc>
          <w:tcPr>
            <w:tcW w:w="1134" w:type="dxa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 w:rsidP="00F9226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Подпрограмма 3. «Мероприятия в области строительства, архитектуры и градостроительства», </w:t>
            </w:r>
          </w:p>
          <w:p w:rsidR="00B85CD9" w:rsidRPr="00C642A2" w:rsidRDefault="00B85CD9" w:rsidP="00F9226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32950,00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4900,00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6400,00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134" w:type="dxa"/>
            <w:vAlign w:val="center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B85CD9" w:rsidRPr="00C642A2" w:rsidTr="00444459">
        <w:tc>
          <w:tcPr>
            <w:tcW w:w="568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C642A2" w:rsidRDefault="00B85CD9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32950,00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4900,00</w:t>
            </w:r>
          </w:p>
        </w:tc>
        <w:tc>
          <w:tcPr>
            <w:tcW w:w="1382" w:type="dxa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6400,00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C642A2" w:rsidRDefault="00B85CD9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134" w:type="dxa"/>
          </w:tcPr>
          <w:p w:rsidR="00B85CD9" w:rsidRPr="00C642A2" w:rsidRDefault="00B85CD9" w:rsidP="00D9121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</w:tbl>
    <w:p w:rsidR="006E5534" w:rsidRPr="00C642A2" w:rsidRDefault="006E5534" w:rsidP="00B85CD9">
      <w:pPr>
        <w:rPr>
          <w:sz w:val="24"/>
          <w:szCs w:val="24"/>
        </w:rPr>
      </w:pPr>
    </w:p>
    <w:p w:rsidR="006E5534" w:rsidRPr="00C642A2" w:rsidRDefault="006E5534" w:rsidP="00FD2AB1">
      <w:pPr>
        <w:jc w:val="right"/>
        <w:rPr>
          <w:sz w:val="24"/>
          <w:szCs w:val="24"/>
        </w:rPr>
      </w:pP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lastRenderedPageBreak/>
        <w:t xml:space="preserve">Приложение № </w:t>
      </w:r>
      <w:r w:rsidR="00EE6CD6" w:rsidRPr="00C642A2">
        <w:rPr>
          <w:bCs/>
          <w:sz w:val="28"/>
          <w:szCs w:val="28"/>
        </w:rPr>
        <w:t>8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FD2AB1" w:rsidRPr="00C642A2" w:rsidRDefault="00FD2AB1" w:rsidP="00FD2AB1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 xml:space="preserve">Приложение № </w:t>
      </w:r>
      <w:r w:rsidR="000A0C5A" w:rsidRPr="00C642A2">
        <w:rPr>
          <w:sz w:val="24"/>
          <w:szCs w:val="24"/>
        </w:rPr>
        <w:t>9</w:t>
      </w:r>
      <w:r w:rsidRPr="00C642A2">
        <w:rPr>
          <w:sz w:val="24"/>
          <w:szCs w:val="24"/>
        </w:rPr>
        <w:t xml:space="preserve"> к Программе</w:t>
      </w:r>
    </w:p>
    <w:p w:rsidR="00FD2AB1" w:rsidRPr="00C642A2" w:rsidRDefault="00FD2AB1" w:rsidP="00FD2AB1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FD2AB1" w:rsidRPr="00C642A2" w:rsidRDefault="00FD2AB1" w:rsidP="00FD2AB1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подпрограммы «Обеспечение деятельности органа местного самоуправления «Комитет по архитектуре и градостроительству города Каменска-Уральского», 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</w:t>
      </w:r>
    </w:p>
    <w:p w:rsidR="00FD2AB1" w:rsidRPr="00C642A2" w:rsidRDefault="00FD2AB1" w:rsidP="00B85CD9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2410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1417"/>
      </w:tblGrid>
      <w:tr w:rsidR="00EB0532" w:rsidRPr="00C642A2" w:rsidTr="00D305ED">
        <w:tc>
          <w:tcPr>
            <w:tcW w:w="851" w:type="dxa"/>
            <w:vMerge w:val="restart"/>
            <w:shd w:val="clear" w:color="auto" w:fill="auto"/>
            <w:vAlign w:val="center"/>
          </w:tcPr>
          <w:p w:rsidR="00D305ED" w:rsidRPr="00C642A2" w:rsidRDefault="00D305ED" w:rsidP="0080384E">
            <w:pPr>
              <w:jc w:val="center"/>
            </w:pPr>
            <w:r w:rsidRPr="00C642A2"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D305ED" w:rsidRPr="00C642A2" w:rsidRDefault="00D305ED" w:rsidP="0080384E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  <w:shd w:val="clear" w:color="auto" w:fill="auto"/>
          </w:tcPr>
          <w:p w:rsidR="00D305ED" w:rsidRPr="00C642A2" w:rsidRDefault="00D305ED" w:rsidP="0080384E">
            <w:pPr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417" w:type="dxa"/>
            <w:vMerge w:val="restart"/>
            <w:vAlign w:val="center"/>
          </w:tcPr>
          <w:p w:rsidR="00D305ED" w:rsidRPr="00C642A2" w:rsidRDefault="00D305ED" w:rsidP="00D91212">
            <w:pPr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D91212" w:rsidRPr="00C642A2" w:rsidTr="00B85CD9">
        <w:trPr>
          <w:cantSplit/>
          <w:trHeight w:val="1356"/>
        </w:trPr>
        <w:tc>
          <w:tcPr>
            <w:tcW w:w="851" w:type="dxa"/>
            <w:vMerge/>
            <w:shd w:val="clear" w:color="auto" w:fill="auto"/>
          </w:tcPr>
          <w:p w:rsidR="00D91212" w:rsidRPr="00C642A2" w:rsidRDefault="00D91212" w:rsidP="0080384E">
            <w:pPr>
              <w:jc w:val="center"/>
            </w:pPr>
          </w:p>
        </w:tc>
        <w:tc>
          <w:tcPr>
            <w:tcW w:w="2410" w:type="dxa"/>
            <w:vMerge/>
            <w:shd w:val="clear" w:color="auto" w:fill="auto"/>
          </w:tcPr>
          <w:p w:rsidR="00D91212" w:rsidRPr="00C642A2" w:rsidRDefault="00D91212" w:rsidP="0080384E"/>
        </w:tc>
        <w:tc>
          <w:tcPr>
            <w:tcW w:w="1293" w:type="dxa"/>
            <w:shd w:val="clear" w:color="auto" w:fill="auto"/>
            <w:vAlign w:val="center"/>
          </w:tcPr>
          <w:p w:rsidR="00D91212" w:rsidRPr="00C642A2" w:rsidRDefault="00D91212" w:rsidP="0080384E">
            <w:pPr>
              <w:jc w:val="center"/>
            </w:pPr>
            <w:r w:rsidRPr="00C642A2">
              <w:t>всего</w:t>
            </w:r>
          </w:p>
        </w:tc>
        <w:tc>
          <w:tcPr>
            <w:tcW w:w="1294" w:type="dxa"/>
            <w:shd w:val="clear" w:color="auto" w:fill="auto"/>
          </w:tcPr>
          <w:p w:rsidR="00D91212" w:rsidRPr="00C642A2" w:rsidRDefault="00D91212" w:rsidP="0000073A">
            <w:pPr>
              <w:jc w:val="center"/>
            </w:pPr>
            <w:r w:rsidRPr="00C642A2">
              <w:t>первый</w:t>
            </w:r>
          </w:p>
          <w:p w:rsidR="00D91212" w:rsidRPr="00C642A2" w:rsidRDefault="00D91212" w:rsidP="0000073A">
            <w:pPr>
              <w:jc w:val="center"/>
            </w:pPr>
            <w:r w:rsidRPr="00C642A2">
              <w:t xml:space="preserve"> год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планового периода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2020 г.</w:t>
            </w:r>
          </w:p>
        </w:tc>
        <w:tc>
          <w:tcPr>
            <w:tcW w:w="1293" w:type="dxa"/>
            <w:shd w:val="clear" w:color="auto" w:fill="auto"/>
          </w:tcPr>
          <w:p w:rsidR="00D91212" w:rsidRPr="00C642A2" w:rsidRDefault="00D91212" w:rsidP="0000073A">
            <w:pPr>
              <w:jc w:val="center"/>
            </w:pPr>
            <w:r w:rsidRPr="00C642A2">
              <w:t xml:space="preserve">второй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 xml:space="preserve">год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планового периода</w:t>
            </w:r>
          </w:p>
          <w:p w:rsidR="00D91212" w:rsidRPr="00C642A2" w:rsidRDefault="00D91212" w:rsidP="002D27BA">
            <w:pPr>
              <w:jc w:val="center"/>
            </w:pPr>
            <w:r w:rsidRPr="00C642A2">
              <w:t>2021 г.</w:t>
            </w:r>
          </w:p>
        </w:tc>
        <w:tc>
          <w:tcPr>
            <w:tcW w:w="1294" w:type="dxa"/>
            <w:shd w:val="clear" w:color="auto" w:fill="auto"/>
          </w:tcPr>
          <w:p w:rsidR="00D91212" w:rsidRPr="00C642A2" w:rsidRDefault="00D91212" w:rsidP="0000073A">
            <w:pPr>
              <w:jc w:val="center"/>
            </w:pPr>
            <w:r w:rsidRPr="00C642A2">
              <w:t>третий</w:t>
            </w:r>
          </w:p>
          <w:p w:rsidR="00D91212" w:rsidRPr="00C642A2" w:rsidRDefault="00D91212" w:rsidP="0000073A">
            <w:pPr>
              <w:jc w:val="center"/>
            </w:pPr>
            <w:r w:rsidRPr="00C642A2">
              <w:t xml:space="preserve">год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планового периода</w:t>
            </w:r>
          </w:p>
          <w:p w:rsidR="00D91212" w:rsidRPr="00C642A2" w:rsidRDefault="00D91212" w:rsidP="002D27BA">
            <w:pPr>
              <w:jc w:val="center"/>
            </w:pPr>
            <w:r w:rsidRPr="00C642A2">
              <w:t>2022 г.</w:t>
            </w:r>
          </w:p>
        </w:tc>
        <w:tc>
          <w:tcPr>
            <w:tcW w:w="1293" w:type="dxa"/>
            <w:shd w:val="clear" w:color="auto" w:fill="auto"/>
          </w:tcPr>
          <w:p w:rsidR="00D91212" w:rsidRPr="00C642A2" w:rsidRDefault="00D91212" w:rsidP="0000073A">
            <w:pPr>
              <w:jc w:val="center"/>
            </w:pPr>
            <w:r w:rsidRPr="00C642A2">
              <w:t xml:space="preserve">четвертый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 xml:space="preserve">год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 xml:space="preserve">планового периода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2023 г.</w:t>
            </w:r>
          </w:p>
        </w:tc>
        <w:tc>
          <w:tcPr>
            <w:tcW w:w="1294" w:type="dxa"/>
            <w:shd w:val="clear" w:color="auto" w:fill="auto"/>
          </w:tcPr>
          <w:p w:rsidR="00D91212" w:rsidRPr="00C642A2" w:rsidRDefault="00D91212" w:rsidP="0000073A">
            <w:pPr>
              <w:jc w:val="center"/>
            </w:pPr>
            <w:r w:rsidRPr="00C642A2">
              <w:t>пятый</w:t>
            </w:r>
          </w:p>
          <w:p w:rsidR="002D27BA" w:rsidRPr="00C642A2" w:rsidRDefault="00D91212" w:rsidP="0000073A">
            <w:pPr>
              <w:jc w:val="center"/>
            </w:pPr>
            <w:r w:rsidRPr="00C642A2">
              <w:t xml:space="preserve"> год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планового периода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2024 г.</w:t>
            </w:r>
          </w:p>
        </w:tc>
        <w:tc>
          <w:tcPr>
            <w:tcW w:w="1293" w:type="dxa"/>
          </w:tcPr>
          <w:p w:rsidR="00D91212" w:rsidRPr="00C642A2" w:rsidRDefault="00D91212" w:rsidP="0000073A">
            <w:pPr>
              <w:jc w:val="center"/>
            </w:pPr>
            <w:r w:rsidRPr="00C642A2">
              <w:t>шестой</w:t>
            </w:r>
          </w:p>
          <w:p w:rsidR="00D91212" w:rsidRPr="00C642A2" w:rsidRDefault="00D91212" w:rsidP="0000073A">
            <w:pPr>
              <w:jc w:val="center"/>
            </w:pPr>
            <w:r w:rsidRPr="00C642A2">
              <w:t xml:space="preserve"> год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планового периода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2025 г.</w:t>
            </w:r>
          </w:p>
        </w:tc>
        <w:tc>
          <w:tcPr>
            <w:tcW w:w="1294" w:type="dxa"/>
          </w:tcPr>
          <w:p w:rsidR="00D91212" w:rsidRPr="00C642A2" w:rsidRDefault="00D91212" w:rsidP="0000073A">
            <w:pPr>
              <w:jc w:val="center"/>
            </w:pPr>
            <w:r w:rsidRPr="00C642A2">
              <w:t>седьмой</w:t>
            </w:r>
          </w:p>
          <w:p w:rsidR="00D91212" w:rsidRPr="00C642A2" w:rsidRDefault="00D91212" w:rsidP="0000073A">
            <w:pPr>
              <w:jc w:val="center"/>
            </w:pPr>
            <w:r w:rsidRPr="00C642A2">
              <w:t xml:space="preserve"> год 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планового периода</w:t>
            </w:r>
          </w:p>
          <w:p w:rsidR="00D91212" w:rsidRPr="00C642A2" w:rsidRDefault="00D91212" w:rsidP="0000073A">
            <w:pPr>
              <w:jc w:val="center"/>
            </w:pPr>
            <w:r w:rsidRPr="00C642A2">
              <w:t>2026 г</w:t>
            </w:r>
          </w:p>
        </w:tc>
        <w:tc>
          <w:tcPr>
            <w:tcW w:w="1417" w:type="dxa"/>
            <w:vMerge/>
          </w:tcPr>
          <w:p w:rsidR="00D91212" w:rsidRPr="00C642A2" w:rsidRDefault="00D91212" w:rsidP="0080384E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D305ED">
        <w:tc>
          <w:tcPr>
            <w:tcW w:w="851" w:type="dxa"/>
            <w:shd w:val="clear" w:color="auto" w:fill="auto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94" w:type="dxa"/>
            <w:shd w:val="clear" w:color="auto" w:fill="auto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93" w:type="dxa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94" w:type="dxa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DC4467" w:rsidRPr="00C642A2" w:rsidRDefault="00DC4467" w:rsidP="00134F8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B0532" w:rsidRPr="00C642A2" w:rsidTr="0000073A">
        <w:tc>
          <w:tcPr>
            <w:tcW w:w="851" w:type="dxa"/>
            <w:shd w:val="clear" w:color="auto" w:fill="auto"/>
            <w:vAlign w:val="center"/>
          </w:tcPr>
          <w:p w:rsidR="00D305ED" w:rsidRPr="00C642A2" w:rsidRDefault="00D305ED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2D27BA" w:rsidRPr="00C642A2" w:rsidRDefault="00D305ED" w:rsidP="0080384E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Всего </w:t>
            </w:r>
            <w:proofErr w:type="gramStart"/>
            <w:r w:rsidRPr="00C642A2">
              <w:rPr>
                <w:b/>
                <w:sz w:val="24"/>
                <w:szCs w:val="24"/>
              </w:rPr>
              <w:t>по</w:t>
            </w:r>
            <w:proofErr w:type="gramEnd"/>
          </w:p>
          <w:p w:rsidR="002D27BA" w:rsidRPr="00C642A2" w:rsidRDefault="00D305ED" w:rsidP="0080384E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подпрограмме, </w:t>
            </w:r>
          </w:p>
          <w:p w:rsidR="00D305ED" w:rsidRPr="00C642A2" w:rsidRDefault="00D305ED" w:rsidP="0080384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156475,00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21800,00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D305ED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21648,</w:t>
            </w:r>
            <w:r w:rsidR="00B833D7" w:rsidRPr="00C642A2">
              <w:rPr>
                <w:sz w:val="24"/>
                <w:szCs w:val="24"/>
              </w:rPr>
              <w:t>0</w:t>
            </w: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22350,00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22850,00</w:t>
            </w:r>
          </w:p>
        </w:tc>
        <w:tc>
          <w:tcPr>
            <w:tcW w:w="1294" w:type="dxa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D305ED" w:rsidRPr="00C642A2" w:rsidRDefault="00D305ED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0532" w:rsidRPr="00C642A2" w:rsidTr="0000073A">
        <w:tc>
          <w:tcPr>
            <w:tcW w:w="851" w:type="dxa"/>
            <w:shd w:val="clear" w:color="auto" w:fill="auto"/>
            <w:vAlign w:val="center"/>
          </w:tcPr>
          <w:p w:rsidR="00D305ED" w:rsidRPr="00C642A2" w:rsidRDefault="00D305ED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D305ED" w:rsidRPr="00C642A2" w:rsidRDefault="00D305ED" w:rsidP="0080384E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156475,00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21800,00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D305ED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21648,</w:t>
            </w:r>
            <w:r w:rsidR="00B833D7" w:rsidRPr="00C642A2">
              <w:rPr>
                <w:sz w:val="24"/>
                <w:szCs w:val="24"/>
              </w:rPr>
              <w:t>0</w:t>
            </w: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22350,00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22850,00</w:t>
            </w:r>
          </w:p>
        </w:tc>
        <w:tc>
          <w:tcPr>
            <w:tcW w:w="1294" w:type="dxa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D305ED" w:rsidRPr="00C642A2" w:rsidRDefault="00D305ED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0532" w:rsidRPr="00C642A2" w:rsidTr="00CD11A3">
        <w:tc>
          <w:tcPr>
            <w:tcW w:w="851" w:type="dxa"/>
            <w:shd w:val="clear" w:color="auto" w:fill="auto"/>
            <w:vAlign w:val="center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4175" w:type="dxa"/>
            <w:gridSpan w:val="10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Прочие нужды</w:t>
            </w:r>
          </w:p>
        </w:tc>
      </w:tr>
      <w:tr w:rsidR="00EB0532" w:rsidRPr="00C642A2" w:rsidTr="0000073A">
        <w:tc>
          <w:tcPr>
            <w:tcW w:w="851" w:type="dxa"/>
            <w:shd w:val="clear" w:color="auto" w:fill="auto"/>
            <w:vAlign w:val="center"/>
          </w:tcPr>
          <w:p w:rsidR="00D305ED" w:rsidRPr="00C642A2" w:rsidRDefault="00D305ED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D305ED" w:rsidRPr="00C642A2" w:rsidRDefault="00D305ED" w:rsidP="00B85CD9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Всего по прочим нуждам, </w:t>
            </w:r>
            <w:r w:rsidRPr="00C642A2">
              <w:rPr>
                <w:sz w:val="24"/>
                <w:szCs w:val="24"/>
              </w:rPr>
              <w:t>в т</w:t>
            </w:r>
            <w:r w:rsidR="00B85CD9" w:rsidRPr="00C642A2">
              <w:rPr>
                <w:sz w:val="24"/>
                <w:szCs w:val="24"/>
              </w:rPr>
              <w:t>. ч.: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156475,00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21800,00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D305ED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21648,</w:t>
            </w:r>
            <w:r w:rsidR="00B833D7" w:rsidRPr="00C642A2">
              <w:rPr>
                <w:sz w:val="24"/>
                <w:szCs w:val="24"/>
              </w:rPr>
              <w:t>0</w:t>
            </w: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22350,00</w:t>
            </w:r>
          </w:p>
        </w:tc>
        <w:tc>
          <w:tcPr>
            <w:tcW w:w="1294" w:type="dxa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D305ED" w:rsidRPr="00C642A2" w:rsidRDefault="00D305ED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0532" w:rsidRPr="00C642A2" w:rsidTr="0000073A">
        <w:tc>
          <w:tcPr>
            <w:tcW w:w="851" w:type="dxa"/>
            <w:shd w:val="clear" w:color="auto" w:fill="auto"/>
            <w:vAlign w:val="center"/>
          </w:tcPr>
          <w:p w:rsidR="00D305ED" w:rsidRPr="00C642A2" w:rsidRDefault="00D305ED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D305ED" w:rsidRPr="00C642A2" w:rsidRDefault="00D305ED" w:rsidP="0080384E">
            <w:pPr>
              <w:pStyle w:val="ConsPlusCell"/>
              <w:ind w:left="164" w:hanging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156475,00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21800,00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D305ED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21648,</w:t>
            </w:r>
            <w:r w:rsidR="00B833D7" w:rsidRPr="00C642A2">
              <w:rPr>
                <w:sz w:val="24"/>
                <w:szCs w:val="24"/>
              </w:rPr>
              <w:t>0</w:t>
            </w: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22350,00</w:t>
            </w:r>
          </w:p>
        </w:tc>
        <w:tc>
          <w:tcPr>
            <w:tcW w:w="1294" w:type="dxa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C642A2" w:rsidRDefault="00D305E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D305ED" w:rsidRPr="00C642A2" w:rsidRDefault="00D305ED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C4A21" w:rsidRPr="00C642A2" w:rsidTr="0000073A">
        <w:tc>
          <w:tcPr>
            <w:tcW w:w="851" w:type="dxa"/>
            <w:shd w:val="clear" w:color="auto" w:fill="auto"/>
            <w:vAlign w:val="center"/>
          </w:tcPr>
          <w:p w:rsidR="000C4A21" w:rsidRPr="00C642A2" w:rsidRDefault="000C4A21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0C4A21" w:rsidRPr="00C642A2" w:rsidRDefault="000C4A21" w:rsidP="000C4A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деятельности органа местного самоуправления «Комитет по архитектуре и градостроительству города Каменска-Уральского», </w:t>
            </w: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в т. ч.: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156475,00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C642A2" w:rsidRDefault="001072AA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21800,00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C642A2" w:rsidRDefault="000C4A21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21648,</w:t>
            </w:r>
            <w:r w:rsidR="00B833D7" w:rsidRPr="00C642A2">
              <w:rPr>
                <w:sz w:val="24"/>
                <w:szCs w:val="24"/>
              </w:rPr>
              <w:t>0</w:t>
            </w: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22350,00</w:t>
            </w:r>
          </w:p>
        </w:tc>
        <w:tc>
          <w:tcPr>
            <w:tcW w:w="1294" w:type="dxa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0C4A21" w:rsidRPr="00C642A2" w:rsidRDefault="000C4A21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A21" w:rsidRPr="00C642A2" w:rsidTr="0000073A">
        <w:tc>
          <w:tcPr>
            <w:tcW w:w="851" w:type="dxa"/>
            <w:shd w:val="clear" w:color="auto" w:fill="auto"/>
            <w:vAlign w:val="center"/>
          </w:tcPr>
          <w:p w:rsidR="000C4A21" w:rsidRPr="00C642A2" w:rsidRDefault="000C4A21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0C4A21" w:rsidRPr="00C642A2" w:rsidRDefault="000C4A21" w:rsidP="0080384E">
            <w:pPr>
              <w:pStyle w:val="ConsPlusCell"/>
              <w:ind w:left="164" w:hanging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156475,00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C642A2" w:rsidRDefault="001072AA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21800,00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C642A2" w:rsidRDefault="000C4A21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21648,</w:t>
            </w:r>
            <w:r w:rsidR="00B833D7" w:rsidRPr="00C642A2">
              <w:rPr>
                <w:sz w:val="24"/>
                <w:szCs w:val="24"/>
              </w:rPr>
              <w:t>0</w:t>
            </w:r>
            <w:r w:rsidRPr="00C642A2">
              <w:rPr>
                <w:sz w:val="24"/>
                <w:szCs w:val="24"/>
              </w:rPr>
              <w:t>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22350,00</w:t>
            </w:r>
          </w:p>
        </w:tc>
        <w:tc>
          <w:tcPr>
            <w:tcW w:w="1294" w:type="dxa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C642A2" w:rsidRDefault="000C4A21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0C4A21" w:rsidRPr="00C642A2" w:rsidRDefault="000C4A21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lastRenderedPageBreak/>
        <w:t xml:space="preserve">Приложение № </w:t>
      </w:r>
      <w:r w:rsidR="00EE6CD6" w:rsidRPr="00C642A2">
        <w:rPr>
          <w:bCs/>
          <w:sz w:val="28"/>
          <w:szCs w:val="28"/>
        </w:rPr>
        <w:t>9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602B9A" w:rsidRPr="00C642A2" w:rsidRDefault="00602B9A" w:rsidP="00602B9A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1</w:t>
      </w:r>
      <w:r w:rsidR="000A0C5A" w:rsidRPr="00C642A2">
        <w:rPr>
          <w:sz w:val="24"/>
          <w:szCs w:val="24"/>
        </w:rPr>
        <w:t>0</w:t>
      </w:r>
      <w:r w:rsidRPr="00C642A2">
        <w:rPr>
          <w:sz w:val="24"/>
          <w:szCs w:val="24"/>
        </w:rPr>
        <w:t xml:space="preserve"> к Программе</w:t>
      </w: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B85CD9" w:rsidRPr="00C642A2" w:rsidRDefault="00602B9A" w:rsidP="00977701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подпрограммы «Обеспечение деятельности муниципального казенного учреждения «Управление капитального строительства», обеспечивающей выполнение муниципальной программы«Реализация мероприятий в области градостроительной деятельности на территории муниципального образования </w:t>
      </w:r>
    </w:p>
    <w:p w:rsidR="00602B9A" w:rsidRPr="00C642A2" w:rsidRDefault="00602B9A" w:rsidP="00B85CD9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2410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1417"/>
      </w:tblGrid>
      <w:tr w:rsidR="00EB0532" w:rsidRPr="00C642A2" w:rsidTr="00D305ED">
        <w:tc>
          <w:tcPr>
            <w:tcW w:w="851" w:type="dxa"/>
            <w:vMerge w:val="restart"/>
            <w:shd w:val="clear" w:color="auto" w:fill="auto"/>
            <w:vAlign w:val="center"/>
          </w:tcPr>
          <w:p w:rsidR="00CD11A3" w:rsidRPr="00C642A2" w:rsidRDefault="00CD11A3" w:rsidP="005D1E77">
            <w:pPr>
              <w:jc w:val="center"/>
            </w:pPr>
            <w:r w:rsidRPr="00C642A2"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CD11A3" w:rsidRPr="00C642A2" w:rsidRDefault="00CD11A3" w:rsidP="005D1E77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  <w:shd w:val="clear" w:color="auto" w:fill="auto"/>
          </w:tcPr>
          <w:p w:rsidR="00CD11A3" w:rsidRPr="00C642A2" w:rsidRDefault="00CD11A3" w:rsidP="005D1E77">
            <w:pPr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417" w:type="dxa"/>
            <w:vMerge w:val="restart"/>
            <w:vAlign w:val="center"/>
          </w:tcPr>
          <w:p w:rsidR="00CD11A3" w:rsidRPr="00C642A2" w:rsidRDefault="00CD11A3" w:rsidP="005D1E77">
            <w:pPr>
              <w:jc w:val="center"/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EB0532" w:rsidRPr="00C642A2" w:rsidTr="00EE6CD6">
        <w:trPr>
          <w:cantSplit/>
          <w:trHeight w:val="1214"/>
        </w:trPr>
        <w:tc>
          <w:tcPr>
            <w:tcW w:w="851" w:type="dxa"/>
            <w:vMerge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D11A3" w:rsidRPr="00C642A2" w:rsidRDefault="00CD11A3" w:rsidP="005D1E77">
            <w:pPr>
              <w:rPr>
                <w:sz w:val="24"/>
                <w:szCs w:val="24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CD11A3" w:rsidRPr="00C642A2" w:rsidRDefault="00CD11A3" w:rsidP="005D1E77">
            <w:pPr>
              <w:jc w:val="center"/>
            </w:pPr>
            <w:r w:rsidRPr="00C642A2">
              <w:t>всего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5D1E77">
            <w:pPr>
              <w:jc w:val="center"/>
            </w:pPr>
            <w:r w:rsidRPr="00C642A2">
              <w:t>первый</w:t>
            </w:r>
          </w:p>
          <w:p w:rsidR="002D27BA" w:rsidRPr="00C642A2" w:rsidRDefault="00CD11A3" w:rsidP="005D1E77">
            <w:pPr>
              <w:jc w:val="center"/>
            </w:pPr>
            <w:r w:rsidRPr="00C642A2">
              <w:t xml:space="preserve"> год </w:t>
            </w:r>
          </w:p>
          <w:p w:rsidR="00CD11A3" w:rsidRPr="00C642A2" w:rsidRDefault="00CD11A3" w:rsidP="005D1E77">
            <w:pPr>
              <w:jc w:val="center"/>
            </w:pPr>
            <w:r w:rsidRPr="00C642A2">
              <w:t>планового периода</w:t>
            </w:r>
          </w:p>
          <w:p w:rsidR="00CD11A3" w:rsidRPr="00C642A2" w:rsidRDefault="00CD11A3" w:rsidP="00CD11A3">
            <w:pPr>
              <w:jc w:val="center"/>
            </w:pPr>
            <w:r w:rsidRPr="00C642A2">
              <w:t>2020 г.</w:t>
            </w:r>
          </w:p>
        </w:tc>
        <w:tc>
          <w:tcPr>
            <w:tcW w:w="1293" w:type="dxa"/>
            <w:shd w:val="clear" w:color="auto" w:fill="auto"/>
          </w:tcPr>
          <w:p w:rsidR="00CD11A3" w:rsidRPr="00C642A2" w:rsidRDefault="00CD11A3" w:rsidP="005D1E77">
            <w:pPr>
              <w:jc w:val="center"/>
            </w:pPr>
            <w:r w:rsidRPr="00C642A2">
              <w:t xml:space="preserve">второй </w:t>
            </w:r>
          </w:p>
          <w:p w:rsidR="002D27BA" w:rsidRPr="00C642A2" w:rsidRDefault="00CD11A3" w:rsidP="005D1E77">
            <w:pPr>
              <w:jc w:val="center"/>
            </w:pPr>
            <w:r w:rsidRPr="00C642A2">
              <w:t>год</w:t>
            </w:r>
          </w:p>
          <w:p w:rsidR="00CD11A3" w:rsidRPr="00C642A2" w:rsidRDefault="00CD11A3" w:rsidP="005D1E77">
            <w:pPr>
              <w:jc w:val="center"/>
            </w:pPr>
            <w:r w:rsidRPr="00C642A2">
              <w:t xml:space="preserve"> планового периода</w:t>
            </w:r>
          </w:p>
          <w:p w:rsidR="00CD11A3" w:rsidRPr="00C642A2" w:rsidRDefault="00CD11A3" w:rsidP="00B85CD9">
            <w:pPr>
              <w:jc w:val="center"/>
            </w:pPr>
            <w:r w:rsidRPr="00C642A2">
              <w:t>2021 г.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5D1E77">
            <w:pPr>
              <w:jc w:val="center"/>
            </w:pPr>
            <w:r w:rsidRPr="00C642A2">
              <w:t>третий</w:t>
            </w:r>
          </w:p>
          <w:p w:rsidR="002D27BA" w:rsidRPr="00C642A2" w:rsidRDefault="00CD11A3" w:rsidP="005D1E77">
            <w:pPr>
              <w:jc w:val="center"/>
            </w:pPr>
            <w:r w:rsidRPr="00C642A2">
              <w:t xml:space="preserve">год </w:t>
            </w:r>
          </w:p>
          <w:p w:rsidR="00CD11A3" w:rsidRPr="00C642A2" w:rsidRDefault="00CD11A3" w:rsidP="005D1E77">
            <w:pPr>
              <w:jc w:val="center"/>
            </w:pPr>
            <w:r w:rsidRPr="00C642A2">
              <w:t>планового периода</w:t>
            </w:r>
          </w:p>
          <w:p w:rsidR="00CD11A3" w:rsidRPr="00C642A2" w:rsidRDefault="00CD11A3" w:rsidP="00B85CD9">
            <w:pPr>
              <w:jc w:val="center"/>
            </w:pPr>
            <w:r w:rsidRPr="00C642A2">
              <w:t>2022 г.</w:t>
            </w:r>
          </w:p>
        </w:tc>
        <w:tc>
          <w:tcPr>
            <w:tcW w:w="1293" w:type="dxa"/>
            <w:shd w:val="clear" w:color="auto" w:fill="auto"/>
          </w:tcPr>
          <w:p w:rsidR="00CD11A3" w:rsidRPr="00C642A2" w:rsidRDefault="00CD11A3" w:rsidP="005D1E77">
            <w:pPr>
              <w:jc w:val="center"/>
            </w:pPr>
            <w:r w:rsidRPr="00C642A2">
              <w:t xml:space="preserve">четвертый </w:t>
            </w:r>
          </w:p>
          <w:p w:rsidR="002D27BA" w:rsidRPr="00C642A2" w:rsidRDefault="00CD11A3" w:rsidP="005D1E77">
            <w:pPr>
              <w:jc w:val="center"/>
            </w:pPr>
            <w:r w:rsidRPr="00C642A2">
              <w:t xml:space="preserve">год </w:t>
            </w:r>
          </w:p>
          <w:p w:rsidR="00CD11A3" w:rsidRPr="00C642A2" w:rsidRDefault="00CD11A3" w:rsidP="005D1E77">
            <w:pPr>
              <w:jc w:val="center"/>
            </w:pPr>
            <w:r w:rsidRPr="00C642A2">
              <w:t xml:space="preserve">планового периода </w:t>
            </w:r>
          </w:p>
          <w:p w:rsidR="00CD11A3" w:rsidRPr="00C642A2" w:rsidRDefault="00CD11A3" w:rsidP="00CD11A3">
            <w:pPr>
              <w:jc w:val="center"/>
            </w:pPr>
            <w:r w:rsidRPr="00C642A2">
              <w:t>2023 г.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5D1E77">
            <w:pPr>
              <w:jc w:val="center"/>
            </w:pPr>
            <w:r w:rsidRPr="00C642A2">
              <w:t>пятый</w:t>
            </w:r>
          </w:p>
          <w:p w:rsidR="002D27BA" w:rsidRPr="00C642A2" w:rsidRDefault="00CD11A3" w:rsidP="005D1E77">
            <w:pPr>
              <w:jc w:val="center"/>
            </w:pPr>
            <w:r w:rsidRPr="00C642A2">
              <w:t xml:space="preserve"> год </w:t>
            </w:r>
          </w:p>
          <w:p w:rsidR="00CD11A3" w:rsidRPr="00C642A2" w:rsidRDefault="00CD11A3" w:rsidP="005D1E77">
            <w:pPr>
              <w:jc w:val="center"/>
            </w:pPr>
            <w:r w:rsidRPr="00C642A2">
              <w:t>планового периода</w:t>
            </w:r>
          </w:p>
          <w:p w:rsidR="00CD11A3" w:rsidRPr="00C642A2" w:rsidRDefault="00CD11A3" w:rsidP="00CD11A3">
            <w:pPr>
              <w:jc w:val="center"/>
            </w:pPr>
            <w:r w:rsidRPr="00C642A2">
              <w:t>2024 г.</w:t>
            </w:r>
          </w:p>
        </w:tc>
        <w:tc>
          <w:tcPr>
            <w:tcW w:w="1293" w:type="dxa"/>
          </w:tcPr>
          <w:p w:rsidR="00CD11A3" w:rsidRPr="00C642A2" w:rsidRDefault="00CD11A3" w:rsidP="00CD11A3">
            <w:pPr>
              <w:jc w:val="center"/>
            </w:pPr>
            <w:r w:rsidRPr="00C642A2">
              <w:t>шестой</w:t>
            </w:r>
          </w:p>
          <w:p w:rsidR="002D27BA" w:rsidRPr="00C642A2" w:rsidRDefault="00CD11A3" w:rsidP="00CD11A3">
            <w:pPr>
              <w:jc w:val="center"/>
            </w:pPr>
            <w:r w:rsidRPr="00C642A2">
              <w:t xml:space="preserve"> год </w:t>
            </w:r>
          </w:p>
          <w:p w:rsidR="00CD11A3" w:rsidRPr="00C642A2" w:rsidRDefault="00CD11A3" w:rsidP="00CD11A3">
            <w:pPr>
              <w:jc w:val="center"/>
            </w:pPr>
            <w:r w:rsidRPr="00C642A2">
              <w:t>планового периода</w:t>
            </w:r>
          </w:p>
          <w:p w:rsidR="00CD11A3" w:rsidRPr="00C642A2" w:rsidRDefault="00CD11A3" w:rsidP="00CD11A3">
            <w:pPr>
              <w:jc w:val="center"/>
            </w:pPr>
            <w:r w:rsidRPr="00C642A2">
              <w:t>2025 г.</w:t>
            </w:r>
          </w:p>
        </w:tc>
        <w:tc>
          <w:tcPr>
            <w:tcW w:w="1294" w:type="dxa"/>
          </w:tcPr>
          <w:p w:rsidR="00CD11A3" w:rsidRPr="00C642A2" w:rsidRDefault="00CD11A3" w:rsidP="00CD11A3">
            <w:pPr>
              <w:jc w:val="center"/>
            </w:pPr>
            <w:r w:rsidRPr="00C642A2">
              <w:t>седьмой</w:t>
            </w:r>
          </w:p>
          <w:p w:rsidR="002D27BA" w:rsidRPr="00C642A2" w:rsidRDefault="00CD11A3" w:rsidP="00CD11A3">
            <w:pPr>
              <w:jc w:val="center"/>
            </w:pPr>
            <w:r w:rsidRPr="00C642A2">
              <w:t xml:space="preserve"> год </w:t>
            </w:r>
          </w:p>
          <w:p w:rsidR="00CD11A3" w:rsidRPr="00C642A2" w:rsidRDefault="00CD11A3" w:rsidP="00CD11A3">
            <w:pPr>
              <w:jc w:val="center"/>
            </w:pPr>
            <w:r w:rsidRPr="00C642A2">
              <w:t>планового периода</w:t>
            </w:r>
          </w:p>
          <w:p w:rsidR="00CD11A3" w:rsidRPr="00C642A2" w:rsidRDefault="00CD11A3" w:rsidP="00CD11A3">
            <w:pPr>
              <w:jc w:val="center"/>
            </w:pPr>
            <w:r w:rsidRPr="00C642A2">
              <w:t>2026 г.</w:t>
            </w:r>
          </w:p>
        </w:tc>
        <w:tc>
          <w:tcPr>
            <w:tcW w:w="1417" w:type="dxa"/>
            <w:vMerge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D305ED">
        <w:tc>
          <w:tcPr>
            <w:tcW w:w="851" w:type="dxa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93" w:type="dxa"/>
          </w:tcPr>
          <w:p w:rsidR="00CD11A3" w:rsidRPr="00C642A2" w:rsidRDefault="00DC4467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94" w:type="dxa"/>
          </w:tcPr>
          <w:p w:rsidR="00CD11A3" w:rsidRPr="00C642A2" w:rsidRDefault="00DC4467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CD11A3" w:rsidRPr="00C642A2" w:rsidRDefault="00DC4467" w:rsidP="00DC44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115C25" w:rsidRPr="00C642A2" w:rsidTr="00D305ED">
        <w:tc>
          <w:tcPr>
            <w:tcW w:w="851" w:type="dxa"/>
            <w:shd w:val="clear" w:color="auto" w:fill="auto"/>
            <w:vAlign w:val="center"/>
          </w:tcPr>
          <w:p w:rsidR="00115C25" w:rsidRPr="00C642A2" w:rsidRDefault="00115C25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115C25" w:rsidRPr="00C642A2" w:rsidRDefault="00115C25" w:rsidP="005D1E77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Всего </w:t>
            </w:r>
            <w:proofErr w:type="gramStart"/>
            <w:r w:rsidRPr="00C642A2">
              <w:rPr>
                <w:b/>
                <w:sz w:val="24"/>
                <w:szCs w:val="24"/>
              </w:rPr>
              <w:t>по</w:t>
            </w:r>
            <w:proofErr w:type="gramEnd"/>
          </w:p>
          <w:p w:rsidR="00115C25" w:rsidRPr="00C642A2" w:rsidRDefault="00115C25" w:rsidP="005D1E77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подпрограмме, </w:t>
            </w:r>
          </w:p>
          <w:p w:rsidR="00115C25" w:rsidRPr="00C642A2" w:rsidRDefault="00115C25" w:rsidP="005D1E77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156953,79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 w:rsidP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20980,00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20393,50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23505,26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23794,41</w:t>
            </w:r>
          </w:p>
        </w:tc>
        <w:tc>
          <w:tcPr>
            <w:tcW w:w="1294" w:type="dxa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115C25" w:rsidRPr="00C642A2" w:rsidRDefault="00115C25" w:rsidP="005D1E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15C25" w:rsidRPr="00C642A2" w:rsidTr="00D305ED">
        <w:tc>
          <w:tcPr>
            <w:tcW w:w="851" w:type="dxa"/>
            <w:shd w:val="clear" w:color="auto" w:fill="auto"/>
            <w:vAlign w:val="center"/>
          </w:tcPr>
          <w:p w:rsidR="00115C25" w:rsidRPr="00C642A2" w:rsidRDefault="00115C25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115C25" w:rsidRPr="00C642A2" w:rsidRDefault="00115C25" w:rsidP="005D1E77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156953,79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20980,00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20393,50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23505,26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23794,41</w:t>
            </w:r>
          </w:p>
        </w:tc>
        <w:tc>
          <w:tcPr>
            <w:tcW w:w="1294" w:type="dxa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115C25" w:rsidRPr="00C642A2" w:rsidRDefault="00115C25" w:rsidP="005D1E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0532" w:rsidRPr="00C642A2" w:rsidTr="00CD11A3">
        <w:tc>
          <w:tcPr>
            <w:tcW w:w="851" w:type="dxa"/>
            <w:shd w:val="clear" w:color="auto" w:fill="auto"/>
            <w:vAlign w:val="center"/>
          </w:tcPr>
          <w:p w:rsidR="00CD11A3" w:rsidRPr="00C642A2" w:rsidRDefault="00CD11A3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4175" w:type="dxa"/>
            <w:gridSpan w:val="10"/>
            <w:shd w:val="clear" w:color="auto" w:fill="auto"/>
          </w:tcPr>
          <w:p w:rsidR="00CD11A3" w:rsidRPr="00C642A2" w:rsidRDefault="00CD11A3" w:rsidP="005D1E77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Прочие нужды</w:t>
            </w:r>
          </w:p>
        </w:tc>
      </w:tr>
      <w:tr w:rsidR="00115C25" w:rsidRPr="00C642A2" w:rsidTr="00D305ED">
        <w:tc>
          <w:tcPr>
            <w:tcW w:w="851" w:type="dxa"/>
            <w:shd w:val="clear" w:color="auto" w:fill="auto"/>
            <w:vAlign w:val="center"/>
          </w:tcPr>
          <w:p w:rsidR="00115C25" w:rsidRPr="00C642A2" w:rsidRDefault="00115C25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115C25" w:rsidRPr="00C642A2" w:rsidRDefault="00115C25" w:rsidP="005D1E77">
            <w:pPr>
              <w:rPr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Всего по прочим нуждам, </w:t>
            </w:r>
            <w:r w:rsidR="00B85CD9" w:rsidRPr="00C642A2">
              <w:rPr>
                <w:sz w:val="24"/>
                <w:szCs w:val="24"/>
              </w:rPr>
              <w:t>в т. ч.: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156953,79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20980,00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20393,50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23505,26</w:t>
            </w:r>
          </w:p>
        </w:tc>
        <w:tc>
          <w:tcPr>
            <w:tcW w:w="1294" w:type="dxa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23794,41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115C25" w:rsidRPr="00C642A2" w:rsidRDefault="00115C25" w:rsidP="005D1E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15C25" w:rsidRPr="00C642A2" w:rsidTr="00D305ED">
        <w:tc>
          <w:tcPr>
            <w:tcW w:w="851" w:type="dxa"/>
            <w:shd w:val="clear" w:color="auto" w:fill="auto"/>
            <w:vAlign w:val="center"/>
          </w:tcPr>
          <w:p w:rsidR="00115C25" w:rsidRPr="00C642A2" w:rsidRDefault="00115C25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115C25" w:rsidRPr="00C642A2" w:rsidRDefault="00115C25" w:rsidP="005D1E77">
            <w:pPr>
              <w:pStyle w:val="ConsPlusCell"/>
              <w:ind w:left="164" w:hanging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156953,79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20980,00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20393,50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23505,26</w:t>
            </w:r>
          </w:p>
        </w:tc>
        <w:tc>
          <w:tcPr>
            <w:tcW w:w="1294" w:type="dxa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23794,41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115C25" w:rsidRPr="00C642A2" w:rsidRDefault="00115C25" w:rsidP="005D1E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15C25" w:rsidRPr="00C642A2" w:rsidTr="00D305ED">
        <w:tc>
          <w:tcPr>
            <w:tcW w:w="851" w:type="dxa"/>
            <w:shd w:val="clear" w:color="auto" w:fill="auto"/>
            <w:vAlign w:val="center"/>
          </w:tcPr>
          <w:p w:rsidR="00115C25" w:rsidRPr="00C642A2" w:rsidRDefault="00115C25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115C25" w:rsidRPr="00C642A2" w:rsidRDefault="00115C25" w:rsidP="00EE6C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деятельности муниципального казенного учреждения «Управление капитального строительства»</w:t>
            </w: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E6CD6" w:rsidRPr="00C642A2" w:rsidRDefault="00EE6CD6" w:rsidP="00EE6C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156953,79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20980,00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20393,50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23505,26</w:t>
            </w:r>
          </w:p>
        </w:tc>
        <w:tc>
          <w:tcPr>
            <w:tcW w:w="1294" w:type="dxa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23794,41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115C25" w:rsidRPr="00C642A2" w:rsidRDefault="00115C25" w:rsidP="005D1E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C25" w:rsidRPr="00C642A2" w:rsidTr="00D305ED">
        <w:tc>
          <w:tcPr>
            <w:tcW w:w="851" w:type="dxa"/>
            <w:shd w:val="clear" w:color="auto" w:fill="auto"/>
            <w:vAlign w:val="center"/>
          </w:tcPr>
          <w:p w:rsidR="00115C25" w:rsidRPr="00C642A2" w:rsidRDefault="00115C25" w:rsidP="005D1E7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115C25" w:rsidRPr="00C642A2" w:rsidRDefault="00115C25" w:rsidP="005D1E77">
            <w:pPr>
              <w:pStyle w:val="ConsPlusCell"/>
              <w:ind w:left="164" w:hanging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156953,79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20980,00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20393,50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23505,26</w:t>
            </w:r>
          </w:p>
        </w:tc>
        <w:tc>
          <w:tcPr>
            <w:tcW w:w="1294" w:type="dxa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23794,41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15C25" w:rsidRPr="00C642A2" w:rsidRDefault="00115C25" w:rsidP="005C70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115C25" w:rsidRPr="00C642A2" w:rsidRDefault="00115C25" w:rsidP="005D1E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5534" w:rsidRPr="00C642A2" w:rsidRDefault="008835D2" w:rsidP="006E5534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6E5534" w:rsidRPr="00C642A2">
        <w:rPr>
          <w:bCs/>
          <w:sz w:val="28"/>
          <w:szCs w:val="28"/>
        </w:rPr>
        <w:lastRenderedPageBreak/>
        <w:t>Приложение № 1</w:t>
      </w:r>
      <w:r w:rsidR="00EE6CD6" w:rsidRPr="00C642A2">
        <w:rPr>
          <w:bCs/>
          <w:sz w:val="28"/>
          <w:szCs w:val="28"/>
        </w:rPr>
        <w:t>0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EE6CD6" w:rsidRPr="00C642A2" w:rsidRDefault="00EE6CD6" w:rsidP="006E5534">
      <w:pPr>
        <w:ind w:firstLine="10773"/>
        <w:rPr>
          <w:bCs/>
          <w:sz w:val="28"/>
          <w:szCs w:val="28"/>
        </w:rPr>
      </w:pPr>
    </w:p>
    <w:p w:rsidR="00602B9A" w:rsidRPr="00C642A2" w:rsidRDefault="00602B9A" w:rsidP="00602B9A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1</w:t>
      </w:r>
      <w:r w:rsidR="000A0C5A" w:rsidRPr="00C642A2">
        <w:rPr>
          <w:sz w:val="24"/>
          <w:szCs w:val="24"/>
        </w:rPr>
        <w:t>1</w:t>
      </w:r>
      <w:r w:rsidRPr="00C642A2">
        <w:rPr>
          <w:sz w:val="24"/>
          <w:szCs w:val="24"/>
        </w:rPr>
        <w:t xml:space="preserve"> к Программе</w:t>
      </w:r>
    </w:p>
    <w:p w:rsidR="00602B9A" w:rsidRPr="00C642A2" w:rsidRDefault="00602B9A" w:rsidP="00602B9A">
      <w:pPr>
        <w:jc w:val="right"/>
        <w:rPr>
          <w:sz w:val="24"/>
          <w:szCs w:val="24"/>
        </w:rPr>
      </w:pPr>
    </w:p>
    <w:p w:rsidR="00EE6CD6" w:rsidRPr="00C642A2" w:rsidRDefault="00EE6CD6" w:rsidP="00602B9A">
      <w:pPr>
        <w:jc w:val="right"/>
        <w:rPr>
          <w:sz w:val="24"/>
          <w:szCs w:val="24"/>
        </w:rPr>
      </w:pP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DC3477" w:rsidRPr="00C642A2" w:rsidRDefault="00602B9A" w:rsidP="00F76A4B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подпрограммы  «Мероприятия в области строительства, архитектуры и градостроительства», </w:t>
      </w:r>
    </w:p>
    <w:p w:rsidR="00602B9A" w:rsidRPr="00C642A2" w:rsidRDefault="00602B9A" w:rsidP="00F76A4B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CD11A3" w:rsidRPr="00C642A2" w:rsidRDefault="00CD11A3" w:rsidP="00F76A4B">
      <w:pPr>
        <w:jc w:val="center"/>
        <w:rPr>
          <w:sz w:val="24"/>
          <w:szCs w:val="24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2410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1417"/>
      </w:tblGrid>
      <w:tr w:rsidR="00EB0532" w:rsidRPr="00C642A2" w:rsidTr="00DC3477">
        <w:tc>
          <w:tcPr>
            <w:tcW w:w="851" w:type="dxa"/>
            <w:vMerge w:val="restart"/>
            <w:shd w:val="clear" w:color="auto" w:fill="auto"/>
            <w:vAlign w:val="center"/>
          </w:tcPr>
          <w:p w:rsidR="00DC3477" w:rsidRPr="00C642A2" w:rsidRDefault="00DC3477" w:rsidP="0080384E">
            <w:pPr>
              <w:jc w:val="center"/>
            </w:pPr>
            <w:r w:rsidRPr="00C642A2"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DC3477" w:rsidRPr="00C642A2" w:rsidRDefault="00DC3477" w:rsidP="0080384E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  <w:shd w:val="clear" w:color="auto" w:fill="auto"/>
          </w:tcPr>
          <w:p w:rsidR="00DC3477" w:rsidRPr="00C642A2" w:rsidRDefault="00DC3477" w:rsidP="0080384E">
            <w:pPr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417" w:type="dxa"/>
            <w:vMerge w:val="restart"/>
            <w:vAlign w:val="center"/>
          </w:tcPr>
          <w:p w:rsidR="00DC3477" w:rsidRPr="00C642A2" w:rsidRDefault="00DC3477" w:rsidP="0080384E">
            <w:pPr>
              <w:jc w:val="center"/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94330D" w:rsidRPr="00C642A2" w:rsidTr="00D70782">
        <w:trPr>
          <w:cantSplit/>
          <w:trHeight w:val="1312"/>
        </w:trPr>
        <w:tc>
          <w:tcPr>
            <w:tcW w:w="851" w:type="dxa"/>
            <w:vMerge/>
            <w:shd w:val="clear" w:color="auto" w:fill="auto"/>
          </w:tcPr>
          <w:p w:rsidR="0094330D" w:rsidRPr="00C642A2" w:rsidRDefault="0094330D" w:rsidP="008038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94330D" w:rsidRPr="00C642A2" w:rsidRDefault="0094330D" w:rsidP="0080384E">
            <w:pPr>
              <w:rPr>
                <w:sz w:val="24"/>
                <w:szCs w:val="24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94330D" w:rsidRPr="00C642A2" w:rsidRDefault="0094330D" w:rsidP="0080384E">
            <w:pPr>
              <w:jc w:val="center"/>
            </w:pPr>
            <w:r w:rsidRPr="00C642A2">
              <w:t>всего</w:t>
            </w:r>
          </w:p>
        </w:tc>
        <w:tc>
          <w:tcPr>
            <w:tcW w:w="1294" w:type="dxa"/>
            <w:shd w:val="clear" w:color="auto" w:fill="auto"/>
          </w:tcPr>
          <w:p w:rsidR="0094330D" w:rsidRPr="00C642A2" w:rsidRDefault="0094330D" w:rsidP="0000073A">
            <w:pPr>
              <w:jc w:val="center"/>
            </w:pPr>
            <w:r w:rsidRPr="00C642A2">
              <w:t>первый</w:t>
            </w:r>
          </w:p>
          <w:p w:rsidR="0094330D" w:rsidRPr="00C642A2" w:rsidRDefault="0094330D" w:rsidP="0000073A">
            <w:pPr>
              <w:jc w:val="center"/>
            </w:pPr>
            <w:r w:rsidRPr="00C642A2">
              <w:t xml:space="preserve"> год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планового периода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2020 г.</w:t>
            </w:r>
          </w:p>
        </w:tc>
        <w:tc>
          <w:tcPr>
            <w:tcW w:w="1293" w:type="dxa"/>
            <w:shd w:val="clear" w:color="auto" w:fill="auto"/>
          </w:tcPr>
          <w:p w:rsidR="0094330D" w:rsidRPr="00C642A2" w:rsidRDefault="0094330D" w:rsidP="0000073A">
            <w:pPr>
              <w:jc w:val="center"/>
            </w:pPr>
            <w:r w:rsidRPr="00C642A2">
              <w:t xml:space="preserve">второй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 xml:space="preserve">год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планового периода</w:t>
            </w:r>
          </w:p>
          <w:p w:rsidR="0094330D" w:rsidRPr="00C642A2" w:rsidRDefault="0094330D" w:rsidP="0094330D">
            <w:pPr>
              <w:jc w:val="center"/>
            </w:pPr>
            <w:r w:rsidRPr="00C642A2">
              <w:t>2021 г.</w:t>
            </w:r>
          </w:p>
        </w:tc>
        <w:tc>
          <w:tcPr>
            <w:tcW w:w="1294" w:type="dxa"/>
            <w:shd w:val="clear" w:color="auto" w:fill="auto"/>
          </w:tcPr>
          <w:p w:rsidR="0094330D" w:rsidRPr="00C642A2" w:rsidRDefault="0094330D" w:rsidP="0000073A">
            <w:pPr>
              <w:jc w:val="center"/>
            </w:pPr>
            <w:r w:rsidRPr="00C642A2">
              <w:t>третий</w:t>
            </w:r>
          </w:p>
          <w:p w:rsidR="0094330D" w:rsidRPr="00C642A2" w:rsidRDefault="0094330D" w:rsidP="0000073A">
            <w:pPr>
              <w:jc w:val="center"/>
            </w:pPr>
            <w:r w:rsidRPr="00C642A2">
              <w:t xml:space="preserve">год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планового периода</w:t>
            </w:r>
          </w:p>
          <w:p w:rsidR="0094330D" w:rsidRPr="00C642A2" w:rsidRDefault="0094330D" w:rsidP="0094330D">
            <w:pPr>
              <w:jc w:val="center"/>
            </w:pPr>
            <w:r w:rsidRPr="00C642A2">
              <w:t>2022 г.</w:t>
            </w:r>
          </w:p>
        </w:tc>
        <w:tc>
          <w:tcPr>
            <w:tcW w:w="1293" w:type="dxa"/>
            <w:shd w:val="clear" w:color="auto" w:fill="auto"/>
          </w:tcPr>
          <w:p w:rsidR="0094330D" w:rsidRPr="00C642A2" w:rsidRDefault="0094330D" w:rsidP="0000073A">
            <w:pPr>
              <w:jc w:val="center"/>
            </w:pPr>
            <w:r w:rsidRPr="00C642A2">
              <w:t xml:space="preserve">четвертый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 xml:space="preserve">год </w:t>
            </w:r>
          </w:p>
          <w:p w:rsidR="0094330D" w:rsidRPr="00C642A2" w:rsidRDefault="0094330D" w:rsidP="00DC3477">
            <w:pPr>
              <w:jc w:val="center"/>
            </w:pPr>
            <w:r w:rsidRPr="00C642A2">
              <w:t xml:space="preserve">планового периода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2023 г.</w:t>
            </w:r>
          </w:p>
        </w:tc>
        <w:tc>
          <w:tcPr>
            <w:tcW w:w="1294" w:type="dxa"/>
            <w:shd w:val="clear" w:color="auto" w:fill="auto"/>
          </w:tcPr>
          <w:p w:rsidR="0094330D" w:rsidRPr="00C642A2" w:rsidRDefault="0094330D" w:rsidP="0000073A">
            <w:pPr>
              <w:jc w:val="center"/>
            </w:pPr>
            <w:r w:rsidRPr="00C642A2">
              <w:t>пятый</w:t>
            </w:r>
          </w:p>
          <w:p w:rsidR="0094330D" w:rsidRPr="00C642A2" w:rsidRDefault="0094330D" w:rsidP="0000073A">
            <w:pPr>
              <w:jc w:val="center"/>
            </w:pPr>
            <w:r w:rsidRPr="00C642A2">
              <w:t xml:space="preserve"> год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планового периода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2024 г.</w:t>
            </w:r>
          </w:p>
        </w:tc>
        <w:tc>
          <w:tcPr>
            <w:tcW w:w="1293" w:type="dxa"/>
          </w:tcPr>
          <w:p w:rsidR="0094330D" w:rsidRPr="00C642A2" w:rsidRDefault="0094330D" w:rsidP="0000073A">
            <w:pPr>
              <w:jc w:val="center"/>
            </w:pPr>
            <w:r w:rsidRPr="00C642A2">
              <w:t>шестой</w:t>
            </w:r>
          </w:p>
          <w:p w:rsidR="0094330D" w:rsidRPr="00C642A2" w:rsidRDefault="0094330D" w:rsidP="0000073A">
            <w:pPr>
              <w:jc w:val="center"/>
            </w:pPr>
            <w:r w:rsidRPr="00C642A2">
              <w:t xml:space="preserve"> год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планового периода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2025 г.</w:t>
            </w:r>
          </w:p>
        </w:tc>
        <w:tc>
          <w:tcPr>
            <w:tcW w:w="1294" w:type="dxa"/>
          </w:tcPr>
          <w:p w:rsidR="0094330D" w:rsidRPr="00C642A2" w:rsidRDefault="0094330D" w:rsidP="0000073A">
            <w:pPr>
              <w:jc w:val="center"/>
            </w:pPr>
            <w:r w:rsidRPr="00C642A2">
              <w:t>седьмой</w:t>
            </w:r>
          </w:p>
          <w:p w:rsidR="0094330D" w:rsidRPr="00C642A2" w:rsidRDefault="0094330D" w:rsidP="0000073A">
            <w:pPr>
              <w:jc w:val="center"/>
            </w:pPr>
            <w:r w:rsidRPr="00C642A2">
              <w:t xml:space="preserve"> год 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планового периода</w:t>
            </w:r>
          </w:p>
          <w:p w:rsidR="0094330D" w:rsidRPr="00C642A2" w:rsidRDefault="0094330D" w:rsidP="0000073A">
            <w:pPr>
              <w:jc w:val="center"/>
            </w:pPr>
            <w:r w:rsidRPr="00C642A2">
              <w:t>2026 г</w:t>
            </w:r>
          </w:p>
        </w:tc>
        <w:tc>
          <w:tcPr>
            <w:tcW w:w="1417" w:type="dxa"/>
            <w:vMerge/>
          </w:tcPr>
          <w:p w:rsidR="0094330D" w:rsidRPr="00C642A2" w:rsidRDefault="0094330D" w:rsidP="0080384E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D70782">
        <w:tc>
          <w:tcPr>
            <w:tcW w:w="851" w:type="dxa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CD11A3" w:rsidRPr="00C642A2" w:rsidRDefault="00CD11A3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93" w:type="dxa"/>
          </w:tcPr>
          <w:p w:rsidR="00CD11A3" w:rsidRPr="00C642A2" w:rsidRDefault="00DC4467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94" w:type="dxa"/>
          </w:tcPr>
          <w:p w:rsidR="00CD11A3" w:rsidRPr="00C642A2" w:rsidRDefault="00DC4467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CD11A3" w:rsidRPr="00C642A2" w:rsidRDefault="00DC4467" w:rsidP="00DC44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94330D" w:rsidRPr="00C642A2" w:rsidTr="00D70782">
        <w:tc>
          <w:tcPr>
            <w:tcW w:w="851" w:type="dxa"/>
            <w:shd w:val="clear" w:color="auto" w:fill="auto"/>
            <w:vAlign w:val="center"/>
          </w:tcPr>
          <w:p w:rsidR="0094330D" w:rsidRPr="00C642A2" w:rsidRDefault="0094330D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94330D" w:rsidRPr="00C642A2" w:rsidRDefault="0094330D" w:rsidP="0080384E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Всего</w:t>
            </w:r>
          </w:p>
          <w:p w:rsidR="0094330D" w:rsidRPr="00C642A2" w:rsidRDefault="0094330D" w:rsidP="0080384E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по подпрограмме, </w:t>
            </w:r>
          </w:p>
          <w:p w:rsidR="0094330D" w:rsidRPr="00C642A2" w:rsidRDefault="0094330D" w:rsidP="0080384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4330D" w:rsidRPr="00C642A2" w:rsidRDefault="00115C25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32950,00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4330D" w:rsidRPr="00C642A2" w:rsidRDefault="001072AA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</w:t>
            </w:r>
            <w:r w:rsidR="0094330D" w:rsidRPr="00C642A2">
              <w:rPr>
                <w:sz w:val="24"/>
                <w:szCs w:val="24"/>
              </w:rPr>
              <w:t>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4330D" w:rsidRPr="00C642A2" w:rsidRDefault="00B833D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  <w:r w:rsidR="0094330D" w:rsidRPr="00C642A2">
              <w:rPr>
                <w:sz w:val="24"/>
                <w:szCs w:val="24"/>
              </w:rPr>
              <w:t>900,00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4330D" w:rsidRPr="00C642A2" w:rsidRDefault="00F74F7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4350,00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4330D" w:rsidRPr="00C642A2" w:rsidRDefault="0094330D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4330D" w:rsidRPr="00C642A2" w:rsidRDefault="0094330D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11100,00</w:t>
            </w:r>
          </w:p>
        </w:tc>
        <w:tc>
          <w:tcPr>
            <w:tcW w:w="1293" w:type="dxa"/>
            <w:vAlign w:val="center"/>
          </w:tcPr>
          <w:p w:rsidR="0094330D" w:rsidRPr="00C642A2" w:rsidRDefault="0094330D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294" w:type="dxa"/>
            <w:vAlign w:val="center"/>
          </w:tcPr>
          <w:p w:rsidR="0094330D" w:rsidRPr="00C642A2" w:rsidRDefault="0094330D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417" w:type="dxa"/>
            <w:vAlign w:val="center"/>
          </w:tcPr>
          <w:p w:rsidR="0094330D" w:rsidRPr="00C642A2" w:rsidRDefault="0094330D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4330D" w:rsidRPr="00C642A2" w:rsidTr="00D70782">
        <w:tc>
          <w:tcPr>
            <w:tcW w:w="851" w:type="dxa"/>
            <w:shd w:val="clear" w:color="auto" w:fill="auto"/>
            <w:vAlign w:val="center"/>
          </w:tcPr>
          <w:p w:rsidR="0094330D" w:rsidRPr="00C642A2" w:rsidRDefault="00977701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94330D" w:rsidRPr="00C642A2" w:rsidRDefault="0094330D" w:rsidP="0080384E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4330D" w:rsidRPr="00C642A2" w:rsidRDefault="00115C25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32950,00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4330D" w:rsidRPr="00C642A2" w:rsidRDefault="001072AA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</w:t>
            </w:r>
            <w:r w:rsidR="0094330D" w:rsidRPr="00C642A2">
              <w:rPr>
                <w:sz w:val="24"/>
                <w:szCs w:val="24"/>
              </w:rPr>
              <w:t>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4330D" w:rsidRPr="00C642A2" w:rsidRDefault="00B833D7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  <w:r w:rsidR="0094330D" w:rsidRPr="00C642A2">
              <w:rPr>
                <w:sz w:val="24"/>
                <w:szCs w:val="24"/>
              </w:rPr>
              <w:t>900,00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4330D" w:rsidRPr="00C642A2" w:rsidRDefault="00F74F76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4350,00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4330D" w:rsidRPr="00C642A2" w:rsidRDefault="0094330D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4330D" w:rsidRPr="00C642A2" w:rsidRDefault="0094330D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11100,00</w:t>
            </w:r>
          </w:p>
        </w:tc>
        <w:tc>
          <w:tcPr>
            <w:tcW w:w="1293" w:type="dxa"/>
            <w:vAlign w:val="center"/>
          </w:tcPr>
          <w:p w:rsidR="0094330D" w:rsidRPr="00C642A2" w:rsidRDefault="0094330D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294" w:type="dxa"/>
            <w:vAlign w:val="center"/>
          </w:tcPr>
          <w:p w:rsidR="0094330D" w:rsidRPr="00C642A2" w:rsidRDefault="0094330D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417" w:type="dxa"/>
            <w:vAlign w:val="center"/>
          </w:tcPr>
          <w:p w:rsidR="0094330D" w:rsidRPr="00C642A2" w:rsidRDefault="0094330D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4330D" w:rsidRPr="00C642A2" w:rsidTr="0000073A">
        <w:tc>
          <w:tcPr>
            <w:tcW w:w="851" w:type="dxa"/>
            <w:shd w:val="clear" w:color="auto" w:fill="auto"/>
            <w:vAlign w:val="center"/>
          </w:tcPr>
          <w:p w:rsidR="0094330D" w:rsidRPr="00C642A2" w:rsidRDefault="00977701" w:rsidP="0080384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4175" w:type="dxa"/>
            <w:gridSpan w:val="10"/>
            <w:shd w:val="clear" w:color="auto" w:fill="auto"/>
            <w:vAlign w:val="center"/>
          </w:tcPr>
          <w:p w:rsidR="0094330D" w:rsidRPr="00C642A2" w:rsidRDefault="0094330D" w:rsidP="00977701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Прочие нужды</w:t>
            </w:r>
          </w:p>
        </w:tc>
      </w:tr>
      <w:tr w:rsidR="001072AA" w:rsidRPr="00C642A2" w:rsidTr="00D70782">
        <w:tc>
          <w:tcPr>
            <w:tcW w:w="851" w:type="dxa"/>
            <w:shd w:val="clear" w:color="auto" w:fill="auto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1072AA" w:rsidRPr="00C642A2" w:rsidRDefault="001072AA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</w:t>
            </w:r>
          </w:p>
          <w:p w:rsidR="001072AA" w:rsidRPr="00C642A2" w:rsidRDefault="001072AA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по прочим нуждам, </w:t>
            </w:r>
          </w:p>
          <w:p w:rsidR="001072AA" w:rsidRPr="00C642A2" w:rsidRDefault="001072AA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072AA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32950,00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072AA" w:rsidRPr="00C642A2" w:rsidRDefault="001072AA" w:rsidP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072AA" w:rsidRPr="00C642A2" w:rsidRDefault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  <w:r w:rsidR="001072AA" w:rsidRPr="00C642A2">
              <w:rPr>
                <w:sz w:val="24"/>
                <w:szCs w:val="24"/>
              </w:rPr>
              <w:t>900,00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072AA" w:rsidRPr="00C642A2" w:rsidRDefault="00F74F7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4350,00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6400,00</w:t>
            </w:r>
          </w:p>
        </w:tc>
        <w:tc>
          <w:tcPr>
            <w:tcW w:w="1294" w:type="dxa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11100,00</w:t>
            </w:r>
          </w:p>
        </w:tc>
        <w:tc>
          <w:tcPr>
            <w:tcW w:w="1293" w:type="dxa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417" w:type="dxa"/>
            <w:vAlign w:val="center"/>
          </w:tcPr>
          <w:p w:rsidR="001072AA" w:rsidRPr="00C642A2" w:rsidRDefault="001072AA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072AA" w:rsidRPr="00C642A2" w:rsidTr="00D70782">
        <w:tc>
          <w:tcPr>
            <w:tcW w:w="851" w:type="dxa"/>
            <w:shd w:val="clear" w:color="auto" w:fill="auto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1072AA" w:rsidRPr="00C642A2" w:rsidRDefault="001072AA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072AA" w:rsidRPr="00C642A2" w:rsidRDefault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32950,00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072AA" w:rsidRPr="00C642A2" w:rsidRDefault="001072AA" w:rsidP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072AA" w:rsidRPr="00C642A2" w:rsidRDefault="00B833D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  <w:r w:rsidR="001072AA" w:rsidRPr="00C642A2">
              <w:rPr>
                <w:sz w:val="24"/>
                <w:szCs w:val="24"/>
              </w:rPr>
              <w:t>900,00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072AA" w:rsidRPr="00C642A2" w:rsidRDefault="00F74F7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4350,00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6400,00</w:t>
            </w:r>
          </w:p>
        </w:tc>
        <w:tc>
          <w:tcPr>
            <w:tcW w:w="1294" w:type="dxa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11100,00</w:t>
            </w:r>
          </w:p>
        </w:tc>
        <w:tc>
          <w:tcPr>
            <w:tcW w:w="1293" w:type="dxa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1072AA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1600,00</w:t>
            </w:r>
          </w:p>
        </w:tc>
        <w:tc>
          <w:tcPr>
            <w:tcW w:w="1417" w:type="dxa"/>
            <w:vAlign w:val="center"/>
          </w:tcPr>
          <w:p w:rsidR="001072AA" w:rsidRPr="00C642A2" w:rsidRDefault="001072AA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24698" w:rsidRPr="00C642A2" w:rsidTr="00D70782">
        <w:tc>
          <w:tcPr>
            <w:tcW w:w="851" w:type="dxa"/>
            <w:shd w:val="clear" w:color="auto" w:fill="auto"/>
            <w:vAlign w:val="center"/>
          </w:tcPr>
          <w:p w:rsidR="00424698" w:rsidRPr="00C642A2" w:rsidRDefault="00424698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424698" w:rsidRPr="00C642A2" w:rsidRDefault="00424698" w:rsidP="00977701">
            <w:pPr>
              <w:rPr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Подготовка документации по планировке территории</w:t>
            </w:r>
            <w:r w:rsidRPr="00C642A2">
              <w:rPr>
                <w:sz w:val="24"/>
                <w:szCs w:val="24"/>
              </w:rPr>
              <w:t xml:space="preserve">, </w:t>
            </w:r>
          </w:p>
          <w:p w:rsidR="00424698" w:rsidRPr="00C642A2" w:rsidRDefault="00424698" w:rsidP="00977701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</w:t>
            </w:r>
            <w:r w:rsidR="007142A0" w:rsidRPr="00C642A2">
              <w:rPr>
                <w:sz w:val="24"/>
                <w:szCs w:val="24"/>
              </w:rPr>
              <w:t>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424698" w:rsidRPr="00C642A2" w:rsidRDefault="00AE42D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57</w:t>
            </w:r>
            <w:r w:rsidR="00424698" w:rsidRPr="00C642A2">
              <w:rPr>
                <w:sz w:val="24"/>
                <w:szCs w:val="24"/>
              </w:rPr>
              <w:t>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424698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</w:t>
            </w:r>
            <w:r w:rsidR="00424698" w:rsidRPr="00C642A2">
              <w:rPr>
                <w:sz w:val="24"/>
                <w:szCs w:val="24"/>
              </w:rPr>
              <w:t>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94" w:type="dxa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293" w:type="dxa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417" w:type="dxa"/>
            <w:vAlign w:val="center"/>
          </w:tcPr>
          <w:p w:rsidR="00424698" w:rsidRPr="00C642A2" w:rsidRDefault="00424698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424698" w:rsidRPr="00C642A2" w:rsidTr="00D70782">
        <w:tc>
          <w:tcPr>
            <w:tcW w:w="851" w:type="dxa"/>
            <w:shd w:val="clear" w:color="auto" w:fill="auto"/>
            <w:vAlign w:val="center"/>
          </w:tcPr>
          <w:p w:rsidR="00424698" w:rsidRPr="00C642A2" w:rsidRDefault="00424698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424698" w:rsidRPr="00C642A2" w:rsidRDefault="00424698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424698" w:rsidRPr="00C642A2" w:rsidRDefault="00AE42D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57</w:t>
            </w:r>
            <w:r w:rsidR="00424698" w:rsidRPr="00C642A2">
              <w:rPr>
                <w:sz w:val="24"/>
                <w:szCs w:val="24"/>
              </w:rPr>
              <w:t>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424698" w:rsidRPr="00C642A2" w:rsidRDefault="001072AA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94" w:type="dxa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293" w:type="dxa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424698" w:rsidRPr="00C642A2" w:rsidRDefault="0042469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417" w:type="dxa"/>
            <w:vAlign w:val="center"/>
          </w:tcPr>
          <w:p w:rsidR="00424698" w:rsidRPr="00C642A2" w:rsidRDefault="00424698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7142A0">
        <w:tc>
          <w:tcPr>
            <w:tcW w:w="851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94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94" w:type="dxa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93" w:type="dxa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E6CD6" w:rsidRPr="00C642A2" w:rsidRDefault="00EE6CD6" w:rsidP="00977701">
            <w:pPr>
              <w:rPr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Внесение изменений в документ территориального планирования</w:t>
            </w:r>
            <w:r w:rsidRPr="00C642A2">
              <w:rPr>
                <w:bCs/>
                <w:sz w:val="24"/>
                <w:szCs w:val="24"/>
              </w:rPr>
              <w:t>,</w:t>
            </w:r>
          </w:p>
          <w:p w:rsidR="00EE6CD6" w:rsidRPr="00C642A2" w:rsidRDefault="00EE6CD6" w:rsidP="00EB0532">
            <w:pPr>
              <w:jc w:val="both"/>
              <w:rPr>
                <w:bCs/>
                <w:sz w:val="24"/>
                <w:szCs w:val="24"/>
              </w:rPr>
            </w:pPr>
            <w:r w:rsidRPr="00C642A2">
              <w:rPr>
                <w:bCs/>
                <w:sz w:val="24"/>
                <w:szCs w:val="24"/>
              </w:rPr>
              <w:t xml:space="preserve">в том числе: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E6CD6" w:rsidRPr="00C642A2" w:rsidRDefault="00EE6CD6" w:rsidP="00977701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Анализ реализации и корректура Генерального плана муниципального образования </w:t>
            </w:r>
          </w:p>
          <w:p w:rsidR="00EE6CD6" w:rsidRPr="00C642A2" w:rsidRDefault="00EE6CD6" w:rsidP="00EE6CD6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город Каменск-Уральский</w:t>
            </w:r>
            <w:r w:rsidRPr="00C642A2">
              <w:rPr>
                <w:sz w:val="24"/>
                <w:szCs w:val="24"/>
              </w:rPr>
              <w:t>,в т. ч.: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17350,00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F74F7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17350,00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2350,00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Создание </w:t>
            </w:r>
          </w:p>
          <w:p w:rsidR="00EE6CD6" w:rsidRPr="00C642A2" w:rsidRDefault="00EE6CD6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планово-   картографического   материала </w:t>
            </w:r>
          </w:p>
          <w:p w:rsidR="00EE6CD6" w:rsidRPr="00C642A2" w:rsidRDefault="00EE6CD6" w:rsidP="00EE6CD6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М 1:500,  </w:t>
            </w:r>
            <w:r w:rsidRPr="00C642A2">
              <w:rPr>
                <w:sz w:val="24"/>
                <w:szCs w:val="24"/>
              </w:rPr>
              <w:t>в т. ч.: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 w:rsidP="0094330D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Ведение                   информационной      системы обеспечения градостроительной   деятельности, </w:t>
            </w:r>
          </w:p>
          <w:p w:rsidR="00EE6CD6" w:rsidRPr="00C642A2" w:rsidRDefault="00EE6CD6" w:rsidP="0094330D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AE42D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AE42D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EB053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 w:rsidP="00EE6CD6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Формирование        земельных           участков  под          размещение       объектов,  </w:t>
            </w:r>
            <w:r w:rsidRPr="00C642A2">
              <w:rPr>
                <w:sz w:val="24"/>
                <w:szCs w:val="24"/>
              </w:rPr>
              <w:t>в т. ч.: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</w:tr>
      <w:tr w:rsidR="00EE6CD6" w:rsidRPr="00C642A2" w:rsidTr="007142A0">
        <w:tc>
          <w:tcPr>
            <w:tcW w:w="851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94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94" w:type="dxa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93" w:type="dxa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EE6CD6" w:rsidRPr="00C642A2" w:rsidRDefault="00EE6CD6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 w:rsidP="0000073A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Описание местоположения границ территориальных зон и внесение сведений в ЕГРН,          </w:t>
            </w:r>
            <w:r w:rsidRPr="00C642A2">
              <w:rPr>
                <w:sz w:val="24"/>
                <w:szCs w:val="24"/>
              </w:rPr>
              <w:t xml:space="preserve">в том числе:    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bottom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bottom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bottom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bottom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Демонтаж рекламных конструкций</w:t>
            </w:r>
            <w:r w:rsidRPr="00C642A2">
              <w:rPr>
                <w:sz w:val="24"/>
                <w:szCs w:val="24"/>
              </w:rPr>
              <w:t xml:space="preserve">,  </w:t>
            </w:r>
          </w:p>
          <w:p w:rsidR="00EE6CD6" w:rsidRPr="00C642A2" w:rsidRDefault="00EE6CD6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Разработка          (корректура)        проектов зон охраны объектов культурного наследия,  </w:t>
            </w:r>
          </w:p>
          <w:p w:rsidR="00EE6CD6" w:rsidRPr="00C642A2" w:rsidRDefault="00EE6CD6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 w:rsidP="001933C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9433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CD6" w:rsidRPr="00C642A2" w:rsidTr="00D70782">
        <w:tc>
          <w:tcPr>
            <w:tcW w:w="851" w:type="dxa"/>
            <w:shd w:val="clear" w:color="auto" w:fill="auto"/>
            <w:vAlign w:val="center"/>
          </w:tcPr>
          <w:p w:rsidR="00EE6CD6" w:rsidRPr="00C642A2" w:rsidRDefault="00EE6CD6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</w:t>
            </w:r>
          </w:p>
        </w:tc>
        <w:tc>
          <w:tcPr>
            <w:tcW w:w="2410" w:type="dxa"/>
            <w:shd w:val="clear" w:color="auto" w:fill="auto"/>
          </w:tcPr>
          <w:p w:rsidR="00EE6CD6" w:rsidRPr="00C642A2" w:rsidRDefault="00EE6CD6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 w:rsidP="00115C2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E6CD6" w:rsidRPr="00C642A2" w:rsidRDefault="00EE6CD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EE6CD6" w:rsidRPr="00C642A2" w:rsidRDefault="00EE6CD6" w:rsidP="008038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11A3" w:rsidRPr="00C642A2" w:rsidRDefault="00CD11A3" w:rsidP="00F76A4B">
      <w:pPr>
        <w:jc w:val="center"/>
        <w:rPr>
          <w:sz w:val="24"/>
          <w:szCs w:val="24"/>
        </w:rPr>
      </w:pPr>
    </w:p>
    <w:p w:rsidR="006E5534" w:rsidRPr="00C642A2" w:rsidRDefault="006F2D5E" w:rsidP="006E5534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6E5534" w:rsidRPr="00C642A2">
        <w:rPr>
          <w:bCs/>
          <w:sz w:val="28"/>
          <w:szCs w:val="28"/>
        </w:rPr>
        <w:lastRenderedPageBreak/>
        <w:t xml:space="preserve">Приложение № </w:t>
      </w:r>
      <w:r w:rsidR="00CF0BBE" w:rsidRPr="00C642A2">
        <w:rPr>
          <w:bCs/>
          <w:sz w:val="28"/>
          <w:szCs w:val="28"/>
        </w:rPr>
        <w:t>11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D70782" w:rsidRPr="00C642A2" w:rsidRDefault="00602B9A" w:rsidP="001522B8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1</w:t>
      </w:r>
      <w:r w:rsidR="000A0C5A" w:rsidRPr="00C642A2">
        <w:rPr>
          <w:sz w:val="24"/>
          <w:szCs w:val="24"/>
        </w:rPr>
        <w:t>2</w:t>
      </w:r>
      <w:r w:rsidRPr="00C642A2">
        <w:rPr>
          <w:sz w:val="24"/>
          <w:szCs w:val="24"/>
        </w:rPr>
        <w:t xml:space="preserve"> к Программе</w:t>
      </w: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DC3477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>по выполнению подпрограммы «Строительство объектов  транспортно</w:t>
      </w:r>
      <w:r w:rsidR="008A55D0" w:rsidRPr="00C642A2">
        <w:rPr>
          <w:sz w:val="28"/>
          <w:szCs w:val="28"/>
        </w:rPr>
        <w:t>й инфраструктуры</w:t>
      </w:r>
      <w:r w:rsidRPr="00C642A2">
        <w:rPr>
          <w:sz w:val="28"/>
          <w:szCs w:val="28"/>
        </w:rPr>
        <w:t xml:space="preserve">», </w:t>
      </w:r>
    </w:p>
    <w:p w:rsidR="00602B9A" w:rsidRPr="00C642A2" w:rsidRDefault="00602B9A" w:rsidP="00EE6CD6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DF3A7F" w:rsidRPr="00C642A2" w:rsidRDefault="00DF3A7F" w:rsidP="00EE6CD6">
      <w:pPr>
        <w:jc w:val="center"/>
        <w:rPr>
          <w:sz w:val="28"/>
          <w:szCs w:val="28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2269"/>
        <w:gridCol w:w="1418"/>
        <w:gridCol w:w="1337"/>
        <w:gridCol w:w="1337"/>
        <w:gridCol w:w="1337"/>
        <w:gridCol w:w="1338"/>
        <w:gridCol w:w="1337"/>
        <w:gridCol w:w="1337"/>
        <w:gridCol w:w="1338"/>
        <w:gridCol w:w="1270"/>
      </w:tblGrid>
      <w:tr w:rsidR="00EB0532" w:rsidRPr="00C642A2" w:rsidTr="00CF0BBE">
        <w:tc>
          <w:tcPr>
            <w:tcW w:w="850" w:type="dxa"/>
            <w:vMerge w:val="restart"/>
            <w:shd w:val="clear" w:color="auto" w:fill="auto"/>
            <w:vAlign w:val="center"/>
          </w:tcPr>
          <w:p w:rsidR="007B0C28" w:rsidRPr="00C642A2" w:rsidRDefault="007B0C28" w:rsidP="00F86336">
            <w:pPr>
              <w:jc w:val="center"/>
            </w:pPr>
            <w:r w:rsidRPr="00C642A2">
              <w:t>№ строки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7B0C28" w:rsidRPr="00C642A2" w:rsidRDefault="007B0C28" w:rsidP="00F86336">
            <w:pPr>
              <w:jc w:val="center"/>
            </w:pPr>
            <w:r w:rsidRPr="00C642A2"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779" w:type="dxa"/>
            <w:gridSpan w:val="8"/>
          </w:tcPr>
          <w:p w:rsidR="007B0C28" w:rsidRPr="00C642A2" w:rsidRDefault="007B0C28" w:rsidP="00681017">
            <w:pPr>
              <w:ind w:left="720"/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270" w:type="dxa"/>
            <w:vMerge w:val="restart"/>
            <w:vAlign w:val="center"/>
          </w:tcPr>
          <w:p w:rsidR="007B0C28" w:rsidRPr="00C642A2" w:rsidRDefault="007B0C28" w:rsidP="00F86336">
            <w:pPr>
              <w:jc w:val="center"/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CF0BBE" w:rsidRPr="00C642A2" w:rsidTr="00CF0BBE">
        <w:trPr>
          <w:cantSplit/>
          <w:trHeight w:val="1663"/>
        </w:trPr>
        <w:tc>
          <w:tcPr>
            <w:tcW w:w="850" w:type="dxa"/>
            <w:vMerge/>
            <w:shd w:val="clear" w:color="auto" w:fill="auto"/>
          </w:tcPr>
          <w:p w:rsidR="00F82BD2" w:rsidRPr="00C642A2" w:rsidRDefault="00F82BD2" w:rsidP="00F863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82BD2" w:rsidRPr="00C642A2" w:rsidRDefault="00F82BD2" w:rsidP="00F8633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82BD2" w:rsidRPr="00C642A2" w:rsidRDefault="00F82BD2" w:rsidP="00D70782">
            <w:pPr>
              <w:ind w:left="-96"/>
              <w:jc w:val="center"/>
            </w:pPr>
            <w:r w:rsidRPr="00C642A2">
              <w:t>всего</w:t>
            </w:r>
          </w:p>
        </w:tc>
        <w:tc>
          <w:tcPr>
            <w:tcW w:w="1337" w:type="dxa"/>
          </w:tcPr>
          <w:p w:rsidR="00F82BD2" w:rsidRPr="00C642A2" w:rsidRDefault="00F82BD2" w:rsidP="00D70782">
            <w:pPr>
              <w:ind w:left="-96"/>
              <w:jc w:val="center"/>
            </w:pPr>
            <w:r w:rsidRPr="00C642A2">
              <w:t>первый</w:t>
            </w:r>
          </w:p>
          <w:p w:rsidR="00F82BD2" w:rsidRPr="00C642A2" w:rsidRDefault="00F82BD2" w:rsidP="00D70782">
            <w:pPr>
              <w:ind w:left="-96"/>
              <w:jc w:val="center"/>
            </w:pPr>
            <w:r w:rsidRPr="00C642A2">
              <w:t>год          планового периода</w:t>
            </w:r>
          </w:p>
          <w:p w:rsidR="00F82BD2" w:rsidRPr="00C642A2" w:rsidRDefault="00F82BD2" w:rsidP="00D70782">
            <w:pPr>
              <w:ind w:left="-96"/>
              <w:jc w:val="center"/>
            </w:pPr>
            <w:r w:rsidRPr="00C642A2">
              <w:t>2020 г.</w:t>
            </w:r>
          </w:p>
        </w:tc>
        <w:tc>
          <w:tcPr>
            <w:tcW w:w="1337" w:type="dxa"/>
          </w:tcPr>
          <w:p w:rsidR="00F82BD2" w:rsidRPr="00C642A2" w:rsidRDefault="00F82BD2" w:rsidP="007B0C28">
            <w:pPr>
              <w:jc w:val="center"/>
            </w:pPr>
            <w:r w:rsidRPr="00C642A2">
              <w:t>второй</w:t>
            </w:r>
          </w:p>
          <w:p w:rsidR="00F82BD2" w:rsidRPr="00C642A2" w:rsidRDefault="00F82BD2" w:rsidP="007B0C28">
            <w:pPr>
              <w:jc w:val="center"/>
            </w:pPr>
            <w:r w:rsidRPr="00C642A2">
              <w:t>год          планового периода</w:t>
            </w:r>
          </w:p>
          <w:p w:rsidR="00F82BD2" w:rsidRPr="00C642A2" w:rsidRDefault="00F82BD2" w:rsidP="007B0C28">
            <w:pPr>
              <w:jc w:val="center"/>
            </w:pPr>
            <w:r w:rsidRPr="00C642A2">
              <w:t>2021 г.</w:t>
            </w:r>
          </w:p>
          <w:p w:rsidR="00F82BD2" w:rsidRPr="00C642A2" w:rsidRDefault="00F82BD2" w:rsidP="006E63B3">
            <w:pPr>
              <w:jc w:val="center"/>
            </w:pPr>
          </w:p>
        </w:tc>
        <w:tc>
          <w:tcPr>
            <w:tcW w:w="1337" w:type="dxa"/>
            <w:shd w:val="clear" w:color="auto" w:fill="auto"/>
          </w:tcPr>
          <w:p w:rsidR="00F82BD2" w:rsidRPr="00C642A2" w:rsidRDefault="00F82BD2" w:rsidP="007B0C28">
            <w:pPr>
              <w:jc w:val="center"/>
            </w:pPr>
            <w:r w:rsidRPr="00C642A2">
              <w:t>третий</w:t>
            </w:r>
          </w:p>
          <w:p w:rsidR="00F82BD2" w:rsidRPr="00C642A2" w:rsidRDefault="00F82BD2" w:rsidP="007B0C28">
            <w:pPr>
              <w:jc w:val="center"/>
            </w:pPr>
            <w:r w:rsidRPr="00C642A2">
              <w:t>год          планового периода</w:t>
            </w:r>
          </w:p>
          <w:p w:rsidR="00F82BD2" w:rsidRPr="00C642A2" w:rsidRDefault="00F82BD2" w:rsidP="00F82BD2">
            <w:pPr>
              <w:jc w:val="center"/>
            </w:pPr>
            <w:r w:rsidRPr="00C642A2">
              <w:t>2022 г.</w:t>
            </w:r>
          </w:p>
        </w:tc>
        <w:tc>
          <w:tcPr>
            <w:tcW w:w="1338" w:type="dxa"/>
            <w:shd w:val="clear" w:color="auto" w:fill="auto"/>
          </w:tcPr>
          <w:p w:rsidR="00F82BD2" w:rsidRPr="00C642A2" w:rsidRDefault="00F82BD2" w:rsidP="007B0C28">
            <w:pPr>
              <w:jc w:val="center"/>
            </w:pPr>
            <w:r w:rsidRPr="00C642A2">
              <w:t>четвертый</w:t>
            </w:r>
          </w:p>
          <w:p w:rsidR="00F82BD2" w:rsidRPr="00C642A2" w:rsidRDefault="00F82BD2" w:rsidP="007B0C28">
            <w:pPr>
              <w:jc w:val="center"/>
            </w:pPr>
            <w:r w:rsidRPr="00C642A2">
              <w:t xml:space="preserve">год      </w:t>
            </w:r>
          </w:p>
          <w:p w:rsidR="00F82BD2" w:rsidRPr="00C642A2" w:rsidRDefault="00F82BD2" w:rsidP="007B0C28">
            <w:pPr>
              <w:jc w:val="center"/>
            </w:pPr>
            <w:r w:rsidRPr="00C642A2">
              <w:t>планового периода</w:t>
            </w:r>
          </w:p>
          <w:p w:rsidR="00F82BD2" w:rsidRPr="00C642A2" w:rsidRDefault="00F82BD2" w:rsidP="00681017">
            <w:pPr>
              <w:jc w:val="center"/>
            </w:pPr>
            <w:r w:rsidRPr="00C642A2">
              <w:t>2023 г.</w:t>
            </w:r>
          </w:p>
        </w:tc>
        <w:tc>
          <w:tcPr>
            <w:tcW w:w="1337" w:type="dxa"/>
            <w:shd w:val="clear" w:color="auto" w:fill="auto"/>
          </w:tcPr>
          <w:p w:rsidR="00F82BD2" w:rsidRPr="00C642A2" w:rsidRDefault="00F82BD2" w:rsidP="007B0C28">
            <w:pPr>
              <w:jc w:val="center"/>
            </w:pPr>
            <w:r w:rsidRPr="00C642A2">
              <w:t>пятый</w:t>
            </w:r>
          </w:p>
          <w:p w:rsidR="00F82BD2" w:rsidRPr="00C642A2" w:rsidRDefault="00F82BD2" w:rsidP="007B0C28">
            <w:pPr>
              <w:jc w:val="center"/>
            </w:pPr>
            <w:r w:rsidRPr="00C642A2">
              <w:t>год            планового периода</w:t>
            </w:r>
          </w:p>
          <w:p w:rsidR="00F82BD2" w:rsidRPr="00C642A2" w:rsidRDefault="00F82BD2" w:rsidP="00681017">
            <w:pPr>
              <w:jc w:val="center"/>
            </w:pPr>
            <w:r w:rsidRPr="00C642A2">
              <w:t>2024 г.</w:t>
            </w:r>
          </w:p>
        </w:tc>
        <w:tc>
          <w:tcPr>
            <w:tcW w:w="1337" w:type="dxa"/>
            <w:shd w:val="clear" w:color="auto" w:fill="auto"/>
          </w:tcPr>
          <w:p w:rsidR="00F82BD2" w:rsidRPr="00C642A2" w:rsidRDefault="00F82BD2" w:rsidP="007B0C28">
            <w:pPr>
              <w:jc w:val="center"/>
            </w:pPr>
            <w:r w:rsidRPr="00C642A2">
              <w:t>шестой</w:t>
            </w:r>
          </w:p>
          <w:p w:rsidR="00F82BD2" w:rsidRPr="00C642A2" w:rsidRDefault="00F82BD2" w:rsidP="007B0C28">
            <w:pPr>
              <w:jc w:val="center"/>
            </w:pPr>
            <w:r w:rsidRPr="00C642A2">
              <w:t xml:space="preserve">год        </w:t>
            </w:r>
          </w:p>
          <w:p w:rsidR="00F82BD2" w:rsidRPr="00C642A2" w:rsidRDefault="00F82BD2" w:rsidP="007B0C28">
            <w:pPr>
              <w:jc w:val="center"/>
            </w:pPr>
            <w:r w:rsidRPr="00C642A2">
              <w:t xml:space="preserve"> планового периода</w:t>
            </w:r>
          </w:p>
          <w:p w:rsidR="00F82BD2" w:rsidRPr="00C642A2" w:rsidRDefault="00F82BD2" w:rsidP="00681017">
            <w:pPr>
              <w:jc w:val="center"/>
            </w:pPr>
            <w:r w:rsidRPr="00C642A2">
              <w:t>2025 г.</w:t>
            </w:r>
          </w:p>
        </w:tc>
        <w:tc>
          <w:tcPr>
            <w:tcW w:w="1338" w:type="dxa"/>
            <w:shd w:val="clear" w:color="auto" w:fill="auto"/>
          </w:tcPr>
          <w:p w:rsidR="00F82BD2" w:rsidRPr="00C642A2" w:rsidRDefault="00F82BD2" w:rsidP="007B0C28">
            <w:pPr>
              <w:jc w:val="center"/>
            </w:pPr>
            <w:r w:rsidRPr="00C642A2">
              <w:t>седьмой</w:t>
            </w:r>
          </w:p>
          <w:p w:rsidR="00F82BD2" w:rsidRPr="00C642A2" w:rsidRDefault="00F82BD2" w:rsidP="007B0C28">
            <w:pPr>
              <w:jc w:val="center"/>
            </w:pPr>
            <w:r w:rsidRPr="00C642A2">
              <w:t xml:space="preserve">год       </w:t>
            </w:r>
          </w:p>
          <w:p w:rsidR="00F82BD2" w:rsidRPr="00C642A2" w:rsidRDefault="00F82BD2" w:rsidP="007B0C28">
            <w:pPr>
              <w:jc w:val="center"/>
            </w:pPr>
            <w:r w:rsidRPr="00C642A2">
              <w:t>планового периода</w:t>
            </w:r>
          </w:p>
          <w:p w:rsidR="00F82BD2" w:rsidRPr="00C642A2" w:rsidRDefault="00F82BD2" w:rsidP="00F82BD2">
            <w:pPr>
              <w:jc w:val="center"/>
            </w:pPr>
            <w:r w:rsidRPr="00C642A2">
              <w:t>.2026 г</w:t>
            </w:r>
          </w:p>
        </w:tc>
        <w:tc>
          <w:tcPr>
            <w:tcW w:w="1270" w:type="dxa"/>
            <w:vMerge/>
          </w:tcPr>
          <w:p w:rsidR="00F82BD2" w:rsidRPr="00C642A2" w:rsidRDefault="00F82BD2" w:rsidP="00F86336">
            <w:pPr>
              <w:jc w:val="center"/>
              <w:rPr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shd w:val="clear" w:color="auto" w:fill="auto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681017" w:rsidRPr="00C642A2" w:rsidRDefault="00681017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F82BD2" w:rsidRPr="00C642A2" w:rsidRDefault="00F82BD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F82BD2" w:rsidRPr="00C642A2" w:rsidRDefault="00F82BD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:rsidR="00F82BD2" w:rsidRPr="00C642A2" w:rsidRDefault="00F82BD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BD2" w:rsidRPr="00C642A2" w:rsidRDefault="00AE42DF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2409995,00</w:t>
            </w:r>
          </w:p>
        </w:tc>
        <w:tc>
          <w:tcPr>
            <w:tcW w:w="1337" w:type="dxa"/>
            <w:vAlign w:val="center"/>
          </w:tcPr>
          <w:p w:rsidR="00F82BD2" w:rsidRPr="00C642A2" w:rsidRDefault="00D10B8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F82BD2" w:rsidRPr="00C642A2" w:rsidRDefault="00B833D7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82BD2" w:rsidRPr="00C642A2" w:rsidRDefault="00F82BD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F82BD2" w:rsidRPr="00C642A2" w:rsidRDefault="00F82BD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455500,00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82BD2" w:rsidRPr="00C642A2" w:rsidRDefault="00F82BD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471950,00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82BD2" w:rsidRPr="00C642A2" w:rsidRDefault="00F82BD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479465,00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F82BD2" w:rsidRPr="00C642A2" w:rsidRDefault="00F82BD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826000,00</w:t>
            </w:r>
          </w:p>
        </w:tc>
        <w:tc>
          <w:tcPr>
            <w:tcW w:w="1270" w:type="dxa"/>
            <w:vAlign w:val="center"/>
          </w:tcPr>
          <w:p w:rsidR="00F82BD2" w:rsidRPr="00C642A2" w:rsidRDefault="00F82BD2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6F2D5E" w:rsidRPr="00C642A2" w:rsidRDefault="009569F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F2D5E" w:rsidRPr="00C642A2" w:rsidRDefault="007B0C2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</w:t>
            </w:r>
            <w:r w:rsidR="006F2D5E" w:rsidRPr="00C642A2">
              <w:rPr>
                <w:sz w:val="24"/>
                <w:szCs w:val="24"/>
              </w:rPr>
              <w:t>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2D5E" w:rsidRPr="00C642A2" w:rsidRDefault="006F2D5E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1311500,00</w:t>
            </w:r>
          </w:p>
        </w:tc>
        <w:tc>
          <w:tcPr>
            <w:tcW w:w="1337" w:type="dxa"/>
            <w:vAlign w:val="center"/>
          </w:tcPr>
          <w:p w:rsidR="006F2D5E" w:rsidRPr="00C642A2" w:rsidRDefault="006F2D5E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6F2D5E" w:rsidRPr="00C642A2" w:rsidRDefault="006F2D5E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F2D5E" w:rsidRPr="00C642A2" w:rsidRDefault="006F2D5E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6F2D5E" w:rsidRPr="00C642A2" w:rsidRDefault="006F2D5E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F2D5E" w:rsidRPr="00C642A2" w:rsidRDefault="006F2D5E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F2D5E" w:rsidRPr="00C642A2" w:rsidRDefault="006F2D5E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6F2D5E" w:rsidRPr="00C642A2" w:rsidRDefault="006F2D5E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270" w:type="dxa"/>
          </w:tcPr>
          <w:p w:rsidR="006F2D5E" w:rsidRPr="00C642A2" w:rsidRDefault="006F2D5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082010" w:rsidRPr="00C642A2" w:rsidRDefault="009569F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082010" w:rsidRPr="00C642A2" w:rsidRDefault="0008201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082010" w:rsidRPr="00C642A2" w:rsidRDefault="0008201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2010" w:rsidRPr="00C642A2" w:rsidRDefault="00AE42DF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1098495,00</w:t>
            </w:r>
          </w:p>
        </w:tc>
        <w:tc>
          <w:tcPr>
            <w:tcW w:w="1337" w:type="dxa"/>
            <w:vAlign w:val="center"/>
          </w:tcPr>
          <w:p w:rsidR="00082010" w:rsidRPr="00C642A2" w:rsidRDefault="00D10B8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082010" w:rsidRPr="00C642A2" w:rsidRDefault="00B833D7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151450,00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158965,00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505500,00</w:t>
            </w:r>
          </w:p>
        </w:tc>
        <w:tc>
          <w:tcPr>
            <w:tcW w:w="1270" w:type="dxa"/>
            <w:vMerge w:val="restart"/>
            <w:vAlign w:val="center"/>
          </w:tcPr>
          <w:p w:rsidR="00082010" w:rsidRPr="00C642A2" w:rsidRDefault="00082010" w:rsidP="00E10DC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  <w:p w:rsidR="00082010" w:rsidRPr="00C642A2" w:rsidRDefault="00082010" w:rsidP="00E10D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082010" w:rsidRPr="00C642A2" w:rsidRDefault="009569F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082010" w:rsidRPr="00C642A2" w:rsidRDefault="00082010" w:rsidP="00EE6CD6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строительно-монтажные </w:t>
            </w:r>
            <w:r w:rsidR="00EE6CD6" w:rsidRPr="00C642A2">
              <w:rPr>
                <w:sz w:val="24"/>
                <w:szCs w:val="24"/>
              </w:rPr>
              <w:t>р</w:t>
            </w:r>
            <w:r w:rsidRPr="00C642A2">
              <w:rPr>
                <w:sz w:val="24"/>
                <w:szCs w:val="24"/>
              </w:rPr>
              <w:t>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201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1066715,00</w:t>
            </w:r>
          </w:p>
        </w:tc>
        <w:tc>
          <w:tcPr>
            <w:tcW w:w="1337" w:type="dxa"/>
            <w:vAlign w:val="center"/>
          </w:tcPr>
          <w:p w:rsidR="00082010" w:rsidRPr="00C642A2" w:rsidRDefault="00D10B8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143450,00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154765,00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498500,00</w:t>
            </w:r>
          </w:p>
        </w:tc>
        <w:tc>
          <w:tcPr>
            <w:tcW w:w="1270" w:type="dxa"/>
            <w:vMerge/>
            <w:vAlign w:val="center"/>
          </w:tcPr>
          <w:p w:rsidR="00082010" w:rsidRPr="00C642A2" w:rsidRDefault="00082010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082010" w:rsidRPr="00C642A2" w:rsidRDefault="009569F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082010" w:rsidRPr="00C642A2" w:rsidRDefault="0008201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  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31780,00</w:t>
            </w:r>
          </w:p>
        </w:tc>
        <w:tc>
          <w:tcPr>
            <w:tcW w:w="1337" w:type="dxa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082010" w:rsidRPr="00C642A2" w:rsidRDefault="0008201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Merge/>
            <w:vAlign w:val="center"/>
          </w:tcPr>
          <w:p w:rsidR="00082010" w:rsidRPr="00C642A2" w:rsidRDefault="00082010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532" w:rsidRPr="00C642A2" w:rsidTr="00D70782">
        <w:tc>
          <w:tcPr>
            <w:tcW w:w="850" w:type="dxa"/>
            <w:shd w:val="clear" w:color="auto" w:fill="auto"/>
            <w:vAlign w:val="center"/>
          </w:tcPr>
          <w:p w:rsidR="006F2D5E" w:rsidRPr="00C642A2" w:rsidRDefault="009569F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4318" w:type="dxa"/>
            <w:gridSpan w:val="10"/>
            <w:shd w:val="clear" w:color="auto" w:fill="auto"/>
            <w:vAlign w:val="center"/>
          </w:tcPr>
          <w:p w:rsidR="008835D2" w:rsidRPr="00C642A2" w:rsidRDefault="006F2D5E" w:rsidP="008835D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542EA0" w:rsidRPr="00C642A2" w:rsidTr="00CF0BBE">
        <w:tc>
          <w:tcPr>
            <w:tcW w:w="850" w:type="dxa"/>
            <w:shd w:val="clear" w:color="auto" w:fill="auto"/>
            <w:vAlign w:val="center"/>
          </w:tcPr>
          <w:p w:rsidR="00542EA0" w:rsidRPr="00C642A2" w:rsidRDefault="00542EA0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EE6CD6" w:rsidRPr="00C642A2" w:rsidRDefault="00542EA0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</w:p>
          <w:p w:rsidR="00542EA0" w:rsidRPr="00C642A2" w:rsidRDefault="00EE6CD6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C642A2" w:rsidRDefault="00542E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2409995,00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455500,00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471950,00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479465,00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826000,00</w:t>
            </w:r>
          </w:p>
        </w:tc>
        <w:tc>
          <w:tcPr>
            <w:tcW w:w="1270" w:type="dxa"/>
            <w:vAlign w:val="center"/>
          </w:tcPr>
          <w:p w:rsidR="00542EA0" w:rsidRPr="00C642A2" w:rsidRDefault="00542EA0" w:rsidP="006F2D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F3A7F" w:rsidRPr="00C642A2" w:rsidTr="00CF0BBE">
        <w:tc>
          <w:tcPr>
            <w:tcW w:w="850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542EA0" w:rsidRPr="00C642A2" w:rsidTr="00CF0BBE">
        <w:tc>
          <w:tcPr>
            <w:tcW w:w="850" w:type="dxa"/>
            <w:shd w:val="clear" w:color="auto" w:fill="auto"/>
            <w:vAlign w:val="center"/>
          </w:tcPr>
          <w:p w:rsidR="00542EA0" w:rsidRPr="00C642A2" w:rsidRDefault="00542EA0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C642A2" w:rsidRDefault="00542EA0" w:rsidP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          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C642A2" w:rsidRDefault="00542E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1311500,00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270" w:type="dxa"/>
          </w:tcPr>
          <w:p w:rsidR="00542EA0" w:rsidRPr="00C642A2" w:rsidRDefault="00542EA0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542EA0" w:rsidRPr="00C642A2" w:rsidTr="00CF0BBE">
        <w:tc>
          <w:tcPr>
            <w:tcW w:w="850" w:type="dxa"/>
            <w:shd w:val="clear" w:color="auto" w:fill="auto"/>
            <w:vAlign w:val="center"/>
          </w:tcPr>
          <w:p w:rsidR="00542EA0" w:rsidRPr="00C642A2" w:rsidRDefault="00542EA0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C642A2" w:rsidRDefault="00542E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42EA0" w:rsidRPr="00C642A2" w:rsidRDefault="00542EA0" w:rsidP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C642A2" w:rsidRDefault="00542E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1098495,00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151450,00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158965,00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505500,00</w:t>
            </w:r>
          </w:p>
        </w:tc>
        <w:tc>
          <w:tcPr>
            <w:tcW w:w="1270" w:type="dxa"/>
            <w:vAlign w:val="center"/>
          </w:tcPr>
          <w:p w:rsidR="00542EA0" w:rsidRPr="00C642A2" w:rsidRDefault="00542EA0" w:rsidP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C71B38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DF3A7F" w:rsidP="00DF3A7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строительно-монтажные  </w:t>
            </w:r>
            <w:r w:rsidR="00C71B38" w:rsidRPr="00C642A2">
              <w:rPr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542EA0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1066715,00</w:t>
            </w:r>
          </w:p>
        </w:tc>
        <w:tc>
          <w:tcPr>
            <w:tcW w:w="1337" w:type="dxa"/>
            <w:vAlign w:val="center"/>
          </w:tcPr>
          <w:p w:rsidR="00C71B38" w:rsidRPr="00C642A2" w:rsidRDefault="00D10B82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143450,00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154765,00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498500,00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E10D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C71B38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31780,00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 w:rsidP="0008201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E10D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EA0" w:rsidRPr="00C642A2" w:rsidTr="00CF0BBE">
        <w:tc>
          <w:tcPr>
            <w:tcW w:w="850" w:type="dxa"/>
            <w:shd w:val="clear" w:color="auto" w:fill="auto"/>
            <w:vAlign w:val="center"/>
          </w:tcPr>
          <w:p w:rsidR="00542EA0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C642A2" w:rsidRDefault="00542EA0" w:rsidP="00F92269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Строительство улицы Октябрьской н</w:t>
            </w:r>
            <w:r w:rsidR="00DF3A7F" w:rsidRPr="00C642A2">
              <w:rPr>
                <w:b/>
                <w:bCs/>
                <w:sz w:val="24"/>
                <w:szCs w:val="24"/>
              </w:rPr>
              <w:t xml:space="preserve">а участке  от улицы Кутузова до </w:t>
            </w:r>
            <w:r w:rsidRPr="00C642A2">
              <w:rPr>
                <w:b/>
                <w:bCs/>
                <w:sz w:val="24"/>
                <w:szCs w:val="24"/>
              </w:rPr>
              <w:t xml:space="preserve">улицы           Героев Отечества, </w:t>
            </w:r>
            <w:r w:rsidR="00DF3A7F" w:rsidRPr="00C642A2">
              <w:rPr>
                <w:bCs/>
                <w:sz w:val="24"/>
                <w:szCs w:val="24"/>
              </w:rPr>
              <w:t>в т. ч.: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C642A2" w:rsidRDefault="00542E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542EA0" w:rsidRPr="00C642A2" w:rsidRDefault="00542EA0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EA0" w:rsidRPr="00C642A2" w:rsidTr="00CF0BBE">
        <w:tc>
          <w:tcPr>
            <w:tcW w:w="850" w:type="dxa"/>
            <w:shd w:val="clear" w:color="auto" w:fill="auto"/>
            <w:vAlign w:val="center"/>
          </w:tcPr>
          <w:p w:rsidR="00542EA0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142A0" w:rsidRPr="00C642A2" w:rsidRDefault="00542E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42EA0" w:rsidRPr="00C642A2" w:rsidRDefault="00542E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C642A2" w:rsidRDefault="00542E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542EA0" w:rsidRPr="00C642A2" w:rsidRDefault="00542EA0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DF3A7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строительно-монтажные </w:t>
            </w:r>
            <w:r w:rsidR="00C71B38" w:rsidRPr="00C642A2">
              <w:rPr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2EA0" w:rsidRPr="00C642A2" w:rsidTr="00CF0BBE">
        <w:tc>
          <w:tcPr>
            <w:tcW w:w="850" w:type="dxa"/>
            <w:shd w:val="clear" w:color="auto" w:fill="auto"/>
            <w:vAlign w:val="center"/>
          </w:tcPr>
          <w:p w:rsidR="00542EA0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C642A2" w:rsidRDefault="00542EA0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 ул. Кутузова  на участке от улицы Каменской до улицы Маршала          Жукова г. Каменск- Уральский, </w:t>
            </w:r>
          </w:p>
          <w:p w:rsidR="00542EA0" w:rsidRPr="00C642A2" w:rsidRDefault="00542EA0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C642A2" w:rsidRDefault="00542E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542EA0" w:rsidRPr="00C642A2" w:rsidRDefault="00542EA0" w:rsidP="0068101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EA0" w:rsidRPr="00C642A2" w:rsidTr="00CF0BBE">
        <w:tc>
          <w:tcPr>
            <w:tcW w:w="850" w:type="dxa"/>
            <w:shd w:val="clear" w:color="auto" w:fill="auto"/>
            <w:vAlign w:val="center"/>
          </w:tcPr>
          <w:p w:rsidR="00542EA0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C642A2" w:rsidRDefault="00542E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бюджет,   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C642A2" w:rsidRDefault="00542E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542EA0" w:rsidRPr="00C642A2" w:rsidRDefault="00542EA0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A7F" w:rsidRPr="00C642A2" w:rsidTr="00CF0BBE">
        <w:tc>
          <w:tcPr>
            <w:tcW w:w="850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DF3A7F" w:rsidRPr="00C642A2" w:rsidRDefault="00DF3A7F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542E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C71B38" w:rsidRPr="00C642A2" w:rsidRDefault="00D10B8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164500,00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 w:rsidP="00DF3A7F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улицы Каменской на участке от  улицы Героев Отечества до  улицы Маршала Жукова, </w:t>
            </w:r>
            <w:r w:rsidRPr="00C642A2">
              <w:rPr>
                <w:sz w:val="24"/>
                <w:szCs w:val="24"/>
              </w:rPr>
              <w:t>в т</w:t>
            </w:r>
            <w:r w:rsidR="00DF3A7F" w:rsidRPr="00C642A2">
              <w:rPr>
                <w:sz w:val="24"/>
                <w:szCs w:val="24"/>
              </w:rPr>
              <w:t xml:space="preserve">. </w:t>
            </w:r>
            <w:r w:rsidRPr="00C642A2">
              <w:rPr>
                <w:sz w:val="24"/>
                <w:szCs w:val="24"/>
              </w:rPr>
              <w:t>ч</w:t>
            </w:r>
            <w:r w:rsidR="00DF3A7F" w:rsidRPr="00C642A2">
              <w:rPr>
                <w:sz w:val="24"/>
                <w:szCs w:val="24"/>
              </w:rPr>
              <w:t>.</w:t>
            </w:r>
            <w:r w:rsidRPr="00C642A2">
              <w:rPr>
                <w:sz w:val="24"/>
                <w:szCs w:val="24"/>
              </w:rPr>
              <w:t>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339015,00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110250,00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115765,00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DD4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бюджет,   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339015,00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110250,00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115765,00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8522B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331015,00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110250,00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115765,00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Организация подъезда от улицы Каменской к улице Радужной, </w:t>
            </w:r>
          </w:p>
          <w:p w:rsidR="001648B5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75700,00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DF3A7F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1648B5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75700,00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71500,00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26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C642A2" w:rsidRDefault="00C71B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B38" w:rsidRPr="00C642A2" w:rsidTr="00CF0BBE">
        <w:tc>
          <w:tcPr>
            <w:tcW w:w="850" w:type="dxa"/>
            <w:shd w:val="clear" w:color="auto" w:fill="auto"/>
            <w:vAlign w:val="center"/>
          </w:tcPr>
          <w:p w:rsidR="00C71B38" w:rsidRPr="00C642A2" w:rsidRDefault="00B567E2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C642A2" w:rsidRDefault="00C71B38" w:rsidP="00CF0BBE">
            <w:pPr>
              <w:rPr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Д</w:t>
            </w:r>
            <w:r w:rsidR="00DF3A7F" w:rsidRPr="00C642A2">
              <w:rPr>
                <w:b/>
                <w:bCs/>
                <w:sz w:val="24"/>
                <w:szCs w:val="24"/>
              </w:rPr>
              <w:t>орога</w:t>
            </w:r>
            <w:r w:rsidR="00CF0BBE" w:rsidRPr="00C642A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F0BBE" w:rsidRPr="00C642A2">
              <w:rPr>
                <w:b/>
                <w:bCs/>
                <w:sz w:val="24"/>
                <w:szCs w:val="24"/>
              </w:rPr>
              <w:t>п</w:t>
            </w:r>
            <w:r w:rsidR="00DF3A7F" w:rsidRPr="00C642A2">
              <w:rPr>
                <w:b/>
                <w:bCs/>
                <w:sz w:val="24"/>
                <w:szCs w:val="24"/>
              </w:rPr>
              <w:t>ереход</w:t>
            </w:r>
            <w:r w:rsidR="00CF0BBE" w:rsidRPr="00C642A2">
              <w:rPr>
                <w:b/>
                <w:bCs/>
                <w:sz w:val="24"/>
                <w:szCs w:val="24"/>
              </w:rPr>
              <w:t>но-го</w:t>
            </w:r>
            <w:proofErr w:type="spellEnd"/>
            <w:proofErr w:type="gramEnd"/>
            <w:r w:rsidR="00CF0BBE" w:rsidRPr="00C642A2">
              <w:rPr>
                <w:b/>
                <w:bCs/>
                <w:sz w:val="24"/>
                <w:szCs w:val="24"/>
              </w:rPr>
              <w:t xml:space="preserve"> типа по </w:t>
            </w:r>
            <w:r w:rsidR="00DF3A7F" w:rsidRPr="00C642A2">
              <w:rPr>
                <w:b/>
                <w:bCs/>
                <w:sz w:val="24"/>
                <w:szCs w:val="24"/>
              </w:rPr>
              <w:t>улице</w:t>
            </w:r>
            <w:r w:rsidR="00CF0BBE" w:rsidRPr="00C642A2">
              <w:rPr>
                <w:b/>
                <w:bCs/>
                <w:sz w:val="24"/>
                <w:szCs w:val="24"/>
              </w:rPr>
              <w:t xml:space="preserve"> Урицкого от переулка </w:t>
            </w:r>
            <w:r w:rsidRPr="00C642A2">
              <w:rPr>
                <w:b/>
                <w:bCs/>
                <w:sz w:val="24"/>
                <w:szCs w:val="24"/>
              </w:rPr>
              <w:t>Санаторного до улицы Чернышевского,</w:t>
            </w:r>
          </w:p>
          <w:p w:rsidR="001648B5" w:rsidRPr="00C642A2" w:rsidRDefault="00C71B38" w:rsidP="00CF0BBE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C642A2" w:rsidRDefault="00C71B38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C642A2" w:rsidRDefault="00C71B38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C642A2" w:rsidRDefault="00C71B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C642A2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7142A0">
        <w:tc>
          <w:tcPr>
            <w:tcW w:w="850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9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28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142A0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82465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</w:t>
            </w:r>
          </w:p>
        </w:tc>
        <w:tc>
          <w:tcPr>
            <w:tcW w:w="2269" w:type="dxa"/>
            <w:shd w:val="clear" w:color="auto" w:fill="auto"/>
          </w:tcPr>
          <w:p w:rsidR="00CF0BBE" w:rsidRPr="00C642A2" w:rsidRDefault="00CF0BBE">
            <w:pPr>
              <w:jc w:val="both"/>
              <w:rPr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Строительство улицы Ломоносова на участке от улицы Привокзальной до улицы Ленина</w:t>
            </w:r>
            <w:r w:rsidRPr="00C642A2">
              <w:rPr>
                <w:sz w:val="24"/>
                <w:szCs w:val="24"/>
              </w:rPr>
              <w:t xml:space="preserve">, </w:t>
            </w:r>
          </w:p>
          <w:p w:rsidR="00CF0BBE" w:rsidRPr="00C642A2" w:rsidRDefault="00CF0BBE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152000,00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</w:t>
            </w:r>
          </w:p>
        </w:tc>
        <w:tc>
          <w:tcPr>
            <w:tcW w:w="2269" w:type="dxa"/>
            <w:shd w:val="clear" w:color="auto" w:fill="auto"/>
          </w:tcPr>
          <w:p w:rsidR="007142A0" w:rsidRPr="00C642A2" w:rsidRDefault="00CF0BBE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F0BBE" w:rsidRPr="00C642A2" w:rsidRDefault="00CF0BBE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152000,00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</w:t>
            </w:r>
          </w:p>
        </w:tc>
        <w:tc>
          <w:tcPr>
            <w:tcW w:w="2269" w:type="dxa"/>
            <w:shd w:val="clear" w:color="auto" w:fill="auto"/>
          </w:tcPr>
          <w:p w:rsidR="00CF0BBE" w:rsidRPr="00C642A2" w:rsidRDefault="00CF0BBE" w:rsidP="00DF3A7F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148000,00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</w:t>
            </w:r>
          </w:p>
        </w:tc>
        <w:tc>
          <w:tcPr>
            <w:tcW w:w="2269" w:type="dxa"/>
            <w:shd w:val="clear" w:color="auto" w:fill="auto"/>
          </w:tcPr>
          <w:p w:rsidR="00CF0BBE" w:rsidRPr="00C642A2" w:rsidRDefault="00CF0BBE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</w:t>
            </w:r>
          </w:p>
        </w:tc>
        <w:tc>
          <w:tcPr>
            <w:tcW w:w="2269" w:type="dxa"/>
            <w:shd w:val="clear" w:color="auto" w:fill="auto"/>
          </w:tcPr>
          <w:p w:rsidR="00CF0BBE" w:rsidRPr="00C642A2" w:rsidRDefault="00CF0BBE" w:rsidP="00DF3A7F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моста через реку Исеть в створе улиц Каменская - Овсянникова и улиц </w:t>
            </w:r>
            <w:proofErr w:type="spellStart"/>
            <w:r w:rsidRPr="00C642A2">
              <w:rPr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C642A2">
              <w:rPr>
                <w:b/>
                <w:bCs/>
                <w:sz w:val="24"/>
                <w:szCs w:val="24"/>
              </w:rPr>
              <w:t xml:space="preserve"> - Карла Маркса с транспортно-пешеходными подходами</w:t>
            </w:r>
            <w:r w:rsidRPr="00C642A2">
              <w:rPr>
                <w:sz w:val="24"/>
                <w:szCs w:val="24"/>
              </w:rPr>
              <w:t>, в т. ч.: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1412700,00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353700,00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354500,00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354500,00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C642A2" w:rsidRDefault="00CF0BBE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областной бюджет, </w:t>
            </w:r>
          </w:p>
          <w:p w:rsidR="00CF0BBE" w:rsidRPr="00C642A2" w:rsidRDefault="00CF0BBE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1311500,00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320500,00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37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C642A2" w:rsidRDefault="00CF0BBE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выкуп земельных </w:t>
            </w:r>
            <w:r w:rsidRPr="00C642A2">
              <w:rPr>
                <w:sz w:val="24"/>
                <w:szCs w:val="24"/>
              </w:rPr>
              <w:lastRenderedPageBreak/>
              <w:t>участков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350000,00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 w:rsidP="006F2D5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142A0" w:rsidRPr="00C642A2" w:rsidRDefault="00CF0BBE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F0BBE" w:rsidRPr="00C642A2" w:rsidRDefault="00CF0BBE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101200,00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39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C642A2" w:rsidRDefault="00CF0BBE" w:rsidP="00DF3A7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101200,00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C642A2" w:rsidRDefault="00CF0BBE" w:rsidP="0082465F">
            <w:pPr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Строительство моста через реку Каменка в створе улиц Красных Орлов – Кадочникова</w:t>
            </w:r>
            <w:r w:rsidRPr="00C642A2">
              <w:rPr>
                <w:sz w:val="24"/>
                <w:szCs w:val="24"/>
              </w:rPr>
              <w:t xml:space="preserve">, </w:t>
            </w:r>
          </w:p>
          <w:p w:rsidR="00CF0BBE" w:rsidRPr="00C642A2" w:rsidRDefault="00CF0BBE" w:rsidP="0082465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254000,00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666CE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142A0" w:rsidRPr="00C642A2" w:rsidRDefault="00CF0BBE" w:rsidP="0082465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F0BBE" w:rsidRPr="00C642A2" w:rsidRDefault="00CF0BBE" w:rsidP="0082465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254000,00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666CE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C642A2" w:rsidRDefault="00CF0BBE" w:rsidP="00DF3A7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250000,00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43</w:t>
            </w:r>
          </w:p>
        </w:tc>
        <w:tc>
          <w:tcPr>
            <w:tcW w:w="2269" w:type="dxa"/>
            <w:shd w:val="clear" w:color="auto" w:fill="auto"/>
          </w:tcPr>
          <w:p w:rsidR="00CF0BBE" w:rsidRPr="00C642A2" w:rsidRDefault="00CF0BBE" w:rsidP="0082465F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44</w:t>
            </w:r>
          </w:p>
        </w:tc>
        <w:tc>
          <w:tcPr>
            <w:tcW w:w="2269" w:type="dxa"/>
            <w:shd w:val="clear" w:color="auto" w:fill="auto"/>
          </w:tcPr>
          <w:p w:rsidR="00CF0BBE" w:rsidRPr="00C642A2" w:rsidRDefault="00CF0BBE" w:rsidP="009569FE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улицы Красных </w:t>
            </w:r>
          </w:p>
          <w:p w:rsidR="00CF0BBE" w:rsidRPr="00C642A2" w:rsidRDefault="00CF0BBE" w:rsidP="009569FE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Орлов на участке от улицы </w:t>
            </w:r>
            <w:proofErr w:type="spellStart"/>
            <w:r w:rsidRPr="00C642A2">
              <w:rPr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C642A2">
              <w:rPr>
                <w:b/>
                <w:bCs/>
                <w:sz w:val="24"/>
                <w:szCs w:val="24"/>
              </w:rPr>
              <w:t xml:space="preserve"> до улицы Кадочникова</w:t>
            </w:r>
            <w:r w:rsidRPr="00C642A2">
              <w:rPr>
                <w:sz w:val="24"/>
                <w:szCs w:val="24"/>
              </w:rPr>
              <w:t xml:space="preserve">, </w:t>
            </w:r>
          </w:p>
          <w:p w:rsidR="00CF0BBE" w:rsidRPr="00C642A2" w:rsidRDefault="00CF0BBE" w:rsidP="009569FE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45</w:t>
            </w:r>
          </w:p>
        </w:tc>
        <w:tc>
          <w:tcPr>
            <w:tcW w:w="2269" w:type="dxa"/>
            <w:shd w:val="clear" w:color="auto" w:fill="auto"/>
          </w:tcPr>
          <w:p w:rsidR="007142A0" w:rsidRPr="00C642A2" w:rsidRDefault="00CF0BBE" w:rsidP="009569FE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F0BBE" w:rsidRPr="00C642A2" w:rsidRDefault="00CF0BBE" w:rsidP="009569FE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BBE" w:rsidRPr="00C642A2" w:rsidTr="00CF0BBE">
        <w:tc>
          <w:tcPr>
            <w:tcW w:w="850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</w:t>
            </w:r>
          </w:p>
        </w:tc>
        <w:tc>
          <w:tcPr>
            <w:tcW w:w="2269" w:type="dxa"/>
            <w:shd w:val="clear" w:color="auto" w:fill="auto"/>
          </w:tcPr>
          <w:p w:rsidR="00CF0BBE" w:rsidRPr="00C642A2" w:rsidRDefault="00CF0BBE" w:rsidP="009569FE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C642A2" w:rsidRDefault="00CF0BBE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CF0BBE" w:rsidRPr="00C642A2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6E63B3" w:rsidRPr="00C642A2" w:rsidRDefault="006E63B3" w:rsidP="00582119">
      <w:pPr>
        <w:jc w:val="right"/>
        <w:rPr>
          <w:sz w:val="24"/>
          <w:szCs w:val="24"/>
        </w:rPr>
      </w:pPr>
    </w:p>
    <w:p w:rsidR="00542EA0" w:rsidRPr="00C642A2" w:rsidRDefault="00542EA0" w:rsidP="00D649B6">
      <w:pPr>
        <w:jc w:val="right"/>
        <w:rPr>
          <w:sz w:val="24"/>
          <w:szCs w:val="24"/>
        </w:rPr>
      </w:pPr>
    </w:p>
    <w:p w:rsidR="00CF0BBE" w:rsidRPr="00C642A2" w:rsidRDefault="00CF0BBE" w:rsidP="006E5534">
      <w:pPr>
        <w:ind w:right="-2" w:firstLine="10773"/>
        <w:rPr>
          <w:bCs/>
          <w:sz w:val="28"/>
          <w:szCs w:val="28"/>
        </w:rPr>
      </w:pPr>
    </w:p>
    <w:p w:rsidR="00CF0BBE" w:rsidRPr="00C642A2" w:rsidRDefault="00CF0BBE" w:rsidP="006E5534">
      <w:pPr>
        <w:ind w:right="-2" w:firstLine="10773"/>
        <w:rPr>
          <w:bCs/>
          <w:sz w:val="28"/>
          <w:szCs w:val="28"/>
        </w:rPr>
      </w:pP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lastRenderedPageBreak/>
        <w:t>Приложение № 1</w:t>
      </w:r>
      <w:r w:rsidR="00CF0BBE" w:rsidRPr="00C642A2">
        <w:rPr>
          <w:bCs/>
          <w:sz w:val="28"/>
          <w:szCs w:val="28"/>
        </w:rPr>
        <w:t>2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1648B5" w:rsidRPr="00C642A2" w:rsidRDefault="00DE234E" w:rsidP="00CF0BBE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1</w:t>
      </w:r>
      <w:r w:rsidR="000A0C5A" w:rsidRPr="00C642A2">
        <w:rPr>
          <w:sz w:val="24"/>
          <w:szCs w:val="24"/>
        </w:rPr>
        <w:t>3</w:t>
      </w:r>
      <w:r w:rsidRPr="00C642A2">
        <w:rPr>
          <w:sz w:val="24"/>
          <w:szCs w:val="24"/>
        </w:rPr>
        <w:t xml:space="preserve"> к Программе</w:t>
      </w:r>
    </w:p>
    <w:p w:rsidR="00405AF3" w:rsidRPr="00C642A2" w:rsidRDefault="00405AF3" w:rsidP="00405AF3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305861" w:rsidRPr="00C642A2" w:rsidRDefault="00405AF3" w:rsidP="00305861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подпрограммы «Строительство объектов инженерной инфраструктуры к земельным участкам под жилищное строительство», обеспечивающей выполнение муниципальной программы«Реализация мероприятий в области градостроительной деятельности на территории муниципального образования город Каменск-Уральский </w:t>
      </w:r>
    </w:p>
    <w:p w:rsidR="00DD48F9" w:rsidRPr="00C642A2" w:rsidRDefault="00405AF3" w:rsidP="00CF0BBE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</w:t>
      </w:r>
      <w:r w:rsidR="00305861" w:rsidRPr="00C642A2">
        <w:rPr>
          <w:sz w:val="28"/>
          <w:szCs w:val="28"/>
        </w:rPr>
        <w:t>»</w:t>
      </w:r>
    </w:p>
    <w:p w:rsidR="00CF0BBE" w:rsidRPr="00C642A2" w:rsidRDefault="00CF0BBE" w:rsidP="00CF0BBE">
      <w:pPr>
        <w:jc w:val="center"/>
        <w:rPr>
          <w:sz w:val="28"/>
          <w:szCs w:val="28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0"/>
        <w:gridCol w:w="2830"/>
        <w:gridCol w:w="1278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EB0532" w:rsidRPr="00C642A2" w:rsidTr="006E63B3">
        <w:tc>
          <w:tcPr>
            <w:tcW w:w="840" w:type="dxa"/>
            <w:vMerge w:val="restart"/>
            <w:shd w:val="clear" w:color="auto" w:fill="auto"/>
            <w:vAlign w:val="center"/>
          </w:tcPr>
          <w:p w:rsidR="006E63B3" w:rsidRPr="00C642A2" w:rsidRDefault="006E63B3" w:rsidP="006E63B3">
            <w:pPr>
              <w:jc w:val="center"/>
            </w:pPr>
            <w:r w:rsidRPr="00C642A2">
              <w:t>№ строки</w:t>
            </w:r>
          </w:p>
        </w:tc>
        <w:tc>
          <w:tcPr>
            <w:tcW w:w="2830" w:type="dxa"/>
            <w:vMerge w:val="restart"/>
            <w:shd w:val="clear" w:color="auto" w:fill="auto"/>
            <w:vAlign w:val="center"/>
          </w:tcPr>
          <w:p w:rsidR="006E63B3" w:rsidRPr="00C642A2" w:rsidRDefault="006E63B3" w:rsidP="006E63B3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0222" w:type="dxa"/>
            <w:gridSpan w:val="8"/>
          </w:tcPr>
          <w:p w:rsidR="006E63B3" w:rsidRPr="00C642A2" w:rsidRDefault="006E63B3" w:rsidP="006E63B3">
            <w:pPr>
              <w:ind w:left="720"/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6E63B3" w:rsidRPr="00C642A2" w:rsidRDefault="006E63B3" w:rsidP="006E63B3">
            <w:pPr>
              <w:jc w:val="center"/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B0532" w:rsidRPr="00C642A2" w:rsidTr="006E63B3">
        <w:trPr>
          <w:cantSplit/>
          <w:trHeight w:val="1559"/>
        </w:trPr>
        <w:tc>
          <w:tcPr>
            <w:tcW w:w="840" w:type="dxa"/>
            <w:vMerge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  <w:vMerge/>
            <w:shd w:val="clear" w:color="auto" w:fill="auto"/>
          </w:tcPr>
          <w:p w:rsidR="006E63B3" w:rsidRPr="00C642A2" w:rsidRDefault="006E63B3" w:rsidP="006E63B3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6E63B3" w:rsidRPr="00C642A2" w:rsidRDefault="006E63B3" w:rsidP="006E63B3">
            <w:pPr>
              <w:jc w:val="center"/>
            </w:pPr>
            <w:r w:rsidRPr="00C642A2">
              <w:t>всего</w:t>
            </w:r>
          </w:p>
        </w:tc>
        <w:tc>
          <w:tcPr>
            <w:tcW w:w="1280" w:type="dxa"/>
          </w:tcPr>
          <w:p w:rsidR="006E63B3" w:rsidRPr="00C642A2" w:rsidRDefault="006E63B3" w:rsidP="006E63B3">
            <w:pPr>
              <w:jc w:val="center"/>
            </w:pPr>
            <w:r w:rsidRPr="00C642A2">
              <w:t>первый</w:t>
            </w:r>
          </w:p>
          <w:p w:rsidR="00666CE4" w:rsidRPr="00C642A2" w:rsidRDefault="006E63B3" w:rsidP="006E63B3">
            <w:pPr>
              <w:jc w:val="center"/>
            </w:pPr>
            <w:r w:rsidRPr="00C642A2">
              <w:t xml:space="preserve"> год </w:t>
            </w:r>
          </w:p>
          <w:p w:rsidR="00666CE4" w:rsidRPr="00C642A2" w:rsidRDefault="006E63B3" w:rsidP="006E63B3">
            <w:pPr>
              <w:jc w:val="center"/>
            </w:pPr>
            <w:r w:rsidRPr="00C642A2">
              <w:t xml:space="preserve">планового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2020 г.</w:t>
            </w:r>
          </w:p>
        </w:tc>
        <w:tc>
          <w:tcPr>
            <w:tcW w:w="1278" w:type="dxa"/>
          </w:tcPr>
          <w:p w:rsidR="006E63B3" w:rsidRPr="00C642A2" w:rsidRDefault="006E63B3" w:rsidP="006E63B3">
            <w:pPr>
              <w:jc w:val="center"/>
            </w:pPr>
            <w:r w:rsidRPr="00C642A2">
              <w:t xml:space="preserve">второй </w:t>
            </w:r>
          </w:p>
          <w:p w:rsidR="00666CE4" w:rsidRPr="00C642A2" w:rsidRDefault="006E63B3" w:rsidP="006E63B3">
            <w:pPr>
              <w:jc w:val="center"/>
            </w:pPr>
            <w:r w:rsidRPr="00C642A2">
              <w:t xml:space="preserve">год </w:t>
            </w:r>
            <w:proofErr w:type="gramStart"/>
            <w:r w:rsidRPr="00C642A2">
              <w:t>планового</w:t>
            </w:r>
            <w:proofErr w:type="gramEnd"/>
          </w:p>
          <w:p w:rsidR="006E63B3" w:rsidRPr="00C642A2" w:rsidRDefault="006E63B3" w:rsidP="006E63B3">
            <w:pPr>
              <w:jc w:val="center"/>
            </w:pPr>
            <w:r w:rsidRPr="00C642A2">
              <w:t>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2021 г.</w:t>
            </w:r>
          </w:p>
          <w:p w:rsidR="006E63B3" w:rsidRPr="00C642A2" w:rsidRDefault="006E63B3" w:rsidP="006E63B3">
            <w:pPr>
              <w:jc w:val="center"/>
            </w:pPr>
          </w:p>
          <w:p w:rsidR="006E63B3" w:rsidRPr="00C642A2" w:rsidRDefault="006E63B3" w:rsidP="006E63B3">
            <w:pPr>
              <w:jc w:val="center"/>
            </w:pP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>третий</w:t>
            </w:r>
          </w:p>
          <w:p w:rsidR="00666CE4" w:rsidRPr="00C642A2" w:rsidRDefault="006E63B3" w:rsidP="006E63B3">
            <w:pPr>
              <w:jc w:val="center"/>
            </w:pPr>
            <w:r w:rsidRPr="00C642A2">
              <w:t>год</w:t>
            </w:r>
          </w:p>
          <w:p w:rsidR="006E63B3" w:rsidRPr="00C642A2" w:rsidRDefault="006E63B3" w:rsidP="006E63B3">
            <w:pPr>
              <w:jc w:val="center"/>
            </w:pPr>
            <w:r w:rsidRPr="00C642A2">
              <w:t xml:space="preserve"> планового 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2022 г.</w:t>
            </w:r>
          </w:p>
          <w:p w:rsidR="006E63B3" w:rsidRPr="00C642A2" w:rsidRDefault="006E63B3" w:rsidP="006E63B3">
            <w:pPr>
              <w:jc w:val="center"/>
            </w:pPr>
          </w:p>
          <w:p w:rsidR="006E63B3" w:rsidRPr="00C642A2" w:rsidRDefault="006E63B3" w:rsidP="006E63B3">
            <w:pPr>
              <w:jc w:val="center"/>
            </w:pP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 xml:space="preserve">четвертый </w:t>
            </w:r>
          </w:p>
          <w:p w:rsidR="00666CE4" w:rsidRPr="00C642A2" w:rsidRDefault="006E63B3" w:rsidP="006E63B3">
            <w:pPr>
              <w:jc w:val="center"/>
            </w:pPr>
            <w:r w:rsidRPr="00C642A2">
              <w:t xml:space="preserve">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 xml:space="preserve">планового периода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2023 г.</w:t>
            </w: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>пятый</w:t>
            </w:r>
          </w:p>
          <w:p w:rsidR="00666CE4" w:rsidRPr="00C642A2" w:rsidRDefault="006E63B3" w:rsidP="006E63B3">
            <w:pPr>
              <w:jc w:val="center"/>
            </w:pPr>
            <w:r w:rsidRPr="00C642A2">
              <w:t xml:space="preserve"> 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2024 г.</w:t>
            </w:r>
          </w:p>
        </w:tc>
        <w:tc>
          <w:tcPr>
            <w:tcW w:w="1276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>шестой</w:t>
            </w:r>
          </w:p>
          <w:p w:rsidR="00666CE4" w:rsidRPr="00C642A2" w:rsidRDefault="006E63B3" w:rsidP="006E63B3">
            <w:pPr>
              <w:jc w:val="center"/>
            </w:pPr>
            <w:r w:rsidRPr="00C642A2">
              <w:t xml:space="preserve"> 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2025 г.</w:t>
            </w:r>
          </w:p>
        </w:tc>
        <w:tc>
          <w:tcPr>
            <w:tcW w:w="1276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>седьмой</w:t>
            </w:r>
          </w:p>
          <w:p w:rsidR="00666CE4" w:rsidRPr="00C642A2" w:rsidRDefault="006E63B3" w:rsidP="006E63B3">
            <w:pPr>
              <w:jc w:val="center"/>
            </w:pPr>
            <w:r w:rsidRPr="00C642A2">
              <w:t xml:space="preserve"> 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B85C63">
            <w:pPr>
              <w:jc w:val="center"/>
            </w:pPr>
            <w:r w:rsidRPr="00C642A2">
              <w:t>202</w:t>
            </w:r>
            <w:r w:rsidR="00B85C63" w:rsidRPr="00C642A2">
              <w:t>6</w:t>
            </w:r>
            <w:r w:rsidRPr="00C642A2">
              <w:t xml:space="preserve"> г.</w:t>
            </w:r>
          </w:p>
        </w:tc>
        <w:tc>
          <w:tcPr>
            <w:tcW w:w="1276" w:type="dxa"/>
            <w:vMerge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E8648F">
        <w:tc>
          <w:tcPr>
            <w:tcW w:w="840" w:type="dxa"/>
            <w:shd w:val="clear" w:color="auto" w:fill="auto"/>
          </w:tcPr>
          <w:p w:rsidR="005D5C83" w:rsidRPr="00C642A2" w:rsidRDefault="005D5C8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</w:tcPr>
          <w:p w:rsidR="005D5C83" w:rsidRPr="00C642A2" w:rsidRDefault="005D5C8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C642A2" w:rsidRDefault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vAlign w:val="center"/>
          </w:tcPr>
          <w:p w:rsidR="005D5C83" w:rsidRPr="00C642A2" w:rsidRDefault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  <w:vAlign w:val="center"/>
          </w:tcPr>
          <w:p w:rsidR="005D5C83" w:rsidRPr="00C642A2" w:rsidRDefault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C642A2" w:rsidRDefault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C642A2" w:rsidRDefault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C642A2" w:rsidRDefault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C83" w:rsidRPr="00C642A2" w:rsidRDefault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C83" w:rsidRPr="00C642A2" w:rsidRDefault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D5C83" w:rsidRPr="00C642A2" w:rsidRDefault="005D5C8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EE6E65" w:rsidRPr="00C642A2" w:rsidTr="00E8648F">
        <w:tc>
          <w:tcPr>
            <w:tcW w:w="840" w:type="dxa"/>
            <w:shd w:val="clear" w:color="auto" w:fill="auto"/>
            <w:vAlign w:val="center"/>
          </w:tcPr>
          <w:p w:rsidR="00EE6E65" w:rsidRPr="00C642A2" w:rsidRDefault="00EE6E65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</w:tcPr>
          <w:p w:rsidR="00EE6E65" w:rsidRPr="00C642A2" w:rsidRDefault="00EE6E65" w:rsidP="006E63B3">
            <w:pPr>
              <w:rPr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 xml:space="preserve">Всего по подпрограмме,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C642A2" w:rsidRDefault="00D256F3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280" w:type="dxa"/>
            <w:vAlign w:val="center"/>
          </w:tcPr>
          <w:p w:rsidR="00EE6E65" w:rsidRPr="00C642A2" w:rsidRDefault="00EE6E65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EE6E65" w:rsidRPr="00C642A2" w:rsidRDefault="00EE6E65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C642A2" w:rsidRDefault="00EE6E65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C642A2" w:rsidRDefault="00EE6E65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C642A2" w:rsidRDefault="00EE6E65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6E65" w:rsidRPr="00C642A2" w:rsidRDefault="00EE6E65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6E65" w:rsidRPr="00C642A2" w:rsidRDefault="00EE6E65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vAlign w:val="center"/>
          </w:tcPr>
          <w:p w:rsidR="00EE6E65" w:rsidRPr="00C642A2" w:rsidRDefault="00EE6E65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E5B70" w:rsidRPr="00C642A2" w:rsidTr="00E8648F">
        <w:tc>
          <w:tcPr>
            <w:tcW w:w="840" w:type="dxa"/>
            <w:shd w:val="clear" w:color="auto" w:fill="auto"/>
            <w:vAlign w:val="center"/>
          </w:tcPr>
          <w:p w:rsidR="00CE5B70" w:rsidRPr="00C642A2" w:rsidRDefault="001648B5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C642A2" w:rsidRDefault="00CE5B7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E5B70" w:rsidRPr="00C642A2" w:rsidRDefault="00CE5B7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280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C642A2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E5B70" w:rsidRPr="00C642A2" w:rsidTr="00E8648F">
        <w:tc>
          <w:tcPr>
            <w:tcW w:w="840" w:type="dxa"/>
            <w:shd w:val="clear" w:color="auto" w:fill="auto"/>
            <w:vAlign w:val="center"/>
          </w:tcPr>
          <w:p w:rsidR="00CE5B70" w:rsidRPr="00C642A2" w:rsidRDefault="001648B5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C642A2" w:rsidRDefault="00CE5B7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280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vMerge/>
            <w:vAlign w:val="center"/>
          </w:tcPr>
          <w:p w:rsidR="00CE5B70" w:rsidRPr="00C642A2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70" w:rsidRPr="00C642A2" w:rsidTr="00E8648F">
        <w:tc>
          <w:tcPr>
            <w:tcW w:w="840" w:type="dxa"/>
            <w:shd w:val="clear" w:color="auto" w:fill="auto"/>
            <w:vAlign w:val="center"/>
          </w:tcPr>
          <w:p w:rsidR="00CE5B70" w:rsidRPr="00C642A2" w:rsidRDefault="001648B5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C642A2" w:rsidRDefault="00CE5B7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C642A2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532" w:rsidRPr="00C642A2" w:rsidTr="006E63B3">
        <w:tc>
          <w:tcPr>
            <w:tcW w:w="840" w:type="dxa"/>
            <w:shd w:val="clear" w:color="auto" w:fill="auto"/>
            <w:vAlign w:val="center"/>
          </w:tcPr>
          <w:p w:rsidR="006E63B3" w:rsidRPr="00C642A2" w:rsidRDefault="001648B5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4328" w:type="dxa"/>
            <w:gridSpan w:val="10"/>
          </w:tcPr>
          <w:p w:rsidR="006E63B3" w:rsidRPr="00C642A2" w:rsidRDefault="006E63B3" w:rsidP="006E63B3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D256F3" w:rsidRPr="00C642A2" w:rsidTr="00E8648F">
        <w:tc>
          <w:tcPr>
            <w:tcW w:w="840" w:type="dxa"/>
            <w:shd w:val="clear" w:color="auto" w:fill="auto"/>
            <w:vAlign w:val="center"/>
          </w:tcPr>
          <w:p w:rsidR="00D256F3" w:rsidRPr="00C642A2" w:rsidRDefault="00D256F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D256F3" w:rsidRPr="00C642A2" w:rsidRDefault="00D256F3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280" w:type="dxa"/>
            <w:vAlign w:val="center"/>
          </w:tcPr>
          <w:p w:rsidR="00D256F3" w:rsidRPr="00C642A2" w:rsidRDefault="00D256F3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vAlign w:val="center"/>
          </w:tcPr>
          <w:p w:rsidR="00D256F3" w:rsidRPr="00C642A2" w:rsidRDefault="00D256F3" w:rsidP="00CE5B70">
            <w:pPr>
              <w:jc w:val="center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D256F3" w:rsidRPr="00C642A2" w:rsidTr="00E8648F">
        <w:tc>
          <w:tcPr>
            <w:tcW w:w="840" w:type="dxa"/>
            <w:shd w:val="clear" w:color="auto" w:fill="auto"/>
            <w:vAlign w:val="center"/>
          </w:tcPr>
          <w:p w:rsidR="00D256F3" w:rsidRPr="00C642A2" w:rsidRDefault="00D256F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D256F3" w:rsidRPr="00C642A2" w:rsidRDefault="00D256F3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D256F3" w:rsidRPr="00C642A2" w:rsidRDefault="00D256F3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280" w:type="dxa"/>
            <w:vAlign w:val="center"/>
          </w:tcPr>
          <w:p w:rsidR="00D256F3" w:rsidRPr="00C642A2" w:rsidRDefault="00D256F3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vMerge w:val="restart"/>
            <w:vAlign w:val="center"/>
          </w:tcPr>
          <w:p w:rsidR="00D256F3" w:rsidRPr="00C642A2" w:rsidRDefault="00D256F3" w:rsidP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D256F3" w:rsidRPr="00C642A2" w:rsidTr="00E8648F">
        <w:tc>
          <w:tcPr>
            <w:tcW w:w="840" w:type="dxa"/>
            <w:shd w:val="clear" w:color="auto" w:fill="auto"/>
            <w:vAlign w:val="center"/>
          </w:tcPr>
          <w:p w:rsidR="00D256F3" w:rsidRPr="00C642A2" w:rsidRDefault="00D256F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D256F3" w:rsidRPr="00C642A2" w:rsidRDefault="00D256F3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504000,00</w:t>
            </w:r>
          </w:p>
        </w:tc>
        <w:tc>
          <w:tcPr>
            <w:tcW w:w="1280" w:type="dxa"/>
            <w:vAlign w:val="center"/>
          </w:tcPr>
          <w:p w:rsidR="00D256F3" w:rsidRPr="00C642A2" w:rsidRDefault="00D256F3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5D5C8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vMerge/>
            <w:vAlign w:val="center"/>
          </w:tcPr>
          <w:p w:rsidR="00D256F3" w:rsidRPr="00C642A2" w:rsidRDefault="00D256F3">
            <w:pPr>
              <w:rPr>
                <w:sz w:val="24"/>
                <w:szCs w:val="24"/>
              </w:rPr>
            </w:pPr>
          </w:p>
        </w:tc>
      </w:tr>
      <w:tr w:rsidR="00CF0BBE" w:rsidRPr="00C642A2" w:rsidTr="007142A0">
        <w:tc>
          <w:tcPr>
            <w:tcW w:w="840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shd w:val="clear" w:color="auto" w:fill="auto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vAlign w:val="center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  <w:vAlign w:val="center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CF0BBE" w:rsidRPr="00C642A2" w:rsidRDefault="00CF0BBE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CF0BBE" w:rsidRPr="00C642A2" w:rsidTr="00E8648F">
        <w:tc>
          <w:tcPr>
            <w:tcW w:w="840" w:type="dxa"/>
            <w:shd w:val="clear" w:color="auto" w:fill="auto"/>
            <w:vAlign w:val="center"/>
          </w:tcPr>
          <w:p w:rsidR="00CF0BBE" w:rsidRPr="00C642A2" w:rsidRDefault="00CF0BB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0BBE" w:rsidRPr="00C642A2" w:rsidRDefault="00CF0BBE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F0BBE" w:rsidRPr="00C642A2" w:rsidRDefault="00CF0BBE" w:rsidP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х</w:t>
            </w:r>
          </w:p>
        </w:tc>
      </w:tr>
      <w:tr w:rsidR="00CF0BBE" w:rsidRPr="00C642A2" w:rsidTr="00E8648F">
        <w:tc>
          <w:tcPr>
            <w:tcW w:w="840" w:type="dxa"/>
            <w:shd w:val="clear" w:color="auto" w:fill="auto"/>
            <w:vAlign w:val="center"/>
          </w:tcPr>
          <w:p w:rsidR="00CF0BBE" w:rsidRPr="00C642A2" w:rsidRDefault="00CF0BB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2830" w:type="dxa"/>
            <w:shd w:val="clear" w:color="auto" w:fill="auto"/>
          </w:tcPr>
          <w:p w:rsidR="00CF0BBE" w:rsidRPr="00C642A2" w:rsidRDefault="00CF0BBE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Очистные сооружения ливневой канализации Красногорского района</w:t>
            </w:r>
            <w:r w:rsidRPr="00C642A2">
              <w:rPr>
                <w:bCs/>
                <w:sz w:val="24"/>
                <w:szCs w:val="24"/>
              </w:rPr>
              <w:t>, 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500000,00</w:t>
            </w:r>
          </w:p>
        </w:tc>
        <w:tc>
          <w:tcPr>
            <w:tcW w:w="1280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0BBE" w:rsidRPr="00C642A2" w:rsidRDefault="00CF0BBE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CF0BBE" w:rsidRPr="00C642A2" w:rsidRDefault="00CF0BBE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F0BBE" w:rsidRPr="00C642A2" w:rsidTr="00E8648F">
        <w:tc>
          <w:tcPr>
            <w:tcW w:w="840" w:type="dxa"/>
            <w:shd w:val="clear" w:color="auto" w:fill="auto"/>
            <w:vAlign w:val="center"/>
          </w:tcPr>
          <w:p w:rsidR="00CF0BBE" w:rsidRPr="00C642A2" w:rsidRDefault="00CF0BB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500000,00</w:t>
            </w:r>
          </w:p>
        </w:tc>
        <w:tc>
          <w:tcPr>
            <w:tcW w:w="1280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</w:p>
        </w:tc>
      </w:tr>
      <w:tr w:rsidR="00CF0BBE" w:rsidRPr="00C642A2" w:rsidTr="00E8648F">
        <w:tc>
          <w:tcPr>
            <w:tcW w:w="840" w:type="dxa"/>
            <w:shd w:val="clear" w:color="auto" w:fill="auto"/>
            <w:vAlign w:val="center"/>
          </w:tcPr>
          <w:p w:rsidR="00CF0BBE" w:rsidRPr="00C642A2" w:rsidRDefault="00CF0BB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500000,00</w:t>
            </w:r>
          </w:p>
        </w:tc>
        <w:tc>
          <w:tcPr>
            <w:tcW w:w="1280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F0BBE" w:rsidRPr="00C642A2" w:rsidRDefault="00CF0BBE" w:rsidP="00EE6E6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</w:tr>
      <w:tr w:rsidR="00CF0BBE" w:rsidRPr="00C642A2" w:rsidTr="00E8648F">
        <w:tc>
          <w:tcPr>
            <w:tcW w:w="840" w:type="dxa"/>
            <w:shd w:val="clear" w:color="auto" w:fill="auto"/>
            <w:vAlign w:val="center"/>
          </w:tcPr>
          <w:p w:rsidR="00CF0BBE" w:rsidRPr="00C642A2" w:rsidRDefault="00CF0BB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F0BBE" w:rsidRPr="00C642A2" w:rsidRDefault="00CF0BBE" w:rsidP="00EE6E6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</w:tr>
      <w:tr w:rsidR="00CF0BBE" w:rsidRPr="00C642A2" w:rsidTr="00E8648F">
        <w:tc>
          <w:tcPr>
            <w:tcW w:w="840" w:type="dxa"/>
            <w:shd w:val="clear" w:color="auto" w:fill="auto"/>
            <w:vAlign w:val="center"/>
          </w:tcPr>
          <w:p w:rsidR="00CF0BBE" w:rsidRPr="00C642A2" w:rsidRDefault="00CF0BB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</w:t>
            </w:r>
          </w:p>
        </w:tc>
        <w:tc>
          <w:tcPr>
            <w:tcW w:w="2830" w:type="dxa"/>
            <w:shd w:val="clear" w:color="auto" w:fill="auto"/>
          </w:tcPr>
          <w:p w:rsidR="00CF0BBE" w:rsidRPr="00C642A2" w:rsidRDefault="00CF0BBE" w:rsidP="00305861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Вынос инженерных сетей из зон перспективной застройки,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 w:rsidP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280" w:type="dxa"/>
            <w:vAlign w:val="center"/>
          </w:tcPr>
          <w:p w:rsidR="00CF0BBE" w:rsidRPr="00C642A2" w:rsidRDefault="00CF0BBE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</w:tcPr>
          <w:p w:rsidR="00CF0BBE" w:rsidRPr="00C642A2" w:rsidRDefault="00CF0BBE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F0BBE" w:rsidRPr="00C642A2" w:rsidTr="00E8648F">
        <w:tc>
          <w:tcPr>
            <w:tcW w:w="840" w:type="dxa"/>
            <w:shd w:val="clear" w:color="auto" w:fill="auto"/>
            <w:vAlign w:val="center"/>
          </w:tcPr>
          <w:p w:rsidR="00CF0BBE" w:rsidRPr="00C642A2" w:rsidRDefault="00CF0BB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280" w:type="dxa"/>
            <w:vAlign w:val="center"/>
          </w:tcPr>
          <w:p w:rsidR="00CF0BBE" w:rsidRPr="00C642A2" w:rsidRDefault="00CF0BBE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</w:p>
        </w:tc>
      </w:tr>
      <w:tr w:rsidR="00CF0BBE" w:rsidRPr="00C642A2" w:rsidTr="00E8648F">
        <w:tc>
          <w:tcPr>
            <w:tcW w:w="840" w:type="dxa"/>
            <w:shd w:val="clear" w:color="auto" w:fill="auto"/>
            <w:vAlign w:val="center"/>
          </w:tcPr>
          <w:p w:rsidR="00CF0BBE" w:rsidRPr="00C642A2" w:rsidRDefault="00CF0BB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4000,00</w:t>
            </w:r>
          </w:p>
        </w:tc>
        <w:tc>
          <w:tcPr>
            <w:tcW w:w="1280" w:type="dxa"/>
            <w:vAlign w:val="center"/>
          </w:tcPr>
          <w:p w:rsidR="00CF0BBE" w:rsidRPr="00C642A2" w:rsidRDefault="00CF0BBE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0BBE" w:rsidRPr="00C642A2" w:rsidRDefault="00CF0BB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vAlign w:val="center"/>
          </w:tcPr>
          <w:p w:rsidR="00CF0BBE" w:rsidRPr="00C642A2" w:rsidRDefault="00CF0BBE">
            <w:pPr>
              <w:rPr>
                <w:sz w:val="24"/>
                <w:szCs w:val="24"/>
              </w:rPr>
            </w:pPr>
          </w:p>
        </w:tc>
      </w:tr>
    </w:tbl>
    <w:p w:rsidR="00010E07" w:rsidRPr="00C642A2" w:rsidRDefault="00010E07" w:rsidP="00602B9A">
      <w:pPr>
        <w:jc w:val="right"/>
        <w:rPr>
          <w:sz w:val="24"/>
          <w:szCs w:val="24"/>
        </w:rPr>
      </w:pPr>
    </w:p>
    <w:p w:rsidR="00010E07" w:rsidRPr="00C642A2" w:rsidRDefault="00010E07" w:rsidP="00602B9A">
      <w:pPr>
        <w:jc w:val="right"/>
        <w:rPr>
          <w:sz w:val="24"/>
          <w:szCs w:val="24"/>
        </w:rPr>
      </w:pPr>
    </w:p>
    <w:p w:rsidR="00010E07" w:rsidRPr="00C642A2" w:rsidRDefault="00010E07" w:rsidP="00602B9A">
      <w:pPr>
        <w:jc w:val="right"/>
        <w:rPr>
          <w:sz w:val="24"/>
          <w:szCs w:val="24"/>
        </w:rPr>
      </w:pPr>
    </w:p>
    <w:p w:rsidR="00010E07" w:rsidRPr="00C642A2" w:rsidRDefault="00010E07" w:rsidP="00602B9A">
      <w:pPr>
        <w:jc w:val="right"/>
        <w:rPr>
          <w:sz w:val="24"/>
          <w:szCs w:val="24"/>
        </w:rPr>
      </w:pPr>
    </w:p>
    <w:p w:rsidR="00010E07" w:rsidRPr="00C642A2" w:rsidRDefault="00010E07" w:rsidP="00602B9A">
      <w:pPr>
        <w:jc w:val="right"/>
        <w:rPr>
          <w:sz w:val="24"/>
          <w:szCs w:val="24"/>
        </w:rPr>
      </w:pPr>
    </w:p>
    <w:p w:rsidR="00010E07" w:rsidRPr="00C642A2" w:rsidRDefault="00010E07" w:rsidP="00602B9A">
      <w:pPr>
        <w:jc w:val="right"/>
        <w:rPr>
          <w:sz w:val="24"/>
          <w:szCs w:val="24"/>
        </w:rPr>
      </w:pPr>
    </w:p>
    <w:p w:rsidR="006E5534" w:rsidRPr="00C642A2" w:rsidRDefault="00D66952" w:rsidP="006E5534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6E5534" w:rsidRPr="00C642A2">
        <w:rPr>
          <w:bCs/>
          <w:sz w:val="28"/>
          <w:szCs w:val="28"/>
        </w:rPr>
        <w:lastRenderedPageBreak/>
        <w:t>Приложение № 1</w:t>
      </w:r>
      <w:r w:rsidR="00CF0BBE" w:rsidRPr="00C642A2">
        <w:rPr>
          <w:bCs/>
          <w:sz w:val="28"/>
          <w:szCs w:val="28"/>
        </w:rPr>
        <w:t>3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602B9A" w:rsidRPr="00C642A2" w:rsidRDefault="00602B9A" w:rsidP="00602B9A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1</w:t>
      </w:r>
      <w:r w:rsidR="000A0C5A" w:rsidRPr="00C642A2">
        <w:rPr>
          <w:sz w:val="24"/>
          <w:szCs w:val="24"/>
        </w:rPr>
        <w:t>4</w:t>
      </w:r>
      <w:r w:rsidRPr="00C642A2">
        <w:rPr>
          <w:sz w:val="24"/>
          <w:szCs w:val="24"/>
        </w:rPr>
        <w:t xml:space="preserve"> к Программе </w:t>
      </w:r>
    </w:p>
    <w:p w:rsidR="00EE6E65" w:rsidRPr="00C642A2" w:rsidRDefault="00EE6E65" w:rsidP="00602B9A">
      <w:pPr>
        <w:jc w:val="right"/>
        <w:rPr>
          <w:sz w:val="24"/>
          <w:szCs w:val="24"/>
        </w:rPr>
      </w:pP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подпрограммы «Строительство объектов  коммунальной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6E63B3" w:rsidRPr="00C642A2" w:rsidRDefault="006E63B3" w:rsidP="00602B9A">
      <w:pPr>
        <w:jc w:val="center"/>
        <w:rPr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835"/>
        <w:gridCol w:w="1404"/>
        <w:gridCol w:w="14"/>
        <w:gridCol w:w="1266"/>
        <w:gridCol w:w="1278"/>
        <w:gridCol w:w="1278"/>
        <w:gridCol w:w="1278"/>
        <w:gridCol w:w="1278"/>
        <w:gridCol w:w="1276"/>
        <w:gridCol w:w="1276"/>
        <w:gridCol w:w="1276"/>
      </w:tblGrid>
      <w:tr w:rsidR="00EB0532" w:rsidRPr="00C642A2" w:rsidTr="00EE6E65">
        <w:trPr>
          <w:trHeight w:val="35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6E63B3" w:rsidRPr="00C642A2" w:rsidRDefault="006E63B3" w:rsidP="006E63B3">
            <w:pPr>
              <w:jc w:val="center"/>
            </w:pPr>
            <w:r w:rsidRPr="00C642A2">
              <w:t>№ строки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6E63B3" w:rsidRPr="00C642A2" w:rsidRDefault="006E63B3" w:rsidP="006E63B3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9"/>
          </w:tcPr>
          <w:p w:rsidR="00E8648F" w:rsidRPr="00C642A2" w:rsidRDefault="006E63B3" w:rsidP="00EE6E65">
            <w:pPr>
              <w:ind w:left="720"/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A94957" w:rsidRPr="00C642A2" w:rsidRDefault="006E63B3" w:rsidP="00305861">
            <w:pPr>
              <w:jc w:val="center"/>
            </w:pPr>
            <w:r w:rsidRPr="00C642A2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B0532" w:rsidRPr="00C642A2" w:rsidTr="00305861">
        <w:trPr>
          <w:cantSplit/>
          <w:trHeight w:val="1569"/>
        </w:trPr>
        <w:tc>
          <w:tcPr>
            <w:tcW w:w="709" w:type="dxa"/>
            <w:vMerge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6E63B3" w:rsidRPr="00C642A2" w:rsidRDefault="006E63B3" w:rsidP="006E63B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E63B3" w:rsidRPr="00C642A2" w:rsidRDefault="006E63B3" w:rsidP="006E63B3">
            <w:pPr>
              <w:jc w:val="center"/>
            </w:pPr>
            <w:r w:rsidRPr="00C642A2">
              <w:t>всего</w:t>
            </w:r>
          </w:p>
        </w:tc>
        <w:tc>
          <w:tcPr>
            <w:tcW w:w="1266" w:type="dxa"/>
          </w:tcPr>
          <w:p w:rsidR="006E63B3" w:rsidRPr="00C642A2" w:rsidRDefault="006E63B3" w:rsidP="006E63B3">
            <w:pPr>
              <w:jc w:val="center"/>
            </w:pPr>
            <w:r w:rsidRPr="00C642A2">
              <w:t>первый</w:t>
            </w:r>
          </w:p>
          <w:p w:rsidR="00EE6E65" w:rsidRPr="00C642A2" w:rsidRDefault="006E63B3" w:rsidP="006E63B3">
            <w:pPr>
              <w:jc w:val="center"/>
            </w:pPr>
            <w:r w:rsidRPr="00C642A2">
              <w:t xml:space="preserve"> 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2020 г.</w:t>
            </w:r>
          </w:p>
        </w:tc>
        <w:tc>
          <w:tcPr>
            <w:tcW w:w="1278" w:type="dxa"/>
          </w:tcPr>
          <w:p w:rsidR="006E63B3" w:rsidRPr="00C642A2" w:rsidRDefault="006E63B3" w:rsidP="006E63B3">
            <w:pPr>
              <w:jc w:val="center"/>
            </w:pPr>
            <w:r w:rsidRPr="00C642A2">
              <w:t xml:space="preserve">второй </w:t>
            </w:r>
          </w:p>
          <w:p w:rsidR="00EE6E65" w:rsidRPr="00C642A2" w:rsidRDefault="006E63B3" w:rsidP="006E63B3">
            <w:pPr>
              <w:jc w:val="center"/>
            </w:pPr>
            <w:r w:rsidRPr="00C642A2">
              <w:t xml:space="preserve">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2021 г.</w:t>
            </w:r>
          </w:p>
          <w:p w:rsidR="006E63B3" w:rsidRPr="00C642A2" w:rsidRDefault="006E63B3" w:rsidP="006E63B3">
            <w:pPr>
              <w:jc w:val="center"/>
            </w:pPr>
          </w:p>
          <w:p w:rsidR="006E63B3" w:rsidRPr="00C642A2" w:rsidRDefault="006E63B3" w:rsidP="006E63B3">
            <w:pPr>
              <w:jc w:val="center"/>
            </w:pP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>третий</w:t>
            </w:r>
          </w:p>
          <w:p w:rsidR="00EE6E65" w:rsidRPr="00C642A2" w:rsidRDefault="006E63B3" w:rsidP="006E63B3">
            <w:pPr>
              <w:jc w:val="center"/>
            </w:pPr>
            <w:r w:rsidRPr="00C642A2">
              <w:t xml:space="preserve">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2022 г.</w:t>
            </w:r>
          </w:p>
          <w:p w:rsidR="006E63B3" w:rsidRPr="00C642A2" w:rsidRDefault="006E63B3" w:rsidP="006E63B3">
            <w:pPr>
              <w:jc w:val="center"/>
            </w:pPr>
          </w:p>
          <w:p w:rsidR="006E63B3" w:rsidRPr="00C642A2" w:rsidRDefault="006E63B3" w:rsidP="006E63B3">
            <w:pPr>
              <w:jc w:val="center"/>
            </w:pP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 xml:space="preserve">четвертый </w:t>
            </w:r>
          </w:p>
          <w:p w:rsidR="00EE6E65" w:rsidRPr="00C642A2" w:rsidRDefault="006E63B3" w:rsidP="006E63B3">
            <w:pPr>
              <w:jc w:val="center"/>
            </w:pPr>
            <w:r w:rsidRPr="00C642A2">
              <w:t xml:space="preserve">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 xml:space="preserve">планового периода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2023 г.</w:t>
            </w: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>пятый</w:t>
            </w:r>
          </w:p>
          <w:p w:rsidR="00EE6E65" w:rsidRPr="00C642A2" w:rsidRDefault="006E63B3" w:rsidP="006E63B3">
            <w:pPr>
              <w:jc w:val="center"/>
            </w:pPr>
            <w:r w:rsidRPr="00C642A2">
              <w:t xml:space="preserve"> 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2024 г.</w:t>
            </w:r>
          </w:p>
        </w:tc>
        <w:tc>
          <w:tcPr>
            <w:tcW w:w="1276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>шестой</w:t>
            </w:r>
          </w:p>
          <w:p w:rsidR="00EE6E65" w:rsidRPr="00C642A2" w:rsidRDefault="006E63B3" w:rsidP="006E63B3">
            <w:pPr>
              <w:jc w:val="center"/>
            </w:pPr>
            <w:r w:rsidRPr="00C642A2">
              <w:t xml:space="preserve"> 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2025 г.</w:t>
            </w:r>
          </w:p>
        </w:tc>
        <w:tc>
          <w:tcPr>
            <w:tcW w:w="1276" w:type="dxa"/>
            <w:shd w:val="clear" w:color="auto" w:fill="auto"/>
          </w:tcPr>
          <w:p w:rsidR="006E63B3" w:rsidRPr="00C642A2" w:rsidRDefault="006E63B3" w:rsidP="006E63B3">
            <w:pPr>
              <w:jc w:val="center"/>
            </w:pPr>
            <w:r w:rsidRPr="00C642A2">
              <w:t>седьмой</w:t>
            </w:r>
          </w:p>
          <w:p w:rsidR="00EE6E65" w:rsidRPr="00C642A2" w:rsidRDefault="006E63B3" w:rsidP="006E63B3">
            <w:pPr>
              <w:jc w:val="center"/>
            </w:pPr>
            <w:r w:rsidRPr="00C642A2">
              <w:t xml:space="preserve"> год </w:t>
            </w:r>
          </w:p>
          <w:p w:rsidR="006E63B3" w:rsidRPr="00C642A2" w:rsidRDefault="006E63B3" w:rsidP="006E63B3">
            <w:pPr>
              <w:jc w:val="center"/>
            </w:pPr>
            <w:r w:rsidRPr="00C642A2">
              <w:t>планового периода</w:t>
            </w:r>
          </w:p>
          <w:p w:rsidR="006E63B3" w:rsidRPr="00C642A2" w:rsidRDefault="006E63B3" w:rsidP="00B85C63">
            <w:pPr>
              <w:jc w:val="center"/>
            </w:pPr>
            <w:r w:rsidRPr="00C642A2">
              <w:t>202</w:t>
            </w:r>
            <w:r w:rsidR="00B85C63" w:rsidRPr="00C642A2">
              <w:t>6</w:t>
            </w:r>
            <w:r w:rsidRPr="00C642A2">
              <w:t xml:space="preserve"> г.</w:t>
            </w:r>
          </w:p>
        </w:tc>
        <w:tc>
          <w:tcPr>
            <w:tcW w:w="1276" w:type="dxa"/>
            <w:vMerge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E8648F">
        <w:tc>
          <w:tcPr>
            <w:tcW w:w="709" w:type="dxa"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66" w:type="dxa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6E63B3" w:rsidRPr="00C642A2" w:rsidRDefault="006E63B3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D10B82" w:rsidRPr="00C642A2" w:rsidTr="00E8648F">
        <w:tc>
          <w:tcPr>
            <w:tcW w:w="709" w:type="dxa"/>
            <w:shd w:val="clear" w:color="auto" w:fill="auto"/>
            <w:vAlign w:val="center"/>
          </w:tcPr>
          <w:p w:rsidR="00D10B82" w:rsidRPr="00C642A2" w:rsidRDefault="00D10B82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0B82" w:rsidRPr="00C642A2" w:rsidRDefault="00D10B82" w:rsidP="00D6695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10B82" w:rsidRPr="00C642A2" w:rsidRDefault="00D256F3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1115500,00</w:t>
            </w:r>
          </w:p>
        </w:tc>
        <w:tc>
          <w:tcPr>
            <w:tcW w:w="1266" w:type="dxa"/>
            <w:vAlign w:val="center"/>
          </w:tcPr>
          <w:p w:rsidR="00D10B82" w:rsidRPr="00C642A2" w:rsidRDefault="00D10B82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199500,00</w:t>
            </w:r>
          </w:p>
        </w:tc>
        <w:tc>
          <w:tcPr>
            <w:tcW w:w="1278" w:type="dxa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C97E4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  <w:r w:rsidR="00D10B82" w:rsidRPr="00C642A2">
              <w:rPr>
                <w:sz w:val="24"/>
                <w:szCs w:val="24"/>
              </w:rPr>
              <w:t>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10B82" w:rsidRPr="00C642A2" w:rsidRDefault="00D10B82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10B82" w:rsidRPr="00C642A2" w:rsidTr="000F603E">
        <w:tc>
          <w:tcPr>
            <w:tcW w:w="709" w:type="dxa"/>
            <w:shd w:val="clear" w:color="auto" w:fill="auto"/>
            <w:vAlign w:val="center"/>
          </w:tcPr>
          <w:p w:rsidR="00D10B82" w:rsidRPr="00C642A2" w:rsidRDefault="00D10B82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0B82" w:rsidRPr="00C642A2" w:rsidRDefault="00D10B82" w:rsidP="000F603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10B82" w:rsidRPr="00C642A2" w:rsidRDefault="00D256F3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66" w:type="dxa"/>
            <w:vAlign w:val="center"/>
          </w:tcPr>
          <w:p w:rsidR="00D10B82" w:rsidRPr="00C642A2" w:rsidRDefault="00D10B82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10B82" w:rsidRPr="00C642A2" w:rsidRDefault="00D10B82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10B82" w:rsidRPr="00C642A2" w:rsidTr="00E8648F">
        <w:tc>
          <w:tcPr>
            <w:tcW w:w="709" w:type="dxa"/>
            <w:shd w:val="clear" w:color="auto" w:fill="auto"/>
            <w:vAlign w:val="center"/>
          </w:tcPr>
          <w:p w:rsidR="00D10B82" w:rsidRPr="00C642A2" w:rsidRDefault="00D10B82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0B82" w:rsidRPr="00C642A2" w:rsidRDefault="00D10B82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10B82" w:rsidRPr="00C642A2" w:rsidRDefault="00D256F3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1115500,00</w:t>
            </w:r>
          </w:p>
        </w:tc>
        <w:tc>
          <w:tcPr>
            <w:tcW w:w="1266" w:type="dxa"/>
            <w:vAlign w:val="center"/>
          </w:tcPr>
          <w:p w:rsidR="00D10B82" w:rsidRPr="00C642A2" w:rsidRDefault="00D10B82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199500,00</w:t>
            </w:r>
          </w:p>
        </w:tc>
        <w:tc>
          <w:tcPr>
            <w:tcW w:w="1278" w:type="dxa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C97E4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  <w:r w:rsidR="00D10B82" w:rsidRPr="00C642A2">
              <w:rPr>
                <w:sz w:val="24"/>
                <w:szCs w:val="24"/>
              </w:rPr>
              <w:t>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vAlign w:val="center"/>
          </w:tcPr>
          <w:p w:rsidR="00D10B82" w:rsidRPr="00C642A2" w:rsidRDefault="00D10B82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10B82" w:rsidRPr="00C642A2" w:rsidTr="00E8648F">
        <w:tc>
          <w:tcPr>
            <w:tcW w:w="709" w:type="dxa"/>
            <w:shd w:val="clear" w:color="auto" w:fill="auto"/>
            <w:vAlign w:val="center"/>
          </w:tcPr>
          <w:p w:rsidR="00D10B82" w:rsidRPr="00C642A2" w:rsidRDefault="00D10B82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0B82" w:rsidRPr="00C642A2" w:rsidRDefault="00D10B82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10B82" w:rsidRPr="00C642A2" w:rsidRDefault="00D256F3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1045000,00</w:t>
            </w:r>
          </w:p>
        </w:tc>
        <w:tc>
          <w:tcPr>
            <w:tcW w:w="1266" w:type="dxa"/>
            <w:vAlign w:val="center"/>
          </w:tcPr>
          <w:p w:rsidR="00D10B82" w:rsidRPr="00C642A2" w:rsidRDefault="00D10B82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170000,00</w:t>
            </w:r>
          </w:p>
        </w:tc>
        <w:tc>
          <w:tcPr>
            <w:tcW w:w="1278" w:type="dxa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D10B82" w:rsidRPr="00C642A2" w:rsidRDefault="00D10B82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0B82" w:rsidRPr="00C642A2" w:rsidTr="00E8648F">
        <w:tc>
          <w:tcPr>
            <w:tcW w:w="709" w:type="dxa"/>
            <w:shd w:val="clear" w:color="auto" w:fill="auto"/>
            <w:vAlign w:val="center"/>
          </w:tcPr>
          <w:p w:rsidR="00D10B82" w:rsidRPr="00C642A2" w:rsidRDefault="00D10B82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0B82" w:rsidRPr="00C642A2" w:rsidRDefault="00D10B82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10B82" w:rsidRPr="00C642A2" w:rsidRDefault="00D256F3" w:rsidP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7050</w:t>
            </w:r>
            <w:r w:rsidR="00D10B82"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66" w:type="dxa"/>
            <w:vAlign w:val="center"/>
          </w:tcPr>
          <w:p w:rsidR="00D10B82" w:rsidRPr="00C642A2" w:rsidRDefault="00D10B82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29500,00</w:t>
            </w:r>
          </w:p>
        </w:tc>
        <w:tc>
          <w:tcPr>
            <w:tcW w:w="1278" w:type="dxa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82" w:rsidRPr="00C642A2" w:rsidRDefault="00D10B8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D10B82" w:rsidRPr="00C642A2" w:rsidRDefault="00D10B82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957" w:rsidRPr="00C642A2" w:rsidTr="00E8648F">
        <w:tc>
          <w:tcPr>
            <w:tcW w:w="709" w:type="dxa"/>
            <w:shd w:val="clear" w:color="auto" w:fill="auto"/>
            <w:vAlign w:val="center"/>
          </w:tcPr>
          <w:p w:rsidR="00A94957" w:rsidRPr="00C642A2" w:rsidRDefault="000F603E" w:rsidP="006E63B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4459" w:type="dxa"/>
            <w:gridSpan w:val="11"/>
          </w:tcPr>
          <w:p w:rsidR="00A94957" w:rsidRPr="00C642A2" w:rsidRDefault="00A94957" w:rsidP="00EE6E65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D256F3" w:rsidRPr="00C642A2" w:rsidTr="00E8648F">
        <w:tc>
          <w:tcPr>
            <w:tcW w:w="709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56F3" w:rsidRPr="00C642A2" w:rsidRDefault="00D256F3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D256F3" w:rsidRPr="00C642A2" w:rsidRDefault="00D256F3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1115500,00</w:t>
            </w:r>
          </w:p>
        </w:tc>
        <w:tc>
          <w:tcPr>
            <w:tcW w:w="1280" w:type="dxa"/>
            <w:gridSpan w:val="2"/>
            <w:vAlign w:val="center"/>
          </w:tcPr>
          <w:p w:rsidR="00D256F3" w:rsidRPr="00C642A2" w:rsidRDefault="00D256F3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199500,00</w:t>
            </w:r>
          </w:p>
        </w:tc>
        <w:tc>
          <w:tcPr>
            <w:tcW w:w="1278" w:type="dxa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256F3" w:rsidRPr="00C642A2" w:rsidRDefault="00D256F3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56F3" w:rsidRPr="00C642A2" w:rsidTr="00E8648F">
        <w:tc>
          <w:tcPr>
            <w:tcW w:w="709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56F3" w:rsidRPr="00C642A2" w:rsidRDefault="00D256F3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D256F3" w:rsidRPr="00C642A2" w:rsidRDefault="00D256F3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gridSpan w:val="2"/>
            <w:vAlign w:val="center"/>
          </w:tcPr>
          <w:p w:rsidR="00D256F3" w:rsidRPr="00C642A2" w:rsidRDefault="00D256F3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256F3" w:rsidRPr="00C642A2" w:rsidRDefault="00D256F3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56F3" w:rsidRPr="00C642A2" w:rsidTr="00E8648F">
        <w:tc>
          <w:tcPr>
            <w:tcW w:w="709" w:type="dxa"/>
            <w:shd w:val="clear" w:color="auto" w:fill="auto"/>
            <w:vAlign w:val="center"/>
          </w:tcPr>
          <w:p w:rsidR="00D256F3" w:rsidRPr="00C642A2" w:rsidRDefault="00D256F3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56F3" w:rsidRPr="00C642A2" w:rsidRDefault="00D256F3" w:rsidP="00EE6E6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D256F3" w:rsidRPr="00C642A2" w:rsidRDefault="00D256F3" w:rsidP="00EE6E6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D256F3" w:rsidRPr="00C642A2" w:rsidRDefault="00D256F3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1115500,00</w:t>
            </w:r>
          </w:p>
        </w:tc>
        <w:tc>
          <w:tcPr>
            <w:tcW w:w="1280" w:type="dxa"/>
            <w:gridSpan w:val="2"/>
            <w:vAlign w:val="center"/>
          </w:tcPr>
          <w:p w:rsidR="00D256F3" w:rsidRPr="00C642A2" w:rsidRDefault="00D256F3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199500,00</w:t>
            </w:r>
          </w:p>
        </w:tc>
        <w:tc>
          <w:tcPr>
            <w:tcW w:w="1278" w:type="dxa"/>
            <w:vAlign w:val="center"/>
          </w:tcPr>
          <w:p w:rsidR="00D256F3" w:rsidRPr="00C642A2" w:rsidRDefault="00D256F3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56F3" w:rsidRPr="00C642A2" w:rsidRDefault="00D256F3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56F3" w:rsidRPr="00C642A2" w:rsidRDefault="00D256F3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256F3" w:rsidRPr="00C642A2" w:rsidRDefault="00D256F3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D256F3" w:rsidRPr="00C642A2" w:rsidRDefault="00D256F3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7142A0">
        <w:tc>
          <w:tcPr>
            <w:tcW w:w="709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gridSpan w:val="2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монтажные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1045000,00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5F0A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70500,00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29500,00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5F0A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E6E65">
        <w:trPr>
          <w:trHeight w:val="1930"/>
        </w:trPr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5F0A38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</w:t>
            </w:r>
            <w:proofErr w:type="spellStart"/>
            <w:r w:rsidRPr="00C642A2">
              <w:rPr>
                <w:b/>
                <w:bCs/>
                <w:sz w:val="24"/>
                <w:szCs w:val="24"/>
              </w:rPr>
              <w:t>Нижне-Сысертском</w:t>
            </w:r>
            <w:proofErr w:type="spellEnd"/>
            <w:r w:rsidRPr="00C642A2">
              <w:rPr>
                <w:b/>
                <w:bCs/>
                <w:sz w:val="24"/>
                <w:szCs w:val="24"/>
              </w:rPr>
              <w:t xml:space="preserve"> водохранилище </w:t>
            </w:r>
          </w:p>
          <w:p w:rsidR="005F0A38" w:rsidRPr="00C642A2" w:rsidRDefault="005F0A38" w:rsidP="005F0A38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(1 этап),  </w:t>
            </w:r>
          </w:p>
          <w:p w:rsidR="005F0A38" w:rsidRPr="00C642A2" w:rsidRDefault="005F0A38" w:rsidP="005F0A38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153182,56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153182,56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C642A2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C642A2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C642A2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C642A2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C642A2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C642A2" w:rsidRDefault="005F0A38" w:rsidP="006E63B3">
            <w:pPr>
              <w:jc w:val="center"/>
              <w:rPr>
                <w:sz w:val="24"/>
                <w:szCs w:val="24"/>
              </w:rPr>
            </w:pPr>
          </w:p>
        </w:tc>
      </w:tr>
      <w:tr w:rsidR="005F0A38" w:rsidRPr="00C642A2" w:rsidTr="007142A0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 w:rsidP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  <w:p w:rsidR="005F0A38" w:rsidRPr="00C642A2" w:rsidRDefault="005F0A38" w:rsidP="007142A0">
            <w:pPr>
              <w:rPr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153182,56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153182,56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153000,00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153000,00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182,56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182,56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EE6E65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</w:t>
            </w:r>
            <w:proofErr w:type="spellStart"/>
            <w:r w:rsidRPr="00C642A2">
              <w:rPr>
                <w:b/>
                <w:bCs/>
                <w:sz w:val="24"/>
                <w:szCs w:val="24"/>
              </w:rPr>
              <w:t>Нижне-Сысертском</w:t>
            </w:r>
            <w:proofErr w:type="spellEnd"/>
            <w:r w:rsidRPr="00C642A2">
              <w:rPr>
                <w:b/>
                <w:bCs/>
                <w:sz w:val="24"/>
                <w:szCs w:val="24"/>
              </w:rPr>
              <w:t xml:space="preserve"> водохранилище </w:t>
            </w:r>
          </w:p>
          <w:p w:rsidR="005F0A38" w:rsidRPr="00C642A2" w:rsidRDefault="005F0A38" w:rsidP="00EE6E65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(2 этап),  </w:t>
            </w:r>
          </w:p>
          <w:p w:rsidR="005F0A38" w:rsidRPr="00C642A2" w:rsidRDefault="005F0A38" w:rsidP="00EE6E65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937817,44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22817,44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E8648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937817,44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22817,44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875000,00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62817,44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22817,44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F0A38" w:rsidRPr="00C642A2" w:rsidTr="007142A0">
        <w:tc>
          <w:tcPr>
            <w:tcW w:w="709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gridSpan w:val="2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0F603E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:rsidR="005F0A38" w:rsidRPr="00C642A2" w:rsidRDefault="005F0A38" w:rsidP="000F603E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:rsidR="005F0A38" w:rsidRPr="00C642A2" w:rsidRDefault="005F0A38" w:rsidP="000F603E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17000,00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0F603E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Сливная станция жидких бытовых отходов в Синарском районе, </w:t>
            </w:r>
          </w:p>
          <w:p w:rsidR="005F0A38" w:rsidRPr="00C642A2" w:rsidRDefault="005F0A38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0,00 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Сети хозяйственно-бытовой канализации по ул. Ясная, ул. Летняя, ул. Радужная города Каменска-Уральского</w:t>
            </w:r>
            <w:r w:rsidRPr="00C642A2">
              <w:rPr>
                <w:sz w:val="24"/>
                <w:szCs w:val="24"/>
              </w:rPr>
              <w:t xml:space="preserve">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6500,00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6500,00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 w:rsidP="004961C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 w:rsidP="004961C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6500,00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6500,00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 w:rsidP="004961C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E8648F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 w:rsidP="004961C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6500,00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6500,00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EE6E65" w:rsidRPr="00C642A2" w:rsidRDefault="00EE6E65" w:rsidP="00602B9A">
      <w:pPr>
        <w:jc w:val="right"/>
        <w:rPr>
          <w:sz w:val="24"/>
          <w:szCs w:val="24"/>
        </w:rPr>
      </w:pP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lastRenderedPageBreak/>
        <w:t>Приложение № 1</w:t>
      </w:r>
      <w:r w:rsidR="005F0A38" w:rsidRPr="00C642A2">
        <w:rPr>
          <w:bCs/>
          <w:sz w:val="28"/>
          <w:szCs w:val="28"/>
        </w:rPr>
        <w:t>4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5F0A38" w:rsidRPr="00C642A2" w:rsidRDefault="005F0A38" w:rsidP="005F0A38">
      <w:pPr>
        <w:ind w:firstLine="10773"/>
        <w:rPr>
          <w:bCs/>
          <w:sz w:val="28"/>
          <w:szCs w:val="28"/>
        </w:rPr>
      </w:pPr>
    </w:p>
    <w:p w:rsidR="00FC4DE6" w:rsidRPr="00C642A2" w:rsidRDefault="00602B9A" w:rsidP="005F0A38">
      <w:pPr>
        <w:jc w:val="right"/>
        <w:rPr>
          <w:sz w:val="24"/>
          <w:szCs w:val="24"/>
        </w:rPr>
      </w:pPr>
      <w:r w:rsidRPr="00C642A2">
        <w:rPr>
          <w:sz w:val="24"/>
          <w:szCs w:val="24"/>
        </w:rPr>
        <w:t>Приложение № 1</w:t>
      </w:r>
      <w:r w:rsidR="000A0C5A" w:rsidRPr="00C642A2">
        <w:rPr>
          <w:sz w:val="24"/>
          <w:szCs w:val="24"/>
        </w:rPr>
        <w:t>5</w:t>
      </w:r>
      <w:r w:rsidRPr="00C642A2">
        <w:rPr>
          <w:sz w:val="24"/>
          <w:szCs w:val="24"/>
        </w:rPr>
        <w:t xml:space="preserve"> к Программе</w:t>
      </w: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C40557" w:rsidRPr="00C642A2" w:rsidRDefault="00602B9A" w:rsidP="005F0A38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подпрограммы «Строительство объектов  физической культуры и спорта», 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835"/>
        <w:gridCol w:w="1404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EB0532" w:rsidRPr="00C642A2" w:rsidTr="009E242B">
        <w:tc>
          <w:tcPr>
            <w:tcW w:w="709" w:type="dxa"/>
            <w:vMerge w:val="restart"/>
            <w:shd w:val="clear" w:color="auto" w:fill="auto"/>
            <w:vAlign w:val="center"/>
          </w:tcPr>
          <w:p w:rsidR="00C40557" w:rsidRPr="00C642A2" w:rsidRDefault="00C40557" w:rsidP="004D00F7">
            <w:pPr>
              <w:jc w:val="center"/>
            </w:pPr>
            <w:r w:rsidRPr="00C642A2">
              <w:t>№ строки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40557" w:rsidRPr="00C642A2" w:rsidRDefault="00C40557" w:rsidP="004D00F7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</w:tcPr>
          <w:p w:rsidR="00C40557" w:rsidRPr="00C642A2" w:rsidRDefault="00C40557" w:rsidP="004D00F7">
            <w:pPr>
              <w:ind w:left="720"/>
              <w:jc w:val="center"/>
            </w:pPr>
            <w:r w:rsidRPr="00C642A2">
              <w:t>Объемы финансирования, тыс. руб.</w:t>
            </w:r>
          </w:p>
          <w:p w:rsidR="00FC4DE6" w:rsidRPr="00C642A2" w:rsidRDefault="00FC4DE6" w:rsidP="004D00F7">
            <w:pPr>
              <w:ind w:left="720"/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FC4DE6" w:rsidRPr="00C642A2" w:rsidRDefault="00C40557" w:rsidP="005F0A38">
            <w:pPr>
              <w:jc w:val="center"/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B0532" w:rsidRPr="00C642A2" w:rsidTr="005F0A38">
        <w:trPr>
          <w:cantSplit/>
          <w:trHeight w:val="1469"/>
        </w:trPr>
        <w:tc>
          <w:tcPr>
            <w:tcW w:w="709" w:type="dxa"/>
            <w:vMerge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C40557" w:rsidRPr="00C642A2" w:rsidRDefault="00C40557" w:rsidP="004D00F7">
            <w:pPr>
              <w:rPr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C40557" w:rsidRPr="00C642A2" w:rsidRDefault="00C40557" w:rsidP="004D00F7">
            <w:pPr>
              <w:jc w:val="center"/>
            </w:pPr>
            <w:r w:rsidRPr="00C642A2">
              <w:t>всего</w:t>
            </w:r>
          </w:p>
        </w:tc>
        <w:tc>
          <w:tcPr>
            <w:tcW w:w="1280" w:type="dxa"/>
          </w:tcPr>
          <w:p w:rsidR="00C40557" w:rsidRPr="00C642A2" w:rsidRDefault="00C40557" w:rsidP="004D00F7">
            <w:pPr>
              <w:jc w:val="center"/>
            </w:pPr>
            <w:r w:rsidRPr="00C642A2">
              <w:t>первый</w:t>
            </w:r>
          </w:p>
          <w:p w:rsidR="00202B7D" w:rsidRPr="00C642A2" w:rsidRDefault="00C40557" w:rsidP="004D00F7">
            <w:pPr>
              <w:jc w:val="center"/>
            </w:pPr>
            <w:r w:rsidRPr="00C642A2">
              <w:t xml:space="preserve"> год 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планового периода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2020 г.</w:t>
            </w:r>
          </w:p>
        </w:tc>
        <w:tc>
          <w:tcPr>
            <w:tcW w:w="1278" w:type="dxa"/>
          </w:tcPr>
          <w:p w:rsidR="00C40557" w:rsidRPr="00C642A2" w:rsidRDefault="00C40557" w:rsidP="004D00F7">
            <w:pPr>
              <w:jc w:val="center"/>
            </w:pPr>
            <w:r w:rsidRPr="00C642A2">
              <w:t xml:space="preserve">второй </w:t>
            </w:r>
          </w:p>
          <w:p w:rsidR="00202B7D" w:rsidRPr="00C642A2" w:rsidRDefault="00C40557" w:rsidP="004D00F7">
            <w:pPr>
              <w:jc w:val="center"/>
            </w:pPr>
            <w:r w:rsidRPr="00C642A2">
              <w:t xml:space="preserve">год 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планового периода</w:t>
            </w:r>
          </w:p>
          <w:p w:rsidR="00C40557" w:rsidRPr="00C642A2" w:rsidRDefault="00C40557" w:rsidP="005F0A38">
            <w:pPr>
              <w:jc w:val="center"/>
            </w:pPr>
            <w:r w:rsidRPr="00C642A2">
              <w:t>2021 г.</w:t>
            </w:r>
          </w:p>
        </w:tc>
        <w:tc>
          <w:tcPr>
            <w:tcW w:w="1278" w:type="dxa"/>
            <w:shd w:val="clear" w:color="auto" w:fill="auto"/>
          </w:tcPr>
          <w:p w:rsidR="00C40557" w:rsidRPr="00C642A2" w:rsidRDefault="00C40557" w:rsidP="004D00F7">
            <w:pPr>
              <w:jc w:val="center"/>
            </w:pPr>
            <w:r w:rsidRPr="00C642A2">
              <w:t>третий</w:t>
            </w:r>
          </w:p>
          <w:p w:rsidR="00202B7D" w:rsidRPr="00C642A2" w:rsidRDefault="00C40557" w:rsidP="004D00F7">
            <w:pPr>
              <w:jc w:val="center"/>
            </w:pPr>
            <w:r w:rsidRPr="00C642A2">
              <w:t>год</w:t>
            </w:r>
          </w:p>
          <w:p w:rsidR="00C40557" w:rsidRPr="00C642A2" w:rsidRDefault="00C40557" w:rsidP="004D00F7">
            <w:pPr>
              <w:jc w:val="center"/>
            </w:pPr>
            <w:r w:rsidRPr="00C642A2">
              <w:t xml:space="preserve"> планового периода</w:t>
            </w:r>
          </w:p>
          <w:p w:rsidR="00C40557" w:rsidRPr="00C642A2" w:rsidRDefault="00C40557" w:rsidP="005F0A38">
            <w:pPr>
              <w:jc w:val="center"/>
            </w:pPr>
            <w:r w:rsidRPr="00C642A2">
              <w:t>2022 г.</w:t>
            </w:r>
          </w:p>
        </w:tc>
        <w:tc>
          <w:tcPr>
            <w:tcW w:w="1278" w:type="dxa"/>
            <w:shd w:val="clear" w:color="auto" w:fill="auto"/>
          </w:tcPr>
          <w:p w:rsidR="00C40557" w:rsidRPr="00C642A2" w:rsidRDefault="00C40557" w:rsidP="004D00F7">
            <w:pPr>
              <w:jc w:val="center"/>
            </w:pPr>
            <w:r w:rsidRPr="00C642A2">
              <w:t xml:space="preserve">четвертый </w:t>
            </w:r>
          </w:p>
          <w:p w:rsidR="00202B7D" w:rsidRPr="00C642A2" w:rsidRDefault="00C40557" w:rsidP="004D00F7">
            <w:pPr>
              <w:jc w:val="center"/>
            </w:pPr>
            <w:r w:rsidRPr="00C642A2">
              <w:t xml:space="preserve">год </w:t>
            </w:r>
          </w:p>
          <w:p w:rsidR="00C40557" w:rsidRPr="00C642A2" w:rsidRDefault="00C40557" w:rsidP="004D00F7">
            <w:pPr>
              <w:jc w:val="center"/>
            </w:pPr>
            <w:r w:rsidRPr="00C642A2">
              <w:t xml:space="preserve">планового периода 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2023 г.</w:t>
            </w:r>
          </w:p>
        </w:tc>
        <w:tc>
          <w:tcPr>
            <w:tcW w:w="1278" w:type="dxa"/>
            <w:shd w:val="clear" w:color="auto" w:fill="auto"/>
          </w:tcPr>
          <w:p w:rsidR="00C40557" w:rsidRPr="00C642A2" w:rsidRDefault="00C40557" w:rsidP="004D00F7">
            <w:pPr>
              <w:jc w:val="center"/>
            </w:pPr>
            <w:r w:rsidRPr="00C642A2">
              <w:t>пятый</w:t>
            </w:r>
          </w:p>
          <w:p w:rsidR="00202B7D" w:rsidRPr="00C642A2" w:rsidRDefault="00C40557" w:rsidP="004D00F7">
            <w:pPr>
              <w:jc w:val="center"/>
            </w:pPr>
            <w:r w:rsidRPr="00C642A2">
              <w:t xml:space="preserve"> год 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планового периода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2024 г.</w:t>
            </w:r>
          </w:p>
        </w:tc>
        <w:tc>
          <w:tcPr>
            <w:tcW w:w="1276" w:type="dxa"/>
            <w:shd w:val="clear" w:color="auto" w:fill="auto"/>
          </w:tcPr>
          <w:p w:rsidR="00C40557" w:rsidRPr="00C642A2" w:rsidRDefault="00C40557" w:rsidP="004D00F7">
            <w:pPr>
              <w:jc w:val="center"/>
            </w:pPr>
            <w:r w:rsidRPr="00C642A2">
              <w:t>шестой</w:t>
            </w:r>
          </w:p>
          <w:p w:rsidR="00202B7D" w:rsidRPr="00C642A2" w:rsidRDefault="00C40557" w:rsidP="004D00F7">
            <w:pPr>
              <w:jc w:val="center"/>
            </w:pPr>
            <w:r w:rsidRPr="00C642A2">
              <w:t xml:space="preserve"> год 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планового периода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2025 г.</w:t>
            </w:r>
          </w:p>
        </w:tc>
        <w:tc>
          <w:tcPr>
            <w:tcW w:w="1276" w:type="dxa"/>
            <w:shd w:val="clear" w:color="auto" w:fill="auto"/>
          </w:tcPr>
          <w:p w:rsidR="00C40557" w:rsidRPr="00C642A2" w:rsidRDefault="00C40557" w:rsidP="004D00F7">
            <w:pPr>
              <w:jc w:val="center"/>
            </w:pPr>
            <w:r w:rsidRPr="00C642A2">
              <w:t>седьмой</w:t>
            </w:r>
          </w:p>
          <w:p w:rsidR="00202B7D" w:rsidRPr="00C642A2" w:rsidRDefault="00C40557" w:rsidP="004D00F7">
            <w:pPr>
              <w:jc w:val="center"/>
            </w:pPr>
            <w:r w:rsidRPr="00C642A2">
              <w:t xml:space="preserve"> год </w:t>
            </w:r>
          </w:p>
          <w:p w:rsidR="00C40557" w:rsidRPr="00C642A2" w:rsidRDefault="00C40557" w:rsidP="004D00F7">
            <w:pPr>
              <w:jc w:val="center"/>
            </w:pPr>
            <w:r w:rsidRPr="00C642A2">
              <w:t>планового периода</w:t>
            </w:r>
          </w:p>
          <w:p w:rsidR="00C40557" w:rsidRPr="00C642A2" w:rsidRDefault="00C40557" w:rsidP="00B85C63">
            <w:pPr>
              <w:jc w:val="center"/>
            </w:pPr>
            <w:r w:rsidRPr="00C642A2">
              <w:t>202</w:t>
            </w:r>
            <w:r w:rsidR="00B85C63" w:rsidRPr="00C642A2">
              <w:t>6</w:t>
            </w:r>
            <w:r w:rsidRPr="00C642A2">
              <w:t xml:space="preserve"> г.</w:t>
            </w:r>
          </w:p>
        </w:tc>
        <w:tc>
          <w:tcPr>
            <w:tcW w:w="1276" w:type="dxa"/>
            <w:vMerge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9E242B">
        <w:tc>
          <w:tcPr>
            <w:tcW w:w="709" w:type="dxa"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C40557" w:rsidRPr="00C642A2" w:rsidRDefault="00C40557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1933CF" w:rsidRPr="00C642A2" w:rsidTr="009E242B">
        <w:tc>
          <w:tcPr>
            <w:tcW w:w="709" w:type="dxa"/>
            <w:shd w:val="clear" w:color="auto" w:fill="auto"/>
            <w:vAlign w:val="center"/>
          </w:tcPr>
          <w:p w:rsidR="001933CF" w:rsidRPr="00C642A2" w:rsidRDefault="001933C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33CF" w:rsidRPr="00C642A2" w:rsidRDefault="001933CF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1933CF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1027294,00</w:t>
            </w:r>
          </w:p>
        </w:tc>
        <w:tc>
          <w:tcPr>
            <w:tcW w:w="1280" w:type="dxa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1933CF" w:rsidRPr="00C642A2" w:rsidRDefault="001933CF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C97E4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  <w:r w:rsidR="001933CF" w:rsidRPr="00C642A2">
              <w:rPr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1933CF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1933CF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1933CF" w:rsidRPr="00C642A2" w:rsidRDefault="001933CF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933CF" w:rsidRPr="00C642A2" w:rsidTr="009E242B">
        <w:tc>
          <w:tcPr>
            <w:tcW w:w="709" w:type="dxa"/>
            <w:shd w:val="clear" w:color="auto" w:fill="auto"/>
            <w:vAlign w:val="center"/>
          </w:tcPr>
          <w:p w:rsidR="001933CF" w:rsidRPr="00C642A2" w:rsidRDefault="001933CF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33CF" w:rsidRPr="00C642A2" w:rsidRDefault="001933C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1933CF" w:rsidRPr="00C642A2" w:rsidRDefault="001933C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1933CF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1027294,00</w:t>
            </w:r>
          </w:p>
        </w:tc>
        <w:tc>
          <w:tcPr>
            <w:tcW w:w="1280" w:type="dxa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1933CF" w:rsidRPr="00C642A2" w:rsidRDefault="001933CF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C97E4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  <w:r w:rsidR="001933CF" w:rsidRPr="00C642A2">
              <w:rPr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1933CF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1933CF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Merge w:val="restart"/>
            <w:vAlign w:val="center"/>
          </w:tcPr>
          <w:p w:rsidR="001933CF" w:rsidRPr="00C642A2" w:rsidRDefault="001933CF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933CF" w:rsidRPr="00C642A2" w:rsidTr="009E242B">
        <w:tc>
          <w:tcPr>
            <w:tcW w:w="709" w:type="dxa"/>
            <w:shd w:val="clear" w:color="auto" w:fill="auto"/>
            <w:vAlign w:val="center"/>
          </w:tcPr>
          <w:p w:rsidR="001933CF" w:rsidRPr="00C642A2" w:rsidRDefault="001933CF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33CF" w:rsidRPr="00C642A2" w:rsidRDefault="001933CF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1933CF" w:rsidRPr="00C642A2" w:rsidRDefault="00E15FE2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985000,00</w:t>
            </w:r>
          </w:p>
        </w:tc>
        <w:tc>
          <w:tcPr>
            <w:tcW w:w="1280" w:type="dxa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1933CF" w:rsidRPr="00C642A2" w:rsidRDefault="001933CF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1933CF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1933CF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933CF" w:rsidRPr="00C642A2" w:rsidRDefault="001933CF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33CF" w:rsidRPr="00C642A2" w:rsidRDefault="001933CF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Merge/>
            <w:vAlign w:val="center"/>
          </w:tcPr>
          <w:p w:rsidR="001933CF" w:rsidRPr="00C642A2" w:rsidRDefault="001933CF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70" w:rsidRPr="00C642A2" w:rsidTr="009E242B">
        <w:trPr>
          <w:trHeight w:val="531"/>
        </w:trPr>
        <w:tc>
          <w:tcPr>
            <w:tcW w:w="709" w:type="dxa"/>
            <w:shd w:val="clear" w:color="auto" w:fill="auto"/>
          </w:tcPr>
          <w:p w:rsidR="00CE5B70" w:rsidRPr="00C642A2" w:rsidRDefault="00FC4DE6" w:rsidP="00D6695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CE5B70" w:rsidRPr="00C642A2" w:rsidRDefault="00CE5B70" w:rsidP="00202B7D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CE5B70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42294,00</w:t>
            </w:r>
          </w:p>
        </w:tc>
        <w:tc>
          <w:tcPr>
            <w:tcW w:w="1280" w:type="dxa"/>
            <w:vAlign w:val="center"/>
          </w:tcPr>
          <w:p w:rsidR="00CE5B70" w:rsidRPr="00C642A2" w:rsidRDefault="00500AB1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CE5B70" w:rsidRPr="00C642A2" w:rsidRDefault="00CE5B70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42A2" w:rsidRDefault="00CE5B7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42A2" w:rsidRDefault="00CE5B70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42A2" w:rsidRDefault="00CE5B70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C642A2" w:rsidRDefault="00CE5B70" w:rsidP="00D6695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E24" w:rsidRPr="00C642A2" w:rsidTr="00D66952">
        <w:tc>
          <w:tcPr>
            <w:tcW w:w="709" w:type="dxa"/>
            <w:shd w:val="clear" w:color="auto" w:fill="auto"/>
            <w:vAlign w:val="center"/>
          </w:tcPr>
          <w:p w:rsidR="00A73E24" w:rsidRPr="00C642A2" w:rsidRDefault="00FC4DE6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4459" w:type="dxa"/>
            <w:gridSpan w:val="10"/>
          </w:tcPr>
          <w:p w:rsidR="00A73E24" w:rsidRPr="00C642A2" w:rsidRDefault="00A73E24" w:rsidP="004D00F7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E15FE2" w:rsidRPr="00C642A2" w:rsidTr="009E242B">
        <w:tc>
          <w:tcPr>
            <w:tcW w:w="709" w:type="dxa"/>
            <w:shd w:val="clear" w:color="auto" w:fill="auto"/>
            <w:vAlign w:val="center"/>
          </w:tcPr>
          <w:p w:rsidR="00E15FE2" w:rsidRPr="00C642A2" w:rsidRDefault="00E15FE2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E15FE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E15FE2" w:rsidRPr="00C642A2" w:rsidRDefault="00E15FE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E15FE2" w:rsidRPr="00C642A2" w:rsidRDefault="00E15FE2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1027294,00</w:t>
            </w:r>
          </w:p>
        </w:tc>
        <w:tc>
          <w:tcPr>
            <w:tcW w:w="1280" w:type="dxa"/>
            <w:vAlign w:val="center"/>
          </w:tcPr>
          <w:p w:rsidR="00E15FE2" w:rsidRPr="00C642A2" w:rsidRDefault="00E15FE2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E15FE2" w:rsidRPr="00C642A2" w:rsidRDefault="00E15FE2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15FE2" w:rsidRPr="00C642A2" w:rsidTr="009E242B">
        <w:tc>
          <w:tcPr>
            <w:tcW w:w="709" w:type="dxa"/>
            <w:shd w:val="clear" w:color="auto" w:fill="auto"/>
            <w:vAlign w:val="center"/>
          </w:tcPr>
          <w:p w:rsidR="00E15FE2" w:rsidRPr="00C642A2" w:rsidRDefault="00E15FE2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5FE2" w:rsidRPr="00C642A2" w:rsidRDefault="00E15FE2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E15FE2" w:rsidRPr="00C642A2" w:rsidRDefault="00E15FE2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E15FE2" w:rsidRPr="00C642A2" w:rsidRDefault="00E15FE2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1027294,00</w:t>
            </w:r>
          </w:p>
        </w:tc>
        <w:tc>
          <w:tcPr>
            <w:tcW w:w="1280" w:type="dxa"/>
            <w:vAlign w:val="center"/>
          </w:tcPr>
          <w:p w:rsidR="00E15FE2" w:rsidRPr="00C642A2" w:rsidRDefault="00E15FE2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E15FE2" w:rsidRPr="00C642A2" w:rsidRDefault="00E15FE2" w:rsidP="001933C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9E242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FE2" w:rsidRPr="00C642A2" w:rsidRDefault="00E15FE2" w:rsidP="009E242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E15FE2" w:rsidRPr="00C642A2" w:rsidRDefault="00E15FE2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15FE2" w:rsidRPr="00C642A2" w:rsidTr="009E242B">
        <w:tc>
          <w:tcPr>
            <w:tcW w:w="709" w:type="dxa"/>
            <w:shd w:val="clear" w:color="auto" w:fill="auto"/>
            <w:vAlign w:val="center"/>
          </w:tcPr>
          <w:p w:rsidR="00E15FE2" w:rsidRPr="00C642A2" w:rsidRDefault="00E15FE2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5FE2" w:rsidRPr="00C642A2" w:rsidRDefault="00E15FE2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E15FE2" w:rsidRPr="00C642A2" w:rsidRDefault="00E15FE2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985000,00</w:t>
            </w:r>
          </w:p>
        </w:tc>
        <w:tc>
          <w:tcPr>
            <w:tcW w:w="1280" w:type="dxa"/>
            <w:vAlign w:val="center"/>
          </w:tcPr>
          <w:p w:rsidR="00E15FE2" w:rsidRPr="00C642A2" w:rsidRDefault="00E15FE2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9E242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FE2" w:rsidRPr="00C642A2" w:rsidRDefault="00E15FE2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E15FE2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F0A38" w:rsidRPr="00C642A2" w:rsidTr="007142A0">
        <w:tc>
          <w:tcPr>
            <w:tcW w:w="709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42294,00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AD3CA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202B7D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Центр развития бокса в градостроительном комплексе № 2 (частично) микрорайона I </w:t>
            </w:r>
          </w:p>
          <w:p w:rsidR="005F0A38" w:rsidRPr="00C642A2" w:rsidRDefault="005F0A38" w:rsidP="00202B7D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жилого района «Южный»,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 w:rsidP="00D6695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спортивно-культурного комплекса в жилом районе «Южный», </w:t>
            </w:r>
          </w:p>
          <w:p w:rsidR="005F0A38" w:rsidRPr="00C642A2" w:rsidRDefault="005F0A38" w:rsidP="00D66952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140000,00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AD3C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AD3C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F0A38" w:rsidRPr="00C642A2" w:rsidTr="009569FE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9569FE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</w:t>
            </w:r>
          </w:p>
          <w:p w:rsidR="005F0A38" w:rsidRPr="00C642A2" w:rsidRDefault="005F0A38" w:rsidP="009569FE">
            <w:pPr>
              <w:jc w:val="both"/>
              <w:rPr>
                <w:sz w:val="24"/>
                <w:szCs w:val="24"/>
              </w:rPr>
            </w:pPr>
            <w:proofErr w:type="spellStart"/>
            <w:r w:rsidRPr="00C642A2">
              <w:rPr>
                <w:b/>
                <w:bCs/>
                <w:sz w:val="24"/>
                <w:szCs w:val="24"/>
              </w:rPr>
              <w:t>картинговой</w:t>
            </w:r>
            <w:proofErr w:type="spellEnd"/>
            <w:r w:rsidRPr="00C642A2">
              <w:rPr>
                <w:b/>
                <w:bCs/>
                <w:sz w:val="24"/>
                <w:szCs w:val="24"/>
              </w:rPr>
              <w:t xml:space="preserve"> трассы</w:t>
            </w:r>
            <w:r w:rsidRPr="00C642A2">
              <w:rPr>
                <w:sz w:val="24"/>
                <w:szCs w:val="24"/>
              </w:rPr>
              <w:t xml:space="preserve">, </w:t>
            </w:r>
          </w:p>
          <w:p w:rsidR="005F0A38" w:rsidRPr="00C642A2" w:rsidRDefault="005F0A38" w:rsidP="009569FE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5500,00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5500,00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 w:rsidP="009569FE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F0A38" w:rsidRPr="00C642A2" w:rsidTr="007142A0">
        <w:tc>
          <w:tcPr>
            <w:tcW w:w="709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F0A38" w:rsidRPr="00C642A2" w:rsidRDefault="005F0A38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физкультурно-оздоровительного комплекса в жилом районе «Ленинский», </w:t>
            </w:r>
          </w:p>
          <w:p w:rsidR="005F0A38" w:rsidRPr="00C642A2" w:rsidRDefault="005F0A38" w:rsidP="00B756A2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140000,00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AD3C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AD3C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26</w:t>
            </w:r>
          </w:p>
        </w:tc>
        <w:tc>
          <w:tcPr>
            <w:tcW w:w="2835" w:type="dxa"/>
            <w:shd w:val="clear" w:color="auto" w:fill="auto"/>
          </w:tcPr>
          <w:p w:rsidR="005F0A38" w:rsidRPr="00C642A2" w:rsidRDefault="005F0A38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центра водных видов спорта с аквапарком в жилом районе «Южный», </w:t>
            </w:r>
          </w:p>
          <w:p w:rsidR="005F0A38" w:rsidRPr="00C642A2" w:rsidRDefault="005F0A38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715000,00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715000,00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A38" w:rsidRPr="00C642A2" w:rsidTr="009E242B"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700000,00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AD3C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0A38" w:rsidRPr="00C642A2" w:rsidTr="009E242B">
        <w:trPr>
          <w:trHeight w:val="337"/>
        </w:trPr>
        <w:tc>
          <w:tcPr>
            <w:tcW w:w="709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C642A2" w:rsidRDefault="005F0A38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80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C642A2" w:rsidRDefault="005F0A38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C642A2" w:rsidRDefault="005F0A38" w:rsidP="00AD3C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A13871" w:rsidRPr="00C642A2" w:rsidRDefault="00A13871" w:rsidP="00602B9A">
      <w:pPr>
        <w:jc w:val="right"/>
        <w:rPr>
          <w:sz w:val="24"/>
          <w:szCs w:val="24"/>
        </w:rPr>
      </w:pPr>
    </w:p>
    <w:p w:rsidR="006E5534" w:rsidRPr="00C642A2" w:rsidRDefault="00B756A2" w:rsidP="006E5534">
      <w:pPr>
        <w:ind w:right="-2"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br w:type="page"/>
      </w:r>
      <w:r w:rsidR="006E5534" w:rsidRPr="00C642A2">
        <w:rPr>
          <w:bCs/>
          <w:sz w:val="28"/>
          <w:szCs w:val="28"/>
        </w:rPr>
        <w:lastRenderedPageBreak/>
        <w:t>Приложение № 1</w:t>
      </w:r>
      <w:r w:rsidR="005F0A38" w:rsidRPr="00C642A2">
        <w:rPr>
          <w:bCs/>
          <w:sz w:val="28"/>
          <w:szCs w:val="28"/>
        </w:rPr>
        <w:t>5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6E5534" w:rsidRPr="00C642A2" w:rsidRDefault="006E5534" w:rsidP="006E5534">
      <w:pPr>
        <w:rPr>
          <w:bCs/>
          <w:sz w:val="28"/>
          <w:szCs w:val="28"/>
        </w:rPr>
      </w:pPr>
    </w:p>
    <w:p w:rsidR="00C66997" w:rsidRPr="00C642A2" w:rsidRDefault="00602B9A" w:rsidP="005F0A38">
      <w:pPr>
        <w:ind w:firstLine="10773"/>
        <w:rPr>
          <w:bCs/>
          <w:sz w:val="28"/>
          <w:szCs w:val="28"/>
        </w:rPr>
      </w:pPr>
      <w:r w:rsidRPr="00C642A2">
        <w:rPr>
          <w:sz w:val="24"/>
          <w:szCs w:val="24"/>
        </w:rPr>
        <w:t>Приложение № 1</w:t>
      </w:r>
      <w:r w:rsidR="000A0C5A" w:rsidRPr="00C642A2">
        <w:rPr>
          <w:sz w:val="24"/>
          <w:szCs w:val="24"/>
        </w:rPr>
        <w:t>6</w:t>
      </w:r>
      <w:r w:rsidRPr="00C642A2">
        <w:rPr>
          <w:sz w:val="24"/>
          <w:szCs w:val="24"/>
        </w:rPr>
        <w:t xml:space="preserve"> к Программе</w:t>
      </w:r>
    </w:p>
    <w:p w:rsidR="00FC4DE6" w:rsidRPr="00C642A2" w:rsidRDefault="00FC4DE6" w:rsidP="00FC4DE6">
      <w:pPr>
        <w:rPr>
          <w:sz w:val="24"/>
          <w:szCs w:val="24"/>
        </w:rPr>
      </w:pP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подпрограммы «Строительство объектов образовательных учреждений», обеспечивающей выполнение муниципальной программы «Реализация мероприятий в области градостроительной деятельности </w:t>
      </w: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D649B6" w:rsidRPr="00C642A2" w:rsidRDefault="00D649B6" w:rsidP="00602B9A">
      <w:pPr>
        <w:jc w:val="center"/>
        <w:rPr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0"/>
        <w:gridCol w:w="2830"/>
        <w:gridCol w:w="1278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EB0532" w:rsidRPr="00C642A2" w:rsidTr="004D00F7">
        <w:tc>
          <w:tcPr>
            <w:tcW w:w="840" w:type="dxa"/>
            <w:vMerge w:val="restart"/>
            <w:shd w:val="clear" w:color="auto" w:fill="auto"/>
            <w:vAlign w:val="center"/>
          </w:tcPr>
          <w:p w:rsidR="00827B29" w:rsidRPr="00C642A2" w:rsidRDefault="00827B29" w:rsidP="004D00F7">
            <w:pPr>
              <w:jc w:val="center"/>
            </w:pPr>
            <w:r w:rsidRPr="00C642A2">
              <w:t>№ строки</w:t>
            </w:r>
          </w:p>
        </w:tc>
        <w:tc>
          <w:tcPr>
            <w:tcW w:w="2830" w:type="dxa"/>
            <w:vMerge w:val="restart"/>
            <w:shd w:val="clear" w:color="auto" w:fill="auto"/>
            <w:vAlign w:val="center"/>
          </w:tcPr>
          <w:p w:rsidR="00827B29" w:rsidRPr="00C642A2" w:rsidRDefault="00827B29" w:rsidP="004D00F7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0222" w:type="dxa"/>
            <w:gridSpan w:val="8"/>
          </w:tcPr>
          <w:p w:rsidR="00827B29" w:rsidRPr="00C642A2" w:rsidRDefault="00827B29" w:rsidP="004D00F7">
            <w:pPr>
              <w:ind w:left="720"/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827B29" w:rsidRPr="00C642A2" w:rsidRDefault="00827B29" w:rsidP="004D00F7">
            <w:pPr>
              <w:jc w:val="center"/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B0532" w:rsidRPr="00C642A2" w:rsidTr="004D00F7">
        <w:trPr>
          <w:cantSplit/>
          <w:trHeight w:val="1559"/>
        </w:trPr>
        <w:tc>
          <w:tcPr>
            <w:tcW w:w="840" w:type="dxa"/>
            <w:vMerge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  <w:vMerge/>
            <w:shd w:val="clear" w:color="auto" w:fill="auto"/>
          </w:tcPr>
          <w:p w:rsidR="00827B29" w:rsidRPr="00C642A2" w:rsidRDefault="00827B29" w:rsidP="004D00F7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827B29" w:rsidRPr="00C642A2" w:rsidRDefault="00827B29" w:rsidP="004D00F7">
            <w:pPr>
              <w:jc w:val="center"/>
            </w:pPr>
            <w:r w:rsidRPr="00C642A2">
              <w:t>всего</w:t>
            </w:r>
          </w:p>
        </w:tc>
        <w:tc>
          <w:tcPr>
            <w:tcW w:w="1280" w:type="dxa"/>
          </w:tcPr>
          <w:p w:rsidR="00827B29" w:rsidRPr="00C642A2" w:rsidRDefault="00827B29" w:rsidP="004D00F7">
            <w:pPr>
              <w:jc w:val="center"/>
            </w:pPr>
            <w:r w:rsidRPr="00C642A2">
              <w:t>первый</w:t>
            </w:r>
          </w:p>
          <w:p w:rsidR="00202B7D" w:rsidRPr="00C642A2" w:rsidRDefault="00827B29" w:rsidP="004D00F7">
            <w:pPr>
              <w:jc w:val="center"/>
            </w:pPr>
            <w:r w:rsidRPr="00C642A2">
              <w:t xml:space="preserve"> год 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планового периода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2020 г.</w:t>
            </w:r>
          </w:p>
        </w:tc>
        <w:tc>
          <w:tcPr>
            <w:tcW w:w="1278" w:type="dxa"/>
          </w:tcPr>
          <w:p w:rsidR="00827B29" w:rsidRPr="00C642A2" w:rsidRDefault="00827B29" w:rsidP="004D00F7">
            <w:pPr>
              <w:jc w:val="center"/>
            </w:pPr>
            <w:r w:rsidRPr="00C642A2">
              <w:t xml:space="preserve">второй </w:t>
            </w:r>
          </w:p>
          <w:p w:rsidR="00202B7D" w:rsidRPr="00C642A2" w:rsidRDefault="00827B29" w:rsidP="004D00F7">
            <w:pPr>
              <w:jc w:val="center"/>
            </w:pPr>
            <w:r w:rsidRPr="00C642A2">
              <w:t xml:space="preserve">год 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планового периода</w:t>
            </w:r>
          </w:p>
          <w:p w:rsidR="00827B29" w:rsidRPr="00C642A2" w:rsidRDefault="00827B29" w:rsidP="00202B7D">
            <w:pPr>
              <w:jc w:val="center"/>
            </w:pPr>
            <w:r w:rsidRPr="00C642A2">
              <w:t>2021 г.</w:t>
            </w:r>
          </w:p>
        </w:tc>
        <w:tc>
          <w:tcPr>
            <w:tcW w:w="1278" w:type="dxa"/>
            <w:shd w:val="clear" w:color="auto" w:fill="auto"/>
          </w:tcPr>
          <w:p w:rsidR="00827B29" w:rsidRPr="00C642A2" w:rsidRDefault="00827B29" w:rsidP="004D00F7">
            <w:pPr>
              <w:jc w:val="center"/>
            </w:pPr>
            <w:r w:rsidRPr="00C642A2">
              <w:t>третий</w:t>
            </w:r>
          </w:p>
          <w:p w:rsidR="00202B7D" w:rsidRPr="00C642A2" w:rsidRDefault="00827B29" w:rsidP="004D00F7">
            <w:pPr>
              <w:jc w:val="center"/>
            </w:pPr>
            <w:r w:rsidRPr="00C642A2">
              <w:t xml:space="preserve">год 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планового периода</w:t>
            </w:r>
          </w:p>
          <w:p w:rsidR="00827B29" w:rsidRPr="00C642A2" w:rsidRDefault="00827B29" w:rsidP="00202B7D">
            <w:pPr>
              <w:jc w:val="center"/>
            </w:pPr>
            <w:r w:rsidRPr="00C642A2">
              <w:t>2022 г.</w:t>
            </w:r>
          </w:p>
        </w:tc>
        <w:tc>
          <w:tcPr>
            <w:tcW w:w="1278" w:type="dxa"/>
            <w:shd w:val="clear" w:color="auto" w:fill="auto"/>
          </w:tcPr>
          <w:p w:rsidR="00827B29" w:rsidRPr="00C642A2" w:rsidRDefault="00827B29" w:rsidP="004D00F7">
            <w:pPr>
              <w:jc w:val="center"/>
            </w:pPr>
            <w:r w:rsidRPr="00C642A2">
              <w:t xml:space="preserve">четвертый </w:t>
            </w:r>
          </w:p>
          <w:p w:rsidR="00202B7D" w:rsidRPr="00C642A2" w:rsidRDefault="00827B29" w:rsidP="004D00F7">
            <w:pPr>
              <w:jc w:val="center"/>
            </w:pPr>
            <w:r w:rsidRPr="00C642A2">
              <w:t xml:space="preserve">год </w:t>
            </w:r>
          </w:p>
          <w:p w:rsidR="00827B29" w:rsidRPr="00C642A2" w:rsidRDefault="00827B29" w:rsidP="004D00F7">
            <w:pPr>
              <w:jc w:val="center"/>
            </w:pPr>
            <w:r w:rsidRPr="00C642A2">
              <w:t xml:space="preserve">планового периода 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2023 г.</w:t>
            </w:r>
          </w:p>
        </w:tc>
        <w:tc>
          <w:tcPr>
            <w:tcW w:w="1278" w:type="dxa"/>
            <w:shd w:val="clear" w:color="auto" w:fill="auto"/>
          </w:tcPr>
          <w:p w:rsidR="00827B29" w:rsidRPr="00C642A2" w:rsidRDefault="00827B29" w:rsidP="004D00F7">
            <w:pPr>
              <w:jc w:val="center"/>
            </w:pPr>
            <w:r w:rsidRPr="00C642A2">
              <w:t>пятый</w:t>
            </w:r>
          </w:p>
          <w:p w:rsidR="00202B7D" w:rsidRPr="00C642A2" w:rsidRDefault="00827B29" w:rsidP="004D00F7">
            <w:pPr>
              <w:jc w:val="center"/>
            </w:pPr>
            <w:r w:rsidRPr="00C642A2">
              <w:t xml:space="preserve"> год 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планового периода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2024 г.</w:t>
            </w:r>
          </w:p>
        </w:tc>
        <w:tc>
          <w:tcPr>
            <w:tcW w:w="1276" w:type="dxa"/>
            <w:shd w:val="clear" w:color="auto" w:fill="auto"/>
          </w:tcPr>
          <w:p w:rsidR="00827B29" w:rsidRPr="00C642A2" w:rsidRDefault="00827B29" w:rsidP="004D00F7">
            <w:pPr>
              <w:jc w:val="center"/>
            </w:pPr>
            <w:r w:rsidRPr="00C642A2">
              <w:t>шестой</w:t>
            </w:r>
          </w:p>
          <w:p w:rsidR="00202B7D" w:rsidRPr="00C642A2" w:rsidRDefault="00827B29" w:rsidP="004D00F7">
            <w:pPr>
              <w:jc w:val="center"/>
            </w:pPr>
            <w:r w:rsidRPr="00C642A2">
              <w:t xml:space="preserve"> год 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планового периода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2025 г.</w:t>
            </w:r>
          </w:p>
        </w:tc>
        <w:tc>
          <w:tcPr>
            <w:tcW w:w="1276" w:type="dxa"/>
            <w:shd w:val="clear" w:color="auto" w:fill="auto"/>
          </w:tcPr>
          <w:p w:rsidR="00827B29" w:rsidRPr="00C642A2" w:rsidRDefault="00827B29" w:rsidP="004D00F7">
            <w:pPr>
              <w:jc w:val="center"/>
            </w:pPr>
            <w:r w:rsidRPr="00C642A2">
              <w:t>седьмой</w:t>
            </w:r>
          </w:p>
          <w:p w:rsidR="00202B7D" w:rsidRPr="00C642A2" w:rsidRDefault="00827B29" w:rsidP="004D00F7">
            <w:pPr>
              <w:jc w:val="center"/>
            </w:pPr>
            <w:r w:rsidRPr="00C642A2">
              <w:t xml:space="preserve"> год </w:t>
            </w:r>
          </w:p>
          <w:p w:rsidR="00827B29" w:rsidRPr="00C642A2" w:rsidRDefault="00827B29" w:rsidP="004D00F7">
            <w:pPr>
              <w:jc w:val="center"/>
            </w:pPr>
            <w:r w:rsidRPr="00C642A2">
              <w:t>планового периода</w:t>
            </w:r>
          </w:p>
          <w:p w:rsidR="00827B29" w:rsidRPr="00C642A2" w:rsidRDefault="00827B29" w:rsidP="00B85C63">
            <w:pPr>
              <w:jc w:val="center"/>
            </w:pPr>
            <w:r w:rsidRPr="00C642A2">
              <w:t>202</w:t>
            </w:r>
            <w:r w:rsidR="00B85C63" w:rsidRPr="00C642A2">
              <w:t>6</w:t>
            </w:r>
            <w:r w:rsidRPr="00C642A2">
              <w:t xml:space="preserve"> г.</w:t>
            </w:r>
          </w:p>
        </w:tc>
        <w:tc>
          <w:tcPr>
            <w:tcW w:w="1276" w:type="dxa"/>
            <w:vMerge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4D00F7">
        <w:tc>
          <w:tcPr>
            <w:tcW w:w="840" w:type="dxa"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827B29" w:rsidRPr="00C642A2" w:rsidRDefault="00827B29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C2249B" w:rsidRPr="00C642A2" w:rsidTr="00B756A2">
        <w:tc>
          <w:tcPr>
            <w:tcW w:w="840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2249B" w:rsidRPr="00C642A2" w:rsidRDefault="00C2249B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F2DD4" w:rsidP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415478,10</w:t>
            </w:r>
          </w:p>
        </w:tc>
        <w:tc>
          <w:tcPr>
            <w:tcW w:w="1280" w:type="dxa"/>
            <w:vAlign w:val="center"/>
          </w:tcPr>
          <w:p w:rsidR="00C2249B" w:rsidRPr="00C642A2" w:rsidRDefault="00C2249B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278" w:type="dxa"/>
            <w:vAlign w:val="center"/>
          </w:tcPr>
          <w:p w:rsidR="00C2249B" w:rsidRPr="00C642A2" w:rsidRDefault="00F74F7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D65AA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14975</w:t>
            </w:r>
            <w:r w:rsidR="00C2249B" w:rsidRPr="00C642A2">
              <w:rPr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161687,00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2249B" w:rsidRPr="00C642A2" w:rsidRDefault="00C2249B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2249B" w:rsidRPr="00C642A2" w:rsidTr="00B756A2">
        <w:tc>
          <w:tcPr>
            <w:tcW w:w="840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2249B" w:rsidRPr="00C642A2" w:rsidRDefault="00C2249B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311030,0</w:t>
            </w:r>
          </w:p>
        </w:tc>
        <w:tc>
          <w:tcPr>
            <w:tcW w:w="1280" w:type="dxa"/>
            <w:vAlign w:val="center"/>
          </w:tcPr>
          <w:p w:rsidR="00C2249B" w:rsidRPr="00C642A2" w:rsidRDefault="00C2249B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2249B" w:rsidRPr="00C642A2" w:rsidRDefault="00F74F76" w:rsidP="006E383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D65AA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  <w:r w:rsidR="00C2249B" w:rsidRPr="00C642A2">
              <w:rPr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150368,00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2249B" w:rsidRPr="00C642A2" w:rsidRDefault="00C2249B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2249B" w:rsidRPr="00C642A2" w:rsidTr="00B756A2">
        <w:tc>
          <w:tcPr>
            <w:tcW w:w="840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2249B" w:rsidRPr="00C642A2" w:rsidRDefault="00C2249B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11708,00</w:t>
            </w:r>
          </w:p>
        </w:tc>
        <w:tc>
          <w:tcPr>
            <w:tcW w:w="1280" w:type="dxa"/>
            <w:vAlign w:val="center"/>
          </w:tcPr>
          <w:p w:rsidR="00C2249B" w:rsidRPr="00C642A2" w:rsidRDefault="00C2249B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2249B" w:rsidRPr="00C642A2" w:rsidRDefault="00F74F7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D65AA7" w:rsidP="00C6699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</w:t>
            </w:r>
            <w:r w:rsidR="00C2249B" w:rsidRPr="00C642A2">
              <w:rPr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5660,00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2249B" w:rsidRPr="00C642A2" w:rsidRDefault="00C2249B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2249B" w:rsidRPr="00C642A2" w:rsidTr="00B756A2">
        <w:tc>
          <w:tcPr>
            <w:tcW w:w="840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2249B" w:rsidRPr="00C642A2" w:rsidRDefault="00C2249B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2249B" w:rsidRPr="00C642A2" w:rsidRDefault="00C2249B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92740,10</w:t>
            </w:r>
          </w:p>
        </w:tc>
        <w:tc>
          <w:tcPr>
            <w:tcW w:w="1280" w:type="dxa"/>
            <w:vAlign w:val="center"/>
          </w:tcPr>
          <w:p w:rsidR="00C2249B" w:rsidRPr="00C642A2" w:rsidRDefault="00C2249B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278" w:type="dxa"/>
            <w:vAlign w:val="center"/>
          </w:tcPr>
          <w:p w:rsidR="00C2249B" w:rsidRPr="00C642A2" w:rsidRDefault="00F74F76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D65AA7" w:rsidP="00D65AA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vAlign w:val="center"/>
          </w:tcPr>
          <w:p w:rsidR="00C2249B" w:rsidRPr="00C642A2" w:rsidRDefault="00C2249B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2249B" w:rsidRPr="00C642A2" w:rsidTr="00B756A2">
        <w:tc>
          <w:tcPr>
            <w:tcW w:w="840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2249B" w:rsidRPr="00C642A2" w:rsidRDefault="00C2249B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82740,10</w:t>
            </w:r>
          </w:p>
        </w:tc>
        <w:tc>
          <w:tcPr>
            <w:tcW w:w="1280" w:type="dxa"/>
            <w:vAlign w:val="center"/>
          </w:tcPr>
          <w:p w:rsidR="00C2249B" w:rsidRPr="00C642A2" w:rsidRDefault="00C2249B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278" w:type="dxa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D65AA7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4975</w:t>
            </w:r>
            <w:r w:rsidR="00C2249B" w:rsidRPr="00C642A2">
              <w:rPr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2249B" w:rsidRPr="00C642A2" w:rsidRDefault="00C2249B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49B" w:rsidRPr="00C642A2" w:rsidTr="00B756A2">
        <w:tc>
          <w:tcPr>
            <w:tcW w:w="840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2249B" w:rsidRPr="00C642A2" w:rsidRDefault="00C2249B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 w:rsidP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  <w:r w:rsidR="00CF2DD4" w:rsidRPr="00C642A2">
              <w:rPr>
                <w:sz w:val="24"/>
                <w:szCs w:val="24"/>
              </w:rPr>
              <w:t>0</w:t>
            </w:r>
            <w:r w:rsidRPr="00C642A2">
              <w:rPr>
                <w:sz w:val="24"/>
                <w:szCs w:val="24"/>
              </w:rPr>
              <w:t>000,00</w:t>
            </w:r>
          </w:p>
        </w:tc>
        <w:tc>
          <w:tcPr>
            <w:tcW w:w="1280" w:type="dxa"/>
            <w:vAlign w:val="center"/>
          </w:tcPr>
          <w:p w:rsidR="00C2249B" w:rsidRPr="00C642A2" w:rsidRDefault="00C2249B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249B" w:rsidRPr="00C642A2" w:rsidRDefault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2249B" w:rsidRPr="00C642A2" w:rsidRDefault="00C2249B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97" w:rsidRPr="00C642A2" w:rsidTr="004D00F7">
        <w:tc>
          <w:tcPr>
            <w:tcW w:w="840" w:type="dxa"/>
            <w:shd w:val="clear" w:color="auto" w:fill="auto"/>
            <w:vAlign w:val="center"/>
          </w:tcPr>
          <w:p w:rsidR="00C66997" w:rsidRPr="00C642A2" w:rsidRDefault="0040515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4328" w:type="dxa"/>
            <w:gridSpan w:val="10"/>
          </w:tcPr>
          <w:p w:rsidR="00C66997" w:rsidRPr="00C642A2" w:rsidRDefault="00C66997" w:rsidP="004D00F7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CF2DD4" w:rsidRPr="00C642A2" w:rsidTr="00B756A2">
        <w:tc>
          <w:tcPr>
            <w:tcW w:w="840" w:type="dxa"/>
            <w:shd w:val="clear" w:color="auto" w:fill="auto"/>
            <w:vAlign w:val="center"/>
          </w:tcPr>
          <w:p w:rsidR="00CF2DD4" w:rsidRPr="00C642A2" w:rsidRDefault="00CF2DD4" w:rsidP="00B756A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2DD4" w:rsidRPr="00C642A2" w:rsidRDefault="00CF2DD4" w:rsidP="00B756A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415478,10</w:t>
            </w:r>
          </w:p>
        </w:tc>
        <w:tc>
          <w:tcPr>
            <w:tcW w:w="1280" w:type="dxa"/>
            <w:vAlign w:val="center"/>
          </w:tcPr>
          <w:p w:rsidR="00CF2DD4" w:rsidRPr="00C642A2" w:rsidRDefault="00CF2DD4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278" w:type="dxa"/>
            <w:vAlign w:val="center"/>
          </w:tcPr>
          <w:p w:rsidR="00CF2DD4" w:rsidRPr="00C642A2" w:rsidRDefault="00CF2DD4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161687,00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2DD4" w:rsidRPr="00C642A2" w:rsidRDefault="00CF2DD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2DD4" w:rsidRPr="00C642A2" w:rsidRDefault="00CF2DD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F2DD4" w:rsidRPr="00C642A2" w:rsidRDefault="00CF2DD4" w:rsidP="00B756A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F2DD4" w:rsidRPr="00C642A2" w:rsidTr="00B756A2">
        <w:tc>
          <w:tcPr>
            <w:tcW w:w="840" w:type="dxa"/>
            <w:shd w:val="clear" w:color="auto" w:fill="auto"/>
            <w:vAlign w:val="center"/>
          </w:tcPr>
          <w:p w:rsidR="00CF2DD4" w:rsidRPr="00C642A2" w:rsidRDefault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2DD4" w:rsidRPr="00C642A2" w:rsidRDefault="00CF2DD4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311030,0</w:t>
            </w:r>
          </w:p>
        </w:tc>
        <w:tc>
          <w:tcPr>
            <w:tcW w:w="1280" w:type="dxa"/>
            <w:vAlign w:val="center"/>
          </w:tcPr>
          <w:p w:rsidR="00CF2DD4" w:rsidRPr="00C642A2" w:rsidRDefault="00CF2DD4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2DD4" w:rsidRPr="00C642A2" w:rsidRDefault="00CF2DD4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150368,00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2DD4" w:rsidRPr="00C642A2" w:rsidRDefault="00CF2DD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2DD4" w:rsidRPr="00C642A2" w:rsidRDefault="00CF2DD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F2DD4" w:rsidRPr="00C642A2" w:rsidRDefault="00CF2DD4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</w:p>
        </w:tc>
      </w:tr>
      <w:tr w:rsidR="00CF2DD4" w:rsidRPr="00C642A2" w:rsidTr="00B756A2">
        <w:tc>
          <w:tcPr>
            <w:tcW w:w="840" w:type="dxa"/>
            <w:shd w:val="clear" w:color="auto" w:fill="auto"/>
            <w:vAlign w:val="center"/>
          </w:tcPr>
          <w:p w:rsidR="00CF2DD4" w:rsidRPr="00C642A2" w:rsidRDefault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F2DD4" w:rsidRPr="00C642A2" w:rsidRDefault="00CF2DD4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11708,00</w:t>
            </w:r>
          </w:p>
        </w:tc>
        <w:tc>
          <w:tcPr>
            <w:tcW w:w="1280" w:type="dxa"/>
            <w:vAlign w:val="center"/>
          </w:tcPr>
          <w:p w:rsidR="00CF2DD4" w:rsidRPr="00C642A2" w:rsidRDefault="00CF2DD4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F2DD4" w:rsidRPr="00C642A2" w:rsidRDefault="00CF2DD4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5660,00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F2DD4" w:rsidRPr="00C642A2" w:rsidRDefault="00CF2DD4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2DD4" w:rsidRPr="00C642A2" w:rsidRDefault="00CF2DD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2DD4" w:rsidRPr="00C642A2" w:rsidRDefault="00CF2DD4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F2DD4" w:rsidRPr="00C642A2" w:rsidRDefault="00CF2DD4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142A0" w:rsidRPr="00C642A2" w:rsidTr="007142A0">
        <w:tc>
          <w:tcPr>
            <w:tcW w:w="840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92740,10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278" w:type="dxa"/>
            <w:vAlign w:val="center"/>
          </w:tcPr>
          <w:p w:rsidR="007142A0" w:rsidRPr="00C642A2" w:rsidRDefault="007142A0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82740,10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62741,10</w:t>
            </w:r>
          </w:p>
        </w:tc>
        <w:tc>
          <w:tcPr>
            <w:tcW w:w="1278" w:type="dxa"/>
            <w:vAlign w:val="center"/>
          </w:tcPr>
          <w:p w:rsidR="007142A0" w:rsidRPr="00C642A2" w:rsidRDefault="007142A0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F2DD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4D00F7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14</w:t>
            </w:r>
          </w:p>
        </w:tc>
        <w:tc>
          <w:tcPr>
            <w:tcW w:w="2830" w:type="dxa"/>
            <w:shd w:val="clear" w:color="auto" w:fill="auto"/>
          </w:tcPr>
          <w:p w:rsidR="007142A0" w:rsidRPr="00C642A2" w:rsidRDefault="007142A0" w:rsidP="00AD3CAB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Детский сад на 300 ме</w:t>
            </w:r>
            <w:proofErr w:type="gramStart"/>
            <w:r w:rsidRPr="00C642A2">
              <w:rPr>
                <w:b/>
                <w:bCs/>
                <w:sz w:val="24"/>
                <w:szCs w:val="24"/>
              </w:rPr>
              <w:t>ст в гр</w:t>
            </w:r>
            <w:proofErr w:type="gramEnd"/>
            <w:r w:rsidRPr="00C642A2">
              <w:rPr>
                <w:b/>
                <w:bCs/>
                <w:sz w:val="24"/>
                <w:szCs w:val="24"/>
              </w:rPr>
              <w:t xml:space="preserve">адостроительном комплексе № 2  (частично)  микрорайона 1 жилого района «Южный»  </w:t>
            </w:r>
          </w:p>
          <w:p w:rsidR="007142A0" w:rsidRPr="00C642A2" w:rsidRDefault="007142A0" w:rsidP="00AD3CAB">
            <w:pPr>
              <w:rPr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г. Каменск-Уральский</w:t>
            </w:r>
            <w:r w:rsidRPr="00C642A2">
              <w:rPr>
                <w:sz w:val="24"/>
                <w:szCs w:val="24"/>
              </w:rPr>
              <w:t xml:space="preserve">, </w:t>
            </w:r>
          </w:p>
          <w:p w:rsidR="007142A0" w:rsidRPr="00C642A2" w:rsidRDefault="007142A0" w:rsidP="00AD3CAB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15907,00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15907,00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252CA5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</w:t>
            </w:r>
          </w:p>
        </w:tc>
        <w:tc>
          <w:tcPr>
            <w:tcW w:w="2830" w:type="dxa"/>
            <w:shd w:val="clear" w:color="auto" w:fill="auto"/>
          </w:tcPr>
          <w:p w:rsidR="007142A0" w:rsidRPr="00C642A2" w:rsidRDefault="007142A0">
            <w:pPr>
              <w:jc w:val="both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252CA5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C2249B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 w:rsidP="00C9452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7142A0" w:rsidRPr="00C642A2" w:rsidRDefault="007142A0" w:rsidP="0040515C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15907,00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15907,00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 w:rsidP="00C2249B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15907,00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15907,00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</w:t>
            </w:r>
          </w:p>
        </w:tc>
        <w:tc>
          <w:tcPr>
            <w:tcW w:w="2830" w:type="dxa"/>
            <w:shd w:val="clear" w:color="auto" w:fill="auto"/>
          </w:tcPr>
          <w:p w:rsidR="007142A0" w:rsidRPr="00C642A2" w:rsidRDefault="007142A0" w:rsidP="00AD3CAB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Детский сад на 250 мест по ул. </w:t>
            </w:r>
            <w:proofErr w:type="gramStart"/>
            <w:r w:rsidRPr="00C642A2">
              <w:rPr>
                <w:b/>
                <w:bCs/>
                <w:sz w:val="24"/>
                <w:szCs w:val="24"/>
              </w:rPr>
              <w:t>Октябрьской</w:t>
            </w:r>
            <w:proofErr w:type="gramEnd"/>
            <w:r w:rsidRPr="00C642A2">
              <w:rPr>
                <w:b/>
                <w:bCs/>
                <w:sz w:val="24"/>
                <w:szCs w:val="24"/>
              </w:rPr>
              <w:t xml:space="preserve"> в </w:t>
            </w:r>
          </w:p>
          <w:p w:rsidR="007142A0" w:rsidRPr="00C642A2" w:rsidRDefault="007142A0" w:rsidP="00AD3CAB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C642A2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8292,00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7142A0" w:rsidRPr="00C642A2" w:rsidRDefault="007142A0" w:rsidP="001933CF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8292,00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 w:rsidP="00AD3CAB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8292,00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24</w:t>
            </w:r>
          </w:p>
        </w:tc>
        <w:tc>
          <w:tcPr>
            <w:tcW w:w="2830" w:type="dxa"/>
            <w:shd w:val="clear" w:color="auto" w:fill="auto"/>
          </w:tcPr>
          <w:p w:rsidR="007142A0" w:rsidRPr="00C642A2" w:rsidRDefault="007142A0" w:rsidP="00AD3CAB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Детский сад на 125 мест по ул. </w:t>
            </w:r>
            <w:proofErr w:type="spellStart"/>
            <w:r w:rsidRPr="00C642A2">
              <w:rPr>
                <w:b/>
                <w:bCs/>
                <w:sz w:val="24"/>
                <w:szCs w:val="24"/>
              </w:rPr>
              <w:t>Исетская</w:t>
            </w:r>
            <w:proofErr w:type="spellEnd"/>
            <w:r w:rsidRPr="00C642A2">
              <w:rPr>
                <w:b/>
                <w:bCs/>
                <w:sz w:val="24"/>
                <w:szCs w:val="24"/>
              </w:rPr>
              <w:t xml:space="preserve">, 38 (новое здание второго корпуса Детского сада № 74), </w:t>
            </w:r>
            <w:r w:rsidRPr="00C642A2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52000,00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52000,00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7142A0">
        <w:tc>
          <w:tcPr>
            <w:tcW w:w="840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48360,00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0515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0515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48360,00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1820,00</w:t>
            </w:r>
          </w:p>
        </w:tc>
        <w:tc>
          <w:tcPr>
            <w:tcW w:w="1280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1820,00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 w:rsidP="00AD3CAB">
            <w:pPr>
              <w:jc w:val="both"/>
              <w:rPr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Детский сад на 300 мест по улице Лермонтова</w:t>
            </w:r>
            <w:r w:rsidRPr="00C642A2">
              <w:rPr>
                <w:sz w:val="24"/>
                <w:szCs w:val="24"/>
              </w:rPr>
              <w:t>,</w:t>
            </w:r>
          </w:p>
          <w:p w:rsidR="007142A0" w:rsidRPr="00C642A2" w:rsidRDefault="007142A0" w:rsidP="00AD3CAB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292445,00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109687,00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262670,00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102008,00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9888,00</w:t>
            </w:r>
          </w:p>
        </w:tc>
        <w:tc>
          <w:tcPr>
            <w:tcW w:w="1280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3840,00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19887,00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3839,00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1114D1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1114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9887,00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 w:rsidP="001114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 w:rsidP="001114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1114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1114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3839,00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1114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1114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1114D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 w:rsidP="00C2249B">
            <w:pPr>
              <w:rPr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Строительство средней общеобразовательной школы на 1275 мест в микрорайоне I жилого района «Южный» город Каменск-Уральский Свердловской области</w:t>
            </w:r>
            <w:r w:rsidRPr="00C642A2">
              <w:rPr>
                <w:sz w:val="24"/>
                <w:szCs w:val="24"/>
              </w:rPr>
              <w:t>,</w:t>
            </w:r>
          </w:p>
          <w:p w:rsidR="007142A0" w:rsidRPr="00C642A2" w:rsidRDefault="007142A0">
            <w:pPr>
              <w:rPr>
                <w:bCs/>
                <w:sz w:val="28"/>
                <w:szCs w:val="28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46834,10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46834,10</w:t>
            </w:r>
          </w:p>
        </w:tc>
        <w:tc>
          <w:tcPr>
            <w:tcW w:w="1278" w:type="dxa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 w:rsidP="004961C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7142A0" w:rsidRPr="00C642A2" w:rsidRDefault="007142A0" w:rsidP="004961C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46834,10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46834,10</w:t>
            </w:r>
          </w:p>
        </w:tc>
        <w:tc>
          <w:tcPr>
            <w:tcW w:w="1278" w:type="dxa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B756A2">
        <w:tc>
          <w:tcPr>
            <w:tcW w:w="840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C642A2" w:rsidRDefault="007142A0" w:rsidP="004961C5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46834,10</w:t>
            </w:r>
          </w:p>
        </w:tc>
        <w:tc>
          <w:tcPr>
            <w:tcW w:w="1280" w:type="dxa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46834,10</w:t>
            </w:r>
          </w:p>
        </w:tc>
        <w:tc>
          <w:tcPr>
            <w:tcW w:w="1278" w:type="dxa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7B29" w:rsidRPr="00C642A2" w:rsidRDefault="00827B29" w:rsidP="006E5534">
      <w:pPr>
        <w:rPr>
          <w:sz w:val="24"/>
          <w:szCs w:val="24"/>
        </w:rPr>
      </w:pPr>
    </w:p>
    <w:p w:rsidR="007142A0" w:rsidRPr="00C642A2" w:rsidRDefault="007142A0" w:rsidP="006E5534">
      <w:pPr>
        <w:ind w:right="-2" w:firstLine="10773"/>
        <w:rPr>
          <w:bCs/>
          <w:sz w:val="28"/>
          <w:szCs w:val="28"/>
        </w:rPr>
      </w:pP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lastRenderedPageBreak/>
        <w:t>Приложение № 1</w:t>
      </w:r>
      <w:r w:rsidR="007142A0" w:rsidRPr="00C642A2">
        <w:rPr>
          <w:bCs/>
          <w:sz w:val="28"/>
          <w:szCs w:val="28"/>
        </w:rPr>
        <w:t>6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>к постановлению Администрации</w:t>
      </w:r>
    </w:p>
    <w:p w:rsidR="006E5534" w:rsidRPr="00C642A2" w:rsidRDefault="006E5534" w:rsidP="006E5534">
      <w:pPr>
        <w:ind w:right="-2"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города Каменска-Уральского </w:t>
      </w:r>
    </w:p>
    <w:p w:rsidR="006004B9" w:rsidRPr="00C642A2" w:rsidRDefault="006004B9" w:rsidP="006004B9">
      <w:pPr>
        <w:ind w:firstLine="10773"/>
        <w:rPr>
          <w:bCs/>
          <w:sz w:val="28"/>
          <w:szCs w:val="28"/>
        </w:rPr>
      </w:pPr>
      <w:r w:rsidRPr="00C642A2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03.03.2020</w:t>
      </w:r>
      <w:r w:rsidRPr="00C642A2">
        <w:rPr>
          <w:sz w:val="28"/>
          <w:szCs w:val="28"/>
        </w:rPr>
        <w:t xml:space="preserve">№ </w:t>
      </w:r>
      <w:r>
        <w:rPr>
          <w:sz w:val="28"/>
          <w:szCs w:val="28"/>
        </w:rPr>
        <w:t>150</w:t>
      </w:r>
    </w:p>
    <w:p w:rsidR="00602B9A" w:rsidRPr="00C642A2" w:rsidRDefault="00602B9A" w:rsidP="006E5534">
      <w:pPr>
        <w:ind w:firstLine="10773"/>
        <w:rPr>
          <w:bCs/>
          <w:sz w:val="28"/>
          <w:szCs w:val="28"/>
        </w:rPr>
      </w:pPr>
      <w:bookmarkStart w:id="0" w:name="_GoBack"/>
      <w:bookmarkEnd w:id="0"/>
      <w:r w:rsidRPr="00C642A2">
        <w:rPr>
          <w:sz w:val="24"/>
          <w:szCs w:val="24"/>
        </w:rPr>
        <w:t>Приложение № 1</w:t>
      </w:r>
      <w:r w:rsidR="000A0C5A" w:rsidRPr="00C642A2">
        <w:rPr>
          <w:sz w:val="24"/>
          <w:szCs w:val="24"/>
        </w:rPr>
        <w:t>7</w:t>
      </w:r>
      <w:r w:rsidRPr="00C642A2">
        <w:rPr>
          <w:sz w:val="24"/>
          <w:szCs w:val="24"/>
        </w:rPr>
        <w:t xml:space="preserve"> к Программе</w:t>
      </w:r>
    </w:p>
    <w:p w:rsidR="009569FE" w:rsidRPr="00C642A2" w:rsidRDefault="009569FE" w:rsidP="00602B9A">
      <w:pPr>
        <w:jc w:val="right"/>
        <w:rPr>
          <w:sz w:val="24"/>
          <w:szCs w:val="24"/>
        </w:rPr>
      </w:pP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ПЛАН МЕРОПРИЯТИЙ </w:t>
      </w:r>
    </w:p>
    <w:p w:rsidR="00602B9A" w:rsidRPr="00C642A2" w:rsidRDefault="00602B9A" w:rsidP="00602B9A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по выполнению подпрограммы «Строительство объектов  культуры», </w:t>
      </w:r>
    </w:p>
    <w:p w:rsidR="004B79FC" w:rsidRPr="00C642A2" w:rsidRDefault="00602B9A" w:rsidP="004B79FC">
      <w:pPr>
        <w:jc w:val="center"/>
        <w:rPr>
          <w:sz w:val="28"/>
          <w:szCs w:val="28"/>
        </w:rPr>
      </w:pPr>
      <w:r w:rsidRPr="00C642A2">
        <w:rPr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C642A2">
        <w:rPr>
          <w:sz w:val="28"/>
          <w:szCs w:val="28"/>
        </w:rPr>
        <w:t xml:space="preserve">2020-2026 </w:t>
      </w:r>
      <w:r w:rsidRPr="00C642A2">
        <w:rPr>
          <w:sz w:val="28"/>
          <w:szCs w:val="28"/>
        </w:rPr>
        <w:t>годы»</w:t>
      </w:r>
    </w:p>
    <w:p w:rsidR="009569FE" w:rsidRPr="00C642A2" w:rsidRDefault="009569FE" w:rsidP="004B79FC">
      <w:pPr>
        <w:jc w:val="center"/>
        <w:rPr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37"/>
        <w:gridCol w:w="2838"/>
        <w:gridCol w:w="8"/>
        <w:gridCol w:w="1421"/>
        <w:gridCol w:w="1255"/>
        <w:gridCol w:w="1255"/>
        <w:gridCol w:w="1256"/>
        <w:gridCol w:w="1255"/>
        <w:gridCol w:w="1256"/>
        <w:gridCol w:w="1255"/>
        <w:gridCol w:w="1256"/>
        <w:gridCol w:w="1276"/>
      </w:tblGrid>
      <w:tr w:rsidR="00EB0532" w:rsidRPr="00C642A2" w:rsidTr="00EC7F67">
        <w:tc>
          <w:tcPr>
            <w:tcW w:w="837" w:type="dxa"/>
            <w:vMerge w:val="restart"/>
            <w:shd w:val="clear" w:color="auto" w:fill="auto"/>
            <w:vAlign w:val="center"/>
          </w:tcPr>
          <w:p w:rsidR="004B79FC" w:rsidRPr="00C642A2" w:rsidRDefault="004B79FC" w:rsidP="004D00F7">
            <w:pPr>
              <w:jc w:val="center"/>
            </w:pPr>
            <w:r w:rsidRPr="00C642A2">
              <w:t>№ строки</w:t>
            </w:r>
          </w:p>
        </w:tc>
        <w:tc>
          <w:tcPr>
            <w:tcW w:w="2838" w:type="dxa"/>
            <w:vMerge w:val="restart"/>
            <w:shd w:val="clear" w:color="auto" w:fill="auto"/>
            <w:vAlign w:val="center"/>
          </w:tcPr>
          <w:p w:rsidR="004B79FC" w:rsidRPr="00C642A2" w:rsidRDefault="004B79FC" w:rsidP="004D00F7">
            <w:pPr>
              <w:jc w:val="center"/>
            </w:pPr>
            <w:r w:rsidRPr="00C642A2">
              <w:t>Наименование мероприятия/ источники расходов на финансирование</w:t>
            </w:r>
          </w:p>
        </w:tc>
        <w:tc>
          <w:tcPr>
            <w:tcW w:w="10217" w:type="dxa"/>
            <w:gridSpan w:val="9"/>
          </w:tcPr>
          <w:p w:rsidR="004B79FC" w:rsidRPr="00C642A2" w:rsidRDefault="004B79FC" w:rsidP="004D00F7">
            <w:pPr>
              <w:ind w:left="720"/>
              <w:jc w:val="center"/>
            </w:pPr>
            <w:r w:rsidRPr="00C642A2"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9569FE" w:rsidRPr="00C642A2" w:rsidRDefault="004B79FC" w:rsidP="007142A0">
            <w:pPr>
              <w:jc w:val="center"/>
              <w:rPr>
                <w:sz w:val="18"/>
                <w:szCs w:val="18"/>
              </w:rPr>
            </w:pPr>
            <w:r w:rsidRPr="00C642A2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B0532" w:rsidRPr="00C642A2" w:rsidTr="00EC7F67">
        <w:trPr>
          <w:cantSplit/>
          <w:trHeight w:val="1559"/>
        </w:trPr>
        <w:tc>
          <w:tcPr>
            <w:tcW w:w="837" w:type="dxa"/>
            <w:vMerge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8" w:type="dxa"/>
            <w:vMerge/>
            <w:shd w:val="clear" w:color="auto" w:fill="auto"/>
          </w:tcPr>
          <w:p w:rsidR="004B79FC" w:rsidRPr="00C642A2" w:rsidRDefault="004B79FC" w:rsidP="004D00F7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4B79FC" w:rsidRPr="00C642A2" w:rsidRDefault="004B79FC" w:rsidP="004D00F7">
            <w:pPr>
              <w:jc w:val="center"/>
            </w:pPr>
            <w:r w:rsidRPr="00C642A2">
              <w:t>всего</w:t>
            </w:r>
          </w:p>
        </w:tc>
        <w:tc>
          <w:tcPr>
            <w:tcW w:w="1255" w:type="dxa"/>
          </w:tcPr>
          <w:p w:rsidR="004B79FC" w:rsidRPr="00C642A2" w:rsidRDefault="004B79FC" w:rsidP="004D00F7">
            <w:pPr>
              <w:jc w:val="center"/>
            </w:pPr>
            <w:r w:rsidRPr="00C642A2">
              <w:t>первый</w:t>
            </w:r>
          </w:p>
          <w:p w:rsidR="00EC7F67" w:rsidRPr="00C642A2" w:rsidRDefault="004B79FC" w:rsidP="004D00F7">
            <w:pPr>
              <w:jc w:val="center"/>
            </w:pPr>
            <w:r w:rsidRPr="00C642A2">
              <w:t xml:space="preserve"> год 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планового периода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2020 г.</w:t>
            </w:r>
          </w:p>
        </w:tc>
        <w:tc>
          <w:tcPr>
            <w:tcW w:w="1255" w:type="dxa"/>
          </w:tcPr>
          <w:p w:rsidR="004B79FC" w:rsidRPr="00C642A2" w:rsidRDefault="004B79FC" w:rsidP="004D00F7">
            <w:pPr>
              <w:jc w:val="center"/>
            </w:pPr>
            <w:r w:rsidRPr="00C642A2">
              <w:t xml:space="preserve">второй </w:t>
            </w:r>
          </w:p>
          <w:p w:rsidR="00EC7F67" w:rsidRPr="00C642A2" w:rsidRDefault="004B79FC" w:rsidP="004D00F7">
            <w:pPr>
              <w:jc w:val="center"/>
            </w:pPr>
            <w:r w:rsidRPr="00C642A2">
              <w:t xml:space="preserve">год 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планового периода</w:t>
            </w:r>
          </w:p>
          <w:p w:rsidR="004B79FC" w:rsidRPr="00C642A2" w:rsidRDefault="004B79FC" w:rsidP="007142A0">
            <w:pPr>
              <w:jc w:val="center"/>
            </w:pPr>
            <w:r w:rsidRPr="00C642A2">
              <w:t>2021 г.</w:t>
            </w:r>
          </w:p>
        </w:tc>
        <w:tc>
          <w:tcPr>
            <w:tcW w:w="1256" w:type="dxa"/>
            <w:shd w:val="clear" w:color="auto" w:fill="auto"/>
          </w:tcPr>
          <w:p w:rsidR="004B79FC" w:rsidRPr="00C642A2" w:rsidRDefault="004B79FC" w:rsidP="004D00F7">
            <w:pPr>
              <w:jc w:val="center"/>
            </w:pPr>
            <w:r w:rsidRPr="00C642A2">
              <w:t>третий</w:t>
            </w:r>
          </w:p>
          <w:p w:rsidR="00EC7F67" w:rsidRPr="00C642A2" w:rsidRDefault="004B79FC" w:rsidP="004D00F7">
            <w:pPr>
              <w:jc w:val="center"/>
            </w:pPr>
            <w:r w:rsidRPr="00C642A2">
              <w:t xml:space="preserve">год 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планового периода</w:t>
            </w:r>
          </w:p>
          <w:p w:rsidR="004B79FC" w:rsidRPr="00C642A2" w:rsidRDefault="004B79FC" w:rsidP="007142A0">
            <w:pPr>
              <w:jc w:val="center"/>
            </w:pPr>
            <w:r w:rsidRPr="00C642A2">
              <w:t>2022 г.</w:t>
            </w:r>
          </w:p>
        </w:tc>
        <w:tc>
          <w:tcPr>
            <w:tcW w:w="1255" w:type="dxa"/>
            <w:shd w:val="clear" w:color="auto" w:fill="auto"/>
          </w:tcPr>
          <w:p w:rsidR="004B79FC" w:rsidRPr="00C642A2" w:rsidRDefault="004B79FC" w:rsidP="004D00F7">
            <w:pPr>
              <w:jc w:val="center"/>
            </w:pPr>
            <w:r w:rsidRPr="00C642A2">
              <w:t xml:space="preserve">четвертый </w:t>
            </w:r>
          </w:p>
          <w:p w:rsidR="00EC7F67" w:rsidRPr="00C642A2" w:rsidRDefault="004B79FC" w:rsidP="004D00F7">
            <w:pPr>
              <w:jc w:val="center"/>
            </w:pPr>
            <w:r w:rsidRPr="00C642A2">
              <w:t xml:space="preserve">год </w:t>
            </w:r>
          </w:p>
          <w:p w:rsidR="004B79FC" w:rsidRPr="00C642A2" w:rsidRDefault="004B79FC" w:rsidP="004D00F7">
            <w:pPr>
              <w:jc w:val="center"/>
            </w:pPr>
            <w:r w:rsidRPr="00C642A2">
              <w:t xml:space="preserve">планового периода 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2023 г.</w:t>
            </w:r>
          </w:p>
        </w:tc>
        <w:tc>
          <w:tcPr>
            <w:tcW w:w="1256" w:type="dxa"/>
            <w:shd w:val="clear" w:color="auto" w:fill="auto"/>
          </w:tcPr>
          <w:p w:rsidR="004B79FC" w:rsidRPr="00C642A2" w:rsidRDefault="004B79FC" w:rsidP="004D00F7">
            <w:pPr>
              <w:jc w:val="center"/>
            </w:pPr>
            <w:r w:rsidRPr="00C642A2">
              <w:t>пятый</w:t>
            </w:r>
          </w:p>
          <w:p w:rsidR="00EC7F67" w:rsidRPr="00C642A2" w:rsidRDefault="004B79FC" w:rsidP="004D00F7">
            <w:pPr>
              <w:jc w:val="center"/>
            </w:pPr>
            <w:r w:rsidRPr="00C642A2">
              <w:t xml:space="preserve"> год 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планового периода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2024 г.</w:t>
            </w:r>
          </w:p>
        </w:tc>
        <w:tc>
          <w:tcPr>
            <w:tcW w:w="1255" w:type="dxa"/>
            <w:shd w:val="clear" w:color="auto" w:fill="auto"/>
          </w:tcPr>
          <w:p w:rsidR="004B79FC" w:rsidRPr="00C642A2" w:rsidRDefault="004B79FC" w:rsidP="004D00F7">
            <w:pPr>
              <w:jc w:val="center"/>
            </w:pPr>
            <w:r w:rsidRPr="00C642A2">
              <w:t>шестой</w:t>
            </w:r>
          </w:p>
          <w:p w:rsidR="00EC7F67" w:rsidRPr="00C642A2" w:rsidRDefault="004B79FC" w:rsidP="004D00F7">
            <w:pPr>
              <w:jc w:val="center"/>
            </w:pPr>
            <w:r w:rsidRPr="00C642A2">
              <w:t xml:space="preserve"> год 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планового периода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2025 г.</w:t>
            </w:r>
          </w:p>
        </w:tc>
        <w:tc>
          <w:tcPr>
            <w:tcW w:w="1256" w:type="dxa"/>
            <w:shd w:val="clear" w:color="auto" w:fill="auto"/>
          </w:tcPr>
          <w:p w:rsidR="004B79FC" w:rsidRPr="00C642A2" w:rsidRDefault="004B79FC" w:rsidP="004D00F7">
            <w:pPr>
              <w:jc w:val="center"/>
            </w:pPr>
            <w:r w:rsidRPr="00C642A2">
              <w:t>седьмой</w:t>
            </w:r>
          </w:p>
          <w:p w:rsidR="00EC7F67" w:rsidRPr="00C642A2" w:rsidRDefault="004B79FC" w:rsidP="004D00F7">
            <w:pPr>
              <w:jc w:val="center"/>
            </w:pPr>
            <w:r w:rsidRPr="00C642A2">
              <w:t xml:space="preserve"> год </w:t>
            </w:r>
          </w:p>
          <w:p w:rsidR="004B79FC" w:rsidRPr="00C642A2" w:rsidRDefault="004B79FC" w:rsidP="004D00F7">
            <w:pPr>
              <w:jc w:val="center"/>
            </w:pPr>
            <w:r w:rsidRPr="00C642A2">
              <w:t>планового периода</w:t>
            </w:r>
          </w:p>
          <w:p w:rsidR="004B79FC" w:rsidRPr="00C642A2" w:rsidRDefault="004B79FC" w:rsidP="00B85C63">
            <w:pPr>
              <w:jc w:val="center"/>
            </w:pPr>
            <w:r w:rsidRPr="00C642A2">
              <w:t>202</w:t>
            </w:r>
            <w:r w:rsidR="00B85C63" w:rsidRPr="00C642A2">
              <w:t>6</w:t>
            </w:r>
            <w:r w:rsidRPr="00C642A2">
              <w:t xml:space="preserve"> г.</w:t>
            </w:r>
          </w:p>
        </w:tc>
        <w:tc>
          <w:tcPr>
            <w:tcW w:w="1276" w:type="dxa"/>
            <w:vMerge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</w:p>
        </w:tc>
      </w:tr>
      <w:tr w:rsidR="00EB0532" w:rsidRPr="00C642A2" w:rsidTr="00EC7F67">
        <w:tc>
          <w:tcPr>
            <w:tcW w:w="837" w:type="dxa"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8" w:type="dxa"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29" w:type="dxa"/>
            <w:gridSpan w:val="2"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B79FC" w:rsidRPr="00C642A2" w:rsidRDefault="004B79FC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2E7F51" w:rsidRPr="00C642A2" w:rsidTr="00EC7F67">
        <w:tc>
          <w:tcPr>
            <w:tcW w:w="837" w:type="dxa"/>
            <w:shd w:val="clear" w:color="auto" w:fill="auto"/>
            <w:vAlign w:val="center"/>
          </w:tcPr>
          <w:p w:rsidR="002E7F51" w:rsidRPr="00C642A2" w:rsidRDefault="002E7F5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2E7F51" w:rsidRPr="00C642A2" w:rsidRDefault="002E7F51" w:rsidP="00EC7F67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>Всего по подпрогра</w:t>
            </w:r>
            <w:r w:rsidR="00EC7F67" w:rsidRPr="00C642A2">
              <w:rPr>
                <w:b/>
                <w:bCs/>
                <w:sz w:val="24"/>
                <w:szCs w:val="24"/>
              </w:rPr>
              <w:t>м</w:t>
            </w:r>
            <w:r w:rsidRPr="00C642A2">
              <w:rPr>
                <w:b/>
                <w:bCs/>
                <w:sz w:val="24"/>
                <w:szCs w:val="24"/>
              </w:rPr>
              <w:t xml:space="preserve">ме,  </w:t>
            </w: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2E7F51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2E7F51" w:rsidRPr="00C642A2" w:rsidRDefault="002E7F5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2E7F51" w:rsidRPr="00C642A2" w:rsidRDefault="002E7F5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C642A2" w:rsidRDefault="002E7F5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2E7F51" w:rsidRPr="00C642A2" w:rsidRDefault="002E7F5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C642A2" w:rsidRDefault="002E7F5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2E7F51" w:rsidRPr="00C642A2" w:rsidRDefault="002E7F5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C642A2" w:rsidRDefault="002E7F51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2E7F51" w:rsidRPr="00C642A2" w:rsidRDefault="002E7F51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E5B70" w:rsidRPr="00C642A2" w:rsidTr="00EC7F67">
        <w:tc>
          <w:tcPr>
            <w:tcW w:w="837" w:type="dxa"/>
            <w:shd w:val="clear" w:color="auto" w:fill="auto"/>
            <w:vAlign w:val="center"/>
          </w:tcPr>
          <w:p w:rsidR="00CE5B70" w:rsidRPr="00C642A2" w:rsidRDefault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CE5B70" w:rsidRPr="00C642A2" w:rsidRDefault="00CE5B7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E5B70" w:rsidRPr="00C642A2" w:rsidRDefault="00CE5B7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CE5B70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C642A2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E5B70" w:rsidRPr="00C642A2" w:rsidTr="00EC7F67">
        <w:tc>
          <w:tcPr>
            <w:tcW w:w="837" w:type="dxa"/>
            <w:shd w:val="clear" w:color="auto" w:fill="auto"/>
            <w:vAlign w:val="center"/>
          </w:tcPr>
          <w:p w:rsidR="00CE5B70" w:rsidRPr="00C642A2" w:rsidRDefault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CE5B70" w:rsidRPr="00C642A2" w:rsidRDefault="00CE5B7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CE5B70" w:rsidRPr="00C642A2" w:rsidRDefault="00C16F1C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 w:rsidP="00D65AA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Merge/>
            <w:vAlign w:val="center"/>
          </w:tcPr>
          <w:p w:rsidR="00CE5B70" w:rsidRPr="00C642A2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70" w:rsidRPr="00C642A2" w:rsidTr="00EC7F67">
        <w:tc>
          <w:tcPr>
            <w:tcW w:w="837" w:type="dxa"/>
            <w:shd w:val="clear" w:color="auto" w:fill="auto"/>
            <w:vAlign w:val="center"/>
          </w:tcPr>
          <w:p w:rsidR="00CE5B70" w:rsidRPr="00C642A2" w:rsidRDefault="009569FE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CE5B70" w:rsidRPr="00C642A2" w:rsidRDefault="00CE5B7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C642A2" w:rsidRDefault="00CE5B7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C642A2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532" w:rsidRPr="00C642A2" w:rsidTr="00EC7F67">
        <w:tc>
          <w:tcPr>
            <w:tcW w:w="837" w:type="dxa"/>
            <w:shd w:val="clear" w:color="auto" w:fill="auto"/>
            <w:vAlign w:val="center"/>
          </w:tcPr>
          <w:p w:rsidR="004B79FC" w:rsidRPr="00C642A2" w:rsidRDefault="009569FE" w:rsidP="004D00F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4331" w:type="dxa"/>
            <w:gridSpan w:val="11"/>
          </w:tcPr>
          <w:p w:rsidR="00D66952" w:rsidRPr="00C642A2" w:rsidRDefault="004B79FC" w:rsidP="00D66952">
            <w:pPr>
              <w:jc w:val="center"/>
              <w:rPr>
                <w:b/>
                <w:sz w:val="24"/>
                <w:szCs w:val="24"/>
              </w:rPr>
            </w:pPr>
            <w:r w:rsidRPr="00C642A2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C16F1C" w:rsidRPr="00C642A2" w:rsidTr="00EC7F67">
        <w:tc>
          <w:tcPr>
            <w:tcW w:w="837" w:type="dxa"/>
            <w:shd w:val="clear" w:color="auto" w:fill="auto"/>
            <w:vAlign w:val="center"/>
          </w:tcPr>
          <w:p w:rsidR="00C16F1C" w:rsidRPr="00C642A2" w:rsidRDefault="00C16F1C" w:rsidP="00D66952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C16F1C" w:rsidRPr="00C642A2" w:rsidRDefault="00C16F1C" w:rsidP="00D6695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C16F1C" w:rsidRPr="00C642A2" w:rsidRDefault="00C16F1C" w:rsidP="00D66952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C16F1C" w:rsidRPr="00C642A2" w:rsidRDefault="00C16F1C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16F1C" w:rsidRPr="00C642A2" w:rsidRDefault="00C16F1C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16F1C" w:rsidRPr="00C642A2" w:rsidRDefault="00C16F1C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C16F1C" w:rsidRPr="00C642A2" w:rsidRDefault="00C16F1C" w:rsidP="00D6695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16F1C" w:rsidRPr="00C642A2" w:rsidTr="00EC7F67">
        <w:tc>
          <w:tcPr>
            <w:tcW w:w="837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C16F1C" w:rsidRPr="00C642A2" w:rsidRDefault="00C16F1C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C16F1C" w:rsidRPr="00C642A2" w:rsidRDefault="00C16F1C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C16F1C" w:rsidRPr="00C642A2" w:rsidRDefault="00C16F1C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16F1C" w:rsidRPr="00C642A2" w:rsidRDefault="00C16F1C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16F1C" w:rsidRPr="00C642A2" w:rsidRDefault="00C16F1C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C16F1C" w:rsidRPr="00C642A2" w:rsidRDefault="00C16F1C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16F1C" w:rsidRPr="00C642A2" w:rsidTr="00EC7F67">
        <w:tc>
          <w:tcPr>
            <w:tcW w:w="837" w:type="dxa"/>
            <w:shd w:val="clear" w:color="auto" w:fill="auto"/>
            <w:vAlign w:val="center"/>
          </w:tcPr>
          <w:p w:rsidR="00C16F1C" w:rsidRPr="00C642A2" w:rsidRDefault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C16F1C" w:rsidRPr="00C642A2" w:rsidRDefault="00C16F1C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C16F1C" w:rsidRPr="00C642A2" w:rsidRDefault="00C16F1C" w:rsidP="00C16F1C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16F1C" w:rsidRPr="00C642A2" w:rsidRDefault="00C16F1C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16F1C" w:rsidRPr="00C642A2" w:rsidRDefault="00C16F1C" w:rsidP="00C97E44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 w:rsidP="003A413D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16F1C" w:rsidRPr="00C642A2" w:rsidRDefault="00C16F1C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16F1C" w:rsidRPr="00C642A2" w:rsidRDefault="00C16F1C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16F1C" w:rsidRPr="00C642A2" w:rsidRDefault="00C16F1C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C16F1C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142A0" w:rsidRPr="00C642A2" w:rsidTr="007142A0">
        <w:tc>
          <w:tcPr>
            <w:tcW w:w="837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46" w:type="dxa"/>
            <w:gridSpan w:val="2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7142A0" w:rsidRPr="00C642A2" w:rsidRDefault="007142A0" w:rsidP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</w:tr>
      <w:tr w:rsidR="007142A0" w:rsidRPr="00C642A2" w:rsidTr="00EC7F67">
        <w:tc>
          <w:tcPr>
            <w:tcW w:w="837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7142A0" w:rsidRPr="00C642A2" w:rsidRDefault="007142A0" w:rsidP="004961C5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C9452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142A0" w:rsidRPr="00C642A2" w:rsidTr="00EC7F67">
        <w:tc>
          <w:tcPr>
            <w:tcW w:w="837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10</w:t>
            </w:r>
          </w:p>
        </w:tc>
        <w:tc>
          <w:tcPr>
            <w:tcW w:w="2846" w:type="dxa"/>
            <w:gridSpan w:val="2"/>
            <w:shd w:val="clear" w:color="auto" w:fill="auto"/>
          </w:tcPr>
          <w:p w:rsidR="007142A0" w:rsidRPr="00C642A2" w:rsidRDefault="007142A0" w:rsidP="009569FE">
            <w:pPr>
              <w:rPr>
                <w:b/>
                <w:bCs/>
                <w:sz w:val="24"/>
                <w:szCs w:val="24"/>
              </w:rPr>
            </w:pPr>
            <w:r w:rsidRPr="00C642A2">
              <w:rPr>
                <w:b/>
                <w:bCs/>
                <w:sz w:val="24"/>
                <w:szCs w:val="24"/>
              </w:rPr>
              <w:t xml:space="preserve">Строительство здания театра драмы, </w:t>
            </w:r>
          </w:p>
          <w:p w:rsidR="007142A0" w:rsidRPr="00C642A2" w:rsidRDefault="007142A0">
            <w:pPr>
              <w:jc w:val="both"/>
              <w:rPr>
                <w:b/>
                <w:bCs/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EC7F67">
        <w:tc>
          <w:tcPr>
            <w:tcW w:w="837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11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 xml:space="preserve">местный бюджет, </w:t>
            </w:r>
          </w:p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2A0" w:rsidRPr="00C642A2" w:rsidTr="00EC7F67">
        <w:tc>
          <w:tcPr>
            <w:tcW w:w="837" w:type="dxa"/>
            <w:shd w:val="clear" w:color="auto" w:fill="auto"/>
            <w:vAlign w:val="center"/>
          </w:tcPr>
          <w:p w:rsidR="007142A0" w:rsidRPr="00C642A2" w:rsidRDefault="007142A0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7142A0" w:rsidRPr="00C642A2" w:rsidRDefault="007142A0">
            <w:pPr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142A0" w:rsidRPr="00C642A2" w:rsidRDefault="007142A0" w:rsidP="00EC7F67">
            <w:pPr>
              <w:jc w:val="center"/>
              <w:rPr>
                <w:sz w:val="24"/>
                <w:szCs w:val="24"/>
              </w:rPr>
            </w:pPr>
            <w:r w:rsidRPr="00C642A2">
              <w:rPr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7142A0" w:rsidRPr="00C642A2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4B79FC" w:rsidRPr="00C642A2" w:rsidRDefault="004B79FC" w:rsidP="009569FE">
      <w:pPr>
        <w:jc w:val="center"/>
        <w:rPr>
          <w:sz w:val="24"/>
          <w:szCs w:val="24"/>
        </w:rPr>
      </w:pPr>
    </w:p>
    <w:sectPr w:rsidR="004B79FC" w:rsidRPr="00C642A2" w:rsidSect="00C82139">
      <w:pgSz w:w="16838" w:h="11906" w:orient="landscape" w:code="9"/>
      <w:pgMar w:top="1134" w:right="567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901" w:rsidRDefault="00A82901">
      <w:r>
        <w:separator/>
      </w:r>
    </w:p>
  </w:endnote>
  <w:endnote w:type="continuationSeparator" w:id="1">
    <w:p w:rsidR="00A82901" w:rsidRDefault="00A82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901" w:rsidRDefault="00A82901">
      <w:r>
        <w:separator/>
      </w:r>
    </w:p>
  </w:footnote>
  <w:footnote w:type="continuationSeparator" w:id="1">
    <w:p w:rsidR="00A82901" w:rsidRDefault="00A829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2A0" w:rsidRDefault="00D30C4B" w:rsidP="006A70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142A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332CB">
      <w:rPr>
        <w:rStyle w:val="a7"/>
        <w:noProof/>
      </w:rPr>
      <w:t>37</w:t>
    </w:r>
    <w:r>
      <w:rPr>
        <w:rStyle w:val="a7"/>
      </w:rPr>
      <w:fldChar w:fldCharType="end"/>
    </w:r>
  </w:p>
  <w:p w:rsidR="007142A0" w:rsidRDefault="007142A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3233079"/>
      <w:docPartObj>
        <w:docPartGallery w:val="Page Numbers (Top of Page)"/>
        <w:docPartUnique/>
      </w:docPartObj>
    </w:sdtPr>
    <w:sdtContent>
      <w:p w:rsidR="007142A0" w:rsidRDefault="00D30C4B">
        <w:pPr>
          <w:pStyle w:val="a5"/>
          <w:jc w:val="center"/>
        </w:pPr>
        <w:r>
          <w:fldChar w:fldCharType="begin"/>
        </w:r>
        <w:r w:rsidR="007142A0">
          <w:instrText>PAGE   \* MERGEFORMAT</w:instrText>
        </w:r>
        <w:r>
          <w:fldChar w:fldCharType="separate"/>
        </w:r>
        <w:r w:rsidR="00CB240F">
          <w:rPr>
            <w:noProof/>
          </w:rPr>
          <w:t>37</w:t>
        </w:r>
        <w:r>
          <w:fldChar w:fldCharType="end"/>
        </w:r>
      </w:p>
    </w:sdtContent>
  </w:sdt>
  <w:p w:rsidR="007142A0" w:rsidRDefault="007142A0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2A0" w:rsidRDefault="007142A0" w:rsidP="00C82139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5"/>
  </w:num>
  <w:num w:numId="5">
    <w:abstractNumId w:val="3"/>
  </w:num>
  <w:num w:numId="6">
    <w:abstractNumId w:val="12"/>
  </w:num>
  <w:num w:numId="7">
    <w:abstractNumId w:val="6"/>
  </w:num>
  <w:num w:numId="8">
    <w:abstractNumId w:val="8"/>
  </w:num>
  <w:num w:numId="9">
    <w:abstractNumId w:val="2"/>
  </w:num>
  <w:num w:numId="10">
    <w:abstractNumId w:val="1"/>
  </w:num>
  <w:num w:numId="11">
    <w:abstractNumId w:val="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7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45D72"/>
    <w:rsid w:val="0000073A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D75"/>
    <w:rsid w:val="00005E71"/>
    <w:rsid w:val="000070D4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763B"/>
    <w:rsid w:val="0001798B"/>
    <w:rsid w:val="00017E01"/>
    <w:rsid w:val="0002282F"/>
    <w:rsid w:val="00022EAE"/>
    <w:rsid w:val="00023054"/>
    <w:rsid w:val="00023618"/>
    <w:rsid w:val="0002515A"/>
    <w:rsid w:val="00026340"/>
    <w:rsid w:val="00026383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41C2B"/>
    <w:rsid w:val="000421D1"/>
    <w:rsid w:val="00042650"/>
    <w:rsid w:val="00043A8D"/>
    <w:rsid w:val="00043DD4"/>
    <w:rsid w:val="00044986"/>
    <w:rsid w:val="00044D4A"/>
    <w:rsid w:val="000505E0"/>
    <w:rsid w:val="0005077F"/>
    <w:rsid w:val="00050EBB"/>
    <w:rsid w:val="00052426"/>
    <w:rsid w:val="00053010"/>
    <w:rsid w:val="00053933"/>
    <w:rsid w:val="00056665"/>
    <w:rsid w:val="000578D0"/>
    <w:rsid w:val="00057904"/>
    <w:rsid w:val="00057E79"/>
    <w:rsid w:val="00057F50"/>
    <w:rsid w:val="000604E9"/>
    <w:rsid w:val="000607BD"/>
    <w:rsid w:val="00061795"/>
    <w:rsid w:val="00062B75"/>
    <w:rsid w:val="00062D8A"/>
    <w:rsid w:val="0006329C"/>
    <w:rsid w:val="00064691"/>
    <w:rsid w:val="00065D70"/>
    <w:rsid w:val="00070A14"/>
    <w:rsid w:val="0007138C"/>
    <w:rsid w:val="00072CDA"/>
    <w:rsid w:val="00072D61"/>
    <w:rsid w:val="00075A84"/>
    <w:rsid w:val="000773FA"/>
    <w:rsid w:val="0008097A"/>
    <w:rsid w:val="00080AB7"/>
    <w:rsid w:val="000816F4"/>
    <w:rsid w:val="00082010"/>
    <w:rsid w:val="00082929"/>
    <w:rsid w:val="00083497"/>
    <w:rsid w:val="00083CDD"/>
    <w:rsid w:val="00086261"/>
    <w:rsid w:val="000869B0"/>
    <w:rsid w:val="00086E9F"/>
    <w:rsid w:val="00093639"/>
    <w:rsid w:val="000950BF"/>
    <w:rsid w:val="00095A14"/>
    <w:rsid w:val="000970A8"/>
    <w:rsid w:val="0009756C"/>
    <w:rsid w:val="000979E4"/>
    <w:rsid w:val="000A08D3"/>
    <w:rsid w:val="000A0A3E"/>
    <w:rsid w:val="000A0C56"/>
    <w:rsid w:val="000A0C5A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3C5A"/>
    <w:rsid w:val="000B4CF6"/>
    <w:rsid w:val="000B4D96"/>
    <w:rsid w:val="000B5836"/>
    <w:rsid w:val="000B633D"/>
    <w:rsid w:val="000B6D0A"/>
    <w:rsid w:val="000B70F0"/>
    <w:rsid w:val="000C015F"/>
    <w:rsid w:val="000C2882"/>
    <w:rsid w:val="000C2A0B"/>
    <w:rsid w:val="000C34E5"/>
    <w:rsid w:val="000C365E"/>
    <w:rsid w:val="000C4A21"/>
    <w:rsid w:val="000C527F"/>
    <w:rsid w:val="000C5B93"/>
    <w:rsid w:val="000C67F3"/>
    <w:rsid w:val="000C686E"/>
    <w:rsid w:val="000C7C11"/>
    <w:rsid w:val="000D072B"/>
    <w:rsid w:val="000D1DBE"/>
    <w:rsid w:val="000D3A09"/>
    <w:rsid w:val="000D49CE"/>
    <w:rsid w:val="000D512E"/>
    <w:rsid w:val="000D6665"/>
    <w:rsid w:val="000D675D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F00A1"/>
    <w:rsid w:val="000F08E2"/>
    <w:rsid w:val="000F0A64"/>
    <w:rsid w:val="000F0F8A"/>
    <w:rsid w:val="000F2C7D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2AA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B7F"/>
    <w:rsid w:val="00114374"/>
    <w:rsid w:val="00114641"/>
    <w:rsid w:val="001147B5"/>
    <w:rsid w:val="00114E2D"/>
    <w:rsid w:val="00115889"/>
    <w:rsid w:val="00115C25"/>
    <w:rsid w:val="00117860"/>
    <w:rsid w:val="0012055E"/>
    <w:rsid w:val="0012189A"/>
    <w:rsid w:val="00124353"/>
    <w:rsid w:val="00124ADE"/>
    <w:rsid w:val="001250AA"/>
    <w:rsid w:val="001254A1"/>
    <w:rsid w:val="00126A0F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F88"/>
    <w:rsid w:val="00150207"/>
    <w:rsid w:val="00150DF2"/>
    <w:rsid w:val="0015103A"/>
    <w:rsid w:val="00151777"/>
    <w:rsid w:val="0015203C"/>
    <w:rsid w:val="001522B8"/>
    <w:rsid w:val="00153133"/>
    <w:rsid w:val="00154240"/>
    <w:rsid w:val="0015438C"/>
    <w:rsid w:val="00154485"/>
    <w:rsid w:val="001546CB"/>
    <w:rsid w:val="00155FB5"/>
    <w:rsid w:val="00156E77"/>
    <w:rsid w:val="001611A2"/>
    <w:rsid w:val="001629FA"/>
    <w:rsid w:val="00162BB2"/>
    <w:rsid w:val="001648A2"/>
    <w:rsid w:val="001648B5"/>
    <w:rsid w:val="0016572A"/>
    <w:rsid w:val="00165D58"/>
    <w:rsid w:val="00167A68"/>
    <w:rsid w:val="0017040C"/>
    <w:rsid w:val="00171DDD"/>
    <w:rsid w:val="00172876"/>
    <w:rsid w:val="001729F8"/>
    <w:rsid w:val="0017551A"/>
    <w:rsid w:val="0017617E"/>
    <w:rsid w:val="00176B50"/>
    <w:rsid w:val="00177EA0"/>
    <w:rsid w:val="00177EFE"/>
    <w:rsid w:val="00181215"/>
    <w:rsid w:val="0018138D"/>
    <w:rsid w:val="001815E5"/>
    <w:rsid w:val="00184F6B"/>
    <w:rsid w:val="00185809"/>
    <w:rsid w:val="001865F3"/>
    <w:rsid w:val="00186BCF"/>
    <w:rsid w:val="00186C56"/>
    <w:rsid w:val="00186CFF"/>
    <w:rsid w:val="00187019"/>
    <w:rsid w:val="00187F8C"/>
    <w:rsid w:val="00190199"/>
    <w:rsid w:val="001933CF"/>
    <w:rsid w:val="00193B20"/>
    <w:rsid w:val="001945B3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19"/>
    <w:rsid w:val="001B3FB8"/>
    <w:rsid w:val="001B472C"/>
    <w:rsid w:val="001B4B3B"/>
    <w:rsid w:val="001B6771"/>
    <w:rsid w:val="001C072C"/>
    <w:rsid w:val="001C2658"/>
    <w:rsid w:val="001C2F27"/>
    <w:rsid w:val="001C3189"/>
    <w:rsid w:val="001C3865"/>
    <w:rsid w:val="001C3E1F"/>
    <w:rsid w:val="001C47ED"/>
    <w:rsid w:val="001C5F83"/>
    <w:rsid w:val="001C6B64"/>
    <w:rsid w:val="001C6D6B"/>
    <w:rsid w:val="001C6F51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21EF"/>
    <w:rsid w:val="001E24C4"/>
    <w:rsid w:val="001E2CCB"/>
    <w:rsid w:val="001E37B9"/>
    <w:rsid w:val="001E393F"/>
    <w:rsid w:val="001E4F7F"/>
    <w:rsid w:val="001E5788"/>
    <w:rsid w:val="001E5D36"/>
    <w:rsid w:val="001E5DB6"/>
    <w:rsid w:val="001E77FF"/>
    <w:rsid w:val="001F294C"/>
    <w:rsid w:val="001F32D9"/>
    <w:rsid w:val="001F3437"/>
    <w:rsid w:val="001F468C"/>
    <w:rsid w:val="001F49CC"/>
    <w:rsid w:val="001F4ED7"/>
    <w:rsid w:val="001F4FB9"/>
    <w:rsid w:val="0020081D"/>
    <w:rsid w:val="00200EFE"/>
    <w:rsid w:val="0020151D"/>
    <w:rsid w:val="00201968"/>
    <w:rsid w:val="00202B7D"/>
    <w:rsid w:val="00204405"/>
    <w:rsid w:val="00204497"/>
    <w:rsid w:val="00204B6B"/>
    <w:rsid w:val="00206DDC"/>
    <w:rsid w:val="002076BA"/>
    <w:rsid w:val="00207709"/>
    <w:rsid w:val="00210188"/>
    <w:rsid w:val="00211912"/>
    <w:rsid w:val="002139BB"/>
    <w:rsid w:val="002144CB"/>
    <w:rsid w:val="00214977"/>
    <w:rsid w:val="00215687"/>
    <w:rsid w:val="002156A6"/>
    <w:rsid w:val="00215ABD"/>
    <w:rsid w:val="00216890"/>
    <w:rsid w:val="00217210"/>
    <w:rsid w:val="00217AAE"/>
    <w:rsid w:val="00220638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CE6"/>
    <w:rsid w:val="00251DB8"/>
    <w:rsid w:val="00251F08"/>
    <w:rsid w:val="002520C9"/>
    <w:rsid w:val="00252CA5"/>
    <w:rsid w:val="0025446E"/>
    <w:rsid w:val="00254AAB"/>
    <w:rsid w:val="00256779"/>
    <w:rsid w:val="002572DC"/>
    <w:rsid w:val="00257952"/>
    <w:rsid w:val="00261D06"/>
    <w:rsid w:val="00263983"/>
    <w:rsid w:val="00264071"/>
    <w:rsid w:val="002640C3"/>
    <w:rsid w:val="0026492C"/>
    <w:rsid w:val="00264C1B"/>
    <w:rsid w:val="00265639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33D"/>
    <w:rsid w:val="00276F6F"/>
    <w:rsid w:val="00276F82"/>
    <w:rsid w:val="00280C06"/>
    <w:rsid w:val="0028434B"/>
    <w:rsid w:val="002851EB"/>
    <w:rsid w:val="002856BE"/>
    <w:rsid w:val="0028603A"/>
    <w:rsid w:val="002861D0"/>
    <w:rsid w:val="0029007A"/>
    <w:rsid w:val="002912C6"/>
    <w:rsid w:val="00294163"/>
    <w:rsid w:val="0029417E"/>
    <w:rsid w:val="002A0DA6"/>
    <w:rsid w:val="002A14C9"/>
    <w:rsid w:val="002A2693"/>
    <w:rsid w:val="002A4F12"/>
    <w:rsid w:val="002A5FD3"/>
    <w:rsid w:val="002A69DE"/>
    <w:rsid w:val="002A6B46"/>
    <w:rsid w:val="002A6E3E"/>
    <w:rsid w:val="002B008F"/>
    <w:rsid w:val="002B101D"/>
    <w:rsid w:val="002B24C6"/>
    <w:rsid w:val="002B26BC"/>
    <w:rsid w:val="002B3CA0"/>
    <w:rsid w:val="002B40C6"/>
    <w:rsid w:val="002B44B1"/>
    <w:rsid w:val="002B506B"/>
    <w:rsid w:val="002B6C73"/>
    <w:rsid w:val="002C028D"/>
    <w:rsid w:val="002C075F"/>
    <w:rsid w:val="002C1CC8"/>
    <w:rsid w:val="002C24E3"/>
    <w:rsid w:val="002C3D6D"/>
    <w:rsid w:val="002C4365"/>
    <w:rsid w:val="002C451D"/>
    <w:rsid w:val="002C461C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50B"/>
    <w:rsid w:val="002D27BA"/>
    <w:rsid w:val="002D308B"/>
    <w:rsid w:val="002D3332"/>
    <w:rsid w:val="002D48A2"/>
    <w:rsid w:val="002D526C"/>
    <w:rsid w:val="002D5486"/>
    <w:rsid w:val="002D5D78"/>
    <w:rsid w:val="002D63AB"/>
    <w:rsid w:val="002E011A"/>
    <w:rsid w:val="002E18DC"/>
    <w:rsid w:val="002E22B5"/>
    <w:rsid w:val="002E23E7"/>
    <w:rsid w:val="002E5ED1"/>
    <w:rsid w:val="002E64CF"/>
    <w:rsid w:val="002E7087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621"/>
    <w:rsid w:val="0030009E"/>
    <w:rsid w:val="0030029C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273A3"/>
    <w:rsid w:val="00330781"/>
    <w:rsid w:val="00331037"/>
    <w:rsid w:val="00331CAB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6BA"/>
    <w:rsid w:val="00353609"/>
    <w:rsid w:val="00353852"/>
    <w:rsid w:val="003538AB"/>
    <w:rsid w:val="00356940"/>
    <w:rsid w:val="00356E58"/>
    <w:rsid w:val="00357577"/>
    <w:rsid w:val="00357B5D"/>
    <w:rsid w:val="0036132A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2731"/>
    <w:rsid w:val="0037346A"/>
    <w:rsid w:val="00373866"/>
    <w:rsid w:val="00375C42"/>
    <w:rsid w:val="00376A3C"/>
    <w:rsid w:val="00377435"/>
    <w:rsid w:val="00380B72"/>
    <w:rsid w:val="00380E1A"/>
    <w:rsid w:val="0038101B"/>
    <w:rsid w:val="00382862"/>
    <w:rsid w:val="00382C5A"/>
    <w:rsid w:val="003841E8"/>
    <w:rsid w:val="00384C39"/>
    <w:rsid w:val="00384E04"/>
    <w:rsid w:val="003864FE"/>
    <w:rsid w:val="00386C34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413D"/>
    <w:rsid w:val="003A5EC0"/>
    <w:rsid w:val="003A79CA"/>
    <w:rsid w:val="003B00A2"/>
    <w:rsid w:val="003B0154"/>
    <w:rsid w:val="003B1952"/>
    <w:rsid w:val="003B198C"/>
    <w:rsid w:val="003B249A"/>
    <w:rsid w:val="003B2C70"/>
    <w:rsid w:val="003B3912"/>
    <w:rsid w:val="003B4A91"/>
    <w:rsid w:val="003B6D7D"/>
    <w:rsid w:val="003C08A5"/>
    <w:rsid w:val="003C1629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D41"/>
    <w:rsid w:val="003D7643"/>
    <w:rsid w:val="003D785C"/>
    <w:rsid w:val="003E0E1C"/>
    <w:rsid w:val="003E1998"/>
    <w:rsid w:val="003E1C89"/>
    <w:rsid w:val="003E2CCC"/>
    <w:rsid w:val="003E3631"/>
    <w:rsid w:val="003E3F1E"/>
    <w:rsid w:val="003E635D"/>
    <w:rsid w:val="003F100B"/>
    <w:rsid w:val="003F108D"/>
    <w:rsid w:val="003F2536"/>
    <w:rsid w:val="003F304A"/>
    <w:rsid w:val="003F350A"/>
    <w:rsid w:val="003F4187"/>
    <w:rsid w:val="003F5078"/>
    <w:rsid w:val="003F56DE"/>
    <w:rsid w:val="003F5B7B"/>
    <w:rsid w:val="003F65E2"/>
    <w:rsid w:val="003F7C04"/>
    <w:rsid w:val="003F7E3A"/>
    <w:rsid w:val="00401D38"/>
    <w:rsid w:val="004029CB"/>
    <w:rsid w:val="00402A25"/>
    <w:rsid w:val="00404008"/>
    <w:rsid w:val="0040515C"/>
    <w:rsid w:val="00405530"/>
    <w:rsid w:val="00405AF3"/>
    <w:rsid w:val="00405C5D"/>
    <w:rsid w:val="004064D4"/>
    <w:rsid w:val="00406A5A"/>
    <w:rsid w:val="00412B8A"/>
    <w:rsid w:val="00412B9D"/>
    <w:rsid w:val="00417076"/>
    <w:rsid w:val="004173CC"/>
    <w:rsid w:val="00417414"/>
    <w:rsid w:val="004203E0"/>
    <w:rsid w:val="00420BD3"/>
    <w:rsid w:val="00421E82"/>
    <w:rsid w:val="0042295A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7DAE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94D"/>
    <w:rsid w:val="0046410C"/>
    <w:rsid w:val="00466960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3BD4"/>
    <w:rsid w:val="00485BAA"/>
    <w:rsid w:val="00485E83"/>
    <w:rsid w:val="0048663B"/>
    <w:rsid w:val="00486B92"/>
    <w:rsid w:val="00486F51"/>
    <w:rsid w:val="00487584"/>
    <w:rsid w:val="004910DF"/>
    <w:rsid w:val="004912BC"/>
    <w:rsid w:val="00491BB3"/>
    <w:rsid w:val="00492F48"/>
    <w:rsid w:val="00493F02"/>
    <w:rsid w:val="0049466E"/>
    <w:rsid w:val="004961C5"/>
    <w:rsid w:val="00496931"/>
    <w:rsid w:val="004A117C"/>
    <w:rsid w:val="004A1486"/>
    <w:rsid w:val="004A1794"/>
    <w:rsid w:val="004A185B"/>
    <w:rsid w:val="004A2647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4204"/>
    <w:rsid w:val="004D432C"/>
    <w:rsid w:val="004D45BE"/>
    <w:rsid w:val="004D6CBB"/>
    <w:rsid w:val="004D7905"/>
    <w:rsid w:val="004E0BB7"/>
    <w:rsid w:val="004E20E4"/>
    <w:rsid w:val="004E2390"/>
    <w:rsid w:val="004E3628"/>
    <w:rsid w:val="004E5816"/>
    <w:rsid w:val="004E5C9B"/>
    <w:rsid w:val="004E6D52"/>
    <w:rsid w:val="004F0266"/>
    <w:rsid w:val="004F18AA"/>
    <w:rsid w:val="004F257F"/>
    <w:rsid w:val="004F36A9"/>
    <w:rsid w:val="004F3BE6"/>
    <w:rsid w:val="004F40D1"/>
    <w:rsid w:val="004F4B6E"/>
    <w:rsid w:val="004F554F"/>
    <w:rsid w:val="004F6C36"/>
    <w:rsid w:val="004F7056"/>
    <w:rsid w:val="004F72B0"/>
    <w:rsid w:val="004F7DD3"/>
    <w:rsid w:val="00500A83"/>
    <w:rsid w:val="00500AB1"/>
    <w:rsid w:val="00500D76"/>
    <w:rsid w:val="005020A9"/>
    <w:rsid w:val="00503CC3"/>
    <w:rsid w:val="00504B34"/>
    <w:rsid w:val="00504C45"/>
    <w:rsid w:val="00505EA1"/>
    <w:rsid w:val="00506515"/>
    <w:rsid w:val="005067A4"/>
    <w:rsid w:val="005075DB"/>
    <w:rsid w:val="00510CEC"/>
    <w:rsid w:val="00513303"/>
    <w:rsid w:val="005140A5"/>
    <w:rsid w:val="005143CE"/>
    <w:rsid w:val="005145F3"/>
    <w:rsid w:val="0051467B"/>
    <w:rsid w:val="005164B5"/>
    <w:rsid w:val="005202A9"/>
    <w:rsid w:val="00520B69"/>
    <w:rsid w:val="005210B7"/>
    <w:rsid w:val="00521232"/>
    <w:rsid w:val="00521BEE"/>
    <w:rsid w:val="005245B5"/>
    <w:rsid w:val="005249FB"/>
    <w:rsid w:val="00524B60"/>
    <w:rsid w:val="005253EA"/>
    <w:rsid w:val="005260A5"/>
    <w:rsid w:val="00526508"/>
    <w:rsid w:val="005265E0"/>
    <w:rsid w:val="00526F66"/>
    <w:rsid w:val="00527B4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5C8"/>
    <w:rsid w:val="00533EFF"/>
    <w:rsid w:val="0053521C"/>
    <w:rsid w:val="005360A6"/>
    <w:rsid w:val="0053624A"/>
    <w:rsid w:val="0053688F"/>
    <w:rsid w:val="0053707C"/>
    <w:rsid w:val="005400BF"/>
    <w:rsid w:val="00540284"/>
    <w:rsid w:val="005409E2"/>
    <w:rsid w:val="00542BA9"/>
    <w:rsid w:val="00542EA0"/>
    <w:rsid w:val="00543B9B"/>
    <w:rsid w:val="005448D1"/>
    <w:rsid w:val="00545286"/>
    <w:rsid w:val="00545CCE"/>
    <w:rsid w:val="005466EB"/>
    <w:rsid w:val="00550229"/>
    <w:rsid w:val="00555068"/>
    <w:rsid w:val="005570BC"/>
    <w:rsid w:val="00560228"/>
    <w:rsid w:val="00561DA9"/>
    <w:rsid w:val="005627FC"/>
    <w:rsid w:val="00564412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C2D"/>
    <w:rsid w:val="0059043F"/>
    <w:rsid w:val="00592A6B"/>
    <w:rsid w:val="00593463"/>
    <w:rsid w:val="005949D7"/>
    <w:rsid w:val="005949EE"/>
    <w:rsid w:val="00595067"/>
    <w:rsid w:val="00595344"/>
    <w:rsid w:val="00595C48"/>
    <w:rsid w:val="0059638D"/>
    <w:rsid w:val="00596987"/>
    <w:rsid w:val="00596A2C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04"/>
    <w:rsid w:val="005A3E3C"/>
    <w:rsid w:val="005A5495"/>
    <w:rsid w:val="005A5568"/>
    <w:rsid w:val="005A578C"/>
    <w:rsid w:val="005A6823"/>
    <w:rsid w:val="005A7B61"/>
    <w:rsid w:val="005B05B0"/>
    <w:rsid w:val="005B3557"/>
    <w:rsid w:val="005B3F42"/>
    <w:rsid w:val="005B409A"/>
    <w:rsid w:val="005B431D"/>
    <w:rsid w:val="005B4320"/>
    <w:rsid w:val="005B460D"/>
    <w:rsid w:val="005B4A03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56A"/>
    <w:rsid w:val="005D1E77"/>
    <w:rsid w:val="005D2E63"/>
    <w:rsid w:val="005D3125"/>
    <w:rsid w:val="005D3BF4"/>
    <w:rsid w:val="005D3D2B"/>
    <w:rsid w:val="005D4DA7"/>
    <w:rsid w:val="005D5C83"/>
    <w:rsid w:val="005D5D03"/>
    <w:rsid w:val="005D7E0C"/>
    <w:rsid w:val="005E4D63"/>
    <w:rsid w:val="005E5248"/>
    <w:rsid w:val="005E5A8C"/>
    <w:rsid w:val="005E60D0"/>
    <w:rsid w:val="005E63A5"/>
    <w:rsid w:val="005E6502"/>
    <w:rsid w:val="005E6624"/>
    <w:rsid w:val="005F0A38"/>
    <w:rsid w:val="005F2045"/>
    <w:rsid w:val="005F2348"/>
    <w:rsid w:val="005F2921"/>
    <w:rsid w:val="005F4151"/>
    <w:rsid w:val="005F5692"/>
    <w:rsid w:val="005F6307"/>
    <w:rsid w:val="005F6DD2"/>
    <w:rsid w:val="006004B9"/>
    <w:rsid w:val="00601219"/>
    <w:rsid w:val="0060225D"/>
    <w:rsid w:val="0060234F"/>
    <w:rsid w:val="00602B9A"/>
    <w:rsid w:val="00603347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1882"/>
    <w:rsid w:val="0061229A"/>
    <w:rsid w:val="006126ED"/>
    <w:rsid w:val="00612BB0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7B00"/>
    <w:rsid w:val="006306C3"/>
    <w:rsid w:val="0063164A"/>
    <w:rsid w:val="00631BBC"/>
    <w:rsid w:val="00631EA7"/>
    <w:rsid w:val="006322E0"/>
    <w:rsid w:val="00632CA5"/>
    <w:rsid w:val="00633FE3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47FE0"/>
    <w:rsid w:val="0065023F"/>
    <w:rsid w:val="00651E3D"/>
    <w:rsid w:val="006528D0"/>
    <w:rsid w:val="00653F8E"/>
    <w:rsid w:val="00654043"/>
    <w:rsid w:val="00654C63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50EF"/>
    <w:rsid w:val="006A61D8"/>
    <w:rsid w:val="006A69F0"/>
    <w:rsid w:val="006A6FF5"/>
    <w:rsid w:val="006A700F"/>
    <w:rsid w:val="006A7424"/>
    <w:rsid w:val="006B1972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101A"/>
    <w:rsid w:val="006E144D"/>
    <w:rsid w:val="006E2274"/>
    <w:rsid w:val="006E3836"/>
    <w:rsid w:val="006E38EF"/>
    <w:rsid w:val="006E400E"/>
    <w:rsid w:val="006E4E5A"/>
    <w:rsid w:val="006E4F88"/>
    <w:rsid w:val="006E5534"/>
    <w:rsid w:val="006E5DE1"/>
    <w:rsid w:val="006E6130"/>
    <w:rsid w:val="006E63B3"/>
    <w:rsid w:val="006E72E4"/>
    <w:rsid w:val="006F01AF"/>
    <w:rsid w:val="006F0D3E"/>
    <w:rsid w:val="006F0E2F"/>
    <w:rsid w:val="006F2D5E"/>
    <w:rsid w:val="006F3FEE"/>
    <w:rsid w:val="006F5059"/>
    <w:rsid w:val="006F58EE"/>
    <w:rsid w:val="006F5908"/>
    <w:rsid w:val="006F6406"/>
    <w:rsid w:val="006F74B3"/>
    <w:rsid w:val="006F7A36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2451"/>
    <w:rsid w:val="007129CB"/>
    <w:rsid w:val="00713728"/>
    <w:rsid w:val="007142A0"/>
    <w:rsid w:val="00714B83"/>
    <w:rsid w:val="0071558D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2427"/>
    <w:rsid w:val="0073441E"/>
    <w:rsid w:val="00734B2D"/>
    <w:rsid w:val="007358A8"/>
    <w:rsid w:val="007363B6"/>
    <w:rsid w:val="0073734A"/>
    <w:rsid w:val="00741C65"/>
    <w:rsid w:val="00742042"/>
    <w:rsid w:val="00742D7E"/>
    <w:rsid w:val="0074327A"/>
    <w:rsid w:val="00743C70"/>
    <w:rsid w:val="00744191"/>
    <w:rsid w:val="00744518"/>
    <w:rsid w:val="00744FF6"/>
    <w:rsid w:val="00745213"/>
    <w:rsid w:val="007460D9"/>
    <w:rsid w:val="00746695"/>
    <w:rsid w:val="00746FB9"/>
    <w:rsid w:val="00747910"/>
    <w:rsid w:val="007505C9"/>
    <w:rsid w:val="007514DC"/>
    <w:rsid w:val="00752096"/>
    <w:rsid w:val="0075257D"/>
    <w:rsid w:val="00752A3C"/>
    <w:rsid w:val="00753898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36A3"/>
    <w:rsid w:val="0077389C"/>
    <w:rsid w:val="007761CE"/>
    <w:rsid w:val="0077635B"/>
    <w:rsid w:val="00777A85"/>
    <w:rsid w:val="00781B68"/>
    <w:rsid w:val="00782222"/>
    <w:rsid w:val="00782920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944"/>
    <w:rsid w:val="00791C6D"/>
    <w:rsid w:val="00791FDB"/>
    <w:rsid w:val="0079243C"/>
    <w:rsid w:val="00794379"/>
    <w:rsid w:val="00797851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E3"/>
    <w:rsid w:val="007B054E"/>
    <w:rsid w:val="007B0B87"/>
    <w:rsid w:val="007B0C28"/>
    <w:rsid w:val="007B356F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1375"/>
    <w:rsid w:val="007C3153"/>
    <w:rsid w:val="007C3E92"/>
    <w:rsid w:val="007C48F4"/>
    <w:rsid w:val="007C4F73"/>
    <w:rsid w:val="007C5677"/>
    <w:rsid w:val="007D0690"/>
    <w:rsid w:val="007D2EAD"/>
    <w:rsid w:val="007D4874"/>
    <w:rsid w:val="007D4E3D"/>
    <w:rsid w:val="007E0488"/>
    <w:rsid w:val="007E0B2A"/>
    <w:rsid w:val="007E23A3"/>
    <w:rsid w:val="007E2E67"/>
    <w:rsid w:val="007E3DED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2DF3"/>
    <w:rsid w:val="007F39D4"/>
    <w:rsid w:val="007F6B04"/>
    <w:rsid w:val="007F767F"/>
    <w:rsid w:val="007F7CC5"/>
    <w:rsid w:val="0080384E"/>
    <w:rsid w:val="00803ABD"/>
    <w:rsid w:val="00803F20"/>
    <w:rsid w:val="00804015"/>
    <w:rsid w:val="00804040"/>
    <w:rsid w:val="00804319"/>
    <w:rsid w:val="008063B1"/>
    <w:rsid w:val="00806648"/>
    <w:rsid w:val="00806B60"/>
    <w:rsid w:val="00806FD0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AAD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65"/>
    <w:rsid w:val="00827E18"/>
    <w:rsid w:val="0083108B"/>
    <w:rsid w:val="00831170"/>
    <w:rsid w:val="00831A58"/>
    <w:rsid w:val="008324F1"/>
    <w:rsid w:val="00833A52"/>
    <w:rsid w:val="008343A7"/>
    <w:rsid w:val="00836B85"/>
    <w:rsid w:val="00837B4C"/>
    <w:rsid w:val="008423D8"/>
    <w:rsid w:val="0084307D"/>
    <w:rsid w:val="008434A7"/>
    <w:rsid w:val="00843CA0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B13"/>
    <w:rsid w:val="00862B69"/>
    <w:rsid w:val="00862F88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59A"/>
    <w:rsid w:val="00877CB5"/>
    <w:rsid w:val="00880C5B"/>
    <w:rsid w:val="008825A5"/>
    <w:rsid w:val="008835D2"/>
    <w:rsid w:val="0088448E"/>
    <w:rsid w:val="0088628D"/>
    <w:rsid w:val="00886CBB"/>
    <w:rsid w:val="00887588"/>
    <w:rsid w:val="008875C6"/>
    <w:rsid w:val="00887873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C4A"/>
    <w:rsid w:val="008A0536"/>
    <w:rsid w:val="008A2893"/>
    <w:rsid w:val="008A2E53"/>
    <w:rsid w:val="008A37E2"/>
    <w:rsid w:val="008A394A"/>
    <w:rsid w:val="008A461B"/>
    <w:rsid w:val="008A51A9"/>
    <w:rsid w:val="008A53CE"/>
    <w:rsid w:val="008A55D0"/>
    <w:rsid w:val="008A600C"/>
    <w:rsid w:val="008A7059"/>
    <w:rsid w:val="008A7AB3"/>
    <w:rsid w:val="008B097B"/>
    <w:rsid w:val="008B2191"/>
    <w:rsid w:val="008B3509"/>
    <w:rsid w:val="008C044A"/>
    <w:rsid w:val="008C0485"/>
    <w:rsid w:val="008C3644"/>
    <w:rsid w:val="008C4EC3"/>
    <w:rsid w:val="008C58C8"/>
    <w:rsid w:val="008C64B2"/>
    <w:rsid w:val="008C705F"/>
    <w:rsid w:val="008D071E"/>
    <w:rsid w:val="008D0FC8"/>
    <w:rsid w:val="008D1C51"/>
    <w:rsid w:val="008D3BFF"/>
    <w:rsid w:val="008D4586"/>
    <w:rsid w:val="008D49E0"/>
    <w:rsid w:val="008D5146"/>
    <w:rsid w:val="008D5834"/>
    <w:rsid w:val="008D652E"/>
    <w:rsid w:val="008D7207"/>
    <w:rsid w:val="008E013F"/>
    <w:rsid w:val="008E0307"/>
    <w:rsid w:val="008E0C3B"/>
    <w:rsid w:val="008E108E"/>
    <w:rsid w:val="008E15CF"/>
    <w:rsid w:val="008E1C51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50F8"/>
    <w:rsid w:val="008F65FC"/>
    <w:rsid w:val="008F6875"/>
    <w:rsid w:val="00900B53"/>
    <w:rsid w:val="00902284"/>
    <w:rsid w:val="009027F1"/>
    <w:rsid w:val="00902F11"/>
    <w:rsid w:val="00903DB5"/>
    <w:rsid w:val="009054EB"/>
    <w:rsid w:val="009064E4"/>
    <w:rsid w:val="009067D5"/>
    <w:rsid w:val="009071EE"/>
    <w:rsid w:val="009075FF"/>
    <w:rsid w:val="009116A7"/>
    <w:rsid w:val="0091290A"/>
    <w:rsid w:val="00912D9F"/>
    <w:rsid w:val="00913F25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2CB"/>
    <w:rsid w:val="00933C88"/>
    <w:rsid w:val="00934D0B"/>
    <w:rsid w:val="00935458"/>
    <w:rsid w:val="00935527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E37"/>
    <w:rsid w:val="00950342"/>
    <w:rsid w:val="0095129A"/>
    <w:rsid w:val="0095355D"/>
    <w:rsid w:val="00953C34"/>
    <w:rsid w:val="00955436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49AA"/>
    <w:rsid w:val="00985A77"/>
    <w:rsid w:val="0098647C"/>
    <w:rsid w:val="009866C6"/>
    <w:rsid w:val="00986F95"/>
    <w:rsid w:val="009903E0"/>
    <w:rsid w:val="009912D1"/>
    <w:rsid w:val="009918E1"/>
    <w:rsid w:val="009936F4"/>
    <w:rsid w:val="0099425D"/>
    <w:rsid w:val="00995463"/>
    <w:rsid w:val="0099696C"/>
    <w:rsid w:val="00996D91"/>
    <w:rsid w:val="009A0087"/>
    <w:rsid w:val="009A15E2"/>
    <w:rsid w:val="009A2336"/>
    <w:rsid w:val="009A3BC8"/>
    <w:rsid w:val="009A3D2E"/>
    <w:rsid w:val="009A3DB1"/>
    <w:rsid w:val="009A46EC"/>
    <w:rsid w:val="009A529E"/>
    <w:rsid w:val="009A5473"/>
    <w:rsid w:val="009A694D"/>
    <w:rsid w:val="009A75DD"/>
    <w:rsid w:val="009A75E5"/>
    <w:rsid w:val="009A77C3"/>
    <w:rsid w:val="009B005A"/>
    <w:rsid w:val="009B008C"/>
    <w:rsid w:val="009B0C5C"/>
    <w:rsid w:val="009B2497"/>
    <w:rsid w:val="009B26CA"/>
    <w:rsid w:val="009B2BD4"/>
    <w:rsid w:val="009B31D6"/>
    <w:rsid w:val="009B4772"/>
    <w:rsid w:val="009B59F2"/>
    <w:rsid w:val="009C16F0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7482"/>
    <w:rsid w:val="009D7864"/>
    <w:rsid w:val="009D7EB0"/>
    <w:rsid w:val="009E0DDC"/>
    <w:rsid w:val="009E1CBC"/>
    <w:rsid w:val="009E1D13"/>
    <w:rsid w:val="009E242B"/>
    <w:rsid w:val="009E37E2"/>
    <w:rsid w:val="009E4A0C"/>
    <w:rsid w:val="009E4AB2"/>
    <w:rsid w:val="009E50F3"/>
    <w:rsid w:val="009E52F0"/>
    <w:rsid w:val="009E5410"/>
    <w:rsid w:val="009E5891"/>
    <w:rsid w:val="009E5CF3"/>
    <w:rsid w:val="009E69E0"/>
    <w:rsid w:val="009E7704"/>
    <w:rsid w:val="009F125F"/>
    <w:rsid w:val="009F13D9"/>
    <w:rsid w:val="009F1F67"/>
    <w:rsid w:val="009F2B81"/>
    <w:rsid w:val="009F3495"/>
    <w:rsid w:val="009F4494"/>
    <w:rsid w:val="009F4557"/>
    <w:rsid w:val="009F51D4"/>
    <w:rsid w:val="009F5767"/>
    <w:rsid w:val="009F7B6B"/>
    <w:rsid w:val="00A023F9"/>
    <w:rsid w:val="00A0243E"/>
    <w:rsid w:val="00A0416D"/>
    <w:rsid w:val="00A04B33"/>
    <w:rsid w:val="00A06BC1"/>
    <w:rsid w:val="00A07541"/>
    <w:rsid w:val="00A07936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E29"/>
    <w:rsid w:val="00A220D2"/>
    <w:rsid w:val="00A2219E"/>
    <w:rsid w:val="00A22BCE"/>
    <w:rsid w:val="00A235A8"/>
    <w:rsid w:val="00A238FA"/>
    <w:rsid w:val="00A24F28"/>
    <w:rsid w:val="00A255A6"/>
    <w:rsid w:val="00A25D14"/>
    <w:rsid w:val="00A26E26"/>
    <w:rsid w:val="00A270D3"/>
    <w:rsid w:val="00A271FF"/>
    <w:rsid w:val="00A2765F"/>
    <w:rsid w:val="00A30981"/>
    <w:rsid w:val="00A30C99"/>
    <w:rsid w:val="00A33A68"/>
    <w:rsid w:val="00A33BC1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5A00"/>
    <w:rsid w:val="00A5664F"/>
    <w:rsid w:val="00A56B42"/>
    <w:rsid w:val="00A57A38"/>
    <w:rsid w:val="00A57CE7"/>
    <w:rsid w:val="00A60D4E"/>
    <w:rsid w:val="00A61102"/>
    <w:rsid w:val="00A62008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2901"/>
    <w:rsid w:val="00A83C20"/>
    <w:rsid w:val="00A83C5A"/>
    <w:rsid w:val="00A84788"/>
    <w:rsid w:val="00A84D03"/>
    <w:rsid w:val="00A84DC0"/>
    <w:rsid w:val="00A84E44"/>
    <w:rsid w:val="00A84F7E"/>
    <w:rsid w:val="00A8622A"/>
    <w:rsid w:val="00A86F38"/>
    <w:rsid w:val="00A90429"/>
    <w:rsid w:val="00A90F20"/>
    <w:rsid w:val="00A918F6"/>
    <w:rsid w:val="00A91964"/>
    <w:rsid w:val="00A9336C"/>
    <w:rsid w:val="00A942B3"/>
    <w:rsid w:val="00A94957"/>
    <w:rsid w:val="00A95062"/>
    <w:rsid w:val="00A97932"/>
    <w:rsid w:val="00AA11B0"/>
    <w:rsid w:val="00AA1BCC"/>
    <w:rsid w:val="00AA27B7"/>
    <w:rsid w:val="00AA2883"/>
    <w:rsid w:val="00AA36AE"/>
    <w:rsid w:val="00AA40FA"/>
    <w:rsid w:val="00AA507A"/>
    <w:rsid w:val="00AA77AD"/>
    <w:rsid w:val="00AB0F61"/>
    <w:rsid w:val="00AB180D"/>
    <w:rsid w:val="00AB1AB7"/>
    <w:rsid w:val="00AB2BB8"/>
    <w:rsid w:val="00AB2C90"/>
    <w:rsid w:val="00AB3489"/>
    <w:rsid w:val="00AB3534"/>
    <w:rsid w:val="00AB373F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1151"/>
    <w:rsid w:val="00AC29CB"/>
    <w:rsid w:val="00AC2DE1"/>
    <w:rsid w:val="00AC317F"/>
    <w:rsid w:val="00AC35A4"/>
    <w:rsid w:val="00AC4A17"/>
    <w:rsid w:val="00AC5988"/>
    <w:rsid w:val="00AC62D0"/>
    <w:rsid w:val="00AC6FEB"/>
    <w:rsid w:val="00AD0A11"/>
    <w:rsid w:val="00AD1838"/>
    <w:rsid w:val="00AD2526"/>
    <w:rsid w:val="00AD29D9"/>
    <w:rsid w:val="00AD33E8"/>
    <w:rsid w:val="00AD3670"/>
    <w:rsid w:val="00AD3CAB"/>
    <w:rsid w:val="00AD450C"/>
    <w:rsid w:val="00AD598B"/>
    <w:rsid w:val="00AD5D23"/>
    <w:rsid w:val="00AD5E14"/>
    <w:rsid w:val="00AD68AF"/>
    <w:rsid w:val="00AD69AC"/>
    <w:rsid w:val="00AD73A1"/>
    <w:rsid w:val="00AD7476"/>
    <w:rsid w:val="00AD7879"/>
    <w:rsid w:val="00AE02E9"/>
    <w:rsid w:val="00AE11CF"/>
    <w:rsid w:val="00AE124E"/>
    <w:rsid w:val="00AE42DF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EA4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7A97"/>
    <w:rsid w:val="00B10A48"/>
    <w:rsid w:val="00B11850"/>
    <w:rsid w:val="00B11CC6"/>
    <w:rsid w:val="00B11D68"/>
    <w:rsid w:val="00B129D8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B7D"/>
    <w:rsid w:val="00B2328D"/>
    <w:rsid w:val="00B2365C"/>
    <w:rsid w:val="00B23A64"/>
    <w:rsid w:val="00B23B3C"/>
    <w:rsid w:val="00B23F0C"/>
    <w:rsid w:val="00B2510D"/>
    <w:rsid w:val="00B25670"/>
    <w:rsid w:val="00B256E1"/>
    <w:rsid w:val="00B25809"/>
    <w:rsid w:val="00B26D4A"/>
    <w:rsid w:val="00B278E4"/>
    <w:rsid w:val="00B27B8B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3E3"/>
    <w:rsid w:val="00B4270E"/>
    <w:rsid w:val="00B437A5"/>
    <w:rsid w:val="00B44A69"/>
    <w:rsid w:val="00B461D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7E2"/>
    <w:rsid w:val="00B56F91"/>
    <w:rsid w:val="00B571EC"/>
    <w:rsid w:val="00B623E5"/>
    <w:rsid w:val="00B626BD"/>
    <w:rsid w:val="00B652A2"/>
    <w:rsid w:val="00B65431"/>
    <w:rsid w:val="00B65A54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76778"/>
    <w:rsid w:val="00B80DC9"/>
    <w:rsid w:val="00B81137"/>
    <w:rsid w:val="00B81328"/>
    <w:rsid w:val="00B82589"/>
    <w:rsid w:val="00B82ECF"/>
    <w:rsid w:val="00B833D7"/>
    <w:rsid w:val="00B83E33"/>
    <w:rsid w:val="00B847C1"/>
    <w:rsid w:val="00B848A5"/>
    <w:rsid w:val="00B85C63"/>
    <w:rsid w:val="00B85CD9"/>
    <w:rsid w:val="00B86D89"/>
    <w:rsid w:val="00B87691"/>
    <w:rsid w:val="00B87D3E"/>
    <w:rsid w:val="00B90C96"/>
    <w:rsid w:val="00B90E03"/>
    <w:rsid w:val="00B9116A"/>
    <w:rsid w:val="00B93152"/>
    <w:rsid w:val="00B94158"/>
    <w:rsid w:val="00B961A0"/>
    <w:rsid w:val="00B97282"/>
    <w:rsid w:val="00B979A9"/>
    <w:rsid w:val="00BA08A2"/>
    <w:rsid w:val="00BA0D6D"/>
    <w:rsid w:val="00BA1303"/>
    <w:rsid w:val="00BA3BE8"/>
    <w:rsid w:val="00BA55C3"/>
    <w:rsid w:val="00BA5DE2"/>
    <w:rsid w:val="00BB07FA"/>
    <w:rsid w:val="00BB0CB4"/>
    <w:rsid w:val="00BB21D3"/>
    <w:rsid w:val="00BB381D"/>
    <w:rsid w:val="00BB38A7"/>
    <w:rsid w:val="00BB49C2"/>
    <w:rsid w:val="00BB4C1F"/>
    <w:rsid w:val="00BB50C1"/>
    <w:rsid w:val="00BB6438"/>
    <w:rsid w:val="00BB714A"/>
    <w:rsid w:val="00BB7645"/>
    <w:rsid w:val="00BC044D"/>
    <w:rsid w:val="00BC0FD2"/>
    <w:rsid w:val="00BC1E7B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96A"/>
    <w:rsid w:val="00BD17B0"/>
    <w:rsid w:val="00BD181D"/>
    <w:rsid w:val="00BD27EA"/>
    <w:rsid w:val="00BD2DB6"/>
    <w:rsid w:val="00BD31E2"/>
    <w:rsid w:val="00BD435A"/>
    <w:rsid w:val="00BD461F"/>
    <w:rsid w:val="00BD4F66"/>
    <w:rsid w:val="00BD4F76"/>
    <w:rsid w:val="00BD539C"/>
    <w:rsid w:val="00BD60E7"/>
    <w:rsid w:val="00BD6800"/>
    <w:rsid w:val="00BD7E5E"/>
    <w:rsid w:val="00BD7FED"/>
    <w:rsid w:val="00BE2250"/>
    <w:rsid w:val="00BE235D"/>
    <w:rsid w:val="00BE24C6"/>
    <w:rsid w:val="00BE433D"/>
    <w:rsid w:val="00BE4616"/>
    <w:rsid w:val="00BE4C8D"/>
    <w:rsid w:val="00BE4FFD"/>
    <w:rsid w:val="00BE7B71"/>
    <w:rsid w:val="00BF06A8"/>
    <w:rsid w:val="00BF0BC0"/>
    <w:rsid w:val="00BF374B"/>
    <w:rsid w:val="00BF5C89"/>
    <w:rsid w:val="00BF61CD"/>
    <w:rsid w:val="00BF6880"/>
    <w:rsid w:val="00BF68BE"/>
    <w:rsid w:val="00BF6989"/>
    <w:rsid w:val="00BF74CE"/>
    <w:rsid w:val="00BF76FA"/>
    <w:rsid w:val="00C01169"/>
    <w:rsid w:val="00C01C5E"/>
    <w:rsid w:val="00C01F05"/>
    <w:rsid w:val="00C01F1F"/>
    <w:rsid w:val="00C02449"/>
    <w:rsid w:val="00C02A39"/>
    <w:rsid w:val="00C03CB3"/>
    <w:rsid w:val="00C0474F"/>
    <w:rsid w:val="00C054AE"/>
    <w:rsid w:val="00C10D33"/>
    <w:rsid w:val="00C1123D"/>
    <w:rsid w:val="00C12A59"/>
    <w:rsid w:val="00C12CCA"/>
    <w:rsid w:val="00C1351A"/>
    <w:rsid w:val="00C139D4"/>
    <w:rsid w:val="00C15E55"/>
    <w:rsid w:val="00C1654B"/>
    <w:rsid w:val="00C16D86"/>
    <w:rsid w:val="00C16E6E"/>
    <w:rsid w:val="00C16F1C"/>
    <w:rsid w:val="00C17539"/>
    <w:rsid w:val="00C177FA"/>
    <w:rsid w:val="00C17822"/>
    <w:rsid w:val="00C210EB"/>
    <w:rsid w:val="00C21153"/>
    <w:rsid w:val="00C21D12"/>
    <w:rsid w:val="00C221EF"/>
    <w:rsid w:val="00C221F3"/>
    <w:rsid w:val="00C2249B"/>
    <w:rsid w:val="00C22A23"/>
    <w:rsid w:val="00C2312B"/>
    <w:rsid w:val="00C23933"/>
    <w:rsid w:val="00C2438E"/>
    <w:rsid w:val="00C246E0"/>
    <w:rsid w:val="00C2720C"/>
    <w:rsid w:val="00C27628"/>
    <w:rsid w:val="00C277A6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826"/>
    <w:rsid w:val="00C43D63"/>
    <w:rsid w:val="00C444BC"/>
    <w:rsid w:val="00C4479A"/>
    <w:rsid w:val="00C449F7"/>
    <w:rsid w:val="00C4522C"/>
    <w:rsid w:val="00C454E1"/>
    <w:rsid w:val="00C458F9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2A2"/>
    <w:rsid w:val="00C64896"/>
    <w:rsid w:val="00C648A4"/>
    <w:rsid w:val="00C64B0E"/>
    <w:rsid w:val="00C65D7D"/>
    <w:rsid w:val="00C667EA"/>
    <w:rsid w:val="00C66997"/>
    <w:rsid w:val="00C6699C"/>
    <w:rsid w:val="00C669BB"/>
    <w:rsid w:val="00C71B38"/>
    <w:rsid w:val="00C71E0D"/>
    <w:rsid w:val="00C720EB"/>
    <w:rsid w:val="00C72724"/>
    <w:rsid w:val="00C73032"/>
    <w:rsid w:val="00C7427B"/>
    <w:rsid w:val="00C7445B"/>
    <w:rsid w:val="00C74850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97E44"/>
    <w:rsid w:val="00CA088A"/>
    <w:rsid w:val="00CA20CC"/>
    <w:rsid w:val="00CA24E1"/>
    <w:rsid w:val="00CA3468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240F"/>
    <w:rsid w:val="00CB3E6B"/>
    <w:rsid w:val="00CB5DC5"/>
    <w:rsid w:val="00CB6EDF"/>
    <w:rsid w:val="00CC1791"/>
    <w:rsid w:val="00CC2F9F"/>
    <w:rsid w:val="00CC46BE"/>
    <w:rsid w:val="00CC4E1C"/>
    <w:rsid w:val="00CC53F8"/>
    <w:rsid w:val="00CC5728"/>
    <w:rsid w:val="00CC63A7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F51"/>
    <w:rsid w:val="00CD66A9"/>
    <w:rsid w:val="00CD69B0"/>
    <w:rsid w:val="00CD6B8A"/>
    <w:rsid w:val="00CD7783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0BBE"/>
    <w:rsid w:val="00CF1238"/>
    <w:rsid w:val="00CF2DD4"/>
    <w:rsid w:val="00CF32E9"/>
    <w:rsid w:val="00CF3ED6"/>
    <w:rsid w:val="00CF4181"/>
    <w:rsid w:val="00CF4ACD"/>
    <w:rsid w:val="00CF540B"/>
    <w:rsid w:val="00CF6281"/>
    <w:rsid w:val="00CF635D"/>
    <w:rsid w:val="00CF6CA7"/>
    <w:rsid w:val="00CF6ED2"/>
    <w:rsid w:val="00D0179E"/>
    <w:rsid w:val="00D01815"/>
    <w:rsid w:val="00D02AFC"/>
    <w:rsid w:val="00D04000"/>
    <w:rsid w:val="00D06B4C"/>
    <w:rsid w:val="00D070CD"/>
    <w:rsid w:val="00D070D1"/>
    <w:rsid w:val="00D07F96"/>
    <w:rsid w:val="00D1021E"/>
    <w:rsid w:val="00D109D0"/>
    <w:rsid w:val="00D10B82"/>
    <w:rsid w:val="00D1125E"/>
    <w:rsid w:val="00D11269"/>
    <w:rsid w:val="00D1240E"/>
    <w:rsid w:val="00D12E9D"/>
    <w:rsid w:val="00D1438C"/>
    <w:rsid w:val="00D16B75"/>
    <w:rsid w:val="00D16D8A"/>
    <w:rsid w:val="00D21935"/>
    <w:rsid w:val="00D2219C"/>
    <w:rsid w:val="00D226D9"/>
    <w:rsid w:val="00D2270D"/>
    <w:rsid w:val="00D22AB9"/>
    <w:rsid w:val="00D24672"/>
    <w:rsid w:val="00D24DED"/>
    <w:rsid w:val="00D256F3"/>
    <w:rsid w:val="00D259CB"/>
    <w:rsid w:val="00D25A95"/>
    <w:rsid w:val="00D25D32"/>
    <w:rsid w:val="00D26075"/>
    <w:rsid w:val="00D276B6"/>
    <w:rsid w:val="00D27ECA"/>
    <w:rsid w:val="00D27F0D"/>
    <w:rsid w:val="00D3034E"/>
    <w:rsid w:val="00D305ED"/>
    <w:rsid w:val="00D30C4B"/>
    <w:rsid w:val="00D31A85"/>
    <w:rsid w:val="00D31E3A"/>
    <w:rsid w:val="00D3265E"/>
    <w:rsid w:val="00D329FA"/>
    <w:rsid w:val="00D3414B"/>
    <w:rsid w:val="00D342D9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D70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2FA4"/>
    <w:rsid w:val="00D649B6"/>
    <w:rsid w:val="00D658E8"/>
    <w:rsid w:val="00D65AA7"/>
    <w:rsid w:val="00D66952"/>
    <w:rsid w:val="00D66F57"/>
    <w:rsid w:val="00D66FB7"/>
    <w:rsid w:val="00D70782"/>
    <w:rsid w:val="00D712C0"/>
    <w:rsid w:val="00D71DDF"/>
    <w:rsid w:val="00D72B70"/>
    <w:rsid w:val="00D7579E"/>
    <w:rsid w:val="00D75EFD"/>
    <w:rsid w:val="00D76973"/>
    <w:rsid w:val="00D8090C"/>
    <w:rsid w:val="00D811D5"/>
    <w:rsid w:val="00D81F1F"/>
    <w:rsid w:val="00D81F97"/>
    <w:rsid w:val="00D84789"/>
    <w:rsid w:val="00D84CCB"/>
    <w:rsid w:val="00D85643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2154"/>
    <w:rsid w:val="00DB3EEF"/>
    <w:rsid w:val="00DB411D"/>
    <w:rsid w:val="00DB4748"/>
    <w:rsid w:val="00DB6545"/>
    <w:rsid w:val="00DB67C7"/>
    <w:rsid w:val="00DB6E04"/>
    <w:rsid w:val="00DB7850"/>
    <w:rsid w:val="00DC05F0"/>
    <w:rsid w:val="00DC0689"/>
    <w:rsid w:val="00DC0CF2"/>
    <w:rsid w:val="00DC12C3"/>
    <w:rsid w:val="00DC1665"/>
    <w:rsid w:val="00DC1817"/>
    <w:rsid w:val="00DC190A"/>
    <w:rsid w:val="00DC3477"/>
    <w:rsid w:val="00DC3812"/>
    <w:rsid w:val="00DC3FC6"/>
    <w:rsid w:val="00DC4467"/>
    <w:rsid w:val="00DC484A"/>
    <w:rsid w:val="00DC61B6"/>
    <w:rsid w:val="00DC6DF4"/>
    <w:rsid w:val="00DC76D4"/>
    <w:rsid w:val="00DC7881"/>
    <w:rsid w:val="00DC7B53"/>
    <w:rsid w:val="00DD0833"/>
    <w:rsid w:val="00DD08DB"/>
    <w:rsid w:val="00DD1162"/>
    <w:rsid w:val="00DD2C45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2796"/>
    <w:rsid w:val="00DF337E"/>
    <w:rsid w:val="00DF3A7F"/>
    <w:rsid w:val="00DF3B90"/>
    <w:rsid w:val="00DF498F"/>
    <w:rsid w:val="00DF50BD"/>
    <w:rsid w:val="00DF5B5A"/>
    <w:rsid w:val="00DF5FD2"/>
    <w:rsid w:val="00DF60FB"/>
    <w:rsid w:val="00DF6AD5"/>
    <w:rsid w:val="00DF7E96"/>
    <w:rsid w:val="00E00219"/>
    <w:rsid w:val="00E0330D"/>
    <w:rsid w:val="00E039C3"/>
    <w:rsid w:val="00E03A0B"/>
    <w:rsid w:val="00E03A7D"/>
    <w:rsid w:val="00E03AF7"/>
    <w:rsid w:val="00E03C7C"/>
    <w:rsid w:val="00E03D94"/>
    <w:rsid w:val="00E04144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3CCA"/>
    <w:rsid w:val="00E13D90"/>
    <w:rsid w:val="00E15188"/>
    <w:rsid w:val="00E15370"/>
    <w:rsid w:val="00E15495"/>
    <w:rsid w:val="00E15FE2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494C"/>
    <w:rsid w:val="00E4569B"/>
    <w:rsid w:val="00E457AD"/>
    <w:rsid w:val="00E45BE9"/>
    <w:rsid w:val="00E46F28"/>
    <w:rsid w:val="00E5068A"/>
    <w:rsid w:val="00E533E0"/>
    <w:rsid w:val="00E5351C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417F"/>
    <w:rsid w:val="00E65CCC"/>
    <w:rsid w:val="00E70527"/>
    <w:rsid w:val="00E71E5E"/>
    <w:rsid w:val="00E72A80"/>
    <w:rsid w:val="00E7339E"/>
    <w:rsid w:val="00E73832"/>
    <w:rsid w:val="00E7515D"/>
    <w:rsid w:val="00E75E42"/>
    <w:rsid w:val="00E8045E"/>
    <w:rsid w:val="00E805E0"/>
    <w:rsid w:val="00E811E9"/>
    <w:rsid w:val="00E82648"/>
    <w:rsid w:val="00E84C41"/>
    <w:rsid w:val="00E85288"/>
    <w:rsid w:val="00E8648F"/>
    <w:rsid w:val="00E867F4"/>
    <w:rsid w:val="00E91522"/>
    <w:rsid w:val="00E919D6"/>
    <w:rsid w:val="00E91F0E"/>
    <w:rsid w:val="00E937E0"/>
    <w:rsid w:val="00E94F1E"/>
    <w:rsid w:val="00E96A2B"/>
    <w:rsid w:val="00E96B09"/>
    <w:rsid w:val="00EA1E8F"/>
    <w:rsid w:val="00EA21DE"/>
    <w:rsid w:val="00EA2D89"/>
    <w:rsid w:val="00EA317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A1B"/>
    <w:rsid w:val="00EB507B"/>
    <w:rsid w:val="00EB5D7F"/>
    <w:rsid w:val="00EB5E95"/>
    <w:rsid w:val="00EB6001"/>
    <w:rsid w:val="00EB6A8C"/>
    <w:rsid w:val="00EB792A"/>
    <w:rsid w:val="00EB7A35"/>
    <w:rsid w:val="00EB7CFB"/>
    <w:rsid w:val="00EC04E9"/>
    <w:rsid w:val="00EC1507"/>
    <w:rsid w:val="00EC1524"/>
    <w:rsid w:val="00EC170C"/>
    <w:rsid w:val="00EC339A"/>
    <w:rsid w:val="00EC433B"/>
    <w:rsid w:val="00EC4E5B"/>
    <w:rsid w:val="00EC553A"/>
    <w:rsid w:val="00EC7A39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9B8"/>
    <w:rsid w:val="00EE1DA9"/>
    <w:rsid w:val="00EE2114"/>
    <w:rsid w:val="00EE216C"/>
    <w:rsid w:val="00EE2C7F"/>
    <w:rsid w:val="00EE3A4D"/>
    <w:rsid w:val="00EE40B8"/>
    <w:rsid w:val="00EE468A"/>
    <w:rsid w:val="00EE5D21"/>
    <w:rsid w:val="00EE5E29"/>
    <w:rsid w:val="00EE625F"/>
    <w:rsid w:val="00EE6CD6"/>
    <w:rsid w:val="00EE6E65"/>
    <w:rsid w:val="00EE702C"/>
    <w:rsid w:val="00EE7253"/>
    <w:rsid w:val="00EF06B6"/>
    <w:rsid w:val="00EF08E4"/>
    <w:rsid w:val="00EF0CD6"/>
    <w:rsid w:val="00EF145C"/>
    <w:rsid w:val="00EF2532"/>
    <w:rsid w:val="00EF3046"/>
    <w:rsid w:val="00EF34D5"/>
    <w:rsid w:val="00EF37D2"/>
    <w:rsid w:val="00EF3D5D"/>
    <w:rsid w:val="00EF449D"/>
    <w:rsid w:val="00EF4AF1"/>
    <w:rsid w:val="00EF5322"/>
    <w:rsid w:val="00EF5832"/>
    <w:rsid w:val="00EF5DFC"/>
    <w:rsid w:val="00EF5F3C"/>
    <w:rsid w:val="00EF6F17"/>
    <w:rsid w:val="00F001C3"/>
    <w:rsid w:val="00F0217C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EF4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F0"/>
    <w:rsid w:val="00F45CA8"/>
    <w:rsid w:val="00F45D23"/>
    <w:rsid w:val="00F512A4"/>
    <w:rsid w:val="00F51780"/>
    <w:rsid w:val="00F51F91"/>
    <w:rsid w:val="00F5260F"/>
    <w:rsid w:val="00F55FF3"/>
    <w:rsid w:val="00F563B2"/>
    <w:rsid w:val="00F56A65"/>
    <w:rsid w:val="00F57F76"/>
    <w:rsid w:val="00F601F7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CD4"/>
    <w:rsid w:val="00F74F76"/>
    <w:rsid w:val="00F75B22"/>
    <w:rsid w:val="00F76A4B"/>
    <w:rsid w:val="00F773C1"/>
    <w:rsid w:val="00F77D19"/>
    <w:rsid w:val="00F82570"/>
    <w:rsid w:val="00F82BD2"/>
    <w:rsid w:val="00F82F15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2269"/>
    <w:rsid w:val="00F924E7"/>
    <w:rsid w:val="00F9312E"/>
    <w:rsid w:val="00F934B6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AB4"/>
    <w:rsid w:val="00FA4349"/>
    <w:rsid w:val="00FA5311"/>
    <w:rsid w:val="00FA572D"/>
    <w:rsid w:val="00FA7284"/>
    <w:rsid w:val="00FA7769"/>
    <w:rsid w:val="00FA7D70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21D6"/>
    <w:rsid w:val="00FD2AB1"/>
    <w:rsid w:val="00FD32DB"/>
    <w:rsid w:val="00FD339E"/>
    <w:rsid w:val="00FD4425"/>
    <w:rsid w:val="00FD4BE0"/>
    <w:rsid w:val="00FD4C07"/>
    <w:rsid w:val="00FD4C20"/>
    <w:rsid w:val="00FD4DED"/>
    <w:rsid w:val="00FD7294"/>
    <w:rsid w:val="00FD7A96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C4B"/>
  </w:style>
  <w:style w:type="paragraph" w:styleId="1">
    <w:name w:val="heading 1"/>
    <w:basedOn w:val="a"/>
    <w:next w:val="a"/>
    <w:qFormat/>
    <w:rsid w:val="00D30C4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D30C4B"/>
    <w:pPr>
      <w:jc w:val="both"/>
    </w:pPr>
    <w:rPr>
      <w:sz w:val="28"/>
    </w:rPr>
  </w:style>
  <w:style w:type="paragraph" w:styleId="a3">
    <w:name w:val="Body Text Indent"/>
    <w:basedOn w:val="a"/>
    <w:rsid w:val="00D30C4B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0A5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rsid w:val="002567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jc w:val="both"/>
    </w:pPr>
    <w:rPr>
      <w:sz w:val="28"/>
    </w:rPr>
  </w:style>
  <w:style w:type="paragraph" w:styleId="a3">
    <w:name w:val="Body Text Indent"/>
    <w:basedOn w:val="a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0A5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rsid w:val="002567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3C993-B0CE-41EA-B68B-D14D244E4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1574</TotalTime>
  <Pages>37</Pages>
  <Words>6696</Words>
  <Characters>41924</Characters>
  <Application>Microsoft Office Word</Application>
  <DocSecurity>0</DocSecurity>
  <Lines>349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48523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itd</dc:creator>
  <cp:lastModifiedBy>Пользователь Windows</cp:lastModifiedBy>
  <cp:revision>51</cp:revision>
  <cp:lastPrinted>2020-02-26T05:02:00Z</cp:lastPrinted>
  <dcterms:created xsi:type="dcterms:W3CDTF">2019-10-14T03:27:00Z</dcterms:created>
  <dcterms:modified xsi:type="dcterms:W3CDTF">2020-03-05T06:53:00Z</dcterms:modified>
</cp:coreProperties>
</file>