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F6614D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7216;mso-wrap-style:none" filled="f" stroked="f">
            <v:textbox style="mso-fit-shape-to-text:t">
              <w:txbxContent>
                <w:p w:rsidR="00D834F2" w:rsidRDefault="00D834F2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CC4A76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5303C1">
        <w:rPr>
          <w:b/>
          <w:sz w:val="28"/>
          <w:szCs w:val="28"/>
        </w:rPr>
        <w:t>ГОРОДА КАМЕНСКА - УРАЛЬСКОГО</w:t>
      </w:r>
    </w:p>
    <w:p w:rsidR="004409FE" w:rsidRDefault="00894DF4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2347E3" w:rsidRDefault="00F6614D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8240" from="0,6.4pt" to="491.8pt,6.4pt" strokeweight="4.5pt">
            <v:stroke linestyle="thinThick"/>
          </v:line>
        </w:pict>
      </w:r>
      <w:r w:rsidR="00BE74C9" w:rsidRPr="002347E3">
        <w:rPr>
          <w:sz w:val="28"/>
          <w:szCs w:val="28"/>
        </w:rPr>
        <w:t>о</w:t>
      </w:r>
      <w:r w:rsidR="005C5A66" w:rsidRPr="002347E3">
        <w:rPr>
          <w:sz w:val="28"/>
          <w:szCs w:val="28"/>
        </w:rPr>
        <w:t>т</w:t>
      </w:r>
      <w:r w:rsidR="006D426C">
        <w:rPr>
          <w:sz w:val="28"/>
          <w:szCs w:val="28"/>
        </w:rPr>
        <w:t xml:space="preserve"> 13.03.2020 </w:t>
      </w:r>
      <w:r w:rsidR="00CC4A76" w:rsidRPr="002347E3">
        <w:rPr>
          <w:sz w:val="28"/>
          <w:szCs w:val="28"/>
        </w:rPr>
        <w:t xml:space="preserve">№ </w:t>
      </w:r>
      <w:r w:rsidR="006D426C">
        <w:rPr>
          <w:sz w:val="28"/>
          <w:szCs w:val="28"/>
        </w:rPr>
        <w:t>171</w:t>
      </w:r>
    </w:p>
    <w:p w:rsidR="000B3A5D" w:rsidRDefault="000B3A5D" w:rsidP="00D95CBC">
      <w:pPr>
        <w:spacing w:line="276" w:lineRule="auto"/>
        <w:jc w:val="both"/>
        <w:rPr>
          <w:sz w:val="28"/>
          <w:szCs w:val="28"/>
        </w:rPr>
      </w:pPr>
    </w:p>
    <w:p w:rsidR="009330DA" w:rsidRPr="006C4A53" w:rsidRDefault="009330DA" w:rsidP="00B01472">
      <w:pPr>
        <w:widowControl w:val="0"/>
        <w:suppressAutoHyphens/>
        <w:jc w:val="center"/>
        <w:rPr>
          <w:b/>
          <w:i/>
          <w:sz w:val="28"/>
          <w:szCs w:val="28"/>
        </w:rPr>
      </w:pPr>
      <w:r>
        <w:rPr>
          <w:b/>
          <w:i/>
          <w:sz w:val="28"/>
        </w:rPr>
        <w:t>О</w:t>
      </w:r>
      <w:r w:rsidR="00B42715">
        <w:rPr>
          <w:b/>
          <w:i/>
          <w:sz w:val="28"/>
        </w:rPr>
        <w:t xml:space="preserve"> внесении изменений в постановление Администрации города Каменска-Уральского от 06.12.2017 № 1036 «О</w:t>
      </w:r>
      <w:r>
        <w:rPr>
          <w:b/>
          <w:i/>
          <w:sz w:val="28"/>
        </w:rPr>
        <w:t xml:space="preserve">б </w:t>
      </w:r>
      <w:r w:rsidR="00EB368A">
        <w:rPr>
          <w:b/>
          <w:i/>
          <w:sz w:val="28"/>
        </w:rPr>
        <w:t xml:space="preserve">образовании избирательных участков на территории </w:t>
      </w:r>
      <w:r w:rsidR="00EB368A">
        <w:rPr>
          <w:b/>
          <w:i/>
          <w:sz w:val="28"/>
          <w:szCs w:val="28"/>
          <w:lang w:eastAsia="ar-SA"/>
        </w:rPr>
        <w:t>муниципального образования город Каменск-Уральский</w:t>
      </w:r>
      <w:r w:rsidR="00B42715">
        <w:rPr>
          <w:b/>
          <w:i/>
          <w:sz w:val="28"/>
          <w:szCs w:val="28"/>
          <w:lang w:eastAsia="ar-SA"/>
        </w:rPr>
        <w:t>»</w:t>
      </w:r>
    </w:p>
    <w:p w:rsidR="009330DA" w:rsidRDefault="009330DA" w:rsidP="00B01472">
      <w:pPr>
        <w:widowControl w:val="0"/>
        <w:autoSpaceDE w:val="0"/>
        <w:autoSpaceDN w:val="0"/>
        <w:adjustRightInd w:val="0"/>
        <w:ind w:firstLine="851"/>
        <w:jc w:val="center"/>
        <w:rPr>
          <w:i/>
          <w:sz w:val="28"/>
          <w:szCs w:val="28"/>
        </w:rPr>
      </w:pPr>
    </w:p>
    <w:p w:rsidR="009330DA" w:rsidRDefault="009330DA" w:rsidP="003E1A95">
      <w:pPr>
        <w:pStyle w:val="ConsPlusNormal"/>
        <w:ind w:firstLine="851"/>
        <w:jc w:val="both"/>
        <w:rPr>
          <w:b w:val="0"/>
          <w:i w:val="0"/>
        </w:rPr>
      </w:pPr>
      <w:proofErr w:type="gramStart"/>
      <w:r w:rsidRPr="00500D1D">
        <w:rPr>
          <w:b w:val="0"/>
          <w:i w:val="0"/>
        </w:rPr>
        <w:t xml:space="preserve">В соответствии с Федеральным </w:t>
      </w:r>
      <w:hyperlink r:id="rId9" w:history="1">
        <w:r w:rsidRPr="00500D1D">
          <w:rPr>
            <w:b w:val="0"/>
            <w:i w:val="0"/>
          </w:rPr>
          <w:t>законом</w:t>
        </w:r>
      </w:hyperlink>
      <w:r w:rsidRPr="00500D1D">
        <w:rPr>
          <w:b w:val="0"/>
          <w:i w:val="0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 w:val="0"/>
          <w:bCs w:val="0"/>
          <w:i w:val="0"/>
          <w:iCs w:val="0"/>
        </w:rPr>
        <w:t>З</w:t>
      </w:r>
      <w:r w:rsidRPr="00500D1D">
        <w:rPr>
          <w:b w:val="0"/>
          <w:bCs w:val="0"/>
          <w:i w:val="0"/>
          <w:iCs w:val="0"/>
        </w:rPr>
        <w:t>аконом Свердловской области от 29 апреля 2003 года № 10-</w:t>
      </w:r>
      <w:r w:rsidRPr="00D95CBC">
        <w:rPr>
          <w:b w:val="0"/>
          <w:bCs w:val="0"/>
          <w:i w:val="0"/>
          <w:iCs w:val="0"/>
        </w:rPr>
        <w:t>ОЗ «</w:t>
      </w:r>
      <w:r w:rsidRPr="00D95CBC">
        <w:rPr>
          <w:b w:val="0"/>
          <w:i w:val="0"/>
        </w:rPr>
        <w:t>Избирательный кодекс Свердловской области»,</w:t>
      </w:r>
      <w:r w:rsidR="007F39A0">
        <w:rPr>
          <w:b w:val="0"/>
          <w:i w:val="0"/>
        </w:rPr>
        <w:t xml:space="preserve"> </w:t>
      </w:r>
      <w:r w:rsidR="00624F7A" w:rsidRPr="00514B83">
        <w:rPr>
          <w:b w:val="0"/>
          <w:bCs w:val="0"/>
          <w:i w:val="0"/>
          <w:iCs w:val="0"/>
        </w:rPr>
        <w:t>с целью</w:t>
      </w:r>
      <w:r w:rsidRPr="00514B83">
        <w:rPr>
          <w:b w:val="0"/>
          <w:bCs w:val="0"/>
          <w:i w:val="0"/>
          <w:iCs w:val="0"/>
        </w:rPr>
        <w:t xml:space="preserve"> проведения </w:t>
      </w:r>
      <w:r w:rsidR="00EB368A" w:rsidRPr="00514B83">
        <w:rPr>
          <w:b w:val="0"/>
          <w:i w:val="0"/>
        </w:rPr>
        <w:t xml:space="preserve">на территории </w:t>
      </w:r>
      <w:r w:rsidR="00EB368A" w:rsidRPr="00514B83">
        <w:rPr>
          <w:b w:val="0"/>
          <w:i w:val="0"/>
          <w:lang w:eastAsia="ar-SA"/>
        </w:rPr>
        <w:t>муниципального образования город Каменск-Уральский</w:t>
      </w:r>
      <w:r w:rsidRPr="00514B83">
        <w:rPr>
          <w:b w:val="0"/>
          <w:bCs w:val="0"/>
          <w:i w:val="0"/>
          <w:iCs w:val="0"/>
        </w:rPr>
        <w:t>голосования и подсчета голосов избирателей</w:t>
      </w:r>
      <w:r w:rsidR="00514B83">
        <w:rPr>
          <w:b w:val="0"/>
          <w:bCs w:val="0"/>
          <w:i w:val="0"/>
          <w:iCs w:val="0"/>
        </w:rPr>
        <w:t>, участников референдума</w:t>
      </w:r>
      <w:r w:rsidRPr="00514B83">
        <w:rPr>
          <w:b w:val="0"/>
          <w:bCs w:val="0"/>
          <w:i w:val="0"/>
          <w:iCs w:val="0"/>
        </w:rPr>
        <w:t xml:space="preserve"> на </w:t>
      </w:r>
      <w:r w:rsidRPr="00514B83">
        <w:rPr>
          <w:b w:val="0"/>
          <w:i w:val="0"/>
        </w:rPr>
        <w:t xml:space="preserve">выборах </w:t>
      </w:r>
      <w:r w:rsidR="00EB368A" w:rsidRPr="00514B83">
        <w:rPr>
          <w:b w:val="0"/>
          <w:i w:val="0"/>
          <w:lang w:eastAsia="ar-SA"/>
        </w:rPr>
        <w:t>в органы государственной власти и</w:t>
      </w:r>
      <w:proofErr w:type="gramEnd"/>
      <w:r w:rsidR="00EB368A" w:rsidRPr="00514B83">
        <w:rPr>
          <w:b w:val="0"/>
          <w:i w:val="0"/>
          <w:lang w:eastAsia="ar-SA"/>
        </w:rPr>
        <w:t xml:space="preserve"> органы местного самоуправления</w:t>
      </w:r>
      <w:r w:rsidR="00514B83">
        <w:rPr>
          <w:b w:val="0"/>
          <w:i w:val="0"/>
          <w:lang w:eastAsia="ar-SA"/>
        </w:rPr>
        <w:t xml:space="preserve"> и при проведении референдума</w:t>
      </w:r>
      <w:r w:rsidRPr="00514B83">
        <w:rPr>
          <w:b w:val="0"/>
          <w:i w:val="0"/>
        </w:rPr>
        <w:t>, Администрация города Каменска</w:t>
      </w:r>
      <w:r w:rsidRPr="00500D1D">
        <w:rPr>
          <w:b w:val="0"/>
          <w:i w:val="0"/>
        </w:rPr>
        <w:t>-Уральского</w:t>
      </w:r>
    </w:p>
    <w:p w:rsidR="009330DA" w:rsidRPr="003F6440" w:rsidRDefault="009330DA" w:rsidP="003E1A95">
      <w:pPr>
        <w:widowControl w:val="0"/>
        <w:suppressAutoHyphens/>
        <w:ind w:firstLine="851"/>
        <w:jc w:val="both"/>
        <w:rPr>
          <w:b/>
          <w:sz w:val="28"/>
          <w:szCs w:val="28"/>
        </w:rPr>
      </w:pPr>
      <w:r w:rsidRPr="003F6440">
        <w:rPr>
          <w:b/>
          <w:sz w:val="28"/>
          <w:szCs w:val="28"/>
        </w:rPr>
        <w:t>ПОСТАНОВЛЯЕТ:</w:t>
      </w:r>
    </w:p>
    <w:p w:rsidR="00D834F2" w:rsidRPr="006F0C25" w:rsidRDefault="00B42715" w:rsidP="003E1A95">
      <w:pPr>
        <w:pStyle w:val="af1"/>
        <w:widowControl w:val="0"/>
        <w:numPr>
          <w:ilvl w:val="0"/>
          <w:numId w:val="9"/>
        </w:numPr>
        <w:ind w:left="0" w:firstLine="851"/>
        <w:jc w:val="both"/>
        <w:rPr>
          <w:bCs/>
          <w:sz w:val="28"/>
          <w:szCs w:val="28"/>
        </w:rPr>
      </w:pPr>
      <w:r w:rsidRPr="006F0C25">
        <w:rPr>
          <w:sz w:val="28"/>
          <w:szCs w:val="28"/>
        </w:rPr>
        <w:t xml:space="preserve">Внести </w:t>
      </w:r>
      <w:r w:rsidR="00D834F2" w:rsidRPr="006F0C25">
        <w:rPr>
          <w:sz w:val="28"/>
          <w:szCs w:val="28"/>
        </w:rPr>
        <w:t xml:space="preserve">следующие </w:t>
      </w:r>
      <w:r w:rsidRPr="006F0C25">
        <w:rPr>
          <w:sz w:val="28"/>
          <w:szCs w:val="28"/>
        </w:rPr>
        <w:t>изменения в</w:t>
      </w:r>
      <w:r w:rsidR="006F0C25" w:rsidRPr="006F0C25">
        <w:rPr>
          <w:bCs/>
          <w:sz w:val="28"/>
          <w:szCs w:val="28"/>
        </w:rPr>
        <w:t xml:space="preserve"> Списокизбирательных участков, образованных на территории муниципального образования город Каменск-Уральский, утвержденный </w:t>
      </w:r>
      <w:r w:rsidRPr="006F0C25">
        <w:rPr>
          <w:sz w:val="28"/>
          <w:szCs w:val="28"/>
        </w:rPr>
        <w:t xml:space="preserve"> постановление</w:t>
      </w:r>
      <w:r w:rsidR="006F0C25" w:rsidRPr="006F0C25">
        <w:rPr>
          <w:sz w:val="28"/>
          <w:szCs w:val="28"/>
        </w:rPr>
        <w:t>м</w:t>
      </w:r>
      <w:r w:rsidRPr="006F0C25">
        <w:rPr>
          <w:sz w:val="28"/>
          <w:szCs w:val="28"/>
        </w:rPr>
        <w:t xml:space="preserve"> Администрации города Каменска-Уральского </w:t>
      </w:r>
      <w:r w:rsidRPr="006F0C25">
        <w:rPr>
          <w:sz w:val="28"/>
          <w:szCs w:val="28"/>
          <w:lang w:eastAsia="ar-SA"/>
        </w:rPr>
        <w:t xml:space="preserve">от 06.12.2017 № 1036 «Об образовании избирательных участков на </w:t>
      </w:r>
      <w:r w:rsidR="00EB368A" w:rsidRPr="006F0C25">
        <w:rPr>
          <w:sz w:val="28"/>
          <w:szCs w:val="28"/>
        </w:rPr>
        <w:t xml:space="preserve">территории </w:t>
      </w:r>
      <w:r w:rsidR="00EB368A" w:rsidRPr="006F0C25">
        <w:rPr>
          <w:sz w:val="28"/>
          <w:szCs w:val="28"/>
          <w:lang w:eastAsia="ar-SA"/>
        </w:rPr>
        <w:t>муниципального образования город Каменск-Уральский</w:t>
      </w:r>
      <w:r w:rsidRPr="006F0C25">
        <w:rPr>
          <w:sz w:val="28"/>
          <w:szCs w:val="28"/>
          <w:lang w:eastAsia="ar-SA"/>
        </w:rPr>
        <w:t>»</w:t>
      </w:r>
      <w:r w:rsidR="003E1A95">
        <w:rPr>
          <w:sz w:val="28"/>
          <w:szCs w:val="28"/>
          <w:lang w:eastAsia="ar-SA"/>
        </w:rPr>
        <w:t xml:space="preserve"> (в редакции постановления </w:t>
      </w:r>
      <w:r w:rsidR="00D716F3" w:rsidRPr="006F0C25">
        <w:rPr>
          <w:sz w:val="28"/>
          <w:szCs w:val="28"/>
        </w:rPr>
        <w:t xml:space="preserve">Администрации города Каменска-Уральского </w:t>
      </w:r>
      <w:r w:rsidR="003E1A95">
        <w:rPr>
          <w:sz w:val="28"/>
          <w:szCs w:val="28"/>
          <w:lang w:eastAsia="ar-SA"/>
        </w:rPr>
        <w:t>от 02.02.2020 № 95)</w:t>
      </w:r>
      <w:r w:rsidR="00D716F3">
        <w:rPr>
          <w:sz w:val="28"/>
          <w:szCs w:val="28"/>
          <w:lang w:eastAsia="ar-SA"/>
        </w:rPr>
        <w:t xml:space="preserve"> (далее - Список)</w:t>
      </w:r>
      <w:r w:rsidR="00D834F2" w:rsidRPr="006F0C25">
        <w:rPr>
          <w:sz w:val="28"/>
          <w:szCs w:val="28"/>
          <w:lang w:eastAsia="ar-SA"/>
        </w:rPr>
        <w:t>:</w:t>
      </w:r>
    </w:p>
    <w:p w:rsidR="00D716F3" w:rsidRDefault="00D716F3" w:rsidP="00D716F3">
      <w:pPr>
        <w:pStyle w:val="af1"/>
        <w:widowControl w:val="0"/>
        <w:numPr>
          <w:ilvl w:val="0"/>
          <w:numId w:val="10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Строк</w:t>
      </w:r>
      <w:r w:rsidR="004611B1">
        <w:rPr>
          <w:sz w:val="28"/>
          <w:szCs w:val="28"/>
          <w:lang w:eastAsia="ar-SA"/>
        </w:rPr>
        <w:t>и</w:t>
      </w:r>
      <w:r>
        <w:rPr>
          <w:sz w:val="28"/>
          <w:szCs w:val="28"/>
          <w:lang w:eastAsia="ar-SA"/>
        </w:rPr>
        <w:t xml:space="preserve"> 11, 12 таблицы Списка изложить в следующей редакции: </w:t>
      </w:r>
    </w:p>
    <w:p w:rsidR="00CD6300" w:rsidRDefault="00CD6300" w:rsidP="00CD6300">
      <w:pPr>
        <w:pStyle w:val="af1"/>
        <w:widowControl w:val="0"/>
        <w:ind w:left="851"/>
        <w:jc w:val="both"/>
        <w:rPr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10206"/>
      </w:tblGrid>
      <w:tr w:rsidR="00D716F3" w:rsidTr="00CD6300">
        <w:tc>
          <w:tcPr>
            <w:tcW w:w="10206" w:type="dxa"/>
            <w:shd w:val="clear" w:color="auto" w:fill="FFFFFF" w:themeFill="background1"/>
            <w:vAlign w:val="center"/>
          </w:tcPr>
          <w:p w:rsidR="00D716F3" w:rsidRPr="00CD6300" w:rsidRDefault="00D716F3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Избирательный участок № 1847</w:t>
            </w:r>
          </w:p>
          <w:p w:rsidR="00D716F3" w:rsidRPr="00CD6300" w:rsidRDefault="00D716F3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  <w:p w:rsidR="00D716F3" w:rsidRPr="00CD6300" w:rsidRDefault="00D716F3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– помещение в  здании  МАУК «ДК «Современник», ул. Лермонтова, 133.</w:t>
            </w:r>
          </w:p>
        </w:tc>
      </w:tr>
      <w:tr w:rsidR="00D716F3" w:rsidTr="00CD6300">
        <w:tc>
          <w:tcPr>
            <w:tcW w:w="10206" w:type="dxa"/>
            <w:vAlign w:val="center"/>
          </w:tcPr>
          <w:p w:rsidR="00D716F3" w:rsidRPr="00CD6300" w:rsidRDefault="00D716F3" w:rsidP="00D716F3">
            <w:pPr>
              <w:widowControl w:val="0"/>
              <w:rPr>
                <w:b/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 xml:space="preserve">Все дома улицы Серова и переулка </w:t>
            </w:r>
            <w:proofErr w:type="gramStart"/>
            <w:r w:rsidRPr="00CD6300">
              <w:rPr>
                <w:b/>
                <w:snapToGrid w:val="0"/>
                <w:sz w:val="28"/>
                <w:szCs w:val="28"/>
              </w:rPr>
              <w:t>Магнитогорский</w:t>
            </w:r>
            <w:proofErr w:type="gramEnd"/>
            <w:r w:rsidRPr="00CD6300">
              <w:rPr>
                <w:b/>
                <w:snapToGrid w:val="0"/>
                <w:sz w:val="28"/>
                <w:szCs w:val="28"/>
              </w:rPr>
              <w:t>.</w:t>
            </w:r>
          </w:p>
          <w:p w:rsidR="00D716F3" w:rsidRPr="00CD6300" w:rsidRDefault="00D716F3" w:rsidP="00D716F3">
            <w:pPr>
              <w:widowControl w:val="0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Абрамова:</w:t>
            </w:r>
            <w:r w:rsidRPr="00CD6300">
              <w:rPr>
                <w:snapToGrid w:val="0"/>
                <w:sz w:val="28"/>
                <w:szCs w:val="28"/>
              </w:rPr>
              <w:t xml:space="preserve"> 1, 2, 2а,3, 4, 5, 6, 7, 8, 9, 10, 11, 12, 13, 14, 15, 16, 18, 20.</w:t>
            </w:r>
          </w:p>
          <w:p w:rsidR="00D716F3" w:rsidRPr="00CD6300" w:rsidRDefault="00D716F3" w:rsidP="00D716F3">
            <w:pPr>
              <w:widowControl w:val="0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Ленинградская:</w:t>
            </w:r>
            <w:r w:rsidRPr="00CD6300">
              <w:rPr>
                <w:snapToGrid w:val="0"/>
                <w:sz w:val="28"/>
                <w:szCs w:val="28"/>
              </w:rPr>
              <w:t xml:space="preserve"> 2, 4, 5, 6, 8, 9, 10, 11, 12, 13, 14, 15, 16, 17, 19, 21, 23.</w:t>
            </w:r>
          </w:p>
          <w:p w:rsidR="00D716F3" w:rsidRPr="00CD6300" w:rsidRDefault="00D716F3" w:rsidP="00D716F3">
            <w:pPr>
              <w:widowControl w:val="0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Лермонтова:</w:t>
            </w:r>
            <w:r w:rsidRPr="00CD6300">
              <w:rPr>
                <w:snapToGrid w:val="0"/>
                <w:sz w:val="28"/>
                <w:szCs w:val="28"/>
              </w:rPr>
              <w:t xml:space="preserve"> 8, 10, 12, 16, 18, 20, 97,117, 119, 121, 123, 125, 127.</w:t>
            </w:r>
          </w:p>
          <w:p w:rsidR="00D716F3" w:rsidRPr="00CD6300" w:rsidRDefault="00D716F3" w:rsidP="00D716F3">
            <w:pPr>
              <w:widowControl w:val="0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пер. Металлистов:</w:t>
            </w:r>
            <w:r w:rsidRPr="00CD6300">
              <w:rPr>
                <w:snapToGrid w:val="0"/>
                <w:sz w:val="28"/>
                <w:szCs w:val="28"/>
              </w:rPr>
              <w:t xml:space="preserve"> 3, 4, 5, 6.</w:t>
            </w:r>
          </w:p>
          <w:p w:rsidR="00D716F3" w:rsidRPr="00CD6300" w:rsidRDefault="00D716F3" w:rsidP="00D716F3">
            <w:pPr>
              <w:widowControl w:val="0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Спиридонова:</w:t>
            </w:r>
            <w:r w:rsidRPr="00CD6300">
              <w:rPr>
                <w:snapToGrid w:val="0"/>
                <w:sz w:val="28"/>
                <w:szCs w:val="28"/>
              </w:rPr>
              <w:t xml:space="preserve"> 3, 9, 11, 13, 15, 21, 23.</w:t>
            </w:r>
          </w:p>
          <w:p w:rsidR="00D716F3" w:rsidRPr="00D716F3" w:rsidRDefault="00D716F3" w:rsidP="00CD6300">
            <w:pPr>
              <w:widowControl w:val="0"/>
              <w:rPr>
                <w:bCs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Цветников:</w:t>
            </w:r>
            <w:r w:rsidRPr="00CD6300">
              <w:rPr>
                <w:snapToGrid w:val="0"/>
                <w:sz w:val="28"/>
                <w:szCs w:val="28"/>
              </w:rPr>
              <w:t xml:space="preserve"> 1, 2, 3, 4, 5, 6, 7, 8, 9, 10, </w:t>
            </w:r>
            <w:r w:rsidRPr="00CD6300">
              <w:rPr>
                <w:sz w:val="28"/>
                <w:szCs w:val="28"/>
              </w:rPr>
              <w:t>28, 30, 31, 32, 32а</w:t>
            </w:r>
            <w:r w:rsidRPr="00CD6300">
              <w:rPr>
                <w:snapToGrid w:val="0"/>
                <w:sz w:val="28"/>
                <w:szCs w:val="28"/>
              </w:rPr>
              <w:t>.</w:t>
            </w:r>
          </w:p>
        </w:tc>
      </w:tr>
    </w:tbl>
    <w:p w:rsidR="00CD6300" w:rsidRDefault="00CD6300" w:rsidP="00CD6300">
      <w:pPr>
        <w:pStyle w:val="af1"/>
        <w:widowControl w:val="0"/>
        <w:numPr>
          <w:ilvl w:val="0"/>
          <w:numId w:val="10"/>
        </w:numPr>
        <w:ind w:left="0" w:firstLine="851"/>
        <w:jc w:val="both"/>
        <w:rPr>
          <w:sz w:val="28"/>
          <w:szCs w:val="28"/>
          <w:lang w:eastAsia="ar-SA"/>
        </w:rPr>
      </w:pPr>
      <w:r w:rsidRPr="00CD6300">
        <w:rPr>
          <w:sz w:val="28"/>
          <w:szCs w:val="28"/>
          <w:lang w:eastAsia="ar-SA"/>
        </w:rPr>
        <w:t>Строк</w:t>
      </w:r>
      <w:r w:rsidR="004611B1">
        <w:rPr>
          <w:sz w:val="28"/>
          <w:szCs w:val="28"/>
          <w:lang w:eastAsia="ar-SA"/>
        </w:rPr>
        <w:t>и</w:t>
      </w:r>
      <w:r w:rsidRPr="00CD6300">
        <w:rPr>
          <w:sz w:val="28"/>
          <w:szCs w:val="28"/>
          <w:lang w:eastAsia="ar-SA"/>
        </w:rPr>
        <w:t xml:space="preserve"> 17, 18 таблицы Списка изложить в следующей редакции</w:t>
      </w:r>
      <w:r>
        <w:rPr>
          <w:sz w:val="28"/>
          <w:szCs w:val="28"/>
          <w:lang w:eastAsia="ar-SA"/>
        </w:rPr>
        <w:t>: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4"/>
      </w:tblGrid>
      <w:tr w:rsidR="00CD6300" w:rsidRPr="00172573" w:rsidTr="00CD6300">
        <w:trPr>
          <w:trHeight w:val="419"/>
        </w:trPr>
        <w:tc>
          <w:tcPr>
            <w:tcW w:w="10184" w:type="dxa"/>
            <w:shd w:val="clear" w:color="auto" w:fill="FFFFFF" w:themeFill="background1"/>
            <w:vAlign w:val="center"/>
          </w:tcPr>
          <w:p w:rsidR="00CD6300" w:rsidRPr="00CD6300" w:rsidRDefault="00CD6300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Избирательный участок № 1850</w:t>
            </w:r>
          </w:p>
          <w:p w:rsidR="00CD6300" w:rsidRPr="00CD6300" w:rsidRDefault="00CD6300" w:rsidP="000F7FC8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  <w:p w:rsidR="00CD6300" w:rsidRPr="00172573" w:rsidRDefault="00CD6300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2"/>
                <w:szCs w:val="22"/>
              </w:rPr>
            </w:pPr>
            <w:r w:rsidRPr="00CD6300">
              <w:rPr>
                <w:sz w:val="28"/>
                <w:szCs w:val="28"/>
              </w:rPr>
              <w:lastRenderedPageBreak/>
              <w:t>– аудитория в здании  МБОУ «Средняя общеобразовательная школа № 32», ул. Ленина, 208.</w:t>
            </w:r>
          </w:p>
        </w:tc>
      </w:tr>
      <w:tr w:rsidR="00CD6300" w:rsidRPr="00172573" w:rsidTr="000F7FC8">
        <w:trPr>
          <w:trHeight w:val="4256"/>
        </w:trPr>
        <w:tc>
          <w:tcPr>
            <w:tcW w:w="10184" w:type="dxa"/>
            <w:vAlign w:val="center"/>
          </w:tcPr>
          <w:p w:rsidR="00CD6300" w:rsidRPr="00CD6300" w:rsidRDefault="00CD6300" w:rsidP="000F7FC8">
            <w:pPr>
              <w:pStyle w:val="31"/>
              <w:spacing w:after="0"/>
              <w:rPr>
                <w:b/>
                <w:sz w:val="28"/>
                <w:szCs w:val="28"/>
              </w:rPr>
            </w:pPr>
            <w:proofErr w:type="gramStart"/>
            <w:r w:rsidRPr="00CD6300">
              <w:rPr>
                <w:b/>
                <w:snapToGrid w:val="0"/>
                <w:sz w:val="28"/>
                <w:szCs w:val="28"/>
              </w:rPr>
              <w:lastRenderedPageBreak/>
              <w:t xml:space="preserve">Все дома улиц </w:t>
            </w:r>
            <w:proofErr w:type="spellStart"/>
            <w:r w:rsidRPr="00CD6300">
              <w:rPr>
                <w:b/>
                <w:snapToGrid w:val="0"/>
                <w:sz w:val="28"/>
                <w:szCs w:val="28"/>
              </w:rPr>
              <w:t>Бродовская</w:t>
            </w:r>
            <w:proofErr w:type="spellEnd"/>
            <w:r w:rsidRPr="00CD6300">
              <w:rPr>
                <w:b/>
                <w:snapToGrid w:val="0"/>
                <w:sz w:val="28"/>
                <w:szCs w:val="28"/>
              </w:rPr>
              <w:t xml:space="preserve">, Лесхоза, Овсянникова, Садоводческое товарищество № 68, Садоводческое товарищество  № 130, Семашко, Совхозная, Спортивная, Чернышевского, Шахтерская, Хвойная, переулков </w:t>
            </w:r>
            <w:proofErr w:type="spellStart"/>
            <w:r w:rsidRPr="00CD6300">
              <w:rPr>
                <w:b/>
                <w:snapToGrid w:val="0"/>
                <w:sz w:val="28"/>
                <w:szCs w:val="28"/>
              </w:rPr>
              <w:t>Бродовской</w:t>
            </w:r>
            <w:proofErr w:type="spellEnd"/>
            <w:r w:rsidRPr="00CD6300">
              <w:rPr>
                <w:b/>
                <w:snapToGrid w:val="0"/>
                <w:sz w:val="28"/>
                <w:szCs w:val="28"/>
              </w:rPr>
              <w:t>, Санаторный, Чернышевского, Шахтерский.</w:t>
            </w:r>
            <w:proofErr w:type="gramEnd"/>
          </w:p>
          <w:p w:rsidR="00CD6300" w:rsidRPr="00CD6300" w:rsidRDefault="00CD6300" w:rsidP="000F7FC8">
            <w:pPr>
              <w:widowControl w:val="0"/>
              <w:jc w:val="both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Коммунаров:</w:t>
            </w:r>
            <w:r w:rsidRPr="00CD6300">
              <w:rPr>
                <w:snapToGrid w:val="0"/>
                <w:sz w:val="28"/>
                <w:szCs w:val="28"/>
              </w:rPr>
              <w:t xml:space="preserve"> 26, 28, 30, 31, 32, 34, 36, 40, 41, 42, 43, 44.</w:t>
            </w:r>
          </w:p>
          <w:p w:rsidR="00CD6300" w:rsidRPr="00CD6300" w:rsidRDefault="00CD6300" w:rsidP="000F7FC8">
            <w:pPr>
              <w:widowControl w:val="0"/>
              <w:jc w:val="both"/>
              <w:rPr>
                <w:snapToGrid w:val="0"/>
                <w:sz w:val="28"/>
                <w:szCs w:val="28"/>
              </w:rPr>
            </w:pPr>
            <w:proofErr w:type="gramStart"/>
            <w:r w:rsidRPr="00CD6300">
              <w:rPr>
                <w:b/>
                <w:snapToGrid w:val="0"/>
                <w:sz w:val="28"/>
                <w:szCs w:val="28"/>
              </w:rPr>
              <w:t xml:space="preserve">Ул. Красных Орлов: </w:t>
            </w:r>
            <w:r w:rsidRPr="00CD6300">
              <w:rPr>
                <w:snapToGrid w:val="0"/>
                <w:sz w:val="28"/>
                <w:szCs w:val="28"/>
              </w:rPr>
              <w:t>55,57, 59, 61, 63, 65, 67, 69, 71, 73, 75, 77, 79, 81, 83, 85, 87, 88, 89, 90, 91, 92, 93, 93а, 94, 95, 96, 97, 98, 99, 100, 101, 102, 103, 104, 105, 106, 107, 108, 109, 110, 111, 112, 113, 114, 115,116, 117, 118, 119, 120, 121,122, 123, 124, 125, 126, 127, 128, 129</w:t>
            </w:r>
            <w:proofErr w:type="gramEnd"/>
            <w:r w:rsidRPr="00CD6300">
              <w:rPr>
                <w:snapToGrid w:val="0"/>
                <w:sz w:val="28"/>
                <w:szCs w:val="28"/>
              </w:rPr>
              <w:t>, 131, 132, 133,  134, 135, 136, 137, 138, 139,140, 141, 142, 143, 144, 145, 146, 147, 148, 149, 150, 151, 152, 154, 155, 156.</w:t>
            </w:r>
          </w:p>
          <w:p w:rsidR="00CD6300" w:rsidRPr="00CD6300" w:rsidRDefault="00CD6300" w:rsidP="000F7FC8">
            <w:pPr>
              <w:pStyle w:val="31"/>
              <w:spacing w:after="0"/>
              <w:rPr>
                <w:b/>
                <w:snapToGrid w:val="0"/>
                <w:sz w:val="28"/>
                <w:szCs w:val="28"/>
              </w:rPr>
            </w:pPr>
            <w:proofErr w:type="gramStart"/>
            <w:r w:rsidRPr="00CD6300">
              <w:rPr>
                <w:b/>
                <w:sz w:val="28"/>
                <w:szCs w:val="28"/>
              </w:rPr>
              <w:t xml:space="preserve">Ул. Ленина: </w:t>
            </w:r>
            <w:r w:rsidRPr="00CD6300">
              <w:rPr>
                <w:sz w:val="28"/>
                <w:szCs w:val="28"/>
              </w:rPr>
              <w:t>158, 160, 161, 162, 168, 170, 170</w:t>
            </w:r>
            <w:r w:rsidRPr="00CD6300">
              <w:rPr>
                <w:sz w:val="28"/>
                <w:szCs w:val="28"/>
                <w:lang w:val="en-US"/>
              </w:rPr>
              <w:t>a</w:t>
            </w:r>
            <w:r w:rsidRPr="00CD6300">
              <w:rPr>
                <w:sz w:val="28"/>
                <w:szCs w:val="28"/>
              </w:rPr>
              <w:t>, 172, 174, 175, 176, 177, 178, 179,180, 181, 182, 183, 184, 185, 186, 187, 188, 189, 190, 191, 192, 193, 194, 196, 197, 198, 199, 200, 201, 202, 203, 204, 205, 207, 209, 210</w:t>
            </w:r>
            <w:r w:rsidRPr="00CD6300">
              <w:rPr>
                <w:b/>
                <w:sz w:val="28"/>
                <w:szCs w:val="28"/>
              </w:rPr>
              <w:t xml:space="preserve">, </w:t>
            </w:r>
            <w:r w:rsidRPr="00CD6300">
              <w:rPr>
                <w:sz w:val="28"/>
                <w:szCs w:val="28"/>
              </w:rPr>
              <w:t>210а,  211, 212, 213, 214, 215, 216, 217, 218, 219, 220, 221, 222, 223, 224, 244а, 225,226</w:t>
            </w:r>
            <w:proofErr w:type="gramEnd"/>
            <w:r w:rsidRPr="00CD6300">
              <w:rPr>
                <w:sz w:val="28"/>
                <w:szCs w:val="28"/>
              </w:rPr>
              <w:t>, 226а,229, 230, 231, 232, 233,  234, 235, 237, 238, 239, 240, 241, 244, 244а, 246, 246а, 246б, 246в, 250 ,256,  258, 258а.</w:t>
            </w:r>
          </w:p>
          <w:p w:rsidR="00CD6300" w:rsidRPr="00CD6300" w:rsidRDefault="00CD6300" w:rsidP="000F7FC8">
            <w:pPr>
              <w:widowControl w:val="0"/>
              <w:jc w:val="both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Розы Люксембург:</w:t>
            </w:r>
            <w:r w:rsidRPr="00CD6300">
              <w:rPr>
                <w:snapToGrid w:val="0"/>
                <w:sz w:val="28"/>
                <w:szCs w:val="28"/>
              </w:rPr>
              <w:t xml:space="preserve"> 60, 62, 64, 65, 67, 68, 69, 70, 71, 72, 74, 75, 75а, 76, 77, 78, 79.</w:t>
            </w:r>
          </w:p>
          <w:p w:rsidR="00CD6300" w:rsidRPr="00CD6300" w:rsidRDefault="00CD6300" w:rsidP="000F7FC8">
            <w:pPr>
              <w:widowControl w:val="0"/>
              <w:jc w:val="both"/>
              <w:rPr>
                <w:b/>
                <w:snapToGrid w:val="0"/>
                <w:sz w:val="28"/>
                <w:szCs w:val="28"/>
              </w:rPr>
            </w:pPr>
            <w:proofErr w:type="gramStart"/>
            <w:r w:rsidRPr="00CD6300">
              <w:rPr>
                <w:b/>
                <w:snapToGrid w:val="0"/>
                <w:sz w:val="28"/>
                <w:szCs w:val="28"/>
              </w:rPr>
              <w:t>Ул. Урицкого:</w:t>
            </w:r>
            <w:r w:rsidRPr="00CD6300">
              <w:rPr>
                <w:snapToGrid w:val="0"/>
                <w:sz w:val="28"/>
                <w:szCs w:val="28"/>
              </w:rPr>
              <w:t xml:space="preserve"> 41, 43, 45, 47, 49, 51, 53, 55, 57, 59, 61, 62, 63, 64, 65, 66, 67, 68, 69, 70, 71, 72, 73, 74, 74/1, 75, 76, 77, 78, 79, 80, 81, 82, 83, 84, 85, 86, 88, 89, 90, 91, 92, 93, 94, 95, 96, 97, 98, 99, 100, 101, 102, 103, 104, 105, 106, 107</w:t>
            </w:r>
            <w:proofErr w:type="gramEnd"/>
            <w:r w:rsidRPr="00CD6300">
              <w:rPr>
                <w:snapToGrid w:val="0"/>
                <w:sz w:val="28"/>
                <w:szCs w:val="28"/>
              </w:rPr>
              <w:t xml:space="preserve">, </w:t>
            </w:r>
            <w:proofErr w:type="gramStart"/>
            <w:r w:rsidRPr="00CD6300">
              <w:rPr>
                <w:snapToGrid w:val="0"/>
                <w:sz w:val="28"/>
                <w:szCs w:val="28"/>
              </w:rPr>
              <w:t>108, 109, 110, 111, 112, 113, 114, 115, 116, 117, 118, 119, 120, 121, 122, 122а,123, 124, 125, 126, 127, 129, 130, 131,132, 133, 134, 135, 136, 137, 138, 139, 140, 141,142, 143, 144, 145, 146, 147, 148, 149, 150, 151, 152, 153, 154, 155, 156, 157, 158, 159, 161, 168, 170, 178, 184, 186а.</w:t>
            </w:r>
            <w:proofErr w:type="gramEnd"/>
          </w:p>
          <w:p w:rsidR="00CD6300" w:rsidRPr="00CD6300" w:rsidRDefault="00CD6300" w:rsidP="000F7FC8">
            <w:pPr>
              <w:widowControl w:val="0"/>
              <w:jc w:val="both"/>
              <w:rPr>
                <w:b/>
                <w:snapToGrid w:val="0"/>
                <w:sz w:val="28"/>
                <w:szCs w:val="28"/>
              </w:rPr>
            </w:pPr>
            <w:proofErr w:type="gramStart"/>
            <w:r w:rsidRPr="00CD6300">
              <w:rPr>
                <w:b/>
                <w:snapToGrid w:val="0"/>
                <w:sz w:val="28"/>
                <w:szCs w:val="28"/>
              </w:rPr>
              <w:t>Ул. Чапаева:</w:t>
            </w:r>
            <w:r w:rsidRPr="00CD6300">
              <w:rPr>
                <w:snapToGrid w:val="0"/>
                <w:sz w:val="28"/>
                <w:szCs w:val="28"/>
              </w:rPr>
              <w:t xml:space="preserve"> 1, 3, 5, 7, 9, 11, 13, 15, 17, 19, 21, 22, 23, 24, 25, 26, 27, 28, 29, 30, 31, 33, 34, 35, 36, 37, 38, 39, 40, 41, 42, 43, 44, 45, 46, 47, 48, 49, 50, 51, 52, 53, 54, 55, 56, 57, 58, 59, 60, 61, 62, 63, 64, 66, 68, 70, 72, 74</w:t>
            </w:r>
            <w:proofErr w:type="gramEnd"/>
            <w:r w:rsidRPr="00CD6300">
              <w:rPr>
                <w:snapToGrid w:val="0"/>
                <w:sz w:val="28"/>
                <w:szCs w:val="28"/>
              </w:rPr>
              <w:t>, 76, 78, 80, 82, 84, 86, 88, 90, 92, 94, 96, 98, 100, 102, 103, 104, 106, 108</w:t>
            </w:r>
            <w:r w:rsidRPr="00CD6300">
              <w:rPr>
                <w:b/>
                <w:snapToGrid w:val="0"/>
                <w:sz w:val="28"/>
                <w:szCs w:val="28"/>
              </w:rPr>
              <w:t>.</w:t>
            </w:r>
          </w:p>
          <w:p w:rsidR="00CD6300" w:rsidRPr="00172573" w:rsidRDefault="00CD6300" w:rsidP="000F7FC8">
            <w:pPr>
              <w:widowControl w:val="0"/>
              <w:jc w:val="both"/>
              <w:rPr>
                <w:b/>
                <w:bCs/>
                <w:sz w:val="22"/>
                <w:szCs w:val="22"/>
                <w:u w:val="single"/>
              </w:rPr>
            </w:pPr>
            <w:proofErr w:type="gramStart"/>
            <w:r w:rsidRPr="00CD6300">
              <w:rPr>
                <w:b/>
                <w:snapToGrid w:val="0"/>
                <w:sz w:val="28"/>
                <w:szCs w:val="28"/>
              </w:rPr>
              <w:t xml:space="preserve">Ул. Швейников: </w:t>
            </w:r>
            <w:r w:rsidRPr="00CD6300">
              <w:rPr>
                <w:snapToGrid w:val="0"/>
                <w:sz w:val="28"/>
                <w:szCs w:val="28"/>
              </w:rPr>
              <w:t>8, 10, 12, 14, 16, 18, 20, 22, 24, 26, 28, 28а, 29, 30, 31, 32, 33, 34, 35, 36, 37, 38, 39, 40, 41, 42, 43, 44, 45, 46, 47, 48, 50, 52, 53, 54, 55, 56, 57, 58, 59, 59а, 60, 61, 62, 63, 64, 65, 66, 68, 70, 71, 72, 74, 75, 75а, 75б,76</w:t>
            </w:r>
            <w:proofErr w:type="gramEnd"/>
            <w:r w:rsidRPr="00CD6300">
              <w:rPr>
                <w:snapToGrid w:val="0"/>
                <w:sz w:val="28"/>
                <w:szCs w:val="28"/>
              </w:rPr>
              <w:t>, 77, 77а, 78, 79, 80, 81, 82, 83, 84, 86, 87, 89, 91, 95, 97, 99, 101, 103, 105,107, 125.</w:t>
            </w:r>
          </w:p>
        </w:tc>
      </w:tr>
    </w:tbl>
    <w:p w:rsidR="00CD6300" w:rsidRDefault="00CD6300" w:rsidP="00CD6300">
      <w:pPr>
        <w:pStyle w:val="af1"/>
        <w:widowControl w:val="0"/>
        <w:numPr>
          <w:ilvl w:val="0"/>
          <w:numId w:val="10"/>
        </w:numPr>
        <w:ind w:left="0" w:firstLine="851"/>
        <w:jc w:val="both"/>
        <w:rPr>
          <w:sz w:val="28"/>
          <w:szCs w:val="28"/>
          <w:lang w:eastAsia="ar-SA"/>
        </w:rPr>
      </w:pPr>
      <w:r w:rsidRPr="00CD6300">
        <w:rPr>
          <w:sz w:val="28"/>
          <w:szCs w:val="28"/>
          <w:lang w:eastAsia="ar-SA"/>
        </w:rPr>
        <w:t xml:space="preserve"> Строк</w:t>
      </w:r>
      <w:r>
        <w:rPr>
          <w:sz w:val="28"/>
          <w:szCs w:val="28"/>
          <w:lang w:eastAsia="ar-SA"/>
        </w:rPr>
        <w:t>и92</w:t>
      </w:r>
      <w:r w:rsidRPr="00CD6300">
        <w:rPr>
          <w:sz w:val="28"/>
          <w:szCs w:val="28"/>
          <w:lang w:eastAsia="ar-SA"/>
        </w:rPr>
        <w:t xml:space="preserve">, </w:t>
      </w:r>
      <w:r>
        <w:rPr>
          <w:sz w:val="28"/>
          <w:szCs w:val="28"/>
          <w:lang w:eastAsia="ar-SA"/>
        </w:rPr>
        <w:t>93</w:t>
      </w:r>
      <w:r w:rsidRPr="00CD6300">
        <w:rPr>
          <w:sz w:val="28"/>
          <w:szCs w:val="28"/>
          <w:lang w:eastAsia="ar-SA"/>
        </w:rPr>
        <w:t xml:space="preserve"> таблицы Списка изложить в следующей редакции</w:t>
      </w:r>
      <w:r>
        <w:rPr>
          <w:sz w:val="28"/>
          <w:szCs w:val="28"/>
          <w:lang w:eastAsia="ar-SA"/>
        </w:rPr>
        <w:t>: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4"/>
      </w:tblGrid>
      <w:tr w:rsidR="00CD6300" w:rsidRPr="00172573" w:rsidTr="00946F19">
        <w:trPr>
          <w:trHeight w:val="394"/>
        </w:trPr>
        <w:tc>
          <w:tcPr>
            <w:tcW w:w="10184" w:type="dxa"/>
            <w:shd w:val="clear" w:color="auto" w:fill="FFFFFF" w:themeFill="background1"/>
            <w:vAlign w:val="center"/>
          </w:tcPr>
          <w:p w:rsidR="00CD6300" w:rsidRPr="00CD6300" w:rsidRDefault="00CD6300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Избирательный участок № 1886</w:t>
            </w:r>
          </w:p>
          <w:p w:rsidR="00CD6300" w:rsidRPr="00CD6300" w:rsidRDefault="00CD6300" w:rsidP="000F7FC8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  <w:p w:rsidR="00CD6300" w:rsidRPr="00CD6300" w:rsidRDefault="00CD6300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 xml:space="preserve">– аудитория в здании  МАОУ «Средняя общеобразовательная школа № 34», </w:t>
            </w:r>
          </w:p>
          <w:p w:rsidR="00CD6300" w:rsidRPr="00946F19" w:rsidRDefault="00CD6300" w:rsidP="00CD630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D6300">
              <w:rPr>
                <w:sz w:val="28"/>
                <w:szCs w:val="28"/>
              </w:rPr>
              <w:t>ул. Кутузова, 39а.</w:t>
            </w:r>
          </w:p>
        </w:tc>
      </w:tr>
      <w:tr w:rsidR="00CD6300" w:rsidRPr="00172573" w:rsidTr="000F7FC8">
        <w:trPr>
          <w:trHeight w:val="593"/>
        </w:trPr>
        <w:tc>
          <w:tcPr>
            <w:tcW w:w="10184" w:type="dxa"/>
            <w:vAlign w:val="center"/>
          </w:tcPr>
          <w:p w:rsidR="00CD6300" w:rsidRPr="00CD6300" w:rsidRDefault="00CD6300" w:rsidP="000F7FC8">
            <w:pPr>
              <w:widowControl w:val="0"/>
              <w:jc w:val="both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Ясная:</w:t>
            </w:r>
            <w:r w:rsidRPr="00CD6300">
              <w:rPr>
                <w:snapToGrid w:val="0"/>
                <w:sz w:val="28"/>
                <w:szCs w:val="28"/>
              </w:rPr>
              <w:t xml:space="preserve"> 1, 3, 5, 7, 9, 11, 13, 15, 17, 19, 21, 23, 25, 27, 33, 35, 37, 39, 41, 43, 45, 47.</w:t>
            </w:r>
          </w:p>
          <w:p w:rsidR="00CD6300" w:rsidRPr="00CD6300" w:rsidRDefault="00CD6300" w:rsidP="000F7FC8">
            <w:pPr>
              <w:widowControl w:val="0"/>
              <w:jc w:val="both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Радужная:</w:t>
            </w:r>
            <w:r w:rsidRPr="00CD6300">
              <w:rPr>
                <w:snapToGrid w:val="0"/>
                <w:sz w:val="28"/>
                <w:szCs w:val="28"/>
              </w:rPr>
              <w:t xml:space="preserve"> 17, 19, 21, 23, 25, 27, 29, 31, 33, 35, 37, 39, 41, 43, 45, 47, 49, 51, 53, 55, 57, 59, 26, 28, 30, 32, 34, 36, 38, 40, 42, 44, 46, 48, 50, 52, 54, 56, 58,60, 62.  </w:t>
            </w:r>
          </w:p>
          <w:p w:rsidR="00CD6300" w:rsidRPr="00CD6300" w:rsidRDefault="00CD6300" w:rsidP="000F7FC8">
            <w:pPr>
              <w:widowControl w:val="0"/>
              <w:rPr>
                <w:b/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Все дома улиц Летняя, Светлая.</w:t>
            </w:r>
          </w:p>
          <w:p w:rsidR="00CD6300" w:rsidRPr="00CD6300" w:rsidRDefault="00CD6300" w:rsidP="000F7FC8">
            <w:pPr>
              <w:widowControl w:val="0"/>
              <w:rPr>
                <w:b/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lastRenderedPageBreak/>
              <w:t xml:space="preserve">Ул. Героев Отечества </w:t>
            </w:r>
            <w:r w:rsidR="007C07AB" w:rsidRPr="007C07AB">
              <w:rPr>
                <w:snapToGrid w:val="0"/>
                <w:sz w:val="28"/>
                <w:szCs w:val="28"/>
              </w:rPr>
              <w:t>8,</w:t>
            </w:r>
            <w:r w:rsidRPr="00CD6300">
              <w:rPr>
                <w:snapToGrid w:val="0"/>
                <w:sz w:val="28"/>
                <w:szCs w:val="28"/>
              </w:rPr>
              <w:t>10,11, 11а,12,</w:t>
            </w:r>
          </w:p>
          <w:p w:rsidR="00CD6300" w:rsidRPr="00CD6300" w:rsidRDefault="00CD6300" w:rsidP="000F7FC8">
            <w:pPr>
              <w:widowControl w:val="0"/>
              <w:rPr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 xml:space="preserve">Ул. Каменская: </w:t>
            </w:r>
            <w:r w:rsidRPr="00CD6300">
              <w:rPr>
                <w:snapToGrid w:val="0"/>
                <w:sz w:val="28"/>
                <w:szCs w:val="28"/>
              </w:rPr>
              <w:t>97, 101, 101а</w:t>
            </w:r>
            <w:r w:rsidRPr="00CD6300">
              <w:rPr>
                <w:b/>
                <w:snapToGrid w:val="0"/>
                <w:sz w:val="28"/>
                <w:szCs w:val="28"/>
              </w:rPr>
              <w:t xml:space="preserve">, </w:t>
            </w:r>
            <w:r w:rsidRPr="00CD6300">
              <w:rPr>
                <w:snapToGrid w:val="0"/>
                <w:sz w:val="28"/>
                <w:szCs w:val="28"/>
              </w:rPr>
              <w:t>103.</w:t>
            </w:r>
          </w:p>
          <w:p w:rsidR="00CD6300" w:rsidRPr="00CD6300" w:rsidRDefault="00CD6300" w:rsidP="000F7FC8">
            <w:pPr>
              <w:widowControl w:val="0"/>
              <w:rPr>
                <w:b/>
                <w:snapToGrid w:val="0"/>
                <w:sz w:val="28"/>
                <w:szCs w:val="28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>Ул. Кутузова, кроме домов №№ 27, 31, 31а,35, 35а</w:t>
            </w:r>
          </w:p>
          <w:p w:rsidR="00CD6300" w:rsidRPr="00172573" w:rsidRDefault="00CD6300" w:rsidP="000F7FC8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CD6300">
              <w:rPr>
                <w:b/>
                <w:snapToGrid w:val="0"/>
                <w:sz w:val="28"/>
                <w:szCs w:val="28"/>
              </w:rPr>
              <w:t xml:space="preserve">Ул. Октябрьская: </w:t>
            </w:r>
            <w:r w:rsidRPr="00CD6300">
              <w:rPr>
                <w:snapToGrid w:val="0"/>
                <w:sz w:val="28"/>
                <w:szCs w:val="28"/>
              </w:rPr>
              <w:t>128, 134.</w:t>
            </w:r>
          </w:p>
        </w:tc>
      </w:tr>
    </w:tbl>
    <w:p w:rsidR="00CD6300" w:rsidRDefault="00CD6300" w:rsidP="00CD6300">
      <w:pPr>
        <w:pStyle w:val="af1"/>
        <w:widowControl w:val="0"/>
        <w:numPr>
          <w:ilvl w:val="0"/>
          <w:numId w:val="10"/>
        </w:numPr>
        <w:ind w:left="0" w:firstLine="851"/>
        <w:jc w:val="both"/>
        <w:rPr>
          <w:sz w:val="28"/>
          <w:szCs w:val="28"/>
          <w:lang w:eastAsia="ar-SA"/>
        </w:rPr>
      </w:pPr>
      <w:r w:rsidRPr="00CD6300">
        <w:rPr>
          <w:sz w:val="28"/>
          <w:szCs w:val="28"/>
          <w:lang w:eastAsia="ar-SA"/>
        </w:rPr>
        <w:lastRenderedPageBreak/>
        <w:t>Строк</w:t>
      </w:r>
      <w:r>
        <w:rPr>
          <w:sz w:val="28"/>
          <w:szCs w:val="28"/>
          <w:lang w:eastAsia="ar-SA"/>
        </w:rPr>
        <w:t>и108</w:t>
      </w:r>
      <w:r w:rsidRPr="00CD6300">
        <w:rPr>
          <w:sz w:val="28"/>
          <w:szCs w:val="28"/>
          <w:lang w:eastAsia="ar-SA"/>
        </w:rPr>
        <w:t xml:space="preserve">, </w:t>
      </w:r>
      <w:r>
        <w:rPr>
          <w:sz w:val="28"/>
          <w:szCs w:val="28"/>
          <w:lang w:eastAsia="ar-SA"/>
        </w:rPr>
        <w:t>109</w:t>
      </w:r>
      <w:r w:rsidRPr="00CD6300">
        <w:rPr>
          <w:sz w:val="28"/>
          <w:szCs w:val="28"/>
          <w:lang w:eastAsia="ar-SA"/>
        </w:rPr>
        <w:t xml:space="preserve"> таблицы Списка изложить в следующей редакции</w:t>
      </w:r>
      <w:r>
        <w:rPr>
          <w:sz w:val="28"/>
          <w:szCs w:val="28"/>
          <w:lang w:eastAsia="ar-SA"/>
        </w:rPr>
        <w:t>: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4"/>
      </w:tblGrid>
      <w:tr w:rsidR="00946F19" w:rsidRPr="00172573" w:rsidTr="00946F19">
        <w:trPr>
          <w:trHeight w:val="373"/>
        </w:trPr>
        <w:tc>
          <w:tcPr>
            <w:tcW w:w="10184" w:type="dxa"/>
            <w:shd w:val="clear" w:color="auto" w:fill="FFFFFF" w:themeFill="background1"/>
            <w:vAlign w:val="center"/>
          </w:tcPr>
          <w:p w:rsidR="00946F19" w:rsidRPr="00946F19" w:rsidRDefault="00946F19" w:rsidP="000F7FC8">
            <w:pPr>
              <w:widowControl w:val="0"/>
              <w:jc w:val="center"/>
              <w:rPr>
                <w:bCs/>
                <w:snapToGrid w:val="0"/>
                <w:sz w:val="28"/>
                <w:szCs w:val="28"/>
              </w:rPr>
            </w:pPr>
            <w:r w:rsidRPr="00946F19">
              <w:rPr>
                <w:bCs/>
                <w:snapToGrid w:val="0"/>
                <w:sz w:val="28"/>
                <w:szCs w:val="28"/>
              </w:rPr>
              <w:t>Избирательный участок № 1894</w:t>
            </w:r>
          </w:p>
          <w:p w:rsidR="00946F19" w:rsidRPr="00946F19" w:rsidRDefault="00946F19" w:rsidP="000F7FC8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946F19">
              <w:rPr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  <w:p w:rsidR="00946F19" w:rsidRPr="00946F19" w:rsidRDefault="00946F19" w:rsidP="00946F19">
            <w:pPr>
              <w:widowControl w:val="0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946F19">
              <w:rPr>
                <w:bCs/>
                <w:snapToGrid w:val="0"/>
                <w:sz w:val="28"/>
                <w:szCs w:val="28"/>
              </w:rPr>
              <w:t xml:space="preserve">– аудитория в здании ГАПОУ </w:t>
            </w:r>
            <w:proofErr w:type="gramStart"/>
            <w:r w:rsidRPr="00946F19">
              <w:rPr>
                <w:bCs/>
                <w:snapToGrid w:val="0"/>
                <w:sz w:val="28"/>
                <w:szCs w:val="28"/>
              </w:rPr>
              <w:t>СО</w:t>
            </w:r>
            <w:proofErr w:type="gramEnd"/>
            <w:r w:rsidRPr="00946F19">
              <w:rPr>
                <w:bCs/>
                <w:snapToGrid w:val="0"/>
                <w:sz w:val="28"/>
                <w:szCs w:val="28"/>
              </w:rPr>
              <w:t xml:space="preserve"> «Каменск-Уральский агропромышленный техникум», ул. Механизаторов, 20.</w:t>
            </w:r>
          </w:p>
        </w:tc>
      </w:tr>
      <w:tr w:rsidR="00946F19" w:rsidRPr="00172573" w:rsidTr="000F7FC8">
        <w:trPr>
          <w:trHeight w:val="2954"/>
        </w:trPr>
        <w:tc>
          <w:tcPr>
            <w:tcW w:w="10184" w:type="dxa"/>
            <w:vAlign w:val="center"/>
          </w:tcPr>
          <w:p w:rsidR="00946F19" w:rsidRPr="00946F19" w:rsidRDefault="00946F19" w:rsidP="000F7FC8">
            <w:pPr>
              <w:widowControl w:val="0"/>
              <w:jc w:val="both"/>
              <w:rPr>
                <w:b/>
                <w:snapToGrid w:val="0"/>
                <w:sz w:val="28"/>
                <w:szCs w:val="28"/>
              </w:rPr>
            </w:pPr>
            <w:proofErr w:type="gramStart"/>
            <w:r w:rsidRPr="00946F19">
              <w:rPr>
                <w:b/>
                <w:snapToGrid w:val="0"/>
                <w:sz w:val="28"/>
                <w:szCs w:val="28"/>
              </w:rPr>
              <w:t>Все дома улиц Автоклавщиков, Ведерникова, Котовского, Медицинская, Плавильщиков, Пролетарская, переулков Автомобильный, Геологов, Нефтяников.</w:t>
            </w:r>
            <w:proofErr w:type="gramEnd"/>
          </w:p>
          <w:p w:rsidR="00946F19" w:rsidRPr="00946F19" w:rsidRDefault="00946F19" w:rsidP="000F7FC8">
            <w:pPr>
              <w:widowControl w:val="0"/>
              <w:rPr>
                <w:snapToGrid w:val="0"/>
                <w:sz w:val="28"/>
                <w:szCs w:val="28"/>
              </w:rPr>
            </w:pPr>
            <w:r w:rsidRPr="00946F19">
              <w:rPr>
                <w:b/>
                <w:snapToGrid w:val="0"/>
                <w:sz w:val="28"/>
                <w:szCs w:val="28"/>
              </w:rPr>
              <w:t xml:space="preserve">Ул. Белинского: </w:t>
            </w:r>
            <w:r w:rsidRPr="00946F19">
              <w:rPr>
                <w:snapToGrid w:val="0"/>
                <w:sz w:val="28"/>
                <w:szCs w:val="28"/>
              </w:rPr>
              <w:t>54, 55,56, 58, 60, 62, 63, 64, 65, 66, 67, 68, 69, 70, 71, 71а, 71б, 72, 74, 76, 78, 80, 82, 84, 86.</w:t>
            </w:r>
          </w:p>
          <w:p w:rsidR="00946F19" w:rsidRPr="00946F19" w:rsidRDefault="00946F19" w:rsidP="000F7FC8">
            <w:pPr>
              <w:widowControl w:val="0"/>
              <w:rPr>
                <w:snapToGrid w:val="0"/>
                <w:sz w:val="28"/>
                <w:szCs w:val="28"/>
              </w:rPr>
            </w:pPr>
            <w:r w:rsidRPr="00946F19">
              <w:rPr>
                <w:b/>
                <w:sz w:val="28"/>
                <w:szCs w:val="28"/>
              </w:rPr>
              <w:t xml:space="preserve">Ул. Калинина: </w:t>
            </w:r>
            <w:r w:rsidRPr="00946F19">
              <w:rPr>
                <w:snapToGrid w:val="0"/>
                <w:sz w:val="28"/>
                <w:szCs w:val="28"/>
              </w:rPr>
              <w:t>78, 80, 82, 83, 84, 85, 86, 87, 88, 89, 90, 91, 92, 93, 95, 97, 101, 103, 105.</w:t>
            </w:r>
          </w:p>
          <w:p w:rsidR="00946F19" w:rsidRPr="00946F19" w:rsidRDefault="00946F19" w:rsidP="000F7FC8">
            <w:pPr>
              <w:widowControl w:val="0"/>
              <w:rPr>
                <w:sz w:val="28"/>
                <w:szCs w:val="28"/>
              </w:rPr>
            </w:pPr>
            <w:proofErr w:type="gramStart"/>
            <w:r w:rsidRPr="00946F19">
              <w:rPr>
                <w:b/>
                <w:snapToGrid w:val="0"/>
                <w:sz w:val="28"/>
                <w:szCs w:val="28"/>
              </w:rPr>
              <w:t xml:space="preserve">Ул. Менделеева: </w:t>
            </w:r>
            <w:r w:rsidRPr="00946F19">
              <w:rPr>
                <w:snapToGrid w:val="0"/>
                <w:sz w:val="28"/>
                <w:szCs w:val="28"/>
              </w:rPr>
              <w:t>3, 4, 5, 6, 7, 8, 9, 10, 11, 12, 13, 15, 17, 18, 19, 19а, 20, 21, 22, 23, 24, 25, 25а, 26, 27, 28, 29, 30, 31, 33, 35, 36, 37, 38, 39, 40, 41, 42, 43, 45, 47, 48, 49, 50, 51, 52, 53, 54, 55, 56, 57, 58, 59, 60, 61, 63, 64, 65</w:t>
            </w:r>
            <w:proofErr w:type="gramEnd"/>
            <w:r w:rsidRPr="00946F19">
              <w:rPr>
                <w:snapToGrid w:val="0"/>
                <w:sz w:val="28"/>
                <w:szCs w:val="28"/>
              </w:rPr>
              <w:t xml:space="preserve">, </w:t>
            </w:r>
            <w:r w:rsidRPr="00946F19">
              <w:rPr>
                <w:sz w:val="28"/>
                <w:szCs w:val="28"/>
              </w:rPr>
              <w:t xml:space="preserve">66, 76, 78, 80, 82, </w:t>
            </w:r>
            <w:r w:rsidRPr="00946F19">
              <w:rPr>
                <w:snapToGrid w:val="0"/>
                <w:sz w:val="28"/>
                <w:szCs w:val="28"/>
              </w:rPr>
              <w:t>84</w:t>
            </w:r>
            <w:r w:rsidRPr="00946F19">
              <w:rPr>
                <w:sz w:val="28"/>
                <w:szCs w:val="28"/>
              </w:rPr>
              <w:t>.</w:t>
            </w:r>
          </w:p>
          <w:p w:rsidR="00946F19" w:rsidRPr="00946F19" w:rsidRDefault="00946F19" w:rsidP="000F7FC8">
            <w:pPr>
              <w:widowControl w:val="0"/>
              <w:rPr>
                <w:snapToGrid w:val="0"/>
                <w:sz w:val="28"/>
                <w:szCs w:val="28"/>
              </w:rPr>
            </w:pPr>
            <w:r w:rsidRPr="00946F19">
              <w:rPr>
                <w:b/>
                <w:snapToGrid w:val="0"/>
                <w:sz w:val="28"/>
                <w:szCs w:val="28"/>
              </w:rPr>
              <w:t xml:space="preserve">Ул. Механизаторов: </w:t>
            </w:r>
            <w:r w:rsidRPr="00946F19">
              <w:rPr>
                <w:snapToGrid w:val="0"/>
                <w:sz w:val="28"/>
                <w:szCs w:val="28"/>
              </w:rPr>
              <w:t>1, 1а,3, 5, 7, 9, 15, 17, 19, 21, 27, 29, 31, 33, 39, 41, 43, 45, 47, 49, 53, 55, 57, 59, 61, 63, 65, 67, 69.</w:t>
            </w:r>
          </w:p>
          <w:p w:rsidR="00946F19" w:rsidRPr="00946F19" w:rsidRDefault="00946F19" w:rsidP="000F7FC8">
            <w:pPr>
              <w:widowControl w:val="0"/>
              <w:rPr>
                <w:snapToGrid w:val="0"/>
                <w:sz w:val="28"/>
                <w:szCs w:val="28"/>
              </w:rPr>
            </w:pPr>
            <w:r w:rsidRPr="00946F19">
              <w:rPr>
                <w:b/>
                <w:snapToGrid w:val="0"/>
                <w:sz w:val="28"/>
                <w:szCs w:val="28"/>
              </w:rPr>
              <w:t xml:space="preserve">Ул. Мира: 1, </w:t>
            </w:r>
            <w:r w:rsidRPr="00946F19">
              <w:rPr>
                <w:snapToGrid w:val="0"/>
                <w:sz w:val="28"/>
                <w:szCs w:val="28"/>
              </w:rPr>
              <w:t>3, 5, 7, 9, 11, 13, 14, 15, 16, 17, 18, 20, 21, 22, 23, 24, 26, 28, 30.</w:t>
            </w:r>
          </w:p>
          <w:p w:rsidR="00946F19" w:rsidRPr="00946F19" w:rsidRDefault="00946F19" w:rsidP="000F7FC8">
            <w:pPr>
              <w:widowControl w:val="0"/>
              <w:rPr>
                <w:snapToGrid w:val="0"/>
                <w:sz w:val="28"/>
                <w:szCs w:val="28"/>
              </w:rPr>
            </w:pPr>
            <w:r w:rsidRPr="00946F19">
              <w:rPr>
                <w:snapToGrid w:val="0"/>
                <w:sz w:val="28"/>
                <w:szCs w:val="28"/>
              </w:rPr>
              <w:t>Ул. Октябрьская, 43, 43а</w:t>
            </w:r>
          </w:p>
          <w:p w:rsidR="00946F19" w:rsidRPr="00946F19" w:rsidRDefault="00946F19" w:rsidP="000F7FC8">
            <w:pPr>
              <w:pStyle w:val="31"/>
              <w:spacing w:after="0"/>
              <w:rPr>
                <w:snapToGrid w:val="0"/>
                <w:sz w:val="28"/>
                <w:szCs w:val="28"/>
              </w:rPr>
            </w:pPr>
            <w:proofErr w:type="gramStart"/>
            <w:r w:rsidRPr="00946F19">
              <w:rPr>
                <w:b/>
                <w:sz w:val="28"/>
                <w:szCs w:val="28"/>
              </w:rPr>
              <w:t xml:space="preserve">Ул. Плеханова: </w:t>
            </w:r>
            <w:r w:rsidRPr="00946F19">
              <w:rPr>
                <w:snapToGrid w:val="0"/>
                <w:sz w:val="28"/>
                <w:szCs w:val="28"/>
              </w:rPr>
              <w:t>3, 4, 5, 6, 7, 8, 9, 10, 11, 12, 16, 17, 18, 19, 20, 21, 22, 23, 25, 27, 28, 29, 30, 32, 34, 35, 36, 37, 38, 39, 40, 41, 42, 43, 44, 46, 47, 49, 50, 51, 52, 53, 54, 55, 56, 57, 58, 59, 60, 63, 65, 75, 77, 79, 81, 83.</w:t>
            </w:r>
            <w:proofErr w:type="gramEnd"/>
          </w:p>
          <w:p w:rsidR="00946F19" w:rsidRPr="00946F19" w:rsidRDefault="00946F19" w:rsidP="000F7FC8">
            <w:pPr>
              <w:widowControl w:val="0"/>
              <w:rPr>
                <w:b/>
                <w:snapToGrid w:val="0"/>
                <w:sz w:val="28"/>
                <w:szCs w:val="28"/>
              </w:rPr>
            </w:pPr>
            <w:r w:rsidRPr="00946F19">
              <w:rPr>
                <w:b/>
                <w:snapToGrid w:val="0"/>
                <w:sz w:val="28"/>
                <w:szCs w:val="28"/>
              </w:rPr>
              <w:t>Садоводческое товарищество № 3</w:t>
            </w:r>
          </w:p>
          <w:p w:rsidR="00946F19" w:rsidRPr="00946F19" w:rsidRDefault="00946F19" w:rsidP="000F7FC8">
            <w:pPr>
              <w:widowControl w:val="0"/>
              <w:rPr>
                <w:b/>
                <w:snapToGrid w:val="0"/>
                <w:sz w:val="28"/>
                <w:szCs w:val="28"/>
              </w:rPr>
            </w:pPr>
            <w:r w:rsidRPr="00946F19">
              <w:rPr>
                <w:b/>
                <w:snapToGrid w:val="0"/>
                <w:sz w:val="28"/>
                <w:szCs w:val="28"/>
              </w:rPr>
              <w:t>Садоводческое товарищество № 23.</w:t>
            </w:r>
          </w:p>
          <w:p w:rsidR="00946F19" w:rsidRPr="00946F19" w:rsidRDefault="00946F19" w:rsidP="000F7FC8">
            <w:pPr>
              <w:widowControl w:val="0"/>
              <w:rPr>
                <w:b/>
                <w:bCs/>
                <w:snapToGrid w:val="0"/>
                <w:sz w:val="28"/>
                <w:szCs w:val="28"/>
              </w:rPr>
            </w:pPr>
            <w:r w:rsidRPr="00946F19">
              <w:rPr>
                <w:b/>
                <w:snapToGrid w:val="0"/>
                <w:sz w:val="28"/>
                <w:szCs w:val="28"/>
              </w:rPr>
              <w:t xml:space="preserve">Ул. Физкультурников: </w:t>
            </w:r>
            <w:r w:rsidRPr="00946F19">
              <w:rPr>
                <w:sz w:val="28"/>
                <w:szCs w:val="28"/>
              </w:rPr>
              <w:t>11, 13, 15, 17, 19, 21, 21а, 23, 25, 27.</w:t>
            </w:r>
          </w:p>
        </w:tc>
      </w:tr>
    </w:tbl>
    <w:p w:rsidR="009330DA" w:rsidRPr="006F0C25" w:rsidRDefault="00624F7A" w:rsidP="003E1A95">
      <w:pPr>
        <w:pStyle w:val="ConsPlusNormal"/>
        <w:ind w:firstLine="851"/>
        <w:jc w:val="both"/>
        <w:rPr>
          <w:b w:val="0"/>
          <w:bCs w:val="0"/>
          <w:i w:val="0"/>
          <w:iCs w:val="0"/>
        </w:rPr>
      </w:pPr>
      <w:r w:rsidRPr="006F0C25">
        <w:rPr>
          <w:b w:val="0"/>
          <w:i w:val="0"/>
        </w:rPr>
        <w:t xml:space="preserve">2. </w:t>
      </w:r>
      <w:r w:rsidR="009330DA" w:rsidRPr="006F0C25">
        <w:rPr>
          <w:b w:val="0"/>
          <w:i w:val="0"/>
        </w:rPr>
        <w:t xml:space="preserve">Опубликовать </w:t>
      </w:r>
      <w:r w:rsidR="003E1A95">
        <w:rPr>
          <w:b w:val="0"/>
          <w:i w:val="0"/>
        </w:rPr>
        <w:t xml:space="preserve">настоящее постановление </w:t>
      </w:r>
      <w:r w:rsidR="009330DA" w:rsidRPr="006F0C25">
        <w:rPr>
          <w:b w:val="0"/>
          <w:i w:val="0"/>
        </w:rPr>
        <w:t>в газете «Каменский рабочий»</w:t>
      </w:r>
      <w:r w:rsidR="009330DA" w:rsidRPr="006F0C25">
        <w:rPr>
          <w:b w:val="0"/>
          <w:bCs w:val="0"/>
          <w:i w:val="0"/>
          <w:iCs w:val="0"/>
        </w:rPr>
        <w:t xml:space="preserve"> и разместить на официальном сайте муниципального образования.</w:t>
      </w:r>
    </w:p>
    <w:p w:rsidR="009330DA" w:rsidRPr="006F0C25" w:rsidRDefault="009330DA" w:rsidP="006F0C25">
      <w:pPr>
        <w:pStyle w:val="ConsPlusNormal"/>
        <w:ind w:firstLine="851"/>
        <w:jc w:val="both"/>
        <w:rPr>
          <w:b w:val="0"/>
          <w:i w:val="0"/>
        </w:rPr>
      </w:pPr>
      <w:r w:rsidRPr="006F0C25">
        <w:rPr>
          <w:b w:val="0"/>
          <w:bCs w:val="0"/>
          <w:i w:val="0"/>
          <w:iCs w:val="0"/>
        </w:rPr>
        <w:t>3</w:t>
      </w:r>
      <w:r w:rsidRPr="006F0C25">
        <w:rPr>
          <w:b w:val="0"/>
          <w:i w:val="0"/>
        </w:rPr>
        <w:t xml:space="preserve">. </w:t>
      </w:r>
      <w:proofErr w:type="gramStart"/>
      <w:r w:rsidRPr="006F0C25">
        <w:rPr>
          <w:b w:val="0"/>
          <w:i w:val="0"/>
        </w:rPr>
        <w:t>Контроль за</w:t>
      </w:r>
      <w:proofErr w:type="gramEnd"/>
      <w:r w:rsidRPr="006F0C25">
        <w:rPr>
          <w:b w:val="0"/>
          <w:i w:val="0"/>
        </w:rPr>
        <w:t xml:space="preserve"> исполнением настоящего постановления оставляю за собой.</w:t>
      </w:r>
    </w:p>
    <w:p w:rsidR="009330DA" w:rsidRDefault="009330DA" w:rsidP="009330DA">
      <w:pPr>
        <w:jc w:val="both"/>
        <w:rPr>
          <w:sz w:val="28"/>
          <w:szCs w:val="28"/>
        </w:rPr>
      </w:pPr>
      <w:bookmarkStart w:id="0" w:name="_GoBack"/>
      <w:bookmarkEnd w:id="0"/>
    </w:p>
    <w:p w:rsidR="008E1EBC" w:rsidRDefault="008E1EBC" w:rsidP="009330DA">
      <w:pPr>
        <w:jc w:val="both"/>
        <w:rPr>
          <w:sz w:val="28"/>
          <w:szCs w:val="28"/>
        </w:rPr>
      </w:pPr>
    </w:p>
    <w:p w:rsidR="009330DA" w:rsidRDefault="009330DA" w:rsidP="009330D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2347E3">
        <w:rPr>
          <w:sz w:val="28"/>
          <w:szCs w:val="28"/>
        </w:rPr>
        <w:t xml:space="preserve"> города</w:t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0C4946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А.В. Шмыков</w:t>
      </w:r>
    </w:p>
    <w:p w:rsidR="0093651F" w:rsidRDefault="0093651F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46F19" w:rsidRDefault="00946F19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46F19" w:rsidRDefault="00946F19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A609C" w:rsidRDefault="00EA609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A609C" w:rsidRDefault="00EA609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A609C" w:rsidRDefault="00EA609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A609C" w:rsidRDefault="00EA609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A609C" w:rsidRDefault="00EA609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A609C" w:rsidRDefault="00EA609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sectPr w:rsidR="00EA609C" w:rsidSect="007C07AB">
      <w:headerReference w:type="default" r:id="rId10"/>
      <w:pgSz w:w="11906" w:h="16838"/>
      <w:pgMar w:top="1134" w:right="567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7AB" w:rsidRDefault="007C07AB" w:rsidP="007C07AB">
      <w:r>
        <w:separator/>
      </w:r>
    </w:p>
  </w:endnote>
  <w:endnote w:type="continuationSeparator" w:id="1">
    <w:p w:rsidR="007C07AB" w:rsidRDefault="007C07AB" w:rsidP="007C0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7AB" w:rsidRDefault="007C07AB" w:rsidP="007C07AB">
      <w:r>
        <w:separator/>
      </w:r>
    </w:p>
  </w:footnote>
  <w:footnote w:type="continuationSeparator" w:id="1">
    <w:p w:rsidR="007C07AB" w:rsidRDefault="007C07AB" w:rsidP="007C07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4520905"/>
      <w:docPartObj>
        <w:docPartGallery w:val="Page Numbers (Top of Page)"/>
        <w:docPartUnique/>
      </w:docPartObj>
    </w:sdtPr>
    <w:sdtContent>
      <w:p w:rsidR="007C07AB" w:rsidRDefault="00F6614D">
        <w:pPr>
          <w:pStyle w:val="a9"/>
          <w:jc w:val="center"/>
        </w:pPr>
        <w:r>
          <w:fldChar w:fldCharType="begin"/>
        </w:r>
        <w:r w:rsidR="007C07AB">
          <w:instrText>PAGE   \* MERGEFORMAT</w:instrText>
        </w:r>
        <w:r>
          <w:fldChar w:fldCharType="separate"/>
        </w:r>
        <w:r w:rsidR="007F39A0">
          <w:rPr>
            <w:noProof/>
          </w:rPr>
          <w:t>3</w:t>
        </w:r>
        <w:r>
          <w:fldChar w:fldCharType="end"/>
        </w:r>
      </w:p>
    </w:sdtContent>
  </w:sdt>
  <w:p w:rsidR="007C07AB" w:rsidRDefault="007C07A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0E2C"/>
    <w:multiLevelType w:val="hybridMultilevel"/>
    <w:tmpl w:val="BDDA02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461FB"/>
    <w:multiLevelType w:val="hybridMultilevel"/>
    <w:tmpl w:val="BDDA02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7C7B"/>
    <w:multiLevelType w:val="hybridMultilevel"/>
    <w:tmpl w:val="8D9C07FA"/>
    <w:lvl w:ilvl="0" w:tplc="B9CC3812">
      <w:start w:val="1"/>
      <w:numFmt w:val="decimal"/>
      <w:lvlText w:val="%1."/>
      <w:lvlJc w:val="left"/>
      <w:pPr>
        <w:ind w:left="2066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29A1D75"/>
    <w:multiLevelType w:val="hybridMultilevel"/>
    <w:tmpl w:val="FB26806C"/>
    <w:lvl w:ilvl="0" w:tplc="5CE64122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050E8A"/>
    <w:multiLevelType w:val="multilevel"/>
    <w:tmpl w:val="7F52152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8617A8"/>
    <w:multiLevelType w:val="hybridMultilevel"/>
    <w:tmpl w:val="6D086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B45619"/>
    <w:multiLevelType w:val="hybridMultilevel"/>
    <w:tmpl w:val="8E9A19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2B3625F"/>
    <w:multiLevelType w:val="hybridMultilevel"/>
    <w:tmpl w:val="248EB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F23E1E"/>
    <w:multiLevelType w:val="hybridMultilevel"/>
    <w:tmpl w:val="9918A6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3A7A10"/>
    <w:multiLevelType w:val="hybridMultilevel"/>
    <w:tmpl w:val="3B22DC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234FD3"/>
    <w:multiLevelType w:val="multilevel"/>
    <w:tmpl w:val="5F8AB4C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3DAA"/>
    <w:rsid w:val="00001A97"/>
    <w:rsid w:val="0000552C"/>
    <w:rsid w:val="000055FF"/>
    <w:rsid w:val="00012F56"/>
    <w:rsid w:val="0001536D"/>
    <w:rsid w:val="00026BEB"/>
    <w:rsid w:val="0004769C"/>
    <w:rsid w:val="00051832"/>
    <w:rsid w:val="000559B5"/>
    <w:rsid w:val="00061AC3"/>
    <w:rsid w:val="00072AEF"/>
    <w:rsid w:val="00081E4E"/>
    <w:rsid w:val="000836CE"/>
    <w:rsid w:val="000857CC"/>
    <w:rsid w:val="00087258"/>
    <w:rsid w:val="00090E7B"/>
    <w:rsid w:val="00091A09"/>
    <w:rsid w:val="00095111"/>
    <w:rsid w:val="000A1416"/>
    <w:rsid w:val="000A15FD"/>
    <w:rsid w:val="000A439D"/>
    <w:rsid w:val="000B1A39"/>
    <w:rsid w:val="000B3A5D"/>
    <w:rsid w:val="000C14AE"/>
    <w:rsid w:val="000C431D"/>
    <w:rsid w:val="000C4946"/>
    <w:rsid w:val="000C4CD3"/>
    <w:rsid w:val="000C6B68"/>
    <w:rsid w:val="00100C64"/>
    <w:rsid w:val="00101A10"/>
    <w:rsid w:val="001038E0"/>
    <w:rsid w:val="00105BA9"/>
    <w:rsid w:val="00121141"/>
    <w:rsid w:val="001234A8"/>
    <w:rsid w:val="00125CA2"/>
    <w:rsid w:val="001372D4"/>
    <w:rsid w:val="001679FD"/>
    <w:rsid w:val="001735E0"/>
    <w:rsid w:val="00173600"/>
    <w:rsid w:val="00173E41"/>
    <w:rsid w:val="00175BAB"/>
    <w:rsid w:val="00177B0C"/>
    <w:rsid w:val="0018758D"/>
    <w:rsid w:val="0019280D"/>
    <w:rsid w:val="00194E8E"/>
    <w:rsid w:val="001C0EB6"/>
    <w:rsid w:val="001D3E10"/>
    <w:rsid w:val="00221427"/>
    <w:rsid w:val="00221693"/>
    <w:rsid w:val="00225768"/>
    <w:rsid w:val="0022605E"/>
    <w:rsid w:val="00233C28"/>
    <w:rsid w:val="002344A2"/>
    <w:rsid w:val="002347E3"/>
    <w:rsid w:val="002360C5"/>
    <w:rsid w:val="00242527"/>
    <w:rsid w:val="002440F9"/>
    <w:rsid w:val="002544F1"/>
    <w:rsid w:val="0026124C"/>
    <w:rsid w:val="002626DF"/>
    <w:rsid w:val="00270845"/>
    <w:rsid w:val="00271B83"/>
    <w:rsid w:val="0027361F"/>
    <w:rsid w:val="00282FCB"/>
    <w:rsid w:val="00285312"/>
    <w:rsid w:val="00285702"/>
    <w:rsid w:val="0029175C"/>
    <w:rsid w:val="002949A4"/>
    <w:rsid w:val="002962A8"/>
    <w:rsid w:val="002B4855"/>
    <w:rsid w:val="002B5606"/>
    <w:rsid w:val="002B7405"/>
    <w:rsid w:val="002D0D3C"/>
    <w:rsid w:val="002D5125"/>
    <w:rsid w:val="002E67F6"/>
    <w:rsid w:val="002E732E"/>
    <w:rsid w:val="002F67B4"/>
    <w:rsid w:val="0031033D"/>
    <w:rsid w:val="003115E6"/>
    <w:rsid w:val="00311BCC"/>
    <w:rsid w:val="00315A59"/>
    <w:rsid w:val="00320D21"/>
    <w:rsid w:val="00322F63"/>
    <w:rsid w:val="00327368"/>
    <w:rsid w:val="00333DAA"/>
    <w:rsid w:val="00345088"/>
    <w:rsid w:val="00345F1E"/>
    <w:rsid w:val="003516F6"/>
    <w:rsid w:val="00371C92"/>
    <w:rsid w:val="003960C5"/>
    <w:rsid w:val="00397843"/>
    <w:rsid w:val="00397CCA"/>
    <w:rsid w:val="003A0A4C"/>
    <w:rsid w:val="003A71AE"/>
    <w:rsid w:val="003A7C95"/>
    <w:rsid w:val="003B0167"/>
    <w:rsid w:val="003B3C52"/>
    <w:rsid w:val="003B6F21"/>
    <w:rsid w:val="003D195E"/>
    <w:rsid w:val="003D1DC9"/>
    <w:rsid w:val="003D243A"/>
    <w:rsid w:val="003E1A95"/>
    <w:rsid w:val="003E3C1F"/>
    <w:rsid w:val="003E651A"/>
    <w:rsid w:val="003E70B1"/>
    <w:rsid w:val="003F6440"/>
    <w:rsid w:val="0041626B"/>
    <w:rsid w:val="00417C49"/>
    <w:rsid w:val="004250EA"/>
    <w:rsid w:val="00425B58"/>
    <w:rsid w:val="00432714"/>
    <w:rsid w:val="00433049"/>
    <w:rsid w:val="00436F25"/>
    <w:rsid w:val="004409FE"/>
    <w:rsid w:val="00443423"/>
    <w:rsid w:val="00447300"/>
    <w:rsid w:val="004565D2"/>
    <w:rsid w:val="004611B1"/>
    <w:rsid w:val="00462075"/>
    <w:rsid w:val="00484539"/>
    <w:rsid w:val="00484720"/>
    <w:rsid w:val="004931CD"/>
    <w:rsid w:val="004B45FE"/>
    <w:rsid w:val="004B5501"/>
    <w:rsid w:val="004C125E"/>
    <w:rsid w:val="004C2530"/>
    <w:rsid w:val="004C406D"/>
    <w:rsid w:val="004C5D76"/>
    <w:rsid w:val="005003A4"/>
    <w:rsid w:val="00500D1D"/>
    <w:rsid w:val="00503F93"/>
    <w:rsid w:val="0050438B"/>
    <w:rsid w:val="00504692"/>
    <w:rsid w:val="005057C1"/>
    <w:rsid w:val="00514266"/>
    <w:rsid w:val="0051470F"/>
    <w:rsid w:val="00514B83"/>
    <w:rsid w:val="00520B35"/>
    <w:rsid w:val="005228C4"/>
    <w:rsid w:val="005303C1"/>
    <w:rsid w:val="005359BE"/>
    <w:rsid w:val="00545D86"/>
    <w:rsid w:val="0055257C"/>
    <w:rsid w:val="00556F79"/>
    <w:rsid w:val="0055713A"/>
    <w:rsid w:val="00562817"/>
    <w:rsid w:val="005638E0"/>
    <w:rsid w:val="00576571"/>
    <w:rsid w:val="0058469E"/>
    <w:rsid w:val="005863D0"/>
    <w:rsid w:val="00587C8A"/>
    <w:rsid w:val="005A3339"/>
    <w:rsid w:val="005B1494"/>
    <w:rsid w:val="005C5A66"/>
    <w:rsid w:val="005D4E5F"/>
    <w:rsid w:val="005D572E"/>
    <w:rsid w:val="005D7153"/>
    <w:rsid w:val="005E3872"/>
    <w:rsid w:val="005E5DA2"/>
    <w:rsid w:val="005E7E38"/>
    <w:rsid w:val="005F2047"/>
    <w:rsid w:val="00600A53"/>
    <w:rsid w:val="00603A55"/>
    <w:rsid w:val="006055D0"/>
    <w:rsid w:val="0060727F"/>
    <w:rsid w:val="0061530E"/>
    <w:rsid w:val="00624F7A"/>
    <w:rsid w:val="0063397A"/>
    <w:rsid w:val="006401FB"/>
    <w:rsid w:val="0064769C"/>
    <w:rsid w:val="00653829"/>
    <w:rsid w:val="00663543"/>
    <w:rsid w:val="00682E10"/>
    <w:rsid w:val="0068517B"/>
    <w:rsid w:val="006A36FC"/>
    <w:rsid w:val="006C004F"/>
    <w:rsid w:val="006C4A53"/>
    <w:rsid w:val="006D06F4"/>
    <w:rsid w:val="006D0BC9"/>
    <w:rsid w:val="006D426C"/>
    <w:rsid w:val="006F0C25"/>
    <w:rsid w:val="006F386F"/>
    <w:rsid w:val="0070035C"/>
    <w:rsid w:val="00700F02"/>
    <w:rsid w:val="00712215"/>
    <w:rsid w:val="00713DC4"/>
    <w:rsid w:val="00716193"/>
    <w:rsid w:val="00722CF8"/>
    <w:rsid w:val="00723BE6"/>
    <w:rsid w:val="00730F0E"/>
    <w:rsid w:val="007338C3"/>
    <w:rsid w:val="0074111C"/>
    <w:rsid w:val="00753072"/>
    <w:rsid w:val="00761793"/>
    <w:rsid w:val="007709D2"/>
    <w:rsid w:val="007723C4"/>
    <w:rsid w:val="00774E77"/>
    <w:rsid w:val="007811B3"/>
    <w:rsid w:val="0078411F"/>
    <w:rsid w:val="007921F3"/>
    <w:rsid w:val="0079379F"/>
    <w:rsid w:val="00794874"/>
    <w:rsid w:val="007957F7"/>
    <w:rsid w:val="007962AE"/>
    <w:rsid w:val="00796C40"/>
    <w:rsid w:val="007A12BE"/>
    <w:rsid w:val="007B7215"/>
    <w:rsid w:val="007C07AB"/>
    <w:rsid w:val="007C2E8D"/>
    <w:rsid w:val="007D1F0F"/>
    <w:rsid w:val="007E18CD"/>
    <w:rsid w:val="007E5FC3"/>
    <w:rsid w:val="007F39A0"/>
    <w:rsid w:val="008016D0"/>
    <w:rsid w:val="0080517D"/>
    <w:rsid w:val="00811375"/>
    <w:rsid w:val="00811C1C"/>
    <w:rsid w:val="00813EBF"/>
    <w:rsid w:val="00823E74"/>
    <w:rsid w:val="00823F46"/>
    <w:rsid w:val="00824E80"/>
    <w:rsid w:val="00826194"/>
    <w:rsid w:val="00850366"/>
    <w:rsid w:val="00851312"/>
    <w:rsid w:val="00851356"/>
    <w:rsid w:val="00862B77"/>
    <w:rsid w:val="0087457D"/>
    <w:rsid w:val="00890101"/>
    <w:rsid w:val="0089333D"/>
    <w:rsid w:val="00894DF4"/>
    <w:rsid w:val="00895145"/>
    <w:rsid w:val="008C1CF1"/>
    <w:rsid w:val="008C3132"/>
    <w:rsid w:val="008E1EBC"/>
    <w:rsid w:val="008E509A"/>
    <w:rsid w:val="008E6524"/>
    <w:rsid w:val="008E76FC"/>
    <w:rsid w:val="008F08A7"/>
    <w:rsid w:val="008F35E7"/>
    <w:rsid w:val="008F5289"/>
    <w:rsid w:val="009030E4"/>
    <w:rsid w:val="009214DD"/>
    <w:rsid w:val="00925D89"/>
    <w:rsid w:val="009330DA"/>
    <w:rsid w:val="0093651F"/>
    <w:rsid w:val="00942271"/>
    <w:rsid w:val="0094277F"/>
    <w:rsid w:val="00946F19"/>
    <w:rsid w:val="0095257A"/>
    <w:rsid w:val="009555B3"/>
    <w:rsid w:val="009705E5"/>
    <w:rsid w:val="009726DF"/>
    <w:rsid w:val="00972F7F"/>
    <w:rsid w:val="0097784D"/>
    <w:rsid w:val="009A29C7"/>
    <w:rsid w:val="009B1021"/>
    <w:rsid w:val="009C34D3"/>
    <w:rsid w:val="009C3D8F"/>
    <w:rsid w:val="009E2269"/>
    <w:rsid w:val="009F2691"/>
    <w:rsid w:val="00A00A3F"/>
    <w:rsid w:val="00A03104"/>
    <w:rsid w:val="00A26C10"/>
    <w:rsid w:val="00A329C1"/>
    <w:rsid w:val="00A3430F"/>
    <w:rsid w:val="00A503CE"/>
    <w:rsid w:val="00A60E0C"/>
    <w:rsid w:val="00A66074"/>
    <w:rsid w:val="00A67743"/>
    <w:rsid w:val="00A73496"/>
    <w:rsid w:val="00A77304"/>
    <w:rsid w:val="00A82643"/>
    <w:rsid w:val="00A84B11"/>
    <w:rsid w:val="00AA2894"/>
    <w:rsid w:val="00AA3C9C"/>
    <w:rsid w:val="00AA79E8"/>
    <w:rsid w:val="00AB03D3"/>
    <w:rsid w:val="00AB5C2F"/>
    <w:rsid w:val="00AC6197"/>
    <w:rsid w:val="00AD11AE"/>
    <w:rsid w:val="00AD3BA6"/>
    <w:rsid w:val="00AD422D"/>
    <w:rsid w:val="00AE4329"/>
    <w:rsid w:val="00AF25D6"/>
    <w:rsid w:val="00AF38C0"/>
    <w:rsid w:val="00AF4392"/>
    <w:rsid w:val="00B01472"/>
    <w:rsid w:val="00B1248A"/>
    <w:rsid w:val="00B125C3"/>
    <w:rsid w:val="00B13972"/>
    <w:rsid w:val="00B21037"/>
    <w:rsid w:val="00B30011"/>
    <w:rsid w:val="00B332A0"/>
    <w:rsid w:val="00B42715"/>
    <w:rsid w:val="00B42969"/>
    <w:rsid w:val="00B677F5"/>
    <w:rsid w:val="00B714CF"/>
    <w:rsid w:val="00B83ACC"/>
    <w:rsid w:val="00B9145F"/>
    <w:rsid w:val="00B9175C"/>
    <w:rsid w:val="00B92AAF"/>
    <w:rsid w:val="00BA368B"/>
    <w:rsid w:val="00BA4239"/>
    <w:rsid w:val="00BC4608"/>
    <w:rsid w:val="00BC6D17"/>
    <w:rsid w:val="00BD33A9"/>
    <w:rsid w:val="00BD5B73"/>
    <w:rsid w:val="00BE2C8F"/>
    <w:rsid w:val="00BE612C"/>
    <w:rsid w:val="00BE6BE0"/>
    <w:rsid w:val="00BE74C9"/>
    <w:rsid w:val="00BF0293"/>
    <w:rsid w:val="00BF5B29"/>
    <w:rsid w:val="00C038E3"/>
    <w:rsid w:val="00C0425C"/>
    <w:rsid w:val="00C105D1"/>
    <w:rsid w:val="00C15742"/>
    <w:rsid w:val="00C224E5"/>
    <w:rsid w:val="00C26360"/>
    <w:rsid w:val="00C2688C"/>
    <w:rsid w:val="00C34D21"/>
    <w:rsid w:val="00C40FC7"/>
    <w:rsid w:val="00C45B7C"/>
    <w:rsid w:val="00C4675C"/>
    <w:rsid w:val="00C531DA"/>
    <w:rsid w:val="00C554D3"/>
    <w:rsid w:val="00C613C3"/>
    <w:rsid w:val="00C66280"/>
    <w:rsid w:val="00C773F1"/>
    <w:rsid w:val="00C8706A"/>
    <w:rsid w:val="00CA28EF"/>
    <w:rsid w:val="00CA4035"/>
    <w:rsid w:val="00CA6980"/>
    <w:rsid w:val="00CB38EC"/>
    <w:rsid w:val="00CB510F"/>
    <w:rsid w:val="00CB5661"/>
    <w:rsid w:val="00CC0B9F"/>
    <w:rsid w:val="00CC4A76"/>
    <w:rsid w:val="00CC6F06"/>
    <w:rsid w:val="00CD26FD"/>
    <w:rsid w:val="00CD2AA9"/>
    <w:rsid w:val="00CD5B44"/>
    <w:rsid w:val="00CD5E75"/>
    <w:rsid w:val="00CD6300"/>
    <w:rsid w:val="00CF0910"/>
    <w:rsid w:val="00CF445E"/>
    <w:rsid w:val="00D0034B"/>
    <w:rsid w:val="00D05513"/>
    <w:rsid w:val="00D0575D"/>
    <w:rsid w:val="00D05C3A"/>
    <w:rsid w:val="00D132A5"/>
    <w:rsid w:val="00D1358D"/>
    <w:rsid w:val="00D16F78"/>
    <w:rsid w:val="00D32226"/>
    <w:rsid w:val="00D42285"/>
    <w:rsid w:val="00D50871"/>
    <w:rsid w:val="00D661F6"/>
    <w:rsid w:val="00D70706"/>
    <w:rsid w:val="00D716F3"/>
    <w:rsid w:val="00D719E5"/>
    <w:rsid w:val="00D72F21"/>
    <w:rsid w:val="00D83073"/>
    <w:rsid w:val="00D834F2"/>
    <w:rsid w:val="00D83EF0"/>
    <w:rsid w:val="00D94D11"/>
    <w:rsid w:val="00D95CBC"/>
    <w:rsid w:val="00D961F3"/>
    <w:rsid w:val="00DA0284"/>
    <w:rsid w:val="00DA3DD2"/>
    <w:rsid w:val="00DB3A3C"/>
    <w:rsid w:val="00DC1838"/>
    <w:rsid w:val="00DC3FB4"/>
    <w:rsid w:val="00DD38E3"/>
    <w:rsid w:val="00DE0B95"/>
    <w:rsid w:val="00DE2EDC"/>
    <w:rsid w:val="00DE5DC4"/>
    <w:rsid w:val="00E01ACA"/>
    <w:rsid w:val="00E03F7A"/>
    <w:rsid w:val="00E156D9"/>
    <w:rsid w:val="00E17C2D"/>
    <w:rsid w:val="00E20372"/>
    <w:rsid w:val="00E305EF"/>
    <w:rsid w:val="00E35FC1"/>
    <w:rsid w:val="00E41818"/>
    <w:rsid w:val="00E42F28"/>
    <w:rsid w:val="00E55576"/>
    <w:rsid w:val="00E564DC"/>
    <w:rsid w:val="00E64C27"/>
    <w:rsid w:val="00E67374"/>
    <w:rsid w:val="00E84F8E"/>
    <w:rsid w:val="00E909A5"/>
    <w:rsid w:val="00E910C5"/>
    <w:rsid w:val="00EA3ECD"/>
    <w:rsid w:val="00EA520E"/>
    <w:rsid w:val="00EA609C"/>
    <w:rsid w:val="00EB368A"/>
    <w:rsid w:val="00EC6EB7"/>
    <w:rsid w:val="00EE3244"/>
    <w:rsid w:val="00EF2243"/>
    <w:rsid w:val="00EF4576"/>
    <w:rsid w:val="00F0317A"/>
    <w:rsid w:val="00F119E7"/>
    <w:rsid w:val="00F165D2"/>
    <w:rsid w:val="00F220EF"/>
    <w:rsid w:val="00F239C5"/>
    <w:rsid w:val="00F2786B"/>
    <w:rsid w:val="00F31E44"/>
    <w:rsid w:val="00F322E8"/>
    <w:rsid w:val="00F33DD9"/>
    <w:rsid w:val="00F37488"/>
    <w:rsid w:val="00F54301"/>
    <w:rsid w:val="00F55FD5"/>
    <w:rsid w:val="00F60742"/>
    <w:rsid w:val="00F6614D"/>
    <w:rsid w:val="00F6743F"/>
    <w:rsid w:val="00F72044"/>
    <w:rsid w:val="00F741BE"/>
    <w:rsid w:val="00F85F6E"/>
    <w:rsid w:val="00F865E2"/>
    <w:rsid w:val="00F90C94"/>
    <w:rsid w:val="00F976EF"/>
    <w:rsid w:val="00FA1D59"/>
    <w:rsid w:val="00FA2320"/>
    <w:rsid w:val="00FA67BA"/>
    <w:rsid w:val="00FA6B38"/>
    <w:rsid w:val="00FA7BFD"/>
    <w:rsid w:val="00FB5DCB"/>
    <w:rsid w:val="00FD58EF"/>
    <w:rsid w:val="00FE1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3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4E8E"/>
  </w:style>
  <w:style w:type="paragraph" w:styleId="1">
    <w:name w:val="heading 1"/>
    <w:basedOn w:val="a"/>
    <w:next w:val="a"/>
    <w:link w:val="10"/>
    <w:qFormat/>
    <w:rsid w:val="00C15742"/>
    <w:pPr>
      <w:keepNext/>
      <w:ind w:left="5200"/>
      <w:outlineLvl w:val="0"/>
    </w:pPr>
    <w:rPr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6339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360C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4">
    <w:name w:val="Table Grid"/>
    <w:basedOn w:val="a1"/>
    <w:rsid w:val="00AE43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C2688C"/>
    <w:pPr>
      <w:ind w:firstLine="709"/>
      <w:jc w:val="both"/>
    </w:pPr>
    <w:rPr>
      <w:sz w:val="25"/>
      <w:szCs w:val="24"/>
    </w:rPr>
  </w:style>
  <w:style w:type="paragraph" w:customStyle="1" w:styleId="ConsPlusNormal">
    <w:name w:val="ConsPlusNormal"/>
    <w:rsid w:val="00722CF8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63397A"/>
    <w:rPr>
      <w:rFonts w:ascii="Cambria" w:eastAsia="Times New Roman" w:hAnsi="Cambria" w:cs="Times New Roman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63397A"/>
    <w:rPr>
      <w:b/>
      <w:bCs/>
    </w:rPr>
  </w:style>
  <w:style w:type="paragraph" w:styleId="a7">
    <w:name w:val="Body Text"/>
    <w:basedOn w:val="a"/>
    <w:link w:val="a8"/>
    <w:rsid w:val="009705E5"/>
    <w:pPr>
      <w:jc w:val="both"/>
    </w:pPr>
    <w:rPr>
      <w:bCs/>
      <w:iCs/>
      <w:sz w:val="28"/>
      <w:szCs w:val="28"/>
    </w:rPr>
  </w:style>
  <w:style w:type="character" w:customStyle="1" w:styleId="a8">
    <w:name w:val="Основной текст Знак"/>
    <w:basedOn w:val="a0"/>
    <w:link w:val="a7"/>
    <w:rsid w:val="009705E5"/>
    <w:rPr>
      <w:bCs/>
      <w:iCs/>
      <w:sz w:val="28"/>
      <w:szCs w:val="28"/>
    </w:rPr>
  </w:style>
  <w:style w:type="paragraph" w:styleId="a9">
    <w:name w:val="header"/>
    <w:basedOn w:val="a"/>
    <w:link w:val="aa"/>
    <w:uiPriority w:val="99"/>
    <w:rsid w:val="009705E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705E5"/>
    <w:rPr>
      <w:sz w:val="24"/>
      <w:szCs w:val="24"/>
    </w:rPr>
  </w:style>
  <w:style w:type="character" w:styleId="ab">
    <w:name w:val="page number"/>
    <w:basedOn w:val="a0"/>
    <w:rsid w:val="009705E5"/>
  </w:style>
  <w:style w:type="paragraph" w:styleId="31">
    <w:name w:val="Body Text 3"/>
    <w:basedOn w:val="a"/>
    <w:link w:val="32"/>
    <w:uiPriority w:val="99"/>
    <w:rsid w:val="009705E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9705E5"/>
    <w:rPr>
      <w:sz w:val="16"/>
      <w:szCs w:val="16"/>
    </w:rPr>
  </w:style>
  <w:style w:type="paragraph" w:styleId="2">
    <w:name w:val="Body Text 2"/>
    <w:basedOn w:val="a"/>
    <w:link w:val="20"/>
    <w:uiPriority w:val="99"/>
    <w:rsid w:val="009705E5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9705E5"/>
    <w:rPr>
      <w:sz w:val="24"/>
      <w:szCs w:val="24"/>
    </w:rPr>
  </w:style>
  <w:style w:type="paragraph" w:customStyle="1" w:styleId="ac">
    <w:name w:val="Заголовок"/>
    <w:rsid w:val="009705E5"/>
    <w:pPr>
      <w:widowControl w:val="0"/>
      <w:autoSpaceDE w:val="0"/>
      <w:autoSpaceDN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customStyle="1" w:styleId="FR2">
    <w:name w:val="FR2"/>
    <w:rsid w:val="009705E5"/>
    <w:pPr>
      <w:widowControl w:val="0"/>
      <w:autoSpaceDE w:val="0"/>
      <w:autoSpaceDN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d">
    <w:name w:val="Title"/>
    <w:basedOn w:val="a"/>
    <w:link w:val="ae"/>
    <w:qFormat/>
    <w:rsid w:val="009705E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e">
    <w:name w:val="Название Знак"/>
    <w:basedOn w:val="a0"/>
    <w:link w:val="ad"/>
    <w:rsid w:val="009705E5"/>
    <w:rPr>
      <w:b/>
      <w:spacing w:val="60"/>
      <w:sz w:val="32"/>
      <w:szCs w:val="28"/>
      <w:u w:val="single"/>
    </w:rPr>
  </w:style>
  <w:style w:type="paragraph" w:styleId="af">
    <w:name w:val="Balloon Text"/>
    <w:basedOn w:val="a"/>
    <w:link w:val="af0"/>
    <w:rsid w:val="002347E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2347E3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6F0C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E1EBC"/>
    <w:rPr>
      <w:sz w:val="28"/>
      <w:szCs w:val="28"/>
    </w:rPr>
  </w:style>
  <w:style w:type="paragraph" w:styleId="af2">
    <w:name w:val="footer"/>
    <w:basedOn w:val="a"/>
    <w:link w:val="af3"/>
    <w:rsid w:val="007C07A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C07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6DF9938584EF49E8E46854E6537A6AEF2FA5B3D9481763F4EC0A2CB8d3K1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rasp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5855E-7C9C-45ED-9D70-39503E023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rasp_glava</Template>
  <TotalTime>2</TotalTime>
  <Pages>3</Pages>
  <Words>1254</Words>
  <Characters>5964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7204</CharactersWithSpaces>
  <SharedDoc>false</SharedDoc>
  <HLinks>
    <vt:vector size="6" baseType="variant">
      <vt:variant>
        <vt:i4>4456539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consultantplus://offline/ref=CC6DF9938584EF49E8E46854E6537A6AEF2FA5B3D9481763F4EC0A2CB8d3K1F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Пользователь Windows</cp:lastModifiedBy>
  <cp:revision>6</cp:revision>
  <cp:lastPrinted>2020-03-13T05:14:00Z</cp:lastPrinted>
  <dcterms:created xsi:type="dcterms:W3CDTF">2020-03-12T11:51:00Z</dcterms:created>
  <dcterms:modified xsi:type="dcterms:W3CDTF">2020-03-16T05:37:00Z</dcterms:modified>
</cp:coreProperties>
</file>