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BB53DB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3F7BF2" w:rsidRDefault="003F7BF2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19050" t="0" r="762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860311" w:rsidRPr="004114B5" w:rsidRDefault="00BB53DB" w:rsidP="00860311">
      <w:pPr>
        <w:spacing w:before="400"/>
        <w:rPr>
          <w:sz w:val="24"/>
          <w:szCs w:val="24"/>
          <w:u w:val="single"/>
        </w:rPr>
      </w:pPr>
      <w:r w:rsidRPr="00BB53DB">
        <w:rPr>
          <w:noProof/>
          <w:sz w:val="24"/>
          <w:szCs w:val="24"/>
        </w:rPr>
        <w:pict>
          <v:line id="_x0000_s1034" style="position:absolute;z-index:251658240" from="0,6.4pt" to="491.8pt,6.4pt" strokeweight="4.5pt">
            <v:stroke linestyle="thinThick"/>
          </v:line>
        </w:pict>
      </w:r>
      <w:r w:rsidR="005C5A66" w:rsidRPr="005C5A66">
        <w:rPr>
          <w:sz w:val="24"/>
          <w:szCs w:val="24"/>
        </w:rPr>
        <w:t>от</w:t>
      </w:r>
      <w:r w:rsidR="005C5A66">
        <w:rPr>
          <w:sz w:val="24"/>
          <w:szCs w:val="24"/>
        </w:rPr>
        <w:t xml:space="preserve"> </w:t>
      </w:r>
      <w:r w:rsidR="009C0349">
        <w:rPr>
          <w:sz w:val="24"/>
          <w:szCs w:val="24"/>
        </w:rPr>
        <w:t xml:space="preserve"> </w:t>
      </w:r>
      <w:r w:rsidR="004114B5" w:rsidRPr="004114B5">
        <w:rPr>
          <w:sz w:val="24"/>
          <w:szCs w:val="24"/>
          <w:u w:val="single"/>
        </w:rPr>
        <w:t>22.04.2020</w:t>
      </w:r>
      <w:r w:rsidR="00CB5F56">
        <w:rPr>
          <w:sz w:val="24"/>
          <w:szCs w:val="24"/>
        </w:rPr>
        <w:t xml:space="preserve"> </w:t>
      </w:r>
      <w:r w:rsidR="005C5A66">
        <w:rPr>
          <w:sz w:val="24"/>
          <w:szCs w:val="24"/>
        </w:rPr>
        <w:t xml:space="preserve"> № </w:t>
      </w:r>
      <w:r w:rsidR="0072694B">
        <w:rPr>
          <w:sz w:val="24"/>
          <w:szCs w:val="24"/>
        </w:rPr>
        <w:t xml:space="preserve"> </w:t>
      </w:r>
      <w:r w:rsidR="004114B5" w:rsidRPr="004114B5">
        <w:rPr>
          <w:sz w:val="24"/>
          <w:szCs w:val="24"/>
          <w:u w:val="single"/>
        </w:rPr>
        <w:t>298</w:t>
      </w:r>
    </w:p>
    <w:p w:rsidR="00860311" w:rsidRDefault="00860311" w:rsidP="00860311">
      <w:pPr>
        <w:spacing w:before="400"/>
        <w:ind w:firstLine="720"/>
        <w:jc w:val="center"/>
        <w:rPr>
          <w:sz w:val="24"/>
          <w:szCs w:val="24"/>
          <w:u w:val="single"/>
        </w:rPr>
      </w:pPr>
      <w:r>
        <w:rPr>
          <w:b/>
          <w:i/>
          <w:sz w:val="28"/>
        </w:rPr>
        <w:t xml:space="preserve">О создании рабочей группы по мониторингу финансово-экономической ситуации, оценке влияния распространения новой </w:t>
      </w:r>
      <w:proofErr w:type="spellStart"/>
      <w:r>
        <w:rPr>
          <w:b/>
          <w:i/>
          <w:sz w:val="28"/>
        </w:rPr>
        <w:t>коронавирусной</w:t>
      </w:r>
      <w:proofErr w:type="spellEnd"/>
      <w:r>
        <w:rPr>
          <w:b/>
          <w:i/>
          <w:sz w:val="28"/>
        </w:rPr>
        <w:t xml:space="preserve"> инфекции (2019-</w:t>
      </w:r>
      <w:proofErr w:type="spellStart"/>
      <w:r>
        <w:rPr>
          <w:b/>
          <w:i/>
          <w:sz w:val="28"/>
          <w:lang w:val="en-US"/>
        </w:rPr>
        <w:t>nCoV</w:t>
      </w:r>
      <w:proofErr w:type="spellEnd"/>
      <w:r w:rsidRPr="002E6826">
        <w:rPr>
          <w:b/>
          <w:i/>
          <w:sz w:val="28"/>
        </w:rPr>
        <w:t>)</w:t>
      </w:r>
      <w:r>
        <w:rPr>
          <w:b/>
          <w:i/>
          <w:sz w:val="28"/>
        </w:rPr>
        <w:t xml:space="preserve"> на функционирование организаций, осуществляющих деятельность на территории муниципального образования город Каменск-Уральский</w:t>
      </w:r>
    </w:p>
    <w:p w:rsidR="00ED5CB2" w:rsidRDefault="00860311" w:rsidP="00860311">
      <w:pPr>
        <w:spacing w:before="400"/>
        <w:ind w:firstLine="720"/>
        <w:jc w:val="both"/>
        <w:rPr>
          <w:sz w:val="28"/>
          <w:szCs w:val="28"/>
        </w:rPr>
      </w:pPr>
      <w:r>
        <w:rPr>
          <w:sz w:val="28"/>
        </w:rPr>
        <w:t>В целях реализации</w:t>
      </w:r>
      <w:r w:rsidR="00174917">
        <w:rPr>
          <w:sz w:val="28"/>
        </w:rPr>
        <w:t xml:space="preserve"> Указа Губернатора Свердловской области от 18.03.2020 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174917">
        <w:rPr>
          <w:sz w:val="28"/>
        </w:rPr>
        <w:t>коронавирусной</w:t>
      </w:r>
      <w:proofErr w:type="spellEnd"/>
      <w:r w:rsidR="00174917">
        <w:rPr>
          <w:sz w:val="28"/>
        </w:rPr>
        <w:t xml:space="preserve"> инфекции </w:t>
      </w:r>
      <w:r w:rsidR="00174917" w:rsidRPr="00860311">
        <w:rPr>
          <w:sz w:val="28"/>
          <w:szCs w:val="28"/>
        </w:rPr>
        <w:t>(2019-nCoV)</w:t>
      </w:r>
      <w:r w:rsidR="00174917">
        <w:rPr>
          <w:sz w:val="28"/>
          <w:szCs w:val="28"/>
        </w:rPr>
        <w:t xml:space="preserve">», </w:t>
      </w:r>
      <w:r w:rsidR="0024110C">
        <w:rPr>
          <w:sz w:val="28"/>
          <w:szCs w:val="28"/>
        </w:rPr>
        <w:t>П</w:t>
      </w:r>
      <w:r w:rsidR="00174917">
        <w:rPr>
          <w:sz w:val="28"/>
          <w:szCs w:val="28"/>
        </w:rPr>
        <w:t>лана</w:t>
      </w:r>
      <w:r>
        <w:rPr>
          <w:sz w:val="28"/>
        </w:rPr>
        <w:t xml:space="preserve"> первоочередных мероприятий (действий) по обеспечению устойчивого развития экономики</w:t>
      </w:r>
      <w:r w:rsidR="00174917">
        <w:rPr>
          <w:sz w:val="28"/>
        </w:rPr>
        <w:t xml:space="preserve"> Свердловской области</w:t>
      </w:r>
      <w:r>
        <w:rPr>
          <w:sz w:val="28"/>
        </w:rPr>
        <w:t xml:space="preserve"> в условиях распространения </w:t>
      </w:r>
      <w:r w:rsidRPr="00B2472C">
        <w:rPr>
          <w:sz w:val="28"/>
        </w:rPr>
        <w:t xml:space="preserve">новой </w:t>
      </w:r>
      <w:proofErr w:type="spellStart"/>
      <w:r w:rsidRPr="00B2472C">
        <w:rPr>
          <w:sz w:val="28"/>
        </w:rPr>
        <w:t>коронавирусной</w:t>
      </w:r>
      <w:proofErr w:type="spellEnd"/>
      <w:r w:rsidRPr="00B2472C">
        <w:rPr>
          <w:sz w:val="28"/>
        </w:rPr>
        <w:t xml:space="preserve"> инфекции (2019-nCoV)</w:t>
      </w:r>
      <w:r w:rsidR="0024110C">
        <w:rPr>
          <w:sz w:val="28"/>
        </w:rPr>
        <w:t xml:space="preserve">, утвержденного Первым заместителем Губернатора Свердловской области, председателем  </w:t>
      </w:r>
      <w:r>
        <w:rPr>
          <w:sz w:val="28"/>
        </w:rPr>
        <w:t xml:space="preserve"> </w:t>
      </w:r>
      <w:r w:rsidR="0024110C">
        <w:rPr>
          <w:sz w:val="28"/>
          <w:szCs w:val="28"/>
        </w:rPr>
        <w:t xml:space="preserve">рабочей группы </w:t>
      </w:r>
      <w:r w:rsidR="0024110C" w:rsidRPr="002B43AC">
        <w:rPr>
          <w:sz w:val="28"/>
          <w:szCs w:val="28"/>
        </w:rPr>
        <w:t xml:space="preserve"> </w:t>
      </w:r>
      <w:r w:rsidR="0024110C" w:rsidRPr="00860311">
        <w:rPr>
          <w:sz w:val="28"/>
          <w:szCs w:val="28"/>
        </w:rPr>
        <w:t xml:space="preserve">по мониторингу </w:t>
      </w:r>
      <w:r w:rsidR="0024110C">
        <w:rPr>
          <w:sz w:val="28"/>
          <w:szCs w:val="28"/>
        </w:rPr>
        <w:t>социально</w:t>
      </w:r>
      <w:r w:rsidR="0024110C" w:rsidRPr="00860311">
        <w:rPr>
          <w:sz w:val="28"/>
          <w:szCs w:val="28"/>
        </w:rPr>
        <w:t>-экономическо</w:t>
      </w:r>
      <w:r w:rsidR="0024110C">
        <w:rPr>
          <w:sz w:val="28"/>
          <w:szCs w:val="28"/>
        </w:rPr>
        <w:t xml:space="preserve">го положения Свердловской области, </w:t>
      </w:r>
      <w:r w:rsidR="0024110C" w:rsidRPr="00860311">
        <w:rPr>
          <w:sz w:val="28"/>
          <w:szCs w:val="28"/>
        </w:rPr>
        <w:t xml:space="preserve">оценке влияния распространения новой </w:t>
      </w:r>
      <w:proofErr w:type="spellStart"/>
      <w:r w:rsidR="0024110C" w:rsidRPr="00860311">
        <w:rPr>
          <w:sz w:val="28"/>
          <w:szCs w:val="28"/>
        </w:rPr>
        <w:t>коронавирусной</w:t>
      </w:r>
      <w:proofErr w:type="spellEnd"/>
      <w:r w:rsidR="0024110C" w:rsidRPr="00860311">
        <w:rPr>
          <w:sz w:val="28"/>
          <w:szCs w:val="28"/>
        </w:rPr>
        <w:t xml:space="preserve"> инфекции (2019-nCoV) на функционирование организаций</w:t>
      </w:r>
      <w:r w:rsidR="0024110C">
        <w:rPr>
          <w:sz w:val="28"/>
          <w:szCs w:val="28"/>
        </w:rPr>
        <w:t xml:space="preserve">, </w:t>
      </w:r>
      <w:r w:rsidR="0024110C" w:rsidRPr="00860311">
        <w:rPr>
          <w:sz w:val="28"/>
          <w:szCs w:val="28"/>
        </w:rPr>
        <w:t xml:space="preserve">осуществляющих деятельность на территории </w:t>
      </w:r>
      <w:r w:rsidR="0024110C">
        <w:rPr>
          <w:sz w:val="28"/>
          <w:szCs w:val="28"/>
        </w:rPr>
        <w:t>Свердловской области, а также выработке мер по стабилизации и обеспечению развития региональной экономики 08 апреля 2020 года</w:t>
      </w:r>
      <w:r w:rsidR="00A253D4">
        <w:rPr>
          <w:sz w:val="28"/>
          <w:szCs w:val="28"/>
        </w:rPr>
        <w:t>,</w:t>
      </w:r>
      <w:r w:rsidR="0024110C">
        <w:rPr>
          <w:sz w:val="28"/>
          <w:szCs w:val="28"/>
        </w:rPr>
        <w:t xml:space="preserve">  </w:t>
      </w:r>
      <w:r w:rsidR="00ED5CB2">
        <w:rPr>
          <w:sz w:val="28"/>
          <w:szCs w:val="28"/>
        </w:rPr>
        <w:t>Администрация города Каменска-Уральского</w:t>
      </w:r>
    </w:p>
    <w:p w:rsidR="00C052F1" w:rsidRDefault="00C052F1" w:rsidP="00ED5CB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="00397D27">
        <w:rPr>
          <w:b/>
          <w:sz w:val="28"/>
          <w:szCs w:val="28"/>
        </w:rPr>
        <w:t>ЯЕТ</w:t>
      </w:r>
      <w:r>
        <w:rPr>
          <w:b/>
          <w:sz w:val="28"/>
          <w:szCs w:val="28"/>
        </w:rPr>
        <w:t>:</w:t>
      </w:r>
    </w:p>
    <w:p w:rsidR="00CF1E34" w:rsidRPr="002B43AC" w:rsidRDefault="00CC4A9A" w:rsidP="00CC4A9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D5CB2" w:rsidRPr="002B43AC">
        <w:rPr>
          <w:sz w:val="28"/>
          <w:szCs w:val="28"/>
        </w:rPr>
        <w:t xml:space="preserve">Создать </w:t>
      </w:r>
      <w:r w:rsidR="00860311">
        <w:rPr>
          <w:sz w:val="28"/>
          <w:szCs w:val="28"/>
        </w:rPr>
        <w:t>рабочую группу</w:t>
      </w:r>
      <w:r w:rsidR="00E80B3A">
        <w:rPr>
          <w:sz w:val="28"/>
          <w:szCs w:val="28"/>
        </w:rPr>
        <w:t xml:space="preserve"> </w:t>
      </w:r>
      <w:r w:rsidR="00860311" w:rsidRPr="00860311">
        <w:rPr>
          <w:sz w:val="28"/>
          <w:szCs w:val="28"/>
        </w:rPr>
        <w:t>по</w:t>
      </w:r>
      <w:r w:rsidR="00E80B3A">
        <w:rPr>
          <w:sz w:val="28"/>
          <w:szCs w:val="28"/>
        </w:rPr>
        <w:t xml:space="preserve"> </w:t>
      </w:r>
      <w:r w:rsidR="00860311" w:rsidRPr="00860311">
        <w:rPr>
          <w:sz w:val="28"/>
          <w:szCs w:val="28"/>
        </w:rPr>
        <w:t xml:space="preserve">мониторингу финансово-экономической ситуации, оценке влияния распространения новой </w:t>
      </w:r>
      <w:proofErr w:type="spellStart"/>
      <w:r w:rsidR="00860311" w:rsidRPr="00860311">
        <w:rPr>
          <w:sz w:val="28"/>
          <w:szCs w:val="28"/>
        </w:rPr>
        <w:t>коронавирусной</w:t>
      </w:r>
      <w:proofErr w:type="spellEnd"/>
      <w:r w:rsidR="00860311" w:rsidRPr="00860311">
        <w:rPr>
          <w:sz w:val="28"/>
          <w:szCs w:val="28"/>
        </w:rPr>
        <w:t xml:space="preserve"> инфекции </w:t>
      </w:r>
      <w:r w:rsidR="00E80B3A">
        <w:rPr>
          <w:sz w:val="28"/>
          <w:szCs w:val="28"/>
        </w:rPr>
        <w:t xml:space="preserve">               </w:t>
      </w:r>
      <w:r w:rsidR="00860311" w:rsidRPr="00860311">
        <w:rPr>
          <w:sz w:val="28"/>
          <w:szCs w:val="28"/>
        </w:rPr>
        <w:t>(2019-nCoV) на функционирование организаций</w:t>
      </w:r>
      <w:r w:rsidR="00860311">
        <w:rPr>
          <w:sz w:val="28"/>
          <w:szCs w:val="28"/>
        </w:rPr>
        <w:t xml:space="preserve">, </w:t>
      </w:r>
      <w:r w:rsidR="00860311" w:rsidRPr="00860311">
        <w:rPr>
          <w:sz w:val="28"/>
          <w:szCs w:val="28"/>
        </w:rPr>
        <w:t>осуществляющих деятельность на территории муниципального образования город Каменск-Уральский</w:t>
      </w:r>
      <w:r w:rsidR="00CF1E34" w:rsidRPr="002B43AC">
        <w:rPr>
          <w:sz w:val="28"/>
          <w:szCs w:val="28"/>
        </w:rPr>
        <w:t>.</w:t>
      </w:r>
    </w:p>
    <w:p w:rsidR="000556DB" w:rsidRDefault="00CF1E34" w:rsidP="000556D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D5CB2">
        <w:rPr>
          <w:sz w:val="28"/>
          <w:szCs w:val="28"/>
        </w:rPr>
        <w:t>.  Утвердить</w:t>
      </w:r>
      <w:r w:rsidR="0076077E">
        <w:rPr>
          <w:sz w:val="28"/>
          <w:szCs w:val="28"/>
        </w:rPr>
        <w:t xml:space="preserve"> </w:t>
      </w:r>
      <w:r w:rsidR="003145A7">
        <w:rPr>
          <w:sz w:val="28"/>
          <w:szCs w:val="28"/>
        </w:rPr>
        <w:t>с</w:t>
      </w:r>
      <w:r w:rsidR="000556DB">
        <w:rPr>
          <w:sz w:val="28"/>
          <w:szCs w:val="28"/>
        </w:rPr>
        <w:t>остав</w:t>
      </w:r>
      <w:r w:rsidR="0076077E">
        <w:rPr>
          <w:sz w:val="28"/>
          <w:szCs w:val="28"/>
        </w:rPr>
        <w:t xml:space="preserve"> рабочей</w:t>
      </w:r>
      <w:r w:rsidR="000556DB">
        <w:rPr>
          <w:sz w:val="28"/>
          <w:szCs w:val="28"/>
        </w:rPr>
        <w:t xml:space="preserve"> </w:t>
      </w:r>
      <w:r w:rsidR="0076077E">
        <w:rPr>
          <w:sz w:val="28"/>
          <w:szCs w:val="28"/>
        </w:rPr>
        <w:t xml:space="preserve">группы </w:t>
      </w:r>
      <w:r w:rsidR="0076077E" w:rsidRPr="002B43AC">
        <w:rPr>
          <w:sz w:val="28"/>
          <w:szCs w:val="28"/>
        </w:rPr>
        <w:t xml:space="preserve"> </w:t>
      </w:r>
      <w:r w:rsidR="0076077E" w:rsidRPr="00860311">
        <w:rPr>
          <w:sz w:val="28"/>
          <w:szCs w:val="28"/>
        </w:rPr>
        <w:t xml:space="preserve">по мониторингу финансово-экономической ситуации, оценке влияния распространения новой </w:t>
      </w:r>
      <w:proofErr w:type="spellStart"/>
      <w:r w:rsidR="0076077E" w:rsidRPr="00860311">
        <w:rPr>
          <w:sz w:val="28"/>
          <w:szCs w:val="28"/>
        </w:rPr>
        <w:t>коронавирусной</w:t>
      </w:r>
      <w:proofErr w:type="spellEnd"/>
      <w:r w:rsidR="0076077E" w:rsidRPr="00860311">
        <w:rPr>
          <w:sz w:val="28"/>
          <w:szCs w:val="28"/>
        </w:rPr>
        <w:t xml:space="preserve"> инфекции (2019-nCoV) на функционирование организаций</w:t>
      </w:r>
      <w:r w:rsidR="0076077E">
        <w:rPr>
          <w:sz w:val="28"/>
          <w:szCs w:val="28"/>
        </w:rPr>
        <w:t xml:space="preserve">, </w:t>
      </w:r>
      <w:r w:rsidR="0076077E" w:rsidRPr="00860311">
        <w:rPr>
          <w:sz w:val="28"/>
          <w:szCs w:val="28"/>
        </w:rPr>
        <w:t>осуществляющих деятельность на территории муниципального образования город Каменск-Уральский</w:t>
      </w:r>
      <w:r w:rsidR="00FC47B2">
        <w:rPr>
          <w:sz w:val="28"/>
          <w:szCs w:val="28"/>
        </w:rPr>
        <w:t xml:space="preserve"> </w:t>
      </w:r>
      <w:r w:rsidR="0076077E">
        <w:rPr>
          <w:sz w:val="28"/>
          <w:szCs w:val="28"/>
        </w:rPr>
        <w:t xml:space="preserve"> (прилагается).</w:t>
      </w:r>
    </w:p>
    <w:p w:rsidR="00ED5CB2" w:rsidRDefault="0076077E" w:rsidP="00ED5C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D5CB2">
        <w:rPr>
          <w:sz w:val="28"/>
          <w:szCs w:val="28"/>
        </w:rPr>
        <w:t>. Контроль за выполнением настоящего постановления</w:t>
      </w:r>
      <w:r w:rsidR="00CF1E34">
        <w:rPr>
          <w:sz w:val="28"/>
          <w:szCs w:val="28"/>
        </w:rPr>
        <w:t xml:space="preserve"> оставляю за собой</w:t>
      </w:r>
      <w:r w:rsidR="00ED5CB2">
        <w:rPr>
          <w:sz w:val="28"/>
          <w:szCs w:val="28"/>
        </w:rPr>
        <w:t>.</w:t>
      </w:r>
    </w:p>
    <w:p w:rsidR="00BC3B35" w:rsidRDefault="00BC3B35" w:rsidP="00BC3B35">
      <w:pPr>
        <w:ind w:right="-1"/>
        <w:jc w:val="both"/>
        <w:rPr>
          <w:sz w:val="28"/>
        </w:rPr>
      </w:pPr>
    </w:p>
    <w:p w:rsidR="00524EA1" w:rsidRDefault="00524EA1" w:rsidP="00BC3B35">
      <w:pPr>
        <w:ind w:right="-1"/>
        <w:jc w:val="both"/>
        <w:rPr>
          <w:sz w:val="28"/>
        </w:rPr>
      </w:pPr>
    </w:p>
    <w:p w:rsidR="0076077E" w:rsidRDefault="00BC3B35" w:rsidP="0076077E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B550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B5501">
        <w:rPr>
          <w:sz w:val="28"/>
          <w:szCs w:val="28"/>
        </w:rPr>
        <w:t xml:space="preserve"> </w:t>
      </w:r>
      <w:r w:rsidR="005303C1">
        <w:rPr>
          <w:sz w:val="28"/>
          <w:szCs w:val="28"/>
        </w:rPr>
        <w:t>города</w:t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804D57">
        <w:rPr>
          <w:sz w:val="28"/>
          <w:szCs w:val="28"/>
        </w:rPr>
        <w:tab/>
      </w:r>
      <w:r w:rsidR="003145A7">
        <w:rPr>
          <w:sz w:val="28"/>
          <w:szCs w:val="28"/>
        </w:rPr>
        <w:t xml:space="preserve">    </w:t>
      </w:r>
      <w:r w:rsidR="00804D57">
        <w:rPr>
          <w:sz w:val="28"/>
          <w:szCs w:val="28"/>
        </w:rPr>
        <w:tab/>
      </w:r>
      <w:r w:rsidR="007A1589">
        <w:rPr>
          <w:sz w:val="28"/>
          <w:szCs w:val="28"/>
        </w:rPr>
        <w:t xml:space="preserve">      </w:t>
      </w:r>
      <w:r w:rsidR="003145A7">
        <w:rPr>
          <w:sz w:val="28"/>
          <w:szCs w:val="28"/>
        </w:rPr>
        <w:t xml:space="preserve">А.В. </w:t>
      </w:r>
      <w:proofErr w:type="spellStart"/>
      <w:r w:rsidR="003145A7">
        <w:rPr>
          <w:sz w:val="28"/>
          <w:szCs w:val="28"/>
        </w:rPr>
        <w:t>Шмык</w:t>
      </w:r>
      <w:r w:rsidR="009E70A3">
        <w:rPr>
          <w:sz w:val="28"/>
          <w:szCs w:val="28"/>
        </w:rPr>
        <w:t>ов</w:t>
      </w:r>
      <w:proofErr w:type="spellEnd"/>
    </w:p>
    <w:p w:rsidR="0076077E" w:rsidRDefault="0076077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3D18" w:rsidRDefault="00ED5CB2" w:rsidP="00DC4A4F">
      <w:pPr>
        <w:ind w:firstLine="5529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023D18" w:rsidRDefault="00A0731D" w:rsidP="00DC4A4F">
      <w:pPr>
        <w:ind w:firstLine="5529"/>
        <w:rPr>
          <w:sz w:val="28"/>
          <w:szCs w:val="28"/>
        </w:rPr>
      </w:pPr>
      <w:r w:rsidRPr="00013002">
        <w:rPr>
          <w:sz w:val="28"/>
          <w:szCs w:val="28"/>
        </w:rPr>
        <w:t>постановлени</w:t>
      </w:r>
      <w:r w:rsidR="00ED5CB2">
        <w:rPr>
          <w:sz w:val="28"/>
          <w:szCs w:val="28"/>
        </w:rPr>
        <w:t>ем</w:t>
      </w:r>
      <w:r w:rsidR="00023D18">
        <w:rPr>
          <w:sz w:val="28"/>
          <w:szCs w:val="28"/>
        </w:rPr>
        <w:t xml:space="preserve"> Адм</w:t>
      </w:r>
      <w:r w:rsidR="001406E5" w:rsidRPr="00013002">
        <w:rPr>
          <w:sz w:val="28"/>
          <w:szCs w:val="28"/>
        </w:rPr>
        <w:t xml:space="preserve">инистрации </w:t>
      </w:r>
    </w:p>
    <w:p w:rsidR="00023D18" w:rsidRDefault="00A0731D" w:rsidP="00DC4A4F">
      <w:pPr>
        <w:ind w:firstLine="5529"/>
        <w:rPr>
          <w:sz w:val="28"/>
          <w:szCs w:val="28"/>
        </w:rPr>
      </w:pPr>
      <w:r w:rsidRPr="00013002">
        <w:rPr>
          <w:sz w:val="28"/>
          <w:szCs w:val="28"/>
        </w:rPr>
        <w:t>города</w:t>
      </w:r>
      <w:r w:rsidR="00023D18">
        <w:rPr>
          <w:sz w:val="28"/>
          <w:szCs w:val="28"/>
        </w:rPr>
        <w:t xml:space="preserve"> Каменска-Уральского</w:t>
      </w:r>
    </w:p>
    <w:p w:rsidR="00013002" w:rsidRPr="00013002" w:rsidRDefault="00013002" w:rsidP="00DC4A4F">
      <w:pPr>
        <w:ind w:firstLine="5529"/>
        <w:rPr>
          <w:sz w:val="28"/>
          <w:szCs w:val="28"/>
          <w:u w:val="single"/>
        </w:rPr>
      </w:pPr>
      <w:r w:rsidRPr="00013002">
        <w:rPr>
          <w:sz w:val="28"/>
          <w:szCs w:val="28"/>
        </w:rPr>
        <w:t>от</w:t>
      </w:r>
      <w:r w:rsidR="009C0349">
        <w:rPr>
          <w:sz w:val="28"/>
          <w:szCs w:val="28"/>
        </w:rPr>
        <w:t xml:space="preserve"> </w:t>
      </w:r>
      <w:r w:rsidR="00114102">
        <w:rPr>
          <w:sz w:val="28"/>
          <w:szCs w:val="28"/>
        </w:rPr>
        <w:t xml:space="preserve"> </w:t>
      </w:r>
      <w:r w:rsidR="00610C26" w:rsidRPr="004114B5">
        <w:rPr>
          <w:sz w:val="28"/>
          <w:szCs w:val="28"/>
          <w:u w:val="single"/>
        </w:rPr>
        <w:t>22.04.2020</w:t>
      </w:r>
      <w:r w:rsidR="009C0349">
        <w:rPr>
          <w:sz w:val="28"/>
          <w:szCs w:val="28"/>
        </w:rPr>
        <w:t xml:space="preserve"> </w:t>
      </w:r>
      <w:r w:rsidR="0072694B">
        <w:rPr>
          <w:sz w:val="28"/>
          <w:szCs w:val="28"/>
        </w:rPr>
        <w:t xml:space="preserve"> </w:t>
      </w:r>
      <w:r w:rsidRPr="00013002">
        <w:rPr>
          <w:sz w:val="28"/>
          <w:szCs w:val="28"/>
        </w:rPr>
        <w:t xml:space="preserve">№ </w:t>
      </w:r>
      <w:r w:rsidR="00610C26" w:rsidRPr="004114B5">
        <w:rPr>
          <w:sz w:val="28"/>
          <w:szCs w:val="28"/>
          <w:u w:val="single"/>
        </w:rPr>
        <w:t>298</w:t>
      </w:r>
    </w:p>
    <w:p w:rsidR="00FC47B2" w:rsidRPr="00DC4A4F" w:rsidRDefault="00FC47B2" w:rsidP="00DC4A4F">
      <w:pPr>
        <w:pStyle w:val="8"/>
        <w:spacing w:before="0" w:after="0"/>
        <w:ind w:left="5529"/>
        <w:rPr>
          <w:bCs/>
          <w:i w:val="0"/>
          <w:sz w:val="28"/>
          <w:szCs w:val="28"/>
        </w:rPr>
      </w:pPr>
      <w:r w:rsidRPr="00DC4A4F">
        <w:rPr>
          <w:i w:val="0"/>
          <w:iCs w:val="0"/>
          <w:sz w:val="28"/>
          <w:szCs w:val="28"/>
        </w:rPr>
        <w:t>«</w:t>
      </w:r>
      <w:r w:rsidR="0076077E" w:rsidRPr="00DC4A4F">
        <w:rPr>
          <w:i w:val="0"/>
          <w:sz w:val="28"/>
        </w:rPr>
        <w:t xml:space="preserve">О создании рабочей группы по мониторингу финансово-экономической ситуации, оценке влияния распространения новой </w:t>
      </w:r>
      <w:proofErr w:type="spellStart"/>
      <w:r w:rsidR="0076077E" w:rsidRPr="00DC4A4F">
        <w:rPr>
          <w:i w:val="0"/>
          <w:sz w:val="28"/>
        </w:rPr>
        <w:t>коронавирусной</w:t>
      </w:r>
      <w:proofErr w:type="spellEnd"/>
      <w:r w:rsidR="0076077E" w:rsidRPr="00DC4A4F">
        <w:rPr>
          <w:i w:val="0"/>
          <w:sz w:val="28"/>
        </w:rPr>
        <w:t xml:space="preserve"> инфекции </w:t>
      </w:r>
      <w:r w:rsidR="00E80B3A">
        <w:rPr>
          <w:i w:val="0"/>
          <w:sz w:val="28"/>
        </w:rPr>
        <w:t xml:space="preserve">                    </w:t>
      </w:r>
      <w:r w:rsidR="0076077E" w:rsidRPr="00DC4A4F">
        <w:rPr>
          <w:i w:val="0"/>
          <w:sz w:val="28"/>
        </w:rPr>
        <w:t>(2019-</w:t>
      </w:r>
      <w:proofErr w:type="spellStart"/>
      <w:r w:rsidR="0076077E" w:rsidRPr="00DC4A4F">
        <w:rPr>
          <w:i w:val="0"/>
          <w:sz w:val="28"/>
          <w:lang w:val="en-US"/>
        </w:rPr>
        <w:t>nCoV</w:t>
      </w:r>
      <w:proofErr w:type="spellEnd"/>
      <w:r w:rsidR="0076077E" w:rsidRPr="00DC4A4F">
        <w:rPr>
          <w:i w:val="0"/>
          <w:sz w:val="28"/>
        </w:rPr>
        <w:t>) на функционирование организаций, осуществляющих деятельность на территории муниципального образования город Каменск-Уральский</w:t>
      </w:r>
      <w:r w:rsidRPr="00DC4A4F">
        <w:rPr>
          <w:bCs/>
          <w:i w:val="0"/>
          <w:sz w:val="28"/>
          <w:szCs w:val="28"/>
        </w:rPr>
        <w:t>»</w:t>
      </w:r>
    </w:p>
    <w:p w:rsidR="00922797" w:rsidRDefault="00922797" w:rsidP="00ED5CB2">
      <w:pPr>
        <w:shd w:val="clear" w:color="auto" w:fill="FFFFFF"/>
        <w:jc w:val="center"/>
        <w:rPr>
          <w:spacing w:val="-4"/>
          <w:sz w:val="28"/>
        </w:rPr>
      </w:pPr>
    </w:p>
    <w:p w:rsidR="00ED5CB2" w:rsidRDefault="00ED5CB2" w:rsidP="00ED5CB2">
      <w:pPr>
        <w:shd w:val="clear" w:color="auto" w:fill="FFFFFF"/>
        <w:jc w:val="center"/>
      </w:pPr>
      <w:r>
        <w:rPr>
          <w:spacing w:val="-4"/>
          <w:sz w:val="28"/>
        </w:rPr>
        <w:t>Состав</w:t>
      </w:r>
    </w:p>
    <w:p w:rsidR="00ED5CB2" w:rsidRDefault="00DC4A4F" w:rsidP="00ED5CB2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рабочей группы </w:t>
      </w:r>
      <w:r w:rsidRPr="002B43AC">
        <w:rPr>
          <w:sz w:val="28"/>
          <w:szCs w:val="28"/>
        </w:rPr>
        <w:t xml:space="preserve"> </w:t>
      </w:r>
      <w:r w:rsidRPr="00860311">
        <w:rPr>
          <w:sz w:val="28"/>
          <w:szCs w:val="28"/>
        </w:rPr>
        <w:t xml:space="preserve">по мониторингу финансово-экономической ситуации, оценке влияния распространения новой </w:t>
      </w:r>
      <w:proofErr w:type="spellStart"/>
      <w:r w:rsidRPr="00860311">
        <w:rPr>
          <w:sz w:val="28"/>
          <w:szCs w:val="28"/>
        </w:rPr>
        <w:t>коронавирусной</w:t>
      </w:r>
      <w:proofErr w:type="spellEnd"/>
      <w:r w:rsidRPr="00860311">
        <w:rPr>
          <w:sz w:val="28"/>
          <w:szCs w:val="28"/>
        </w:rPr>
        <w:t xml:space="preserve"> инфекции (2019-nCoV) на функционирование организаций</w:t>
      </w:r>
      <w:r>
        <w:rPr>
          <w:sz w:val="28"/>
          <w:szCs w:val="28"/>
        </w:rPr>
        <w:t xml:space="preserve">, </w:t>
      </w:r>
      <w:r w:rsidRPr="00860311">
        <w:rPr>
          <w:sz w:val="28"/>
          <w:szCs w:val="28"/>
        </w:rPr>
        <w:t>осуществляющих деятельность на территории муниципального образования город Каменск-Уральский</w:t>
      </w:r>
      <w:r w:rsidR="00ED5CB2">
        <w:rPr>
          <w:sz w:val="28"/>
          <w:szCs w:val="28"/>
        </w:rPr>
        <w:t xml:space="preserve"> </w:t>
      </w:r>
    </w:p>
    <w:p w:rsidR="00FC47B2" w:rsidRDefault="00FC47B2" w:rsidP="00ED5CB2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tbl>
      <w:tblPr>
        <w:tblW w:w="103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1E0"/>
      </w:tblPr>
      <w:tblGrid>
        <w:gridCol w:w="2376"/>
        <w:gridCol w:w="7938"/>
      </w:tblGrid>
      <w:tr w:rsidR="00FC47B2" w:rsidRPr="00424676" w:rsidTr="00E80B3A">
        <w:tc>
          <w:tcPr>
            <w:tcW w:w="2376" w:type="dxa"/>
          </w:tcPr>
          <w:p w:rsidR="00FC47B2" w:rsidRPr="00424676" w:rsidRDefault="00DC4A4F" w:rsidP="00E80B3A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Шмыков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E80B3A">
              <w:rPr>
                <w:sz w:val="28"/>
                <w:szCs w:val="28"/>
              </w:rPr>
              <w:t>А.В.</w:t>
            </w:r>
          </w:p>
        </w:tc>
        <w:tc>
          <w:tcPr>
            <w:tcW w:w="7938" w:type="dxa"/>
          </w:tcPr>
          <w:p w:rsidR="00FC47B2" w:rsidRPr="00424676" w:rsidRDefault="00DC4A4F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глава города Кам</w:t>
            </w:r>
            <w:r w:rsidR="008A55E7">
              <w:rPr>
                <w:sz w:val="28"/>
                <w:szCs w:val="28"/>
              </w:rPr>
              <w:t>енска-Уральского, руководитель р</w:t>
            </w:r>
            <w:r>
              <w:rPr>
                <w:sz w:val="28"/>
                <w:szCs w:val="28"/>
              </w:rPr>
              <w:t>абочей группы</w:t>
            </w:r>
            <w:r w:rsidR="00141F55">
              <w:rPr>
                <w:sz w:val="28"/>
                <w:szCs w:val="28"/>
              </w:rPr>
              <w:t>;</w:t>
            </w:r>
          </w:p>
        </w:tc>
      </w:tr>
      <w:tr w:rsidR="00DC4A4F" w:rsidRPr="00424676" w:rsidTr="00E80B3A">
        <w:tc>
          <w:tcPr>
            <w:tcW w:w="2376" w:type="dxa"/>
          </w:tcPr>
          <w:p w:rsidR="00DC4A4F" w:rsidRPr="00424676" w:rsidRDefault="00DC4A4F" w:rsidP="00E80B3A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pacing w:val="-3"/>
                <w:sz w:val="28"/>
                <w:szCs w:val="28"/>
              </w:rPr>
              <w:t xml:space="preserve">Жукова </w:t>
            </w:r>
            <w:r w:rsidR="00E80B3A">
              <w:rPr>
                <w:spacing w:val="-3"/>
                <w:sz w:val="28"/>
                <w:szCs w:val="28"/>
              </w:rPr>
              <w:t>С.И.</w:t>
            </w:r>
          </w:p>
        </w:tc>
        <w:tc>
          <w:tcPr>
            <w:tcW w:w="7938" w:type="dxa"/>
          </w:tcPr>
          <w:p w:rsidR="00DC4A4F" w:rsidRPr="00424676" w:rsidRDefault="00DC4A4F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- заместитель главы </w:t>
            </w:r>
            <w:r>
              <w:rPr>
                <w:sz w:val="28"/>
                <w:szCs w:val="28"/>
              </w:rPr>
              <w:t xml:space="preserve">Администрации города, </w:t>
            </w:r>
            <w:r w:rsidR="008A55E7">
              <w:rPr>
                <w:sz w:val="28"/>
                <w:szCs w:val="28"/>
              </w:rPr>
              <w:t>заместитель руководителя р</w:t>
            </w:r>
            <w:r>
              <w:rPr>
                <w:sz w:val="28"/>
                <w:szCs w:val="28"/>
              </w:rPr>
              <w:t>абочей группы;</w:t>
            </w:r>
          </w:p>
        </w:tc>
      </w:tr>
      <w:tr w:rsidR="00DC4A4F" w:rsidRPr="00424676" w:rsidTr="00E80B3A">
        <w:tc>
          <w:tcPr>
            <w:tcW w:w="10314" w:type="dxa"/>
            <w:gridSpan w:val="2"/>
          </w:tcPr>
          <w:p w:rsidR="00DC4A4F" w:rsidRPr="00424676" w:rsidRDefault="00DC4A4F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A253D4">
              <w:rPr>
                <w:sz w:val="28"/>
                <w:szCs w:val="28"/>
              </w:rPr>
              <w:t xml:space="preserve">Члены </w:t>
            </w:r>
            <w:r w:rsidR="008A55E7" w:rsidRPr="00A253D4">
              <w:rPr>
                <w:sz w:val="28"/>
                <w:szCs w:val="28"/>
              </w:rPr>
              <w:t>р</w:t>
            </w:r>
            <w:r w:rsidRPr="00A253D4">
              <w:rPr>
                <w:sz w:val="28"/>
                <w:szCs w:val="28"/>
              </w:rPr>
              <w:t>абочей группы:</w:t>
            </w:r>
          </w:p>
        </w:tc>
      </w:tr>
      <w:tr w:rsidR="00DC4A4F" w:rsidRPr="00424676" w:rsidTr="00E80B3A">
        <w:tc>
          <w:tcPr>
            <w:tcW w:w="2376" w:type="dxa"/>
          </w:tcPr>
          <w:p w:rsidR="00DC4A4F" w:rsidRPr="00424676" w:rsidRDefault="00DC4A4F" w:rsidP="00E80B3A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424676">
              <w:rPr>
                <w:sz w:val="28"/>
                <w:szCs w:val="28"/>
              </w:rPr>
              <w:t>Албазова</w:t>
            </w:r>
            <w:proofErr w:type="spellEnd"/>
            <w:r w:rsidRPr="00424676">
              <w:rPr>
                <w:sz w:val="28"/>
                <w:szCs w:val="28"/>
              </w:rPr>
              <w:t xml:space="preserve"> </w:t>
            </w:r>
            <w:r w:rsidR="00E80B3A">
              <w:rPr>
                <w:sz w:val="28"/>
                <w:szCs w:val="28"/>
              </w:rPr>
              <w:t>О.В.</w:t>
            </w:r>
          </w:p>
        </w:tc>
        <w:tc>
          <w:tcPr>
            <w:tcW w:w="7938" w:type="dxa"/>
          </w:tcPr>
          <w:p w:rsidR="00DC4A4F" w:rsidRPr="00424676" w:rsidRDefault="00DC4A4F" w:rsidP="00E80B3A">
            <w:pPr>
              <w:ind w:left="34" w:hanging="142"/>
              <w:jc w:val="both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 - начальник Финансово-бюджетного управления</w:t>
            </w:r>
            <w:r w:rsidR="00E80B3A"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>города Каменска-Уральского;</w:t>
            </w:r>
          </w:p>
        </w:tc>
      </w:tr>
      <w:tr w:rsidR="00DC4A4F" w:rsidRPr="00424676" w:rsidTr="00E80B3A">
        <w:tc>
          <w:tcPr>
            <w:tcW w:w="2376" w:type="dxa"/>
          </w:tcPr>
          <w:p w:rsidR="00DC4A4F" w:rsidRPr="00424676" w:rsidRDefault="00DC4A4F" w:rsidP="00E80B3A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424676">
              <w:rPr>
                <w:sz w:val="28"/>
                <w:szCs w:val="28"/>
              </w:rPr>
              <w:t>Афонина</w:t>
            </w:r>
            <w:proofErr w:type="spellEnd"/>
            <w:r w:rsidR="00E80B3A">
              <w:rPr>
                <w:sz w:val="28"/>
                <w:szCs w:val="28"/>
              </w:rPr>
              <w:t xml:space="preserve"> Т.К.</w:t>
            </w:r>
          </w:p>
        </w:tc>
        <w:tc>
          <w:tcPr>
            <w:tcW w:w="7938" w:type="dxa"/>
          </w:tcPr>
          <w:p w:rsidR="00DC4A4F" w:rsidRPr="00424676" w:rsidRDefault="00DC4A4F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города;</w:t>
            </w:r>
          </w:p>
        </w:tc>
      </w:tr>
      <w:tr w:rsidR="00DC4A4F" w:rsidRPr="00424676" w:rsidTr="00E80B3A">
        <w:tc>
          <w:tcPr>
            <w:tcW w:w="2376" w:type="dxa"/>
          </w:tcPr>
          <w:p w:rsidR="00DC4A4F" w:rsidRPr="00424676" w:rsidRDefault="00DC4A4F" w:rsidP="00E80B3A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</w:t>
            </w:r>
            <w:r w:rsidR="00E80B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E80B3A">
              <w:rPr>
                <w:sz w:val="28"/>
                <w:szCs w:val="28"/>
              </w:rPr>
              <w:t>.</w:t>
            </w:r>
            <w:r w:rsidR="00882B86">
              <w:rPr>
                <w:sz w:val="28"/>
                <w:szCs w:val="28"/>
              </w:rPr>
              <w:t>А</w:t>
            </w:r>
            <w:r w:rsidR="00E80B3A">
              <w:rPr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DC4A4F" w:rsidRPr="00424676" w:rsidRDefault="00882B86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321E2" w:rsidRPr="00DD5C5F">
              <w:rPr>
                <w:sz w:val="28"/>
                <w:szCs w:val="28"/>
              </w:rPr>
              <w:t>вице-президент Уральской Торгово-промышленной палаты, руководитель Каменск-Уральского филиала Уральской Торгово-промышленной палаты</w:t>
            </w:r>
            <w:r w:rsidR="004321E2">
              <w:rPr>
                <w:sz w:val="28"/>
                <w:szCs w:val="28"/>
              </w:rPr>
              <w:t xml:space="preserve"> (по согласованию</w:t>
            </w:r>
            <w:r w:rsidR="004321E2" w:rsidRPr="00141F55">
              <w:rPr>
                <w:sz w:val="28"/>
                <w:szCs w:val="28"/>
              </w:rPr>
              <w:t>);</w:t>
            </w:r>
          </w:p>
        </w:tc>
      </w:tr>
      <w:tr w:rsidR="003F7BF2" w:rsidRPr="00424676" w:rsidTr="00E80B3A">
        <w:tc>
          <w:tcPr>
            <w:tcW w:w="2376" w:type="dxa"/>
          </w:tcPr>
          <w:p w:rsidR="003F7BF2" w:rsidRDefault="003F7BF2" w:rsidP="00E80B3A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Зубарев А.С.</w:t>
            </w:r>
          </w:p>
        </w:tc>
        <w:tc>
          <w:tcPr>
            <w:tcW w:w="7938" w:type="dxa"/>
          </w:tcPr>
          <w:p w:rsidR="003F7BF2" w:rsidRDefault="003F7BF2" w:rsidP="003F7BF2">
            <w:pPr>
              <w:spacing w:line="322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председатель ОМС «Комитет по управлению имуществом города Каменска-Уральского»; </w:t>
            </w:r>
          </w:p>
        </w:tc>
      </w:tr>
      <w:tr w:rsidR="00403524" w:rsidRPr="00424676" w:rsidTr="00E80B3A">
        <w:tc>
          <w:tcPr>
            <w:tcW w:w="2376" w:type="dxa"/>
          </w:tcPr>
          <w:p w:rsidR="00403524" w:rsidRPr="00424676" w:rsidRDefault="00403524" w:rsidP="00E80B3A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Карамышева</w:t>
            </w:r>
            <w:r w:rsidR="00E80B3A">
              <w:rPr>
                <w:sz w:val="28"/>
                <w:szCs w:val="28"/>
              </w:rPr>
              <w:t xml:space="preserve"> А.Р.</w:t>
            </w:r>
          </w:p>
        </w:tc>
        <w:tc>
          <w:tcPr>
            <w:tcW w:w="7938" w:type="dxa"/>
          </w:tcPr>
          <w:p w:rsidR="00403524" w:rsidRPr="004224F3" w:rsidRDefault="00403524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4224F3">
              <w:rPr>
                <w:sz w:val="28"/>
                <w:szCs w:val="28"/>
              </w:rPr>
              <w:t xml:space="preserve">- директор ГКУ </w:t>
            </w:r>
            <w:r w:rsidR="000A128F">
              <w:rPr>
                <w:sz w:val="28"/>
                <w:szCs w:val="28"/>
              </w:rPr>
              <w:t xml:space="preserve">службы занятости населения Свердловской области </w:t>
            </w:r>
            <w:r w:rsidRPr="004224F3">
              <w:rPr>
                <w:sz w:val="28"/>
                <w:szCs w:val="28"/>
              </w:rPr>
              <w:t>«Каменск-Уральский центр занятости»</w:t>
            </w:r>
            <w:r w:rsidR="000A128F">
              <w:rPr>
                <w:sz w:val="28"/>
                <w:szCs w:val="28"/>
              </w:rPr>
              <w:t xml:space="preserve">        </w:t>
            </w:r>
            <w:r w:rsidRPr="004224F3">
              <w:rPr>
                <w:sz w:val="28"/>
                <w:szCs w:val="28"/>
              </w:rPr>
              <w:t xml:space="preserve"> </w:t>
            </w:r>
            <w:r w:rsidR="000A128F">
              <w:rPr>
                <w:sz w:val="28"/>
                <w:szCs w:val="28"/>
              </w:rPr>
              <w:t xml:space="preserve">                         </w:t>
            </w:r>
            <w:r w:rsidRPr="004224F3">
              <w:rPr>
                <w:sz w:val="28"/>
                <w:szCs w:val="28"/>
              </w:rPr>
              <w:t>(по согласованию);</w:t>
            </w:r>
          </w:p>
        </w:tc>
      </w:tr>
      <w:tr w:rsidR="00922797" w:rsidRPr="00424676" w:rsidTr="00E80B3A">
        <w:tc>
          <w:tcPr>
            <w:tcW w:w="2376" w:type="dxa"/>
          </w:tcPr>
          <w:p w:rsidR="00922797" w:rsidRPr="00424676" w:rsidRDefault="00922797" w:rsidP="00E80B3A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Курилов С.Г.</w:t>
            </w:r>
          </w:p>
        </w:tc>
        <w:tc>
          <w:tcPr>
            <w:tcW w:w="7938" w:type="dxa"/>
          </w:tcPr>
          <w:p w:rsidR="00922797" w:rsidRPr="004224F3" w:rsidRDefault="00922797" w:rsidP="00922797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3F7BF2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начальник </w:t>
            </w:r>
            <w:r w:rsidRPr="003F7BF2">
              <w:rPr>
                <w:sz w:val="28"/>
                <w:szCs w:val="28"/>
              </w:rPr>
              <w:t>Межрайонной инспекции ФНС России № 22 по Свердловской области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403524" w:rsidRPr="00424676" w:rsidTr="00E80B3A">
        <w:tc>
          <w:tcPr>
            <w:tcW w:w="2376" w:type="dxa"/>
          </w:tcPr>
          <w:p w:rsidR="00403524" w:rsidRPr="00424676" w:rsidRDefault="00403524" w:rsidP="00E80B3A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Лештаева</w:t>
            </w:r>
            <w:proofErr w:type="spellEnd"/>
            <w:r>
              <w:rPr>
                <w:sz w:val="28"/>
                <w:szCs w:val="28"/>
              </w:rPr>
              <w:t xml:space="preserve"> А</w:t>
            </w:r>
            <w:r w:rsidR="00E80B3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E80B3A">
              <w:rPr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403524" w:rsidRPr="00424676" w:rsidRDefault="00403524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37E18">
              <w:rPr>
                <w:sz w:val="28"/>
              </w:rPr>
              <w:t>директор муниципального фонда «Фонд поддержки малого и среднего предпринимательства города Каменска-Уральского»</w:t>
            </w:r>
            <w:r w:rsidRPr="00424676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403524" w:rsidRPr="00424676" w:rsidTr="00E80B3A">
        <w:tc>
          <w:tcPr>
            <w:tcW w:w="2376" w:type="dxa"/>
          </w:tcPr>
          <w:p w:rsidR="00403524" w:rsidRPr="00424676" w:rsidRDefault="00403524" w:rsidP="00E80B3A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Ломаева</w:t>
            </w:r>
            <w:r w:rsidR="00E80B3A"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>О</w:t>
            </w:r>
            <w:r w:rsidR="00E80B3A">
              <w:rPr>
                <w:sz w:val="28"/>
                <w:szCs w:val="28"/>
              </w:rPr>
              <w:t>.В.</w:t>
            </w:r>
          </w:p>
        </w:tc>
        <w:tc>
          <w:tcPr>
            <w:tcW w:w="7938" w:type="dxa"/>
          </w:tcPr>
          <w:p w:rsidR="00403524" w:rsidRPr="00424676" w:rsidRDefault="00403524" w:rsidP="00E80B3A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начальник отдела мониторинга муниципальных программ и услуг Администрации города</w:t>
            </w:r>
            <w:r>
              <w:rPr>
                <w:sz w:val="28"/>
                <w:szCs w:val="28"/>
              </w:rPr>
              <w:t>;</w:t>
            </w:r>
          </w:p>
        </w:tc>
      </w:tr>
      <w:tr w:rsidR="00403524" w:rsidRPr="00424676" w:rsidTr="00E80B3A">
        <w:tc>
          <w:tcPr>
            <w:tcW w:w="2376" w:type="dxa"/>
          </w:tcPr>
          <w:p w:rsidR="00403524" w:rsidRPr="00424676" w:rsidRDefault="00403524" w:rsidP="00E80B3A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 Н</w:t>
            </w:r>
            <w:r w:rsidR="00E80B3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E80B3A">
              <w:rPr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403524" w:rsidRPr="00424676" w:rsidRDefault="00403524" w:rsidP="00922797">
            <w:pPr>
              <w:spacing w:line="322" w:lineRule="exact"/>
              <w:jc w:val="both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- заместитель главы </w:t>
            </w:r>
            <w:r>
              <w:rPr>
                <w:sz w:val="28"/>
                <w:szCs w:val="28"/>
              </w:rPr>
              <w:t>Администрации города</w:t>
            </w:r>
            <w:r w:rsidR="00922797">
              <w:rPr>
                <w:sz w:val="28"/>
                <w:szCs w:val="28"/>
              </w:rPr>
              <w:t>.</w:t>
            </w:r>
          </w:p>
        </w:tc>
      </w:tr>
    </w:tbl>
    <w:p w:rsidR="00687534" w:rsidRDefault="00687534" w:rsidP="004321E2">
      <w:pPr>
        <w:ind w:right="-285"/>
        <w:rPr>
          <w:sz w:val="28"/>
          <w:szCs w:val="28"/>
        </w:rPr>
      </w:pPr>
    </w:p>
    <w:sectPr w:rsidR="00687534" w:rsidSect="00E80B3A">
      <w:headerReference w:type="even" r:id="rId9"/>
      <w:headerReference w:type="default" r:id="rId10"/>
      <w:pgSz w:w="11906" w:h="16838"/>
      <w:pgMar w:top="1134" w:right="567" w:bottom="426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BF2" w:rsidRDefault="003F7BF2">
      <w:r>
        <w:separator/>
      </w:r>
    </w:p>
  </w:endnote>
  <w:endnote w:type="continuationSeparator" w:id="1">
    <w:p w:rsidR="003F7BF2" w:rsidRDefault="003F7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BF2" w:rsidRDefault="003F7BF2">
      <w:r>
        <w:separator/>
      </w:r>
    </w:p>
  </w:footnote>
  <w:footnote w:type="continuationSeparator" w:id="1">
    <w:p w:rsidR="003F7BF2" w:rsidRDefault="003F7B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F2" w:rsidRDefault="00BB53DB" w:rsidP="00F323B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F7BF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7BF2" w:rsidRDefault="003F7BF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F2" w:rsidRDefault="00BB53DB" w:rsidP="00F323B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F7BF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14B5">
      <w:rPr>
        <w:rStyle w:val="a7"/>
        <w:noProof/>
      </w:rPr>
      <w:t>2</w:t>
    </w:r>
    <w:r>
      <w:rPr>
        <w:rStyle w:val="a7"/>
      </w:rPr>
      <w:fldChar w:fldCharType="end"/>
    </w:r>
  </w:p>
  <w:p w:rsidR="003F7BF2" w:rsidRDefault="003F7BF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13C1E"/>
    <w:multiLevelType w:val="singleLevel"/>
    <w:tmpl w:val="B010FF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581601A5"/>
    <w:multiLevelType w:val="hybridMultilevel"/>
    <w:tmpl w:val="CD2CAFE4"/>
    <w:lvl w:ilvl="0" w:tplc="2ECA4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31D"/>
    <w:rsid w:val="00013002"/>
    <w:rsid w:val="00023D18"/>
    <w:rsid w:val="0003187F"/>
    <w:rsid w:val="00041808"/>
    <w:rsid w:val="0004354B"/>
    <w:rsid w:val="0005283E"/>
    <w:rsid w:val="000556DB"/>
    <w:rsid w:val="0006524F"/>
    <w:rsid w:val="00072451"/>
    <w:rsid w:val="000806DB"/>
    <w:rsid w:val="00085299"/>
    <w:rsid w:val="00087665"/>
    <w:rsid w:val="000A128F"/>
    <w:rsid w:val="000A439D"/>
    <w:rsid w:val="000D2BB3"/>
    <w:rsid w:val="001103BB"/>
    <w:rsid w:val="00114102"/>
    <w:rsid w:val="0011650C"/>
    <w:rsid w:val="001406E5"/>
    <w:rsid w:val="00141F55"/>
    <w:rsid w:val="00145D88"/>
    <w:rsid w:val="00163DDD"/>
    <w:rsid w:val="00174917"/>
    <w:rsid w:val="0018077B"/>
    <w:rsid w:val="00194BD0"/>
    <w:rsid w:val="001A409B"/>
    <w:rsid w:val="001A6ADA"/>
    <w:rsid w:val="001C205B"/>
    <w:rsid w:val="001D4645"/>
    <w:rsid w:val="001D7A8C"/>
    <w:rsid w:val="001E2951"/>
    <w:rsid w:val="001F01E4"/>
    <w:rsid w:val="002106D8"/>
    <w:rsid w:val="00220B60"/>
    <w:rsid w:val="00230C40"/>
    <w:rsid w:val="00236CCA"/>
    <w:rsid w:val="0024110C"/>
    <w:rsid w:val="002444D5"/>
    <w:rsid w:val="00247EDD"/>
    <w:rsid w:val="0026124C"/>
    <w:rsid w:val="00261C84"/>
    <w:rsid w:val="00287953"/>
    <w:rsid w:val="00296FAF"/>
    <w:rsid w:val="002A2B02"/>
    <w:rsid w:val="002B43AC"/>
    <w:rsid w:val="002B4EC2"/>
    <w:rsid w:val="002B7866"/>
    <w:rsid w:val="002C6B79"/>
    <w:rsid w:val="002F19F5"/>
    <w:rsid w:val="003145A7"/>
    <w:rsid w:val="00320ACA"/>
    <w:rsid w:val="00322CC3"/>
    <w:rsid w:val="003425A4"/>
    <w:rsid w:val="00345624"/>
    <w:rsid w:val="00356096"/>
    <w:rsid w:val="0036211E"/>
    <w:rsid w:val="003761EC"/>
    <w:rsid w:val="00385D29"/>
    <w:rsid w:val="00394490"/>
    <w:rsid w:val="00397D27"/>
    <w:rsid w:val="003B220F"/>
    <w:rsid w:val="003C069A"/>
    <w:rsid w:val="003D0077"/>
    <w:rsid w:val="003E1604"/>
    <w:rsid w:val="003E3C1F"/>
    <w:rsid w:val="003F453D"/>
    <w:rsid w:val="003F7BF2"/>
    <w:rsid w:val="004002DD"/>
    <w:rsid w:val="004011A1"/>
    <w:rsid w:val="00403524"/>
    <w:rsid w:val="00406CBF"/>
    <w:rsid w:val="004114B5"/>
    <w:rsid w:val="00417C49"/>
    <w:rsid w:val="004224F3"/>
    <w:rsid w:val="00424676"/>
    <w:rsid w:val="004321E2"/>
    <w:rsid w:val="004409FE"/>
    <w:rsid w:val="00444143"/>
    <w:rsid w:val="0045652C"/>
    <w:rsid w:val="004753D8"/>
    <w:rsid w:val="004815DC"/>
    <w:rsid w:val="004832DB"/>
    <w:rsid w:val="00487519"/>
    <w:rsid w:val="00491932"/>
    <w:rsid w:val="00494B27"/>
    <w:rsid w:val="004A1AB0"/>
    <w:rsid w:val="004B17C6"/>
    <w:rsid w:val="004B5501"/>
    <w:rsid w:val="004E67D0"/>
    <w:rsid w:val="004F2130"/>
    <w:rsid w:val="004F2702"/>
    <w:rsid w:val="005045CE"/>
    <w:rsid w:val="00511FBB"/>
    <w:rsid w:val="00524EA1"/>
    <w:rsid w:val="00526426"/>
    <w:rsid w:val="005303C1"/>
    <w:rsid w:val="00535415"/>
    <w:rsid w:val="0054623F"/>
    <w:rsid w:val="00546829"/>
    <w:rsid w:val="00561126"/>
    <w:rsid w:val="005701A5"/>
    <w:rsid w:val="0058376E"/>
    <w:rsid w:val="005974D5"/>
    <w:rsid w:val="005A1C37"/>
    <w:rsid w:val="005C5A66"/>
    <w:rsid w:val="005D2B4D"/>
    <w:rsid w:val="005E7180"/>
    <w:rsid w:val="0060205A"/>
    <w:rsid w:val="00610C26"/>
    <w:rsid w:val="006130FC"/>
    <w:rsid w:val="0062160D"/>
    <w:rsid w:val="006326B8"/>
    <w:rsid w:val="00632C4C"/>
    <w:rsid w:val="00644A7F"/>
    <w:rsid w:val="006614F7"/>
    <w:rsid w:val="006659DE"/>
    <w:rsid w:val="00682ED4"/>
    <w:rsid w:val="00684E7F"/>
    <w:rsid w:val="00685415"/>
    <w:rsid w:val="006874A4"/>
    <w:rsid w:val="00687534"/>
    <w:rsid w:val="006A07D4"/>
    <w:rsid w:val="006A0991"/>
    <w:rsid w:val="006B1344"/>
    <w:rsid w:val="006B20F7"/>
    <w:rsid w:val="006B2B00"/>
    <w:rsid w:val="006C15B0"/>
    <w:rsid w:val="00703DEC"/>
    <w:rsid w:val="00706C39"/>
    <w:rsid w:val="00720289"/>
    <w:rsid w:val="00721E2B"/>
    <w:rsid w:val="0072694B"/>
    <w:rsid w:val="00747F00"/>
    <w:rsid w:val="0076077E"/>
    <w:rsid w:val="007A1589"/>
    <w:rsid w:val="007A719A"/>
    <w:rsid w:val="007B0834"/>
    <w:rsid w:val="007B1C0D"/>
    <w:rsid w:val="007B2E8F"/>
    <w:rsid w:val="007D25FA"/>
    <w:rsid w:val="007D634B"/>
    <w:rsid w:val="007D6CB5"/>
    <w:rsid w:val="00803ADB"/>
    <w:rsid w:val="00804D57"/>
    <w:rsid w:val="00814B3C"/>
    <w:rsid w:val="00823EF3"/>
    <w:rsid w:val="00845865"/>
    <w:rsid w:val="008503AC"/>
    <w:rsid w:val="00860311"/>
    <w:rsid w:val="00862CD4"/>
    <w:rsid w:val="0087457D"/>
    <w:rsid w:val="00882B86"/>
    <w:rsid w:val="00883740"/>
    <w:rsid w:val="0088569F"/>
    <w:rsid w:val="00885F8F"/>
    <w:rsid w:val="00896943"/>
    <w:rsid w:val="008A054C"/>
    <w:rsid w:val="008A1EC1"/>
    <w:rsid w:val="008A55E7"/>
    <w:rsid w:val="008B166C"/>
    <w:rsid w:val="008B7103"/>
    <w:rsid w:val="008C6A2A"/>
    <w:rsid w:val="008C7D34"/>
    <w:rsid w:val="008D44C8"/>
    <w:rsid w:val="008E2955"/>
    <w:rsid w:val="009038CE"/>
    <w:rsid w:val="0090450D"/>
    <w:rsid w:val="009102E3"/>
    <w:rsid w:val="00911E16"/>
    <w:rsid w:val="00922797"/>
    <w:rsid w:val="00924402"/>
    <w:rsid w:val="00926366"/>
    <w:rsid w:val="0093470E"/>
    <w:rsid w:val="00944AF9"/>
    <w:rsid w:val="00946FE9"/>
    <w:rsid w:val="00966D61"/>
    <w:rsid w:val="00967BC5"/>
    <w:rsid w:val="0098089B"/>
    <w:rsid w:val="009A46B7"/>
    <w:rsid w:val="009A6512"/>
    <w:rsid w:val="009B67B1"/>
    <w:rsid w:val="009C0349"/>
    <w:rsid w:val="009C2386"/>
    <w:rsid w:val="009C3D8F"/>
    <w:rsid w:val="009C4564"/>
    <w:rsid w:val="009D1827"/>
    <w:rsid w:val="009D31E2"/>
    <w:rsid w:val="009D4650"/>
    <w:rsid w:val="009D4AC5"/>
    <w:rsid w:val="009D5785"/>
    <w:rsid w:val="009D7184"/>
    <w:rsid w:val="009E70A3"/>
    <w:rsid w:val="00A00A3F"/>
    <w:rsid w:val="00A04225"/>
    <w:rsid w:val="00A0731D"/>
    <w:rsid w:val="00A151FC"/>
    <w:rsid w:val="00A253D4"/>
    <w:rsid w:val="00A27440"/>
    <w:rsid w:val="00A44496"/>
    <w:rsid w:val="00A57494"/>
    <w:rsid w:val="00A676BF"/>
    <w:rsid w:val="00AA0F30"/>
    <w:rsid w:val="00AB42E0"/>
    <w:rsid w:val="00AB6F4D"/>
    <w:rsid w:val="00AD4546"/>
    <w:rsid w:val="00AE1AA3"/>
    <w:rsid w:val="00AF38C0"/>
    <w:rsid w:val="00B12610"/>
    <w:rsid w:val="00B24C11"/>
    <w:rsid w:val="00B526F3"/>
    <w:rsid w:val="00B74EB4"/>
    <w:rsid w:val="00B85D28"/>
    <w:rsid w:val="00BA6BF5"/>
    <w:rsid w:val="00BB53DB"/>
    <w:rsid w:val="00BC3B35"/>
    <w:rsid w:val="00BD79E1"/>
    <w:rsid w:val="00BF4243"/>
    <w:rsid w:val="00BF7305"/>
    <w:rsid w:val="00C052F1"/>
    <w:rsid w:val="00C11A49"/>
    <w:rsid w:val="00C1290E"/>
    <w:rsid w:val="00C22CEA"/>
    <w:rsid w:val="00C32465"/>
    <w:rsid w:val="00C35672"/>
    <w:rsid w:val="00C43756"/>
    <w:rsid w:val="00C4428A"/>
    <w:rsid w:val="00C44D92"/>
    <w:rsid w:val="00C45357"/>
    <w:rsid w:val="00C45F25"/>
    <w:rsid w:val="00C4777A"/>
    <w:rsid w:val="00C52BE3"/>
    <w:rsid w:val="00C5447C"/>
    <w:rsid w:val="00C544CE"/>
    <w:rsid w:val="00C66C62"/>
    <w:rsid w:val="00C73F2C"/>
    <w:rsid w:val="00C77DA0"/>
    <w:rsid w:val="00C9198E"/>
    <w:rsid w:val="00C97055"/>
    <w:rsid w:val="00C977E1"/>
    <w:rsid w:val="00CA08BF"/>
    <w:rsid w:val="00CA200F"/>
    <w:rsid w:val="00CB1933"/>
    <w:rsid w:val="00CB3690"/>
    <w:rsid w:val="00CB510F"/>
    <w:rsid w:val="00CB5F56"/>
    <w:rsid w:val="00CB65B9"/>
    <w:rsid w:val="00CC4A9A"/>
    <w:rsid w:val="00CC7A6A"/>
    <w:rsid w:val="00CF1E34"/>
    <w:rsid w:val="00D0034B"/>
    <w:rsid w:val="00D02855"/>
    <w:rsid w:val="00D05C3A"/>
    <w:rsid w:val="00D074D2"/>
    <w:rsid w:val="00D129D1"/>
    <w:rsid w:val="00D363E5"/>
    <w:rsid w:val="00D50871"/>
    <w:rsid w:val="00D65DF7"/>
    <w:rsid w:val="00D80542"/>
    <w:rsid w:val="00D83073"/>
    <w:rsid w:val="00D91EF6"/>
    <w:rsid w:val="00DA4B5D"/>
    <w:rsid w:val="00DA75B1"/>
    <w:rsid w:val="00DC0434"/>
    <w:rsid w:val="00DC4A4F"/>
    <w:rsid w:val="00DC4AFA"/>
    <w:rsid w:val="00DD20E5"/>
    <w:rsid w:val="00DF114C"/>
    <w:rsid w:val="00DF226B"/>
    <w:rsid w:val="00DF78F2"/>
    <w:rsid w:val="00E01569"/>
    <w:rsid w:val="00E01813"/>
    <w:rsid w:val="00E07B74"/>
    <w:rsid w:val="00E2137D"/>
    <w:rsid w:val="00E22220"/>
    <w:rsid w:val="00E237A8"/>
    <w:rsid w:val="00E30902"/>
    <w:rsid w:val="00E325E2"/>
    <w:rsid w:val="00E41818"/>
    <w:rsid w:val="00E42F28"/>
    <w:rsid w:val="00E440B2"/>
    <w:rsid w:val="00E507FA"/>
    <w:rsid w:val="00E53B60"/>
    <w:rsid w:val="00E604B2"/>
    <w:rsid w:val="00E60A56"/>
    <w:rsid w:val="00E65C77"/>
    <w:rsid w:val="00E66B73"/>
    <w:rsid w:val="00E80B3A"/>
    <w:rsid w:val="00E87250"/>
    <w:rsid w:val="00EA6929"/>
    <w:rsid w:val="00EB03AF"/>
    <w:rsid w:val="00EB39EC"/>
    <w:rsid w:val="00EC6811"/>
    <w:rsid w:val="00ED5CB2"/>
    <w:rsid w:val="00EE5F2B"/>
    <w:rsid w:val="00EF09F8"/>
    <w:rsid w:val="00EF2243"/>
    <w:rsid w:val="00EF61A4"/>
    <w:rsid w:val="00F02EE0"/>
    <w:rsid w:val="00F04671"/>
    <w:rsid w:val="00F061D6"/>
    <w:rsid w:val="00F129E4"/>
    <w:rsid w:val="00F13C04"/>
    <w:rsid w:val="00F1717C"/>
    <w:rsid w:val="00F323BD"/>
    <w:rsid w:val="00F468D9"/>
    <w:rsid w:val="00F5116B"/>
    <w:rsid w:val="00F52379"/>
    <w:rsid w:val="00F55FD5"/>
    <w:rsid w:val="00F741BE"/>
    <w:rsid w:val="00F869AE"/>
    <w:rsid w:val="00F87613"/>
    <w:rsid w:val="00F87867"/>
    <w:rsid w:val="00FA1D59"/>
    <w:rsid w:val="00FA1F2F"/>
    <w:rsid w:val="00FB7F1E"/>
    <w:rsid w:val="00FC47B2"/>
    <w:rsid w:val="00FD0848"/>
    <w:rsid w:val="00FF0384"/>
    <w:rsid w:val="00FF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20F"/>
  </w:style>
  <w:style w:type="paragraph" w:styleId="1">
    <w:name w:val="heading 1"/>
    <w:basedOn w:val="a"/>
    <w:next w:val="a"/>
    <w:qFormat/>
    <w:rsid w:val="00A0731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919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rsid w:val="00A0731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A0731D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731D"/>
    <w:pPr>
      <w:ind w:right="-285" w:firstLine="720"/>
      <w:jc w:val="both"/>
    </w:pPr>
    <w:rPr>
      <w:sz w:val="28"/>
    </w:rPr>
  </w:style>
  <w:style w:type="paragraph" w:styleId="a4">
    <w:name w:val="Body Text"/>
    <w:basedOn w:val="a"/>
    <w:rsid w:val="00A0731D"/>
    <w:pPr>
      <w:spacing w:after="120"/>
    </w:pPr>
  </w:style>
  <w:style w:type="paragraph" w:styleId="20">
    <w:name w:val="Body Text 2"/>
    <w:basedOn w:val="a"/>
    <w:rsid w:val="00A0731D"/>
    <w:pPr>
      <w:spacing w:after="120" w:line="480" w:lineRule="auto"/>
    </w:p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1717C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Balloon Text"/>
    <w:basedOn w:val="a"/>
    <w:semiHidden/>
    <w:rsid w:val="009E70A3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D65DF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5DF7"/>
  </w:style>
  <w:style w:type="paragraph" w:customStyle="1" w:styleId="a8">
    <w:name w:val="Знак Знак Знак Знак"/>
    <w:basedOn w:val="a"/>
    <w:rsid w:val="00ED5CB2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9">
    <w:name w:val="Table Grid"/>
    <w:basedOn w:val="a1"/>
    <w:rsid w:val="00FC47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2440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er"/>
    <w:basedOn w:val="a"/>
    <w:rsid w:val="005A1C37"/>
    <w:pPr>
      <w:tabs>
        <w:tab w:val="center" w:pos="4677"/>
        <w:tab w:val="right" w:pos="9355"/>
      </w:tabs>
    </w:pPr>
  </w:style>
  <w:style w:type="paragraph" w:styleId="ab">
    <w:name w:val="List Paragraph"/>
    <w:basedOn w:val="a"/>
    <w:uiPriority w:val="34"/>
    <w:qFormat/>
    <w:rsid w:val="002B43A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4035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9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My%20Documents\&#1056;&#1072;&#1079;&#1085;&#1086;&#1077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01921-E2D3-481B-82DE-5A12F5400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93</TotalTime>
  <Pages>2</Pages>
  <Words>401</Words>
  <Characters>3530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lov</cp:lastModifiedBy>
  <cp:revision>18</cp:revision>
  <cp:lastPrinted>2020-04-23T06:57:00Z</cp:lastPrinted>
  <dcterms:created xsi:type="dcterms:W3CDTF">2020-04-22T11:19:00Z</dcterms:created>
  <dcterms:modified xsi:type="dcterms:W3CDTF">2020-04-28T10:39:00Z</dcterms:modified>
</cp:coreProperties>
</file>