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C1" w:rsidRDefault="00DD6771" w:rsidP="00281F79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_gor_corona_rastr" style="width:43.5pt;height:67.5pt;visibility:visible">
            <v:imagedata r:id="rId7" o:title=""/>
          </v:shape>
        </w:pict>
      </w:r>
    </w:p>
    <w:p w:rsidR="00CC2DC1" w:rsidRDefault="00CC2DC1">
      <w:pPr>
        <w:jc w:val="center"/>
        <w:rPr>
          <w:b/>
          <w:sz w:val="28"/>
          <w:szCs w:val="28"/>
        </w:rPr>
      </w:pPr>
    </w:p>
    <w:p w:rsidR="00CC2DC1" w:rsidRDefault="00CC2DC1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CC2DC1" w:rsidRDefault="00CC2DC1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CC2DC1" w:rsidRDefault="00CC2DC1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CC2DC1" w:rsidRPr="004A5B0C" w:rsidRDefault="00DD6771" w:rsidP="00867ED2">
      <w:pPr>
        <w:spacing w:before="400"/>
        <w:rPr>
          <w:sz w:val="24"/>
          <w:szCs w:val="24"/>
        </w:rPr>
      </w:pPr>
      <w:r w:rsidRPr="004A5B0C">
        <w:rPr>
          <w:noProof/>
          <w:sz w:val="24"/>
          <w:szCs w:val="24"/>
        </w:rPr>
        <w:pict>
          <v:line id="_x0000_s1026" style="position:absolute;z-index:251658240" from="0,6.4pt" to="491.8pt,6.4pt" strokeweight="4.5pt">
            <v:stroke linestyle="thinThick"/>
          </v:line>
        </w:pict>
      </w:r>
      <w:r w:rsidR="00CC2DC1" w:rsidRPr="004A5B0C">
        <w:rPr>
          <w:sz w:val="24"/>
          <w:szCs w:val="24"/>
        </w:rPr>
        <w:t>от  20.05.2020  № 366</w:t>
      </w:r>
    </w:p>
    <w:p w:rsidR="00CC2DC1" w:rsidRDefault="00CC2DC1" w:rsidP="00867ED2">
      <w:pPr>
        <w:spacing w:before="40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проведении Месячника по обеспечению безопасности населения на водных объектах муниципального образования город Каменск-Уральский в 2020 году</w:t>
      </w:r>
    </w:p>
    <w:p w:rsidR="00CC2DC1" w:rsidRDefault="00CC2DC1" w:rsidP="00D33ACC">
      <w:pPr>
        <w:jc w:val="both"/>
        <w:rPr>
          <w:sz w:val="28"/>
          <w:szCs w:val="28"/>
        </w:rPr>
      </w:pPr>
    </w:p>
    <w:p w:rsidR="00CC2DC1" w:rsidRDefault="00CC2DC1" w:rsidP="00D33AC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7E5AB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и в целях предупреждения несчастных случаев на водных объектах</w:t>
      </w:r>
      <w:r w:rsidRPr="00D31226">
        <w:t xml:space="preserve"> </w:t>
      </w:r>
      <w:r w:rsidRPr="00D31226">
        <w:rPr>
          <w:sz w:val="28"/>
          <w:szCs w:val="28"/>
        </w:rPr>
        <w:t>муниципального образования город Каменск-Уральский</w:t>
      </w:r>
      <w:r>
        <w:rPr>
          <w:sz w:val="28"/>
          <w:szCs w:val="28"/>
        </w:rPr>
        <w:t>, Администрация города Каменска-Уральского</w:t>
      </w:r>
      <w:proofErr w:type="gramEnd"/>
    </w:p>
    <w:p w:rsidR="00CC2DC1" w:rsidRDefault="00CC2DC1" w:rsidP="00D33ACC">
      <w:pPr>
        <w:jc w:val="both"/>
        <w:rPr>
          <w:b/>
          <w:sz w:val="28"/>
          <w:szCs w:val="28"/>
        </w:rPr>
      </w:pPr>
    </w:p>
    <w:p w:rsidR="00CC2DC1" w:rsidRDefault="00CC2DC1" w:rsidP="00D33A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C2DC1" w:rsidRDefault="00CC2DC1" w:rsidP="00D33A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021B2">
        <w:rPr>
          <w:sz w:val="28"/>
          <w:szCs w:val="28"/>
        </w:rPr>
        <w:t xml:space="preserve">1. Провести с </w:t>
      </w:r>
      <w:r>
        <w:rPr>
          <w:sz w:val="28"/>
          <w:szCs w:val="28"/>
        </w:rPr>
        <w:t>01</w:t>
      </w:r>
      <w:r w:rsidRPr="00502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31 </w:t>
      </w:r>
      <w:r w:rsidRPr="005021B2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2020</w:t>
      </w:r>
      <w:r w:rsidRPr="00650B76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Pr="005021B2">
        <w:rPr>
          <w:sz w:val="28"/>
          <w:szCs w:val="28"/>
        </w:rPr>
        <w:t xml:space="preserve"> </w:t>
      </w:r>
      <w:r w:rsidRPr="003C0F2F">
        <w:rPr>
          <w:sz w:val="28"/>
          <w:szCs w:val="28"/>
        </w:rPr>
        <w:t xml:space="preserve">Месячник </w:t>
      </w:r>
      <w:r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CC2DC1" w:rsidRDefault="00CC2DC1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План мероприятий по проведению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Pr="003C0F2F">
        <w:rPr>
          <w:sz w:val="28"/>
          <w:szCs w:val="28"/>
        </w:rPr>
        <w:t xml:space="preserve"> </w:t>
      </w:r>
      <w:r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 xml:space="preserve"> в 2020 году (прилагается).</w:t>
      </w:r>
    </w:p>
    <w:p w:rsidR="00CC2DC1" w:rsidRPr="00A2363E" w:rsidRDefault="00CC2DC1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 xml:space="preserve">Рекомендовать руководителям организаций города, привлекаемых к участию в подготовке и проведении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Pr="003C0F2F">
        <w:rPr>
          <w:sz w:val="28"/>
          <w:szCs w:val="28"/>
        </w:rPr>
        <w:t xml:space="preserve">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, в срок до 10 августа 2020 года представить в МКУ «Управление ГОЧС г. Каменска-Уральского» информацию об итогах проведения мероприятий в рамках</w:t>
      </w:r>
      <w:r w:rsidRPr="006A7C4D">
        <w:t xml:space="preserve"> </w:t>
      </w:r>
      <w:r w:rsidRPr="006A7C4D">
        <w:rPr>
          <w:sz w:val="28"/>
          <w:szCs w:val="28"/>
        </w:rPr>
        <w:t>Месячника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.</w:t>
      </w:r>
      <w:proofErr w:type="gramEnd"/>
    </w:p>
    <w:p w:rsidR="00CC2DC1" w:rsidRPr="00F975EB" w:rsidRDefault="00CC2DC1" w:rsidP="00F975EB">
      <w:pPr>
        <w:ind w:firstLine="709"/>
        <w:jc w:val="both"/>
        <w:rPr>
          <w:sz w:val="28"/>
          <w:szCs w:val="28"/>
        </w:rPr>
      </w:pPr>
      <w:r w:rsidRPr="00F975E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B40CBA">
        <w:rPr>
          <w:sz w:val="28"/>
          <w:szCs w:val="28"/>
        </w:rPr>
        <w:t xml:space="preserve"> </w:t>
      </w:r>
      <w:r w:rsidRPr="00FA1656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C2DC1" w:rsidRDefault="00CC2DC1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города Герасимова А.А.</w:t>
      </w:r>
    </w:p>
    <w:p w:rsidR="00CC2DC1" w:rsidRDefault="00CC2DC1" w:rsidP="00F975EB">
      <w:pPr>
        <w:jc w:val="both"/>
        <w:rPr>
          <w:sz w:val="28"/>
          <w:szCs w:val="28"/>
        </w:rPr>
      </w:pPr>
    </w:p>
    <w:p w:rsidR="00CC2DC1" w:rsidRDefault="00CC2DC1" w:rsidP="00F975EB">
      <w:pPr>
        <w:jc w:val="both"/>
        <w:rPr>
          <w:sz w:val="28"/>
          <w:szCs w:val="28"/>
        </w:rPr>
      </w:pPr>
    </w:p>
    <w:p w:rsidR="00CC2DC1" w:rsidRDefault="00CC2DC1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4A5B0C" w:rsidRDefault="004A5B0C" w:rsidP="00F975EB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"/>
        <w:gridCol w:w="5209"/>
        <w:gridCol w:w="946"/>
        <w:gridCol w:w="3416"/>
      </w:tblGrid>
      <w:tr w:rsidR="00CC2DC1" w:rsidRPr="00B432C4" w:rsidTr="004A5B0C">
        <w:tc>
          <w:tcPr>
            <w:tcW w:w="275" w:type="pct"/>
          </w:tcPr>
          <w:p w:rsidR="00CC2DC1" w:rsidRPr="00B432C4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br w:type="page"/>
            </w:r>
            <w:r w:rsidR="004A5B0C" w:rsidRPr="00B432C4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1</w:t>
            </w:r>
          </w:p>
        </w:tc>
        <w:tc>
          <w:tcPr>
            <w:tcW w:w="2570" w:type="pct"/>
          </w:tcPr>
          <w:p w:rsidR="00CC2DC1" w:rsidRPr="00B432C4" w:rsidRDefault="00CC2DC1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2</w:t>
            </w:r>
          </w:p>
        </w:tc>
        <w:tc>
          <w:tcPr>
            <w:tcW w:w="468" w:type="pct"/>
          </w:tcPr>
          <w:p w:rsidR="00CC2DC1" w:rsidRPr="00B432C4" w:rsidRDefault="00CC2DC1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3</w:t>
            </w:r>
          </w:p>
        </w:tc>
        <w:tc>
          <w:tcPr>
            <w:tcW w:w="1686" w:type="pct"/>
          </w:tcPr>
          <w:p w:rsidR="00CC2DC1" w:rsidRPr="00B432C4" w:rsidRDefault="00CC2DC1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4</w:t>
            </w:r>
          </w:p>
        </w:tc>
      </w:tr>
      <w:tr w:rsidR="00CC2DC1" w:rsidRPr="00B432C4" w:rsidTr="004A5B0C"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1.</w:t>
            </w:r>
          </w:p>
        </w:tc>
        <w:tc>
          <w:tcPr>
            <w:tcW w:w="2570" w:type="pct"/>
          </w:tcPr>
          <w:p w:rsidR="00CC2DC1" w:rsidRPr="00B432C4" w:rsidRDefault="00CC2DC1" w:rsidP="00FA13FF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Подготовка, выпуск, распространение памяток для населения по теме «Правила поведения на воде».</w:t>
            </w:r>
            <w:r>
              <w:rPr>
                <w:sz w:val="28"/>
                <w:szCs w:val="28"/>
              </w:rPr>
              <w:t xml:space="preserve"> Размещение листовок (памяток) в общественном транспорте, крупных торговых центрах муниципального образования город </w:t>
            </w:r>
            <w:r w:rsidRPr="009A5E85">
              <w:rPr>
                <w:sz w:val="28"/>
                <w:szCs w:val="28"/>
              </w:rPr>
              <w:t>Каменск-Уральск</w:t>
            </w:r>
            <w:r>
              <w:rPr>
                <w:sz w:val="28"/>
                <w:szCs w:val="28"/>
              </w:rPr>
              <w:t>ий, железнодорожном вокзале и автовокзале, других общественных местах.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D07ABC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МКУ «Управление ГОЧС </w:t>
            </w:r>
            <w:bookmarkStart w:id="0" w:name="_GoBack"/>
            <w:bookmarkEnd w:id="0"/>
            <w:r w:rsidRPr="00B432C4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>
              <w:rPr>
                <w:sz w:val="28"/>
                <w:szCs w:val="28"/>
              </w:rPr>
              <w:t xml:space="preserve">, ОМС «Управление образования города Каменска-Уральского»,  </w:t>
            </w:r>
            <w:r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>
              <w:rPr>
                <w:sz w:val="28"/>
                <w:szCs w:val="28"/>
              </w:rPr>
              <w:t>орту города Каменска-Уральского</w:t>
            </w:r>
            <w:r w:rsidRPr="00B432C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, ОМС «Управление культуры города Каменска-Уральского» </w:t>
            </w:r>
          </w:p>
        </w:tc>
      </w:tr>
      <w:tr w:rsidR="00CC2DC1" w:rsidRPr="00B432C4" w:rsidTr="004A5B0C"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2.</w:t>
            </w:r>
          </w:p>
        </w:tc>
        <w:tc>
          <w:tcPr>
            <w:tcW w:w="2570" w:type="pct"/>
          </w:tcPr>
          <w:p w:rsidR="00CC2DC1" w:rsidRPr="00B432C4" w:rsidRDefault="00CC2DC1" w:rsidP="00D00C78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 статей для печатных изданий, выступления в средствах массовой информации по теме</w:t>
            </w:r>
            <w:r>
              <w:rPr>
                <w:sz w:val="28"/>
                <w:szCs w:val="28"/>
              </w:rPr>
              <w:t>:</w:t>
            </w:r>
            <w:r w:rsidRPr="00B432C4">
              <w:rPr>
                <w:sz w:val="28"/>
                <w:szCs w:val="28"/>
              </w:rPr>
              <w:t xml:space="preserve"> «Правила охраны жизни людей на водных объектах» (телевидение, радио). 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D07ABC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  <w:r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Pr="0034767E">
              <w:rPr>
                <w:sz w:val="28"/>
                <w:szCs w:val="28"/>
              </w:rPr>
              <w:t>инспектор</w:t>
            </w:r>
            <w:r w:rsidRPr="00D00C78">
              <w:rPr>
                <w:sz w:val="28"/>
                <w:szCs w:val="28"/>
              </w:rPr>
              <w:t xml:space="preserve"> ФКУ </w:t>
            </w:r>
            <w:r>
              <w:rPr>
                <w:sz w:val="28"/>
                <w:szCs w:val="28"/>
              </w:rPr>
              <w:t>«</w:t>
            </w:r>
            <w:r w:rsidRPr="00D00C78">
              <w:rPr>
                <w:sz w:val="28"/>
                <w:szCs w:val="28"/>
              </w:rPr>
              <w:t>Центр ГИМС МЧС России по Свердловской области</w:t>
            </w:r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CC2DC1" w:rsidRPr="00B432C4" w:rsidTr="004A5B0C">
        <w:trPr>
          <w:trHeight w:val="276"/>
        </w:trPr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3.</w:t>
            </w:r>
          </w:p>
        </w:tc>
        <w:tc>
          <w:tcPr>
            <w:tcW w:w="2570" w:type="pct"/>
          </w:tcPr>
          <w:p w:rsidR="00CC2DC1" w:rsidRPr="003A3F41" w:rsidRDefault="00CC2DC1" w:rsidP="00361707">
            <w:pPr>
              <w:jc w:val="both"/>
              <w:rPr>
                <w:color w:val="000000"/>
                <w:sz w:val="28"/>
                <w:szCs w:val="28"/>
              </w:rPr>
            </w:pPr>
            <w:r w:rsidRPr="003A3F41">
              <w:rPr>
                <w:color w:val="000000"/>
                <w:sz w:val="28"/>
                <w:szCs w:val="28"/>
              </w:rPr>
              <w:t xml:space="preserve">После отмены мер,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      </w:r>
            <w:proofErr w:type="spellStart"/>
            <w:r w:rsidRPr="003A3F41">
              <w:rPr>
                <w:color w:val="000000"/>
                <w:sz w:val="28"/>
                <w:szCs w:val="28"/>
              </w:rPr>
              <w:t>коронавирусной</w:t>
            </w:r>
            <w:proofErr w:type="spellEnd"/>
            <w:r w:rsidRPr="003A3F41">
              <w:rPr>
                <w:color w:val="000000"/>
                <w:sz w:val="28"/>
                <w:szCs w:val="28"/>
              </w:rPr>
              <w:t xml:space="preserve"> инфекции (2019-nCoV)»</w:t>
            </w:r>
          </w:p>
          <w:p w:rsidR="00CC2DC1" w:rsidRPr="006A0234" w:rsidRDefault="00CC2DC1" w:rsidP="00361707">
            <w:pPr>
              <w:jc w:val="both"/>
              <w:rPr>
                <w:color w:val="FF0000"/>
                <w:sz w:val="28"/>
                <w:szCs w:val="28"/>
              </w:rPr>
            </w:pPr>
            <w:r w:rsidRPr="003A3F41">
              <w:rPr>
                <w:color w:val="000000"/>
                <w:sz w:val="28"/>
                <w:szCs w:val="28"/>
              </w:rPr>
              <w:t>проведение профилактической работы по охране жизни и здоровья детей в детских оздоровительных лагерях, местах отдыха на водных объектах по теме: «Правила охраны жизни людей на водных объектах».</w:t>
            </w:r>
            <w:r>
              <w:rPr>
                <w:color w:val="000000"/>
                <w:sz w:val="28"/>
                <w:szCs w:val="28"/>
              </w:rPr>
              <w:t xml:space="preserve"> При условии отмены мер.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D07ABC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</w:t>
            </w:r>
            <w:r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орода</w:t>
            </w:r>
            <w:r w:rsidRPr="00B432C4">
              <w:rPr>
                <w:sz w:val="28"/>
                <w:szCs w:val="28"/>
              </w:rPr>
              <w:t xml:space="preserve"> 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Pr="0034767E">
              <w:rPr>
                <w:sz w:val="28"/>
                <w:szCs w:val="28"/>
              </w:rPr>
              <w:t>инспектор</w:t>
            </w:r>
            <w:r w:rsidRPr="00D00C78">
              <w:rPr>
                <w:sz w:val="28"/>
                <w:szCs w:val="28"/>
              </w:rPr>
              <w:t xml:space="preserve"> ФКУ «Центр ГИМС МЧС России по Свердловской области»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CC2DC1" w:rsidRPr="00B432C4" w:rsidTr="004A5B0C">
        <w:trPr>
          <w:trHeight w:val="1344"/>
        </w:trPr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70" w:type="pct"/>
          </w:tcPr>
          <w:p w:rsidR="00CC2DC1" w:rsidRPr="00B432C4" w:rsidRDefault="00CC2DC1" w:rsidP="008A01F7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Проведение профилактической работы по охране жизни и здоровья </w:t>
            </w:r>
            <w:r>
              <w:rPr>
                <w:sz w:val="28"/>
                <w:szCs w:val="28"/>
              </w:rPr>
              <w:t>людей</w:t>
            </w:r>
            <w:r w:rsidRPr="00B432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период</w:t>
            </w:r>
            <w:r w:rsidRPr="00B432C4">
              <w:rPr>
                <w:sz w:val="28"/>
                <w:szCs w:val="28"/>
              </w:rPr>
              <w:t xml:space="preserve"> отдыха на </w:t>
            </w:r>
            <w:r>
              <w:rPr>
                <w:sz w:val="28"/>
                <w:szCs w:val="28"/>
              </w:rPr>
              <w:t>водных объектах, оформление уголков, стендов в учреждениях</w:t>
            </w:r>
            <w:r w:rsidRPr="00B432C4">
              <w:rPr>
                <w:sz w:val="28"/>
                <w:szCs w:val="28"/>
              </w:rPr>
              <w:t xml:space="preserve"> по теме: «Меры предосторожности и правила поведения </w:t>
            </w:r>
            <w:r>
              <w:rPr>
                <w:sz w:val="28"/>
                <w:szCs w:val="28"/>
              </w:rPr>
              <w:t>людей</w:t>
            </w:r>
            <w:r w:rsidRPr="00B432C4">
              <w:rPr>
                <w:sz w:val="28"/>
                <w:szCs w:val="28"/>
              </w:rPr>
              <w:t xml:space="preserve"> на </w:t>
            </w:r>
            <w:r w:rsidRPr="00D00C78">
              <w:rPr>
                <w:sz w:val="28"/>
                <w:szCs w:val="28"/>
              </w:rPr>
              <w:t>водных объектах</w:t>
            </w:r>
            <w:r w:rsidRPr="00B432C4">
              <w:rPr>
                <w:sz w:val="28"/>
                <w:szCs w:val="28"/>
              </w:rPr>
              <w:t>».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D07A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ОМС «Управление образования города Каменска-Уральского»,  </w:t>
            </w:r>
            <w:r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>
              <w:rPr>
                <w:sz w:val="28"/>
                <w:szCs w:val="28"/>
              </w:rPr>
              <w:t>орту города Каменска-Уральского</w:t>
            </w:r>
            <w:r w:rsidRPr="00B432C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 ОМС «Управление культуры города Каменска-Уральского» Руководители учреждений города (по согласованию)</w:t>
            </w:r>
          </w:p>
        </w:tc>
      </w:tr>
      <w:tr w:rsidR="00CC2DC1" w:rsidRPr="00B432C4" w:rsidTr="004A5B0C"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B432C4" w:rsidRDefault="00CC2DC1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Организация охраны общественного порядка в местах массового отдыха населения на водных объектах</w:t>
            </w:r>
            <w:r>
              <w:rPr>
                <w:sz w:val="28"/>
                <w:szCs w:val="28"/>
              </w:rPr>
              <w:t xml:space="preserve"> муниципального образования</w:t>
            </w:r>
            <w:r w:rsidRPr="00B432C4">
              <w:rPr>
                <w:sz w:val="28"/>
                <w:szCs w:val="28"/>
              </w:rPr>
              <w:t>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МО МВД Р</w:t>
            </w:r>
            <w:r>
              <w:rPr>
                <w:sz w:val="28"/>
                <w:szCs w:val="28"/>
              </w:rPr>
              <w:t>оссии</w:t>
            </w:r>
            <w:r w:rsidRPr="00B432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B432C4">
              <w:rPr>
                <w:sz w:val="28"/>
                <w:szCs w:val="28"/>
              </w:rPr>
              <w:t>Каменск-Уральский</w:t>
            </w:r>
            <w:r>
              <w:rPr>
                <w:sz w:val="28"/>
                <w:szCs w:val="28"/>
              </w:rPr>
              <w:t xml:space="preserve">» </w:t>
            </w:r>
            <w:r w:rsidRPr="00B432C4">
              <w:rPr>
                <w:sz w:val="28"/>
                <w:szCs w:val="28"/>
              </w:rPr>
              <w:t>(по согласованию)</w:t>
            </w:r>
          </w:p>
        </w:tc>
      </w:tr>
      <w:tr w:rsidR="00CC2DC1" w:rsidRPr="00B432C4" w:rsidTr="004A5B0C"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B432C4" w:rsidRDefault="00CC2DC1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Установка в необорудованных местах массового отдыха людей на водных объектах</w:t>
            </w:r>
            <w:r>
              <w:rPr>
                <w:sz w:val="28"/>
                <w:szCs w:val="28"/>
              </w:rPr>
              <w:t xml:space="preserve"> города</w:t>
            </w:r>
            <w:r w:rsidRPr="00B432C4">
              <w:rPr>
                <w:sz w:val="28"/>
                <w:szCs w:val="28"/>
              </w:rPr>
              <w:t xml:space="preserve"> знаков безопасности «Купаться запрещено».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D07A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МКУ «Управление ГОЧС г. </w:t>
            </w:r>
            <w:r w:rsidRPr="00B432C4">
              <w:rPr>
                <w:sz w:val="28"/>
                <w:szCs w:val="28"/>
              </w:rPr>
              <w:t>Каменска-Уральского»</w:t>
            </w:r>
          </w:p>
        </w:tc>
      </w:tr>
      <w:tr w:rsidR="00CC2DC1" w:rsidRPr="00B432C4" w:rsidTr="004A5B0C"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B432C4" w:rsidRDefault="00CC2DC1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Оборудование в местах отдыха </w:t>
            </w:r>
            <w:r>
              <w:rPr>
                <w:sz w:val="28"/>
                <w:szCs w:val="28"/>
              </w:rPr>
              <w:t>людей на водных объектах</w:t>
            </w:r>
            <w:r w:rsidRPr="00B432C4">
              <w:rPr>
                <w:sz w:val="28"/>
                <w:szCs w:val="28"/>
              </w:rPr>
              <w:t xml:space="preserve"> стендов по безопасности на воде:</w:t>
            </w:r>
          </w:p>
          <w:p w:rsidR="00CC2DC1" w:rsidRPr="00B432C4" w:rsidRDefault="00CC2DC1" w:rsidP="00D07ABC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P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>
              <w:rPr>
                <w:sz w:val="28"/>
                <w:szCs w:val="28"/>
              </w:rPr>
              <w:t>орту города Каменска-Уральского</w:t>
            </w:r>
            <w:r w:rsidRPr="00B432C4">
              <w:rPr>
                <w:sz w:val="28"/>
                <w:szCs w:val="28"/>
              </w:rPr>
              <w:t>»</w:t>
            </w:r>
          </w:p>
        </w:tc>
      </w:tr>
      <w:tr w:rsidR="00CC2DC1" w:rsidRPr="00B432C4" w:rsidTr="004A5B0C">
        <w:tblPrEx>
          <w:tblLook w:val="0000"/>
        </w:tblPrEx>
        <w:trPr>
          <w:trHeight w:val="889"/>
        </w:trPr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FA13FF" w:rsidRDefault="00CC2DC1" w:rsidP="00B432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Трансляция радиосообщений о правилах поведения на воде</w:t>
            </w:r>
            <w:r w:rsidRPr="00FA13FF">
              <w:rPr>
                <w:sz w:val="28"/>
                <w:szCs w:val="28"/>
              </w:rPr>
              <w:t>:</w:t>
            </w:r>
          </w:p>
          <w:p w:rsidR="00CC2DC1" w:rsidRPr="00B432C4" w:rsidRDefault="00CC2DC1" w:rsidP="00D07ABC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B51604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</w:t>
            </w:r>
          </w:p>
        </w:tc>
      </w:tr>
      <w:tr w:rsidR="00CC2DC1" w:rsidRPr="00B432C4" w:rsidTr="004A5B0C">
        <w:tblPrEx>
          <w:tblLook w:val="0000"/>
        </w:tblPrEx>
        <w:trPr>
          <w:trHeight w:val="1144"/>
        </w:trPr>
        <w:tc>
          <w:tcPr>
            <w:tcW w:w="275" w:type="pct"/>
          </w:tcPr>
          <w:p w:rsidR="00CC2DC1" w:rsidRPr="004950DD" w:rsidRDefault="00CC2DC1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3A3F41" w:rsidRDefault="00CC2DC1" w:rsidP="00D07ABC">
            <w:pPr>
              <w:jc w:val="both"/>
              <w:rPr>
                <w:color w:val="000000"/>
                <w:sz w:val="28"/>
                <w:szCs w:val="28"/>
              </w:rPr>
            </w:pPr>
            <w:r w:rsidRPr="003A3F41">
              <w:rPr>
                <w:color w:val="000000"/>
                <w:sz w:val="28"/>
                <w:szCs w:val="28"/>
              </w:rPr>
              <w:t xml:space="preserve">После отмены мер,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      </w:r>
            <w:proofErr w:type="spellStart"/>
            <w:r w:rsidRPr="003A3F41">
              <w:rPr>
                <w:color w:val="000000"/>
                <w:sz w:val="28"/>
                <w:szCs w:val="28"/>
              </w:rPr>
              <w:t>коронавирусной</w:t>
            </w:r>
            <w:proofErr w:type="spellEnd"/>
            <w:r w:rsidRPr="003A3F41">
              <w:rPr>
                <w:color w:val="000000"/>
                <w:sz w:val="28"/>
                <w:szCs w:val="28"/>
              </w:rPr>
              <w:t xml:space="preserve"> инфекции (2019-nCoV)» проведение инструктажа педагогов, родителей и учащихся по правилам нахождения на воде. Организация и проведение в детских оздоровительных лагерях конкурсов, викторин, игр, соревнований на тему: «Безопасности людей на водных объектах».</w:t>
            </w:r>
            <w:r>
              <w:rPr>
                <w:color w:val="000000"/>
                <w:sz w:val="28"/>
                <w:szCs w:val="28"/>
              </w:rPr>
              <w:t xml:space="preserve"> При условии отмены мер.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CC2DC1" w:rsidRPr="00B432C4" w:rsidTr="004A5B0C">
        <w:tblPrEx>
          <w:tblLook w:val="0000"/>
        </w:tblPrEx>
        <w:trPr>
          <w:trHeight w:val="1032"/>
        </w:trPr>
        <w:tc>
          <w:tcPr>
            <w:tcW w:w="275" w:type="pct"/>
          </w:tcPr>
          <w:p w:rsidR="00CC2DC1" w:rsidRDefault="00CC2DC1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570" w:type="pct"/>
          </w:tcPr>
          <w:p w:rsidR="00CC2DC1" w:rsidRPr="003A3F41" w:rsidRDefault="00CC2DC1" w:rsidP="00D07ABC">
            <w:pPr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3A3F41">
              <w:rPr>
                <w:color w:val="000000"/>
                <w:sz w:val="28"/>
                <w:szCs w:val="28"/>
              </w:rPr>
              <w:t xml:space="preserve">После отмены мер,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      </w:r>
            <w:proofErr w:type="spellStart"/>
            <w:r w:rsidRPr="003A3F41">
              <w:rPr>
                <w:color w:val="000000"/>
                <w:sz w:val="28"/>
                <w:szCs w:val="28"/>
              </w:rPr>
              <w:t>коронавирусной</w:t>
            </w:r>
            <w:proofErr w:type="spellEnd"/>
            <w:r w:rsidRPr="003A3F41">
              <w:rPr>
                <w:color w:val="000000"/>
                <w:sz w:val="28"/>
                <w:szCs w:val="28"/>
              </w:rPr>
              <w:t xml:space="preserve"> инфекции (2019-nCoV)» проведение занятий (инструктажей) с неработающим населением муниципального образования по правилам поведения на воде в учебно-консультационных пунктах по </w:t>
            </w:r>
            <w:r w:rsidRPr="003A3F41">
              <w:rPr>
                <w:color w:val="000000"/>
                <w:sz w:val="28"/>
                <w:szCs w:val="28"/>
              </w:rPr>
              <w:lastRenderedPageBreak/>
              <w:t>гражданской обороне.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При условии отмены мер.</w:t>
            </w:r>
          </w:p>
        </w:tc>
        <w:tc>
          <w:tcPr>
            <w:tcW w:w="468" w:type="pct"/>
          </w:tcPr>
          <w:p w:rsidR="00CC2DC1" w:rsidRPr="00B432C4" w:rsidRDefault="00CC2DC1" w:rsidP="008975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  <w:r>
              <w:rPr>
                <w:sz w:val="28"/>
                <w:szCs w:val="28"/>
              </w:rPr>
              <w:t xml:space="preserve"> г. Каменска-Уральского», ООО «Управляющая компания «ДЕЗ» (по согласованию)</w:t>
            </w:r>
          </w:p>
        </w:tc>
      </w:tr>
      <w:tr w:rsidR="00CC2DC1" w:rsidRPr="00B432C4" w:rsidTr="004A5B0C">
        <w:tblPrEx>
          <w:tblLook w:val="0000"/>
        </w:tblPrEx>
        <w:trPr>
          <w:trHeight w:val="889"/>
        </w:trPr>
        <w:tc>
          <w:tcPr>
            <w:tcW w:w="275" w:type="pct"/>
          </w:tcPr>
          <w:p w:rsidR="00CC2DC1" w:rsidRPr="004950DD" w:rsidRDefault="00CC2DC1" w:rsidP="00CA0B96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lastRenderedPageBreak/>
              <w:t>1</w:t>
            </w:r>
            <w:r>
              <w:rPr>
                <w:sz w:val="28"/>
                <w:szCs w:val="28"/>
              </w:rPr>
              <w:t>1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2570" w:type="pct"/>
          </w:tcPr>
          <w:p w:rsidR="00CC2DC1" w:rsidRPr="00361707" w:rsidRDefault="00CC2DC1" w:rsidP="00361707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 w:rsidRPr="00361707">
              <w:rPr>
                <w:sz w:val="28"/>
                <w:szCs w:val="28"/>
              </w:rPr>
              <w:t>Оформление уголков</w:t>
            </w:r>
            <w:r>
              <w:rPr>
                <w:sz w:val="28"/>
                <w:szCs w:val="28"/>
              </w:rPr>
              <w:t xml:space="preserve"> безопасности</w:t>
            </w:r>
            <w:r w:rsidRPr="00361707">
              <w:rPr>
                <w:sz w:val="28"/>
                <w:szCs w:val="28"/>
              </w:rPr>
              <w:t xml:space="preserve">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CC2DC1" w:rsidRPr="00B432C4" w:rsidTr="004A5B0C">
        <w:tblPrEx>
          <w:tblLook w:val="0000"/>
        </w:tblPrEx>
        <w:trPr>
          <w:trHeight w:val="889"/>
        </w:trPr>
        <w:tc>
          <w:tcPr>
            <w:tcW w:w="275" w:type="pct"/>
          </w:tcPr>
          <w:p w:rsidR="00CC2DC1" w:rsidRPr="004950DD" w:rsidRDefault="00CC2DC1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570" w:type="pct"/>
          </w:tcPr>
          <w:p w:rsidR="00CC2DC1" w:rsidRDefault="00CC2DC1" w:rsidP="003617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выездов на водные объекты муниципального образования город </w:t>
            </w:r>
            <w:r w:rsidRPr="009A5E85">
              <w:rPr>
                <w:sz w:val="28"/>
                <w:szCs w:val="28"/>
              </w:rPr>
              <w:t>Каменск-Уральск</w:t>
            </w:r>
            <w:r>
              <w:rPr>
                <w:sz w:val="28"/>
                <w:szCs w:val="28"/>
              </w:rPr>
              <w:t>ий</w:t>
            </w:r>
            <w:r w:rsidRPr="00C40C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 целью </w:t>
            </w:r>
            <w:r w:rsidRPr="0034767E">
              <w:rPr>
                <w:sz w:val="28"/>
                <w:szCs w:val="28"/>
              </w:rPr>
              <w:t>профилактики безопасности людей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B432C4" w:rsidRDefault="00CC2DC1" w:rsidP="0034767E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</w:t>
            </w:r>
            <w:r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Pr="0034767E">
              <w:rPr>
                <w:sz w:val="28"/>
                <w:szCs w:val="28"/>
              </w:rPr>
              <w:t>инспектор ФКУ «Центр ГИМС МЧС России по Свердловской области»</w:t>
            </w:r>
            <w:r>
              <w:rPr>
                <w:sz w:val="28"/>
                <w:szCs w:val="28"/>
              </w:rPr>
              <w:t xml:space="preserve"> (по согласованию),</w:t>
            </w:r>
            <w:r w:rsidRPr="008F781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ГК</w:t>
            </w:r>
            <w:r w:rsidRPr="008F7811">
              <w:rPr>
                <w:sz w:val="28"/>
                <w:szCs w:val="28"/>
                <w:shd w:val="clear" w:color="auto" w:fill="FFFFFF"/>
              </w:rPr>
              <w:t xml:space="preserve">У служба спасения Свердловской </w:t>
            </w:r>
            <w:r>
              <w:rPr>
                <w:sz w:val="28"/>
                <w:szCs w:val="28"/>
                <w:shd w:val="clear" w:color="auto" w:fill="FFFFFF"/>
              </w:rPr>
              <w:t>о</w:t>
            </w:r>
            <w:r w:rsidRPr="008F7811">
              <w:rPr>
                <w:sz w:val="28"/>
                <w:szCs w:val="28"/>
                <w:shd w:val="clear" w:color="auto" w:fill="FFFFFF"/>
              </w:rPr>
              <w:t>бласти «Каменск-Уральский поисково-спасательный отряд»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CC2DC1" w:rsidRPr="00B432C4" w:rsidTr="004A5B0C">
        <w:tblPrEx>
          <w:tblLook w:val="0000"/>
        </w:tblPrEx>
        <w:trPr>
          <w:trHeight w:val="889"/>
        </w:trPr>
        <w:tc>
          <w:tcPr>
            <w:tcW w:w="275" w:type="pct"/>
          </w:tcPr>
          <w:p w:rsidR="00CC2DC1" w:rsidRPr="004950DD" w:rsidRDefault="00CC2DC1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570" w:type="pct"/>
          </w:tcPr>
          <w:p w:rsidR="00CC2DC1" w:rsidRPr="00B72417" w:rsidRDefault="00CC2DC1" w:rsidP="004934E0">
            <w:pPr>
              <w:jc w:val="both"/>
              <w:rPr>
                <w:sz w:val="28"/>
                <w:szCs w:val="28"/>
              </w:rPr>
            </w:pPr>
            <w:r w:rsidRPr="00B72417">
              <w:rPr>
                <w:bCs/>
                <w:iCs/>
                <w:sz w:val="28"/>
                <w:szCs w:val="28"/>
              </w:rPr>
              <w:t xml:space="preserve">Показ рекламных роликов по </w:t>
            </w:r>
            <w:r>
              <w:rPr>
                <w:bCs/>
                <w:iCs/>
                <w:sz w:val="28"/>
                <w:szCs w:val="28"/>
              </w:rPr>
              <w:t>безопасности на воде</w:t>
            </w:r>
            <w:r w:rsidRPr="00B72417">
              <w:rPr>
                <w:bCs/>
                <w:iCs/>
                <w:sz w:val="28"/>
                <w:szCs w:val="28"/>
              </w:rPr>
              <w:t xml:space="preserve"> на телеканалах, информационных экранах </w:t>
            </w:r>
            <w:r>
              <w:rPr>
                <w:sz w:val="28"/>
                <w:szCs w:val="28"/>
              </w:rPr>
              <w:t xml:space="preserve">муниципального образования город </w:t>
            </w:r>
            <w:r w:rsidRPr="009A5E85">
              <w:rPr>
                <w:sz w:val="28"/>
                <w:szCs w:val="28"/>
              </w:rPr>
              <w:t>Каменск-Уральск</w:t>
            </w:r>
            <w:r>
              <w:rPr>
                <w:sz w:val="28"/>
                <w:szCs w:val="28"/>
              </w:rPr>
              <w:t>ий</w:t>
            </w:r>
            <w:r w:rsidRPr="00B72417">
              <w:rPr>
                <w:bCs/>
                <w:iCs/>
                <w:sz w:val="28"/>
                <w:szCs w:val="28"/>
              </w:rPr>
              <w:t>. Размещение заметок и памяток в периодических печатных изданиях и в бегущей строке</w:t>
            </w:r>
            <w:r>
              <w:rPr>
                <w:bCs/>
                <w:iCs/>
                <w:sz w:val="28"/>
                <w:szCs w:val="28"/>
              </w:rPr>
              <w:t xml:space="preserve"> на телеканалах</w:t>
            </w:r>
            <w:r w:rsidRPr="00B72417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Default="00CC2DC1" w:rsidP="007C2756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</w:p>
          <w:p w:rsidR="00CC2DC1" w:rsidRPr="00B432C4" w:rsidRDefault="00CC2DC1" w:rsidP="007C2756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 г. Каменска-Уральского»</w:t>
            </w:r>
            <w:r>
              <w:rPr>
                <w:sz w:val="28"/>
                <w:szCs w:val="28"/>
              </w:rPr>
              <w:t xml:space="preserve">, руководители средств массовой информации муниципального образования город </w:t>
            </w:r>
            <w:r w:rsidRPr="009A5E85">
              <w:rPr>
                <w:sz w:val="28"/>
                <w:szCs w:val="28"/>
              </w:rPr>
              <w:t>Каменск-Уральск</w:t>
            </w:r>
            <w:r>
              <w:rPr>
                <w:sz w:val="28"/>
                <w:szCs w:val="28"/>
              </w:rPr>
              <w:t>ий (по согласованию)</w:t>
            </w:r>
          </w:p>
        </w:tc>
      </w:tr>
      <w:tr w:rsidR="00CC2DC1" w:rsidRPr="00B432C4" w:rsidTr="004A5B0C">
        <w:tblPrEx>
          <w:tblLook w:val="0000"/>
        </w:tblPrEx>
        <w:trPr>
          <w:trHeight w:val="889"/>
        </w:trPr>
        <w:tc>
          <w:tcPr>
            <w:tcW w:w="275" w:type="pct"/>
          </w:tcPr>
          <w:p w:rsidR="00CC2DC1" w:rsidRDefault="00CC2DC1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70" w:type="pct"/>
          </w:tcPr>
          <w:p w:rsidR="00CC2DC1" w:rsidRPr="00B72417" w:rsidRDefault="00CC2DC1" w:rsidP="004934E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 по выявлению нарушений правил охраны на водных объектах согласно статье 40-2 Закона Свердловской области «Об административных правонарушениях на территории Свердловской области от 14.06.2005 №52-ОЗ.</w:t>
            </w:r>
          </w:p>
        </w:tc>
        <w:tc>
          <w:tcPr>
            <w:tcW w:w="468" w:type="pct"/>
          </w:tcPr>
          <w:p w:rsidR="00CC2DC1" w:rsidRPr="00B432C4" w:rsidRDefault="00CC2DC1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 июля</w:t>
            </w:r>
          </w:p>
        </w:tc>
        <w:tc>
          <w:tcPr>
            <w:tcW w:w="1686" w:type="pct"/>
          </w:tcPr>
          <w:p w:rsidR="00CC2DC1" w:rsidRPr="008A5CDF" w:rsidRDefault="00CC2DC1" w:rsidP="008A5CD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A5CDF"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</w:rPr>
              <w:t xml:space="preserve">В соответствии с Перечнем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должностных лиц органов местного самоуправления</w:t>
            </w:r>
            <w:r w:rsidRP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</w:t>
            </w:r>
          </w:p>
          <w:p w:rsidR="00CC2DC1" w:rsidRDefault="00CC2DC1" w:rsidP="00AD286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P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б административных правонарушениях на территории Свердловской области», утвержденным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решением Городской Думы города Каменска-Уральского </w:t>
            </w:r>
          </w:p>
          <w:p w:rsidR="00CC2DC1" w:rsidRPr="00B432C4" w:rsidRDefault="00CC2DC1" w:rsidP="00AD2863">
            <w:pPr>
              <w:pStyle w:val="ConsPlusTitl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 20.08.2014 №321.</w:t>
            </w:r>
            <w:r w:rsidRPr="00B432C4">
              <w:rPr>
                <w:sz w:val="28"/>
                <w:szCs w:val="28"/>
              </w:rPr>
              <w:t xml:space="preserve"> </w:t>
            </w:r>
          </w:p>
        </w:tc>
      </w:tr>
    </w:tbl>
    <w:p w:rsidR="00CC2DC1" w:rsidRPr="00B432C4" w:rsidRDefault="00CC2DC1" w:rsidP="0034767E">
      <w:pPr>
        <w:jc w:val="both"/>
        <w:rPr>
          <w:b/>
          <w:i/>
          <w:sz w:val="28"/>
          <w:szCs w:val="28"/>
        </w:rPr>
      </w:pPr>
    </w:p>
    <w:sectPr w:rsidR="00CC2DC1" w:rsidRPr="00B432C4" w:rsidSect="004A5B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567" w:left="1134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DC1" w:rsidRDefault="00CC2DC1">
      <w:r>
        <w:separator/>
      </w:r>
    </w:p>
  </w:endnote>
  <w:endnote w:type="continuationSeparator" w:id="1">
    <w:p w:rsidR="00CC2DC1" w:rsidRDefault="00CC2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Default="00CC2D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Default="00CC2DC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Default="00CC2D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DC1" w:rsidRDefault="00CC2DC1">
      <w:r>
        <w:separator/>
      </w:r>
    </w:p>
  </w:footnote>
  <w:footnote w:type="continuationSeparator" w:id="1">
    <w:p w:rsidR="00CC2DC1" w:rsidRDefault="00CC2D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Default="00DD6771" w:rsidP="00B432C4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2DC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C2DC1" w:rsidRDefault="00CC2DC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Default="00DD6771">
    <w:pPr>
      <w:pStyle w:val="a5"/>
      <w:jc w:val="center"/>
    </w:pPr>
    <w:fldSimple w:instr=" PAGE   \* MERGEFORMAT ">
      <w:r w:rsidR="004A5B0C">
        <w:rPr>
          <w:noProof/>
        </w:rPr>
        <w:t>2</w:t>
      </w:r>
    </w:fldSimple>
  </w:p>
  <w:p w:rsidR="00CC2DC1" w:rsidRDefault="00CC2DC1" w:rsidP="00B432C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C1" w:rsidRPr="00F302E9" w:rsidRDefault="00CC2DC1" w:rsidP="00B432C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20A87"/>
    <w:multiLevelType w:val="hybridMultilevel"/>
    <w:tmpl w:val="2A627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1B2"/>
    <w:rsid w:val="00037544"/>
    <w:rsid w:val="00043135"/>
    <w:rsid w:val="00053980"/>
    <w:rsid w:val="000616CB"/>
    <w:rsid w:val="000A0AB6"/>
    <w:rsid w:val="000B0921"/>
    <w:rsid w:val="000C1833"/>
    <w:rsid w:val="000C20B7"/>
    <w:rsid w:val="000D16F9"/>
    <w:rsid w:val="000E3E14"/>
    <w:rsid w:val="000F0CAF"/>
    <w:rsid w:val="000F0FEC"/>
    <w:rsid w:val="000F7461"/>
    <w:rsid w:val="000F7EA9"/>
    <w:rsid w:val="0011506B"/>
    <w:rsid w:val="001205EE"/>
    <w:rsid w:val="00151484"/>
    <w:rsid w:val="001626DE"/>
    <w:rsid w:val="00172628"/>
    <w:rsid w:val="00180E29"/>
    <w:rsid w:val="001A1690"/>
    <w:rsid w:val="001B33F1"/>
    <w:rsid w:val="001B4D83"/>
    <w:rsid w:val="001C4DDD"/>
    <w:rsid w:val="001E7B45"/>
    <w:rsid w:val="002218AC"/>
    <w:rsid w:val="00226EA2"/>
    <w:rsid w:val="00242628"/>
    <w:rsid w:val="00281F79"/>
    <w:rsid w:val="00294F03"/>
    <w:rsid w:val="00297804"/>
    <w:rsid w:val="002A0F6A"/>
    <w:rsid w:val="002C2582"/>
    <w:rsid w:val="002E4A28"/>
    <w:rsid w:val="00313C6E"/>
    <w:rsid w:val="00324AA1"/>
    <w:rsid w:val="003250B9"/>
    <w:rsid w:val="003346BE"/>
    <w:rsid w:val="00346209"/>
    <w:rsid w:val="0034767E"/>
    <w:rsid w:val="00351ED7"/>
    <w:rsid w:val="003573B1"/>
    <w:rsid w:val="00361707"/>
    <w:rsid w:val="0036480A"/>
    <w:rsid w:val="00381F17"/>
    <w:rsid w:val="00391458"/>
    <w:rsid w:val="003A3F41"/>
    <w:rsid w:val="003B70C5"/>
    <w:rsid w:val="003C0F2F"/>
    <w:rsid w:val="004100A5"/>
    <w:rsid w:val="00412542"/>
    <w:rsid w:val="00412DD5"/>
    <w:rsid w:val="00434E8B"/>
    <w:rsid w:val="00455C0E"/>
    <w:rsid w:val="00466781"/>
    <w:rsid w:val="00466C58"/>
    <w:rsid w:val="0047638A"/>
    <w:rsid w:val="00476D18"/>
    <w:rsid w:val="00491150"/>
    <w:rsid w:val="00493356"/>
    <w:rsid w:val="004934E0"/>
    <w:rsid w:val="004950DD"/>
    <w:rsid w:val="004A5B0C"/>
    <w:rsid w:val="004A78F4"/>
    <w:rsid w:val="004B6F2B"/>
    <w:rsid w:val="004E4401"/>
    <w:rsid w:val="004F2CF7"/>
    <w:rsid w:val="005021B2"/>
    <w:rsid w:val="005134CD"/>
    <w:rsid w:val="00577684"/>
    <w:rsid w:val="005A4FDB"/>
    <w:rsid w:val="005B1F35"/>
    <w:rsid w:val="005B4A17"/>
    <w:rsid w:val="005C1AA2"/>
    <w:rsid w:val="005E0743"/>
    <w:rsid w:val="005E59CF"/>
    <w:rsid w:val="0060519A"/>
    <w:rsid w:val="00650B76"/>
    <w:rsid w:val="0065198F"/>
    <w:rsid w:val="00671923"/>
    <w:rsid w:val="00673CFE"/>
    <w:rsid w:val="006A0234"/>
    <w:rsid w:val="006A7C4D"/>
    <w:rsid w:val="006B18D9"/>
    <w:rsid w:val="006B4C5C"/>
    <w:rsid w:val="006E0CC1"/>
    <w:rsid w:val="006F6FB4"/>
    <w:rsid w:val="00706364"/>
    <w:rsid w:val="00715F7E"/>
    <w:rsid w:val="00733071"/>
    <w:rsid w:val="00733A89"/>
    <w:rsid w:val="00750EE5"/>
    <w:rsid w:val="00751874"/>
    <w:rsid w:val="00753F3C"/>
    <w:rsid w:val="00777228"/>
    <w:rsid w:val="007810F5"/>
    <w:rsid w:val="007929FC"/>
    <w:rsid w:val="00793272"/>
    <w:rsid w:val="007A16AA"/>
    <w:rsid w:val="007A20D3"/>
    <w:rsid w:val="007B3A3F"/>
    <w:rsid w:val="007B6040"/>
    <w:rsid w:val="007B6D78"/>
    <w:rsid w:val="007B7F20"/>
    <w:rsid w:val="007C2756"/>
    <w:rsid w:val="007E4334"/>
    <w:rsid w:val="007E5AB7"/>
    <w:rsid w:val="00812C93"/>
    <w:rsid w:val="008228EB"/>
    <w:rsid w:val="00867ED2"/>
    <w:rsid w:val="008819F0"/>
    <w:rsid w:val="008822E0"/>
    <w:rsid w:val="008974F8"/>
    <w:rsid w:val="00897555"/>
    <w:rsid w:val="008A01F7"/>
    <w:rsid w:val="008A5CDF"/>
    <w:rsid w:val="008B26D5"/>
    <w:rsid w:val="008B3505"/>
    <w:rsid w:val="008B4575"/>
    <w:rsid w:val="008E0229"/>
    <w:rsid w:val="008F7052"/>
    <w:rsid w:val="008F7811"/>
    <w:rsid w:val="00917968"/>
    <w:rsid w:val="00927FD9"/>
    <w:rsid w:val="00945558"/>
    <w:rsid w:val="00960FC9"/>
    <w:rsid w:val="00964BF8"/>
    <w:rsid w:val="00966217"/>
    <w:rsid w:val="009A538A"/>
    <w:rsid w:val="009A5E85"/>
    <w:rsid w:val="009B4190"/>
    <w:rsid w:val="009B5EEF"/>
    <w:rsid w:val="00A06364"/>
    <w:rsid w:val="00A16D49"/>
    <w:rsid w:val="00A1761D"/>
    <w:rsid w:val="00A177C2"/>
    <w:rsid w:val="00A2363E"/>
    <w:rsid w:val="00A31293"/>
    <w:rsid w:val="00A44E77"/>
    <w:rsid w:val="00A76CE9"/>
    <w:rsid w:val="00A76FDA"/>
    <w:rsid w:val="00A8027C"/>
    <w:rsid w:val="00A837C2"/>
    <w:rsid w:val="00AC00D6"/>
    <w:rsid w:val="00AD2863"/>
    <w:rsid w:val="00AF018C"/>
    <w:rsid w:val="00AF1DF2"/>
    <w:rsid w:val="00B30A26"/>
    <w:rsid w:val="00B32DA1"/>
    <w:rsid w:val="00B40CBA"/>
    <w:rsid w:val="00B432C4"/>
    <w:rsid w:val="00B51604"/>
    <w:rsid w:val="00B52477"/>
    <w:rsid w:val="00B72417"/>
    <w:rsid w:val="00B85B43"/>
    <w:rsid w:val="00B85E78"/>
    <w:rsid w:val="00B92324"/>
    <w:rsid w:val="00BA77FD"/>
    <w:rsid w:val="00BF082F"/>
    <w:rsid w:val="00BF6B59"/>
    <w:rsid w:val="00C1113B"/>
    <w:rsid w:val="00C200F0"/>
    <w:rsid w:val="00C33C1B"/>
    <w:rsid w:val="00C40CDB"/>
    <w:rsid w:val="00C4554B"/>
    <w:rsid w:val="00C560D1"/>
    <w:rsid w:val="00CA0965"/>
    <w:rsid w:val="00CA0B96"/>
    <w:rsid w:val="00CB0C63"/>
    <w:rsid w:val="00CB7443"/>
    <w:rsid w:val="00CC2DC1"/>
    <w:rsid w:val="00CF521E"/>
    <w:rsid w:val="00D00C78"/>
    <w:rsid w:val="00D07ABC"/>
    <w:rsid w:val="00D117A4"/>
    <w:rsid w:val="00D31226"/>
    <w:rsid w:val="00D337C3"/>
    <w:rsid w:val="00D33ACC"/>
    <w:rsid w:val="00D4011B"/>
    <w:rsid w:val="00D537E4"/>
    <w:rsid w:val="00D54A72"/>
    <w:rsid w:val="00D64B3C"/>
    <w:rsid w:val="00D70C30"/>
    <w:rsid w:val="00D7413F"/>
    <w:rsid w:val="00D922B7"/>
    <w:rsid w:val="00DA0714"/>
    <w:rsid w:val="00DB479F"/>
    <w:rsid w:val="00DC42C8"/>
    <w:rsid w:val="00DD4EBB"/>
    <w:rsid w:val="00DD6771"/>
    <w:rsid w:val="00DE7C2C"/>
    <w:rsid w:val="00E43A1D"/>
    <w:rsid w:val="00E53DF8"/>
    <w:rsid w:val="00E641C6"/>
    <w:rsid w:val="00E74896"/>
    <w:rsid w:val="00E86488"/>
    <w:rsid w:val="00E871B6"/>
    <w:rsid w:val="00E922FA"/>
    <w:rsid w:val="00EA3C0F"/>
    <w:rsid w:val="00EF7740"/>
    <w:rsid w:val="00F03D67"/>
    <w:rsid w:val="00F16F7F"/>
    <w:rsid w:val="00F256EC"/>
    <w:rsid w:val="00F302E9"/>
    <w:rsid w:val="00F33FA0"/>
    <w:rsid w:val="00F36CEB"/>
    <w:rsid w:val="00F530C8"/>
    <w:rsid w:val="00F53DE5"/>
    <w:rsid w:val="00F60527"/>
    <w:rsid w:val="00F643C8"/>
    <w:rsid w:val="00F80310"/>
    <w:rsid w:val="00F975EB"/>
    <w:rsid w:val="00FA0197"/>
    <w:rsid w:val="00FA13FF"/>
    <w:rsid w:val="00FA1656"/>
    <w:rsid w:val="00FA5594"/>
    <w:rsid w:val="00FC05F1"/>
    <w:rsid w:val="00FC0E35"/>
    <w:rsid w:val="00FC3389"/>
    <w:rsid w:val="00FC463F"/>
    <w:rsid w:val="00FD7022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E9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2C2582"/>
    <w:pPr>
      <w:spacing w:before="240" w:after="60"/>
      <w:jc w:val="center"/>
      <w:outlineLvl w:val="0"/>
    </w:pPr>
    <w:rPr>
      <w:rFonts w:ascii="Cambria" w:hAnsi="Cambria"/>
      <w:b/>
      <w:kern w:val="28"/>
      <w:sz w:val="32"/>
    </w:rPr>
  </w:style>
  <w:style w:type="character" w:customStyle="1" w:styleId="a4">
    <w:name w:val="Название Знак"/>
    <w:basedOn w:val="a0"/>
    <w:link w:val="a3"/>
    <w:uiPriority w:val="99"/>
    <w:locked/>
    <w:rsid w:val="002C2582"/>
    <w:rPr>
      <w:rFonts w:ascii="Cambria" w:hAnsi="Cambria" w:cs="Times New Roman"/>
      <w:b/>
      <w:kern w:val="28"/>
      <w:sz w:val="32"/>
    </w:rPr>
  </w:style>
  <w:style w:type="paragraph" w:styleId="a5">
    <w:name w:val="header"/>
    <w:basedOn w:val="a"/>
    <w:link w:val="a6"/>
    <w:uiPriority w:val="99"/>
    <w:rsid w:val="00B432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432C4"/>
    <w:rPr>
      <w:rFonts w:cs="Times New Roman"/>
    </w:rPr>
  </w:style>
  <w:style w:type="table" w:styleId="a7">
    <w:name w:val="Table Grid"/>
    <w:basedOn w:val="a1"/>
    <w:uiPriority w:val="99"/>
    <w:rsid w:val="00B432C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rsid w:val="00B432C4"/>
    <w:rPr>
      <w:rFonts w:cs="Times New Roman"/>
    </w:rPr>
  </w:style>
  <w:style w:type="paragraph" w:styleId="a9">
    <w:name w:val="footer"/>
    <w:basedOn w:val="a"/>
    <w:link w:val="aa"/>
    <w:uiPriority w:val="99"/>
    <w:rsid w:val="00B432C4"/>
    <w:pPr>
      <w:tabs>
        <w:tab w:val="center" w:pos="4677"/>
        <w:tab w:val="right" w:pos="9355"/>
      </w:tabs>
    </w:pPr>
    <w:rPr>
      <w:rFonts w:ascii="Calibri" w:hAnsi="Calibri"/>
      <w:sz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B432C4"/>
    <w:rPr>
      <w:rFonts w:ascii="Calibri" w:hAnsi="Calibri" w:cs="Times New Roman"/>
      <w:sz w:val="22"/>
      <w:lang w:eastAsia="en-US"/>
    </w:rPr>
  </w:style>
  <w:style w:type="paragraph" w:styleId="ab">
    <w:name w:val="Balloon Text"/>
    <w:basedOn w:val="a"/>
    <w:link w:val="ac"/>
    <w:uiPriority w:val="99"/>
    <w:rsid w:val="006A7C4D"/>
    <w:rPr>
      <w:rFonts w:ascii="Tahoma" w:hAnsi="Tahoma"/>
      <w:sz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6A7C4D"/>
    <w:rPr>
      <w:rFonts w:ascii="Tahoma" w:hAnsi="Tahoma" w:cs="Times New Roman"/>
      <w:sz w:val="16"/>
    </w:rPr>
  </w:style>
  <w:style w:type="character" w:customStyle="1" w:styleId="apple-converted-space">
    <w:name w:val="apple-converted-space"/>
    <w:uiPriority w:val="99"/>
    <w:rsid w:val="00D7413F"/>
  </w:style>
  <w:style w:type="character" w:styleId="ad">
    <w:name w:val="Hyperlink"/>
    <w:basedOn w:val="a0"/>
    <w:uiPriority w:val="99"/>
    <w:rsid w:val="00D7413F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361707"/>
    <w:pPr>
      <w:ind w:left="720"/>
      <w:contextualSpacing/>
    </w:pPr>
  </w:style>
  <w:style w:type="paragraph" w:customStyle="1" w:styleId="ConsPlusTitle">
    <w:name w:val="ConsPlusTitle"/>
    <w:uiPriority w:val="99"/>
    <w:rsid w:val="008A5CD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_NEW1\post_admi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322</TotalTime>
  <Pages>5</Pages>
  <Words>903</Words>
  <Characters>6663</Characters>
  <Application>Microsoft Office Word</Application>
  <DocSecurity>0</DocSecurity>
  <Lines>55</Lines>
  <Paragraphs>15</Paragraphs>
  <ScaleCrop>false</ScaleCrop>
  <Company>Administratia</Company>
  <LinksUpToDate>false</LinksUpToDate>
  <CharactersWithSpaces>7551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GalanovaES</cp:lastModifiedBy>
  <cp:revision>35</cp:revision>
  <cp:lastPrinted>2019-06-18T06:46:00Z</cp:lastPrinted>
  <dcterms:created xsi:type="dcterms:W3CDTF">2017-06-05T10:35:00Z</dcterms:created>
  <dcterms:modified xsi:type="dcterms:W3CDTF">2020-05-22T07:25:00Z</dcterms:modified>
</cp:coreProperties>
</file>