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FE" w:rsidRPr="003C163A" w:rsidRDefault="00C700CC" w:rsidP="00C700CC">
      <w:pPr>
        <w:tabs>
          <w:tab w:val="left" w:pos="4536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2389">
        <w:rPr>
          <w:noProof/>
        </w:rPr>
        <w:drawing>
          <wp:inline distT="0" distB="0" distL="0" distR="0">
            <wp:extent cx="539750" cy="85090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C24D25" w:rsidRDefault="00BC764E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0457B" w:rsidRPr="00C24D25">
        <w:rPr>
          <w:sz w:val="24"/>
          <w:szCs w:val="24"/>
        </w:rPr>
        <w:t>от</w:t>
      </w:r>
      <w:r w:rsidR="00F57E67">
        <w:rPr>
          <w:sz w:val="24"/>
          <w:szCs w:val="24"/>
        </w:rPr>
        <w:t xml:space="preserve"> </w:t>
      </w:r>
      <w:r w:rsidR="008648F1">
        <w:rPr>
          <w:sz w:val="24"/>
          <w:szCs w:val="24"/>
        </w:rPr>
        <w:t>08.07.2020</w:t>
      </w:r>
      <w:r w:rsidR="00F57E67">
        <w:rPr>
          <w:sz w:val="24"/>
          <w:szCs w:val="24"/>
        </w:rPr>
        <w:t xml:space="preserve">  </w:t>
      </w:r>
      <w:r w:rsidR="00D86364" w:rsidRPr="00C24D25">
        <w:rPr>
          <w:sz w:val="24"/>
          <w:szCs w:val="24"/>
        </w:rPr>
        <w:t>№</w:t>
      </w:r>
      <w:r w:rsidR="008648F1">
        <w:rPr>
          <w:sz w:val="24"/>
          <w:szCs w:val="24"/>
        </w:rPr>
        <w:t xml:space="preserve"> 505</w:t>
      </w:r>
      <w:r w:rsidR="00D86364" w:rsidRPr="00C24D25">
        <w:rPr>
          <w:sz w:val="24"/>
          <w:szCs w:val="24"/>
        </w:rPr>
        <w:t xml:space="preserve"> </w:t>
      </w:r>
    </w:p>
    <w:p w:rsidR="00AE0665" w:rsidRPr="008104A3" w:rsidRDefault="00AE0665" w:rsidP="008B78D8">
      <w:pPr>
        <w:rPr>
          <w:b/>
          <w:i/>
        </w:rPr>
      </w:pPr>
    </w:p>
    <w:p w:rsidR="008B78D8" w:rsidRPr="008104A3" w:rsidRDefault="008B78D8" w:rsidP="008B78D8">
      <w:pPr>
        <w:rPr>
          <w:b/>
          <w:i/>
        </w:rPr>
      </w:pPr>
    </w:p>
    <w:p w:rsidR="00B47D9E" w:rsidRPr="00395419" w:rsidRDefault="00414741" w:rsidP="008104A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3B72AC">
        <w:rPr>
          <w:b/>
          <w:i/>
          <w:sz w:val="28"/>
          <w:szCs w:val="28"/>
        </w:rPr>
        <w:t>б утверждении П</w:t>
      </w:r>
      <w:r w:rsidR="00395419">
        <w:rPr>
          <w:b/>
          <w:i/>
          <w:sz w:val="28"/>
          <w:szCs w:val="28"/>
        </w:rPr>
        <w:t>орядка</w:t>
      </w:r>
      <w:r w:rsidR="00F57E67">
        <w:rPr>
          <w:b/>
          <w:i/>
          <w:sz w:val="28"/>
          <w:szCs w:val="28"/>
        </w:rPr>
        <w:t xml:space="preserve"> </w:t>
      </w:r>
      <w:r w:rsidR="00395419" w:rsidRPr="00395419">
        <w:rPr>
          <w:b/>
          <w:i/>
          <w:sz w:val="28"/>
          <w:szCs w:val="28"/>
        </w:rPr>
        <w:t>взаимодействия органов местного</w:t>
      </w:r>
      <w:r w:rsidR="00F57E67">
        <w:rPr>
          <w:b/>
          <w:i/>
          <w:sz w:val="28"/>
          <w:szCs w:val="28"/>
        </w:rPr>
        <w:t xml:space="preserve"> </w:t>
      </w:r>
      <w:r w:rsidR="00395419" w:rsidRPr="00395419">
        <w:rPr>
          <w:b/>
          <w:i/>
          <w:sz w:val="28"/>
          <w:szCs w:val="28"/>
        </w:rPr>
        <w:t xml:space="preserve">самоуправления </w:t>
      </w:r>
      <w:r w:rsidR="008104A3">
        <w:rPr>
          <w:b/>
          <w:i/>
          <w:sz w:val="28"/>
          <w:szCs w:val="28"/>
        </w:rPr>
        <w:br/>
      </w:r>
      <w:r w:rsidR="00395419" w:rsidRPr="00395419">
        <w:rPr>
          <w:b/>
          <w:i/>
          <w:sz w:val="28"/>
          <w:szCs w:val="28"/>
        </w:rPr>
        <w:t xml:space="preserve">и муниципальных учреждений </w:t>
      </w:r>
      <w:r w:rsidR="00813F4C">
        <w:rPr>
          <w:b/>
          <w:i/>
          <w:sz w:val="28"/>
          <w:szCs w:val="28"/>
        </w:rPr>
        <w:t>му</w:t>
      </w:r>
      <w:r w:rsidR="003B72AC">
        <w:rPr>
          <w:b/>
          <w:i/>
          <w:sz w:val="28"/>
          <w:szCs w:val="28"/>
        </w:rPr>
        <w:t>ниципального образования город К</w:t>
      </w:r>
      <w:r w:rsidR="00813F4C">
        <w:rPr>
          <w:b/>
          <w:i/>
          <w:sz w:val="28"/>
          <w:szCs w:val="28"/>
        </w:rPr>
        <w:t xml:space="preserve">аменск-Уральский </w:t>
      </w:r>
      <w:r w:rsidR="00395419" w:rsidRPr="00395419">
        <w:rPr>
          <w:b/>
          <w:i/>
          <w:sz w:val="28"/>
          <w:szCs w:val="28"/>
        </w:rPr>
        <w:t>с организаторами добровольческой (волонтерской) деятельности, добровольческим</w:t>
      </w:r>
      <w:r w:rsidR="00E3451C">
        <w:rPr>
          <w:b/>
          <w:i/>
          <w:sz w:val="28"/>
          <w:szCs w:val="28"/>
        </w:rPr>
        <w:t>и (волонтерскими) организациями</w:t>
      </w:r>
    </w:p>
    <w:p w:rsidR="008B78D8" w:rsidRPr="008104A3" w:rsidRDefault="008B78D8" w:rsidP="00395419">
      <w:pPr>
        <w:jc w:val="both"/>
        <w:rPr>
          <w:sz w:val="24"/>
          <w:szCs w:val="24"/>
        </w:rPr>
      </w:pPr>
    </w:p>
    <w:p w:rsidR="00DB0820" w:rsidRPr="008104A3" w:rsidRDefault="00DB0820" w:rsidP="00395419">
      <w:pPr>
        <w:jc w:val="both"/>
        <w:rPr>
          <w:sz w:val="24"/>
          <w:szCs w:val="24"/>
        </w:rPr>
      </w:pPr>
    </w:p>
    <w:p w:rsidR="00395419" w:rsidRPr="00395419" w:rsidRDefault="00395419" w:rsidP="00395419">
      <w:pPr>
        <w:ind w:right="-1" w:firstLine="720"/>
        <w:jc w:val="both"/>
        <w:rPr>
          <w:sz w:val="28"/>
          <w:szCs w:val="28"/>
        </w:rPr>
      </w:pPr>
      <w:r w:rsidRPr="00395419">
        <w:rPr>
          <w:sz w:val="28"/>
          <w:szCs w:val="28"/>
        </w:rPr>
        <w:t>В соответствии с Федеральным</w:t>
      </w:r>
      <w:r w:rsidR="008B78D8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6 октября 2003 года № 131-ФЗ</w:t>
      </w:r>
      <w:r w:rsidRPr="00395419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пунктом 2 части 4 статьи 17.3 Федерально</w:t>
      </w:r>
      <w:r>
        <w:rPr>
          <w:sz w:val="28"/>
          <w:szCs w:val="28"/>
        </w:rPr>
        <w:t xml:space="preserve">го закона от 11 августа </w:t>
      </w:r>
      <w:r w:rsidRPr="00395419">
        <w:rPr>
          <w:sz w:val="28"/>
          <w:szCs w:val="28"/>
        </w:rPr>
        <w:t xml:space="preserve">1995 </w:t>
      </w:r>
      <w:r>
        <w:rPr>
          <w:sz w:val="28"/>
          <w:szCs w:val="28"/>
        </w:rPr>
        <w:t xml:space="preserve">года </w:t>
      </w:r>
      <w:r w:rsidRPr="00395419">
        <w:rPr>
          <w:sz w:val="28"/>
          <w:szCs w:val="28"/>
        </w:rPr>
        <w:t xml:space="preserve">№ 135-ФЗ «О благотворительной деятельности и </w:t>
      </w:r>
      <w:r w:rsidR="008B1CF1">
        <w:rPr>
          <w:sz w:val="28"/>
          <w:szCs w:val="28"/>
        </w:rPr>
        <w:t>добровольчестве (</w:t>
      </w:r>
      <w:proofErr w:type="spellStart"/>
      <w:r w:rsidR="008B1CF1">
        <w:rPr>
          <w:sz w:val="28"/>
          <w:szCs w:val="28"/>
        </w:rPr>
        <w:t>волонтерстве</w:t>
      </w:r>
      <w:proofErr w:type="spellEnd"/>
      <w:r w:rsidR="008B1CF1">
        <w:rPr>
          <w:sz w:val="28"/>
          <w:szCs w:val="28"/>
        </w:rPr>
        <w:t>)»</w:t>
      </w:r>
      <w:r w:rsidR="008B78D8">
        <w:rPr>
          <w:sz w:val="28"/>
          <w:szCs w:val="28"/>
        </w:rPr>
        <w:t xml:space="preserve">, </w:t>
      </w:r>
      <w:r w:rsidR="00C305F9">
        <w:rPr>
          <w:sz w:val="28"/>
          <w:szCs w:val="28"/>
        </w:rPr>
        <w:t>п</w:t>
      </w:r>
      <w:r w:rsidR="008B78D8" w:rsidRPr="008B78D8">
        <w:rPr>
          <w:sz w:val="28"/>
          <w:szCs w:val="28"/>
        </w:rPr>
        <w:t>остановлением Правительства Росс</w:t>
      </w:r>
      <w:r w:rsidR="008104A3">
        <w:rPr>
          <w:sz w:val="28"/>
          <w:szCs w:val="28"/>
        </w:rPr>
        <w:t xml:space="preserve">ийской Федерации </w:t>
      </w:r>
      <w:r w:rsidR="008B78D8">
        <w:rPr>
          <w:sz w:val="28"/>
          <w:szCs w:val="28"/>
        </w:rPr>
        <w:t>от 28.11.2018 № 1425 «</w:t>
      </w:r>
      <w:r w:rsidR="008B78D8" w:rsidRPr="008B78D8">
        <w:rPr>
          <w:sz w:val="28"/>
          <w:szCs w:val="28"/>
        </w:rPr>
        <w:t xml:space="preserve">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</w:t>
      </w:r>
      <w:r w:rsidR="008104A3">
        <w:rPr>
          <w:sz w:val="28"/>
          <w:szCs w:val="28"/>
        </w:rPr>
        <w:br/>
      </w:r>
      <w:r w:rsidR="008B78D8" w:rsidRPr="008B78D8">
        <w:rPr>
          <w:sz w:val="28"/>
          <w:szCs w:val="28"/>
        </w:rPr>
        <w:t>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</w:t>
      </w:r>
      <w:r w:rsidR="008B78D8">
        <w:rPr>
          <w:sz w:val="28"/>
          <w:szCs w:val="28"/>
        </w:rPr>
        <w:t xml:space="preserve">и (волонтерскими) организациями» </w:t>
      </w:r>
      <w:r w:rsidRPr="00395419">
        <w:rPr>
          <w:sz w:val="28"/>
          <w:szCs w:val="28"/>
        </w:rPr>
        <w:t>Администр</w:t>
      </w:r>
      <w:r>
        <w:rPr>
          <w:sz w:val="28"/>
          <w:szCs w:val="28"/>
        </w:rPr>
        <w:t>ация города Каменска-Уральского</w:t>
      </w:r>
    </w:p>
    <w:p w:rsidR="00395419" w:rsidRPr="00A04F2F" w:rsidRDefault="00395419" w:rsidP="00395419">
      <w:pPr>
        <w:ind w:right="-1"/>
        <w:jc w:val="both"/>
        <w:rPr>
          <w:b/>
          <w:sz w:val="28"/>
          <w:szCs w:val="28"/>
        </w:rPr>
      </w:pPr>
      <w:r w:rsidRPr="00395419">
        <w:rPr>
          <w:b/>
          <w:sz w:val="28"/>
          <w:szCs w:val="28"/>
        </w:rPr>
        <w:t>ПОСТАНОВЛЯЕТ</w:t>
      </w:r>
      <w:r w:rsidRPr="00A04F2F">
        <w:rPr>
          <w:b/>
          <w:sz w:val="28"/>
          <w:szCs w:val="28"/>
        </w:rPr>
        <w:t>:</w:t>
      </w:r>
    </w:p>
    <w:p w:rsidR="00395419" w:rsidRPr="008104A3" w:rsidRDefault="00395419" w:rsidP="00395419">
      <w:pPr>
        <w:ind w:right="-1"/>
        <w:jc w:val="both"/>
        <w:rPr>
          <w:sz w:val="24"/>
          <w:szCs w:val="24"/>
        </w:rPr>
      </w:pPr>
    </w:p>
    <w:p w:rsidR="00395419" w:rsidRPr="00395419" w:rsidRDefault="00395419" w:rsidP="00A04F2F">
      <w:pPr>
        <w:ind w:right="-1" w:firstLine="720"/>
        <w:jc w:val="both"/>
        <w:rPr>
          <w:sz w:val="28"/>
          <w:szCs w:val="28"/>
        </w:rPr>
      </w:pPr>
      <w:r w:rsidRPr="00395419">
        <w:rPr>
          <w:sz w:val="28"/>
          <w:szCs w:val="28"/>
        </w:rPr>
        <w:t>1. Утвердить Порядок взаимодействия ор</w:t>
      </w:r>
      <w:r w:rsidR="008B78D8">
        <w:rPr>
          <w:sz w:val="28"/>
          <w:szCs w:val="28"/>
        </w:rPr>
        <w:t xml:space="preserve">ганов местного самоуправления </w:t>
      </w:r>
      <w:r w:rsidR="008104A3">
        <w:rPr>
          <w:sz w:val="28"/>
          <w:szCs w:val="28"/>
        </w:rPr>
        <w:br/>
      </w:r>
      <w:r w:rsidRPr="00395419">
        <w:rPr>
          <w:sz w:val="28"/>
          <w:szCs w:val="28"/>
        </w:rPr>
        <w:t>и муниципальных учреждений муниципального образования город Каменск-Уральский с организаторами добровольческой (волонтерской) деятельности, добровольческими</w:t>
      </w:r>
      <w:r w:rsidR="008B1CF1">
        <w:rPr>
          <w:sz w:val="28"/>
          <w:szCs w:val="28"/>
        </w:rPr>
        <w:t xml:space="preserve"> (волонтерскими) организациями </w:t>
      </w:r>
      <w:r w:rsidRPr="00395419">
        <w:rPr>
          <w:sz w:val="28"/>
          <w:szCs w:val="28"/>
        </w:rPr>
        <w:t>(</w:t>
      </w:r>
      <w:r w:rsidR="008B1CF1">
        <w:rPr>
          <w:sz w:val="28"/>
          <w:szCs w:val="28"/>
        </w:rPr>
        <w:t>прилагается</w:t>
      </w:r>
      <w:r w:rsidRPr="00395419">
        <w:rPr>
          <w:sz w:val="28"/>
          <w:szCs w:val="28"/>
        </w:rPr>
        <w:t>).</w:t>
      </w:r>
    </w:p>
    <w:p w:rsidR="003C7E74" w:rsidRPr="00E84DAA" w:rsidRDefault="00395419" w:rsidP="00A04F2F">
      <w:pPr>
        <w:ind w:right="-1" w:firstLine="720"/>
        <w:jc w:val="both"/>
        <w:rPr>
          <w:b/>
          <w:sz w:val="28"/>
          <w:szCs w:val="28"/>
        </w:rPr>
      </w:pPr>
      <w:r w:rsidRPr="00395419">
        <w:rPr>
          <w:sz w:val="28"/>
          <w:szCs w:val="28"/>
        </w:rPr>
        <w:t xml:space="preserve">2. </w:t>
      </w:r>
      <w:r w:rsidR="00A04F2F" w:rsidRPr="00A04F2F">
        <w:rPr>
          <w:sz w:val="28"/>
          <w:szCs w:val="28"/>
        </w:rPr>
        <w:t>Опубликовать настоящее постановлен</w:t>
      </w:r>
      <w:r w:rsidR="008B78D8">
        <w:rPr>
          <w:sz w:val="28"/>
          <w:szCs w:val="28"/>
        </w:rPr>
        <w:t xml:space="preserve">ие в газете «Каменский рабочий» </w:t>
      </w:r>
      <w:r w:rsidR="008104A3">
        <w:rPr>
          <w:sz w:val="28"/>
          <w:szCs w:val="28"/>
        </w:rPr>
        <w:br/>
      </w:r>
      <w:r w:rsidR="00A04F2F" w:rsidRPr="00A04F2F">
        <w:rPr>
          <w:sz w:val="28"/>
          <w:szCs w:val="28"/>
        </w:rPr>
        <w:t>и разместить на официальном сайте муниципального образования.</w:t>
      </w:r>
    </w:p>
    <w:p w:rsidR="00A04F2F" w:rsidRPr="00A04F2F" w:rsidRDefault="00A04F2F" w:rsidP="00C700CC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4F2F">
        <w:rPr>
          <w:sz w:val="28"/>
          <w:szCs w:val="28"/>
        </w:rPr>
        <w:t xml:space="preserve">. </w:t>
      </w:r>
      <w:r w:rsidR="00B45180" w:rsidRPr="00B45180">
        <w:rPr>
          <w:sz w:val="28"/>
          <w:szCs w:val="28"/>
        </w:rPr>
        <w:t>Контроль за исполнением настоящего постановления</w:t>
      </w:r>
      <w:r w:rsidR="00B45180">
        <w:rPr>
          <w:sz w:val="28"/>
          <w:szCs w:val="28"/>
        </w:rPr>
        <w:t xml:space="preserve"> возложить </w:t>
      </w:r>
      <w:r w:rsidR="008104A3">
        <w:rPr>
          <w:sz w:val="28"/>
          <w:szCs w:val="28"/>
        </w:rPr>
        <w:br/>
      </w:r>
      <w:r w:rsidR="00B45180" w:rsidRPr="00B45180">
        <w:rPr>
          <w:sz w:val="28"/>
          <w:szCs w:val="28"/>
        </w:rPr>
        <w:t>на заместителя главы Администрации города Д.</w:t>
      </w:r>
      <w:r w:rsidR="00B45180">
        <w:rPr>
          <w:sz w:val="28"/>
          <w:szCs w:val="28"/>
        </w:rPr>
        <w:t>Н</w:t>
      </w:r>
      <w:r w:rsidR="00B45180" w:rsidRPr="00B45180">
        <w:rPr>
          <w:sz w:val="28"/>
          <w:szCs w:val="28"/>
        </w:rPr>
        <w:t xml:space="preserve">. </w:t>
      </w:r>
      <w:r w:rsidR="00B45180">
        <w:rPr>
          <w:sz w:val="28"/>
          <w:szCs w:val="28"/>
        </w:rPr>
        <w:t>Нестерова.</w:t>
      </w:r>
    </w:p>
    <w:p w:rsidR="00CB77A2" w:rsidRPr="003C163A" w:rsidRDefault="00CB77A2" w:rsidP="00B47D9E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8B78D8" w:rsidRDefault="00D823AF" w:rsidP="008104A3">
      <w:pPr>
        <w:ind w:right="-1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F2579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25792">
        <w:rPr>
          <w:sz w:val="28"/>
          <w:szCs w:val="28"/>
        </w:rPr>
        <w:t xml:space="preserve">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А.А. Герасимов</w:t>
      </w:r>
    </w:p>
    <w:p w:rsidR="00C700CC" w:rsidRPr="00C700CC" w:rsidRDefault="00C700CC" w:rsidP="00C700CC">
      <w:pPr>
        <w:ind w:left="5103"/>
        <w:rPr>
          <w:sz w:val="28"/>
          <w:szCs w:val="28"/>
        </w:rPr>
      </w:pPr>
      <w:r w:rsidRPr="00C700CC">
        <w:rPr>
          <w:sz w:val="28"/>
          <w:szCs w:val="28"/>
        </w:rPr>
        <w:lastRenderedPageBreak/>
        <w:t>УТВЕРЖДЕН</w:t>
      </w:r>
    </w:p>
    <w:p w:rsidR="00C700CC" w:rsidRPr="00C700CC" w:rsidRDefault="00C700CC" w:rsidP="00C700CC">
      <w:pPr>
        <w:ind w:left="5103"/>
        <w:rPr>
          <w:sz w:val="28"/>
          <w:szCs w:val="28"/>
        </w:rPr>
      </w:pPr>
      <w:r w:rsidRPr="00C700CC">
        <w:rPr>
          <w:sz w:val="28"/>
          <w:szCs w:val="28"/>
        </w:rPr>
        <w:t>постановлением Администрации</w:t>
      </w:r>
    </w:p>
    <w:p w:rsidR="00C700CC" w:rsidRPr="00C700CC" w:rsidRDefault="00C700CC" w:rsidP="00C700CC">
      <w:pPr>
        <w:ind w:left="5103"/>
        <w:rPr>
          <w:sz w:val="28"/>
          <w:szCs w:val="28"/>
        </w:rPr>
      </w:pPr>
      <w:r w:rsidRPr="00C700CC">
        <w:rPr>
          <w:sz w:val="28"/>
          <w:szCs w:val="28"/>
        </w:rPr>
        <w:t>города Каменска-Уральского</w:t>
      </w:r>
    </w:p>
    <w:p w:rsidR="00C700CC" w:rsidRPr="00C700CC" w:rsidRDefault="00C700CC" w:rsidP="00C700CC">
      <w:pPr>
        <w:ind w:left="5103"/>
        <w:rPr>
          <w:sz w:val="28"/>
          <w:szCs w:val="28"/>
        </w:rPr>
      </w:pPr>
      <w:r w:rsidRPr="00C700CC">
        <w:rPr>
          <w:sz w:val="28"/>
          <w:szCs w:val="28"/>
        </w:rPr>
        <w:t xml:space="preserve">от </w:t>
      </w:r>
      <w:r w:rsidR="008648F1">
        <w:rPr>
          <w:sz w:val="28"/>
          <w:szCs w:val="28"/>
        </w:rPr>
        <w:t>08.07.2020</w:t>
      </w:r>
      <w:r w:rsidRPr="00C700CC">
        <w:rPr>
          <w:sz w:val="28"/>
          <w:szCs w:val="28"/>
        </w:rPr>
        <w:t xml:space="preserve">  № </w:t>
      </w:r>
      <w:r w:rsidR="008648F1">
        <w:rPr>
          <w:sz w:val="28"/>
          <w:szCs w:val="28"/>
        </w:rPr>
        <w:t>505</w:t>
      </w:r>
    </w:p>
    <w:p w:rsidR="00C700CC" w:rsidRPr="00C700CC" w:rsidRDefault="009948CE" w:rsidP="00C700CC">
      <w:pPr>
        <w:ind w:left="5103"/>
        <w:rPr>
          <w:sz w:val="28"/>
          <w:szCs w:val="28"/>
        </w:rPr>
      </w:pPr>
      <w:r>
        <w:rPr>
          <w:sz w:val="28"/>
          <w:szCs w:val="28"/>
        </w:rPr>
        <w:t>«Об утверждении П</w:t>
      </w:r>
      <w:r w:rsidR="00C700CC" w:rsidRPr="00C700CC">
        <w:rPr>
          <w:sz w:val="28"/>
          <w:szCs w:val="28"/>
        </w:rPr>
        <w:t>орядка взаимодействия органов местного</w:t>
      </w:r>
    </w:p>
    <w:p w:rsidR="00B45180" w:rsidRDefault="00C700CC" w:rsidP="00C700CC">
      <w:pPr>
        <w:ind w:left="5103"/>
        <w:rPr>
          <w:sz w:val="28"/>
          <w:szCs w:val="28"/>
        </w:rPr>
      </w:pPr>
      <w:r w:rsidRPr="00C700CC">
        <w:rPr>
          <w:sz w:val="28"/>
          <w:szCs w:val="28"/>
        </w:rPr>
        <w:t xml:space="preserve">самоуправления и муниципальных учреждений </w:t>
      </w:r>
      <w:r w:rsidR="00977869">
        <w:rPr>
          <w:sz w:val="28"/>
          <w:szCs w:val="28"/>
        </w:rPr>
        <w:t xml:space="preserve">муниципального образования город Каменск-Уральский </w:t>
      </w:r>
      <w:r w:rsidRPr="00C700CC">
        <w:rPr>
          <w:sz w:val="28"/>
          <w:szCs w:val="28"/>
        </w:rPr>
        <w:t>с организаторами добровольческой (волонтерской) деятельности, добровольческим</w:t>
      </w:r>
      <w:r>
        <w:rPr>
          <w:sz w:val="28"/>
          <w:szCs w:val="28"/>
        </w:rPr>
        <w:t>и (волонтерскими) организациями</w:t>
      </w:r>
      <w:r w:rsidRPr="00C700CC">
        <w:rPr>
          <w:sz w:val="28"/>
          <w:szCs w:val="28"/>
        </w:rPr>
        <w:t>»</w:t>
      </w:r>
    </w:p>
    <w:p w:rsidR="00C700CC" w:rsidRDefault="00C700CC" w:rsidP="008B78D8">
      <w:pPr>
        <w:jc w:val="center"/>
        <w:rPr>
          <w:sz w:val="28"/>
          <w:szCs w:val="28"/>
        </w:rPr>
      </w:pPr>
    </w:p>
    <w:p w:rsidR="008B78D8" w:rsidRDefault="008B78D8" w:rsidP="008B78D8">
      <w:pPr>
        <w:ind w:left="4820" w:firstLine="220"/>
        <w:jc w:val="center"/>
        <w:rPr>
          <w:sz w:val="28"/>
          <w:szCs w:val="28"/>
        </w:rPr>
      </w:pPr>
    </w:p>
    <w:p w:rsidR="00C700CC" w:rsidRPr="008B1CF1" w:rsidRDefault="00C700CC" w:rsidP="00C700CC">
      <w:pPr>
        <w:jc w:val="center"/>
        <w:rPr>
          <w:b/>
          <w:sz w:val="28"/>
          <w:szCs w:val="28"/>
        </w:rPr>
      </w:pPr>
      <w:r w:rsidRPr="008B1CF1">
        <w:rPr>
          <w:b/>
          <w:sz w:val="28"/>
          <w:szCs w:val="28"/>
        </w:rPr>
        <w:t xml:space="preserve">Порядок </w:t>
      </w:r>
    </w:p>
    <w:p w:rsidR="00C700CC" w:rsidRDefault="00C700CC" w:rsidP="008B78D8">
      <w:pPr>
        <w:jc w:val="center"/>
        <w:rPr>
          <w:b/>
          <w:sz w:val="28"/>
          <w:szCs w:val="28"/>
        </w:rPr>
      </w:pPr>
      <w:r w:rsidRPr="008B1CF1">
        <w:rPr>
          <w:b/>
          <w:sz w:val="28"/>
          <w:szCs w:val="28"/>
        </w:rPr>
        <w:t xml:space="preserve">взаимодействия органов местного самоуправления и муниципальных учреждений </w:t>
      </w:r>
      <w:r w:rsidR="00813F4C" w:rsidRPr="008B1CF1">
        <w:rPr>
          <w:b/>
          <w:sz w:val="28"/>
          <w:szCs w:val="28"/>
        </w:rPr>
        <w:t xml:space="preserve">муниципального образования город Каменск-Уральский </w:t>
      </w:r>
      <w:r w:rsidR="00813F4C" w:rsidRPr="008B1CF1">
        <w:rPr>
          <w:b/>
          <w:sz w:val="28"/>
          <w:szCs w:val="28"/>
        </w:rPr>
        <w:br/>
      </w:r>
      <w:r w:rsidRPr="008B1CF1">
        <w:rPr>
          <w:b/>
          <w:sz w:val="28"/>
          <w:szCs w:val="28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8B78D8" w:rsidRPr="008B78D8" w:rsidRDefault="008B78D8" w:rsidP="008B78D8">
      <w:pPr>
        <w:jc w:val="center"/>
        <w:rPr>
          <w:sz w:val="28"/>
          <w:szCs w:val="28"/>
        </w:rPr>
      </w:pPr>
    </w:p>
    <w:p w:rsidR="008B78D8" w:rsidRPr="008B78D8" w:rsidRDefault="008B78D8" w:rsidP="008B78D8">
      <w:pPr>
        <w:jc w:val="center"/>
        <w:rPr>
          <w:sz w:val="28"/>
          <w:szCs w:val="28"/>
        </w:rPr>
      </w:pPr>
    </w:p>
    <w:p w:rsid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1. Настоящий Порядок определяет процедуру взаимодействия органов местного самоуправления и муниципальных учреждений муниципального образования город Каменск-Уральский (далее - органы местного самоуправления, учреждения) с организаторами добровольческой (волонтерской) деятельности (далее - организаторы добровольческой деятельности), добровольческими (волонтерскими) организациями (далее - добровольческие организации).</w:t>
      </w:r>
    </w:p>
    <w:p w:rsidR="008B78D8" w:rsidRPr="008B78D8" w:rsidRDefault="003747EA" w:rsidP="008B78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B78D8">
        <w:rPr>
          <w:sz w:val="28"/>
          <w:szCs w:val="28"/>
        </w:rPr>
        <w:t>.</w:t>
      </w:r>
      <w:r w:rsidR="008B78D8" w:rsidRPr="008B78D8">
        <w:rPr>
          <w:sz w:val="28"/>
          <w:szCs w:val="28"/>
        </w:rPr>
        <w:t xml:space="preserve"> Перечень видов деятельности, в отношении которых применяется настоящий Порядок:</w:t>
      </w:r>
    </w:p>
    <w:p w:rsidR="008B78D8" w:rsidRPr="008B78D8" w:rsidRDefault="008B78D8" w:rsidP="008B78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78D8">
        <w:rPr>
          <w:sz w:val="28"/>
          <w:szCs w:val="28"/>
        </w:rPr>
        <w:t>1) содействие в оказании медицинской помощи в организациях, оказывающих медицинскую помощь;</w:t>
      </w:r>
    </w:p>
    <w:p w:rsidR="008B78D8" w:rsidRPr="008B78D8" w:rsidRDefault="008B78D8" w:rsidP="008B78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78D8">
        <w:rPr>
          <w:sz w:val="28"/>
          <w:szCs w:val="28"/>
        </w:rPr>
        <w:t>2) содействие в оказании социальных услуг в стационарной форме социального обслуживания;</w:t>
      </w:r>
    </w:p>
    <w:p w:rsidR="008B78D8" w:rsidRDefault="008B78D8" w:rsidP="008B78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E152C">
        <w:rPr>
          <w:sz w:val="28"/>
          <w:szCs w:val="28"/>
        </w:rPr>
        <w:t>3</w:t>
      </w:r>
      <w:r>
        <w:rPr>
          <w:sz w:val="28"/>
          <w:szCs w:val="28"/>
        </w:rPr>
        <w:t>) содействие в оказании социальных услуг</w:t>
      </w:r>
      <w:r w:rsidR="006E152C">
        <w:rPr>
          <w:sz w:val="28"/>
          <w:szCs w:val="28"/>
        </w:rPr>
        <w:t xml:space="preserve"> в организациях для детей-сирот </w:t>
      </w:r>
      <w:r w:rsidR="00C651CF">
        <w:rPr>
          <w:sz w:val="28"/>
          <w:szCs w:val="28"/>
        </w:rPr>
        <w:br/>
      </w:r>
      <w:r w:rsidR="006E152C">
        <w:rPr>
          <w:sz w:val="28"/>
          <w:szCs w:val="28"/>
        </w:rPr>
        <w:t>и детей, оставшихся без попечения родителей</w:t>
      </w:r>
      <w:r w:rsidR="006E152C" w:rsidRPr="006E152C">
        <w:rPr>
          <w:sz w:val="28"/>
          <w:szCs w:val="28"/>
        </w:rPr>
        <w:t>;</w:t>
      </w:r>
    </w:p>
    <w:p w:rsidR="003747EA" w:rsidRPr="003747EA" w:rsidRDefault="006E152C" w:rsidP="006E152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содействие в защите населения и территорий </w:t>
      </w:r>
      <w:r w:rsidR="003747EA" w:rsidRPr="003747EA">
        <w:rPr>
          <w:sz w:val="28"/>
          <w:szCs w:val="28"/>
        </w:rPr>
        <w:t xml:space="preserve">от чрезвычайных ситуаций, </w:t>
      </w:r>
      <w:r>
        <w:rPr>
          <w:sz w:val="28"/>
          <w:szCs w:val="28"/>
        </w:rPr>
        <w:t>обеспечение</w:t>
      </w:r>
      <w:r w:rsidR="003747EA" w:rsidRPr="003747EA">
        <w:rPr>
          <w:sz w:val="28"/>
          <w:szCs w:val="28"/>
        </w:rPr>
        <w:t xml:space="preserve"> пожарной безопасности</w:t>
      </w:r>
      <w:r>
        <w:rPr>
          <w:sz w:val="28"/>
          <w:szCs w:val="28"/>
        </w:rPr>
        <w:t xml:space="preserve"> и безопасности людей на водных объектах.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5180" w:rsidRPr="00B45180">
        <w:rPr>
          <w:sz w:val="28"/>
          <w:szCs w:val="28"/>
        </w:rPr>
        <w:t>. Организатор добровольческой деятельности, добровольческая организация в цел</w:t>
      </w:r>
      <w:r w:rsidR="00D84DDA">
        <w:rPr>
          <w:sz w:val="28"/>
          <w:szCs w:val="28"/>
        </w:rPr>
        <w:t>ях осуществления взаимодействия</w:t>
      </w:r>
      <w:r w:rsidR="00D84DDA" w:rsidRPr="00D84DDA">
        <w:rPr>
          <w:sz w:val="28"/>
          <w:szCs w:val="28"/>
        </w:rPr>
        <w:t>, исходя из цели добровольческой (волонтерской) деятельности,</w:t>
      </w:r>
      <w:r w:rsidR="00866249">
        <w:rPr>
          <w:sz w:val="28"/>
          <w:szCs w:val="28"/>
        </w:rPr>
        <w:t xml:space="preserve"> </w:t>
      </w:r>
      <w:r w:rsidR="00B45180" w:rsidRPr="00B45180">
        <w:rPr>
          <w:sz w:val="28"/>
          <w:szCs w:val="28"/>
        </w:rPr>
        <w:t>направляют органам местн</w:t>
      </w:r>
      <w:r w:rsidR="00813F4C">
        <w:rPr>
          <w:sz w:val="28"/>
          <w:szCs w:val="28"/>
        </w:rPr>
        <w:t xml:space="preserve">ого самоуправления, учреждениям </w:t>
      </w:r>
      <w:r w:rsidR="00B45180" w:rsidRPr="00B45180">
        <w:rPr>
          <w:sz w:val="28"/>
          <w:szCs w:val="28"/>
        </w:rPr>
        <w:t>почтовым отп</w:t>
      </w:r>
      <w:r w:rsidR="006E152C">
        <w:rPr>
          <w:sz w:val="28"/>
          <w:szCs w:val="28"/>
        </w:rPr>
        <w:t xml:space="preserve">равлением с описью вложения или </w:t>
      </w:r>
      <w:r w:rsidR="00B45180" w:rsidRPr="00B45180">
        <w:rPr>
          <w:sz w:val="28"/>
          <w:szCs w:val="28"/>
        </w:rPr>
        <w:t xml:space="preserve">в форме электронного документа через информационно-телекоммуникационную сеть «Интернет» (далее - сеть Интернет) предложение о намерении взаимодействовать </w:t>
      </w:r>
      <w:r w:rsidR="00C651CF">
        <w:rPr>
          <w:sz w:val="28"/>
          <w:szCs w:val="28"/>
        </w:rPr>
        <w:br/>
      </w:r>
      <w:r w:rsidR="00B45180" w:rsidRPr="00B45180">
        <w:rPr>
          <w:sz w:val="28"/>
          <w:szCs w:val="28"/>
        </w:rPr>
        <w:lastRenderedPageBreak/>
        <w:t>в части организации добровольческой (волонтерской) деятельности (далее - предложение), которое содержит следующую информацию: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1) фамилию, имя, отчество (при наличии), если организатором добровольческой деятельности является физическое лицо;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2) фамилию, имя, отчество (при наличии) и контакты руководителя добровольческой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3) государственный регистрационный номер, содержащийся в Едином государственном реестре юридических лиц;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4) сведения об адресе официального сайта или официальной страницы в сети Интернет (при наличии);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5)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B45180">
        <w:rPr>
          <w:sz w:val="28"/>
          <w:szCs w:val="28"/>
        </w:rPr>
        <w:t>волонтерства</w:t>
      </w:r>
      <w:proofErr w:type="spellEnd"/>
      <w:r w:rsidRPr="00B45180">
        <w:rPr>
          <w:sz w:val="28"/>
          <w:szCs w:val="28"/>
        </w:rPr>
        <w:t>) (при наличии);</w:t>
      </w:r>
    </w:p>
    <w:p w:rsid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6) перечень предлагаемых к осуществлению видов работ (услуг), осуществляемых добровольцами (волонтерами) (далее - добровольцы) в целях, предусмотренных </w:t>
      </w:r>
      <w:hyperlink r:id="rId9" w:history="1">
        <w:r w:rsidRPr="00B45180">
          <w:rPr>
            <w:sz w:val="28"/>
            <w:szCs w:val="28"/>
          </w:rPr>
          <w:t>пунктом 1 статьи 2</w:t>
        </w:r>
      </w:hyperlink>
      <w:r w:rsidR="00F365D4">
        <w:rPr>
          <w:sz w:val="28"/>
          <w:szCs w:val="28"/>
        </w:rPr>
        <w:t xml:space="preserve"> Федерального закона от </w:t>
      </w:r>
      <w:r w:rsidRPr="00B45180">
        <w:rPr>
          <w:sz w:val="28"/>
          <w:szCs w:val="28"/>
        </w:rPr>
        <w:t>11</w:t>
      </w:r>
      <w:r w:rsidR="00C651CF">
        <w:rPr>
          <w:sz w:val="28"/>
          <w:szCs w:val="28"/>
        </w:rPr>
        <w:t xml:space="preserve"> августа </w:t>
      </w:r>
      <w:r w:rsidRPr="00B45180">
        <w:rPr>
          <w:sz w:val="28"/>
          <w:szCs w:val="28"/>
        </w:rPr>
        <w:t xml:space="preserve">1995 </w:t>
      </w:r>
      <w:r w:rsidR="00F365D4">
        <w:rPr>
          <w:sz w:val="28"/>
          <w:szCs w:val="28"/>
        </w:rPr>
        <w:t xml:space="preserve">года </w:t>
      </w:r>
      <w:r w:rsidRPr="00B45180">
        <w:rPr>
          <w:sz w:val="28"/>
          <w:szCs w:val="28"/>
        </w:rPr>
        <w:t>№ 135-ФЗ «О благотворительной деятельности и добровольчестве (</w:t>
      </w:r>
      <w:proofErr w:type="spellStart"/>
      <w:r w:rsidRPr="00B45180">
        <w:rPr>
          <w:sz w:val="28"/>
          <w:szCs w:val="28"/>
        </w:rPr>
        <w:t>волонтерстве</w:t>
      </w:r>
      <w:proofErr w:type="spellEnd"/>
      <w:r w:rsidRPr="00B45180">
        <w:rPr>
          <w:sz w:val="28"/>
          <w:szCs w:val="28"/>
        </w:rPr>
        <w:t>)» (далее - Федеральный закон № 135-ФЗ),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247D32" w:rsidRPr="00B45180" w:rsidRDefault="00247D32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47D32">
        <w:rPr>
          <w:sz w:val="28"/>
          <w:szCs w:val="28"/>
        </w:rPr>
        <w:t xml:space="preserve">Отсутствие в предложении обязательных сведений, указанных в пункте </w:t>
      </w:r>
      <w:r w:rsidR="00C651CF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247D32">
        <w:rPr>
          <w:sz w:val="28"/>
          <w:szCs w:val="28"/>
        </w:rPr>
        <w:t xml:space="preserve"> настоящего Порядка, влечет отказ в принятии предложения</w:t>
      </w:r>
      <w:r>
        <w:rPr>
          <w:sz w:val="28"/>
          <w:szCs w:val="28"/>
        </w:rPr>
        <w:t>.</w:t>
      </w:r>
    </w:p>
    <w:p w:rsidR="00B45180" w:rsidRPr="00B45180" w:rsidRDefault="00247D32" w:rsidP="00B451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45180" w:rsidRPr="00B45180">
        <w:rPr>
          <w:sz w:val="28"/>
          <w:szCs w:val="28"/>
        </w:rPr>
        <w:t>. Орган местного самоуправления, учреждение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B45180" w:rsidRPr="00B45180" w:rsidRDefault="00F365D4" w:rsidP="00B451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45180" w:rsidRPr="00B45180">
        <w:rPr>
          <w:sz w:val="28"/>
          <w:szCs w:val="28"/>
        </w:rPr>
        <w:t>о принятии предложения;</w:t>
      </w:r>
    </w:p>
    <w:p w:rsidR="00B45180" w:rsidRDefault="00B45180" w:rsidP="00B45180">
      <w:pPr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2) об отказе в принятии предложения с указанием причин, послуживших основанием для принятия такого решения.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Срок рассмотрения предложения может быть увеличен на 10 рабочих дней </w:t>
      </w:r>
      <w:r w:rsidR="00C651CF">
        <w:rPr>
          <w:sz w:val="28"/>
          <w:szCs w:val="28"/>
        </w:rPr>
        <w:br/>
      </w:r>
      <w:r w:rsidRPr="00B45180">
        <w:rPr>
          <w:sz w:val="28"/>
          <w:szCs w:val="28"/>
        </w:rPr>
        <w:t>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B45180" w:rsidRPr="00B45180" w:rsidRDefault="00247D32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45180" w:rsidRPr="00B45180">
        <w:rPr>
          <w:sz w:val="28"/>
          <w:szCs w:val="28"/>
        </w:rPr>
        <w:t xml:space="preserve">. </w:t>
      </w:r>
      <w:r w:rsidR="00C305F9">
        <w:rPr>
          <w:sz w:val="28"/>
          <w:szCs w:val="28"/>
        </w:rPr>
        <w:t>О</w:t>
      </w:r>
      <w:r w:rsidR="00B45180" w:rsidRPr="00B45180">
        <w:rPr>
          <w:sz w:val="28"/>
          <w:szCs w:val="28"/>
        </w:rPr>
        <w:t>рган местного самоуправления,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B45180" w:rsidRPr="00B45180" w:rsidRDefault="00247D32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45180" w:rsidRPr="00B45180">
        <w:rPr>
          <w:sz w:val="28"/>
          <w:szCs w:val="28"/>
        </w:rPr>
        <w:t>. В случае принятия предложения орган местного самоуправления, учреждение информируют организатора добровольческой деятельности, добровольческую организацию об условиях осуществления добровольческой (волонтерской) деятельности (далее - добровольческая деятельность):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lastRenderedPageBreak/>
        <w:t>1) об ограничениях и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2) о правовых нормах, регламентирующих работу органа местного самоуправления, учреждения;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3) о необходимых режимных требованиях, правилах техники безопасности </w:t>
      </w:r>
      <w:r w:rsidR="00C651CF">
        <w:rPr>
          <w:sz w:val="28"/>
          <w:szCs w:val="28"/>
        </w:rPr>
        <w:br/>
      </w:r>
      <w:r w:rsidRPr="00B45180">
        <w:rPr>
          <w:sz w:val="28"/>
          <w:szCs w:val="28"/>
        </w:rPr>
        <w:t>и других правилах, соблюдение которых требуется при осуществлении добровольческой деятельности;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4) о порядке и сроках рассмотрения (урегулирования) разногласий, возникающих в ходе взаимодействия сторон;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5) о сроке осуществления добровольч</w:t>
      </w:r>
      <w:r w:rsidR="00DB0820">
        <w:rPr>
          <w:sz w:val="28"/>
          <w:szCs w:val="28"/>
        </w:rPr>
        <w:t xml:space="preserve">еской деятельности и основаниях </w:t>
      </w:r>
      <w:r w:rsidRPr="00B45180">
        <w:rPr>
          <w:sz w:val="28"/>
          <w:szCs w:val="28"/>
        </w:rPr>
        <w:t>для досрочного прекращения ее осуществления;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6) об иных условиях осуществления добровольческой деятельности.</w:t>
      </w:r>
    </w:p>
    <w:p w:rsidR="00B45180" w:rsidRPr="00B45180" w:rsidRDefault="00247D32" w:rsidP="00B451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45180" w:rsidRPr="00B45180">
        <w:rPr>
          <w:sz w:val="28"/>
          <w:szCs w:val="28"/>
        </w:rPr>
        <w:t xml:space="preserve">. Организатор добровольческой деятельности, добровольческая организация в случае отказа учреждения принять предложение вправе направить органу местного самоуправления, являющемуся учредителем учреждения, аналогичное предложение, которое рассматривается в </w:t>
      </w:r>
      <w:r w:rsidR="00DB0820">
        <w:rPr>
          <w:sz w:val="28"/>
          <w:szCs w:val="28"/>
        </w:rPr>
        <w:t>соответствии с требованиями</w:t>
      </w:r>
      <w:r w:rsidR="00C305F9">
        <w:rPr>
          <w:sz w:val="28"/>
          <w:szCs w:val="28"/>
        </w:rPr>
        <w:t>, установленны</w:t>
      </w:r>
      <w:r w:rsidR="00B45180" w:rsidRPr="00B45180">
        <w:rPr>
          <w:sz w:val="28"/>
          <w:szCs w:val="28"/>
        </w:rPr>
        <w:t>м</w:t>
      </w:r>
      <w:r w:rsidR="00C305F9">
        <w:rPr>
          <w:sz w:val="28"/>
          <w:szCs w:val="28"/>
        </w:rPr>
        <w:t>и</w:t>
      </w:r>
      <w:r w:rsidR="00B45180" w:rsidRPr="00B45180">
        <w:rPr>
          <w:sz w:val="28"/>
          <w:szCs w:val="28"/>
        </w:rPr>
        <w:t xml:space="preserve"> настоящим Порядком.</w:t>
      </w:r>
    </w:p>
    <w:p w:rsidR="00B45180" w:rsidRPr="00B45180" w:rsidRDefault="00247D32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45180" w:rsidRPr="00B45180">
        <w:rPr>
          <w:sz w:val="28"/>
          <w:szCs w:val="28"/>
        </w:rPr>
        <w:t xml:space="preserve">. Взаимодействие органов местного самоуправления, учреждений </w:t>
      </w:r>
      <w:r w:rsidR="00C651CF">
        <w:rPr>
          <w:sz w:val="28"/>
          <w:szCs w:val="28"/>
        </w:rPr>
        <w:br/>
      </w:r>
      <w:r w:rsidR="00B45180" w:rsidRPr="00B45180">
        <w:rPr>
          <w:sz w:val="28"/>
          <w:szCs w:val="28"/>
        </w:rPr>
        <w:t>с организатором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B45180" w:rsidRPr="00B45180" w:rsidRDefault="00247D32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45180" w:rsidRPr="00B45180">
        <w:rPr>
          <w:sz w:val="28"/>
          <w:szCs w:val="28"/>
        </w:rPr>
        <w:t>. Соглашение заключается в случае принятия органом местного самоуправления, учреждением решения, предус</w:t>
      </w:r>
      <w:r w:rsidR="008B1CF1">
        <w:rPr>
          <w:sz w:val="28"/>
          <w:szCs w:val="28"/>
        </w:rPr>
        <w:t xml:space="preserve">мотренного подпунктом </w:t>
      </w:r>
      <w:r>
        <w:rPr>
          <w:sz w:val="28"/>
          <w:szCs w:val="28"/>
        </w:rPr>
        <w:t>1 пункта 5</w:t>
      </w:r>
      <w:r w:rsidR="00B45180" w:rsidRPr="00B45180">
        <w:rPr>
          <w:sz w:val="28"/>
          <w:szCs w:val="28"/>
        </w:rPr>
        <w:t xml:space="preserve"> Порядка и предусматривает: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1)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10" w:history="1">
        <w:r w:rsidRPr="00B45180">
          <w:rPr>
            <w:sz w:val="28"/>
            <w:szCs w:val="28"/>
          </w:rPr>
          <w:t>пункте 1 статьи 2</w:t>
        </w:r>
      </w:hyperlink>
      <w:r w:rsidRPr="00B45180">
        <w:rPr>
          <w:sz w:val="28"/>
          <w:szCs w:val="28"/>
        </w:rPr>
        <w:t xml:space="preserve"> Федерального закона № 135-ФЗ;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2) условия осуществления добровольческой деятельности;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3)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органа местного самоуправления, учрежден</w:t>
      </w:r>
      <w:r w:rsidR="00813F4C">
        <w:rPr>
          <w:sz w:val="28"/>
          <w:szCs w:val="28"/>
        </w:rPr>
        <w:t>ия,</w:t>
      </w:r>
      <w:r w:rsidRPr="00B45180">
        <w:rPr>
          <w:sz w:val="28"/>
          <w:szCs w:val="28"/>
        </w:rPr>
        <w:t xml:space="preserve"> для оперативного решения вопросов, возникающих при взаимодействии;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4) порядок, в соответствии с которым орган местного самоуправления,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5) возможность предоставления органом местного самоуправления, учреждением мер поддержки, предусмотренных Федеральным </w:t>
      </w:r>
      <w:hyperlink r:id="rId11" w:history="1">
        <w:proofErr w:type="spellStart"/>
        <w:r w:rsidRPr="00B45180">
          <w:rPr>
            <w:sz w:val="28"/>
            <w:szCs w:val="28"/>
          </w:rPr>
          <w:t>законом</w:t>
        </w:r>
      </w:hyperlink>
      <w:r w:rsidRPr="00B45180">
        <w:rPr>
          <w:sz w:val="28"/>
          <w:szCs w:val="28"/>
        </w:rPr>
        <w:t>№</w:t>
      </w:r>
      <w:proofErr w:type="spellEnd"/>
      <w:r w:rsidRPr="00B45180">
        <w:rPr>
          <w:sz w:val="28"/>
          <w:szCs w:val="28"/>
        </w:rPr>
        <w:t xml:space="preserve"> 135-ФЗ, помещений и необходимого оборудования;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>6)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B45180">
        <w:rPr>
          <w:sz w:val="28"/>
          <w:szCs w:val="28"/>
        </w:rPr>
        <w:t>волонтерства</w:t>
      </w:r>
      <w:proofErr w:type="spellEnd"/>
      <w:r w:rsidRPr="00B45180">
        <w:rPr>
          <w:sz w:val="28"/>
          <w:szCs w:val="28"/>
        </w:rPr>
        <w:t>);</w:t>
      </w:r>
    </w:p>
    <w:p w:rsidR="00B45180" w:rsidRPr="00B45180" w:rsidRDefault="00B45180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7) обязанность организатора добровольческой деятельности, добровольческой организации информировать добровольцев о рисках, связанных </w:t>
      </w:r>
      <w:r w:rsidR="00C651CF">
        <w:rPr>
          <w:sz w:val="28"/>
          <w:szCs w:val="28"/>
        </w:rPr>
        <w:br/>
      </w:r>
      <w:r w:rsidRPr="00B45180">
        <w:rPr>
          <w:sz w:val="28"/>
          <w:szCs w:val="28"/>
        </w:rPr>
        <w:t>с осуществлением добровольческой деятельности (при наличии);</w:t>
      </w:r>
    </w:p>
    <w:p w:rsidR="00B45180" w:rsidRPr="00B45180" w:rsidRDefault="00B45180" w:rsidP="00C651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180">
        <w:rPr>
          <w:sz w:val="28"/>
          <w:szCs w:val="28"/>
        </w:rPr>
        <w:lastRenderedPageBreak/>
        <w:t>8)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B45180" w:rsidRPr="00B45180" w:rsidRDefault="00C651CF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45180" w:rsidRPr="00B45180">
        <w:rPr>
          <w:sz w:val="28"/>
          <w:szCs w:val="28"/>
        </w:rPr>
        <w:t>) иные положения, не противоречащие законодательству Российской Федерации.</w:t>
      </w:r>
    </w:p>
    <w:p w:rsidR="00B45180" w:rsidRPr="00B45180" w:rsidRDefault="00247D32" w:rsidP="00B45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45180" w:rsidRPr="00B45180">
        <w:rPr>
          <w:sz w:val="28"/>
          <w:szCs w:val="28"/>
        </w:rPr>
        <w:t>. Организатор добровольческой деятельности, добровольческая организация в течение 5 рабочих дней со дня получения проекта соглашения направляют в орган местного самоуправления, учреждение один из следующих документов: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5180" w:rsidRPr="00B45180">
        <w:rPr>
          <w:sz w:val="28"/>
          <w:szCs w:val="28"/>
        </w:rPr>
        <w:t>подписанное соглашение;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5180" w:rsidRPr="00B45180">
        <w:rPr>
          <w:sz w:val="28"/>
          <w:szCs w:val="28"/>
        </w:rPr>
        <w:t>оформленный в произвольной письменной форме отказ от подписания проекта соглашения;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0" w:name="Par3"/>
      <w:bookmarkEnd w:id="0"/>
      <w:r>
        <w:rPr>
          <w:sz w:val="28"/>
          <w:szCs w:val="28"/>
        </w:rPr>
        <w:t xml:space="preserve">- </w:t>
      </w:r>
      <w:r w:rsidR="00B45180" w:rsidRPr="00B45180">
        <w:rPr>
          <w:sz w:val="28"/>
          <w:szCs w:val="28"/>
        </w:rPr>
        <w:t xml:space="preserve">оформленный в произвольной письменной форме протокол разногласий </w:t>
      </w:r>
      <w:r w:rsidR="00C651CF">
        <w:rPr>
          <w:sz w:val="28"/>
          <w:szCs w:val="28"/>
        </w:rPr>
        <w:br/>
      </w:r>
      <w:r w:rsidR="00B45180" w:rsidRPr="00B45180">
        <w:rPr>
          <w:sz w:val="28"/>
          <w:szCs w:val="28"/>
        </w:rPr>
        <w:t>к проекту соглашения.</w:t>
      </w:r>
    </w:p>
    <w:p w:rsidR="00B45180" w:rsidRPr="00B45180" w:rsidRDefault="00B45180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5180">
        <w:rPr>
          <w:sz w:val="28"/>
          <w:szCs w:val="28"/>
        </w:rPr>
        <w:t xml:space="preserve">Орган местного самоуправления, учреждение в течение 5 рабочих дней </w:t>
      </w:r>
      <w:r w:rsidR="00C651CF">
        <w:rPr>
          <w:sz w:val="28"/>
          <w:szCs w:val="28"/>
        </w:rPr>
        <w:br/>
      </w:r>
      <w:r w:rsidRPr="00B45180">
        <w:rPr>
          <w:sz w:val="28"/>
          <w:szCs w:val="28"/>
        </w:rPr>
        <w:t xml:space="preserve">со дня получения протокола разногласий, указанного в </w:t>
      </w:r>
      <w:hyperlink r:id="rId12" w:anchor="Par3" w:history="1">
        <w:r w:rsidRPr="00B45180">
          <w:rPr>
            <w:sz w:val="28"/>
            <w:szCs w:val="28"/>
          </w:rPr>
          <w:t>абзаце четвертом части первой</w:t>
        </w:r>
      </w:hyperlink>
      <w:r w:rsidRPr="00B45180">
        <w:rPr>
          <w:sz w:val="28"/>
          <w:szCs w:val="28"/>
        </w:rPr>
        <w:t xml:space="preserve"> настоящего пункта, проводит переговоры с организатором добровольческой деятельности, добровольческой организацией об урегулировании разногласий, по итогам которых стороны подписывают один из следующих документов: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5180" w:rsidRPr="00B45180">
        <w:rPr>
          <w:sz w:val="28"/>
          <w:szCs w:val="28"/>
        </w:rPr>
        <w:t>соглашение на условиях, достигнутых в процессе урегулирования разногласий;</w:t>
      </w:r>
    </w:p>
    <w:p w:rsidR="00B45180" w:rsidRPr="00B45180" w:rsidRDefault="00F365D4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5180" w:rsidRPr="00B45180">
        <w:rPr>
          <w:sz w:val="28"/>
          <w:szCs w:val="28"/>
        </w:rPr>
        <w:t>оформленный в произвольной письменной форме отказ от подписания соглашения.</w:t>
      </w:r>
    </w:p>
    <w:p w:rsidR="00B45180" w:rsidRPr="00B45180" w:rsidRDefault="00247D32" w:rsidP="00B4518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B45180" w:rsidRPr="00B45180">
        <w:rPr>
          <w:sz w:val="28"/>
          <w:szCs w:val="28"/>
        </w:rPr>
        <w:t xml:space="preserve">. В случае неполучения органом местного самоуправления, учреждением </w:t>
      </w:r>
      <w:r w:rsidR="00C651CF">
        <w:rPr>
          <w:sz w:val="28"/>
          <w:szCs w:val="28"/>
        </w:rPr>
        <w:br/>
      </w:r>
      <w:bookmarkStart w:id="1" w:name="_GoBack"/>
      <w:bookmarkEnd w:id="1"/>
      <w:r w:rsidR="00B45180" w:rsidRPr="00B45180">
        <w:rPr>
          <w:sz w:val="28"/>
          <w:szCs w:val="28"/>
        </w:rPr>
        <w:t>в течение 14 рабочих дней со дня получения проекта соглашения организатором добровольческой деятельности, добровольческой организацией подписанного соглашения, отказа от подписания проекта соглашения либо протокола разногласий к проекту соглашения</w:t>
      </w:r>
      <w:r w:rsidR="00DB0820">
        <w:rPr>
          <w:sz w:val="28"/>
          <w:szCs w:val="28"/>
        </w:rPr>
        <w:t>,</w:t>
      </w:r>
      <w:r w:rsidR="00B45180" w:rsidRPr="00B45180">
        <w:rPr>
          <w:sz w:val="28"/>
          <w:szCs w:val="28"/>
        </w:rPr>
        <w:t xml:space="preserve"> организатор добровольческой деятельности, добровольческая организация считаются отказавшимися от подписания проекта соглашения.</w:t>
      </w:r>
    </w:p>
    <w:p w:rsidR="00B45180" w:rsidRPr="00CA58D5" w:rsidRDefault="00B45180" w:rsidP="00247D32">
      <w:pPr>
        <w:jc w:val="both"/>
        <w:rPr>
          <w:sz w:val="28"/>
          <w:szCs w:val="28"/>
        </w:rPr>
      </w:pPr>
    </w:p>
    <w:sectPr w:rsidR="00B45180" w:rsidRPr="00CA58D5" w:rsidSect="00D823AF">
      <w:headerReference w:type="even" r:id="rId13"/>
      <w:headerReference w:type="default" r:id="rId14"/>
      <w:headerReference w:type="first" r:id="rId15"/>
      <w:pgSz w:w="11906" w:h="16838"/>
      <w:pgMar w:top="426" w:right="680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8AD" w:rsidRDefault="009308AD">
      <w:r>
        <w:separator/>
      </w:r>
    </w:p>
  </w:endnote>
  <w:endnote w:type="continuationSeparator" w:id="1">
    <w:p w:rsidR="009308AD" w:rsidRDefault="00930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8AD" w:rsidRDefault="009308AD">
      <w:r>
        <w:separator/>
      </w:r>
    </w:p>
  </w:footnote>
  <w:footnote w:type="continuationSeparator" w:id="1">
    <w:p w:rsidR="009308AD" w:rsidRDefault="00930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BC764E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BC764E">
    <w:pPr>
      <w:pStyle w:val="a3"/>
      <w:jc w:val="center"/>
    </w:pPr>
    <w:r>
      <w:fldChar w:fldCharType="begin"/>
    </w:r>
    <w:r w:rsidR="00BE75ED">
      <w:instrText>PAGE   \* MERGEFORMAT</w:instrText>
    </w:r>
    <w:r>
      <w:fldChar w:fldCharType="separate"/>
    </w:r>
    <w:r w:rsidR="00866249">
      <w:rPr>
        <w:noProof/>
      </w:rPr>
      <w:t>5</w:t>
    </w:r>
    <w:r>
      <w:rPr>
        <w:noProof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A7F" w:rsidRDefault="00442A7F" w:rsidP="00442A7F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4A4"/>
    <w:rsid w:val="00003BFA"/>
    <w:rsid w:val="00007FE0"/>
    <w:rsid w:val="0001404C"/>
    <w:rsid w:val="00020019"/>
    <w:rsid w:val="000237BA"/>
    <w:rsid w:val="0003117A"/>
    <w:rsid w:val="00033059"/>
    <w:rsid w:val="00033126"/>
    <w:rsid w:val="0003565E"/>
    <w:rsid w:val="00036467"/>
    <w:rsid w:val="00036867"/>
    <w:rsid w:val="00037BAA"/>
    <w:rsid w:val="0004051A"/>
    <w:rsid w:val="00041C34"/>
    <w:rsid w:val="00047257"/>
    <w:rsid w:val="000514E7"/>
    <w:rsid w:val="00052007"/>
    <w:rsid w:val="000538EC"/>
    <w:rsid w:val="00054802"/>
    <w:rsid w:val="000568CE"/>
    <w:rsid w:val="00060E48"/>
    <w:rsid w:val="00062D43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1501"/>
    <w:rsid w:val="000E24A9"/>
    <w:rsid w:val="000E3F5A"/>
    <w:rsid w:val="000E4D62"/>
    <w:rsid w:val="000E7E77"/>
    <w:rsid w:val="000F284A"/>
    <w:rsid w:val="000F484C"/>
    <w:rsid w:val="00101865"/>
    <w:rsid w:val="00102A18"/>
    <w:rsid w:val="00106174"/>
    <w:rsid w:val="00106CB9"/>
    <w:rsid w:val="001143E2"/>
    <w:rsid w:val="0011444B"/>
    <w:rsid w:val="00114E48"/>
    <w:rsid w:val="0012035B"/>
    <w:rsid w:val="00123E52"/>
    <w:rsid w:val="0012483D"/>
    <w:rsid w:val="0013595E"/>
    <w:rsid w:val="00143C20"/>
    <w:rsid w:val="0015458B"/>
    <w:rsid w:val="00154E7D"/>
    <w:rsid w:val="00156C2D"/>
    <w:rsid w:val="00161EC7"/>
    <w:rsid w:val="001643B4"/>
    <w:rsid w:val="00173143"/>
    <w:rsid w:val="00174747"/>
    <w:rsid w:val="001748E7"/>
    <w:rsid w:val="001813E0"/>
    <w:rsid w:val="00182902"/>
    <w:rsid w:val="001863DD"/>
    <w:rsid w:val="00187AE6"/>
    <w:rsid w:val="00192292"/>
    <w:rsid w:val="00194665"/>
    <w:rsid w:val="001A27CD"/>
    <w:rsid w:val="001A568B"/>
    <w:rsid w:val="001A6CF2"/>
    <w:rsid w:val="001B31DF"/>
    <w:rsid w:val="001C111B"/>
    <w:rsid w:val="001C45FB"/>
    <w:rsid w:val="001C7448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47511"/>
    <w:rsid w:val="00247D32"/>
    <w:rsid w:val="00252578"/>
    <w:rsid w:val="00252806"/>
    <w:rsid w:val="002541BA"/>
    <w:rsid w:val="0026124C"/>
    <w:rsid w:val="00262679"/>
    <w:rsid w:val="002654CA"/>
    <w:rsid w:val="00270DE6"/>
    <w:rsid w:val="002721A7"/>
    <w:rsid w:val="0027677C"/>
    <w:rsid w:val="00276F53"/>
    <w:rsid w:val="00282255"/>
    <w:rsid w:val="00282381"/>
    <w:rsid w:val="00282A26"/>
    <w:rsid w:val="002859A8"/>
    <w:rsid w:val="00290417"/>
    <w:rsid w:val="00290D19"/>
    <w:rsid w:val="00292678"/>
    <w:rsid w:val="002A0C97"/>
    <w:rsid w:val="002A13FE"/>
    <w:rsid w:val="002A6B72"/>
    <w:rsid w:val="002A6F7B"/>
    <w:rsid w:val="002A7E6F"/>
    <w:rsid w:val="002B2B7F"/>
    <w:rsid w:val="002B3CB1"/>
    <w:rsid w:val="002B70BF"/>
    <w:rsid w:val="002C1FA7"/>
    <w:rsid w:val="002C4A1E"/>
    <w:rsid w:val="002C6564"/>
    <w:rsid w:val="002D1FAC"/>
    <w:rsid w:val="002D2C8C"/>
    <w:rsid w:val="002D3727"/>
    <w:rsid w:val="002D6CD9"/>
    <w:rsid w:val="002D7C94"/>
    <w:rsid w:val="002E13D1"/>
    <w:rsid w:val="002E6B82"/>
    <w:rsid w:val="002F132E"/>
    <w:rsid w:val="002F3336"/>
    <w:rsid w:val="002F3679"/>
    <w:rsid w:val="00300AB5"/>
    <w:rsid w:val="00301BF6"/>
    <w:rsid w:val="003020A5"/>
    <w:rsid w:val="0030323E"/>
    <w:rsid w:val="00311916"/>
    <w:rsid w:val="003128C2"/>
    <w:rsid w:val="0031493B"/>
    <w:rsid w:val="0031604A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47EA"/>
    <w:rsid w:val="00375B3A"/>
    <w:rsid w:val="0038175D"/>
    <w:rsid w:val="0038358A"/>
    <w:rsid w:val="00384523"/>
    <w:rsid w:val="0038512B"/>
    <w:rsid w:val="0038570D"/>
    <w:rsid w:val="003939F8"/>
    <w:rsid w:val="003940CF"/>
    <w:rsid w:val="00395419"/>
    <w:rsid w:val="00397D27"/>
    <w:rsid w:val="003A0304"/>
    <w:rsid w:val="003A44F0"/>
    <w:rsid w:val="003B72AC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3F7011"/>
    <w:rsid w:val="00404D4E"/>
    <w:rsid w:val="004106FE"/>
    <w:rsid w:val="00410A7E"/>
    <w:rsid w:val="00411B8E"/>
    <w:rsid w:val="00414741"/>
    <w:rsid w:val="004173FA"/>
    <w:rsid w:val="00417A21"/>
    <w:rsid w:val="00417C49"/>
    <w:rsid w:val="00423E03"/>
    <w:rsid w:val="00427E6E"/>
    <w:rsid w:val="004308C9"/>
    <w:rsid w:val="0043598E"/>
    <w:rsid w:val="00440060"/>
    <w:rsid w:val="004409FE"/>
    <w:rsid w:val="00442A18"/>
    <w:rsid w:val="00442A7F"/>
    <w:rsid w:val="00444D7A"/>
    <w:rsid w:val="0045093C"/>
    <w:rsid w:val="004509E0"/>
    <w:rsid w:val="004555AB"/>
    <w:rsid w:val="0045606D"/>
    <w:rsid w:val="00461C3E"/>
    <w:rsid w:val="00462387"/>
    <w:rsid w:val="004625C2"/>
    <w:rsid w:val="00465F3E"/>
    <w:rsid w:val="00466519"/>
    <w:rsid w:val="004665B7"/>
    <w:rsid w:val="00466BE0"/>
    <w:rsid w:val="00467017"/>
    <w:rsid w:val="00472308"/>
    <w:rsid w:val="00477783"/>
    <w:rsid w:val="00485F85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430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4F795B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C19B9"/>
    <w:rsid w:val="005C1FC0"/>
    <w:rsid w:val="005C36C7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27962"/>
    <w:rsid w:val="00630B51"/>
    <w:rsid w:val="0063648E"/>
    <w:rsid w:val="00637152"/>
    <w:rsid w:val="006431FE"/>
    <w:rsid w:val="00644330"/>
    <w:rsid w:val="006506D0"/>
    <w:rsid w:val="00650FF4"/>
    <w:rsid w:val="00657213"/>
    <w:rsid w:val="00661080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D290A"/>
    <w:rsid w:val="006D3484"/>
    <w:rsid w:val="006D5976"/>
    <w:rsid w:val="006D6608"/>
    <w:rsid w:val="006D6B3F"/>
    <w:rsid w:val="006E072A"/>
    <w:rsid w:val="006E152C"/>
    <w:rsid w:val="006E5DB6"/>
    <w:rsid w:val="006E69B5"/>
    <w:rsid w:val="006E705D"/>
    <w:rsid w:val="006E7DB3"/>
    <w:rsid w:val="006F147B"/>
    <w:rsid w:val="006F5355"/>
    <w:rsid w:val="006F61E3"/>
    <w:rsid w:val="006F659E"/>
    <w:rsid w:val="0071227F"/>
    <w:rsid w:val="00725529"/>
    <w:rsid w:val="00731EB2"/>
    <w:rsid w:val="00736942"/>
    <w:rsid w:val="007448D9"/>
    <w:rsid w:val="00767132"/>
    <w:rsid w:val="00771F14"/>
    <w:rsid w:val="007725C3"/>
    <w:rsid w:val="007824FD"/>
    <w:rsid w:val="007824FF"/>
    <w:rsid w:val="00793450"/>
    <w:rsid w:val="00794868"/>
    <w:rsid w:val="0079598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5448"/>
    <w:rsid w:val="007F7DB6"/>
    <w:rsid w:val="0080176E"/>
    <w:rsid w:val="0080178C"/>
    <w:rsid w:val="008022AF"/>
    <w:rsid w:val="0080303D"/>
    <w:rsid w:val="00804D57"/>
    <w:rsid w:val="00805FEE"/>
    <w:rsid w:val="008104A3"/>
    <w:rsid w:val="00812B20"/>
    <w:rsid w:val="00813F4C"/>
    <w:rsid w:val="0081446C"/>
    <w:rsid w:val="00815296"/>
    <w:rsid w:val="008156AE"/>
    <w:rsid w:val="00817BD2"/>
    <w:rsid w:val="00824EFD"/>
    <w:rsid w:val="00833C26"/>
    <w:rsid w:val="00840C6D"/>
    <w:rsid w:val="00844EC3"/>
    <w:rsid w:val="0084558B"/>
    <w:rsid w:val="0084633D"/>
    <w:rsid w:val="00847B8C"/>
    <w:rsid w:val="00853AC5"/>
    <w:rsid w:val="008614EB"/>
    <w:rsid w:val="0086215C"/>
    <w:rsid w:val="008648F1"/>
    <w:rsid w:val="00866249"/>
    <w:rsid w:val="0087457D"/>
    <w:rsid w:val="0087528C"/>
    <w:rsid w:val="008771D4"/>
    <w:rsid w:val="00884357"/>
    <w:rsid w:val="0088489E"/>
    <w:rsid w:val="008957B4"/>
    <w:rsid w:val="00895C5B"/>
    <w:rsid w:val="008969CD"/>
    <w:rsid w:val="00897459"/>
    <w:rsid w:val="008A0D55"/>
    <w:rsid w:val="008A116D"/>
    <w:rsid w:val="008A23C4"/>
    <w:rsid w:val="008A48DB"/>
    <w:rsid w:val="008A4D27"/>
    <w:rsid w:val="008A540D"/>
    <w:rsid w:val="008B1776"/>
    <w:rsid w:val="008B1CF1"/>
    <w:rsid w:val="008B78D8"/>
    <w:rsid w:val="008C3B6D"/>
    <w:rsid w:val="008C4DAC"/>
    <w:rsid w:val="008C593A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08AD"/>
    <w:rsid w:val="0093470E"/>
    <w:rsid w:val="00943A2F"/>
    <w:rsid w:val="009456D4"/>
    <w:rsid w:val="00946D35"/>
    <w:rsid w:val="00950B17"/>
    <w:rsid w:val="00951060"/>
    <w:rsid w:val="0095526E"/>
    <w:rsid w:val="00971138"/>
    <w:rsid w:val="00972106"/>
    <w:rsid w:val="00974EE8"/>
    <w:rsid w:val="00975E70"/>
    <w:rsid w:val="00977869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948CE"/>
    <w:rsid w:val="009A28B8"/>
    <w:rsid w:val="009B2A96"/>
    <w:rsid w:val="009B748E"/>
    <w:rsid w:val="009C3D8F"/>
    <w:rsid w:val="009C4866"/>
    <w:rsid w:val="009D08C8"/>
    <w:rsid w:val="009D2130"/>
    <w:rsid w:val="009D7DFF"/>
    <w:rsid w:val="009E493F"/>
    <w:rsid w:val="009E5668"/>
    <w:rsid w:val="009E5911"/>
    <w:rsid w:val="009E6446"/>
    <w:rsid w:val="009F0462"/>
    <w:rsid w:val="009F2AB8"/>
    <w:rsid w:val="009F4373"/>
    <w:rsid w:val="00A00A3F"/>
    <w:rsid w:val="00A0317C"/>
    <w:rsid w:val="00A04F2F"/>
    <w:rsid w:val="00A07175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5C68"/>
    <w:rsid w:val="00A56095"/>
    <w:rsid w:val="00A6002D"/>
    <w:rsid w:val="00A6075E"/>
    <w:rsid w:val="00A61DB5"/>
    <w:rsid w:val="00A73A1F"/>
    <w:rsid w:val="00A744A3"/>
    <w:rsid w:val="00A80396"/>
    <w:rsid w:val="00A814FF"/>
    <w:rsid w:val="00A83E87"/>
    <w:rsid w:val="00A86869"/>
    <w:rsid w:val="00A872A1"/>
    <w:rsid w:val="00A87B7A"/>
    <w:rsid w:val="00A961C4"/>
    <w:rsid w:val="00A975F9"/>
    <w:rsid w:val="00AA014A"/>
    <w:rsid w:val="00AA2C03"/>
    <w:rsid w:val="00AA31BE"/>
    <w:rsid w:val="00AA48F3"/>
    <w:rsid w:val="00AA4FD7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665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163D6"/>
    <w:rsid w:val="00B201C6"/>
    <w:rsid w:val="00B24297"/>
    <w:rsid w:val="00B25F4D"/>
    <w:rsid w:val="00B32D2C"/>
    <w:rsid w:val="00B32FEA"/>
    <w:rsid w:val="00B3432C"/>
    <w:rsid w:val="00B37958"/>
    <w:rsid w:val="00B43C55"/>
    <w:rsid w:val="00B44677"/>
    <w:rsid w:val="00B45180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956D1"/>
    <w:rsid w:val="00BA232F"/>
    <w:rsid w:val="00BB2389"/>
    <w:rsid w:val="00BB244C"/>
    <w:rsid w:val="00BC07BB"/>
    <w:rsid w:val="00BC12F7"/>
    <w:rsid w:val="00BC1DCC"/>
    <w:rsid w:val="00BC4E63"/>
    <w:rsid w:val="00BC681D"/>
    <w:rsid w:val="00BC74CB"/>
    <w:rsid w:val="00BC764E"/>
    <w:rsid w:val="00BD340E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4D25"/>
    <w:rsid w:val="00C27A9A"/>
    <w:rsid w:val="00C305F9"/>
    <w:rsid w:val="00C3151D"/>
    <w:rsid w:val="00C364DC"/>
    <w:rsid w:val="00C5135A"/>
    <w:rsid w:val="00C5416E"/>
    <w:rsid w:val="00C56A93"/>
    <w:rsid w:val="00C57EA4"/>
    <w:rsid w:val="00C60238"/>
    <w:rsid w:val="00C6088C"/>
    <w:rsid w:val="00C60DB6"/>
    <w:rsid w:val="00C651CF"/>
    <w:rsid w:val="00C65F2B"/>
    <w:rsid w:val="00C70033"/>
    <w:rsid w:val="00C700CC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A748F"/>
    <w:rsid w:val="00CB2D89"/>
    <w:rsid w:val="00CB5059"/>
    <w:rsid w:val="00CB510F"/>
    <w:rsid w:val="00CB77A2"/>
    <w:rsid w:val="00CC2CFB"/>
    <w:rsid w:val="00CD0CF9"/>
    <w:rsid w:val="00CD21F6"/>
    <w:rsid w:val="00CE0054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17852"/>
    <w:rsid w:val="00D222DE"/>
    <w:rsid w:val="00D23D31"/>
    <w:rsid w:val="00D242DF"/>
    <w:rsid w:val="00D25D2C"/>
    <w:rsid w:val="00D30301"/>
    <w:rsid w:val="00D32A2C"/>
    <w:rsid w:val="00D34D74"/>
    <w:rsid w:val="00D368FA"/>
    <w:rsid w:val="00D43022"/>
    <w:rsid w:val="00D4433C"/>
    <w:rsid w:val="00D45F27"/>
    <w:rsid w:val="00D50871"/>
    <w:rsid w:val="00D524A5"/>
    <w:rsid w:val="00D53934"/>
    <w:rsid w:val="00D55A8A"/>
    <w:rsid w:val="00D56ED7"/>
    <w:rsid w:val="00D601EB"/>
    <w:rsid w:val="00D6141E"/>
    <w:rsid w:val="00D61D24"/>
    <w:rsid w:val="00D71F9F"/>
    <w:rsid w:val="00D8104C"/>
    <w:rsid w:val="00D823AF"/>
    <w:rsid w:val="00D83073"/>
    <w:rsid w:val="00D84DDA"/>
    <w:rsid w:val="00D86364"/>
    <w:rsid w:val="00D8772B"/>
    <w:rsid w:val="00D940C4"/>
    <w:rsid w:val="00DA461A"/>
    <w:rsid w:val="00DB0820"/>
    <w:rsid w:val="00DC362E"/>
    <w:rsid w:val="00DC6134"/>
    <w:rsid w:val="00DC70B6"/>
    <w:rsid w:val="00DD7983"/>
    <w:rsid w:val="00DE2231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164BB"/>
    <w:rsid w:val="00E24E57"/>
    <w:rsid w:val="00E25774"/>
    <w:rsid w:val="00E27549"/>
    <w:rsid w:val="00E3451C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635D"/>
    <w:rsid w:val="00E575BA"/>
    <w:rsid w:val="00E57F16"/>
    <w:rsid w:val="00E57F37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2D87"/>
    <w:rsid w:val="00ED3472"/>
    <w:rsid w:val="00ED539F"/>
    <w:rsid w:val="00ED54BC"/>
    <w:rsid w:val="00EE1A84"/>
    <w:rsid w:val="00EE3402"/>
    <w:rsid w:val="00EE4E89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26DC1"/>
    <w:rsid w:val="00F30BC8"/>
    <w:rsid w:val="00F31372"/>
    <w:rsid w:val="00F32C04"/>
    <w:rsid w:val="00F32FB1"/>
    <w:rsid w:val="00F3658E"/>
    <w:rsid w:val="00F365D4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57E67"/>
    <w:rsid w:val="00F614F8"/>
    <w:rsid w:val="00F64DC6"/>
    <w:rsid w:val="00F6613B"/>
    <w:rsid w:val="00F666DD"/>
    <w:rsid w:val="00F66879"/>
    <w:rsid w:val="00F741BE"/>
    <w:rsid w:val="00F74B92"/>
    <w:rsid w:val="00F832A7"/>
    <w:rsid w:val="00F83803"/>
    <w:rsid w:val="00F869AE"/>
    <w:rsid w:val="00F90EF7"/>
    <w:rsid w:val="00F93DC5"/>
    <w:rsid w:val="00F941DE"/>
    <w:rsid w:val="00F94D5C"/>
    <w:rsid w:val="00FA1317"/>
    <w:rsid w:val="00FA1D59"/>
    <w:rsid w:val="00FA6882"/>
    <w:rsid w:val="00FB1AFE"/>
    <w:rsid w:val="00FB5D84"/>
    <w:rsid w:val="00FC23B3"/>
    <w:rsid w:val="00FC4B05"/>
    <w:rsid w:val="00FC5ED0"/>
    <w:rsid w:val="00FD2488"/>
    <w:rsid w:val="00FD4B77"/>
    <w:rsid w:val="00FE4047"/>
    <w:rsid w:val="00FE7CA2"/>
    <w:rsid w:val="00FE7F76"/>
    <w:rsid w:val="00FF459E"/>
    <w:rsid w:val="00FF671A"/>
    <w:rsid w:val="00FF7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E75ED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styleId="af">
    <w:name w:val="List Paragraph"/>
    <w:basedOn w:val="a"/>
    <w:qFormat/>
    <w:rsid w:val="003747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Anisimova\Desktop\&#1055;&#1072;&#1090;&#1088;&#1080;&#1086;&#1090;&#1080;&#1082;&#1072;\&#1042;&#1086;&#1083;&#1086;&#1085;&#1090;&#1077;&#1088;&#1089;&#1090;&#1074;&#1086;%20(&#1076;&#1086;&#1073;&#1088;&#1086;&#1074;&#1086;&#1083;&#1100;&#1095;&#1077;&#1089;&#1090;&#1074;&#1086;)%20&#1053;&#1055;&#1040;\&#1052;&#1054;&#1044;.&#1040;&#1050;&#1058;-&#1042;&#1086;&#1083;&#1086;&#1090;&#1085;&#1077;&#1088;&#1089;&#1090;&#1074;&#1086;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A317718DDD94DA7A6854C788F7EC7A5141713FB9A5BCEDAFB13ACE9AE41DA669FB0C11B146158E8085E0D3B6152v3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EA317718DDD94DA7A6854C788F7EC7A5141713FB9A5BCEDAFB13ACE9AE41DA668DB09914126D12B948150239643DE6CF38924DD650v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284B8ED5643825359FC4EA890F488295C06C11DE513D1592664723326A6A9196167B19083781DF3E11DCB6D7B7F59A32E4B2E77BrCK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37736-4C77-4B39-A365-FE5BA5D6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326</TotalTime>
  <Pages>5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55</cp:revision>
  <cp:lastPrinted>2020-07-08T08:02:00Z</cp:lastPrinted>
  <dcterms:created xsi:type="dcterms:W3CDTF">2017-08-28T03:04:00Z</dcterms:created>
  <dcterms:modified xsi:type="dcterms:W3CDTF">2020-07-13T05:00:00Z</dcterms:modified>
</cp:coreProperties>
</file>