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D33415" w:rsidRDefault="00671F5C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5AD7" w:rsidRDefault="00F65AD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E4664" w:rsidRDefault="007E4664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33415">
        <w:rPr>
          <w:b w:val="0"/>
          <w:bCs/>
          <w:iCs w:val="0"/>
        </w:rPr>
        <w:t>ПРОЕКТ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9772C7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9772C7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9772C7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9772C7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9772C7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9772C7" w:rsidRDefault="00671F5C" w:rsidP="00133698">
      <w:pPr>
        <w:spacing w:before="400"/>
        <w:rPr>
          <w:rFonts w:ascii="Liberation Serif" w:hAnsi="Liberation Serif"/>
          <w:sz w:val="24"/>
        </w:rPr>
      </w:pPr>
      <w:r w:rsidRPr="009772C7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20257A8" wp14:editId="5EE9CC8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9772C7">
        <w:rPr>
          <w:rFonts w:ascii="Liberation Serif" w:hAnsi="Liberation Serif"/>
          <w:sz w:val="24"/>
        </w:rPr>
        <w:t>от _____________  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9772C7" w:rsidRDefault="00517065" w:rsidP="00133698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50B53" w:rsidRPr="009772C7">
        <w:rPr>
          <w:rFonts w:ascii="Liberation Serif" w:hAnsi="Liberation Serif"/>
          <w:b/>
          <w:sz w:val="28"/>
          <w:szCs w:val="28"/>
        </w:rPr>
        <w:t>регламент</w:t>
      </w:r>
      <w:r w:rsidR="00E7516C" w:rsidRPr="009772C7">
        <w:rPr>
          <w:rFonts w:ascii="Liberation Serif" w:hAnsi="Liberation Serif"/>
          <w:b/>
          <w:sz w:val="28"/>
          <w:szCs w:val="28"/>
        </w:rPr>
        <w:t>а</w:t>
      </w:r>
      <w:r w:rsidR="00550B53" w:rsidRPr="009772C7">
        <w:rPr>
          <w:rFonts w:ascii="Liberation Serif" w:hAnsi="Liberation Serif"/>
          <w:b/>
          <w:sz w:val="28"/>
          <w:szCs w:val="28"/>
        </w:rPr>
        <w:t xml:space="preserve"> предоставления услуги по предоставлению участка земли для погребения тела (останков) или праха на территории Каменск-Уральского городского округа</w:t>
      </w:r>
    </w:p>
    <w:p w:rsidR="00133698" w:rsidRPr="00F953E9" w:rsidRDefault="00133698" w:rsidP="00133698">
      <w:pPr>
        <w:pStyle w:val="a4"/>
        <w:ind w:firstLine="0"/>
      </w:pPr>
    </w:p>
    <w:p w:rsidR="004F1BF0" w:rsidRPr="009772C7" w:rsidRDefault="00C20EA6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В соответствии с </w:t>
      </w:r>
      <w:r w:rsidR="0022002B" w:rsidRPr="009772C7">
        <w:rPr>
          <w:rFonts w:ascii="Liberation Serif" w:hAnsi="Liberation Serif"/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</w:t>
      </w:r>
      <w:r w:rsidRPr="009772C7">
        <w:rPr>
          <w:rFonts w:ascii="Liberation Serif" w:hAnsi="Liberation Serif"/>
          <w:sz w:val="28"/>
          <w:szCs w:val="28"/>
        </w:rPr>
        <w:t xml:space="preserve">решением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="00371350" w:rsidRPr="009772C7">
        <w:rPr>
          <w:rFonts w:ascii="Liberation Serif" w:hAnsi="Liberation Serif"/>
          <w:sz w:val="28"/>
          <w:szCs w:val="28"/>
        </w:rPr>
        <w:t>Порядком</w:t>
      </w:r>
      <w:r w:rsidRPr="009772C7">
        <w:rPr>
          <w:rFonts w:ascii="Liberation Serif" w:hAnsi="Liberation Serif"/>
          <w:sz w:val="28"/>
          <w:szCs w:val="28"/>
        </w:rPr>
        <w:t xml:space="preserve">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Каменск-Уральский и утверждения соответствующих административных регламентов</w:t>
      </w:r>
      <w:r w:rsidR="00371350" w:rsidRPr="009772C7">
        <w:rPr>
          <w:rFonts w:ascii="Liberation Serif" w:hAnsi="Liberation Serif"/>
          <w:sz w:val="28"/>
          <w:szCs w:val="28"/>
        </w:rPr>
        <w:t>, утвержденного постановлением Администрации города Каменска-Уральского</w:t>
      </w:r>
      <w:proofErr w:type="gramEnd"/>
      <w:r w:rsidR="00371350" w:rsidRPr="009772C7">
        <w:rPr>
          <w:rFonts w:ascii="Liberation Serif" w:hAnsi="Liberation Serif"/>
          <w:sz w:val="28"/>
          <w:szCs w:val="28"/>
        </w:rPr>
        <w:t xml:space="preserve"> от 27.09.2010 г. № 1018 «О реализации некоторых положений Федерального закона от 27.07.2010 № 210-ФЗ «Об организации предоставления государственных и муниципальных услуг»</w:t>
      </w:r>
      <w:r w:rsidR="00517065" w:rsidRPr="009772C7">
        <w:rPr>
          <w:rFonts w:ascii="Liberation Serif" w:hAnsi="Liberation Serif"/>
          <w:sz w:val="28"/>
          <w:szCs w:val="28"/>
        </w:rPr>
        <w:t>,</w:t>
      </w:r>
      <w:r w:rsidR="00550B53" w:rsidRPr="009772C7">
        <w:rPr>
          <w:rFonts w:ascii="Liberation Serif" w:hAnsi="Liberation Serif"/>
          <w:sz w:val="28"/>
          <w:szCs w:val="28"/>
        </w:rPr>
        <w:t xml:space="preserve"> </w:t>
      </w:r>
      <w:r w:rsidR="004F1BF0" w:rsidRPr="009772C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9772C7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9772C7">
        <w:rPr>
          <w:rFonts w:ascii="Liberation Serif" w:hAnsi="Liberation Serif"/>
          <w:b/>
          <w:sz w:val="28"/>
        </w:rPr>
        <w:t>ПОСТАНОВЛЯЕТ:</w:t>
      </w:r>
    </w:p>
    <w:p w:rsidR="00AD04A3" w:rsidRPr="009772C7" w:rsidRDefault="004F1BF0" w:rsidP="004F1BF0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 xml:space="preserve">1. </w:t>
      </w:r>
      <w:r w:rsidR="00AD04A3" w:rsidRPr="009772C7">
        <w:rPr>
          <w:rFonts w:ascii="Liberation Serif" w:hAnsi="Liberation Serif"/>
          <w:sz w:val="28"/>
        </w:rPr>
        <w:t>Утвердить регламент предоставления услуги по предоставлению участка земли для погребения тела (останков) или праха на территории Каменск-Уральского городского округа (прилагается).</w:t>
      </w:r>
    </w:p>
    <w:p w:rsidR="00133698" w:rsidRPr="009772C7" w:rsidRDefault="00510CC9" w:rsidP="004F1BF0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2</w:t>
      </w:r>
      <w:r w:rsidR="004F1BF0" w:rsidRPr="009772C7">
        <w:rPr>
          <w:rFonts w:ascii="Liberation Serif" w:hAnsi="Liberation Serif"/>
          <w:sz w:val="28"/>
        </w:rPr>
        <w:t>.</w:t>
      </w:r>
      <w:r w:rsidR="00E0202E" w:rsidRPr="009772C7">
        <w:rPr>
          <w:rFonts w:ascii="Liberation Serif" w:hAnsi="Liberation Serif"/>
        </w:rPr>
        <w:t xml:space="preserve"> </w:t>
      </w:r>
      <w:r w:rsidR="00E0202E" w:rsidRPr="009772C7">
        <w:rPr>
          <w:rFonts w:ascii="Liberation Serif" w:hAnsi="Liberation Serif"/>
          <w:sz w:val="28"/>
        </w:rPr>
        <w:t>Признать утратившими силу постановления Администрации города Каменска-Уральского:</w:t>
      </w:r>
    </w:p>
    <w:p w:rsidR="00AD04A3" w:rsidRPr="009772C7" w:rsidRDefault="00AD04A3" w:rsidP="00AD04A3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1) от 31.05.2013 № 739 «Об утверждении Регламента предоставления услуги по предоставлению участка земли для погребения тела (останков) или праха на территории муниципального образования город Каменск-Уральский»;</w:t>
      </w:r>
    </w:p>
    <w:p w:rsidR="00E0202E" w:rsidRPr="009772C7" w:rsidRDefault="006830A5" w:rsidP="00E0202E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2</w:t>
      </w:r>
      <w:r w:rsidR="00E0202E" w:rsidRPr="009772C7">
        <w:rPr>
          <w:rFonts w:ascii="Liberation Serif" w:hAnsi="Liberation Serif"/>
          <w:sz w:val="28"/>
        </w:rPr>
        <w:t>) от 19.08.2016 № 1164 «О внесении изменений в Административный регламент предоставления муниципальной услуги по предоставлению участка земли для погребения тела (останков) или праха на территории муниципального образования город Каменск-Уральский»;</w:t>
      </w:r>
    </w:p>
    <w:p w:rsidR="00E0202E" w:rsidRPr="009772C7" w:rsidRDefault="006830A5" w:rsidP="00E0202E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3</w:t>
      </w:r>
      <w:r w:rsidR="00E0202E" w:rsidRPr="009772C7">
        <w:rPr>
          <w:rFonts w:ascii="Liberation Serif" w:hAnsi="Liberation Serif"/>
          <w:sz w:val="28"/>
        </w:rPr>
        <w:t xml:space="preserve">) от 06.09.2017 № 778 «О внесении изменений в </w:t>
      </w:r>
      <w:r w:rsidR="002C1B66" w:rsidRPr="009772C7">
        <w:rPr>
          <w:rFonts w:ascii="Liberation Serif" w:hAnsi="Liberation Serif"/>
          <w:sz w:val="28"/>
        </w:rPr>
        <w:t>п</w:t>
      </w:r>
      <w:r w:rsidR="00E0202E" w:rsidRPr="009772C7">
        <w:rPr>
          <w:rFonts w:ascii="Liberation Serif" w:hAnsi="Liberation Serif"/>
          <w:sz w:val="28"/>
        </w:rPr>
        <w:t xml:space="preserve">остановление Администрации города Каменска-Уральского от 31.05.2013 </w:t>
      </w:r>
      <w:r w:rsidR="002C1B66" w:rsidRPr="009772C7">
        <w:rPr>
          <w:rFonts w:ascii="Liberation Serif" w:hAnsi="Liberation Serif"/>
          <w:sz w:val="28"/>
        </w:rPr>
        <w:t>№</w:t>
      </w:r>
      <w:r w:rsidR="00E0202E" w:rsidRPr="009772C7">
        <w:rPr>
          <w:rFonts w:ascii="Liberation Serif" w:hAnsi="Liberation Serif"/>
          <w:sz w:val="28"/>
        </w:rPr>
        <w:t xml:space="preserve"> 739 «Об утверждении Административного регламента предоставления муниципальной услуги по предоставлению участка земли для погребения тела (останков) или праха на территории муниципального образования город Каменск-Уральский»;</w:t>
      </w:r>
    </w:p>
    <w:p w:rsidR="00E0202E" w:rsidRPr="009772C7" w:rsidRDefault="006830A5" w:rsidP="00E0202E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4</w:t>
      </w:r>
      <w:r w:rsidR="00E0202E" w:rsidRPr="009772C7">
        <w:rPr>
          <w:rFonts w:ascii="Liberation Serif" w:hAnsi="Liberation Serif"/>
          <w:sz w:val="28"/>
        </w:rPr>
        <w:t xml:space="preserve">) от 16.11.2018 № 988 «О внесении изменений в регламент предоставления услуги по предоставлению участка земли для погребения тела </w:t>
      </w:r>
      <w:r w:rsidR="00E0202E" w:rsidRPr="009772C7">
        <w:rPr>
          <w:rFonts w:ascii="Liberation Serif" w:hAnsi="Liberation Serif"/>
          <w:sz w:val="28"/>
        </w:rPr>
        <w:lastRenderedPageBreak/>
        <w:t>(останков) или праха на территории муниципального образования город Каменск-Уральский»;</w:t>
      </w:r>
    </w:p>
    <w:p w:rsidR="00E0202E" w:rsidRPr="009772C7" w:rsidRDefault="006830A5" w:rsidP="00E0202E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5</w:t>
      </w:r>
      <w:r w:rsidR="00E0202E" w:rsidRPr="009772C7">
        <w:rPr>
          <w:rFonts w:ascii="Liberation Serif" w:hAnsi="Liberation Serif"/>
          <w:sz w:val="28"/>
        </w:rPr>
        <w:t>) от 15.03.2019 № 190 «О внесении изменений в Регламент предоставления услуги по предоставлению участка земли для погребения тела (останков) или праха на территории муниципального образования город Каменск-Уральский».</w:t>
      </w:r>
    </w:p>
    <w:p w:rsidR="00A13240" w:rsidRPr="009772C7" w:rsidRDefault="00A13240" w:rsidP="00A13240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13240" w:rsidRPr="009772C7" w:rsidRDefault="00A13240" w:rsidP="00A13240">
      <w:pPr>
        <w:ind w:firstLine="720"/>
        <w:jc w:val="both"/>
        <w:rPr>
          <w:rFonts w:ascii="Liberation Serif" w:hAnsi="Liberation Serif"/>
          <w:sz w:val="28"/>
        </w:rPr>
      </w:pPr>
      <w:r w:rsidRPr="009772C7">
        <w:rPr>
          <w:rFonts w:ascii="Liberation Serif" w:hAnsi="Liberation Serif"/>
          <w:sz w:val="28"/>
        </w:rPr>
        <w:t>4.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133698" w:rsidRPr="009772C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772C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772C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9772C7">
        <w:rPr>
          <w:rFonts w:ascii="Liberation Serif" w:hAnsi="Liberation Serif"/>
          <w:sz w:val="28"/>
          <w:szCs w:val="28"/>
        </w:rPr>
        <w:br/>
      </w:r>
      <w:r w:rsidR="00720985" w:rsidRPr="009772C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772C7">
        <w:rPr>
          <w:rFonts w:ascii="Liberation Serif" w:hAnsi="Liberation Serif"/>
          <w:sz w:val="28"/>
          <w:szCs w:val="28"/>
        </w:rPr>
        <w:t xml:space="preserve"> </w:t>
      </w:r>
      <w:r w:rsidR="00720985" w:rsidRPr="009772C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772C7">
        <w:rPr>
          <w:rFonts w:ascii="Liberation Serif" w:hAnsi="Liberation Serif"/>
          <w:sz w:val="28"/>
          <w:szCs w:val="28"/>
        </w:rPr>
        <w:tab/>
      </w:r>
      <w:r w:rsidR="00FD7DEC" w:rsidRPr="009772C7">
        <w:rPr>
          <w:rFonts w:ascii="Liberation Serif" w:hAnsi="Liberation Serif"/>
          <w:sz w:val="28"/>
          <w:szCs w:val="28"/>
        </w:rPr>
        <w:tab/>
      </w:r>
      <w:r w:rsidR="00FD7DEC" w:rsidRPr="009772C7">
        <w:rPr>
          <w:rFonts w:ascii="Liberation Serif" w:hAnsi="Liberation Serif"/>
          <w:sz w:val="28"/>
          <w:szCs w:val="28"/>
        </w:rPr>
        <w:tab/>
      </w:r>
      <w:r w:rsidR="00FD7DEC" w:rsidRPr="009772C7">
        <w:rPr>
          <w:rFonts w:ascii="Liberation Serif" w:hAnsi="Liberation Serif"/>
          <w:sz w:val="28"/>
          <w:szCs w:val="28"/>
        </w:rPr>
        <w:tab/>
      </w:r>
      <w:r w:rsidR="00FD7DEC" w:rsidRPr="009772C7">
        <w:rPr>
          <w:rFonts w:ascii="Liberation Serif" w:hAnsi="Liberation Serif"/>
          <w:sz w:val="28"/>
          <w:szCs w:val="28"/>
        </w:rPr>
        <w:tab/>
        <w:t xml:space="preserve">  </w:t>
      </w:r>
      <w:r w:rsidR="004F4246" w:rsidRPr="009772C7">
        <w:rPr>
          <w:rFonts w:ascii="Liberation Serif" w:hAnsi="Liberation Serif"/>
          <w:sz w:val="28"/>
          <w:szCs w:val="28"/>
        </w:rPr>
        <w:t>А</w:t>
      </w:r>
      <w:r w:rsidRPr="009772C7">
        <w:rPr>
          <w:rFonts w:ascii="Liberation Serif" w:hAnsi="Liberation Serif"/>
          <w:sz w:val="28"/>
          <w:szCs w:val="28"/>
        </w:rPr>
        <w:t>.</w:t>
      </w:r>
      <w:r w:rsidR="004F4246" w:rsidRPr="009772C7">
        <w:rPr>
          <w:rFonts w:ascii="Liberation Serif" w:hAnsi="Liberation Serif"/>
          <w:sz w:val="28"/>
          <w:szCs w:val="28"/>
        </w:rPr>
        <w:t>В</w:t>
      </w:r>
      <w:r w:rsidR="00956960" w:rsidRPr="009772C7">
        <w:rPr>
          <w:rFonts w:ascii="Liberation Serif" w:hAnsi="Liberation Serif"/>
          <w:sz w:val="28"/>
          <w:szCs w:val="28"/>
        </w:rPr>
        <w:t xml:space="preserve">. </w:t>
      </w:r>
      <w:r w:rsidR="004F4246" w:rsidRPr="009772C7">
        <w:rPr>
          <w:rFonts w:ascii="Liberation Serif" w:hAnsi="Liberation Serif"/>
          <w:sz w:val="28"/>
          <w:szCs w:val="28"/>
        </w:rPr>
        <w:t>Шмыков</w:t>
      </w: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2401AF" w:rsidRDefault="002401AF" w:rsidP="00133698">
      <w:pPr>
        <w:jc w:val="both"/>
        <w:rPr>
          <w:sz w:val="28"/>
          <w:szCs w:val="28"/>
        </w:rPr>
      </w:pPr>
    </w:p>
    <w:p w:rsidR="001A4ACA" w:rsidRDefault="001A4ACA" w:rsidP="001A4ACA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38735</wp:posOffset>
                </wp:positionV>
                <wp:extent cx="3352800" cy="2181225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218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5AD7" w:rsidRPr="009772C7" w:rsidRDefault="00F65AD7" w:rsidP="002401A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 w:rsidRPr="009772C7"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Утвержден </w:t>
                            </w:r>
                          </w:p>
                          <w:p w:rsidR="00F65AD7" w:rsidRPr="009772C7" w:rsidRDefault="00F65AD7" w:rsidP="002401A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 w:rsidRPr="009772C7"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постановлением Администрации Каменск-Уральского городского округа                                                     </w:t>
                            </w:r>
                          </w:p>
                          <w:p w:rsidR="00F65AD7" w:rsidRPr="009772C7" w:rsidRDefault="00F65AD7" w:rsidP="002401A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 w:rsidRPr="009772C7"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 _________ № __________</w:t>
                            </w:r>
                          </w:p>
                          <w:p w:rsidR="00F65AD7" w:rsidRPr="009772C7" w:rsidRDefault="00F65AD7" w:rsidP="002401A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 w:rsidRPr="009772C7"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«Об утверждении регламента предоставления услуги по предоставлению участка земли для погребения тела (останков) или праха на территории Каменск-Уральского городского округа»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19.45pt;margin-top:3.05pt;width:264pt;height:17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" filled="f" stroked="f" strokeweight="2pt">
                <v:textbox>
                  <w:txbxContent>
                    <w:p w:rsidR="00F65AD7" w:rsidRPr="009772C7" w:rsidRDefault="00F65AD7" w:rsidP="002401A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 w:rsidRPr="009772C7"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Утвержден </w:t>
                      </w:r>
                    </w:p>
                    <w:p w:rsidR="00F65AD7" w:rsidRPr="009772C7" w:rsidRDefault="00F65AD7" w:rsidP="002401A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 w:rsidRPr="009772C7"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постановлением Администрации Каменск-Уральского городского округа                                                     </w:t>
                      </w:r>
                    </w:p>
                    <w:p w:rsidR="00F65AD7" w:rsidRPr="009772C7" w:rsidRDefault="00F65AD7" w:rsidP="002401A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 w:rsidRPr="009772C7"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от _________ № __________</w:t>
                      </w:r>
                    </w:p>
                    <w:p w:rsidR="00F65AD7" w:rsidRPr="009772C7" w:rsidRDefault="00F65AD7" w:rsidP="002401A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 w:rsidRPr="009772C7"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«Об утверждении регламента предоставления услуги по предоставлению участка земли для погребения тела (останков) или праха на территории Каменск-Уральского городского округа» </w:t>
                      </w:r>
                    </w:p>
                  </w:txbxContent>
                </v:textbox>
              </v:rect>
            </w:pict>
          </mc:Fallback>
        </mc:AlternateContent>
      </w: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1A4ACA" w:rsidRDefault="001A4ACA" w:rsidP="001A4ACA">
      <w:pPr>
        <w:jc w:val="right"/>
        <w:rPr>
          <w:sz w:val="28"/>
          <w:szCs w:val="28"/>
        </w:rPr>
      </w:pPr>
    </w:p>
    <w:p w:rsidR="001A4ACA" w:rsidRDefault="001A4ACA" w:rsidP="00133698">
      <w:pPr>
        <w:jc w:val="both"/>
        <w:rPr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401AF" w:rsidRDefault="002401AF" w:rsidP="00212F38">
      <w:pPr>
        <w:jc w:val="center"/>
        <w:rPr>
          <w:b/>
          <w:sz w:val="28"/>
          <w:szCs w:val="28"/>
        </w:rPr>
      </w:pPr>
    </w:p>
    <w:p w:rsidR="00212F38" w:rsidRPr="009772C7" w:rsidRDefault="00212F38" w:rsidP="00212F38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 xml:space="preserve">Регламент </w:t>
      </w:r>
    </w:p>
    <w:p w:rsidR="001A4ACA" w:rsidRPr="009772C7" w:rsidRDefault="00212F38" w:rsidP="00212F38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предоставления услуги по предоставлению участка земли для погребения тела (останков) или праха на территории Каменск-Уральского городского округа</w:t>
      </w:r>
    </w:p>
    <w:p w:rsidR="003B1431" w:rsidRPr="009772C7" w:rsidRDefault="003B1431" w:rsidP="00212F3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B1431" w:rsidRPr="009772C7" w:rsidRDefault="003B1431" w:rsidP="003B1431">
      <w:pPr>
        <w:pStyle w:val="ab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212F38" w:rsidRPr="009772C7" w:rsidRDefault="00212F38" w:rsidP="00212F3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12F38" w:rsidRPr="009772C7" w:rsidRDefault="003B1431" w:rsidP="003B1431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Наименование  услуги: предоставление участка земли для погребения тела (останков) или праха на территории Каменск-Уральского городского округа</w:t>
      </w:r>
      <w:r w:rsidR="00810D1C" w:rsidRPr="009772C7">
        <w:rPr>
          <w:rFonts w:ascii="Liberation Serif" w:hAnsi="Liberation Serif"/>
          <w:sz w:val="28"/>
          <w:szCs w:val="28"/>
        </w:rPr>
        <w:t>.</w:t>
      </w:r>
    </w:p>
    <w:p w:rsidR="003B1431" w:rsidRPr="009772C7" w:rsidRDefault="00810D1C" w:rsidP="00810D1C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Получателями услуги являются физические и юридические лица, взявшие на себя обязанность по погребению (далее - заявители). От имени заявителя могут выступать физические и юридические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имени.</w:t>
      </w:r>
    </w:p>
    <w:p w:rsidR="00810D1C" w:rsidRPr="009772C7" w:rsidRDefault="00291A80" w:rsidP="00810D1C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Требования к порядку информирования заявителей о правилах предоставления услуги:</w:t>
      </w:r>
    </w:p>
    <w:p w:rsidR="00426D42" w:rsidRPr="009772C7" w:rsidRDefault="00291A80" w:rsidP="00291A8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а) </w:t>
      </w:r>
      <w:r w:rsidR="0012195B" w:rsidRPr="009772C7">
        <w:rPr>
          <w:rFonts w:ascii="Liberation Serif" w:hAnsi="Liberation Serif"/>
          <w:sz w:val="28"/>
          <w:szCs w:val="28"/>
        </w:rPr>
        <w:t>и</w:t>
      </w:r>
      <w:r w:rsidR="00426D42" w:rsidRPr="009772C7">
        <w:rPr>
          <w:rFonts w:ascii="Liberation Serif" w:hAnsi="Liberation Serif"/>
          <w:sz w:val="28"/>
          <w:szCs w:val="28"/>
        </w:rPr>
        <w:t xml:space="preserve">нформация по вопросам предоставления услуги, о ходе предоставления услуги сообщается специалистами, 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в сети </w:t>
      </w:r>
      <w:r w:rsidR="0091135A" w:rsidRPr="009772C7">
        <w:rPr>
          <w:rFonts w:ascii="Liberation Serif" w:hAnsi="Liberation Serif"/>
          <w:sz w:val="28"/>
          <w:szCs w:val="28"/>
        </w:rPr>
        <w:t>«</w:t>
      </w:r>
      <w:r w:rsidR="00426D42" w:rsidRPr="009772C7">
        <w:rPr>
          <w:rFonts w:ascii="Liberation Serif" w:hAnsi="Liberation Serif"/>
          <w:sz w:val="28"/>
          <w:szCs w:val="28"/>
        </w:rPr>
        <w:t>Интернет</w:t>
      </w:r>
      <w:r w:rsidR="0091135A" w:rsidRPr="009772C7">
        <w:rPr>
          <w:rFonts w:ascii="Liberation Serif" w:hAnsi="Liberation Serif"/>
          <w:sz w:val="28"/>
          <w:szCs w:val="28"/>
        </w:rPr>
        <w:t>»</w:t>
      </w:r>
      <w:r w:rsidR="00426D42" w:rsidRPr="009772C7">
        <w:rPr>
          <w:rFonts w:ascii="Liberation Serif" w:hAnsi="Liberation Serif"/>
          <w:sz w:val="28"/>
          <w:szCs w:val="28"/>
        </w:rPr>
        <w:t xml:space="preserve"> на Едином портале государственных и муниципальных услуг (функций) (далее – портал </w:t>
      </w:r>
      <w:proofErr w:type="spellStart"/>
      <w:r w:rsidR="00426D42" w:rsidRPr="009772C7">
        <w:rPr>
          <w:rFonts w:ascii="Liberation Serif" w:hAnsi="Liberation Serif"/>
          <w:sz w:val="28"/>
          <w:szCs w:val="28"/>
        </w:rPr>
        <w:t>Госуслуг</w:t>
      </w:r>
      <w:proofErr w:type="spellEnd"/>
      <w:r w:rsidR="00426D42" w:rsidRPr="009772C7">
        <w:rPr>
          <w:rFonts w:ascii="Liberation Serif" w:hAnsi="Liberation Serif"/>
          <w:sz w:val="28"/>
          <w:szCs w:val="28"/>
        </w:rPr>
        <w:t>), публикуется в средствах массовой информации</w:t>
      </w:r>
      <w:r w:rsidR="0012195B" w:rsidRPr="009772C7">
        <w:rPr>
          <w:rFonts w:ascii="Liberation Serif" w:hAnsi="Liberation Serif"/>
          <w:sz w:val="28"/>
          <w:szCs w:val="28"/>
        </w:rPr>
        <w:t>;</w:t>
      </w:r>
    </w:p>
    <w:p w:rsidR="00291A80" w:rsidRPr="009772C7" w:rsidRDefault="00426D42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б) </w:t>
      </w:r>
      <w:r w:rsidR="0012195B" w:rsidRPr="009772C7">
        <w:rPr>
          <w:rFonts w:ascii="Liberation Serif" w:hAnsi="Liberation Serif"/>
          <w:sz w:val="28"/>
          <w:szCs w:val="28"/>
        </w:rPr>
        <w:t>и</w:t>
      </w:r>
      <w:r w:rsidRPr="009772C7">
        <w:rPr>
          <w:rFonts w:ascii="Liberation Serif" w:hAnsi="Liberation Serif"/>
          <w:sz w:val="28"/>
          <w:szCs w:val="28"/>
        </w:rPr>
        <w:t xml:space="preserve">нформация </w:t>
      </w:r>
      <w:r w:rsidR="00291A80" w:rsidRPr="009772C7">
        <w:rPr>
          <w:rFonts w:ascii="Liberation Serif" w:hAnsi="Liberation Serif"/>
          <w:sz w:val="28"/>
          <w:szCs w:val="28"/>
        </w:rPr>
        <w:t>о месте нахождени</w:t>
      </w:r>
      <w:r w:rsidR="00C50CC0" w:rsidRPr="009772C7">
        <w:rPr>
          <w:rFonts w:ascii="Liberation Serif" w:hAnsi="Liberation Serif"/>
          <w:sz w:val="28"/>
          <w:szCs w:val="28"/>
        </w:rPr>
        <w:t>и</w:t>
      </w:r>
      <w:r w:rsidR="00291A80" w:rsidRPr="009772C7">
        <w:rPr>
          <w:rFonts w:ascii="Liberation Serif" w:hAnsi="Liberation Serif"/>
          <w:sz w:val="28"/>
          <w:szCs w:val="28"/>
        </w:rPr>
        <w:t>, графиках (режиме) работы, номерах контактных телефонов, адресах электронной почты</w:t>
      </w:r>
      <w:r w:rsidR="002A3624" w:rsidRPr="009772C7">
        <w:rPr>
          <w:rFonts w:ascii="Liberation Serif" w:hAnsi="Liberation Serif"/>
          <w:sz w:val="28"/>
          <w:szCs w:val="28"/>
        </w:rPr>
        <w:t xml:space="preserve"> и официального сайта учреждения</w:t>
      </w:r>
      <w:r w:rsidR="00291A80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 xml:space="preserve">предоставляющего услугу </w:t>
      </w:r>
      <w:r w:rsidR="002A3624" w:rsidRPr="009772C7">
        <w:rPr>
          <w:rFonts w:ascii="Liberation Serif" w:hAnsi="Liberation Serif"/>
          <w:sz w:val="28"/>
          <w:szCs w:val="28"/>
        </w:rPr>
        <w:t xml:space="preserve">размещена </w:t>
      </w:r>
      <w:r w:rsidR="00C307D8" w:rsidRPr="009772C7">
        <w:rPr>
          <w:rFonts w:ascii="Liberation Serif" w:hAnsi="Liberation Serif"/>
          <w:sz w:val="28"/>
          <w:szCs w:val="28"/>
        </w:rPr>
        <w:t xml:space="preserve">на </w:t>
      </w:r>
      <w:r w:rsidR="002A3624" w:rsidRPr="009772C7">
        <w:rPr>
          <w:rFonts w:ascii="Liberation Serif" w:hAnsi="Liberation Serif"/>
          <w:sz w:val="28"/>
          <w:szCs w:val="28"/>
        </w:rPr>
        <w:t>портал</w:t>
      </w:r>
      <w:r w:rsidR="00F430D8" w:rsidRPr="009772C7">
        <w:rPr>
          <w:rFonts w:ascii="Liberation Serif" w:hAnsi="Liberation Serif"/>
          <w:sz w:val="28"/>
          <w:szCs w:val="28"/>
        </w:rPr>
        <w:t>е</w:t>
      </w:r>
      <w:r w:rsidR="002A3624" w:rsidRPr="009772C7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2A3624" w:rsidRPr="009772C7">
        <w:rPr>
          <w:rFonts w:ascii="Liberation Serif" w:hAnsi="Liberation Serif"/>
          <w:sz w:val="28"/>
          <w:szCs w:val="28"/>
        </w:rPr>
        <w:t>Госуслуг</w:t>
      </w:r>
      <w:proofErr w:type="spellEnd"/>
      <w:r w:rsidR="002A3624" w:rsidRPr="009772C7">
        <w:rPr>
          <w:rFonts w:ascii="Liberation Serif" w:hAnsi="Liberation Serif"/>
          <w:sz w:val="28"/>
          <w:szCs w:val="28"/>
        </w:rPr>
        <w:t>, на официальн</w:t>
      </w:r>
      <w:r w:rsidR="0012195B" w:rsidRPr="009772C7">
        <w:rPr>
          <w:rFonts w:ascii="Liberation Serif" w:hAnsi="Liberation Serif"/>
          <w:sz w:val="28"/>
          <w:szCs w:val="28"/>
        </w:rPr>
        <w:t>ом</w:t>
      </w:r>
      <w:r w:rsidR="002A3624" w:rsidRPr="009772C7">
        <w:rPr>
          <w:rFonts w:ascii="Liberation Serif" w:hAnsi="Liberation Serif"/>
          <w:sz w:val="28"/>
          <w:szCs w:val="28"/>
        </w:rPr>
        <w:t xml:space="preserve"> сайт</w:t>
      </w:r>
      <w:r w:rsidR="0012195B" w:rsidRPr="009772C7">
        <w:rPr>
          <w:rFonts w:ascii="Liberation Serif" w:hAnsi="Liberation Serif"/>
          <w:sz w:val="28"/>
          <w:szCs w:val="28"/>
        </w:rPr>
        <w:t>е</w:t>
      </w:r>
      <w:r w:rsidR="002A3624" w:rsidRPr="009772C7">
        <w:rPr>
          <w:rFonts w:ascii="Liberation Serif" w:hAnsi="Liberation Serif"/>
          <w:sz w:val="28"/>
          <w:szCs w:val="28"/>
        </w:rPr>
        <w:t xml:space="preserve"> Каменск-Уральского городского округа  и учреждения, предоставляющего услугу  в информационно-телекоммуникационной сети </w:t>
      </w:r>
      <w:r w:rsidR="002A3624" w:rsidRPr="009772C7">
        <w:rPr>
          <w:rFonts w:ascii="Liberation Serif" w:hAnsi="Liberation Serif"/>
          <w:sz w:val="28"/>
          <w:szCs w:val="28"/>
        </w:rPr>
        <w:lastRenderedPageBreak/>
        <w:t xml:space="preserve">«Интернет» (далее - сеть Интернет) и на информационных стендах учреждения, предоставляется непосредственно </w:t>
      </w:r>
      <w:r w:rsidR="00F430D8" w:rsidRPr="009772C7">
        <w:rPr>
          <w:rFonts w:ascii="Liberation Serif" w:hAnsi="Liberation Serif"/>
          <w:sz w:val="28"/>
          <w:szCs w:val="28"/>
        </w:rPr>
        <w:t>специалистами</w:t>
      </w:r>
      <w:r w:rsidR="002A3624" w:rsidRPr="009772C7">
        <w:rPr>
          <w:rFonts w:ascii="Liberation Serif" w:hAnsi="Liberation Serif"/>
          <w:sz w:val="28"/>
          <w:szCs w:val="28"/>
        </w:rPr>
        <w:t xml:space="preserve"> учреждения по телефону</w:t>
      </w:r>
      <w:r w:rsidR="00796068" w:rsidRPr="009772C7">
        <w:rPr>
          <w:rFonts w:ascii="Liberation Serif" w:hAnsi="Liberation Serif"/>
          <w:sz w:val="28"/>
          <w:szCs w:val="28"/>
        </w:rPr>
        <w:t>.</w:t>
      </w:r>
      <w:proofErr w:type="gramEnd"/>
    </w:p>
    <w:p w:rsidR="00796068" w:rsidRPr="009772C7" w:rsidRDefault="0012195B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1.4.</w:t>
      </w:r>
      <w:r w:rsidR="00796068" w:rsidRPr="009772C7">
        <w:rPr>
          <w:rFonts w:ascii="Liberation Serif" w:hAnsi="Liberation Serif"/>
          <w:sz w:val="28"/>
          <w:szCs w:val="28"/>
        </w:rPr>
        <w:t xml:space="preserve"> В случае</w:t>
      </w:r>
      <w:proofErr w:type="gramStart"/>
      <w:r w:rsidRPr="009772C7">
        <w:rPr>
          <w:rFonts w:ascii="Liberation Serif" w:hAnsi="Liberation Serif"/>
          <w:sz w:val="28"/>
          <w:szCs w:val="28"/>
        </w:rPr>
        <w:t>,</w:t>
      </w:r>
      <w:proofErr w:type="gramEnd"/>
      <w:r w:rsidR="00796068" w:rsidRPr="009772C7">
        <w:rPr>
          <w:rFonts w:ascii="Liberation Serif" w:hAnsi="Liberation Serif"/>
          <w:sz w:val="28"/>
          <w:szCs w:val="28"/>
        </w:rPr>
        <w:t xml:space="preserve"> если заявитель считает, что решение и (или) действия (бездействие) специалистов, осуществляющих предоставление услуги, нарушают его права</w:t>
      </w:r>
      <w:r w:rsidRPr="009772C7">
        <w:rPr>
          <w:rFonts w:ascii="Liberation Serif" w:hAnsi="Liberation Serif"/>
          <w:sz w:val="28"/>
          <w:szCs w:val="28"/>
        </w:rPr>
        <w:t>,</w:t>
      </w:r>
      <w:r w:rsidR="00796068" w:rsidRPr="009772C7">
        <w:rPr>
          <w:rFonts w:ascii="Liberation Serif" w:hAnsi="Liberation Serif"/>
          <w:sz w:val="28"/>
          <w:szCs w:val="28"/>
        </w:rPr>
        <w:t xml:space="preserve"> свободы</w:t>
      </w:r>
      <w:r w:rsidRPr="009772C7">
        <w:rPr>
          <w:rFonts w:ascii="Liberation Serif" w:hAnsi="Liberation Serif"/>
          <w:sz w:val="28"/>
          <w:szCs w:val="28"/>
        </w:rPr>
        <w:t xml:space="preserve"> и законные интересы,</w:t>
      </w:r>
      <w:r w:rsidR="00796068" w:rsidRPr="009772C7">
        <w:rPr>
          <w:rFonts w:ascii="Liberation Serif" w:hAnsi="Liberation Serif"/>
          <w:sz w:val="28"/>
          <w:szCs w:val="28"/>
        </w:rPr>
        <w:t xml:space="preserve"> то он вправе в течение трех месяцев со дня, когда ему стало известно о нарушении его прав, обратиться в суд общей юрисдикции по месту нахождения учреждения, предоставляющего услугу.</w:t>
      </w:r>
    </w:p>
    <w:p w:rsidR="00C307D8" w:rsidRPr="009772C7" w:rsidRDefault="00C307D8" w:rsidP="00C307D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1.</w:t>
      </w:r>
      <w:r w:rsidR="0012195B" w:rsidRPr="009772C7">
        <w:rPr>
          <w:rFonts w:ascii="Liberation Serif" w:hAnsi="Liberation Serif"/>
          <w:sz w:val="28"/>
          <w:szCs w:val="28"/>
        </w:rPr>
        <w:t>5</w:t>
      </w:r>
      <w:r w:rsidRPr="009772C7">
        <w:rPr>
          <w:rFonts w:ascii="Liberation Serif" w:hAnsi="Liberation Serif"/>
          <w:sz w:val="28"/>
          <w:szCs w:val="28"/>
        </w:rPr>
        <w:t xml:space="preserve">. Перечень нормативных правовых актов, регулирующих предоставление услуги, с указанием их реквизитов и источников официального опубликования размещен </w:t>
      </w:r>
      <w:r w:rsidR="0091135A" w:rsidRPr="009772C7">
        <w:rPr>
          <w:rFonts w:ascii="Liberation Serif" w:hAnsi="Liberation Serif"/>
          <w:sz w:val="28"/>
          <w:szCs w:val="28"/>
        </w:rPr>
        <w:t>на портал</w:t>
      </w:r>
      <w:r w:rsidR="001977B5" w:rsidRPr="009772C7">
        <w:rPr>
          <w:rFonts w:ascii="Liberation Serif" w:hAnsi="Liberation Serif"/>
          <w:sz w:val="28"/>
          <w:szCs w:val="28"/>
        </w:rPr>
        <w:t>е</w:t>
      </w:r>
      <w:r w:rsidR="0091135A" w:rsidRPr="009772C7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91135A" w:rsidRPr="009772C7">
        <w:rPr>
          <w:rFonts w:ascii="Liberation Serif" w:hAnsi="Liberation Serif"/>
          <w:sz w:val="28"/>
          <w:szCs w:val="28"/>
        </w:rPr>
        <w:t>Госуслуг</w:t>
      </w:r>
      <w:proofErr w:type="spellEnd"/>
      <w:r w:rsidR="0091135A" w:rsidRPr="009772C7">
        <w:rPr>
          <w:rFonts w:ascii="Liberation Serif" w:hAnsi="Liberation Serif"/>
          <w:sz w:val="28"/>
          <w:szCs w:val="28"/>
        </w:rPr>
        <w:t>, на официальн</w:t>
      </w:r>
      <w:r w:rsidR="00082043" w:rsidRPr="009772C7">
        <w:rPr>
          <w:rFonts w:ascii="Liberation Serif" w:hAnsi="Liberation Serif"/>
          <w:sz w:val="28"/>
          <w:szCs w:val="28"/>
        </w:rPr>
        <w:t>ом</w:t>
      </w:r>
      <w:r w:rsidR="0091135A" w:rsidRPr="009772C7">
        <w:rPr>
          <w:rFonts w:ascii="Liberation Serif" w:hAnsi="Liberation Serif"/>
          <w:sz w:val="28"/>
          <w:szCs w:val="28"/>
        </w:rPr>
        <w:t xml:space="preserve"> сайт</w:t>
      </w:r>
      <w:r w:rsidR="00082043" w:rsidRPr="009772C7">
        <w:rPr>
          <w:rFonts w:ascii="Liberation Serif" w:hAnsi="Liberation Serif"/>
          <w:sz w:val="28"/>
          <w:szCs w:val="28"/>
        </w:rPr>
        <w:t>е</w:t>
      </w:r>
      <w:r w:rsidR="0091135A" w:rsidRPr="009772C7">
        <w:rPr>
          <w:rFonts w:ascii="Liberation Serif" w:hAnsi="Liberation Serif"/>
          <w:sz w:val="28"/>
          <w:szCs w:val="28"/>
        </w:rPr>
        <w:t xml:space="preserve"> Каменск-Уральского городского округа  и учреждения, предоставляющего услугу  в информационно-телекоммуникационной сети Интернет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796068" w:rsidRPr="009772C7" w:rsidRDefault="00796068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1135A" w:rsidRPr="009772C7" w:rsidRDefault="001977B5" w:rsidP="001977B5">
      <w:pPr>
        <w:pStyle w:val="ab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Стандарт предоставления услуги</w:t>
      </w:r>
    </w:p>
    <w:p w:rsidR="001977B5" w:rsidRPr="009772C7" w:rsidRDefault="001977B5" w:rsidP="001977B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457E2" w:rsidRPr="009772C7" w:rsidRDefault="001457E2" w:rsidP="001457E2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Наименование  услуги: предоставление участка земли для погребения тела (останков) или праха на территории Каменск-Уральского городского округа</w:t>
      </w:r>
      <w:r w:rsidR="00052CFA" w:rsidRPr="009772C7">
        <w:rPr>
          <w:rFonts w:ascii="Liberation Serif" w:hAnsi="Liberation Serif"/>
          <w:sz w:val="28"/>
          <w:szCs w:val="28"/>
        </w:rPr>
        <w:t xml:space="preserve"> (далее – </w:t>
      </w:r>
      <w:r w:rsidR="00082043" w:rsidRPr="009772C7">
        <w:rPr>
          <w:rFonts w:ascii="Liberation Serif" w:hAnsi="Liberation Serif"/>
          <w:sz w:val="28"/>
          <w:szCs w:val="28"/>
        </w:rPr>
        <w:t>городского округа</w:t>
      </w:r>
      <w:r w:rsidR="00052CFA" w:rsidRPr="009772C7">
        <w:rPr>
          <w:rFonts w:ascii="Liberation Serif" w:hAnsi="Liberation Serif"/>
          <w:sz w:val="28"/>
          <w:szCs w:val="28"/>
        </w:rPr>
        <w:t>)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1457E2" w:rsidRPr="009772C7" w:rsidRDefault="001457E2" w:rsidP="001457E2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Услуга муниципальным казенным учреждением «Управление городского хозяйства» (далее – учреждение).</w:t>
      </w:r>
    </w:p>
    <w:p w:rsidR="001457E2" w:rsidRPr="009772C7" w:rsidRDefault="001457E2" w:rsidP="001457E2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Результат предоставления услуги: предоставление (отказ в предоставлении) участка земли для погребения тела (останков) праха  на территории </w:t>
      </w:r>
      <w:r w:rsidR="00082043" w:rsidRPr="009772C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1457E2" w:rsidRPr="009772C7" w:rsidRDefault="001457E2" w:rsidP="001457E2">
      <w:pPr>
        <w:pStyle w:val="ab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Срок предоставления услуги:</w:t>
      </w:r>
    </w:p>
    <w:p w:rsidR="001457E2" w:rsidRPr="009772C7" w:rsidRDefault="001457E2" w:rsidP="001457E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а) в случае</w:t>
      </w:r>
      <w:r w:rsidR="00082043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если погребение должно быть осуществлено в настоящее время, решение о предоставлении </w:t>
      </w:r>
      <w:r w:rsidR="002156D3" w:rsidRPr="009772C7">
        <w:rPr>
          <w:rFonts w:ascii="Liberation Serif" w:hAnsi="Liberation Serif"/>
          <w:sz w:val="28"/>
          <w:szCs w:val="28"/>
        </w:rPr>
        <w:t xml:space="preserve">участка земли, в том числе для создания семейного (родового) захоронения или об отказе </w:t>
      </w:r>
      <w:r w:rsidR="00082043" w:rsidRPr="009772C7">
        <w:rPr>
          <w:rFonts w:ascii="Liberation Serif" w:hAnsi="Liberation Serif"/>
          <w:sz w:val="28"/>
          <w:szCs w:val="28"/>
        </w:rPr>
        <w:t xml:space="preserve">в </w:t>
      </w:r>
      <w:r w:rsidR="002156D3" w:rsidRPr="009772C7">
        <w:rPr>
          <w:rFonts w:ascii="Liberation Serif" w:hAnsi="Liberation Serif"/>
          <w:sz w:val="28"/>
          <w:szCs w:val="28"/>
        </w:rPr>
        <w:t>его предоставлени</w:t>
      </w:r>
      <w:r w:rsidR="00082043" w:rsidRPr="009772C7">
        <w:rPr>
          <w:rFonts w:ascii="Liberation Serif" w:hAnsi="Liberation Serif"/>
          <w:sz w:val="28"/>
          <w:szCs w:val="28"/>
        </w:rPr>
        <w:t>и</w:t>
      </w:r>
      <w:r w:rsidR="002156D3" w:rsidRPr="009772C7">
        <w:rPr>
          <w:rFonts w:ascii="Liberation Serif" w:hAnsi="Liberation Serif"/>
          <w:sz w:val="28"/>
          <w:szCs w:val="28"/>
        </w:rPr>
        <w:t xml:space="preserve"> принимается в течени</w:t>
      </w:r>
      <w:r w:rsidR="00486966" w:rsidRPr="009772C7">
        <w:rPr>
          <w:rFonts w:ascii="Liberation Serif" w:hAnsi="Liberation Serif"/>
          <w:sz w:val="28"/>
          <w:szCs w:val="28"/>
        </w:rPr>
        <w:t>е</w:t>
      </w:r>
      <w:r w:rsidR="002156D3" w:rsidRPr="009772C7">
        <w:rPr>
          <w:rFonts w:ascii="Liberation Serif" w:hAnsi="Liberation Serif"/>
          <w:sz w:val="28"/>
          <w:szCs w:val="28"/>
        </w:rPr>
        <w:t xml:space="preserve"> </w:t>
      </w:r>
      <w:r w:rsidR="00082043" w:rsidRPr="009772C7">
        <w:rPr>
          <w:rFonts w:ascii="Liberation Serif" w:hAnsi="Liberation Serif"/>
          <w:sz w:val="28"/>
          <w:szCs w:val="28"/>
        </w:rPr>
        <w:t>одного</w:t>
      </w:r>
      <w:r w:rsidR="002156D3" w:rsidRPr="009772C7">
        <w:rPr>
          <w:rFonts w:ascii="Liberation Serif" w:hAnsi="Liberation Serif"/>
          <w:sz w:val="28"/>
          <w:szCs w:val="28"/>
        </w:rPr>
        <w:t xml:space="preserve"> дня с момента регистрации заявления в учреждени</w:t>
      </w:r>
      <w:r w:rsidR="00082043" w:rsidRPr="009772C7">
        <w:rPr>
          <w:rFonts w:ascii="Liberation Serif" w:hAnsi="Liberation Serif"/>
          <w:sz w:val="28"/>
          <w:szCs w:val="28"/>
        </w:rPr>
        <w:t>и</w:t>
      </w:r>
      <w:r w:rsidR="002156D3" w:rsidRPr="009772C7">
        <w:rPr>
          <w:rFonts w:ascii="Liberation Serif" w:hAnsi="Liberation Serif"/>
          <w:sz w:val="28"/>
          <w:szCs w:val="28"/>
        </w:rPr>
        <w:t>;</w:t>
      </w:r>
    </w:p>
    <w:p w:rsidR="002156D3" w:rsidRPr="009772C7" w:rsidRDefault="002156D3" w:rsidP="001457E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б) в случае</w:t>
      </w:r>
      <w:r w:rsidR="00172389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если заявитель обратился за представлением участка </w:t>
      </w:r>
      <w:r w:rsidR="00F430D8" w:rsidRPr="009772C7">
        <w:rPr>
          <w:rFonts w:ascii="Liberation Serif" w:hAnsi="Liberation Serif"/>
          <w:sz w:val="28"/>
          <w:szCs w:val="28"/>
        </w:rPr>
        <w:t xml:space="preserve">земли </w:t>
      </w:r>
      <w:r w:rsidRPr="009772C7">
        <w:rPr>
          <w:rFonts w:ascii="Liberation Serif" w:hAnsi="Liberation Serif"/>
          <w:sz w:val="28"/>
          <w:szCs w:val="28"/>
        </w:rPr>
        <w:t xml:space="preserve">для создания семейного (родового) захоронения под будущее погребение, решение о предоставлении участка земли или об отказе </w:t>
      </w:r>
      <w:r w:rsidR="00172389" w:rsidRPr="009772C7">
        <w:rPr>
          <w:rFonts w:ascii="Liberation Serif" w:hAnsi="Liberation Serif"/>
          <w:sz w:val="28"/>
          <w:szCs w:val="28"/>
        </w:rPr>
        <w:t>в</w:t>
      </w:r>
      <w:r w:rsidRPr="009772C7">
        <w:rPr>
          <w:rFonts w:ascii="Liberation Serif" w:hAnsi="Liberation Serif"/>
          <w:sz w:val="28"/>
          <w:szCs w:val="28"/>
        </w:rPr>
        <w:t xml:space="preserve"> предоставлени</w:t>
      </w:r>
      <w:r w:rsidR="00172389" w:rsidRPr="009772C7">
        <w:rPr>
          <w:rFonts w:ascii="Liberation Serif" w:hAnsi="Liberation Serif"/>
          <w:sz w:val="28"/>
          <w:szCs w:val="28"/>
        </w:rPr>
        <w:t>и участка земли для создания семейного (</w:t>
      </w:r>
      <w:proofErr w:type="gramStart"/>
      <w:r w:rsidR="00172389" w:rsidRPr="009772C7">
        <w:rPr>
          <w:rFonts w:ascii="Liberation Serif" w:hAnsi="Liberation Serif"/>
          <w:sz w:val="28"/>
          <w:szCs w:val="28"/>
        </w:rPr>
        <w:t xml:space="preserve">родового) </w:t>
      </w:r>
      <w:proofErr w:type="gramEnd"/>
      <w:r w:rsidR="00172389" w:rsidRPr="009772C7">
        <w:rPr>
          <w:rFonts w:ascii="Liberation Serif" w:hAnsi="Liberation Serif"/>
          <w:sz w:val="28"/>
          <w:szCs w:val="28"/>
        </w:rPr>
        <w:t>захоронения принимается</w:t>
      </w:r>
      <w:r w:rsidRPr="009772C7">
        <w:rPr>
          <w:rFonts w:ascii="Liberation Serif" w:hAnsi="Liberation Serif"/>
          <w:sz w:val="28"/>
          <w:szCs w:val="28"/>
        </w:rPr>
        <w:t xml:space="preserve"> в срок, не превышающий четырнадцать календарных дней со дня регистрации заявления </w:t>
      </w:r>
      <w:r w:rsidR="00172389" w:rsidRPr="009772C7">
        <w:rPr>
          <w:rFonts w:ascii="Liberation Serif" w:hAnsi="Liberation Serif"/>
          <w:sz w:val="28"/>
          <w:szCs w:val="28"/>
        </w:rPr>
        <w:t>в учреждении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2156D3" w:rsidRPr="009772C7" w:rsidRDefault="002156D3" w:rsidP="001457E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2.5. </w:t>
      </w:r>
      <w:r w:rsidR="00052CFA" w:rsidRPr="009772C7">
        <w:rPr>
          <w:rFonts w:ascii="Liberation Serif" w:hAnsi="Liberation Serif"/>
          <w:sz w:val="28"/>
          <w:szCs w:val="28"/>
        </w:rPr>
        <w:t>Правовыми основаниями предоставления услуги явля</w:t>
      </w:r>
      <w:r w:rsidR="000A5EDC" w:rsidRPr="009772C7">
        <w:rPr>
          <w:rFonts w:ascii="Liberation Serif" w:hAnsi="Liberation Serif"/>
          <w:sz w:val="28"/>
          <w:szCs w:val="28"/>
        </w:rPr>
        <w:t>е</w:t>
      </w:r>
      <w:r w:rsidR="00052CFA" w:rsidRPr="009772C7">
        <w:rPr>
          <w:rFonts w:ascii="Liberation Serif" w:hAnsi="Liberation Serif"/>
          <w:sz w:val="28"/>
          <w:szCs w:val="28"/>
        </w:rPr>
        <w:t>тся запрос заявителя</w:t>
      </w:r>
      <w:r w:rsidR="000A5EDC" w:rsidRPr="009772C7">
        <w:rPr>
          <w:rFonts w:ascii="Liberation Serif" w:hAnsi="Liberation Serif"/>
          <w:sz w:val="28"/>
          <w:szCs w:val="28"/>
        </w:rPr>
        <w:t xml:space="preserve"> (далее – заявление)</w:t>
      </w:r>
      <w:r w:rsidR="00052CFA" w:rsidRPr="009772C7">
        <w:rPr>
          <w:rFonts w:ascii="Liberation Serif" w:hAnsi="Liberation Serif"/>
          <w:sz w:val="28"/>
          <w:szCs w:val="28"/>
        </w:rPr>
        <w:t xml:space="preserve"> о предоставлении  участка земли для погребения тела (останков) или праха на территории </w:t>
      </w:r>
      <w:r w:rsidR="000A5EDC" w:rsidRPr="009772C7">
        <w:rPr>
          <w:rFonts w:ascii="Liberation Serif" w:hAnsi="Liberation Serif"/>
          <w:sz w:val="28"/>
          <w:szCs w:val="28"/>
        </w:rPr>
        <w:t>городского округа</w:t>
      </w:r>
      <w:r w:rsidR="00052CFA" w:rsidRPr="009772C7">
        <w:rPr>
          <w:rFonts w:ascii="Liberation Serif" w:hAnsi="Liberation Serif"/>
          <w:sz w:val="28"/>
          <w:szCs w:val="28"/>
        </w:rPr>
        <w:t>.</w:t>
      </w:r>
    </w:p>
    <w:p w:rsidR="00A13AD1" w:rsidRPr="009772C7" w:rsidRDefault="000B60FF" w:rsidP="001457E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2.6. </w:t>
      </w:r>
      <w:r w:rsidR="00A13AD1" w:rsidRPr="009772C7">
        <w:rPr>
          <w:rFonts w:ascii="Liberation Serif" w:hAnsi="Liberation Serif"/>
          <w:sz w:val="28"/>
          <w:szCs w:val="28"/>
        </w:rPr>
        <w:t>Исчерпывающий перечень документов, необходимых для предоставления услуги:</w:t>
      </w:r>
    </w:p>
    <w:p w:rsidR="000B60FF" w:rsidRPr="009772C7" w:rsidRDefault="00A13AD1" w:rsidP="001457E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1) </w:t>
      </w:r>
      <w:r w:rsidR="000B60FF" w:rsidRPr="009772C7">
        <w:rPr>
          <w:rFonts w:ascii="Liberation Serif" w:hAnsi="Liberation Serif"/>
          <w:sz w:val="28"/>
          <w:szCs w:val="28"/>
        </w:rPr>
        <w:t>предоставлени</w:t>
      </w:r>
      <w:r w:rsidR="006B4B2B" w:rsidRPr="009772C7">
        <w:rPr>
          <w:rFonts w:ascii="Liberation Serif" w:hAnsi="Liberation Serif"/>
          <w:sz w:val="28"/>
          <w:szCs w:val="28"/>
        </w:rPr>
        <w:t xml:space="preserve">е </w:t>
      </w:r>
      <w:r w:rsidRPr="009772C7">
        <w:rPr>
          <w:rFonts w:ascii="Liberation Serif" w:hAnsi="Liberation Serif"/>
          <w:sz w:val="28"/>
          <w:szCs w:val="28"/>
        </w:rPr>
        <w:t>земельного участка под од</w:t>
      </w:r>
      <w:r w:rsidR="00916D4F" w:rsidRPr="009772C7">
        <w:rPr>
          <w:rFonts w:ascii="Liberation Serif" w:hAnsi="Liberation Serif"/>
          <w:sz w:val="28"/>
          <w:szCs w:val="28"/>
        </w:rPr>
        <w:t>но</w:t>
      </w:r>
      <w:r w:rsidRPr="009772C7">
        <w:rPr>
          <w:rFonts w:ascii="Liberation Serif" w:hAnsi="Liberation Serif"/>
          <w:sz w:val="28"/>
          <w:szCs w:val="28"/>
        </w:rPr>
        <w:t xml:space="preserve"> захоронение </w:t>
      </w:r>
      <w:r w:rsidR="000B60FF" w:rsidRPr="009772C7">
        <w:rPr>
          <w:rFonts w:ascii="Liberation Serif" w:hAnsi="Liberation Serif"/>
          <w:sz w:val="28"/>
          <w:szCs w:val="28"/>
        </w:rPr>
        <w:t>заявитель или лицо, уполномоченное им на основании доверенности, оформленной в соответствии с законодательством Российской Федерации</w:t>
      </w:r>
      <w:r w:rsidR="00916D4F" w:rsidRPr="009772C7">
        <w:rPr>
          <w:rFonts w:ascii="Liberation Serif" w:hAnsi="Liberation Serif"/>
          <w:sz w:val="28"/>
          <w:szCs w:val="28"/>
        </w:rPr>
        <w:t xml:space="preserve"> (далее – уполномоченное лицо)</w:t>
      </w:r>
      <w:r w:rsidR="00486966" w:rsidRPr="009772C7">
        <w:rPr>
          <w:rFonts w:ascii="Liberation Serif" w:hAnsi="Liberation Serif"/>
          <w:sz w:val="28"/>
          <w:szCs w:val="28"/>
        </w:rPr>
        <w:t>,</w:t>
      </w:r>
      <w:r w:rsidR="000B60FF" w:rsidRPr="009772C7">
        <w:rPr>
          <w:rFonts w:ascii="Liberation Serif" w:hAnsi="Liberation Serif"/>
          <w:sz w:val="28"/>
          <w:szCs w:val="28"/>
        </w:rPr>
        <w:t xml:space="preserve"> представляет в учреждение:</w:t>
      </w:r>
    </w:p>
    <w:p w:rsidR="000B60FF" w:rsidRPr="009772C7" w:rsidRDefault="000B60FF" w:rsidP="000B60FF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заявлени</w:t>
      </w:r>
      <w:r w:rsidR="00C077C4" w:rsidRPr="009772C7">
        <w:rPr>
          <w:rFonts w:ascii="Liberation Serif" w:hAnsi="Liberation Serif"/>
          <w:sz w:val="28"/>
          <w:szCs w:val="28"/>
        </w:rPr>
        <w:t>е</w:t>
      </w:r>
      <w:r w:rsidRPr="009772C7">
        <w:rPr>
          <w:rFonts w:ascii="Liberation Serif" w:hAnsi="Liberation Serif"/>
          <w:sz w:val="28"/>
          <w:szCs w:val="28"/>
        </w:rPr>
        <w:t xml:space="preserve"> на предоставление участка </w:t>
      </w:r>
      <w:r w:rsidR="006B4B2B" w:rsidRPr="009772C7">
        <w:rPr>
          <w:rFonts w:ascii="Liberation Serif" w:hAnsi="Liberation Serif"/>
          <w:sz w:val="28"/>
          <w:szCs w:val="28"/>
        </w:rPr>
        <w:t xml:space="preserve">земли </w:t>
      </w:r>
      <w:r w:rsidRPr="009772C7">
        <w:rPr>
          <w:rFonts w:ascii="Liberation Serif" w:hAnsi="Liberation Serif"/>
          <w:sz w:val="28"/>
          <w:szCs w:val="28"/>
        </w:rPr>
        <w:t xml:space="preserve">для </w:t>
      </w:r>
      <w:r w:rsidR="006B4B2B" w:rsidRPr="009772C7">
        <w:rPr>
          <w:rFonts w:ascii="Liberation Serif" w:hAnsi="Liberation Serif"/>
          <w:sz w:val="28"/>
          <w:szCs w:val="28"/>
        </w:rPr>
        <w:t>погреб</w:t>
      </w:r>
      <w:r w:rsidRPr="009772C7">
        <w:rPr>
          <w:rFonts w:ascii="Liberation Serif" w:hAnsi="Liberation Serif"/>
          <w:sz w:val="28"/>
          <w:szCs w:val="28"/>
        </w:rPr>
        <w:t>ения умершего</w:t>
      </w:r>
      <w:r w:rsidR="00486966" w:rsidRPr="009772C7">
        <w:rPr>
          <w:rFonts w:ascii="Liberation Serif" w:hAnsi="Liberation Serif"/>
          <w:sz w:val="28"/>
          <w:szCs w:val="28"/>
        </w:rPr>
        <w:t xml:space="preserve"> (</w:t>
      </w:r>
      <w:r w:rsidR="006B4B2B" w:rsidRPr="009772C7">
        <w:rPr>
          <w:rFonts w:ascii="Liberation Serif" w:hAnsi="Liberation Serif"/>
          <w:sz w:val="28"/>
          <w:szCs w:val="28"/>
        </w:rPr>
        <w:t>П</w:t>
      </w:r>
      <w:r w:rsidR="00486966" w:rsidRPr="009772C7">
        <w:rPr>
          <w:rFonts w:ascii="Liberation Serif" w:hAnsi="Liberation Serif"/>
          <w:sz w:val="28"/>
          <w:szCs w:val="28"/>
        </w:rPr>
        <w:t>риложение № 1</w:t>
      </w:r>
      <w:r w:rsidR="006B4B2B" w:rsidRPr="009772C7">
        <w:rPr>
          <w:rFonts w:ascii="Liberation Serif" w:hAnsi="Liberation Serif"/>
          <w:sz w:val="28"/>
          <w:szCs w:val="28"/>
        </w:rPr>
        <w:t xml:space="preserve"> к настоящему регламенту</w:t>
      </w:r>
      <w:r w:rsidR="00486966" w:rsidRPr="009772C7">
        <w:rPr>
          <w:rFonts w:ascii="Liberation Serif" w:hAnsi="Liberation Serif"/>
          <w:sz w:val="28"/>
          <w:szCs w:val="28"/>
        </w:rPr>
        <w:t>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0B60FF" w:rsidRPr="009772C7" w:rsidRDefault="000B60FF" w:rsidP="000B60FF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 xml:space="preserve">- </w:t>
      </w:r>
      <w:r w:rsidR="00A73946" w:rsidRPr="009772C7">
        <w:rPr>
          <w:rFonts w:ascii="Liberation Serif" w:hAnsi="Liberation Serif"/>
          <w:sz w:val="28"/>
          <w:szCs w:val="28"/>
        </w:rPr>
        <w:t xml:space="preserve">копию </w:t>
      </w:r>
      <w:r w:rsidRPr="009772C7">
        <w:rPr>
          <w:rFonts w:ascii="Liberation Serif" w:hAnsi="Liberation Serif"/>
          <w:sz w:val="28"/>
          <w:szCs w:val="28"/>
        </w:rPr>
        <w:t>свидетельств</w:t>
      </w:r>
      <w:r w:rsidR="00A73946" w:rsidRPr="009772C7">
        <w:rPr>
          <w:rFonts w:ascii="Liberation Serif" w:hAnsi="Liberation Serif"/>
          <w:sz w:val="28"/>
          <w:szCs w:val="28"/>
        </w:rPr>
        <w:t>а</w:t>
      </w:r>
      <w:r w:rsidRPr="009772C7">
        <w:rPr>
          <w:rFonts w:ascii="Liberation Serif" w:hAnsi="Liberation Serif"/>
          <w:sz w:val="28"/>
          <w:szCs w:val="28"/>
        </w:rPr>
        <w:t xml:space="preserve"> о смерти</w:t>
      </w:r>
      <w:r w:rsidR="00F5140A" w:rsidRPr="009772C7">
        <w:rPr>
          <w:rFonts w:ascii="Liberation Serif" w:hAnsi="Liberation Serif"/>
          <w:sz w:val="28"/>
          <w:szCs w:val="28"/>
        </w:rPr>
        <w:t>, выдаваемого органами актов гражданского состояния (далее – ЗАГС)</w:t>
      </w:r>
      <w:r w:rsidRPr="009772C7">
        <w:rPr>
          <w:rFonts w:ascii="Liberation Serif" w:hAnsi="Liberation Serif"/>
          <w:sz w:val="28"/>
          <w:szCs w:val="28"/>
        </w:rPr>
        <w:t xml:space="preserve">, </w:t>
      </w:r>
      <w:r w:rsidR="006B4B2B" w:rsidRPr="009772C7">
        <w:rPr>
          <w:rFonts w:ascii="Liberation Serif" w:hAnsi="Liberation Serif"/>
          <w:sz w:val="28"/>
          <w:szCs w:val="28"/>
        </w:rPr>
        <w:t xml:space="preserve">лица, </w:t>
      </w:r>
      <w:r w:rsidRPr="009772C7">
        <w:rPr>
          <w:rFonts w:ascii="Liberation Serif" w:hAnsi="Liberation Serif"/>
          <w:sz w:val="28"/>
          <w:szCs w:val="28"/>
        </w:rPr>
        <w:t xml:space="preserve">в отношении которого подается заявление на предоставление земельного участка для </w:t>
      </w:r>
      <w:r w:rsidR="006B4B2B" w:rsidRPr="009772C7">
        <w:rPr>
          <w:rFonts w:ascii="Liberation Serif" w:hAnsi="Liberation Serif"/>
          <w:sz w:val="28"/>
          <w:szCs w:val="28"/>
        </w:rPr>
        <w:t>погребения</w:t>
      </w:r>
      <w:r w:rsidR="007A6BF5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либо </w:t>
      </w:r>
      <w:r w:rsidR="00C077C4" w:rsidRPr="009772C7">
        <w:rPr>
          <w:rFonts w:ascii="Liberation Serif" w:hAnsi="Liberation Serif"/>
          <w:sz w:val="28"/>
          <w:szCs w:val="28"/>
        </w:rPr>
        <w:t>справк</w:t>
      </w:r>
      <w:r w:rsidR="00A73946" w:rsidRPr="009772C7">
        <w:rPr>
          <w:rFonts w:ascii="Liberation Serif" w:hAnsi="Liberation Serif"/>
          <w:sz w:val="28"/>
          <w:szCs w:val="28"/>
        </w:rPr>
        <w:t>и</w:t>
      </w:r>
      <w:r w:rsidRPr="009772C7">
        <w:rPr>
          <w:rFonts w:ascii="Liberation Serif" w:hAnsi="Liberation Serif"/>
          <w:sz w:val="28"/>
          <w:szCs w:val="28"/>
        </w:rPr>
        <w:t xml:space="preserve"> о смерти</w:t>
      </w:r>
      <w:r w:rsidR="00C077C4" w:rsidRPr="009772C7">
        <w:rPr>
          <w:rFonts w:ascii="Liberation Serif" w:hAnsi="Liberation Serif"/>
          <w:sz w:val="28"/>
          <w:szCs w:val="28"/>
        </w:rPr>
        <w:t>, выданную медицинским учреждением</w:t>
      </w:r>
      <w:r w:rsidR="007A6BF5" w:rsidRPr="009772C7">
        <w:rPr>
          <w:rFonts w:ascii="Liberation Serif" w:hAnsi="Liberation Serif"/>
          <w:sz w:val="28"/>
          <w:szCs w:val="28"/>
        </w:rPr>
        <w:t xml:space="preserve"> (с предъявлением оригинала для сверки)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C077C4" w:rsidRPr="009772C7" w:rsidRDefault="00C077C4" w:rsidP="000B60FF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справку о кремации (для захоронения урны с прахом);</w:t>
      </w:r>
    </w:p>
    <w:p w:rsidR="000B60FF" w:rsidRPr="009772C7" w:rsidRDefault="000B60FF" w:rsidP="000B60FF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</w:t>
      </w:r>
      <w:r w:rsidR="00486966" w:rsidRPr="009772C7">
        <w:rPr>
          <w:rFonts w:ascii="Liberation Serif" w:hAnsi="Liberation Serif"/>
          <w:sz w:val="28"/>
          <w:szCs w:val="28"/>
        </w:rPr>
        <w:t xml:space="preserve">копию </w:t>
      </w:r>
      <w:r w:rsidRPr="009772C7">
        <w:rPr>
          <w:rFonts w:ascii="Liberation Serif" w:hAnsi="Liberation Serif"/>
          <w:sz w:val="28"/>
          <w:szCs w:val="28"/>
        </w:rPr>
        <w:t xml:space="preserve">документа, удостоверяющего личность заявителя </w:t>
      </w:r>
      <w:r w:rsidR="006B4B2B" w:rsidRPr="009772C7">
        <w:rPr>
          <w:rFonts w:ascii="Liberation Serif" w:hAnsi="Liberation Serif"/>
          <w:sz w:val="28"/>
          <w:szCs w:val="28"/>
        </w:rPr>
        <w:t>(с предъявлением оригинала для сверки)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0B60FF" w:rsidRPr="009772C7" w:rsidRDefault="00C077C4" w:rsidP="00C077C4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</w:t>
      </w:r>
      <w:r w:rsidR="000B60FF" w:rsidRPr="009772C7">
        <w:rPr>
          <w:rFonts w:ascii="Liberation Serif" w:hAnsi="Liberation Serif"/>
          <w:sz w:val="28"/>
          <w:szCs w:val="28"/>
        </w:rPr>
        <w:t xml:space="preserve">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916D4F" w:rsidRPr="009772C7" w:rsidRDefault="00916D4F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2) предоставлени</w:t>
      </w:r>
      <w:r w:rsidR="00462A9F" w:rsidRPr="009772C7">
        <w:rPr>
          <w:rFonts w:ascii="Liberation Serif" w:hAnsi="Liberation Serif"/>
          <w:sz w:val="28"/>
          <w:szCs w:val="28"/>
        </w:rPr>
        <w:t>е</w:t>
      </w:r>
      <w:r w:rsidRPr="009772C7">
        <w:rPr>
          <w:rFonts w:ascii="Liberation Serif" w:hAnsi="Liberation Serif"/>
          <w:sz w:val="28"/>
          <w:szCs w:val="28"/>
        </w:rPr>
        <w:t xml:space="preserve"> </w:t>
      </w:r>
      <w:r w:rsidR="00D07F53" w:rsidRPr="009772C7">
        <w:rPr>
          <w:rFonts w:ascii="Liberation Serif" w:hAnsi="Liberation Serif"/>
          <w:sz w:val="28"/>
          <w:szCs w:val="28"/>
        </w:rPr>
        <w:t>(резервировани</w:t>
      </w:r>
      <w:r w:rsidR="00462A9F" w:rsidRPr="009772C7">
        <w:rPr>
          <w:rFonts w:ascii="Liberation Serif" w:hAnsi="Liberation Serif"/>
          <w:sz w:val="28"/>
          <w:szCs w:val="28"/>
        </w:rPr>
        <w:t>е</w:t>
      </w:r>
      <w:r w:rsidR="00D07F53" w:rsidRPr="009772C7">
        <w:rPr>
          <w:rFonts w:ascii="Liberation Serif" w:hAnsi="Liberation Serif"/>
          <w:sz w:val="28"/>
          <w:szCs w:val="28"/>
        </w:rPr>
        <w:t xml:space="preserve">) </w:t>
      </w:r>
      <w:r w:rsidRPr="009772C7">
        <w:rPr>
          <w:rFonts w:ascii="Liberation Serif" w:hAnsi="Liberation Serif"/>
          <w:sz w:val="28"/>
          <w:szCs w:val="28"/>
        </w:rPr>
        <w:t xml:space="preserve">участка </w:t>
      </w:r>
      <w:r w:rsidR="00462A9F" w:rsidRPr="009772C7">
        <w:rPr>
          <w:rFonts w:ascii="Liberation Serif" w:hAnsi="Liberation Serif"/>
          <w:sz w:val="28"/>
          <w:szCs w:val="28"/>
        </w:rPr>
        <w:t xml:space="preserve">земли </w:t>
      </w:r>
      <w:r w:rsidRPr="009772C7">
        <w:rPr>
          <w:rFonts w:ascii="Liberation Serif" w:hAnsi="Liberation Serif"/>
          <w:sz w:val="28"/>
          <w:szCs w:val="28"/>
        </w:rPr>
        <w:t>для создания семейного (родового) захоронения заявитель или уполномоченное лицо, представляет в учреждение:</w:t>
      </w:r>
    </w:p>
    <w:p w:rsidR="00916D4F" w:rsidRPr="009772C7" w:rsidRDefault="00916D4F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заявление о предоставлении земельного участка для создания семейного (родового) захоронения с указанием круга лиц, которых предполагается захоронить (перезахоронить) на месте семейного захоронения (далее – лица указанные в заявлении) (</w:t>
      </w:r>
      <w:r w:rsidR="00462A9F" w:rsidRPr="009772C7">
        <w:rPr>
          <w:rFonts w:ascii="Liberation Serif" w:hAnsi="Liberation Serif"/>
          <w:sz w:val="28"/>
          <w:szCs w:val="28"/>
        </w:rPr>
        <w:t>П</w:t>
      </w:r>
      <w:r w:rsidRPr="009772C7">
        <w:rPr>
          <w:rFonts w:ascii="Liberation Serif" w:hAnsi="Liberation Serif"/>
          <w:sz w:val="28"/>
          <w:szCs w:val="28"/>
        </w:rPr>
        <w:t>риложение № 2</w:t>
      </w:r>
      <w:r w:rsidR="00462A9F" w:rsidRPr="009772C7">
        <w:rPr>
          <w:rFonts w:ascii="Liberation Serif" w:hAnsi="Liberation Serif"/>
          <w:sz w:val="28"/>
          <w:szCs w:val="28"/>
        </w:rPr>
        <w:t xml:space="preserve"> к настоящему регламенту</w:t>
      </w:r>
      <w:r w:rsidRPr="009772C7">
        <w:rPr>
          <w:rFonts w:ascii="Liberation Serif" w:hAnsi="Liberation Serif"/>
          <w:sz w:val="28"/>
          <w:szCs w:val="28"/>
        </w:rPr>
        <w:t>);</w:t>
      </w:r>
    </w:p>
    <w:p w:rsidR="00916D4F" w:rsidRPr="009772C7" w:rsidRDefault="00916D4F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</w:t>
      </w:r>
      <w:r w:rsidR="00462A9F" w:rsidRPr="009772C7">
        <w:rPr>
          <w:rFonts w:ascii="Liberation Serif" w:hAnsi="Liberation Serif"/>
          <w:sz w:val="28"/>
          <w:szCs w:val="28"/>
        </w:rPr>
        <w:t>копию документа, удостоверяющего личность заявителя (с предъявлением оригинала для сверки)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916D4F" w:rsidRPr="009772C7" w:rsidRDefault="00916D4F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копии документов, подтверждающих степень родства лиц, указанных в заявлении, с приложением </w:t>
      </w:r>
      <w:r w:rsidR="00462A9F" w:rsidRPr="009772C7">
        <w:rPr>
          <w:rFonts w:ascii="Liberation Serif" w:hAnsi="Liberation Serif"/>
          <w:sz w:val="28"/>
          <w:szCs w:val="28"/>
        </w:rPr>
        <w:t>оригиналов документов</w:t>
      </w:r>
      <w:r w:rsidRPr="009772C7">
        <w:rPr>
          <w:rFonts w:ascii="Liberation Serif" w:hAnsi="Liberation Serif"/>
          <w:sz w:val="28"/>
          <w:szCs w:val="28"/>
        </w:rPr>
        <w:t xml:space="preserve"> для сверки;</w:t>
      </w:r>
    </w:p>
    <w:p w:rsidR="00B3672C" w:rsidRPr="009772C7" w:rsidRDefault="00B3672C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акт предварительного согласования места семейного </w:t>
      </w:r>
      <w:r w:rsidR="00846EB1" w:rsidRPr="009772C7">
        <w:rPr>
          <w:rFonts w:ascii="Liberation Serif" w:hAnsi="Liberation Serif"/>
          <w:sz w:val="28"/>
          <w:szCs w:val="28"/>
        </w:rPr>
        <w:t xml:space="preserve">(родового) </w:t>
      </w:r>
      <w:r w:rsidRPr="009772C7">
        <w:rPr>
          <w:rFonts w:ascii="Liberation Serif" w:hAnsi="Liberation Serif"/>
          <w:sz w:val="28"/>
          <w:szCs w:val="28"/>
        </w:rPr>
        <w:t>захоронения</w:t>
      </w:r>
      <w:r w:rsidR="00462A9F" w:rsidRPr="009772C7">
        <w:rPr>
          <w:rFonts w:ascii="Liberation Serif" w:hAnsi="Liberation Serif"/>
          <w:sz w:val="28"/>
          <w:szCs w:val="28"/>
        </w:rPr>
        <w:t xml:space="preserve"> (Приложение № 5 к настоящему регламенту)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916D4F" w:rsidRPr="009772C7" w:rsidRDefault="00916D4F" w:rsidP="00916D4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 случае если погребение должно быть осуществлено в настоящее время</w:t>
      </w:r>
      <w:r w:rsidR="00A73946" w:rsidRPr="009772C7">
        <w:rPr>
          <w:rFonts w:ascii="Liberation Serif" w:hAnsi="Liberation Serif"/>
          <w:sz w:val="28"/>
          <w:szCs w:val="28"/>
        </w:rPr>
        <w:t xml:space="preserve"> -</w:t>
      </w:r>
      <w:r w:rsidRPr="009772C7">
        <w:rPr>
          <w:rFonts w:ascii="Liberation Serif" w:hAnsi="Liberation Serif"/>
          <w:sz w:val="28"/>
          <w:szCs w:val="28"/>
        </w:rPr>
        <w:t xml:space="preserve"> копи</w:t>
      </w:r>
      <w:r w:rsidR="00A73946" w:rsidRPr="009772C7">
        <w:rPr>
          <w:rFonts w:ascii="Liberation Serif" w:hAnsi="Liberation Serif"/>
          <w:sz w:val="28"/>
          <w:szCs w:val="28"/>
        </w:rPr>
        <w:t>ю</w:t>
      </w:r>
      <w:r w:rsidRPr="009772C7">
        <w:rPr>
          <w:rFonts w:ascii="Liberation Serif" w:hAnsi="Liberation Serif"/>
          <w:sz w:val="28"/>
          <w:szCs w:val="28"/>
        </w:rPr>
        <w:t xml:space="preserve"> свидетельства о смерти, выдаваемого ЗАГС</w:t>
      </w:r>
      <w:r w:rsidR="007A6BF5" w:rsidRPr="009772C7">
        <w:rPr>
          <w:rFonts w:ascii="Liberation Serif" w:hAnsi="Liberation Serif"/>
          <w:sz w:val="28"/>
          <w:szCs w:val="28"/>
        </w:rPr>
        <w:t>, либо справки о смерти, выданную медицинским учреждением</w:t>
      </w:r>
      <w:r w:rsidR="00DE6533" w:rsidRPr="009772C7">
        <w:rPr>
          <w:rFonts w:ascii="Liberation Serif" w:hAnsi="Liberation Serif"/>
          <w:sz w:val="28"/>
          <w:szCs w:val="28"/>
        </w:rPr>
        <w:t>, справки о кремации (для урны с прахом)</w:t>
      </w:r>
      <w:r w:rsidR="007A6BF5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с предъявлением </w:t>
      </w:r>
      <w:r w:rsidR="00A73946" w:rsidRPr="009772C7">
        <w:rPr>
          <w:rFonts w:ascii="Liberation Serif" w:hAnsi="Liberation Serif"/>
          <w:sz w:val="28"/>
          <w:szCs w:val="28"/>
        </w:rPr>
        <w:t>оригинала</w:t>
      </w:r>
      <w:r w:rsidRPr="009772C7">
        <w:rPr>
          <w:rFonts w:ascii="Liberation Serif" w:hAnsi="Liberation Serif"/>
          <w:sz w:val="28"/>
          <w:szCs w:val="28"/>
        </w:rPr>
        <w:t xml:space="preserve"> для сверки</w:t>
      </w:r>
      <w:r w:rsidR="00B3672C" w:rsidRPr="009772C7">
        <w:rPr>
          <w:rFonts w:ascii="Liberation Serif" w:hAnsi="Liberation Serif"/>
          <w:sz w:val="28"/>
          <w:szCs w:val="28"/>
        </w:rPr>
        <w:t>.</w:t>
      </w:r>
    </w:p>
    <w:p w:rsidR="00907209" w:rsidRPr="009772C7" w:rsidRDefault="00907209" w:rsidP="0090720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Учреждение в рамках межведомственного взаимодействия запрашивает  сведения, подтверждающие оплату заявителем за резервирование участка земли для создания семейных (родовых) захоронений, превышающего размер бесплатно предоставляемого участка земли для погребения.</w:t>
      </w:r>
    </w:p>
    <w:p w:rsidR="00907209" w:rsidRPr="009772C7" w:rsidRDefault="00907209" w:rsidP="0090720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Указанные сведения заявитель вправе предоставить по собственной инициативе.</w:t>
      </w:r>
    </w:p>
    <w:p w:rsidR="00D07F53" w:rsidRPr="009772C7" w:rsidRDefault="00916D4F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3) </w:t>
      </w:r>
      <w:r w:rsidR="00D07F53" w:rsidRPr="009772C7">
        <w:rPr>
          <w:rFonts w:ascii="Liberation Serif" w:hAnsi="Liberation Serif"/>
          <w:sz w:val="28"/>
          <w:szCs w:val="28"/>
        </w:rPr>
        <w:t>предоставлени</w:t>
      </w:r>
      <w:r w:rsidR="00907209" w:rsidRPr="009772C7">
        <w:rPr>
          <w:rFonts w:ascii="Liberation Serif" w:hAnsi="Liberation Serif"/>
          <w:sz w:val="28"/>
          <w:szCs w:val="28"/>
        </w:rPr>
        <w:t>е</w:t>
      </w:r>
      <w:r w:rsidR="00D07F53" w:rsidRPr="009772C7">
        <w:rPr>
          <w:rFonts w:ascii="Liberation Serif" w:hAnsi="Liberation Serif"/>
          <w:sz w:val="28"/>
          <w:szCs w:val="28"/>
        </w:rPr>
        <w:t xml:space="preserve"> разрешения </w:t>
      </w:r>
      <w:r w:rsidR="003C6254" w:rsidRPr="009772C7">
        <w:rPr>
          <w:rFonts w:ascii="Liberation Serif" w:hAnsi="Liberation Serif"/>
          <w:sz w:val="28"/>
          <w:szCs w:val="28"/>
        </w:rPr>
        <w:t>о захоронении</w:t>
      </w:r>
      <w:r w:rsidR="00D07F53" w:rsidRPr="009772C7">
        <w:rPr>
          <w:rFonts w:ascii="Liberation Serif" w:hAnsi="Liberation Serif"/>
          <w:sz w:val="28"/>
          <w:szCs w:val="28"/>
        </w:rPr>
        <w:t xml:space="preserve"> на свободном месте в границах отведенного земельного участка для семейного (родового) захоронения </w:t>
      </w:r>
      <w:r w:rsidR="003C6254" w:rsidRPr="009772C7">
        <w:rPr>
          <w:rFonts w:ascii="Liberation Serif" w:hAnsi="Liberation Serif"/>
          <w:sz w:val="28"/>
          <w:szCs w:val="28"/>
        </w:rPr>
        <w:t xml:space="preserve">или </w:t>
      </w:r>
      <w:proofErr w:type="spellStart"/>
      <w:r w:rsidR="003C6254" w:rsidRPr="009772C7">
        <w:rPr>
          <w:rFonts w:ascii="Liberation Serif" w:hAnsi="Liberation Serif"/>
          <w:sz w:val="28"/>
          <w:szCs w:val="28"/>
        </w:rPr>
        <w:t>подхоронения</w:t>
      </w:r>
      <w:proofErr w:type="spellEnd"/>
      <w:r w:rsidR="003C6254" w:rsidRPr="009772C7">
        <w:rPr>
          <w:rFonts w:ascii="Liberation Serif" w:hAnsi="Liberation Serif"/>
          <w:sz w:val="28"/>
          <w:szCs w:val="28"/>
        </w:rPr>
        <w:t xml:space="preserve"> в могилу ранее умершего родственника</w:t>
      </w:r>
      <w:r w:rsidR="00907209" w:rsidRPr="009772C7">
        <w:rPr>
          <w:rFonts w:ascii="Liberation Serif" w:hAnsi="Liberation Serif"/>
          <w:sz w:val="28"/>
          <w:szCs w:val="28"/>
        </w:rPr>
        <w:t>,</w:t>
      </w:r>
      <w:r w:rsidR="003C6254" w:rsidRPr="009772C7">
        <w:rPr>
          <w:rFonts w:ascii="Liberation Serif" w:hAnsi="Liberation Serif"/>
          <w:sz w:val="28"/>
          <w:szCs w:val="28"/>
        </w:rPr>
        <w:t xml:space="preserve"> </w:t>
      </w:r>
      <w:r w:rsidR="00D07F53" w:rsidRPr="009772C7">
        <w:rPr>
          <w:rFonts w:ascii="Liberation Serif" w:hAnsi="Liberation Serif"/>
          <w:sz w:val="28"/>
          <w:szCs w:val="28"/>
        </w:rPr>
        <w:t>заявитель пред</w:t>
      </w:r>
      <w:r w:rsidR="00907209" w:rsidRPr="009772C7">
        <w:rPr>
          <w:rFonts w:ascii="Liberation Serif" w:hAnsi="Liberation Serif"/>
          <w:sz w:val="28"/>
          <w:szCs w:val="28"/>
        </w:rPr>
        <w:t>о</w:t>
      </w:r>
      <w:r w:rsidR="00D07F53" w:rsidRPr="009772C7">
        <w:rPr>
          <w:rFonts w:ascii="Liberation Serif" w:hAnsi="Liberation Serif"/>
          <w:sz w:val="28"/>
          <w:szCs w:val="28"/>
        </w:rPr>
        <w:t>став</w:t>
      </w:r>
      <w:r w:rsidR="00907209" w:rsidRPr="009772C7">
        <w:rPr>
          <w:rFonts w:ascii="Liberation Serif" w:hAnsi="Liberation Serif"/>
          <w:sz w:val="28"/>
          <w:szCs w:val="28"/>
        </w:rPr>
        <w:t>ляет,</w:t>
      </w:r>
      <w:r w:rsidR="00D07F53" w:rsidRPr="009772C7">
        <w:rPr>
          <w:rFonts w:ascii="Liberation Serif" w:hAnsi="Liberation Serif"/>
          <w:sz w:val="28"/>
          <w:szCs w:val="28"/>
        </w:rPr>
        <w:t xml:space="preserve"> следующие документы:</w:t>
      </w:r>
      <w:r w:rsidR="003C6254" w:rsidRPr="009772C7">
        <w:rPr>
          <w:rFonts w:ascii="Liberation Serif" w:hAnsi="Liberation Serif"/>
          <w:sz w:val="28"/>
          <w:szCs w:val="28"/>
        </w:rPr>
        <w:t xml:space="preserve"> </w:t>
      </w:r>
    </w:p>
    <w:p w:rsidR="004628B7" w:rsidRPr="009772C7" w:rsidRDefault="004628B7" w:rsidP="004628B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заявление о захоронени</w:t>
      </w:r>
      <w:r w:rsidR="00907209" w:rsidRPr="009772C7">
        <w:rPr>
          <w:rFonts w:ascii="Liberation Serif" w:hAnsi="Liberation Serif"/>
          <w:sz w:val="28"/>
          <w:szCs w:val="28"/>
        </w:rPr>
        <w:t>и</w:t>
      </w:r>
      <w:r w:rsidRPr="009772C7">
        <w:rPr>
          <w:rFonts w:ascii="Liberation Serif" w:hAnsi="Liberation Serif"/>
          <w:sz w:val="28"/>
          <w:szCs w:val="28"/>
        </w:rPr>
        <w:t xml:space="preserve"> на свободном месте в границах отведенного участка </w:t>
      </w:r>
      <w:r w:rsidR="00907209" w:rsidRPr="009772C7">
        <w:rPr>
          <w:rFonts w:ascii="Liberation Serif" w:hAnsi="Liberation Serif"/>
          <w:sz w:val="28"/>
          <w:szCs w:val="28"/>
        </w:rPr>
        <w:t xml:space="preserve">земли </w:t>
      </w:r>
      <w:r w:rsidRPr="009772C7">
        <w:rPr>
          <w:rFonts w:ascii="Liberation Serif" w:hAnsi="Liberation Serif"/>
          <w:sz w:val="28"/>
          <w:szCs w:val="28"/>
        </w:rPr>
        <w:t xml:space="preserve">для </w:t>
      </w:r>
      <w:r w:rsidR="00907209" w:rsidRPr="009772C7">
        <w:rPr>
          <w:rFonts w:ascii="Liberation Serif" w:hAnsi="Liberation Serif"/>
          <w:sz w:val="28"/>
          <w:szCs w:val="28"/>
        </w:rPr>
        <w:t xml:space="preserve">создания </w:t>
      </w:r>
      <w:r w:rsidRPr="009772C7">
        <w:rPr>
          <w:rFonts w:ascii="Liberation Serif" w:hAnsi="Liberation Serif"/>
          <w:sz w:val="28"/>
          <w:szCs w:val="28"/>
        </w:rPr>
        <w:t xml:space="preserve">семейного (родового) захоронения </w:t>
      </w:r>
      <w:r w:rsidR="00AB5FB9" w:rsidRPr="009772C7">
        <w:rPr>
          <w:rFonts w:ascii="Liberation Serif" w:hAnsi="Liberation Serif"/>
          <w:sz w:val="28"/>
          <w:szCs w:val="28"/>
        </w:rPr>
        <w:t xml:space="preserve">или </w:t>
      </w:r>
      <w:proofErr w:type="spellStart"/>
      <w:r w:rsidR="00AB5FB9" w:rsidRPr="009772C7">
        <w:rPr>
          <w:rFonts w:ascii="Liberation Serif" w:hAnsi="Liberation Serif"/>
          <w:sz w:val="28"/>
          <w:szCs w:val="28"/>
        </w:rPr>
        <w:t>подхоронения</w:t>
      </w:r>
      <w:proofErr w:type="spellEnd"/>
      <w:r w:rsidR="00AB5FB9" w:rsidRPr="009772C7">
        <w:rPr>
          <w:rFonts w:ascii="Liberation Serif" w:hAnsi="Liberation Serif"/>
          <w:sz w:val="28"/>
          <w:szCs w:val="28"/>
        </w:rPr>
        <w:t xml:space="preserve"> в могилу ранее умершего родственника </w:t>
      </w:r>
      <w:r w:rsidRPr="009772C7">
        <w:rPr>
          <w:rFonts w:ascii="Liberation Serif" w:hAnsi="Liberation Serif"/>
          <w:sz w:val="28"/>
          <w:szCs w:val="28"/>
        </w:rPr>
        <w:t>(</w:t>
      </w:r>
      <w:r w:rsidR="00907209" w:rsidRPr="009772C7">
        <w:rPr>
          <w:rFonts w:ascii="Liberation Serif" w:hAnsi="Liberation Serif"/>
          <w:sz w:val="28"/>
          <w:szCs w:val="28"/>
        </w:rPr>
        <w:t>П</w:t>
      </w:r>
      <w:r w:rsidRPr="009772C7">
        <w:rPr>
          <w:rFonts w:ascii="Liberation Serif" w:hAnsi="Liberation Serif"/>
          <w:sz w:val="28"/>
          <w:szCs w:val="28"/>
        </w:rPr>
        <w:t>риложение № 3</w:t>
      </w:r>
      <w:r w:rsidR="00907209" w:rsidRPr="009772C7">
        <w:rPr>
          <w:rFonts w:ascii="Liberation Serif" w:hAnsi="Liberation Serif"/>
          <w:sz w:val="28"/>
          <w:szCs w:val="28"/>
        </w:rPr>
        <w:t xml:space="preserve"> к настоящему регламенту</w:t>
      </w:r>
      <w:r w:rsidRPr="009772C7">
        <w:rPr>
          <w:rFonts w:ascii="Liberation Serif" w:hAnsi="Liberation Serif"/>
          <w:sz w:val="28"/>
          <w:szCs w:val="28"/>
        </w:rPr>
        <w:t>);</w:t>
      </w:r>
    </w:p>
    <w:p w:rsidR="00D07F53" w:rsidRPr="009772C7" w:rsidRDefault="00D07F5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</w:t>
      </w:r>
      <w:r w:rsidR="00C92634" w:rsidRPr="009772C7">
        <w:rPr>
          <w:rFonts w:ascii="Liberation Serif" w:hAnsi="Liberation Serif"/>
          <w:sz w:val="28"/>
          <w:szCs w:val="28"/>
        </w:rPr>
        <w:t xml:space="preserve">копию документа, удостоверяющего личность заявителя  </w:t>
      </w:r>
      <w:r w:rsidRPr="009772C7">
        <w:rPr>
          <w:rFonts w:ascii="Liberation Serif" w:hAnsi="Liberation Serif"/>
          <w:sz w:val="28"/>
          <w:szCs w:val="28"/>
        </w:rPr>
        <w:t xml:space="preserve">(лица ответственного за семейное захоронение), </w:t>
      </w:r>
      <w:r w:rsidR="00DE6533" w:rsidRPr="009772C7">
        <w:rPr>
          <w:rFonts w:ascii="Liberation Serif" w:hAnsi="Liberation Serif"/>
          <w:sz w:val="28"/>
          <w:szCs w:val="28"/>
        </w:rPr>
        <w:t>с предъявлением оригинала для сверки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DE6533" w:rsidRPr="009772C7" w:rsidRDefault="00DE653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удостоверение семейного (родового) захоронения, удостоверение о захоронении (при наличии) для внесения </w:t>
      </w:r>
      <w:r w:rsidR="00F95E1B" w:rsidRPr="009772C7">
        <w:rPr>
          <w:rFonts w:ascii="Liberation Serif" w:hAnsi="Liberation Serif"/>
          <w:sz w:val="28"/>
          <w:szCs w:val="28"/>
        </w:rPr>
        <w:t xml:space="preserve">новых </w:t>
      </w:r>
      <w:r w:rsidRPr="009772C7">
        <w:rPr>
          <w:rFonts w:ascii="Liberation Serif" w:hAnsi="Liberation Serif"/>
          <w:sz w:val="28"/>
          <w:szCs w:val="28"/>
        </w:rPr>
        <w:t>сведений;</w:t>
      </w:r>
    </w:p>
    <w:p w:rsidR="00D07F53" w:rsidRPr="009772C7" w:rsidRDefault="00D07F5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 xml:space="preserve">- копию свидетельства о смерти </w:t>
      </w:r>
      <w:r w:rsidR="00AD63B3" w:rsidRPr="009772C7">
        <w:rPr>
          <w:rFonts w:ascii="Liberation Serif" w:hAnsi="Liberation Serif"/>
          <w:sz w:val="28"/>
          <w:szCs w:val="28"/>
        </w:rPr>
        <w:t>лица,</w:t>
      </w:r>
      <w:r w:rsidR="003C6254" w:rsidRPr="009772C7">
        <w:rPr>
          <w:rFonts w:ascii="Liberation Serif" w:hAnsi="Liberation Serif"/>
          <w:sz w:val="28"/>
          <w:szCs w:val="28"/>
        </w:rPr>
        <w:t xml:space="preserve"> </w:t>
      </w:r>
      <w:r w:rsidR="00AD63B3" w:rsidRPr="009772C7">
        <w:rPr>
          <w:rFonts w:ascii="Liberation Serif" w:hAnsi="Liberation Serif"/>
          <w:sz w:val="28"/>
          <w:szCs w:val="28"/>
        </w:rPr>
        <w:t>в отношении которого подается заявление</w:t>
      </w:r>
      <w:r w:rsidR="003C6254" w:rsidRPr="009772C7">
        <w:rPr>
          <w:rFonts w:ascii="Liberation Serif" w:hAnsi="Liberation Serif"/>
          <w:sz w:val="28"/>
          <w:szCs w:val="28"/>
        </w:rPr>
        <w:t xml:space="preserve">, </w:t>
      </w:r>
      <w:r w:rsidRPr="009772C7">
        <w:rPr>
          <w:rFonts w:ascii="Liberation Serif" w:hAnsi="Liberation Serif"/>
          <w:sz w:val="28"/>
          <w:szCs w:val="28"/>
        </w:rPr>
        <w:t xml:space="preserve">с приложением </w:t>
      </w:r>
      <w:r w:rsidR="00DE6533" w:rsidRPr="009772C7">
        <w:rPr>
          <w:rFonts w:ascii="Liberation Serif" w:hAnsi="Liberation Serif"/>
          <w:sz w:val="28"/>
          <w:szCs w:val="28"/>
        </w:rPr>
        <w:t>оригинала</w:t>
      </w:r>
      <w:r w:rsidRPr="009772C7">
        <w:rPr>
          <w:rFonts w:ascii="Liberation Serif" w:hAnsi="Liberation Serif"/>
          <w:sz w:val="28"/>
          <w:szCs w:val="28"/>
        </w:rPr>
        <w:t xml:space="preserve"> для сверки</w:t>
      </w:r>
      <w:r w:rsidR="003C6254" w:rsidRPr="009772C7">
        <w:rPr>
          <w:rFonts w:ascii="Liberation Serif" w:hAnsi="Liberation Serif"/>
          <w:sz w:val="28"/>
          <w:szCs w:val="28"/>
        </w:rPr>
        <w:t xml:space="preserve"> (в случае </w:t>
      </w:r>
      <w:proofErr w:type="spellStart"/>
      <w:r w:rsidR="003C6254" w:rsidRPr="009772C7">
        <w:rPr>
          <w:rFonts w:ascii="Liberation Serif" w:hAnsi="Liberation Serif"/>
          <w:sz w:val="28"/>
          <w:szCs w:val="28"/>
        </w:rPr>
        <w:t>подхоронения</w:t>
      </w:r>
      <w:proofErr w:type="spellEnd"/>
      <w:r w:rsidR="003C6254" w:rsidRPr="009772C7">
        <w:rPr>
          <w:rFonts w:ascii="Liberation Serif" w:hAnsi="Liberation Serif"/>
          <w:sz w:val="28"/>
          <w:szCs w:val="28"/>
        </w:rPr>
        <w:t xml:space="preserve"> к родственнику – свидетельство о смерти данного родственника)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D07F53" w:rsidRPr="009772C7" w:rsidRDefault="00D07F5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копию справки о кремации (с приложением </w:t>
      </w:r>
      <w:r w:rsidR="00DE6533" w:rsidRPr="009772C7">
        <w:rPr>
          <w:rFonts w:ascii="Liberation Serif" w:hAnsi="Liberation Serif"/>
          <w:sz w:val="28"/>
          <w:szCs w:val="28"/>
        </w:rPr>
        <w:t>оригинала</w:t>
      </w:r>
      <w:r w:rsidRPr="009772C7">
        <w:rPr>
          <w:rFonts w:ascii="Liberation Serif" w:hAnsi="Liberation Serif"/>
          <w:sz w:val="28"/>
          <w:szCs w:val="28"/>
        </w:rPr>
        <w:t xml:space="preserve"> для сверки) - при захоронении урны с прахом;</w:t>
      </w:r>
    </w:p>
    <w:p w:rsidR="00D07F53" w:rsidRPr="009772C7" w:rsidRDefault="00D07F5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копию разрешения на предоставление (резервирование) земельного участка для создания семейного (родового) захоронения ранее умершего (с приложением </w:t>
      </w:r>
      <w:r w:rsidR="00DE6533" w:rsidRPr="009772C7">
        <w:rPr>
          <w:rFonts w:ascii="Liberation Serif" w:hAnsi="Liberation Serif"/>
          <w:sz w:val="28"/>
          <w:szCs w:val="28"/>
        </w:rPr>
        <w:t>оригинала</w:t>
      </w:r>
      <w:r w:rsidRPr="009772C7">
        <w:rPr>
          <w:rFonts w:ascii="Liberation Serif" w:hAnsi="Liberation Serif"/>
          <w:sz w:val="28"/>
          <w:szCs w:val="28"/>
        </w:rPr>
        <w:t xml:space="preserve"> для сверки);</w:t>
      </w:r>
    </w:p>
    <w:p w:rsidR="00916D4F" w:rsidRPr="009772C7" w:rsidRDefault="00D07F53" w:rsidP="00D07F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копии документов, подтверждающих </w:t>
      </w:r>
      <w:r w:rsidR="001F2735" w:rsidRPr="009772C7">
        <w:rPr>
          <w:rFonts w:ascii="Liberation Serif" w:hAnsi="Liberation Serif"/>
          <w:sz w:val="28"/>
          <w:szCs w:val="28"/>
        </w:rPr>
        <w:t>родство</w:t>
      </w:r>
      <w:r w:rsidRPr="009772C7">
        <w:rPr>
          <w:rFonts w:ascii="Liberation Serif" w:hAnsi="Liberation Serif"/>
          <w:sz w:val="28"/>
          <w:szCs w:val="28"/>
        </w:rPr>
        <w:t xml:space="preserve"> (с приложением </w:t>
      </w:r>
      <w:r w:rsidR="00DE6533" w:rsidRPr="009772C7">
        <w:rPr>
          <w:rFonts w:ascii="Liberation Serif" w:hAnsi="Liberation Serif"/>
          <w:sz w:val="28"/>
          <w:szCs w:val="28"/>
        </w:rPr>
        <w:t>оригиналов</w:t>
      </w:r>
      <w:r w:rsidRPr="009772C7">
        <w:rPr>
          <w:rFonts w:ascii="Liberation Serif" w:hAnsi="Liberation Serif"/>
          <w:sz w:val="28"/>
          <w:szCs w:val="28"/>
        </w:rPr>
        <w:t xml:space="preserve"> для сверки).</w:t>
      </w:r>
    </w:p>
    <w:p w:rsidR="005614F7" w:rsidRPr="009772C7" w:rsidRDefault="005614F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</w:t>
      </w:r>
      <w:r w:rsidR="009A613E" w:rsidRPr="009772C7">
        <w:rPr>
          <w:rFonts w:ascii="Liberation Serif" w:hAnsi="Liberation Serif"/>
          <w:sz w:val="28"/>
          <w:szCs w:val="28"/>
        </w:rPr>
        <w:t>7</w:t>
      </w:r>
      <w:r w:rsidRPr="009772C7">
        <w:rPr>
          <w:rFonts w:ascii="Liberation Serif" w:hAnsi="Liberation Serif"/>
          <w:sz w:val="28"/>
          <w:szCs w:val="28"/>
        </w:rPr>
        <w:t>. Исчерпывающий перечень оснований для отказа в приеме документов, необходимых для предоставления услуги, следующий:</w:t>
      </w:r>
    </w:p>
    <w:p w:rsidR="005614F7" w:rsidRPr="009772C7" w:rsidRDefault="008F70E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</w:t>
      </w:r>
      <w:r w:rsidR="005614F7" w:rsidRPr="009772C7">
        <w:rPr>
          <w:rFonts w:ascii="Liberation Serif" w:hAnsi="Liberation Serif"/>
          <w:sz w:val="28"/>
          <w:szCs w:val="28"/>
        </w:rPr>
        <w:t xml:space="preserve"> </w:t>
      </w:r>
      <w:r w:rsidR="00077229" w:rsidRPr="009772C7">
        <w:rPr>
          <w:rFonts w:ascii="Liberation Serif" w:hAnsi="Liberation Serif"/>
          <w:sz w:val="28"/>
          <w:szCs w:val="28"/>
        </w:rPr>
        <w:t>заявитель не является лицом, исполняющим обязанность осуществления погребения умершего</w:t>
      </w:r>
      <w:r w:rsidR="005614F7" w:rsidRPr="009772C7">
        <w:rPr>
          <w:rFonts w:ascii="Liberation Serif" w:hAnsi="Liberation Serif"/>
          <w:sz w:val="28"/>
          <w:szCs w:val="28"/>
        </w:rPr>
        <w:t>;</w:t>
      </w:r>
    </w:p>
    <w:p w:rsidR="005614F7" w:rsidRPr="009772C7" w:rsidRDefault="008F70E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</w:t>
      </w:r>
      <w:r w:rsidR="005614F7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предоставление недостоверных и (или) неполных сведений, а также отсутствие документов, указанных в пункте 2.6 настоящего регламента;</w:t>
      </w:r>
    </w:p>
    <w:p w:rsidR="005614F7" w:rsidRPr="009772C7" w:rsidRDefault="008F70E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</w:t>
      </w:r>
      <w:r w:rsidR="005614F7" w:rsidRPr="009772C7">
        <w:rPr>
          <w:rFonts w:ascii="Liberation Serif" w:hAnsi="Liberation Serif"/>
          <w:sz w:val="28"/>
          <w:szCs w:val="28"/>
        </w:rPr>
        <w:t xml:space="preserve"> документы</w:t>
      </w:r>
      <w:r w:rsidR="00077229" w:rsidRPr="009772C7">
        <w:rPr>
          <w:rFonts w:ascii="Liberation Serif" w:hAnsi="Liberation Serif"/>
          <w:sz w:val="28"/>
          <w:szCs w:val="28"/>
        </w:rPr>
        <w:t>, предоставленные заявителем,</w:t>
      </w:r>
      <w:r w:rsidR="005614F7" w:rsidRPr="009772C7">
        <w:rPr>
          <w:rFonts w:ascii="Liberation Serif" w:hAnsi="Liberation Serif"/>
          <w:sz w:val="28"/>
          <w:szCs w:val="28"/>
        </w:rPr>
        <w:t xml:space="preserve"> не поддаются прочтению;</w:t>
      </w:r>
    </w:p>
    <w:p w:rsidR="005614F7" w:rsidRPr="009772C7" w:rsidRDefault="008F70E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</w:t>
      </w:r>
      <w:r w:rsidR="005614F7" w:rsidRPr="009772C7">
        <w:rPr>
          <w:rFonts w:ascii="Liberation Serif" w:hAnsi="Liberation Serif"/>
          <w:sz w:val="28"/>
          <w:szCs w:val="28"/>
        </w:rPr>
        <w:t xml:space="preserve"> в документах</w:t>
      </w:r>
      <w:r w:rsidR="00077229" w:rsidRPr="009772C7">
        <w:rPr>
          <w:rFonts w:ascii="Liberation Serif" w:hAnsi="Liberation Serif"/>
          <w:sz w:val="28"/>
          <w:szCs w:val="28"/>
        </w:rPr>
        <w:t>, предоставленных заявителем,</w:t>
      </w:r>
      <w:r w:rsidR="005614F7" w:rsidRPr="009772C7">
        <w:rPr>
          <w:rFonts w:ascii="Liberation Serif" w:hAnsi="Liberation Serif"/>
          <w:sz w:val="28"/>
          <w:szCs w:val="28"/>
        </w:rPr>
        <w:t xml:space="preserve"> есть подчистки, приписки, зачеркнутые слова и иные неоговоренные исправления;</w:t>
      </w:r>
    </w:p>
    <w:p w:rsidR="005614F7" w:rsidRPr="009772C7" w:rsidRDefault="008F70E7" w:rsidP="005614F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</w:t>
      </w:r>
      <w:r w:rsidR="005614F7" w:rsidRPr="009772C7">
        <w:rPr>
          <w:rFonts w:ascii="Liberation Serif" w:hAnsi="Liberation Serif"/>
          <w:sz w:val="28"/>
          <w:szCs w:val="28"/>
        </w:rPr>
        <w:t xml:space="preserve"> документы имеют серьезные повреждения, наличие которых не позволяет однозначно истолковать их содержание.</w:t>
      </w:r>
    </w:p>
    <w:p w:rsidR="005614F7" w:rsidRPr="009772C7" w:rsidRDefault="005614F7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</w:t>
      </w:r>
      <w:r w:rsidR="009A613E" w:rsidRPr="009772C7">
        <w:rPr>
          <w:rFonts w:ascii="Liberation Serif" w:hAnsi="Liberation Serif"/>
          <w:sz w:val="28"/>
          <w:szCs w:val="28"/>
        </w:rPr>
        <w:t>8</w:t>
      </w:r>
      <w:r w:rsidRPr="009772C7">
        <w:rPr>
          <w:rFonts w:ascii="Liberation Serif" w:hAnsi="Liberation Serif"/>
          <w:sz w:val="28"/>
          <w:szCs w:val="28"/>
        </w:rPr>
        <w:t xml:space="preserve">. Исчерпывающий перечень оснований для </w:t>
      </w:r>
      <w:r w:rsidR="00EA1818" w:rsidRPr="009772C7">
        <w:rPr>
          <w:rFonts w:ascii="Liberation Serif" w:hAnsi="Liberation Serif"/>
          <w:sz w:val="28"/>
          <w:szCs w:val="28"/>
        </w:rPr>
        <w:t xml:space="preserve">приостановления предоставления услуги или </w:t>
      </w:r>
      <w:r w:rsidRPr="009772C7">
        <w:rPr>
          <w:rFonts w:ascii="Liberation Serif" w:hAnsi="Liberation Serif"/>
          <w:sz w:val="28"/>
          <w:szCs w:val="28"/>
        </w:rPr>
        <w:t>отказа в предоставлении услуги: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выявление недостоверной информации в представленных заявителем документах либо истечения срока их действия;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несоответствие предоставленных документов по форме и содержанию нормам действующего законодательства Российской Федерации и настоящего регламента;</w:t>
      </w:r>
    </w:p>
    <w:p w:rsidR="00FF1726" w:rsidRPr="009772C7" w:rsidRDefault="00FF1726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невозможность погребения в указанном заявителем месте по причинам несоответствия санитарным нормам и правилам;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отсутствие свободного для захоронения участка земли на указанном заявителем кладбище в указанном месте;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заявитель выразил желание получить место на кладбище, которое не входит в перечень кладбищ, на которых могут быть предоставлены (зарезервированы) места для создания семейных (родовых) захоронений;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заявитель отказался от мест, предложенных для создания (резервирования) семейного (родового) захоронения;</w:t>
      </w:r>
    </w:p>
    <w:p w:rsidR="00EA1818" w:rsidRPr="009772C7" w:rsidRDefault="00EA1818" w:rsidP="00EA18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заявитель выразил желание получить место, которое не может быть отведено под создание (резервирование) семейного (родового) захоронения в связи со структурными особенностями кладбища и архитектурно-ландшафтной средой кладбища</w:t>
      </w:r>
      <w:r w:rsidR="00AC4E2D" w:rsidRPr="009772C7">
        <w:rPr>
          <w:rFonts w:ascii="Liberation Serif" w:hAnsi="Liberation Serif"/>
          <w:sz w:val="28"/>
          <w:szCs w:val="28"/>
        </w:rPr>
        <w:t>.</w:t>
      </w:r>
    </w:p>
    <w:p w:rsidR="00F96FDA" w:rsidRPr="009772C7" w:rsidRDefault="00EA1818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</w:t>
      </w:r>
      <w:r w:rsidR="009A613E" w:rsidRPr="009772C7">
        <w:rPr>
          <w:rFonts w:ascii="Liberation Serif" w:hAnsi="Liberation Serif"/>
          <w:sz w:val="28"/>
          <w:szCs w:val="28"/>
        </w:rPr>
        <w:t>9</w:t>
      </w:r>
      <w:r w:rsidRPr="009772C7">
        <w:rPr>
          <w:rFonts w:ascii="Liberation Serif" w:hAnsi="Liberation Serif"/>
          <w:sz w:val="28"/>
          <w:szCs w:val="28"/>
        </w:rPr>
        <w:t xml:space="preserve">. </w:t>
      </w:r>
      <w:r w:rsidR="00F96FDA" w:rsidRPr="009772C7">
        <w:rPr>
          <w:rFonts w:ascii="Liberation Serif" w:hAnsi="Liberation Serif"/>
          <w:sz w:val="28"/>
          <w:szCs w:val="28"/>
        </w:rPr>
        <w:t xml:space="preserve">Услуга </w:t>
      </w:r>
      <w:r w:rsidR="001D22D4" w:rsidRPr="009772C7">
        <w:rPr>
          <w:rFonts w:ascii="Liberation Serif" w:hAnsi="Liberation Serif"/>
          <w:sz w:val="28"/>
          <w:szCs w:val="28"/>
        </w:rPr>
        <w:t xml:space="preserve">по предоставлению участка земли, площадь которого не превышает 3,6 </w:t>
      </w:r>
      <w:proofErr w:type="spellStart"/>
      <w:r w:rsidR="001D22D4" w:rsidRPr="009772C7">
        <w:rPr>
          <w:rFonts w:ascii="Liberation Serif" w:hAnsi="Liberation Serif"/>
          <w:sz w:val="28"/>
          <w:szCs w:val="28"/>
        </w:rPr>
        <w:t>м.кв</w:t>
      </w:r>
      <w:proofErr w:type="spellEnd"/>
      <w:r w:rsidR="001D22D4" w:rsidRPr="009772C7">
        <w:rPr>
          <w:rFonts w:ascii="Liberation Serif" w:hAnsi="Liberation Serif"/>
          <w:sz w:val="28"/>
          <w:szCs w:val="28"/>
        </w:rPr>
        <w:t xml:space="preserve">. </w:t>
      </w:r>
      <w:r w:rsidR="00F96FDA" w:rsidRPr="009772C7">
        <w:rPr>
          <w:rFonts w:ascii="Liberation Serif" w:hAnsi="Liberation Serif"/>
          <w:sz w:val="28"/>
          <w:szCs w:val="28"/>
        </w:rPr>
        <w:t>предоставляется бесплатно.</w:t>
      </w:r>
    </w:p>
    <w:p w:rsidR="00A55CF5" w:rsidRPr="009772C7" w:rsidRDefault="00F96FDA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З</w:t>
      </w:r>
      <w:r w:rsidR="00A55CF5" w:rsidRPr="009772C7">
        <w:rPr>
          <w:rFonts w:ascii="Liberation Serif" w:hAnsi="Liberation Serif"/>
          <w:sz w:val="28"/>
          <w:szCs w:val="28"/>
        </w:rPr>
        <w:t>а резервировани</w:t>
      </w:r>
      <w:r w:rsidR="001D22D4" w:rsidRPr="009772C7">
        <w:rPr>
          <w:rFonts w:ascii="Liberation Serif" w:hAnsi="Liberation Serif"/>
          <w:sz w:val="28"/>
          <w:szCs w:val="28"/>
        </w:rPr>
        <w:t>е</w:t>
      </w:r>
      <w:r w:rsidR="00A55CF5" w:rsidRPr="009772C7">
        <w:rPr>
          <w:rFonts w:ascii="Liberation Serif" w:hAnsi="Liberation Serif"/>
          <w:sz w:val="28"/>
          <w:szCs w:val="28"/>
        </w:rPr>
        <w:t xml:space="preserve"> </w:t>
      </w:r>
      <w:r w:rsidR="001D22D4" w:rsidRPr="009772C7">
        <w:rPr>
          <w:rFonts w:ascii="Liberation Serif" w:hAnsi="Liberation Serif"/>
          <w:sz w:val="28"/>
          <w:szCs w:val="28"/>
        </w:rPr>
        <w:t>участка земли</w:t>
      </w:r>
      <w:r w:rsidR="00A55CF5" w:rsidRPr="009772C7">
        <w:rPr>
          <w:rFonts w:ascii="Liberation Serif" w:hAnsi="Liberation Serif"/>
          <w:sz w:val="28"/>
          <w:szCs w:val="28"/>
        </w:rPr>
        <w:t xml:space="preserve"> для создания семейных (родовых) захоронений взимается плата с площади участка земли, размер которого превышает размер безвозмездно предоставляемого участка</w:t>
      </w:r>
      <w:r w:rsidR="00441F20" w:rsidRPr="009772C7">
        <w:rPr>
          <w:rFonts w:ascii="Liberation Serif" w:hAnsi="Liberation Serif"/>
          <w:sz w:val="28"/>
          <w:szCs w:val="28"/>
        </w:rPr>
        <w:t xml:space="preserve"> земли</w:t>
      </w:r>
      <w:r w:rsidR="00A55CF5" w:rsidRPr="009772C7">
        <w:rPr>
          <w:rFonts w:ascii="Liberation Serif" w:hAnsi="Liberation Serif"/>
          <w:sz w:val="28"/>
          <w:szCs w:val="28"/>
        </w:rPr>
        <w:t xml:space="preserve"> по тарифам в соответствии с Методикой расчета тарифов резервирования </w:t>
      </w:r>
      <w:r w:rsidRPr="009772C7">
        <w:rPr>
          <w:rFonts w:ascii="Liberation Serif" w:hAnsi="Liberation Serif"/>
          <w:sz w:val="28"/>
          <w:szCs w:val="28"/>
        </w:rPr>
        <w:t>участка земли</w:t>
      </w:r>
      <w:r w:rsidR="00A55CF5" w:rsidRPr="009772C7">
        <w:rPr>
          <w:rFonts w:ascii="Liberation Serif" w:hAnsi="Liberation Serif"/>
          <w:sz w:val="28"/>
          <w:szCs w:val="28"/>
        </w:rPr>
        <w:t xml:space="preserve"> для </w:t>
      </w:r>
      <w:r w:rsidR="00A55CF5" w:rsidRPr="009772C7">
        <w:rPr>
          <w:rFonts w:ascii="Liberation Serif" w:hAnsi="Liberation Serif"/>
          <w:sz w:val="28"/>
          <w:szCs w:val="28"/>
        </w:rPr>
        <w:lastRenderedPageBreak/>
        <w:t>создания семейных (родовых) захоронений  в зависимости от их размера и места расположения на территории муниципального образования, утвержденной постановлением Администрации Каменск-Уральского городского округа.</w:t>
      </w:r>
      <w:proofErr w:type="gramEnd"/>
    </w:p>
    <w:p w:rsidR="007E2F85" w:rsidRPr="009772C7" w:rsidRDefault="007E2F85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</w:t>
      </w:r>
      <w:r w:rsidR="00AB260B" w:rsidRPr="009772C7">
        <w:rPr>
          <w:rFonts w:ascii="Liberation Serif" w:hAnsi="Liberation Serif"/>
          <w:sz w:val="28"/>
          <w:szCs w:val="28"/>
        </w:rPr>
        <w:t>1</w:t>
      </w:r>
      <w:r w:rsidR="009A613E" w:rsidRPr="009772C7">
        <w:rPr>
          <w:rFonts w:ascii="Liberation Serif" w:hAnsi="Liberation Serif"/>
          <w:sz w:val="28"/>
          <w:szCs w:val="28"/>
        </w:rPr>
        <w:t>0</w:t>
      </w:r>
      <w:r w:rsidRPr="009772C7">
        <w:rPr>
          <w:rFonts w:ascii="Liberation Serif" w:hAnsi="Liberation Serif"/>
          <w:sz w:val="28"/>
          <w:szCs w:val="28"/>
        </w:rPr>
        <w:t xml:space="preserve">. Максимальный срок ожидания в очереди при подаче </w:t>
      </w:r>
      <w:r w:rsidR="00F65AD7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заявителем о предоставлении услуги и при получении результата предоставления услуги составляет 10 минут.</w:t>
      </w:r>
    </w:p>
    <w:p w:rsidR="007E2F85" w:rsidRPr="009772C7" w:rsidRDefault="007E2F85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2.1</w:t>
      </w:r>
      <w:r w:rsidR="009A613E" w:rsidRPr="009772C7">
        <w:rPr>
          <w:rFonts w:ascii="Liberation Serif" w:hAnsi="Liberation Serif"/>
          <w:sz w:val="28"/>
          <w:szCs w:val="28"/>
        </w:rPr>
        <w:t>1</w:t>
      </w:r>
      <w:r w:rsidRPr="009772C7">
        <w:rPr>
          <w:rFonts w:ascii="Liberation Serif" w:hAnsi="Liberation Serif"/>
          <w:sz w:val="28"/>
          <w:szCs w:val="28"/>
        </w:rPr>
        <w:t>. Срок регистрации з</w:t>
      </w:r>
      <w:r w:rsidR="00F65AD7" w:rsidRPr="009772C7">
        <w:rPr>
          <w:rFonts w:ascii="Liberation Serif" w:hAnsi="Liberation Serif"/>
          <w:sz w:val="28"/>
          <w:szCs w:val="28"/>
        </w:rPr>
        <w:t>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о предоставлении услуги составляет не более 15 минут.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2.1</w:t>
      </w:r>
      <w:r w:rsidR="009A613E" w:rsidRPr="009772C7">
        <w:rPr>
          <w:rFonts w:ascii="Liberation Serif" w:hAnsi="Liberation Serif"/>
          <w:sz w:val="28"/>
          <w:szCs w:val="28"/>
        </w:rPr>
        <w:t>2</w:t>
      </w:r>
      <w:r w:rsidRPr="009772C7">
        <w:rPr>
          <w:rFonts w:ascii="Liberation Serif" w:hAnsi="Liberation Serif"/>
          <w:sz w:val="28"/>
          <w:szCs w:val="28"/>
        </w:rPr>
        <w:t xml:space="preserve">. Здание, в котором предоставляется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 учреждения. На территории, прилегающей к месторасположению здания, в котором предоставляется  услуга,  оборудуются места для парковки автотранспортных средств. 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9772C7">
        <w:rPr>
          <w:rFonts w:ascii="Liberation Serif" w:hAnsi="Liberation Serif"/>
          <w:sz w:val="28"/>
          <w:szCs w:val="28"/>
        </w:rPr>
        <w:t>банкетками</w:t>
      </w:r>
      <w:proofErr w:type="spellEnd"/>
      <w:r w:rsidRPr="009772C7">
        <w:rPr>
          <w:rFonts w:ascii="Liberation Serif" w:hAnsi="Liberation Serif"/>
          <w:sz w:val="28"/>
          <w:szCs w:val="28"/>
        </w:rPr>
        <w:t>), а для удобства заполнения запроса о предоставлении услуги – столами и информационными стендами с образцами заполнения запроса о предоставлении услуги.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ФИО специалиста, осуществляющего предоставление услуги, и режима работы.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 помещениях, в которых предоставляется услуга, 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возможность беспрепятственного входа и выхода из них;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возможность самостоятельного передвижения в целях доступа к месту предоставления услуги, в том числе с помощью работников, предоставляющих услугу, </w:t>
      </w:r>
      <w:proofErr w:type="spellStart"/>
      <w:r w:rsidRPr="009772C7">
        <w:rPr>
          <w:rFonts w:ascii="Liberation Serif" w:hAnsi="Liberation Serif"/>
          <w:sz w:val="28"/>
          <w:szCs w:val="28"/>
        </w:rPr>
        <w:t>ассистивных</w:t>
      </w:r>
      <w:proofErr w:type="spellEnd"/>
      <w:r w:rsidRPr="009772C7">
        <w:rPr>
          <w:rFonts w:ascii="Liberation Serif" w:hAnsi="Liberation Serif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 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сопровождение инвалидов, имеющих стойкие нарушения функции зрения и самостоятельного передвижения по территории здания;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надлежащее размещение носителей информации, необходимой для обеспечения беспрепятственного доступа инвалидов к объектам и услугам, с </w:t>
      </w:r>
      <w:r w:rsidRPr="009772C7">
        <w:rPr>
          <w:rFonts w:ascii="Liberation Serif" w:hAnsi="Liberation Serif"/>
          <w:sz w:val="28"/>
          <w:szCs w:val="28"/>
        </w:rPr>
        <w:lastRenderedPageBreak/>
        <w:t>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2.1</w:t>
      </w:r>
      <w:r w:rsidR="009A613E" w:rsidRPr="009772C7">
        <w:rPr>
          <w:rFonts w:ascii="Liberation Serif" w:hAnsi="Liberation Serif"/>
          <w:sz w:val="28"/>
          <w:szCs w:val="28"/>
        </w:rPr>
        <w:t>3</w:t>
      </w:r>
      <w:r w:rsidRPr="009772C7">
        <w:rPr>
          <w:rFonts w:ascii="Liberation Serif" w:hAnsi="Liberation Serif"/>
          <w:sz w:val="28"/>
          <w:szCs w:val="28"/>
        </w:rPr>
        <w:t>. Показателями доступности услуги являются: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информированность заявителя о получении услуги (содержание, порядок и условия её получения);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  <w:proofErr w:type="gramEnd"/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 услуги, к заявителю: вежливость, тактичность);</w:t>
      </w:r>
      <w:proofErr w:type="gramEnd"/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транспортная и пешеходная доступность учреждения, осуществляющего предоставление услуги;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режим работы учреждения, осуществляющего предоставление услуги;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 услуги в досудебном и в судебном порядке;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Pr="009772C7">
        <w:rPr>
          <w:rFonts w:ascii="Liberation Serif" w:hAnsi="Liberation Serif"/>
          <w:sz w:val="28"/>
          <w:szCs w:val="28"/>
        </w:rPr>
        <w:t>сурдопереводчика</w:t>
      </w:r>
      <w:proofErr w:type="spellEnd"/>
      <w:r w:rsidRPr="009772C7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9772C7">
        <w:rPr>
          <w:rFonts w:ascii="Liberation Serif" w:hAnsi="Liberation Serif"/>
          <w:sz w:val="28"/>
          <w:szCs w:val="28"/>
        </w:rPr>
        <w:t>тифлосурдопереводчика</w:t>
      </w:r>
      <w:proofErr w:type="spellEnd"/>
      <w:r w:rsidRPr="009772C7">
        <w:rPr>
          <w:rFonts w:ascii="Liberation Serif" w:hAnsi="Liberation Serif"/>
          <w:sz w:val="28"/>
          <w:szCs w:val="28"/>
        </w:rPr>
        <w:t>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оказание работниками (сотрудниками) иной необходимой инвалидам помощи в преодолении барьеров, мешающих получению ими услуг наравне с другими лицами;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9772C7">
        <w:rPr>
          <w:rFonts w:ascii="Liberation Serif" w:hAnsi="Liberation Serif"/>
          <w:sz w:val="28"/>
          <w:szCs w:val="28"/>
        </w:rPr>
        <w:t>аудиоконтура</w:t>
      </w:r>
      <w:proofErr w:type="spellEnd"/>
      <w:r w:rsidRPr="009772C7">
        <w:rPr>
          <w:rFonts w:ascii="Liberation Serif" w:hAnsi="Liberation Serif"/>
          <w:sz w:val="28"/>
          <w:szCs w:val="28"/>
        </w:rPr>
        <w:t xml:space="preserve">  (индукционной системы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слабослышащих).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2.1</w:t>
      </w:r>
      <w:r w:rsidR="009A613E" w:rsidRPr="009772C7">
        <w:rPr>
          <w:rFonts w:ascii="Liberation Serif" w:hAnsi="Liberation Serif"/>
          <w:sz w:val="28"/>
          <w:szCs w:val="28"/>
        </w:rPr>
        <w:t>4</w:t>
      </w:r>
      <w:r w:rsidRPr="009772C7">
        <w:rPr>
          <w:rFonts w:ascii="Liberation Serif" w:hAnsi="Liberation Serif"/>
          <w:sz w:val="28"/>
          <w:szCs w:val="28"/>
        </w:rPr>
        <w:t>. Показателями качества услуги являются: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- компетентность специалистов, осуществляющих предоставление услуги (профессиональная грамотность);</w:t>
      </w:r>
    </w:p>
    <w:p w:rsidR="007E2F85" w:rsidRPr="009772C7" w:rsidRDefault="007E2F85" w:rsidP="007E2F8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количество обоснованных жалоб.</w:t>
      </w:r>
    </w:p>
    <w:p w:rsidR="00DE61FE" w:rsidRPr="009772C7" w:rsidRDefault="00DE61FE" w:rsidP="002A362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459D4" w:rsidRPr="009772C7" w:rsidRDefault="0080214A" w:rsidP="0080214A">
      <w:pPr>
        <w:pStyle w:val="ab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</w:t>
      </w:r>
    </w:p>
    <w:p w:rsidR="0080214A" w:rsidRPr="009772C7" w:rsidRDefault="0080214A" w:rsidP="0080214A">
      <w:pPr>
        <w:jc w:val="both"/>
        <w:rPr>
          <w:rFonts w:ascii="Liberation Serif" w:hAnsi="Liberation Serif"/>
          <w:sz w:val="28"/>
          <w:szCs w:val="28"/>
        </w:rPr>
      </w:pP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3.1. Предоставление услуги состоит из следующих последовательных административных процедур: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3.1.1. Прием и регистрация </w:t>
      </w:r>
      <w:r w:rsidR="00C4256A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и прилагаемых к нему документов.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3.1.2. Рассмотрение </w:t>
      </w:r>
      <w:r w:rsidR="00C4256A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и прилагаемых к нему документов.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3.1.3. Принятие решения о предоставлении (об отказе в предоставлении) участка земли для погребения тела (останков) или праха.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3.1.4. Исправление допущенных опечаток и (или) ошибок в выданных в результате предоставления услуги документах.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3.2. Основанием для начала процедуры приема и регистрации </w:t>
      </w:r>
      <w:r w:rsidR="00C4256A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и прилагаемых к нему документов является представление запроса в учреждение.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Специалист, ответственный за прием и регистрацию </w:t>
      </w:r>
      <w:r w:rsidR="00C4256A" w:rsidRPr="009772C7">
        <w:rPr>
          <w:rFonts w:ascii="Liberation Serif" w:hAnsi="Liberation Serif"/>
          <w:sz w:val="28"/>
          <w:szCs w:val="28"/>
        </w:rPr>
        <w:t>заявлений</w:t>
      </w:r>
      <w:r w:rsidRPr="009772C7">
        <w:rPr>
          <w:rFonts w:ascii="Liberation Serif" w:hAnsi="Liberation Serif"/>
          <w:sz w:val="28"/>
          <w:szCs w:val="28"/>
        </w:rPr>
        <w:t xml:space="preserve"> заявителей, осуществляет следующие административные действия: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по просьбе заявителя на его экземпляре </w:t>
      </w:r>
      <w:r w:rsidR="00C4256A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ставит отметку о приеме;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регистрирует принят</w:t>
      </w:r>
      <w:r w:rsidR="00C4256A" w:rsidRPr="009772C7">
        <w:rPr>
          <w:rFonts w:ascii="Liberation Serif" w:hAnsi="Liberation Serif"/>
          <w:sz w:val="28"/>
          <w:szCs w:val="28"/>
        </w:rPr>
        <w:t>ое</w:t>
      </w:r>
      <w:r w:rsidRPr="009772C7">
        <w:rPr>
          <w:rFonts w:ascii="Liberation Serif" w:hAnsi="Liberation Serif"/>
          <w:sz w:val="28"/>
          <w:szCs w:val="28"/>
        </w:rPr>
        <w:t xml:space="preserve"> за</w:t>
      </w:r>
      <w:r w:rsidR="00C4256A" w:rsidRPr="009772C7">
        <w:rPr>
          <w:rFonts w:ascii="Liberation Serif" w:hAnsi="Liberation Serif"/>
          <w:sz w:val="28"/>
          <w:szCs w:val="28"/>
        </w:rPr>
        <w:t>явление</w:t>
      </w:r>
      <w:r w:rsidRPr="009772C7">
        <w:rPr>
          <w:rFonts w:ascii="Liberation Serif" w:hAnsi="Liberation Serif"/>
          <w:sz w:val="28"/>
          <w:szCs w:val="28"/>
        </w:rPr>
        <w:t xml:space="preserve"> в </w:t>
      </w:r>
      <w:r w:rsidR="00C4256A" w:rsidRPr="009772C7">
        <w:rPr>
          <w:rFonts w:ascii="Liberation Serif" w:hAnsi="Liberation Serif"/>
          <w:sz w:val="28"/>
          <w:szCs w:val="28"/>
        </w:rPr>
        <w:t>книге регистрации заявлений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Срок исполнения административного действия - в течение 15 минут с момента поступления заявления.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Результатом приема запроса заявителей и прилагаемых к нему документов является их передача на рассмотрение специалисту</w:t>
      </w:r>
      <w:r w:rsidR="00592C87" w:rsidRPr="009772C7">
        <w:rPr>
          <w:rFonts w:ascii="Liberation Serif" w:hAnsi="Liberation Serif"/>
          <w:sz w:val="28"/>
          <w:szCs w:val="28"/>
        </w:rPr>
        <w:t xml:space="preserve"> учреждения</w:t>
      </w:r>
      <w:r w:rsidRPr="009772C7">
        <w:rPr>
          <w:rFonts w:ascii="Liberation Serif" w:hAnsi="Liberation Serif"/>
          <w:sz w:val="28"/>
          <w:szCs w:val="28"/>
        </w:rPr>
        <w:t xml:space="preserve">, ответственному за рассмотрение </w:t>
      </w:r>
      <w:r w:rsidR="00592C87" w:rsidRPr="009772C7">
        <w:rPr>
          <w:rFonts w:ascii="Liberation Serif" w:hAnsi="Liberation Serif"/>
          <w:sz w:val="28"/>
          <w:szCs w:val="28"/>
        </w:rPr>
        <w:t>заявление</w:t>
      </w:r>
      <w:r w:rsidRPr="009772C7">
        <w:rPr>
          <w:rFonts w:ascii="Liberation Serif" w:hAnsi="Liberation Serif"/>
          <w:sz w:val="28"/>
          <w:szCs w:val="28"/>
        </w:rPr>
        <w:t xml:space="preserve"> и прилагаемых к нему документов (далее - специалист).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3.3. Основанием для рассмотрения </w:t>
      </w:r>
      <w:r w:rsidR="00592C87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и прилагаемых к нему документов является их поступление к специалисту.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3.3.1. Специалист осуществляет следующие административные действия: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осуществляет проверку документов на </w:t>
      </w:r>
      <w:r w:rsidR="00DC261F" w:rsidRPr="009772C7">
        <w:rPr>
          <w:rFonts w:ascii="Liberation Serif" w:hAnsi="Liberation Serif"/>
          <w:sz w:val="28"/>
          <w:szCs w:val="28"/>
        </w:rPr>
        <w:t>достоверность</w:t>
      </w:r>
      <w:r w:rsidRPr="009772C7">
        <w:rPr>
          <w:rFonts w:ascii="Liberation Serif" w:hAnsi="Liberation Serif"/>
          <w:sz w:val="28"/>
          <w:szCs w:val="28"/>
        </w:rPr>
        <w:t xml:space="preserve"> и проверяет полномочи</w:t>
      </w:r>
      <w:r w:rsidR="00DC261F" w:rsidRPr="009772C7">
        <w:rPr>
          <w:rFonts w:ascii="Liberation Serif" w:hAnsi="Liberation Serif"/>
          <w:sz w:val="28"/>
          <w:szCs w:val="28"/>
        </w:rPr>
        <w:t>я</w:t>
      </w:r>
      <w:r w:rsidRPr="009772C7">
        <w:rPr>
          <w:rFonts w:ascii="Liberation Serif" w:hAnsi="Liberation Serif"/>
          <w:sz w:val="28"/>
          <w:szCs w:val="28"/>
        </w:rPr>
        <w:t xml:space="preserve"> заявителя;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определяет размер земельного участка и присваивает номер данному участку земли для погребения;</w:t>
      </w:r>
    </w:p>
    <w:p w:rsidR="00931158" w:rsidRPr="009772C7" w:rsidRDefault="00931158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доводит до заявителя размер платы за резервирование участка земли для создания семейных (родовых) захоронений, превышающего размер бесплатно предоставляемого участка земли для погребения</w:t>
      </w:r>
      <w:r w:rsidR="004F1D99" w:rsidRPr="009772C7">
        <w:rPr>
          <w:rFonts w:ascii="Liberation Serif" w:hAnsi="Liberation Serif"/>
          <w:sz w:val="28"/>
          <w:szCs w:val="28"/>
        </w:rPr>
        <w:t>;</w:t>
      </w:r>
    </w:p>
    <w:p w:rsidR="00931158" w:rsidRPr="009772C7" w:rsidRDefault="00931158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 рамках межведомственного взаимодействия делает запрос о предоставлении сведений, подтверждающих оплату заявителем за резервирование участка земли для создания семейных (родовых) захоронений, превышающего размер бесплатно предоставляемого участка земли для погребения;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- готовит проект разрешения на предоставление участка земли для погребения тела (останков) или праха.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Срок исполнения - не более одного дня с момента поступления </w:t>
      </w:r>
      <w:r w:rsidR="00C82FDB" w:rsidRPr="009772C7">
        <w:rPr>
          <w:rFonts w:ascii="Liberation Serif" w:hAnsi="Liberation Serif"/>
          <w:sz w:val="28"/>
          <w:szCs w:val="28"/>
        </w:rPr>
        <w:t>заявления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Результатом рассмотрения з</w:t>
      </w:r>
      <w:r w:rsidR="00C82FDB" w:rsidRPr="009772C7">
        <w:rPr>
          <w:rFonts w:ascii="Liberation Serif" w:hAnsi="Liberation Serif"/>
          <w:sz w:val="28"/>
          <w:szCs w:val="28"/>
        </w:rPr>
        <w:t>аявления</w:t>
      </w:r>
      <w:r w:rsidRPr="009772C7">
        <w:rPr>
          <w:rFonts w:ascii="Liberation Serif" w:hAnsi="Liberation Serif"/>
          <w:sz w:val="28"/>
          <w:szCs w:val="28"/>
        </w:rPr>
        <w:t xml:space="preserve"> заявителя и прилагаемых к нему документов является запись в заявлении о предоставлении (об отказе в предоставлении) участка земли для погребения тела (останков) или праха.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3.4. Основанием для принятия решения о предоставлении (об отказе в предоставлении) участка земли для погребения тела (останков) или праха является поступление к директору</w:t>
      </w:r>
      <w:r w:rsidR="00C82FDB" w:rsidRPr="009772C7">
        <w:rPr>
          <w:rFonts w:ascii="Liberation Serif" w:hAnsi="Liberation Serif"/>
          <w:sz w:val="28"/>
          <w:szCs w:val="28"/>
        </w:rPr>
        <w:t xml:space="preserve"> учреждения</w:t>
      </w:r>
      <w:r w:rsidRPr="009772C7">
        <w:rPr>
          <w:rFonts w:ascii="Liberation Serif" w:hAnsi="Liberation Serif"/>
          <w:sz w:val="28"/>
          <w:szCs w:val="28"/>
        </w:rPr>
        <w:t>, проекта разрешения на предоставление участка земли для погребения тела (останков) или праха либо письмо об отказе в предоставлении услуги.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Директор учреждения осуществляет следующие административные действия: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рассматривает проект разрешения на предоставление участка земли для погребения тела (останков) или праха </w:t>
      </w:r>
      <w:r w:rsidR="00C82FDB" w:rsidRPr="009772C7">
        <w:rPr>
          <w:rFonts w:ascii="Liberation Serif" w:hAnsi="Liberation Serif"/>
          <w:sz w:val="28"/>
          <w:szCs w:val="28"/>
        </w:rPr>
        <w:t xml:space="preserve"> (далее – разрешение) </w:t>
      </w:r>
      <w:r w:rsidRPr="009772C7">
        <w:rPr>
          <w:rFonts w:ascii="Liberation Serif" w:hAnsi="Liberation Serif"/>
          <w:sz w:val="28"/>
          <w:szCs w:val="28"/>
        </w:rPr>
        <w:t>либо письма об отказе в предоставлении услуги;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в случае согласия с содержанием проекта разрешения либо письма - подписывает его и передает специалисту, ответственному за регистрацию разрешений;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в случае </w:t>
      </w:r>
      <w:proofErr w:type="gramStart"/>
      <w:r w:rsidRPr="009772C7">
        <w:rPr>
          <w:rFonts w:ascii="Liberation Serif" w:hAnsi="Liberation Serif"/>
          <w:sz w:val="28"/>
          <w:szCs w:val="28"/>
        </w:rPr>
        <w:t>не согласия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с содержанием проекта разрешения либо письма - возвращает его специалисту на доработку.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Срок исполнения - не более одного часа после принятия решения о предоставлении (об отказе в предоставлении) участка земли для погребения тела (останков) или праха.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Результатом предоставления услуги является выдача разрешения по форме согласно </w:t>
      </w:r>
      <w:r w:rsidR="00C82FDB" w:rsidRPr="009772C7">
        <w:rPr>
          <w:rFonts w:ascii="Liberation Serif" w:hAnsi="Liberation Serif"/>
          <w:sz w:val="28"/>
          <w:szCs w:val="28"/>
        </w:rPr>
        <w:t>П</w:t>
      </w:r>
      <w:r w:rsidRPr="009772C7">
        <w:rPr>
          <w:rFonts w:ascii="Liberation Serif" w:hAnsi="Liberation Serif"/>
          <w:sz w:val="28"/>
          <w:szCs w:val="28"/>
        </w:rPr>
        <w:t xml:space="preserve">риложению </w:t>
      </w:r>
      <w:r w:rsidR="00102F5E" w:rsidRPr="009772C7">
        <w:rPr>
          <w:rFonts w:ascii="Liberation Serif" w:hAnsi="Liberation Serif"/>
          <w:sz w:val="28"/>
          <w:szCs w:val="28"/>
        </w:rPr>
        <w:t>№</w:t>
      </w:r>
      <w:r w:rsidRPr="009772C7">
        <w:rPr>
          <w:rFonts w:ascii="Liberation Serif" w:hAnsi="Liberation Serif"/>
          <w:sz w:val="28"/>
          <w:szCs w:val="28"/>
        </w:rPr>
        <w:t xml:space="preserve"> </w:t>
      </w:r>
      <w:r w:rsidR="00102F5E" w:rsidRPr="009772C7">
        <w:rPr>
          <w:rFonts w:ascii="Liberation Serif" w:hAnsi="Liberation Serif"/>
          <w:sz w:val="28"/>
          <w:szCs w:val="28"/>
        </w:rPr>
        <w:t>4</w:t>
      </w:r>
      <w:r w:rsidRPr="009772C7">
        <w:rPr>
          <w:rFonts w:ascii="Liberation Serif" w:hAnsi="Liberation Serif"/>
          <w:sz w:val="28"/>
          <w:szCs w:val="28"/>
        </w:rPr>
        <w:t xml:space="preserve"> к настоящему регламенту и предоставление такого участка земли или издание письма об отказе в предоставлении услуги.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3.</w:t>
      </w:r>
      <w:r w:rsidR="00102F5E" w:rsidRPr="009772C7">
        <w:rPr>
          <w:rFonts w:ascii="Liberation Serif" w:hAnsi="Liberation Serif"/>
          <w:sz w:val="28"/>
          <w:szCs w:val="28"/>
        </w:rPr>
        <w:t>5</w:t>
      </w:r>
      <w:r w:rsidRPr="009772C7">
        <w:rPr>
          <w:rFonts w:ascii="Liberation Serif" w:hAnsi="Liberation Serif"/>
          <w:sz w:val="28"/>
          <w:szCs w:val="28"/>
        </w:rPr>
        <w:t>. В случае допущенных опечаток и (или) ошибок в выданных в результате предоставления услуги документах заявитель представляет з</w:t>
      </w:r>
      <w:r w:rsidR="00C82FDB" w:rsidRPr="009772C7">
        <w:rPr>
          <w:rFonts w:ascii="Liberation Serif" w:hAnsi="Liberation Serif"/>
          <w:sz w:val="28"/>
          <w:szCs w:val="28"/>
        </w:rPr>
        <w:t>аявление</w:t>
      </w:r>
      <w:r w:rsidRPr="009772C7">
        <w:rPr>
          <w:rFonts w:ascii="Liberation Serif" w:hAnsi="Liberation Serif"/>
          <w:sz w:val="28"/>
          <w:szCs w:val="28"/>
        </w:rPr>
        <w:t xml:space="preserve"> в свободной форме об их исправлении в </w:t>
      </w:r>
      <w:r w:rsidR="00102F5E" w:rsidRPr="009772C7">
        <w:rPr>
          <w:rFonts w:ascii="Liberation Serif" w:hAnsi="Liberation Serif"/>
          <w:sz w:val="28"/>
          <w:szCs w:val="28"/>
        </w:rPr>
        <w:t>учреждение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102F5E" w:rsidRPr="009772C7" w:rsidRDefault="00102F5E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Специалист</w:t>
      </w:r>
      <w:r w:rsidR="003D2A8D" w:rsidRPr="009772C7">
        <w:rPr>
          <w:rFonts w:ascii="Liberation Serif" w:hAnsi="Liberation Serif"/>
          <w:sz w:val="28"/>
          <w:szCs w:val="28"/>
        </w:rPr>
        <w:t>, в обязанности которого входит прием и регистрация документов, в течение одного рабочего дня регистрирует запрос и передает на ра</w:t>
      </w:r>
      <w:r w:rsidRPr="009772C7">
        <w:rPr>
          <w:rFonts w:ascii="Liberation Serif" w:hAnsi="Liberation Serif"/>
          <w:sz w:val="28"/>
          <w:szCs w:val="28"/>
        </w:rPr>
        <w:t>ссмотрение специалисту</w:t>
      </w:r>
      <w:r w:rsidR="003D2A8D" w:rsidRPr="009772C7">
        <w:rPr>
          <w:rFonts w:ascii="Liberation Serif" w:hAnsi="Liberation Serif"/>
          <w:sz w:val="28"/>
          <w:szCs w:val="28"/>
        </w:rPr>
        <w:t>, ответственному за рассмотрение запроса и прилагаемых к нему документов.</w:t>
      </w:r>
    </w:p>
    <w:p w:rsidR="003D2A8D" w:rsidRPr="009772C7" w:rsidRDefault="00102F5E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</w:t>
      </w:r>
      <w:r w:rsidR="003D2A8D" w:rsidRPr="009772C7">
        <w:rPr>
          <w:rFonts w:ascii="Liberation Serif" w:hAnsi="Liberation Serif"/>
          <w:sz w:val="28"/>
          <w:szCs w:val="28"/>
        </w:rPr>
        <w:t xml:space="preserve">пециалист проводит проверку указанных в запросе сведений в срок, не превышающий трех рабочих дней </w:t>
      </w:r>
      <w:proofErr w:type="gramStart"/>
      <w:r w:rsidR="003D2A8D" w:rsidRPr="009772C7">
        <w:rPr>
          <w:rFonts w:ascii="Liberation Serif" w:hAnsi="Liberation Serif"/>
          <w:sz w:val="28"/>
          <w:szCs w:val="28"/>
        </w:rPr>
        <w:t>с даты</w:t>
      </w:r>
      <w:proofErr w:type="gramEnd"/>
      <w:r w:rsidR="003D2A8D" w:rsidRPr="009772C7">
        <w:rPr>
          <w:rFonts w:ascii="Liberation Serif" w:hAnsi="Liberation Serif"/>
          <w:sz w:val="28"/>
          <w:szCs w:val="28"/>
        </w:rPr>
        <w:t xml:space="preserve"> его регистрации.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 случае выявления допущенных опечаток и (или) ошибок в выданных в результате предоставления услуги документах, специалист осуществляет исправление и замену указанных документов в срок, не превышающий пяти рабочих дней с момента регистрации запроса.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 случае отсутствия опечаток и (или) ошибок в документах, выданных в результате предоставления услуги, специалист письменно сообщает об этом заявителю в срок, не превышающий пяти рабочих дней с момента регистрации запроса.</w:t>
      </w:r>
    </w:p>
    <w:p w:rsidR="003D2A8D" w:rsidRPr="009772C7" w:rsidRDefault="003D2A8D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Результатом рассмотрения запроса является вручение (направление) заявителю исправленного взамен ранее выданного документа, являющегося результатом предоставления услуги, или письменное сообщение об отсутствии </w:t>
      </w:r>
      <w:r w:rsidRPr="009772C7">
        <w:rPr>
          <w:rFonts w:ascii="Liberation Serif" w:hAnsi="Liberation Serif"/>
          <w:sz w:val="28"/>
          <w:szCs w:val="28"/>
        </w:rPr>
        <w:lastRenderedPageBreak/>
        <w:t>таких опечаток и (или) ошибок, в срок не позднее пяти рабочих дней с момента регистрации соответствующего запроса.</w:t>
      </w:r>
    </w:p>
    <w:p w:rsidR="00102F5E" w:rsidRPr="009772C7" w:rsidRDefault="00102F5E" w:rsidP="003D2A8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02F5E" w:rsidRPr="009772C7" w:rsidRDefault="00102F5E" w:rsidP="00102F5E">
      <w:pPr>
        <w:pStyle w:val="ab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Формы контроля над исполнением регламента</w:t>
      </w:r>
    </w:p>
    <w:p w:rsidR="00102F5E" w:rsidRPr="009772C7" w:rsidRDefault="00102F5E" w:rsidP="00102F5E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4.1. Формами контроля над исполнением административных процедур являются плановые и внеплановые проверки.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 предоставления услуги, допущенных специалистами, должностными лицами при выполнении ими административных действий.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4.2. Плановые проверки проводятся не реже 1 раза в год.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4.3. Проверки проводятся комиссией, формируемой на основании </w:t>
      </w:r>
      <w:proofErr w:type="gramStart"/>
      <w:r w:rsidRPr="009772C7">
        <w:rPr>
          <w:rFonts w:ascii="Liberation Serif" w:hAnsi="Liberation Serif"/>
          <w:sz w:val="28"/>
          <w:szCs w:val="28"/>
        </w:rPr>
        <w:t xml:space="preserve">распоряжения отраслевого органа </w:t>
      </w:r>
      <w:r w:rsidR="00182DA1" w:rsidRPr="009772C7">
        <w:rPr>
          <w:rFonts w:ascii="Liberation Serif" w:hAnsi="Liberation Serif"/>
          <w:sz w:val="28"/>
          <w:szCs w:val="28"/>
        </w:rPr>
        <w:t>А</w:t>
      </w:r>
      <w:r w:rsidRPr="009772C7">
        <w:rPr>
          <w:rFonts w:ascii="Liberation Serif" w:hAnsi="Liberation Serif"/>
          <w:sz w:val="28"/>
          <w:szCs w:val="28"/>
        </w:rPr>
        <w:t xml:space="preserve">дминистрации Каменска-Уральского </w:t>
      </w:r>
      <w:r w:rsidR="00182DA1" w:rsidRPr="009772C7">
        <w:rPr>
          <w:rFonts w:ascii="Liberation Serif" w:hAnsi="Liberation Serif"/>
          <w:sz w:val="28"/>
          <w:szCs w:val="28"/>
        </w:rPr>
        <w:t>городского округа</w:t>
      </w:r>
      <w:proofErr w:type="gramEnd"/>
      <w:r w:rsidR="00182DA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по городскому хозяйству.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4.4. По результатам проверки в случае выявления нарушений порядка и сроков предоставления услуги осуществляется привлечение виновных должностных лиц (специалистов), осуществляющих предоставление услуги, к дисциплинарной ответственности в соответствии с действующим законодательством Российской Федерации.</w:t>
      </w:r>
    </w:p>
    <w:p w:rsidR="00102F5E" w:rsidRPr="009772C7" w:rsidRDefault="00102F5E" w:rsidP="00102F5E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82DA1" w:rsidRPr="009772C7" w:rsidRDefault="00102F5E" w:rsidP="00102F5E">
      <w:pPr>
        <w:pStyle w:val="ab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 xml:space="preserve">Досудебный (внесудебный) порядок обжалования решений </w:t>
      </w:r>
    </w:p>
    <w:p w:rsidR="00102F5E" w:rsidRPr="009772C7" w:rsidRDefault="00102F5E" w:rsidP="00182DA1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и действий (бездействия) специалистов, должностных лиц учреждения, принимаемых (осуществляемых) при предоставлении услуги</w:t>
      </w:r>
    </w:p>
    <w:p w:rsidR="00182DA1" w:rsidRPr="009772C7" w:rsidRDefault="00182DA1" w:rsidP="00182DA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5.1. Если заявитель считает, что решения и (или) действия (бездействие), принятые (осуществляемые) при предоставлении услуги, нарушают его права и свободы, то он вправе в течение 3 месяцев со дня, когда ему стало известно о нарушении его прав, обжаловать указанные решения, действия (бездействие) во внесудебном порядке.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1) нарушение срока регистрации запроса заявителя о предоставлении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2) нарушение срока предоставления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9772C7">
        <w:rPr>
          <w:rFonts w:ascii="Liberation Serif" w:hAnsi="Liberation Serif"/>
          <w:sz w:val="28"/>
          <w:szCs w:val="28"/>
        </w:rPr>
        <w:lastRenderedPageBreak/>
        <w:t>правовыми актами субъектов Российской Федерации, муниципальными правовыми актами для предоставления услуги, у заявителя;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</w:t>
      </w:r>
      <w:r w:rsidR="00BE6719" w:rsidRPr="009772C7">
        <w:rPr>
          <w:rFonts w:ascii="Liberation Serif" w:hAnsi="Liberation Serif"/>
          <w:sz w:val="28"/>
          <w:szCs w:val="28"/>
        </w:rPr>
        <w:t>р</w:t>
      </w:r>
      <w:r w:rsidRPr="009772C7">
        <w:rPr>
          <w:rFonts w:ascii="Liberation Serif" w:hAnsi="Liberation Serif"/>
          <w:sz w:val="28"/>
          <w:szCs w:val="28"/>
        </w:rPr>
        <w:t>егламентом;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7) отказ </w:t>
      </w:r>
      <w:r w:rsidR="009E0EBD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 xml:space="preserve">, предоставляющего услугу, должностного лица </w:t>
      </w:r>
      <w:r w:rsidR="009E0EBD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>, предоставляющего услугу,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исправлений;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10)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9E0EBD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 xml:space="preserve">, предоставляющего услугу, </w:t>
      </w:r>
      <w:r w:rsidR="009E0EBD" w:rsidRPr="009772C7">
        <w:rPr>
          <w:rFonts w:ascii="Liberation Serif" w:hAnsi="Liberation Serif"/>
          <w:sz w:val="28"/>
          <w:szCs w:val="28"/>
        </w:rPr>
        <w:t>специалиста</w:t>
      </w:r>
      <w:r w:rsidRPr="009772C7">
        <w:rPr>
          <w:rFonts w:ascii="Liberation Serif" w:hAnsi="Liberation Serif"/>
          <w:sz w:val="28"/>
          <w:szCs w:val="28"/>
        </w:rPr>
        <w:t xml:space="preserve">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руководителя </w:t>
      </w:r>
      <w:r w:rsidR="009E0EBD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>, предоставляющего услугу, при первоначальном отказе в приеме документов, необходимых для предоставления услуги, уведомляется заявитель, а также приносятся извинения за доставленные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неудобства.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5.3. Жалоба должна содержать: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 xml:space="preserve">1) наименование учреждения, предоставляющего услугу, должностного лица учреждения, предоставляющего услугу, либо </w:t>
      </w:r>
      <w:r w:rsidR="009E0EBD" w:rsidRPr="009772C7">
        <w:rPr>
          <w:rFonts w:ascii="Liberation Serif" w:hAnsi="Liberation Serif"/>
          <w:sz w:val="28"/>
          <w:szCs w:val="28"/>
        </w:rPr>
        <w:t>специалиста</w:t>
      </w:r>
      <w:r w:rsidRPr="009772C7">
        <w:rPr>
          <w:rFonts w:ascii="Liberation Serif" w:hAnsi="Liberation Serif"/>
          <w:sz w:val="28"/>
          <w:szCs w:val="28"/>
        </w:rPr>
        <w:t>, решения и действия (бездействие) которых обжалуются;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3) сведения об обжалуемых решениях и действиях (бездействии) учреждения, предоставляющего услугу, должностного лица учреждения, предоставляющего услугу, либо </w:t>
      </w:r>
      <w:r w:rsidR="00182273" w:rsidRPr="009772C7">
        <w:rPr>
          <w:rFonts w:ascii="Liberation Serif" w:hAnsi="Liberation Serif"/>
          <w:sz w:val="28"/>
          <w:szCs w:val="28"/>
        </w:rPr>
        <w:t>специалиста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4) доводы, на основании которых заявитель не согласен с решением и действием (бездействием) учреждения, предоставляющего услугу, должностного лица учреждения, предоставляющего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5.4. Жалоба подается в письменной форме на бумажном носителе и (или) в электронной форме: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директору </w:t>
      </w:r>
      <w:r w:rsidR="00182273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 xml:space="preserve"> на действия (бездействие) специалиста </w:t>
      </w:r>
      <w:r w:rsidR="00182273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>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- начальнику отраслевого органа </w:t>
      </w:r>
      <w:r w:rsidR="00182273" w:rsidRPr="009772C7">
        <w:rPr>
          <w:rFonts w:ascii="Liberation Serif" w:hAnsi="Liberation Serif"/>
          <w:sz w:val="28"/>
          <w:szCs w:val="28"/>
        </w:rPr>
        <w:t>А</w:t>
      </w:r>
      <w:r w:rsidRPr="009772C7">
        <w:rPr>
          <w:rFonts w:ascii="Liberation Serif" w:hAnsi="Liberation Serif"/>
          <w:sz w:val="28"/>
          <w:szCs w:val="28"/>
        </w:rPr>
        <w:t xml:space="preserve">дминистрации Каменск-Уральского </w:t>
      </w:r>
      <w:r w:rsidR="00182273" w:rsidRPr="009772C7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9772C7">
        <w:rPr>
          <w:rFonts w:ascii="Liberation Serif" w:hAnsi="Liberation Serif"/>
          <w:sz w:val="28"/>
          <w:szCs w:val="28"/>
        </w:rPr>
        <w:t xml:space="preserve">по городскому хозяйству на действия (бездействие) директора </w:t>
      </w:r>
      <w:r w:rsidR="00182273" w:rsidRPr="009772C7">
        <w:rPr>
          <w:rFonts w:ascii="Liberation Serif" w:hAnsi="Liberation Serif"/>
          <w:sz w:val="28"/>
          <w:szCs w:val="28"/>
        </w:rPr>
        <w:t>учреждения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>Жалоба может быть направлена по почте, в том числе по электронной, с использованием официального сайта муниципального образования, а также может быть подана при личном приеме заявителя.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5.6. </w:t>
      </w:r>
      <w:proofErr w:type="gramStart"/>
      <w:r w:rsidRPr="009772C7">
        <w:rPr>
          <w:rFonts w:ascii="Liberation Serif" w:hAnsi="Liberation Serif"/>
          <w:sz w:val="28"/>
          <w:szCs w:val="28"/>
        </w:rPr>
        <w:t>Жалоба подлежит рассмотрению в течение пятнадцати рабочих дней со дня ее регистрации, а в случае обжалования отказа учреждения, предоставляющего услугу, должностного лица учреждения, предоставляющего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772C7">
        <w:rPr>
          <w:rFonts w:ascii="Liberation Serif" w:hAnsi="Liberation Serif"/>
          <w:sz w:val="28"/>
          <w:szCs w:val="28"/>
        </w:rPr>
        <w:t xml:space="preserve">1) об удовлетворении жалобы, в том числе в форме отмены принятого решения, исправления допущенных учреждением, предоставляющим услугу, опечаток и ошибок в выданных в результате предоставления услуги документах, возврата заявителю денежных средств, взимание которых не </w:t>
      </w:r>
      <w:r w:rsidRPr="009772C7">
        <w:rPr>
          <w:rFonts w:ascii="Liberation Serif" w:hAnsi="Liberation Serif"/>
          <w:sz w:val="28"/>
          <w:szCs w:val="28"/>
        </w:rPr>
        <w:lastRenderedPageBreak/>
        <w:t>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2) об отказе в удовлетворении жалобы.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5.8. Не позднее дня, следующего за днем принятия решения, указанного в пункте 5.7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услугу,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 w:rsidRPr="009772C7">
        <w:rPr>
          <w:rFonts w:ascii="Liberation Serif" w:hAnsi="Liberation Serif"/>
          <w:sz w:val="28"/>
          <w:szCs w:val="28"/>
        </w:rPr>
        <w:t>неудобства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В случае признания </w:t>
      </w:r>
      <w:proofErr w:type="gramStart"/>
      <w:r w:rsidRPr="009772C7">
        <w:rPr>
          <w:rFonts w:ascii="Liberation Serif" w:hAnsi="Liberation Serif"/>
          <w:sz w:val="28"/>
          <w:szCs w:val="28"/>
        </w:rPr>
        <w:t>жалобы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82DA1" w:rsidRPr="009772C7" w:rsidRDefault="00182DA1" w:rsidP="00182DA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5.9. В случае установления в ходе или по результатам </w:t>
      </w:r>
      <w:proofErr w:type="gramStart"/>
      <w:r w:rsidRPr="009772C7">
        <w:rPr>
          <w:rFonts w:ascii="Liberation Serif" w:hAnsi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102F5E" w:rsidRDefault="00102F5E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7C76F0" w:rsidRDefault="007C76F0" w:rsidP="00102F5E">
      <w:pPr>
        <w:jc w:val="center"/>
        <w:rPr>
          <w:b/>
          <w:sz w:val="28"/>
          <w:szCs w:val="28"/>
        </w:rPr>
      </w:pPr>
    </w:p>
    <w:p w:rsidR="007C76F0" w:rsidRDefault="007C76F0" w:rsidP="00102F5E">
      <w:pPr>
        <w:jc w:val="center"/>
        <w:rPr>
          <w:b/>
          <w:sz w:val="28"/>
          <w:szCs w:val="28"/>
        </w:rPr>
      </w:pPr>
    </w:p>
    <w:p w:rsidR="007C76F0" w:rsidRDefault="007C76F0" w:rsidP="00102F5E">
      <w:pPr>
        <w:jc w:val="center"/>
        <w:rPr>
          <w:b/>
          <w:sz w:val="28"/>
          <w:szCs w:val="28"/>
        </w:rPr>
      </w:pPr>
    </w:p>
    <w:p w:rsidR="007C76F0" w:rsidRDefault="007C76F0" w:rsidP="00102F5E">
      <w:pPr>
        <w:jc w:val="center"/>
        <w:rPr>
          <w:b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F430D8" w:rsidRDefault="00F430D8" w:rsidP="009A19FA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430D8" w:rsidRDefault="00F430D8" w:rsidP="009A19FA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9A19FA" w:rsidRPr="009772C7" w:rsidRDefault="009A19FA" w:rsidP="009A19FA">
      <w:pPr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9A19FA" w:rsidRPr="009772C7" w:rsidRDefault="009A19FA" w:rsidP="009A19FA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к регламенту предоставления  услуги</w:t>
      </w:r>
    </w:p>
    <w:p w:rsidR="009A19FA" w:rsidRPr="009772C7" w:rsidRDefault="009A19FA" w:rsidP="009A19FA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предоставление участка земли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</w:t>
      </w:r>
    </w:p>
    <w:p w:rsidR="009A19FA" w:rsidRPr="009772C7" w:rsidRDefault="009A19FA" w:rsidP="009A19FA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погребения тела (останков) или праха</w:t>
      </w:r>
    </w:p>
    <w:p w:rsidR="007C76F0" w:rsidRPr="009772C7" w:rsidRDefault="007C76F0" w:rsidP="009A19FA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территории Каменск-Уральского</w:t>
      </w:r>
    </w:p>
    <w:p w:rsidR="007C76F0" w:rsidRPr="009772C7" w:rsidRDefault="007C76F0" w:rsidP="007C76F0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городского округа</w:t>
      </w:r>
    </w:p>
    <w:p w:rsidR="007C76F0" w:rsidRPr="009772C7" w:rsidRDefault="007C76F0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</w:p>
    <w:p w:rsidR="00C05775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Директору </w:t>
      </w:r>
    </w:p>
    <w:p w:rsidR="009A19FA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МКУ «Управление городского хозяйства</w:t>
      </w:r>
      <w:r w:rsidR="007C76F0" w:rsidRPr="009772C7">
        <w:rPr>
          <w:rFonts w:ascii="Liberation Serif" w:hAnsi="Liberation Serif" w:cs="Times New Roman"/>
          <w:sz w:val="28"/>
          <w:szCs w:val="28"/>
        </w:rPr>
        <w:t>»</w:t>
      </w:r>
    </w:p>
    <w:p w:rsidR="009A19FA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</w:t>
      </w:r>
      <w:r w:rsidR="009A19FA" w:rsidRPr="009772C7">
        <w:rPr>
          <w:rFonts w:ascii="Liberation Serif" w:hAnsi="Liberation Serif" w:cs="Times New Roman"/>
          <w:sz w:val="28"/>
          <w:szCs w:val="28"/>
        </w:rPr>
        <w:t>_______________________________</w:t>
      </w:r>
    </w:p>
    <w:p w:rsidR="009A19FA" w:rsidRPr="009772C7" w:rsidRDefault="00C05775" w:rsidP="00C05775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</w:t>
      </w:r>
      <w:r w:rsidR="009A19FA" w:rsidRPr="009772C7">
        <w:rPr>
          <w:rFonts w:ascii="Liberation Serif" w:hAnsi="Liberation Serif" w:cs="Times New Roman"/>
          <w:sz w:val="28"/>
          <w:szCs w:val="28"/>
          <w:vertAlign w:val="superscript"/>
        </w:rPr>
        <w:t>(</w:t>
      </w: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>Ф.И.О.</w:t>
      </w:r>
      <w:r w:rsidR="009A19FA" w:rsidRPr="009772C7">
        <w:rPr>
          <w:rFonts w:ascii="Liberation Serif" w:hAnsi="Liberation Serif" w:cs="Times New Roman"/>
          <w:sz w:val="28"/>
          <w:szCs w:val="28"/>
          <w:vertAlign w:val="superscript"/>
        </w:rPr>
        <w:t>)</w:t>
      </w:r>
    </w:p>
    <w:p w:rsidR="009A19FA" w:rsidRPr="009772C7" w:rsidRDefault="009A19FA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от ______</w:t>
      </w:r>
      <w:r w:rsidR="00C05775" w:rsidRPr="009772C7">
        <w:rPr>
          <w:rFonts w:ascii="Liberation Serif" w:hAnsi="Liberation Serif" w:cs="Times New Roman"/>
          <w:sz w:val="28"/>
          <w:szCs w:val="28"/>
        </w:rPr>
        <w:t>_____</w:t>
      </w:r>
      <w:r w:rsidRPr="009772C7">
        <w:rPr>
          <w:rFonts w:ascii="Liberation Serif" w:hAnsi="Liberation Serif" w:cs="Times New Roman"/>
          <w:sz w:val="28"/>
          <w:szCs w:val="28"/>
        </w:rPr>
        <w:t>______________________</w:t>
      </w:r>
    </w:p>
    <w:p w:rsidR="009A19FA" w:rsidRPr="009772C7" w:rsidRDefault="009A19FA" w:rsidP="009A19FA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(фамилия, имя, отчество</w:t>
      </w:r>
      <w:r w:rsidR="00C05775"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полностью</w:t>
      </w: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) </w:t>
      </w:r>
    </w:p>
    <w:p w:rsidR="009A19FA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паспорт: серия_________ №____________</w:t>
      </w:r>
    </w:p>
    <w:p w:rsidR="009A19FA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выдан «__» ___________20__г., ________</w:t>
      </w:r>
    </w:p>
    <w:p w:rsidR="00C05775" w:rsidRPr="009772C7" w:rsidRDefault="00C05775" w:rsidP="009A19FA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____________________________________</w:t>
      </w:r>
    </w:p>
    <w:p w:rsidR="00C05775" w:rsidRPr="009772C7" w:rsidRDefault="00C05775" w:rsidP="00C05775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(кем </w:t>
      </w:r>
      <w:proofErr w:type="gramStart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>выдан</w:t>
      </w:r>
      <w:proofErr w:type="gramEnd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)                 </w:t>
      </w:r>
    </w:p>
    <w:p w:rsidR="00C05775" w:rsidRPr="009772C7" w:rsidRDefault="00C05775" w:rsidP="00C05775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                    </w:t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Адрес:______________________________</w:t>
      </w:r>
    </w:p>
    <w:p w:rsidR="00C05775" w:rsidRPr="009772C7" w:rsidRDefault="00C05775" w:rsidP="00C05775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Телефон_____________________________</w:t>
      </w:r>
    </w:p>
    <w:p w:rsidR="007C76F0" w:rsidRPr="009772C7" w:rsidRDefault="007C76F0" w:rsidP="007C76F0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05775" w:rsidRPr="009772C7" w:rsidRDefault="00B27DEE" w:rsidP="007C76F0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9772C7">
        <w:rPr>
          <w:rFonts w:ascii="Liberation Serif" w:hAnsi="Liberation Serif"/>
          <w:b/>
          <w:bCs/>
          <w:sz w:val="28"/>
          <w:szCs w:val="28"/>
        </w:rPr>
        <w:t>ЗАЯВЛЕНИЕ</w:t>
      </w:r>
    </w:p>
    <w:p w:rsidR="007C76F0" w:rsidRPr="009772C7" w:rsidRDefault="007C76F0" w:rsidP="007C76F0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9772C7">
        <w:rPr>
          <w:rFonts w:ascii="Liberation Serif" w:hAnsi="Liberation Serif"/>
          <w:b/>
          <w:bCs/>
          <w:sz w:val="28"/>
          <w:szCs w:val="28"/>
        </w:rPr>
        <w:t>на предоставление участка земли для погребения умершего</w:t>
      </w:r>
    </w:p>
    <w:p w:rsidR="007C76F0" w:rsidRPr="009772C7" w:rsidRDefault="007C76F0" w:rsidP="007C76F0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27DEE" w:rsidRPr="009772C7" w:rsidRDefault="00B27DEE" w:rsidP="00B27DEE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Прошу предоставить участок</w:t>
      </w:r>
      <w:r w:rsidR="003252A1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 xml:space="preserve"> на кладбище: ________________________________________________________________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(наименование кладбища)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для проведения работ по  подготовке  места   захоронения   и   последующего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захоронения умершего (урны с прахом, гроб с телом, тела без гроба -  </w:t>
      </w:r>
      <w:proofErr w:type="gramStart"/>
      <w:r w:rsidRPr="009772C7">
        <w:rPr>
          <w:rFonts w:ascii="Liberation Serif" w:hAnsi="Liberation Serif"/>
          <w:sz w:val="28"/>
          <w:szCs w:val="28"/>
        </w:rPr>
        <w:t>ненужное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 вычеркнуть), регистрацией места захоронения и выдачей удостоверения о захоронении: ____________________________________________________________________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  <w:t xml:space="preserve"> (Ф.И.О. 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умершего</w:t>
      </w:r>
      <w:proofErr w:type="gramEnd"/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полностью)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свидетельство о смерти: серия ________ № _____________ </w:t>
      </w:r>
      <w:proofErr w:type="gramStart"/>
      <w:r w:rsidRPr="009772C7">
        <w:rPr>
          <w:rFonts w:ascii="Liberation Serif" w:hAnsi="Liberation Serif"/>
          <w:sz w:val="28"/>
          <w:szCs w:val="28"/>
        </w:rPr>
        <w:t>от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____________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дата смерти: __________ дата похорон ___________ время похорон 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размер гроба __________ на вновь отведенном участке</w:t>
      </w:r>
      <w:r w:rsidR="003252A1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 xml:space="preserve"> ___________</w:t>
      </w:r>
      <w:r w:rsidR="006F7448" w:rsidRPr="009772C7">
        <w:rPr>
          <w:rFonts w:ascii="Liberation Serif" w:hAnsi="Liberation Serif"/>
          <w:sz w:val="28"/>
          <w:szCs w:val="28"/>
        </w:rPr>
        <w:t>_</w:t>
      </w:r>
    </w:p>
    <w:p w:rsidR="00C25602" w:rsidRPr="009772C7" w:rsidRDefault="00C25602" w:rsidP="00C2560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Обязуюсь   обеспечить  содержание предоставленного   места   захоронения,  установку    намогильных сооружений  производить  в  пределах  предоставленного земельного участка. </w:t>
      </w:r>
    </w:p>
    <w:p w:rsidR="00C25602" w:rsidRPr="009772C7" w:rsidRDefault="00C25602" w:rsidP="00C2560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С </w:t>
      </w:r>
      <w:r w:rsidR="006F7448" w:rsidRPr="009772C7">
        <w:rPr>
          <w:rFonts w:ascii="Liberation Serif" w:hAnsi="Liberation Serif"/>
          <w:sz w:val="28"/>
          <w:szCs w:val="28"/>
        </w:rPr>
        <w:t>Положением об организации ритуальных услуг и содержании мест захоронения на территории Каменск-Уральского городского округа ознакомле</w:t>
      </w:r>
      <w:proofErr w:type="gramStart"/>
      <w:r w:rsidR="006F7448" w:rsidRPr="009772C7">
        <w:rPr>
          <w:rFonts w:ascii="Liberation Serif" w:hAnsi="Liberation Serif"/>
          <w:sz w:val="28"/>
          <w:szCs w:val="28"/>
        </w:rPr>
        <w:t>н(</w:t>
      </w:r>
      <w:proofErr w:type="gramEnd"/>
      <w:r w:rsidR="006F7448" w:rsidRPr="009772C7">
        <w:rPr>
          <w:rFonts w:ascii="Liberation Serif" w:hAnsi="Liberation Serif"/>
          <w:sz w:val="28"/>
          <w:szCs w:val="28"/>
        </w:rPr>
        <w:t>а)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C25602" w:rsidRPr="009772C7" w:rsidRDefault="00C25602" w:rsidP="00C2560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За </w:t>
      </w:r>
      <w:r w:rsidR="006F7448" w:rsidRPr="009772C7">
        <w:rPr>
          <w:rFonts w:ascii="Liberation Serif" w:hAnsi="Liberation Serif"/>
          <w:sz w:val="28"/>
          <w:szCs w:val="28"/>
        </w:rPr>
        <w:t>достоверность</w:t>
      </w:r>
      <w:r w:rsidRPr="009772C7">
        <w:rPr>
          <w:rFonts w:ascii="Liberation Serif" w:hAnsi="Liberation Serif"/>
          <w:sz w:val="28"/>
          <w:szCs w:val="28"/>
        </w:rPr>
        <w:t xml:space="preserve"> сведений несу полную ответственность.</w:t>
      </w:r>
    </w:p>
    <w:p w:rsidR="00C25602" w:rsidRPr="009772C7" w:rsidRDefault="006F7448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Заявитель</w:t>
      </w:r>
      <w:r w:rsidR="00C25602" w:rsidRPr="009772C7">
        <w:rPr>
          <w:rFonts w:ascii="Liberation Serif" w:hAnsi="Liberation Serif"/>
          <w:sz w:val="28"/>
          <w:szCs w:val="28"/>
        </w:rPr>
        <w:t>: ______________________________________</w:t>
      </w:r>
    </w:p>
    <w:p w:rsidR="00C25602" w:rsidRPr="009772C7" w:rsidRDefault="00C25602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полностью)</w:t>
      </w:r>
    </w:p>
    <w:p w:rsidR="00C25602" w:rsidRPr="009772C7" w:rsidRDefault="00C25602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«___»_____________20__г.</w:t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  <w:t>______________________</w:t>
      </w:r>
    </w:p>
    <w:p w:rsidR="00C25602" w:rsidRPr="009772C7" w:rsidRDefault="00C25602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>(подпись)</w:t>
      </w:r>
    </w:p>
    <w:p w:rsidR="00C25602" w:rsidRPr="009772C7" w:rsidRDefault="00C25602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Заявление  зарегистрировано  в  Журнале обращений под № _____ от «___»________20__г. _____________________</w:t>
      </w:r>
    </w:p>
    <w:p w:rsidR="00B27DEE" w:rsidRPr="009772C7" w:rsidRDefault="00C25602" w:rsidP="00C25602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(Ф.И.О. 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принявшего</w:t>
      </w:r>
      <w:proofErr w:type="gramEnd"/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заявление)</w:t>
      </w:r>
    </w:p>
    <w:p w:rsidR="005441AA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</w:t>
      </w:r>
    </w:p>
    <w:p w:rsidR="00B27DEE" w:rsidRPr="009772C7" w:rsidRDefault="00B27DEE" w:rsidP="005441A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Согласие на обработку персональных данных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Я, __________________________________________________________________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1" w:history="1">
        <w:r w:rsidRPr="009772C7">
          <w:rPr>
            <w:rFonts w:ascii="Liberation Serif" w:hAnsi="Liberation Serif"/>
            <w:color w:val="0000FF"/>
            <w:sz w:val="28"/>
            <w:szCs w:val="28"/>
          </w:rPr>
          <w:t>п. 4 ст. 9</w:t>
        </w:r>
      </w:hyperlink>
      <w:r w:rsidRPr="009772C7">
        <w:rPr>
          <w:rFonts w:ascii="Liberation Serif" w:hAnsi="Liberation Serif"/>
          <w:sz w:val="28"/>
          <w:szCs w:val="28"/>
        </w:rPr>
        <w:t xml:space="preserve"> Федерального закона от 27.07.2006 </w:t>
      </w:r>
      <w:r w:rsidR="007E7341" w:rsidRPr="009772C7">
        <w:rPr>
          <w:rFonts w:ascii="Liberation Serif" w:hAnsi="Liberation Serif"/>
          <w:sz w:val="28"/>
          <w:szCs w:val="28"/>
        </w:rPr>
        <w:t>№</w:t>
      </w:r>
      <w:r w:rsidRPr="009772C7">
        <w:rPr>
          <w:rFonts w:ascii="Liberation Serif" w:hAnsi="Liberation Serif"/>
          <w:sz w:val="28"/>
          <w:szCs w:val="28"/>
        </w:rPr>
        <w:t xml:space="preserve"> 152-ФЗ  </w:t>
      </w:r>
      <w:r w:rsidR="007E7341" w:rsidRPr="009772C7">
        <w:rPr>
          <w:rFonts w:ascii="Liberation Serif" w:hAnsi="Liberation Serif"/>
          <w:sz w:val="28"/>
          <w:szCs w:val="28"/>
        </w:rPr>
        <w:t>«</w:t>
      </w:r>
      <w:r w:rsidRPr="009772C7">
        <w:rPr>
          <w:rFonts w:ascii="Liberation Serif" w:hAnsi="Liberation Serif"/>
          <w:sz w:val="28"/>
          <w:szCs w:val="28"/>
        </w:rPr>
        <w:t>О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персональных данных</w:t>
      </w:r>
      <w:r w:rsidR="007E7341" w:rsidRPr="009772C7">
        <w:rPr>
          <w:rFonts w:ascii="Liberation Serif" w:hAnsi="Liberation Serif"/>
          <w:sz w:val="28"/>
          <w:szCs w:val="28"/>
        </w:rPr>
        <w:t xml:space="preserve">» </w:t>
      </w:r>
      <w:r w:rsidRPr="009772C7">
        <w:rPr>
          <w:rFonts w:ascii="Liberation Serif" w:hAnsi="Liberation Serif"/>
          <w:sz w:val="28"/>
          <w:szCs w:val="28"/>
        </w:rPr>
        <w:t xml:space="preserve"> даю согласие на  </w:t>
      </w:r>
      <w:proofErr w:type="gramStart"/>
      <w:r w:rsidRPr="009772C7">
        <w:rPr>
          <w:rFonts w:ascii="Liberation Serif" w:hAnsi="Liberation Serif"/>
          <w:sz w:val="28"/>
          <w:szCs w:val="28"/>
        </w:rPr>
        <w:t>автоматизированную</w:t>
      </w:r>
      <w:proofErr w:type="gramEnd"/>
      <w:r w:rsidRPr="009772C7">
        <w:rPr>
          <w:rFonts w:ascii="Liberation Serif" w:hAnsi="Liberation Serif"/>
          <w:sz w:val="28"/>
          <w:szCs w:val="28"/>
        </w:rPr>
        <w:t>,   а   также   без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использования средств автоматизации обработку, использование   персональных</w:t>
      </w:r>
      <w:r w:rsidR="007E734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данных, содержащихся в настоящем заявлении и приложенных документах в целях</w:t>
      </w:r>
      <w:r w:rsidR="007E734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получения муниципальной услуги.</w:t>
      </w:r>
    </w:p>
    <w:p w:rsidR="00B27DEE" w:rsidRPr="009772C7" w:rsidRDefault="00B27DEE" w:rsidP="007E7341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Настоящее согласие действует со дня его  подписания   до   дня   отзыва   в</w:t>
      </w:r>
      <w:r w:rsidR="007E734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письменной форме.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___________________ ________________________________</w:t>
      </w:r>
    </w:p>
    <w:p w:rsidR="00B27DEE" w:rsidRPr="009772C7" w:rsidRDefault="00B27DEE" w:rsidP="00B27DEE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</w:t>
      </w:r>
      <w:r w:rsidR="007E7341"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(подпись)                  </w:t>
      </w:r>
      <w:r w:rsidR="007E7341"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(Ф.И.О.)</w:t>
      </w:r>
    </w:p>
    <w:p w:rsidR="009A19FA" w:rsidRPr="009772C7" w:rsidRDefault="009A19FA" w:rsidP="00B27DEE">
      <w:pPr>
        <w:jc w:val="both"/>
        <w:rPr>
          <w:rFonts w:ascii="Liberation Serif" w:hAnsi="Liberation Serif"/>
          <w:sz w:val="28"/>
          <w:szCs w:val="28"/>
        </w:rPr>
      </w:pPr>
    </w:p>
    <w:p w:rsidR="009A19FA" w:rsidRDefault="009A19FA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7E7341" w:rsidRDefault="007E7341" w:rsidP="00102F5E">
      <w:pPr>
        <w:jc w:val="center"/>
        <w:rPr>
          <w:b/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7341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E7341" w:rsidRPr="009772C7" w:rsidRDefault="007E7341" w:rsidP="007E7341">
      <w:pPr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Приложение №2</w:t>
      </w:r>
    </w:p>
    <w:p w:rsidR="007E7341" w:rsidRPr="009772C7" w:rsidRDefault="007E7341" w:rsidP="007E7341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к регламенту предоставления  услуги</w:t>
      </w:r>
    </w:p>
    <w:p w:rsidR="007E7341" w:rsidRPr="009772C7" w:rsidRDefault="007E7341" w:rsidP="007E7341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предоставление участка земли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</w:t>
      </w:r>
    </w:p>
    <w:p w:rsidR="007E7341" w:rsidRPr="009772C7" w:rsidRDefault="007E7341" w:rsidP="007E7341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погребения тела (останков) или праха</w:t>
      </w:r>
    </w:p>
    <w:p w:rsidR="002A6A37" w:rsidRPr="009772C7" w:rsidRDefault="002A6A37" w:rsidP="002A6A37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территории Каменск-Уральского</w:t>
      </w:r>
    </w:p>
    <w:p w:rsidR="002A6A37" w:rsidRPr="009772C7" w:rsidRDefault="002A6A37" w:rsidP="002A6A37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городского округа</w:t>
      </w:r>
    </w:p>
    <w:p w:rsidR="007E7341" w:rsidRPr="009772C7" w:rsidRDefault="007E7341" w:rsidP="007E734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Директору 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МКУ «Управление городского хозяйства</w:t>
      </w:r>
      <w:r w:rsidR="002A6A37" w:rsidRPr="009772C7">
        <w:rPr>
          <w:rFonts w:ascii="Liberation Serif" w:hAnsi="Liberation Serif" w:cs="Times New Roman"/>
          <w:sz w:val="28"/>
          <w:szCs w:val="28"/>
        </w:rPr>
        <w:t>»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___________________________________</w:t>
      </w:r>
    </w:p>
    <w:p w:rsidR="007E7341" w:rsidRPr="009772C7" w:rsidRDefault="007E7341" w:rsidP="007E7341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(Ф.И.О.)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от _________________________________</w:t>
      </w:r>
    </w:p>
    <w:p w:rsidR="007E7341" w:rsidRPr="009772C7" w:rsidRDefault="007E7341" w:rsidP="007E7341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(фамилия, имя, отчество полностью) 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паспорт: серия_________ №____________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выдан «__» ___________20__г., ________</w:t>
      </w:r>
    </w:p>
    <w:p w:rsidR="007E7341" w:rsidRPr="009772C7" w:rsidRDefault="007E7341" w:rsidP="007E7341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____________________________________</w:t>
      </w:r>
    </w:p>
    <w:p w:rsidR="007E7341" w:rsidRPr="009772C7" w:rsidRDefault="007E7341" w:rsidP="007E7341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(кем </w:t>
      </w:r>
      <w:proofErr w:type="gramStart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>выдан</w:t>
      </w:r>
      <w:proofErr w:type="gramEnd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)                 </w:t>
      </w:r>
    </w:p>
    <w:p w:rsidR="007E7341" w:rsidRPr="009772C7" w:rsidRDefault="007E7341" w:rsidP="007E7341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                    </w:t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Адрес:______________________________</w:t>
      </w:r>
    </w:p>
    <w:p w:rsidR="007E7341" w:rsidRPr="009772C7" w:rsidRDefault="007E7341" w:rsidP="007E7341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Телефон_____________________________</w:t>
      </w:r>
    </w:p>
    <w:p w:rsidR="007E7341" w:rsidRPr="009772C7" w:rsidRDefault="007E7341" w:rsidP="00102F5E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C7202" w:rsidRPr="009772C7" w:rsidRDefault="008C7202" w:rsidP="00102F5E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E7341" w:rsidRPr="009772C7" w:rsidRDefault="007E7341" w:rsidP="00102F5E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ЗАЯВЛЕНИЕ</w:t>
      </w:r>
    </w:p>
    <w:p w:rsidR="007E7341" w:rsidRPr="009772C7" w:rsidRDefault="008C7202" w:rsidP="00102F5E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 xml:space="preserve">о предоставлении </w:t>
      </w:r>
      <w:r w:rsidR="002A6A37" w:rsidRPr="009772C7">
        <w:rPr>
          <w:rFonts w:ascii="Liberation Serif" w:hAnsi="Liberation Serif"/>
          <w:b/>
          <w:sz w:val="28"/>
          <w:szCs w:val="28"/>
        </w:rPr>
        <w:t>участка земли</w:t>
      </w:r>
      <w:r w:rsidRPr="009772C7">
        <w:rPr>
          <w:rFonts w:ascii="Liberation Serif" w:hAnsi="Liberation Serif"/>
          <w:b/>
          <w:sz w:val="28"/>
          <w:szCs w:val="28"/>
        </w:rPr>
        <w:t xml:space="preserve"> для создания семейного (родового) захоронения</w:t>
      </w:r>
    </w:p>
    <w:p w:rsidR="008C7202" w:rsidRPr="009772C7" w:rsidRDefault="008C7202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</w:t>
      </w:r>
    </w:p>
    <w:p w:rsidR="008C7202" w:rsidRPr="009772C7" w:rsidRDefault="008C7202" w:rsidP="00242B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Прошу  предоставить участок</w:t>
      </w:r>
      <w:r w:rsidR="003252A1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 xml:space="preserve"> на _____________________ кладбище</w:t>
      </w:r>
      <w:r w:rsidR="00242B4D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для   создания   семейного  (родового)</w:t>
      </w:r>
      <w:r w:rsidR="00242B4D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захоронения.</w:t>
      </w:r>
    </w:p>
    <w:p w:rsidR="008C7202" w:rsidRPr="009772C7" w:rsidRDefault="008C7202" w:rsidP="00242B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Под погребение в настоящее время:</w:t>
      </w:r>
    </w:p>
    <w:p w:rsidR="00242B4D" w:rsidRPr="009772C7" w:rsidRDefault="00242B4D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</w:t>
      </w:r>
      <w:r w:rsidR="008C7202" w:rsidRPr="009772C7">
        <w:rPr>
          <w:rFonts w:ascii="Liberation Serif" w:hAnsi="Liberation Serif"/>
          <w:sz w:val="28"/>
          <w:szCs w:val="28"/>
        </w:rPr>
        <w:t>. ________________________________________________</w:t>
      </w:r>
      <w:r w:rsidRPr="009772C7">
        <w:rPr>
          <w:rFonts w:ascii="Liberation Serif" w:hAnsi="Liberation Serif"/>
          <w:sz w:val="28"/>
          <w:szCs w:val="28"/>
        </w:rPr>
        <w:t>____________</w:t>
      </w:r>
      <w:r w:rsidR="008C7202" w:rsidRPr="009772C7">
        <w:rPr>
          <w:rFonts w:ascii="Liberation Serif" w:hAnsi="Liberation Serif"/>
          <w:sz w:val="28"/>
          <w:szCs w:val="28"/>
        </w:rPr>
        <w:t>__</w:t>
      </w:r>
    </w:p>
    <w:p w:rsidR="008C7202" w:rsidRPr="009772C7" w:rsidRDefault="008C7202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</w:t>
      </w:r>
      <w:r w:rsidR="00242B4D" w:rsidRPr="009772C7">
        <w:rPr>
          <w:rFonts w:ascii="Liberation Serif" w:hAnsi="Liberation Serif"/>
          <w:sz w:val="28"/>
          <w:szCs w:val="28"/>
        </w:rPr>
        <w:t xml:space="preserve">   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(Ф.И.О. 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умершего</w:t>
      </w:r>
      <w:proofErr w:type="gramEnd"/>
      <w:r w:rsidR="00242B4D" w:rsidRPr="009772C7">
        <w:rPr>
          <w:rFonts w:ascii="Liberation Serif" w:hAnsi="Liberation Serif"/>
          <w:sz w:val="28"/>
          <w:szCs w:val="28"/>
          <w:vertAlign w:val="superscript"/>
        </w:rPr>
        <w:t xml:space="preserve"> полностью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)</w:t>
      </w:r>
    </w:p>
    <w:p w:rsidR="00242B4D" w:rsidRPr="009772C7" w:rsidRDefault="00242B4D" w:rsidP="00242B4D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свидетельство о смерти: серия ________ № _____________ </w:t>
      </w:r>
      <w:proofErr w:type="gramStart"/>
      <w:r w:rsidRPr="009772C7">
        <w:rPr>
          <w:rFonts w:ascii="Liberation Serif" w:hAnsi="Liberation Serif"/>
          <w:sz w:val="28"/>
          <w:szCs w:val="28"/>
        </w:rPr>
        <w:t>от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____________</w:t>
      </w:r>
    </w:p>
    <w:p w:rsidR="00242B4D" w:rsidRPr="009772C7" w:rsidRDefault="00242B4D" w:rsidP="00242B4D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дата смерти: __________ дата похорон ___________ время похорон _________</w:t>
      </w:r>
    </w:p>
    <w:p w:rsidR="00242B4D" w:rsidRPr="009772C7" w:rsidRDefault="00242B4D" w:rsidP="00242B4D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размер гроба __________</w:t>
      </w:r>
    </w:p>
    <w:p w:rsidR="008C7202" w:rsidRPr="009772C7" w:rsidRDefault="008C7202" w:rsidP="00242B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Резервирование      участка</w:t>
      </w:r>
      <w:r w:rsidR="003252A1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 xml:space="preserve">    под   будущие   захоронения,</w:t>
      </w:r>
    </w:p>
    <w:p w:rsidR="008C7202" w:rsidRPr="009772C7" w:rsidRDefault="008C7202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предполагается захоронить (перезахоронить) на месте семейного захоронения:</w:t>
      </w:r>
    </w:p>
    <w:p w:rsidR="008C7202" w:rsidRPr="009772C7" w:rsidRDefault="00242B4D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1</w:t>
      </w:r>
      <w:r w:rsidR="008C7202" w:rsidRPr="009772C7">
        <w:rPr>
          <w:rFonts w:ascii="Liberation Serif" w:hAnsi="Liberation Serif"/>
          <w:sz w:val="28"/>
          <w:szCs w:val="28"/>
        </w:rPr>
        <w:t>. __________________________________________________________________</w:t>
      </w:r>
    </w:p>
    <w:p w:rsidR="00F5140A" w:rsidRPr="009772C7" w:rsidRDefault="00F5140A" w:rsidP="00F5140A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полностью, копия документа, подтверждающее родство)</w:t>
      </w:r>
    </w:p>
    <w:p w:rsidR="008C7202" w:rsidRPr="009772C7" w:rsidRDefault="00242B4D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2</w:t>
      </w:r>
      <w:r w:rsidR="008C7202" w:rsidRPr="009772C7">
        <w:rPr>
          <w:rFonts w:ascii="Liberation Serif" w:hAnsi="Liberation Serif"/>
          <w:sz w:val="28"/>
          <w:szCs w:val="28"/>
        </w:rPr>
        <w:t>. __________________________________________________________________</w:t>
      </w:r>
    </w:p>
    <w:p w:rsidR="00F5140A" w:rsidRPr="009772C7" w:rsidRDefault="00F5140A" w:rsidP="00F5140A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полностью, копия документа, подтверждающее родство)</w:t>
      </w:r>
    </w:p>
    <w:p w:rsidR="008C7202" w:rsidRPr="009772C7" w:rsidRDefault="00242B4D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3</w:t>
      </w:r>
      <w:r w:rsidR="008C7202" w:rsidRPr="009772C7">
        <w:rPr>
          <w:rFonts w:ascii="Liberation Serif" w:hAnsi="Liberation Serif"/>
          <w:sz w:val="28"/>
          <w:szCs w:val="28"/>
        </w:rPr>
        <w:t>. __________________________________________________________________</w:t>
      </w:r>
    </w:p>
    <w:p w:rsidR="00F5140A" w:rsidRPr="009772C7" w:rsidRDefault="00F5140A" w:rsidP="00F5140A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полностью, копия документа, подтверждающее родство)</w:t>
      </w:r>
    </w:p>
    <w:p w:rsidR="008C7202" w:rsidRPr="009772C7" w:rsidRDefault="00242B4D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4</w:t>
      </w:r>
      <w:r w:rsidR="008C7202" w:rsidRPr="009772C7">
        <w:rPr>
          <w:rFonts w:ascii="Liberation Serif" w:hAnsi="Liberation Serif"/>
          <w:sz w:val="28"/>
          <w:szCs w:val="28"/>
        </w:rPr>
        <w:t>. __________________________________________________________________</w:t>
      </w:r>
    </w:p>
    <w:p w:rsidR="00F5140A" w:rsidRPr="009772C7" w:rsidRDefault="00F5140A" w:rsidP="00F5140A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полностью, копия документа, подтверждающее родство)</w:t>
      </w:r>
    </w:p>
    <w:p w:rsidR="008C7202" w:rsidRPr="009772C7" w:rsidRDefault="008C7202" w:rsidP="00F5140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Общей площадью _________________________________________ кв. м.</w:t>
      </w:r>
    </w:p>
    <w:p w:rsidR="00846EB1" w:rsidRPr="009772C7" w:rsidRDefault="008C7202" w:rsidP="00846EB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Единовременную плату за резервирование участка </w:t>
      </w:r>
      <w:r w:rsidR="002A6A37" w:rsidRPr="009772C7">
        <w:rPr>
          <w:rFonts w:ascii="Liberation Serif" w:hAnsi="Liberation Serif"/>
          <w:sz w:val="28"/>
          <w:szCs w:val="28"/>
        </w:rPr>
        <w:t xml:space="preserve">земли </w:t>
      </w:r>
      <w:r w:rsidRPr="009772C7">
        <w:rPr>
          <w:rFonts w:ascii="Liberation Serif" w:hAnsi="Liberation Serif"/>
          <w:sz w:val="28"/>
          <w:szCs w:val="28"/>
        </w:rPr>
        <w:t>для семейного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(родового)  захоронения,  превышающего  размер  бесплатно  предоставляемого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lastRenderedPageBreak/>
        <w:t>места  для  родственного  захоронения  (</w:t>
      </w:r>
      <w:r w:rsidR="00846EB1" w:rsidRPr="009772C7">
        <w:rPr>
          <w:rFonts w:ascii="Liberation Serif" w:hAnsi="Liberation Serif"/>
          <w:sz w:val="28"/>
          <w:szCs w:val="28"/>
        </w:rPr>
        <w:t>3,6</w:t>
      </w:r>
      <w:r w:rsidRPr="009772C7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9772C7">
        <w:rPr>
          <w:rFonts w:ascii="Liberation Serif" w:hAnsi="Liberation Serif"/>
          <w:sz w:val="28"/>
          <w:szCs w:val="28"/>
        </w:rPr>
        <w:t>кв.м</w:t>
      </w:r>
      <w:proofErr w:type="spellEnd"/>
      <w:r w:rsidR="00846EB1" w:rsidRPr="009772C7">
        <w:rPr>
          <w:rFonts w:ascii="Liberation Serif" w:hAnsi="Liberation Serif"/>
          <w:sz w:val="28"/>
          <w:szCs w:val="28"/>
        </w:rPr>
        <w:t>.</w:t>
      </w:r>
      <w:r w:rsidRPr="009772C7">
        <w:rPr>
          <w:rFonts w:ascii="Liberation Serif" w:hAnsi="Liberation Serif"/>
          <w:sz w:val="28"/>
          <w:szCs w:val="28"/>
        </w:rPr>
        <w:t xml:space="preserve">), площадью ________ </w:t>
      </w:r>
      <w:proofErr w:type="spellStart"/>
      <w:r w:rsidRPr="009772C7">
        <w:rPr>
          <w:rFonts w:ascii="Liberation Serif" w:hAnsi="Liberation Serif"/>
          <w:sz w:val="28"/>
          <w:szCs w:val="28"/>
        </w:rPr>
        <w:t>кв.м</w:t>
      </w:r>
      <w:proofErr w:type="spellEnd"/>
      <w:r w:rsidR="00846EB1" w:rsidRPr="009772C7">
        <w:rPr>
          <w:rFonts w:ascii="Liberation Serif" w:hAnsi="Liberation Serif"/>
          <w:sz w:val="28"/>
          <w:szCs w:val="28"/>
        </w:rPr>
        <w:t>.</w:t>
      </w:r>
      <w:r w:rsidRPr="009772C7">
        <w:rPr>
          <w:rFonts w:ascii="Liberation Serif" w:hAnsi="Liberation Serif"/>
          <w:sz w:val="28"/>
          <w:szCs w:val="28"/>
        </w:rPr>
        <w:t xml:space="preserve"> в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 xml:space="preserve">размере  ___________________  рублей обязуюсь осуществить не позднее </w:t>
      </w:r>
      <w:r w:rsidR="00846EB1" w:rsidRPr="009772C7">
        <w:rPr>
          <w:rFonts w:ascii="Liberation Serif" w:hAnsi="Liberation Serif"/>
          <w:sz w:val="28"/>
          <w:szCs w:val="28"/>
        </w:rPr>
        <w:t xml:space="preserve">________ </w:t>
      </w:r>
      <w:r w:rsidRPr="009772C7">
        <w:rPr>
          <w:rFonts w:ascii="Liberation Serif" w:hAnsi="Liberation Serif"/>
          <w:sz w:val="28"/>
          <w:szCs w:val="28"/>
        </w:rPr>
        <w:t>календарных  дней со дня принятия предварительного решения о предоставлении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 xml:space="preserve">(резервировании)   места   захоронения.   </w:t>
      </w:r>
    </w:p>
    <w:p w:rsidR="00846EB1" w:rsidRPr="009772C7" w:rsidRDefault="008C7202" w:rsidP="00846EB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Обязуюсь   обеспечить  содержание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 xml:space="preserve">предоставленного   места   захоронения,  </w:t>
      </w:r>
      <w:r w:rsidR="00846EB1" w:rsidRPr="009772C7">
        <w:rPr>
          <w:rFonts w:ascii="Liberation Serif" w:hAnsi="Liberation Serif"/>
          <w:sz w:val="28"/>
          <w:szCs w:val="28"/>
        </w:rPr>
        <w:t xml:space="preserve">временную </w:t>
      </w:r>
      <w:r w:rsidRPr="009772C7">
        <w:rPr>
          <w:rFonts w:ascii="Liberation Serif" w:hAnsi="Liberation Serif"/>
          <w:sz w:val="28"/>
          <w:szCs w:val="28"/>
        </w:rPr>
        <w:t>установку  ограды  и  намогильных</w:t>
      </w:r>
      <w:r w:rsidR="00846EB1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 xml:space="preserve">сооружений  производить  в  пределах  предоставленного </w:t>
      </w:r>
      <w:r w:rsidR="00846EB1" w:rsidRPr="009772C7">
        <w:rPr>
          <w:rFonts w:ascii="Liberation Serif" w:hAnsi="Liberation Serif"/>
          <w:sz w:val="28"/>
          <w:szCs w:val="28"/>
        </w:rPr>
        <w:t>участка</w:t>
      </w:r>
      <w:r w:rsidR="002A6A37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 xml:space="preserve">. </w:t>
      </w:r>
    </w:p>
    <w:p w:rsidR="002A6A37" w:rsidRPr="009772C7" w:rsidRDefault="002A6A37" w:rsidP="00846EB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 Положением об организации ритуальных услуг и содержании мест захоронения на территории Каменск-Уральского городского округа ознакомле</w:t>
      </w:r>
      <w:proofErr w:type="gramStart"/>
      <w:r w:rsidRPr="009772C7">
        <w:rPr>
          <w:rFonts w:ascii="Liberation Serif" w:hAnsi="Liberation Serif"/>
          <w:sz w:val="28"/>
          <w:szCs w:val="28"/>
        </w:rPr>
        <w:t>н(</w:t>
      </w:r>
      <w:proofErr w:type="gramEnd"/>
      <w:r w:rsidRPr="009772C7">
        <w:rPr>
          <w:rFonts w:ascii="Liberation Serif" w:hAnsi="Liberation Serif"/>
          <w:sz w:val="28"/>
          <w:szCs w:val="28"/>
        </w:rPr>
        <w:t>а).</w:t>
      </w:r>
    </w:p>
    <w:p w:rsidR="008C7202" w:rsidRPr="009772C7" w:rsidRDefault="008C7202" w:rsidP="00846EB1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 </w:t>
      </w:r>
      <w:r w:rsidR="002A6A37" w:rsidRPr="009772C7">
        <w:rPr>
          <w:rFonts w:ascii="Liberation Serif" w:hAnsi="Liberation Serif"/>
          <w:sz w:val="28"/>
          <w:szCs w:val="28"/>
        </w:rPr>
        <w:t>достоверность</w:t>
      </w:r>
      <w:r w:rsidRPr="009772C7">
        <w:rPr>
          <w:rFonts w:ascii="Liberation Serif" w:hAnsi="Liberation Serif"/>
          <w:sz w:val="28"/>
          <w:szCs w:val="28"/>
        </w:rPr>
        <w:t xml:space="preserve"> сведений несу полную ответственность.</w:t>
      </w:r>
    </w:p>
    <w:p w:rsidR="008C7202" w:rsidRPr="009772C7" w:rsidRDefault="002A6A37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Заявитель</w:t>
      </w:r>
      <w:r w:rsidR="008C7202" w:rsidRPr="009772C7">
        <w:rPr>
          <w:rFonts w:ascii="Liberation Serif" w:hAnsi="Liberation Serif"/>
          <w:sz w:val="28"/>
          <w:szCs w:val="28"/>
        </w:rPr>
        <w:t>:</w:t>
      </w:r>
      <w:r w:rsidR="009F264B" w:rsidRPr="009772C7">
        <w:rPr>
          <w:rFonts w:ascii="Liberation Serif" w:hAnsi="Liberation Serif"/>
          <w:sz w:val="28"/>
          <w:szCs w:val="28"/>
        </w:rPr>
        <w:t xml:space="preserve"> ______________________________________</w:t>
      </w:r>
    </w:p>
    <w:p w:rsidR="009F264B" w:rsidRPr="009772C7" w:rsidRDefault="009F264B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ab/>
        <w:t>(Ф.И.О. полностью)</w:t>
      </w:r>
    </w:p>
    <w:p w:rsidR="009F264B" w:rsidRPr="009772C7" w:rsidRDefault="009F264B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«___»_____________20__г.</w:t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  <w:t>______________________</w:t>
      </w:r>
    </w:p>
    <w:p w:rsidR="009F264B" w:rsidRPr="009772C7" w:rsidRDefault="009F264B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>(подпись)</w:t>
      </w:r>
    </w:p>
    <w:p w:rsidR="008C7202" w:rsidRPr="009772C7" w:rsidRDefault="008C7202" w:rsidP="007E466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Заявление  зарегистрировано  в  книге  регистрации  </w:t>
      </w:r>
      <w:proofErr w:type="gramStart"/>
      <w:r w:rsidRPr="009772C7">
        <w:rPr>
          <w:rFonts w:ascii="Liberation Serif" w:hAnsi="Liberation Serif"/>
          <w:sz w:val="28"/>
          <w:szCs w:val="28"/>
        </w:rPr>
        <w:t>семейных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 (родовых)</w:t>
      </w:r>
    </w:p>
    <w:p w:rsidR="008C7202" w:rsidRPr="009772C7" w:rsidRDefault="008C7202" w:rsidP="008C7202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захоронений под </w:t>
      </w:r>
      <w:r w:rsidR="007E4664" w:rsidRPr="009772C7">
        <w:rPr>
          <w:rFonts w:ascii="Liberation Serif" w:hAnsi="Liberation Serif"/>
          <w:sz w:val="28"/>
          <w:szCs w:val="28"/>
        </w:rPr>
        <w:t>№</w:t>
      </w:r>
      <w:r w:rsidRPr="009772C7">
        <w:rPr>
          <w:rFonts w:ascii="Liberation Serif" w:hAnsi="Liberation Serif"/>
          <w:sz w:val="28"/>
          <w:szCs w:val="28"/>
        </w:rPr>
        <w:t xml:space="preserve"> _____</w:t>
      </w:r>
      <w:r w:rsidR="007E4664" w:rsidRPr="009772C7">
        <w:rPr>
          <w:rFonts w:ascii="Liberation Serif" w:hAnsi="Liberation Serif"/>
          <w:sz w:val="28"/>
          <w:szCs w:val="28"/>
        </w:rPr>
        <w:t xml:space="preserve"> от «___»________20__г. _____________________</w:t>
      </w:r>
    </w:p>
    <w:p w:rsidR="007E4664" w:rsidRPr="009772C7" w:rsidRDefault="007E4664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(Ф.И.О. 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принявшего</w:t>
      </w:r>
      <w:proofErr w:type="gramEnd"/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заявление)</w:t>
      </w:r>
    </w:p>
    <w:p w:rsidR="007E4664" w:rsidRPr="009772C7" w:rsidRDefault="007E4664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7E4664" w:rsidRPr="009772C7" w:rsidRDefault="007E4664" w:rsidP="007E4664">
      <w:pPr>
        <w:jc w:val="center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Согласие на обработку персональных данных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Я, __________________________________________________________________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 соответствии с п. 4 ст. 9 Федерального закона от 27.07.2006 № 152-ФЗ  «О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персональных данных»  даю согласие на  </w:t>
      </w:r>
      <w:proofErr w:type="gramStart"/>
      <w:r w:rsidRPr="009772C7">
        <w:rPr>
          <w:rFonts w:ascii="Liberation Serif" w:hAnsi="Liberation Serif"/>
          <w:sz w:val="28"/>
          <w:szCs w:val="28"/>
        </w:rPr>
        <w:t>автоматизированную</w:t>
      </w:r>
      <w:proofErr w:type="gramEnd"/>
      <w:r w:rsidRPr="009772C7">
        <w:rPr>
          <w:rFonts w:ascii="Liberation Serif" w:hAnsi="Liberation Serif"/>
          <w:sz w:val="28"/>
          <w:szCs w:val="28"/>
        </w:rPr>
        <w:t>,   а   также   без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использования средств автоматизации обработку, использование   персональных данных, содержащихся в настоящем заявлении и приложенных документах в целях получения муниципальной услуги.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Настоящее согласие действует со дня его  подписания   до   дня   отзыва   в письменной форме.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___________________ ________________________________</w:t>
      </w:r>
    </w:p>
    <w:p w:rsidR="007E4664" w:rsidRPr="009772C7" w:rsidRDefault="007E4664" w:rsidP="007E4664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(подпись)                                                                              (Ф.И.О.)</w:t>
      </w: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ED198B" w:rsidRDefault="00ED198B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ED198B" w:rsidRDefault="00ED198B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2A6A37" w:rsidRDefault="002A6A37" w:rsidP="007E4664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7E4664" w:rsidRPr="009772C7" w:rsidRDefault="007E4664" w:rsidP="007E4664">
      <w:pPr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Приложение №3</w:t>
      </w:r>
    </w:p>
    <w:p w:rsidR="007E4664" w:rsidRPr="009772C7" w:rsidRDefault="007E4664" w:rsidP="007E4664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к регламенту предоставления  услуги</w:t>
      </w:r>
    </w:p>
    <w:p w:rsidR="007E4664" w:rsidRPr="009772C7" w:rsidRDefault="007E4664" w:rsidP="007E4664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предоставление участка земли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</w:t>
      </w:r>
    </w:p>
    <w:p w:rsidR="007E4664" w:rsidRPr="009772C7" w:rsidRDefault="007E4664" w:rsidP="007E4664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погребения тела (останков) или праха</w:t>
      </w:r>
    </w:p>
    <w:p w:rsidR="002A6A37" w:rsidRPr="009772C7" w:rsidRDefault="002A6A37" w:rsidP="002A6A37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территории Каменск-Уральского</w:t>
      </w:r>
    </w:p>
    <w:p w:rsidR="002A6A37" w:rsidRPr="009772C7" w:rsidRDefault="002A6A37" w:rsidP="002A6A37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городского округа</w:t>
      </w:r>
    </w:p>
    <w:p w:rsidR="007E4664" w:rsidRPr="009772C7" w:rsidRDefault="007E4664" w:rsidP="007E4664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Директору 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МКУ «Управление городского хозяйства</w:t>
      </w:r>
      <w:r w:rsidR="002A6A37" w:rsidRPr="009772C7">
        <w:rPr>
          <w:rFonts w:ascii="Liberation Serif" w:hAnsi="Liberation Serif" w:cs="Times New Roman"/>
          <w:sz w:val="28"/>
          <w:szCs w:val="28"/>
        </w:rPr>
        <w:t>»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___________________________________</w:t>
      </w:r>
    </w:p>
    <w:p w:rsidR="007E4664" w:rsidRPr="009772C7" w:rsidRDefault="007E4664" w:rsidP="007E4664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(Ф.И.О.)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от _________________________________</w:t>
      </w:r>
    </w:p>
    <w:p w:rsidR="007E4664" w:rsidRPr="009772C7" w:rsidRDefault="007E4664" w:rsidP="007E4664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(фамилия, имя, отчество </w:t>
      </w:r>
      <w:proofErr w:type="gramStart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>ответственного</w:t>
      </w:r>
      <w:proofErr w:type="gramEnd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за захоронение) 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паспорт: серия_________ №____________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выдан «__» ___________20__г., ________</w:t>
      </w:r>
    </w:p>
    <w:p w:rsidR="007E4664" w:rsidRPr="009772C7" w:rsidRDefault="007E4664" w:rsidP="007E466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>____________________________________</w:t>
      </w:r>
    </w:p>
    <w:p w:rsidR="007E4664" w:rsidRPr="009772C7" w:rsidRDefault="007E4664" w:rsidP="007E4664">
      <w:pPr>
        <w:pStyle w:val="ConsPlusNonformat"/>
        <w:jc w:val="center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(кем </w:t>
      </w:r>
      <w:proofErr w:type="gramStart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>выдан</w:t>
      </w:r>
      <w:proofErr w:type="gramEnd"/>
      <w:r w:rsidRPr="009772C7">
        <w:rPr>
          <w:rFonts w:ascii="Liberation Serif" w:hAnsi="Liberation Serif" w:cs="Times New Roman"/>
          <w:sz w:val="28"/>
          <w:szCs w:val="28"/>
          <w:vertAlign w:val="superscript"/>
        </w:rPr>
        <w:t xml:space="preserve">)                 </w:t>
      </w:r>
    </w:p>
    <w:p w:rsidR="007E4664" w:rsidRPr="009772C7" w:rsidRDefault="007E4664" w:rsidP="007E466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 xml:space="preserve">                    </w:t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Адрес:______________________________</w:t>
      </w:r>
    </w:p>
    <w:p w:rsidR="007E4664" w:rsidRPr="009772C7" w:rsidRDefault="007E4664" w:rsidP="007E466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</w:r>
      <w:r w:rsidRPr="009772C7">
        <w:rPr>
          <w:rFonts w:ascii="Liberation Serif" w:hAnsi="Liberation Serif" w:cs="Times New Roman"/>
          <w:sz w:val="28"/>
          <w:szCs w:val="28"/>
        </w:rPr>
        <w:tab/>
        <w:t xml:space="preserve">    Телефон_____________________________</w:t>
      </w:r>
    </w:p>
    <w:p w:rsidR="007E4664" w:rsidRPr="009772C7" w:rsidRDefault="007E4664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7E4664" w:rsidRPr="009772C7" w:rsidRDefault="007E4664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7E4664" w:rsidRPr="009772C7" w:rsidRDefault="007E4664" w:rsidP="007E4664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ЗАЯВЛЕНИ</w:t>
      </w:r>
      <w:r w:rsidR="003C6254" w:rsidRPr="009772C7">
        <w:rPr>
          <w:rFonts w:ascii="Liberation Serif" w:hAnsi="Liberation Serif"/>
          <w:b/>
          <w:sz w:val="28"/>
          <w:szCs w:val="28"/>
        </w:rPr>
        <w:t>Е</w:t>
      </w:r>
      <w:r w:rsidRPr="009772C7">
        <w:rPr>
          <w:rFonts w:ascii="Liberation Serif" w:hAnsi="Liberation Serif"/>
          <w:b/>
          <w:sz w:val="28"/>
          <w:szCs w:val="28"/>
        </w:rPr>
        <w:t xml:space="preserve"> </w:t>
      </w:r>
    </w:p>
    <w:p w:rsidR="007E4664" w:rsidRPr="009772C7" w:rsidRDefault="003C6254" w:rsidP="007E4664">
      <w:pPr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о захоронении на свободном месте в границах отведенного участка</w:t>
      </w:r>
      <w:r w:rsidR="003252A1" w:rsidRPr="009772C7">
        <w:rPr>
          <w:rFonts w:ascii="Liberation Serif" w:hAnsi="Liberation Serif"/>
          <w:b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b/>
          <w:sz w:val="28"/>
          <w:szCs w:val="28"/>
        </w:rPr>
        <w:t xml:space="preserve"> для семейного (родового) захоронения или </w:t>
      </w:r>
      <w:proofErr w:type="spellStart"/>
      <w:r w:rsidRPr="009772C7">
        <w:rPr>
          <w:rFonts w:ascii="Liberation Serif" w:hAnsi="Liberation Serif"/>
          <w:b/>
          <w:sz w:val="28"/>
          <w:szCs w:val="28"/>
        </w:rPr>
        <w:t>подхоронении</w:t>
      </w:r>
      <w:proofErr w:type="spellEnd"/>
      <w:r w:rsidRPr="009772C7">
        <w:rPr>
          <w:rFonts w:ascii="Liberation Serif" w:hAnsi="Liberation Serif"/>
          <w:b/>
          <w:sz w:val="28"/>
          <w:szCs w:val="28"/>
        </w:rPr>
        <w:t xml:space="preserve"> в могилу ранее умершего родственника</w:t>
      </w:r>
    </w:p>
    <w:p w:rsidR="005E1CEC" w:rsidRPr="009772C7" w:rsidRDefault="007E4664" w:rsidP="007E466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Прошу  разрешить  </w:t>
      </w:r>
      <w:r w:rsidR="003C6254" w:rsidRPr="009772C7">
        <w:rPr>
          <w:rFonts w:ascii="Liberation Serif" w:hAnsi="Liberation Serif"/>
          <w:sz w:val="28"/>
          <w:szCs w:val="28"/>
        </w:rPr>
        <w:t>захоронение</w:t>
      </w:r>
      <w:r w:rsidRPr="009772C7">
        <w:rPr>
          <w:rFonts w:ascii="Liberation Serif" w:hAnsi="Liberation Serif"/>
          <w:sz w:val="28"/>
          <w:szCs w:val="28"/>
        </w:rPr>
        <w:t xml:space="preserve">  на свободном месте </w:t>
      </w:r>
      <w:r w:rsidR="003C6254" w:rsidRPr="009772C7">
        <w:rPr>
          <w:rFonts w:ascii="Liberation Serif" w:hAnsi="Liberation Serif"/>
          <w:sz w:val="28"/>
          <w:szCs w:val="28"/>
        </w:rPr>
        <w:t>в  границах  отведенного    участка</w:t>
      </w:r>
      <w:r w:rsidR="003252A1" w:rsidRPr="009772C7">
        <w:rPr>
          <w:rFonts w:ascii="Liberation Serif" w:hAnsi="Liberation Serif"/>
          <w:sz w:val="28"/>
          <w:szCs w:val="28"/>
        </w:rPr>
        <w:t xml:space="preserve"> земли</w:t>
      </w:r>
      <w:r w:rsidR="003C6254" w:rsidRPr="009772C7">
        <w:rPr>
          <w:rFonts w:ascii="Liberation Serif" w:hAnsi="Liberation Serif"/>
          <w:sz w:val="28"/>
          <w:szCs w:val="28"/>
        </w:rPr>
        <w:t xml:space="preserve">  для семейного (родового) захоронения </w:t>
      </w:r>
      <w:r w:rsidRPr="009772C7">
        <w:rPr>
          <w:rFonts w:ascii="Liberation Serif" w:hAnsi="Liberation Serif"/>
          <w:sz w:val="28"/>
          <w:szCs w:val="28"/>
        </w:rPr>
        <w:t xml:space="preserve">или </w:t>
      </w:r>
      <w:proofErr w:type="spellStart"/>
      <w:r w:rsidR="003C6254" w:rsidRPr="009772C7">
        <w:rPr>
          <w:rFonts w:ascii="Liberation Serif" w:hAnsi="Liberation Serif"/>
          <w:sz w:val="28"/>
          <w:szCs w:val="28"/>
        </w:rPr>
        <w:t>подхоронение</w:t>
      </w:r>
      <w:proofErr w:type="spellEnd"/>
      <w:r w:rsidR="003C6254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в могилу ранее</w:t>
      </w:r>
      <w:r w:rsidR="004628B7" w:rsidRPr="009772C7">
        <w:rPr>
          <w:rFonts w:ascii="Liberation Serif" w:hAnsi="Liberation Serif"/>
          <w:sz w:val="28"/>
          <w:szCs w:val="28"/>
        </w:rPr>
        <w:t xml:space="preserve"> </w:t>
      </w:r>
      <w:r w:rsidRPr="009772C7">
        <w:rPr>
          <w:rFonts w:ascii="Liberation Serif" w:hAnsi="Liberation Serif"/>
          <w:sz w:val="28"/>
          <w:szCs w:val="28"/>
        </w:rPr>
        <w:t>умершего  родственника</w:t>
      </w:r>
      <w:r w:rsidR="003C6254" w:rsidRPr="009772C7">
        <w:rPr>
          <w:rFonts w:ascii="Liberation Serif" w:hAnsi="Liberation Serif"/>
          <w:sz w:val="28"/>
          <w:szCs w:val="28"/>
        </w:rPr>
        <w:t xml:space="preserve"> (ненужное зачеркнуть)</w:t>
      </w:r>
      <w:r w:rsidR="005E1CEC" w:rsidRPr="009772C7">
        <w:rPr>
          <w:rFonts w:ascii="Liberation Serif" w:hAnsi="Liberation Serif"/>
          <w:sz w:val="28"/>
          <w:szCs w:val="28"/>
        </w:rPr>
        <w:t xml:space="preserve"> умершего _______________________________________________________</w:t>
      </w:r>
    </w:p>
    <w:p w:rsidR="007E4664" w:rsidRPr="009772C7" w:rsidRDefault="005E1CEC" w:rsidP="005E1CEC">
      <w:pPr>
        <w:autoSpaceDE w:val="0"/>
        <w:autoSpaceDN w:val="0"/>
        <w:adjustRightInd w:val="0"/>
        <w:ind w:left="1415" w:firstLine="709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 полностью)</w:t>
      </w:r>
    </w:p>
    <w:p w:rsidR="005E1CEC" w:rsidRPr="009772C7" w:rsidRDefault="005E1CEC" w:rsidP="005E1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i/>
          <w:iCs/>
          <w:sz w:val="28"/>
          <w:szCs w:val="28"/>
        </w:rPr>
        <w:t xml:space="preserve">____________________________________________________________________, </w:t>
      </w:r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>(указать куда, в родственную могилу или в ограду на свободное место)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где ранее захоронен мой умерший родственник в________________ году ___________________</w:t>
      </w:r>
      <w:r w:rsidRPr="009772C7">
        <w:rPr>
          <w:rFonts w:ascii="Liberation Serif" w:hAnsi="Liberation Serif"/>
          <w:i/>
          <w:iCs/>
          <w:sz w:val="28"/>
          <w:szCs w:val="28"/>
        </w:rPr>
        <w:t>_________________________________________________</w:t>
      </w:r>
    </w:p>
    <w:p w:rsidR="005E1CEC" w:rsidRPr="009772C7" w:rsidRDefault="005E1CEC" w:rsidP="005E1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>(родственное отношение, фамилия, имя, отчество)</w:t>
      </w:r>
    </w:p>
    <w:p w:rsidR="005E1CEC" w:rsidRPr="009772C7" w:rsidRDefault="005E1CEC" w:rsidP="005E1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 xml:space="preserve">на участке №_______________________________________________кладбища </w:t>
      </w:r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>(наименование)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могиле имеется____________________________________________________</w:t>
      </w:r>
    </w:p>
    <w:p w:rsidR="005E1CEC" w:rsidRPr="009772C7" w:rsidRDefault="005E1CEC" w:rsidP="005E1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>(указать вид надгробия или трафарета)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 надписью___________________________________________________________</w:t>
      </w:r>
    </w:p>
    <w:p w:rsidR="005E1CEC" w:rsidRPr="009772C7" w:rsidRDefault="005E1CEC" w:rsidP="005E1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 xml:space="preserve">(ранее </w:t>
      </w:r>
      <w:proofErr w:type="gramStart"/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>захороненного</w:t>
      </w:r>
      <w:proofErr w:type="gramEnd"/>
      <w:r w:rsidRPr="009772C7">
        <w:rPr>
          <w:rFonts w:ascii="Liberation Serif" w:hAnsi="Liberation Serif"/>
          <w:iCs/>
          <w:sz w:val="28"/>
          <w:szCs w:val="28"/>
          <w:vertAlign w:val="superscript"/>
        </w:rPr>
        <w:t xml:space="preserve"> умершего: фамилия, имя, отчество)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 </w:t>
      </w:r>
      <w:r w:rsidR="002A6A37" w:rsidRPr="009772C7">
        <w:rPr>
          <w:rFonts w:ascii="Liberation Serif" w:hAnsi="Liberation Serif"/>
          <w:sz w:val="28"/>
          <w:szCs w:val="28"/>
        </w:rPr>
        <w:t>достоверность</w:t>
      </w:r>
      <w:r w:rsidRPr="009772C7">
        <w:rPr>
          <w:rFonts w:ascii="Liberation Serif" w:hAnsi="Liberation Serif"/>
          <w:sz w:val="28"/>
          <w:szCs w:val="28"/>
        </w:rPr>
        <w:t xml:space="preserve"> сведений несу полную ответственность.</w:t>
      </w:r>
    </w:p>
    <w:p w:rsidR="007E4664" w:rsidRPr="009772C7" w:rsidRDefault="007E4664" w:rsidP="007E466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7E4664" w:rsidRPr="009772C7" w:rsidRDefault="001F2735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«</w:t>
      </w:r>
      <w:r w:rsidR="007E4664" w:rsidRPr="009772C7">
        <w:rPr>
          <w:rFonts w:ascii="Liberation Serif" w:hAnsi="Liberation Serif"/>
          <w:sz w:val="28"/>
          <w:szCs w:val="28"/>
        </w:rPr>
        <w:t>__</w:t>
      </w:r>
      <w:r w:rsidRPr="009772C7">
        <w:rPr>
          <w:rFonts w:ascii="Liberation Serif" w:hAnsi="Liberation Serif"/>
          <w:sz w:val="28"/>
          <w:szCs w:val="28"/>
        </w:rPr>
        <w:t>»</w:t>
      </w:r>
      <w:r w:rsidR="007E4664" w:rsidRPr="009772C7">
        <w:rPr>
          <w:rFonts w:ascii="Liberation Serif" w:hAnsi="Liberation Serif"/>
          <w:sz w:val="28"/>
          <w:szCs w:val="28"/>
        </w:rPr>
        <w:t xml:space="preserve"> ______________ 20__ г.</w:t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="00F87291" w:rsidRPr="009772C7">
        <w:rPr>
          <w:rFonts w:ascii="Liberation Serif" w:hAnsi="Liberation Serif"/>
          <w:sz w:val="28"/>
          <w:szCs w:val="28"/>
        </w:rPr>
        <w:t>______</w:t>
      </w:r>
      <w:r w:rsidRPr="009772C7">
        <w:rPr>
          <w:rFonts w:ascii="Liberation Serif" w:hAnsi="Liberation Serif"/>
          <w:sz w:val="28"/>
          <w:szCs w:val="28"/>
        </w:rPr>
        <w:t>______________________________</w:t>
      </w:r>
    </w:p>
    <w:p w:rsidR="007E4664" w:rsidRPr="009772C7" w:rsidRDefault="001F2735" w:rsidP="005E1CEC">
      <w:pPr>
        <w:autoSpaceDE w:val="0"/>
        <w:autoSpaceDN w:val="0"/>
        <w:adjustRightInd w:val="0"/>
        <w:ind w:firstLine="709"/>
        <w:jc w:val="center"/>
        <w:outlineLvl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 </w:t>
      </w:r>
      <w:proofErr w:type="gramStart"/>
      <w:r w:rsidR="007E4664" w:rsidRPr="009772C7">
        <w:rPr>
          <w:rFonts w:ascii="Liberation Serif" w:hAnsi="Liberation Serif"/>
          <w:sz w:val="28"/>
          <w:szCs w:val="28"/>
          <w:vertAlign w:val="superscript"/>
        </w:rPr>
        <w:t>(</w:t>
      </w:r>
      <w:r w:rsidR="002A6A37" w:rsidRPr="009772C7">
        <w:rPr>
          <w:rFonts w:ascii="Liberation Serif" w:hAnsi="Liberation Serif"/>
          <w:sz w:val="28"/>
          <w:szCs w:val="28"/>
          <w:vertAlign w:val="superscript"/>
        </w:rPr>
        <w:t xml:space="preserve">подпись, </w:t>
      </w:r>
      <w:r w:rsidR="007E4664" w:rsidRPr="009772C7">
        <w:rPr>
          <w:rFonts w:ascii="Liberation Serif" w:hAnsi="Liberation Serif"/>
          <w:sz w:val="28"/>
          <w:szCs w:val="28"/>
          <w:vertAlign w:val="superscript"/>
        </w:rPr>
        <w:t>Ф.И.О.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ответственного за захоронения</w:t>
      </w:r>
      <w:r w:rsidR="007E4664" w:rsidRPr="009772C7">
        <w:rPr>
          <w:rFonts w:ascii="Liberation Serif" w:hAnsi="Liberation Serif"/>
          <w:sz w:val="28"/>
          <w:szCs w:val="28"/>
          <w:vertAlign w:val="superscript"/>
        </w:rPr>
        <w:t>)</w:t>
      </w:r>
      <w:proofErr w:type="gramEnd"/>
    </w:p>
    <w:p w:rsidR="007E4664" w:rsidRPr="009772C7" w:rsidRDefault="007E4664" w:rsidP="008C7202">
      <w:pPr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lastRenderedPageBreak/>
        <w:t xml:space="preserve">ЗАКЛЮЧЕНИЕ 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u w:val="single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 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«____»_________20__ г.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Подпись регистратора  ______________________________</w:t>
      </w:r>
    </w:p>
    <w:p w:rsidR="005E1CEC" w:rsidRPr="009772C7" w:rsidRDefault="005E1CEC" w:rsidP="005E1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 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Заявление  зарегистрировано  в  </w:t>
      </w:r>
      <w:r w:rsidR="00F87291" w:rsidRPr="009772C7">
        <w:rPr>
          <w:rFonts w:ascii="Liberation Serif" w:hAnsi="Liberation Serif"/>
          <w:sz w:val="28"/>
          <w:szCs w:val="28"/>
        </w:rPr>
        <w:t>книге регистрации заявлений</w:t>
      </w:r>
      <w:r w:rsidRPr="009772C7">
        <w:rPr>
          <w:rFonts w:ascii="Liberation Serif" w:hAnsi="Liberation Serif"/>
          <w:sz w:val="28"/>
          <w:szCs w:val="28"/>
        </w:rPr>
        <w:t xml:space="preserve"> под № __ от «___»_____20__г. _____________________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="005441AA" w:rsidRPr="009772C7">
        <w:rPr>
          <w:rFonts w:ascii="Liberation Serif" w:hAnsi="Liberation Serif"/>
          <w:sz w:val="28"/>
          <w:szCs w:val="28"/>
        </w:rPr>
        <w:t xml:space="preserve">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(Ф.И.О. 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принявшего</w:t>
      </w:r>
      <w:proofErr w:type="gramEnd"/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заявление)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</w:p>
    <w:p w:rsidR="001F2735" w:rsidRPr="009772C7" w:rsidRDefault="001F2735" w:rsidP="001F2735">
      <w:pPr>
        <w:jc w:val="center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Согласие на обработку персональных данных</w:t>
      </w:r>
    </w:p>
    <w:p w:rsidR="001F2735" w:rsidRPr="009772C7" w:rsidRDefault="001F2735" w:rsidP="001F2735">
      <w:pPr>
        <w:jc w:val="center"/>
        <w:rPr>
          <w:rFonts w:ascii="Liberation Serif" w:hAnsi="Liberation Serif"/>
          <w:sz w:val="28"/>
          <w:szCs w:val="28"/>
        </w:rPr>
      </w:pP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Я, __________________________________________________________________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 соответствии с п. 4 ст. 9 Федерального закона от 27.07.2006 № 152-ФЗ  «О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персональных данных»  даю согласие на  </w:t>
      </w:r>
      <w:proofErr w:type="gramStart"/>
      <w:r w:rsidRPr="009772C7">
        <w:rPr>
          <w:rFonts w:ascii="Liberation Serif" w:hAnsi="Liberation Serif"/>
          <w:sz w:val="28"/>
          <w:szCs w:val="28"/>
        </w:rPr>
        <w:t>автоматизированную</w:t>
      </w:r>
      <w:proofErr w:type="gramEnd"/>
      <w:r w:rsidRPr="009772C7">
        <w:rPr>
          <w:rFonts w:ascii="Liberation Serif" w:hAnsi="Liberation Serif"/>
          <w:sz w:val="28"/>
          <w:szCs w:val="28"/>
        </w:rPr>
        <w:t>,   а   также   без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использования средств автоматизации обработку, использование   персональных данных, содержащихся в настоящем заявлении и приложенных документах в целях получения муниципальной услуги.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Настоящее согласие действует со дня его  подписания   до   дня   отзыва   в письменной форме.</w:t>
      </w: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</w:p>
    <w:p w:rsidR="001F2735" w:rsidRPr="009772C7" w:rsidRDefault="001F2735" w:rsidP="001F2735">
      <w:pPr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___________________ ________________________________</w:t>
      </w:r>
    </w:p>
    <w:p w:rsidR="007E4664" w:rsidRPr="009772C7" w:rsidRDefault="001F2735" w:rsidP="001F2735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(подпись)                                                                              (Ф.И.О.)</w:t>
      </w: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7E4664" w:rsidRDefault="007E4664" w:rsidP="008C7202">
      <w:pPr>
        <w:jc w:val="both"/>
        <w:rPr>
          <w:sz w:val="28"/>
          <w:szCs w:val="28"/>
          <w:vertAlign w:val="superscript"/>
        </w:rPr>
      </w:pPr>
    </w:p>
    <w:p w:rsidR="001F2735" w:rsidRDefault="001F2735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5441AA" w:rsidRDefault="005441AA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5441AA" w:rsidRDefault="005441AA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5441AA" w:rsidRDefault="005441AA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5441AA" w:rsidRDefault="005441AA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5441AA" w:rsidRDefault="005441AA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87291" w:rsidRDefault="00F87291" w:rsidP="001F2735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1F2735" w:rsidRPr="009772C7" w:rsidRDefault="001F2735" w:rsidP="001F2735">
      <w:pPr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lastRenderedPageBreak/>
        <w:t>Приложение №4</w:t>
      </w:r>
    </w:p>
    <w:p w:rsidR="001F2735" w:rsidRPr="009772C7" w:rsidRDefault="001F2735" w:rsidP="001F2735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к регламенту предоставления  услуги</w:t>
      </w:r>
    </w:p>
    <w:p w:rsidR="001F2735" w:rsidRPr="009772C7" w:rsidRDefault="001F2735" w:rsidP="001F2735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предоставление участка земли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</w:t>
      </w:r>
    </w:p>
    <w:p w:rsidR="001F2735" w:rsidRPr="009772C7" w:rsidRDefault="001F2735" w:rsidP="001F2735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погребения тела (останков) или праха</w:t>
      </w:r>
    </w:p>
    <w:p w:rsidR="00F87291" w:rsidRPr="009772C7" w:rsidRDefault="00F87291" w:rsidP="00F87291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территории Каменск-Уральского</w:t>
      </w:r>
    </w:p>
    <w:p w:rsidR="00F87291" w:rsidRPr="009772C7" w:rsidRDefault="00F87291" w:rsidP="00F87291">
      <w:pPr>
        <w:tabs>
          <w:tab w:val="left" w:pos="7560"/>
        </w:tabs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городского округа</w:t>
      </w:r>
    </w:p>
    <w:p w:rsidR="005441AA" w:rsidRPr="009772C7" w:rsidRDefault="005441AA" w:rsidP="005441AA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</w:p>
    <w:p w:rsidR="005441AA" w:rsidRPr="009772C7" w:rsidRDefault="005441AA" w:rsidP="005441AA">
      <w:pPr>
        <w:tabs>
          <w:tab w:val="left" w:pos="3915"/>
        </w:tabs>
        <w:jc w:val="center"/>
        <w:rPr>
          <w:rFonts w:ascii="Liberation Serif" w:hAnsi="Liberation Serif"/>
          <w:b/>
          <w:sz w:val="28"/>
          <w:szCs w:val="28"/>
        </w:rPr>
      </w:pPr>
      <w:r w:rsidRPr="009772C7">
        <w:rPr>
          <w:rFonts w:ascii="Liberation Serif" w:hAnsi="Liberation Serif"/>
          <w:b/>
          <w:sz w:val="28"/>
          <w:szCs w:val="28"/>
        </w:rPr>
        <w:t>РАЗРЕШЕНИЕ</w:t>
      </w:r>
    </w:p>
    <w:p w:rsidR="005441AA" w:rsidRPr="009772C7" w:rsidRDefault="005441AA" w:rsidP="005441AA">
      <w:pPr>
        <w:tabs>
          <w:tab w:val="left" w:pos="3915"/>
        </w:tabs>
        <w:jc w:val="center"/>
        <w:rPr>
          <w:rFonts w:ascii="Liberation Serif" w:hAnsi="Liberation Serif"/>
          <w:b/>
          <w:sz w:val="28"/>
          <w:szCs w:val="28"/>
          <w:vertAlign w:val="superscript"/>
        </w:rPr>
      </w:pPr>
      <w:r w:rsidRPr="009772C7">
        <w:rPr>
          <w:rFonts w:ascii="Liberation Serif" w:hAnsi="Liberation Serif"/>
          <w:b/>
          <w:sz w:val="28"/>
          <w:szCs w:val="28"/>
        </w:rPr>
        <w:t>НА ПРЕДОСТАВЛЕНИЕ УЧАСТКА ЗЕМЛИ ДЛЯ ПОГРЕБЕНИЯ ТЕЛА (ОСТАНКОВ) ИЛИ ПРАХА</w:t>
      </w:r>
    </w:p>
    <w:p w:rsidR="005441AA" w:rsidRPr="009772C7" w:rsidRDefault="005441AA" w:rsidP="00C25602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5441AA" w:rsidRPr="009772C7" w:rsidRDefault="008C158A" w:rsidP="00C25602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№______</w:t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  <w:t>«___»___________20__г.</w:t>
      </w:r>
    </w:p>
    <w:p w:rsidR="005441AA" w:rsidRPr="009772C7" w:rsidRDefault="005441AA" w:rsidP="00C25602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  <w:vertAlign w:val="superscript"/>
        </w:rPr>
      </w:pPr>
    </w:p>
    <w:p w:rsidR="008C158A" w:rsidRPr="009772C7" w:rsidRDefault="007252E4" w:rsidP="00C25602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Выдано _________________________________________________________</w:t>
      </w:r>
    </w:p>
    <w:p w:rsidR="007252E4" w:rsidRPr="009772C7" w:rsidRDefault="007252E4" w:rsidP="007252E4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(Фамилия</w:t>
      </w:r>
      <w:r w:rsidR="00F87291" w:rsidRPr="009772C7">
        <w:rPr>
          <w:rFonts w:ascii="Liberation Serif" w:hAnsi="Liberation Serif"/>
          <w:sz w:val="28"/>
          <w:szCs w:val="28"/>
          <w:vertAlign w:val="superscript"/>
        </w:rPr>
        <w:t>,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Имя</w:t>
      </w:r>
      <w:r w:rsidR="00F87291" w:rsidRPr="009772C7">
        <w:rPr>
          <w:rFonts w:ascii="Liberation Serif" w:hAnsi="Liberation Serif"/>
          <w:sz w:val="28"/>
          <w:szCs w:val="28"/>
          <w:vertAlign w:val="superscript"/>
        </w:rPr>
        <w:t>,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Отчество</w:t>
      </w:r>
      <w:r w:rsidR="00643A29" w:rsidRPr="009772C7">
        <w:rPr>
          <w:rFonts w:ascii="Liberation Serif" w:hAnsi="Liberation Serif"/>
          <w:sz w:val="28"/>
          <w:szCs w:val="28"/>
          <w:vertAlign w:val="superscript"/>
        </w:rPr>
        <w:t>/наименование организации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полностью</w:t>
      </w:r>
      <w:r w:rsidR="00643A29" w:rsidRPr="009772C7">
        <w:rPr>
          <w:rFonts w:ascii="Liberation Serif" w:hAnsi="Liberation Serif"/>
          <w:sz w:val="28"/>
          <w:szCs w:val="28"/>
          <w:vertAlign w:val="superscript"/>
        </w:rPr>
        <w:t>, по доверенности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)</w:t>
      </w:r>
    </w:p>
    <w:p w:rsidR="00643A29" w:rsidRPr="009772C7" w:rsidRDefault="00643A29" w:rsidP="00643A29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________________________________________________________________,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паспорт: серия_______ №__________, выдан____</w:t>
      </w:r>
      <w:r w:rsidR="00643A29" w:rsidRPr="009772C7">
        <w:rPr>
          <w:rFonts w:ascii="Liberation Serif" w:hAnsi="Liberation Serif"/>
          <w:sz w:val="28"/>
          <w:szCs w:val="28"/>
        </w:rPr>
        <w:t>____</w:t>
      </w:r>
      <w:r w:rsidRPr="009772C7">
        <w:rPr>
          <w:rFonts w:ascii="Liberation Serif" w:hAnsi="Liberation Serif"/>
          <w:sz w:val="28"/>
          <w:szCs w:val="28"/>
        </w:rPr>
        <w:t>___________________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________________________________________________________________, </w:t>
      </w:r>
    </w:p>
    <w:p w:rsidR="007252E4" w:rsidRPr="009772C7" w:rsidRDefault="007252E4" w:rsidP="007252E4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(как в паспорте)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дата выдачи___________, адрес регистрации__________________________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________________________________________________________________.</w:t>
      </w:r>
    </w:p>
    <w:p w:rsidR="00643A29" w:rsidRPr="009772C7" w:rsidRDefault="00643A29" w:rsidP="00643A29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(для физических лиц – </w:t>
      </w:r>
      <w:r w:rsidR="00F87291" w:rsidRPr="009772C7">
        <w:rPr>
          <w:rFonts w:ascii="Liberation Serif" w:hAnsi="Liberation Serif"/>
          <w:sz w:val="28"/>
          <w:szCs w:val="28"/>
          <w:vertAlign w:val="superscript"/>
        </w:rPr>
        <w:t>регистрация</w:t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как в паспорте, для юридических лиц – адрес регистрации организации)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 основании  поданного  заявления  о  предоставлении участка земли </w:t>
      </w:r>
      <w:r w:rsidR="00643A29" w:rsidRPr="009772C7">
        <w:rPr>
          <w:rFonts w:ascii="Liberation Serif" w:hAnsi="Liberation Serif"/>
          <w:sz w:val="28"/>
          <w:szCs w:val="28"/>
        </w:rPr>
        <w:t>под одно захоронение, для создания семейного (родового) захоронения (для</w:t>
      </w:r>
      <w:r w:rsidR="00161B7E" w:rsidRPr="009772C7">
        <w:rPr>
          <w:rFonts w:ascii="Liberation Serif" w:hAnsi="Liberation Serif"/>
          <w:sz w:val="28"/>
          <w:szCs w:val="28"/>
        </w:rPr>
        <w:t xml:space="preserve"> осуществления</w:t>
      </w:r>
      <w:r w:rsidR="00643A29" w:rsidRPr="009772C7">
        <w:rPr>
          <w:rFonts w:ascii="Liberation Serif" w:hAnsi="Liberation Serif"/>
          <w:sz w:val="28"/>
          <w:szCs w:val="28"/>
        </w:rPr>
        <w:t xml:space="preserve"> погребения в настоящее время и под будущие захоронения, нужное подчеркнуть)   </w:t>
      </w:r>
      <w:proofErr w:type="gramStart"/>
      <w:r w:rsidR="00643A29" w:rsidRPr="009772C7">
        <w:rPr>
          <w:rFonts w:ascii="Liberation Serif" w:hAnsi="Liberation Serif"/>
          <w:sz w:val="28"/>
          <w:szCs w:val="28"/>
        </w:rPr>
        <w:t>от</w:t>
      </w:r>
      <w:proofErr w:type="gramEnd"/>
      <w:r w:rsidR="00643A29" w:rsidRPr="009772C7">
        <w:rPr>
          <w:rFonts w:ascii="Liberation Serif" w:hAnsi="Liberation Serif"/>
          <w:sz w:val="28"/>
          <w:szCs w:val="28"/>
        </w:rPr>
        <w:t xml:space="preserve"> ________________№_____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7252E4" w:rsidRPr="009772C7" w:rsidRDefault="007252E4" w:rsidP="00F87291">
      <w:pPr>
        <w:tabs>
          <w:tab w:val="left" w:pos="391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Сведения о предоставленном участке</w:t>
      </w:r>
      <w:r w:rsidR="00BD04AB" w:rsidRPr="009772C7">
        <w:rPr>
          <w:rFonts w:ascii="Liberation Serif" w:hAnsi="Liberation Serif"/>
          <w:sz w:val="28"/>
          <w:szCs w:val="28"/>
        </w:rPr>
        <w:t xml:space="preserve"> земли</w:t>
      </w:r>
      <w:r w:rsidRPr="009772C7">
        <w:rPr>
          <w:rFonts w:ascii="Liberation Serif" w:hAnsi="Liberation Serif"/>
          <w:sz w:val="28"/>
          <w:szCs w:val="28"/>
        </w:rPr>
        <w:t>:</w:t>
      </w:r>
    </w:p>
    <w:p w:rsidR="007252E4" w:rsidRPr="009772C7" w:rsidRDefault="007252E4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кладбище____________________________________, кадастровый номер земельного участка______________________________, квартал___________, номер участка _________, размер участка______________.</w:t>
      </w:r>
    </w:p>
    <w:p w:rsidR="00643A29" w:rsidRPr="009772C7" w:rsidRDefault="00643A29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</w:p>
    <w:p w:rsidR="00161B7E" w:rsidRPr="009772C7" w:rsidRDefault="00161B7E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Примечания:</w:t>
      </w:r>
    </w:p>
    <w:p w:rsidR="00161B7E" w:rsidRPr="009772C7" w:rsidRDefault="00161B7E" w:rsidP="00161B7E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разрешение  предъявляется по требованию работника кладбища перед подготовкой места погребения;</w:t>
      </w:r>
    </w:p>
    <w:p w:rsidR="00161B7E" w:rsidRPr="009772C7" w:rsidRDefault="00E7352C" w:rsidP="00161B7E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удостоверение о захоронении (семейном (родовом) захоронении) оформляется в течени</w:t>
      </w:r>
      <w:proofErr w:type="gramStart"/>
      <w:r w:rsidRPr="009772C7">
        <w:rPr>
          <w:rFonts w:ascii="Liberation Serif" w:hAnsi="Liberation Serif"/>
          <w:sz w:val="28"/>
          <w:szCs w:val="28"/>
        </w:rPr>
        <w:t>и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10 календарных дней с момента регистрации земельного участка; </w:t>
      </w:r>
    </w:p>
    <w:p w:rsidR="00E7352C" w:rsidRPr="009772C7" w:rsidRDefault="00E7352C" w:rsidP="00161B7E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- лицо</w:t>
      </w:r>
      <w:r w:rsidR="00BD04AB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на которое оформлено </w:t>
      </w:r>
      <w:proofErr w:type="gramStart"/>
      <w:r w:rsidRPr="009772C7">
        <w:rPr>
          <w:rFonts w:ascii="Liberation Serif" w:hAnsi="Liberation Serif"/>
          <w:sz w:val="28"/>
          <w:szCs w:val="28"/>
        </w:rPr>
        <w:t>разрешение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является лицом</w:t>
      </w:r>
      <w:r w:rsidR="00BD04AB" w:rsidRPr="009772C7">
        <w:rPr>
          <w:rFonts w:ascii="Liberation Serif" w:hAnsi="Liberation Serif"/>
          <w:sz w:val="28"/>
          <w:szCs w:val="28"/>
        </w:rPr>
        <w:t>,</w:t>
      </w:r>
      <w:r w:rsidRPr="009772C7">
        <w:rPr>
          <w:rFonts w:ascii="Liberation Serif" w:hAnsi="Liberation Serif"/>
          <w:sz w:val="28"/>
          <w:szCs w:val="28"/>
        </w:rPr>
        <w:t xml:space="preserve"> ответственным за место захоронени</w:t>
      </w:r>
      <w:r w:rsidR="00F430D8" w:rsidRPr="009772C7">
        <w:rPr>
          <w:rFonts w:ascii="Liberation Serif" w:hAnsi="Liberation Serif"/>
          <w:sz w:val="28"/>
          <w:szCs w:val="28"/>
        </w:rPr>
        <w:t>я</w:t>
      </w:r>
      <w:r w:rsidRPr="009772C7">
        <w:rPr>
          <w:rFonts w:ascii="Liberation Serif" w:hAnsi="Liberation Serif"/>
          <w:sz w:val="28"/>
          <w:szCs w:val="28"/>
        </w:rPr>
        <w:t xml:space="preserve">, взявшем на себя обязательства по осуществлению захоронений (настоящих и будущих), </w:t>
      </w:r>
      <w:r w:rsidR="000B276B" w:rsidRPr="009772C7">
        <w:rPr>
          <w:rFonts w:ascii="Liberation Serif" w:hAnsi="Liberation Serif"/>
          <w:sz w:val="28"/>
          <w:szCs w:val="28"/>
        </w:rPr>
        <w:t xml:space="preserve">обеспечению надлежащего содержания места захоронения и постоянный уход за ним, </w:t>
      </w:r>
      <w:r w:rsidRPr="009772C7">
        <w:rPr>
          <w:rFonts w:ascii="Liberation Serif" w:hAnsi="Liberation Serif"/>
          <w:sz w:val="28"/>
          <w:szCs w:val="28"/>
        </w:rPr>
        <w:t xml:space="preserve">по принятию решений об установке (смене) намогильного сооружения,  захоронение </w:t>
      </w:r>
      <w:r w:rsidR="000B276B" w:rsidRPr="009772C7">
        <w:rPr>
          <w:rFonts w:ascii="Liberation Serif" w:hAnsi="Liberation Serif"/>
          <w:sz w:val="28"/>
          <w:szCs w:val="28"/>
        </w:rPr>
        <w:t>на этом участке</w:t>
      </w:r>
      <w:r w:rsidRPr="009772C7">
        <w:rPr>
          <w:rFonts w:ascii="Liberation Serif" w:hAnsi="Liberation Serif"/>
          <w:sz w:val="28"/>
          <w:szCs w:val="28"/>
        </w:rPr>
        <w:t xml:space="preserve"> родственников умершего через установленный нормативными документами период времени.</w:t>
      </w:r>
    </w:p>
    <w:p w:rsidR="00F87291" w:rsidRPr="009772C7" w:rsidRDefault="00F87291" w:rsidP="00F87291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«___»_____20__г.  ___________     __________________________________</w:t>
      </w:r>
    </w:p>
    <w:p w:rsidR="00161B7E" w:rsidRPr="009772C7" w:rsidRDefault="00F87291" w:rsidP="00F87291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(подпись)</w:t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(</w:t>
      </w:r>
      <w:proofErr w:type="spellStart"/>
      <w:r w:rsidRPr="009772C7">
        <w:rPr>
          <w:rFonts w:ascii="Liberation Serif" w:hAnsi="Liberation Serif"/>
          <w:sz w:val="28"/>
          <w:szCs w:val="28"/>
          <w:vertAlign w:val="superscript"/>
        </w:rPr>
        <w:t>должность</w:t>
      </w:r>
      <w:proofErr w:type="gramStart"/>
      <w:r w:rsidRPr="009772C7">
        <w:rPr>
          <w:rFonts w:ascii="Liberation Serif" w:hAnsi="Liberation Serif"/>
          <w:sz w:val="28"/>
          <w:szCs w:val="28"/>
          <w:vertAlign w:val="superscript"/>
        </w:rPr>
        <w:t>,Ф</w:t>
      </w:r>
      <w:proofErr w:type="gramEnd"/>
      <w:r w:rsidRPr="009772C7">
        <w:rPr>
          <w:rFonts w:ascii="Liberation Serif" w:hAnsi="Liberation Serif"/>
          <w:sz w:val="28"/>
          <w:szCs w:val="28"/>
          <w:vertAlign w:val="superscript"/>
        </w:rPr>
        <w:t>.И.О</w:t>
      </w:r>
      <w:proofErr w:type="spellEnd"/>
      <w:r w:rsidRPr="009772C7">
        <w:rPr>
          <w:rFonts w:ascii="Liberation Serif" w:hAnsi="Liberation Serif"/>
          <w:sz w:val="28"/>
          <w:szCs w:val="28"/>
          <w:vertAlign w:val="superscript"/>
        </w:rPr>
        <w:t>.)</w:t>
      </w:r>
    </w:p>
    <w:p w:rsidR="00F87291" w:rsidRPr="009772C7" w:rsidRDefault="00F87291" w:rsidP="00F87291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М.П.</w:t>
      </w:r>
    </w:p>
    <w:p w:rsidR="00955343" w:rsidRPr="009772C7" w:rsidRDefault="00955343" w:rsidP="007252E4">
      <w:pPr>
        <w:tabs>
          <w:tab w:val="left" w:pos="3915"/>
        </w:tabs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Приложение №</w:t>
      </w:r>
      <w:r w:rsidR="00F87291" w:rsidRPr="009772C7">
        <w:rPr>
          <w:rFonts w:ascii="Liberation Serif" w:hAnsi="Liberation Serif"/>
          <w:sz w:val="28"/>
          <w:szCs w:val="28"/>
        </w:rPr>
        <w:t>5</w:t>
      </w:r>
    </w:p>
    <w:p w:rsidR="00955343" w:rsidRPr="009772C7" w:rsidRDefault="00955343" w:rsidP="00955343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к регламенту предоставления  услуги</w:t>
      </w:r>
    </w:p>
    <w:p w:rsidR="00955343" w:rsidRPr="009772C7" w:rsidRDefault="00955343" w:rsidP="00955343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предоставление участка земли </w:t>
      </w:r>
      <w:proofErr w:type="gramStart"/>
      <w:r w:rsidRPr="009772C7">
        <w:rPr>
          <w:rFonts w:ascii="Liberation Serif" w:hAnsi="Liberation Serif"/>
          <w:sz w:val="28"/>
          <w:szCs w:val="28"/>
        </w:rPr>
        <w:t>для</w:t>
      </w:r>
      <w:proofErr w:type="gramEnd"/>
      <w:r w:rsidRPr="009772C7">
        <w:rPr>
          <w:rFonts w:ascii="Liberation Serif" w:hAnsi="Liberation Serif"/>
          <w:sz w:val="28"/>
          <w:szCs w:val="28"/>
        </w:rPr>
        <w:t xml:space="preserve"> </w:t>
      </w:r>
    </w:p>
    <w:p w:rsidR="00643A29" w:rsidRPr="009772C7" w:rsidRDefault="00955343" w:rsidP="00955343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</w:rPr>
        <w:tab/>
        <w:t>погребения тела (останков) или праха</w:t>
      </w:r>
    </w:p>
    <w:p w:rsidR="00F87291" w:rsidRPr="009772C7" w:rsidRDefault="00F87291" w:rsidP="00F87291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 территории Каменск-Уральского</w:t>
      </w:r>
    </w:p>
    <w:p w:rsidR="00F87291" w:rsidRPr="009772C7" w:rsidRDefault="00F87291" w:rsidP="00F87291">
      <w:pPr>
        <w:tabs>
          <w:tab w:val="left" w:pos="3915"/>
        </w:tabs>
        <w:jc w:val="right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городского округа</w:t>
      </w:r>
    </w:p>
    <w:p w:rsidR="005441AA" w:rsidRPr="009772C7" w:rsidRDefault="005441AA" w:rsidP="00955343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АКТ</w:t>
      </w:r>
    </w:p>
    <w:p w:rsidR="00955343" w:rsidRPr="009772C7" w:rsidRDefault="00955343" w:rsidP="00955343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ПРЕДВАРИТЕЛЬНОГО СОГЛАСОВАНИЯ МЕСТА СЕМЕЙНОГО (РОДОВОГО) ЗАХОРОНЕНИЯ</w:t>
      </w:r>
    </w:p>
    <w:p w:rsidR="00955343" w:rsidRPr="009772C7" w:rsidRDefault="00955343" w:rsidP="00955343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На основании поданного заявления </w:t>
      </w:r>
      <w:r w:rsidR="003252A1" w:rsidRPr="009772C7">
        <w:rPr>
          <w:rFonts w:ascii="Liberation Serif" w:hAnsi="Liberation Serif"/>
          <w:sz w:val="28"/>
          <w:szCs w:val="28"/>
        </w:rPr>
        <w:t xml:space="preserve">МКУ «Управление городского хозяйства» </w:t>
      </w:r>
      <w:r w:rsidRPr="009772C7">
        <w:rPr>
          <w:rFonts w:ascii="Liberation Serif" w:hAnsi="Liberation Serif"/>
          <w:sz w:val="28"/>
          <w:szCs w:val="28"/>
        </w:rPr>
        <w:t>согласован участок земли для создания семейного (родового) захоронения на земельном участке с кадастровым номером _________________________ на территории _____________________________ кладбища.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Заявитель </w:t>
      </w:r>
      <w:r w:rsidR="00BD04AB" w:rsidRPr="009772C7">
        <w:rPr>
          <w:rFonts w:ascii="Liberation Serif" w:hAnsi="Liberation Serif"/>
          <w:sz w:val="28"/>
          <w:szCs w:val="28"/>
        </w:rPr>
        <w:t>–</w:t>
      </w:r>
      <w:r w:rsidRPr="009772C7">
        <w:rPr>
          <w:rFonts w:ascii="Liberation Serif" w:hAnsi="Liberation Serif"/>
          <w:sz w:val="28"/>
          <w:szCs w:val="28"/>
        </w:rPr>
        <w:t xml:space="preserve"> </w:t>
      </w:r>
      <w:r w:rsidR="00BD04AB" w:rsidRPr="009772C7">
        <w:rPr>
          <w:rFonts w:ascii="Liberation Serif" w:hAnsi="Liberation Serif"/>
          <w:sz w:val="28"/>
          <w:szCs w:val="28"/>
        </w:rPr>
        <w:t xml:space="preserve">лицо, ответственное за место захоронения </w:t>
      </w:r>
      <w:r w:rsidRPr="009772C7">
        <w:rPr>
          <w:rFonts w:ascii="Liberation Serif" w:hAnsi="Liberation Serif"/>
          <w:sz w:val="28"/>
          <w:szCs w:val="28"/>
        </w:rPr>
        <w:t>___________________</w:t>
      </w:r>
    </w:p>
    <w:p w:rsidR="00BD04AB" w:rsidRPr="009772C7" w:rsidRDefault="00BD04AB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_________________________________________________________________</w:t>
      </w:r>
    </w:p>
    <w:p w:rsidR="00955343" w:rsidRPr="009772C7" w:rsidRDefault="00955343" w:rsidP="00BD04AB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(Ф.И.О.</w:t>
      </w:r>
      <w:r w:rsidR="00BD04AB" w:rsidRPr="009772C7">
        <w:rPr>
          <w:rFonts w:ascii="Liberation Serif" w:hAnsi="Liberation Serif"/>
          <w:sz w:val="28"/>
          <w:szCs w:val="28"/>
          <w:vertAlign w:val="superscript"/>
        </w:rPr>
        <w:t xml:space="preserve"> полностью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)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Местонахождение участка</w:t>
      </w:r>
      <w:r w:rsidR="00BD04AB" w:rsidRPr="009772C7">
        <w:rPr>
          <w:rFonts w:ascii="Liberation Serif" w:hAnsi="Liberation Serif"/>
          <w:sz w:val="28"/>
          <w:szCs w:val="28"/>
        </w:rPr>
        <w:t xml:space="preserve"> земли для погребения</w:t>
      </w:r>
      <w:r w:rsidRPr="009772C7">
        <w:rPr>
          <w:rFonts w:ascii="Liberation Serif" w:hAnsi="Liberation Serif"/>
          <w:sz w:val="28"/>
          <w:szCs w:val="28"/>
        </w:rPr>
        <w:t>: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наименование кладбища _____________________</w:t>
      </w:r>
      <w:r w:rsidR="00BD04AB" w:rsidRPr="009772C7">
        <w:rPr>
          <w:rFonts w:ascii="Liberation Serif" w:hAnsi="Liberation Serif"/>
          <w:sz w:val="28"/>
          <w:szCs w:val="28"/>
        </w:rPr>
        <w:t>_____________________</w:t>
      </w:r>
    </w:p>
    <w:p w:rsidR="00955343" w:rsidRPr="009772C7" w:rsidRDefault="00BD04AB" w:rsidP="00BD04AB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№</w:t>
      </w:r>
      <w:r w:rsidR="00955343" w:rsidRPr="009772C7">
        <w:rPr>
          <w:rFonts w:ascii="Liberation Serif" w:hAnsi="Liberation Serif"/>
          <w:sz w:val="28"/>
          <w:szCs w:val="28"/>
        </w:rPr>
        <w:t xml:space="preserve"> квартала __________, </w:t>
      </w:r>
      <w:r w:rsidRPr="009772C7">
        <w:rPr>
          <w:rFonts w:ascii="Liberation Serif" w:hAnsi="Liberation Serif"/>
          <w:sz w:val="28"/>
          <w:szCs w:val="28"/>
        </w:rPr>
        <w:t>№</w:t>
      </w:r>
      <w:r w:rsidR="00955343" w:rsidRPr="009772C7">
        <w:rPr>
          <w:rFonts w:ascii="Liberation Serif" w:hAnsi="Liberation Serif"/>
          <w:sz w:val="28"/>
          <w:szCs w:val="28"/>
        </w:rPr>
        <w:t xml:space="preserve"> участка ____________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Размер</w:t>
      </w:r>
      <w:r w:rsidR="00BD04AB" w:rsidRPr="009772C7">
        <w:rPr>
          <w:rFonts w:ascii="Liberation Serif" w:hAnsi="Liberation Serif"/>
          <w:sz w:val="28"/>
          <w:szCs w:val="28"/>
        </w:rPr>
        <w:t xml:space="preserve"> (площадь)</w:t>
      </w:r>
      <w:r w:rsidRPr="009772C7">
        <w:rPr>
          <w:rFonts w:ascii="Liberation Serif" w:hAnsi="Liberation Serif"/>
          <w:sz w:val="28"/>
          <w:szCs w:val="28"/>
        </w:rPr>
        <w:t xml:space="preserve"> участка </w:t>
      </w:r>
      <w:r w:rsidR="00BD04AB" w:rsidRPr="009772C7">
        <w:rPr>
          <w:rFonts w:ascii="Liberation Serif" w:hAnsi="Liberation Serif"/>
          <w:sz w:val="28"/>
          <w:szCs w:val="28"/>
        </w:rPr>
        <w:t xml:space="preserve">земли для погребения </w:t>
      </w:r>
      <w:r w:rsidRPr="009772C7">
        <w:rPr>
          <w:rFonts w:ascii="Liberation Serif" w:hAnsi="Liberation Serif"/>
          <w:sz w:val="28"/>
          <w:szCs w:val="28"/>
        </w:rPr>
        <w:t xml:space="preserve">______________________ </w:t>
      </w:r>
      <w:r w:rsidR="00BD04AB" w:rsidRPr="009772C7">
        <w:rPr>
          <w:rFonts w:ascii="Liberation Serif" w:hAnsi="Liberation Serif"/>
          <w:sz w:val="28"/>
          <w:szCs w:val="28"/>
        </w:rPr>
        <w:t>____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Условия использования: ____________________</w:t>
      </w:r>
      <w:r w:rsidR="00BD04AB" w:rsidRPr="009772C7">
        <w:rPr>
          <w:rFonts w:ascii="Liberation Serif" w:hAnsi="Liberation Serif"/>
          <w:sz w:val="28"/>
          <w:szCs w:val="28"/>
        </w:rPr>
        <w:t>________________________</w:t>
      </w:r>
    </w:p>
    <w:p w:rsidR="00955343" w:rsidRPr="009772C7" w:rsidRDefault="00BD04AB" w:rsidP="00BD04AB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</w:t>
      </w:r>
      <w:r w:rsidR="00955343" w:rsidRPr="009772C7">
        <w:rPr>
          <w:rFonts w:ascii="Liberation Serif" w:hAnsi="Liberation Serif"/>
          <w:sz w:val="28"/>
          <w:szCs w:val="28"/>
          <w:vertAlign w:val="superscript"/>
        </w:rPr>
        <w:t>(под непосредственное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/</w:t>
      </w:r>
      <w:r w:rsidR="00955343" w:rsidRPr="009772C7">
        <w:rPr>
          <w:rFonts w:ascii="Liberation Serif" w:hAnsi="Liberation Serif"/>
          <w:sz w:val="28"/>
          <w:szCs w:val="28"/>
          <w:vertAlign w:val="superscript"/>
        </w:rPr>
        <w:t>будущее захоронение)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Дата</w:t>
      </w:r>
      <w:r w:rsidR="00BD04AB" w:rsidRPr="009772C7">
        <w:rPr>
          <w:rFonts w:ascii="Liberation Serif" w:hAnsi="Liberation Serif"/>
          <w:sz w:val="28"/>
          <w:szCs w:val="28"/>
        </w:rPr>
        <w:t xml:space="preserve"> и место</w:t>
      </w:r>
      <w:r w:rsidRPr="009772C7">
        <w:rPr>
          <w:rFonts w:ascii="Liberation Serif" w:hAnsi="Liberation Serif"/>
          <w:sz w:val="28"/>
          <w:szCs w:val="28"/>
        </w:rPr>
        <w:t xml:space="preserve"> составления акта _________</w:t>
      </w:r>
      <w:r w:rsidR="00BD04AB" w:rsidRPr="009772C7">
        <w:rPr>
          <w:rFonts w:ascii="Liberation Serif" w:hAnsi="Liberation Serif"/>
          <w:sz w:val="28"/>
          <w:szCs w:val="28"/>
        </w:rPr>
        <w:t>______________________________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Акт составлен специалистом </w:t>
      </w:r>
      <w:r w:rsidR="00BD04AB" w:rsidRPr="009772C7">
        <w:rPr>
          <w:rFonts w:ascii="Liberation Serif" w:hAnsi="Liberation Serif"/>
          <w:sz w:val="28"/>
          <w:szCs w:val="28"/>
        </w:rPr>
        <w:t>МКУ «Управление городского хозяйства»</w:t>
      </w:r>
      <w:r w:rsidRPr="009772C7">
        <w:rPr>
          <w:rFonts w:ascii="Liberation Serif" w:hAnsi="Liberation Serif"/>
          <w:sz w:val="28"/>
          <w:szCs w:val="28"/>
        </w:rPr>
        <w:t xml:space="preserve"> </w:t>
      </w:r>
      <w:r w:rsidR="00BD04AB" w:rsidRPr="009772C7">
        <w:rPr>
          <w:rFonts w:ascii="Liberation Serif" w:hAnsi="Liberation Serif"/>
          <w:sz w:val="28"/>
          <w:szCs w:val="28"/>
        </w:rPr>
        <w:t xml:space="preserve">в присутствии </w:t>
      </w:r>
      <w:r w:rsidR="00F87291" w:rsidRPr="009772C7">
        <w:rPr>
          <w:rFonts w:ascii="Liberation Serif" w:hAnsi="Liberation Serif"/>
          <w:sz w:val="28"/>
          <w:szCs w:val="28"/>
        </w:rPr>
        <w:t>з</w:t>
      </w:r>
      <w:r w:rsidR="00BD04AB" w:rsidRPr="009772C7">
        <w:rPr>
          <w:rFonts w:ascii="Liberation Serif" w:hAnsi="Liberation Serif"/>
          <w:sz w:val="28"/>
          <w:szCs w:val="28"/>
        </w:rPr>
        <w:t xml:space="preserve">аявителя </w:t>
      </w:r>
      <w:r w:rsidRPr="009772C7">
        <w:rPr>
          <w:rFonts w:ascii="Liberation Serif" w:hAnsi="Liberation Serif"/>
          <w:sz w:val="28"/>
          <w:szCs w:val="28"/>
        </w:rPr>
        <w:t>в 2 экз</w:t>
      </w:r>
      <w:r w:rsidR="00BD04AB" w:rsidRPr="009772C7">
        <w:rPr>
          <w:rFonts w:ascii="Liberation Serif" w:hAnsi="Liberation Serif"/>
          <w:sz w:val="28"/>
          <w:szCs w:val="28"/>
        </w:rPr>
        <w:t>емплярах</w:t>
      </w:r>
      <w:r w:rsidRPr="009772C7">
        <w:rPr>
          <w:rFonts w:ascii="Liberation Serif" w:hAnsi="Liberation Serif"/>
          <w:sz w:val="28"/>
          <w:szCs w:val="28"/>
        </w:rPr>
        <w:t>.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_____________________________________</w:t>
      </w:r>
      <w:bookmarkStart w:id="0" w:name="_GoBack"/>
      <w:bookmarkEnd w:id="0"/>
      <w:r w:rsidRPr="009772C7">
        <w:rPr>
          <w:rFonts w:ascii="Liberation Serif" w:hAnsi="Liberation Serif"/>
          <w:sz w:val="28"/>
          <w:szCs w:val="28"/>
        </w:rPr>
        <w:t>_______________________________</w:t>
      </w:r>
    </w:p>
    <w:p w:rsidR="00955343" w:rsidRPr="009772C7" w:rsidRDefault="00955343" w:rsidP="00BD04AB">
      <w:pPr>
        <w:widowControl w:val="0"/>
        <w:autoSpaceDE w:val="0"/>
        <w:autoSpaceDN w:val="0"/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>(должность, Ф.И.О.</w:t>
      </w:r>
      <w:r w:rsidR="00BD04AB" w:rsidRPr="009772C7">
        <w:rPr>
          <w:rFonts w:ascii="Liberation Serif" w:hAnsi="Liberation Serif"/>
          <w:sz w:val="28"/>
          <w:szCs w:val="28"/>
          <w:vertAlign w:val="superscript"/>
        </w:rPr>
        <w:t xml:space="preserve"> полностью</w:t>
      </w:r>
      <w:r w:rsidRPr="009772C7">
        <w:rPr>
          <w:rFonts w:ascii="Liberation Serif" w:hAnsi="Liberation Serif"/>
          <w:sz w:val="28"/>
          <w:szCs w:val="28"/>
          <w:vertAlign w:val="superscript"/>
        </w:rPr>
        <w:t>)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</w:p>
    <w:p w:rsidR="00BD04AB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>Специалист _____________________ Подпись ___________________________</w:t>
      </w:r>
    </w:p>
    <w:p w:rsidR="00955343" w:rsidRPr="009772C7" w:rsidRDefault="00BD04AB" w:rsidP="00BD04AB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(Ф.И.О.)</w:t>
      </w:r>
    </w:p>
    <w:p w:rsidR="00955343" w:rsidRPr="009772C7" w:rsidRDefault="00955343" w:rsidP="00955343">
      <w:pPr>
        <w:widowControl w:val="0"/>
        <w:autoSpaceDE w:val="0"/>
        <w:autoSpaceDN w:val="0"/>
        <w:jc w:val="both"/>
        <w:rPr>
          <w:rFonts w:ascii="Liberation Serif" w:hAnsi="Liberation Serif" w:cs="Courier New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Заявитель ______________________ подпись ___________________________ </w:t>
      </w:r>
    </w:p>
    <w:p w:rsidR="00955343" w:rsidRPr="009772C7" w:rsidRDefault="00BD04AB" w:rsidP="00955343">
      <w:pPr>
        <w:widowControl w:val="0"/>
        <w:autoSpaceDE w:val="0"/>
        <w:autoSpaceDN w:val="0"/>
        <w:rPr>
          <w:rFonts w:ascii="Liberation Serif" w:hAnsi="Liberation Serif"/>
          <w:sz w:val="28"/>
          <w:szCs w:val="28"/>
          <w:vertAlign w:val="superscript"/>
        </w:rPr>
      </w:pPr>
      <w:r w:rsidRPr="009772C7">
        <w:rPr>
          <w:rFonts w:ascii="Liberation Serif" w:hAnsi="Liberation Serif" w:cs="Calibri"/>
          <w:sz w:val="28"/>
          <w:szCs w:val="28"/>
        </w:rPr>
        <w:tab/>
      </w:r>
      <w:r w:rsidRPr="009772C7">
        <w:rPr>
          <w:rFonts w:ascii="Liberation Serif" w:hAnsi="Liberation Serif" w:cs="Calibri"/>
          <w:sz w:val="28"/>
          <w:szCs w:val="28"/>
        </w:rPr>
        <w:tab/>
      </w:r>
      <w:r w:rsidRPr="009772C7">
        <w:rPr>
          <w:rFonts w:ascii="Liberation Serif" w:hAnsi="Liberation Serif" w:cs="Calibri"/>
          <w:sz w:val="28"/>
          <w:szCs w:val="28"/>
        </w:rPr>
        <w:tab/>
      </w:r>
      <w:r w:rsidRPr="009772C7">
        <w:rPr>
          <w:rFonts w:ascii="Liberation Serif" w:hAnsi="Liberation Serif"/>
          <w:sz w:val="28"/>
          <w:szCs w:val="28"/>
          <w:vertAlign w:val="superscript"/>
        </w:rPr>
        <w:t>(Ф.И.О.)</w:t>
      </w:r>
    </w:p>
    <w:p w:rsidR="00955343" w:rsidRPr="009772C7" w:rsidRDefault="00955343" w:rsidP="00955343">
      <w:pPr>
        <w:tabs>
          <w:tab w:val="left" w:pos="3915"/>
        </w:tabs>
        <w:jc w:val="center"/>
        <w:rPr>
          <w:rFonts w:ascii="Liberation Serif" w:hAnsi="Liberation Serif"/>
          <w:sz w:val="28"/>
          <w:szCs w:val="28"/>
        </w:rPr>
      </w:pPr>
      <w:r w:rsidRPr="009772C7">
        <w:rPr>
          <w:rFonts w:ascii="Liberation Serif" w:hAnsi="Liberation Serif"/>
          <w:sz w:val="28"/>
          <w:szCs w:val="28"/>
        </w:rPr>
        <w:t xml:space="preserve"> </w:t>
      </w:r>
    </w:p>
    <w:sectPr w:rsidR="00955343" w:rsidRPr="009772C7" w:rsidSect="001A4ACA">
      <w:headerReference w:type="default" r:id="rId12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57C" w:rsidRDefault="0078157C" w:rsidP="001A4ACA">
      <w:r>
        <w:separator/>
      </w:r>
    </w:p>
  </w:endnote>
  <w:endnote w:type="continuationSeparator" w:id="0">
    <w:p w:rsidR="0078157C" w:rsidRDefault="0078157C" w:rsidP="001A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57C" w:rsidRDefault="0078157C" w:rsidP="001A4ACA">
      <w:r>
        <w:separator/>
      </w:r>
    </w:p>
  </w:footnote>
  <w:footnote w:type="continuationSeparator" w:id="0">
    <w:p w:rsidR="0078157C" w:rsidRDefault="0078157C" w:rsidP="001A4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865640"/>
      <w:docPartObj>
        <w:docPartGallery w:val="Page Numbers (Top of Page)"/>
        <w:docPartUnique/>
      </w:docPartObj>
    </w:sdtPr>
    <w:sdtEndPr/>
    <w:sdtContent>
      <w:p w:rsidR="00F65AD7" w:rsidRDefault="00F65AD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2C7">
          <w:rPr>
            <w:noProof/>
          </w:rPr>
          <w:t>15</w:t>
        </w:r>
        <w:r>
          <w:fldChar w:fldCharType="end"/>
        </w:r>
      </w:p>
    </w:sdtContent>
  </w:sdt>
  <w:p w:rsidR="00F65AD7" w:rsidRDefault="00F65AD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91B6B"/>
    <w:multiLevelType w:val="hybridMultilevel"/>
    <w:tmpl w:val="389AF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60336"/>
    <w:multiLevelType w:val="multilevel"/>
    <w:tmpl w:val="CC3CD4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3200E5A"/>
    <w:multiLevelType w:val="hybridMultilevel"/>
    <w:tmpl w:val="72F0B9C4"/>
    <w:lvl w:ilvl="0" w:tplc="4E1A91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5C"/>
    <w:rsid w:val="00010CDA"/>
    <w:rsid w:val="00052CFA"/>
    <w:rsid w:val="00077229"/>
    <w:rsid w:val="00082043"/>
    <w:rsid w:val="000A5EDC"/>
    <w:rsid w:val="000B276B"/>
    <w:rsid w:val="000B60FF"/>
    <w:rsid w:val="000E00DA"/>
    <w:rsid w:val="00102F5E"/>
    <w:rsid w:val="0012195B"/>
    <w:rsid w:val="00133698"/>
    <w:rsid w:val="001457E2"/>
    <w:rsid w:val="00161B7E"/>
    <w:rsid w:val="001662E2"/>
    <w:rsid w:val="00172389"/>
    <w:rsid w:val="00182273"/>
    <w:rsid w:val="00182DA1"/>
    <w:rsid w:val="001977B5"/>
    <w:rsid w:val="001A4ACA"/>
    <w:rsid w:val="001D22D4"/>
    <w:rsid w:val="001F2735"/>
    <w:rsid w:val="002006E6"/>
    <w:rsid w:val="00212F38"/>
    <w:rsid w:val="002156D3"/>
    <w:rsid w:val="0022002B"/>
    <w:rsid w:val="0023226A"/>
    <w:rsid w:val="002401AF"/>
    <w:rsid w:val="00242B4D"/>
    <w:rsid w:val="00291A80"/>
    <w:rsid w:val="002A3624"/>
    <w:rsid w:val="002A6A37"/>
    <w:rsid w:val="002C1B66"/>
    <w:rsid w:val="00301773"/>
    <w:rsid w:val="00311136"/>
    <w:rsid w:val="003252A1"/>
    <w:rsid w:val="003459D4"/>
    <w:rsid w:val="00352B7E"/>
    <w:rsid w:val="00371350"/>
    <w:rsid w:val="00374C89"/>
    <w:rsid w:val="003A5CA4"/>
    <w:rsid w:val="003B1431"/>
    <w:rsid w:val="003C6254"/>
    <w:rsid w:val="003D2A8D"/>
    <w:rsid w:val="003F6459"/>
    <w:rsid w:val="00426D42"/>
    <w:rsid w:val="00432C7B"/>
    <w:rsid w:val="00441F20"/>
    <w:rsid w:val="004628B7"/>
    <w:rsid w:val="00462A9F"/>
    <w:rsid w:val="00486966"/>
    <w:rsid w:val="004B7A54"/>
    <w:rsid w:val="004C3D72"/>
    <w:rsid w:val="004C467C"/>
    <w:rsid w:val="004F1BF0"/>
    <w:rsid w:val="004F1D99"/>
    <w:rsid w:val="004F4246"/>
    <w:rsid w:val="00510CC9"/>
    <w:rsid w:val="00517065"/>
    <w:rsid w:val="00532D77"/>
    <w:rsid w:val="00536788"/>
    <w:rsid w:val="005441AA"/>
    <w:rsid w:val="00550B53"/>
    <w:rsid w:val="005614F7"/>
    <w:rsid w:val="00592C87"/>
    <w:rsid w:val="005E1CEC"/>
    <w:rsid w:val="00643A29"/>
    <w:rsid w:val="00671F5C"/>
    <w:rsid w:val="006830A5"/>
    <w:rsid w:val="006B4B2B"/>
    <w:rsid w:val="006C6C5E"/>
    <w:rsid w:val="006F7448"/>
    <w:rsid w:val="00702165"/>
    <w:rsid w:val="00720985"/>
    <w:rsid w:val="007252E4"/>
    <w:rsid w:val="0078157C"/>
    <w:rsid w:val="007819E4"/>
    <w:rsid w:val="00796068"/>
    <w:rsid w:val="007A6BF5"/>
    <w:rsid w:val="007C76F0"/>
    <w:rsid w:val="007E2F85"/>
    <w:rsid w:val="007E4664"/>
    <w:rsid w:val="007E7341"/>
    <w:rsid w:val="0080214A"/>
    <w:rsid w:val="00810D1C"/>
    <w:rsid w:val="0083594B"/>
    <w:rsid w:val="00846EB1"/>
    <w:rsid w:val="0084722F"/>
    <w:rsid w:val="00871148"/>
    <w:rsid w:val="00891F83"/>
    <w:rsid w:val="00896CBC"/>
    <w:rsid w:val="008B5E92"/>
    <w:rsid w:val="008C0E41"/>
    <w:rsid w:val="008C158A"/>
    <w:rsid w:val="008C7202"/>
    <w:rsid w:val="008F70E7"/>
    <w:rsid w:val="00907209"/>
    <w:rsid w:val="0091135A"/>
    <w:rsid w:val="00916D4F"/>
    <w:rsid w:val="00931158"/>
    <w:rsid w:val="009363A7"/>
    <w:rsid w:val="00955343"/>
    <w:rsid w:val="00956960"/>
    <w:rsid w:val="00975A1C"/>
    <w:rsid w:val="009772C7"/>
    <w:rsid w:val="009A19FA"/>
    <w:rsid w:val="009A613E"/>
    <w:rsid w:val="009E0EBD"/>
    <w:rsid w:val="009F264B"/>
    <w:rsid w:val="00A1076A"/>
    <w:rsid w:val="00A13240"/>
    <w:rsid w:val="00A13AD1"/>
    <w:rsid w:val="00A26589"/>
    <w:rsid w:val="00A55CF5"/>
    <w:rsid w:val="00A73946"/>
    <w:rsid w:val="00AA1FC0"/>
    <w:rsid w:val="00AB260B"/>
    <w:rsid w:val="00AB5FB9"/>
    <w:rsid w:val="00AC4E2D"/>
    <w:rsid w:val="00AD04A3"/>
    <w:rsid w:val="00AD63B3"/>
    <w:rsid w:val="00B27DEE"/>
    <w:rsid w:val="00B31EE9"/>
    <w:rsid w:val="00B3672C"/>
    <w:rsid w:val="00B92C64"/>
    <w:rsid w:val="00B95DBC"/>
    <w:rsid w:val="00BA7870"/>
    <w:rsid w:val="00BC77AC"/>
    <w:rsid w:val="00BD04AB"/>
    <w:rsid w:val="00BE6719"/>
    <w:rsid w:val="00BF6E52"/>
    <w:rsid w:val="00C05775"/>
    <w:rsid w:val="00C077C4"/>
    <w:rsid w:val="00C20EA6"/>
    <w:rsid w:val="00C25602"/>
    <w:rsid w:val="00C307D8"/>
    <w:rsid w:val="00C4256A"/>
    <w:rsid w:val="00C47AF5"/>
    <w:rsid w:val="00C50CC0"/>
    <w:rsid w:val="00C55198"/>
    <w:rsid w:val="00C552DE"/>
    <w:rsid w:val="00C8290F"/>
    <w:rsid w:val="00C82FDB"/>
    <w:rsid w:val="00C92634"/>
    <w:rsid w:val="00CA14D7"/>
    <w:rsid w:val="00CB4BBE"/>
    <w:rsid w:val="00CB7B1E"/>
    <w:rsid w:val="00CF7251"/>
    <w:rsid w:val="00D07F53"/>
    <w:rsid w:val="00D103EB"/>
    <w:rsid w:val="00D33415"/>
    <w:rsid w:val="00D46873"/>
    <w:rsid w:val="00D921D5"/>
    <w:rsid w:val="00DC261F"/>
    <w:rsid w:val="00DE4BE7"/>
    <w:rsid w:val="00DE61FE"/>
    <w:rsid w:val="00DE6533"/>
    <w:rsid w:val="00E0202E"/>
    <w:rsid w:val="00E15115"/>
    <w:rsid w:val="00E35AF9"/>
    <w:rsid w:val="00E67655"/>
    <w:rsid w:val="00E7352C"/>
    <w:rsid w:val="00E7516C"/>
    <w:rsid w:val="00EA1818"/>
    <w:rsid w:val="00EA3471"/>
    <w:rsid w:val="00ED198B"/>
    <w:rsid w:val="00ED4DA5"/>
    <w:rsid w:val="00EE4587"/>
    <w:rsid w:val="00F129BF"/>
    <w:rsid w:val="00F430D8"/>
    <w:rsid w:val="00F5140A"/>
    <w:rsid w:val="00F65AD7"/>
    <w:rsid w:val="00F8608C"/>
    <w:rsid w:val="00F87291"/>
    <w:rsid w:val="00F95E1B"/>
    <w:rsid w:val="00F96FDA"/>
    <w:rsid w:val="00FA194B"/>
    <w:rsid w:val="00FA3C20"/>
    <w:rsid w:val="00FA3FF7"/>
    <w:rsid w:val="00FD0BA2"/>
    <w:rsid w:val="00FD7DEC"/>
    <w:rsid w:val="00FE224B"/>
    <w:rsid w:val="00FE7AC4"/>
    <w:rsid w:val="00FF1726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1A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A4A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A4ACA"/>
  </w:style>
  <w:style w:type="paragraph" w:styleId="a9">
    <w:name w:val="footer"/>
    <w:basedOn w:val="a"/>
    <w:link w:val="aa"/>
    <w:rsid w:val="001A4A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A4ACA"/>
  </w:style>
  <w:style w:type="paragraph" w:styleId="ab">
    <w:name w:val="List Paragraph"/>
    <w:basedOn w:val="a"/>
    <w:uiPriority w:val="34"/>
    <w:qFormat/>
    <w:rsid w:val="003B1431"/>
    <w:pPr>
      <w:ind w:left="720"/>
      <w:contextualSpacing/>
    </w:pPr>
  </w:style>
  <w:style w:type="paragraph" w:customStyle="1" w:styleId="ConsPlusNonformat">
    <w:name w:val="ConsPlusNonformat"/>
    <w:uiPriority w:val="99"/>
    <w:rsid w:val="009A1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1A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A4A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A4ACA"/>
  </w:style>
  <w:style w:type="paragraph" w:styleId="a9">
    <w:name w:val="footer"/>
    <w:basedOn w:val="a"/>
    <w:link w:val="aa"/>
    <w:rsid w:val="001A4A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A4ACA"/>
  </w:style>
  <w:style w:type="paragraph" w:styleId="ab">
    <w:name w:val="List Paragraph"/>
    <w:basedOn w:val="a"/>
    <w:uiPriority w:val="34"/>
    <w:qFormat/>
    <w:rsid w:val="003B1431"/>
    <w:pPr>
      <w:ind w:left="720"/>
      <w:contextualSpacing/>
    </w:pPr>
  </w:style>
  <w:style w:type="paragraph" w:customStyle="1" w:styleId="ConsPlusNonformat">
    <w:name w:val="ConsPlusNonformat"/>
    <w:uiPriority w:val="99"/>
    <w:rsid w:val="009A1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32978037B75F169988953F5C691F3B98052BD42F85E1AFF65B1B1ECC2F124445E36105C7501025CB69ADE3C56BC64B9DE1D09786DA5B283F1b1F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87;&#1080;&#1089;&#1077;&#1084;\&#1087;&#1086;&#1089;&#1083;&#1077;&#1076;&#1085;&#1080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98610-9DAE-4B31-996B-72CF1CF49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1465</TotalTime>
  <Pages>22</Pages>
  <Words>7248</Words>
  <Characters>41316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Oxana</cp:lastModifiedBy>
  <cp:revision>69</cp:revision>
  <cp:lastPrinted>2020-08-19T05:06:00Z</cp:lastPrinted>
  <dcterms:created xsi:type="dcterms:W3CDTF">2020-08-13T04:16:00Z</dcterms:created>
  <dcterms:modified xsi:type="dcterms:W3CDTF">2020-09-02T05:02:00Z</dcterms:modified>
</cp:coreProperties>
</file>