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0649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06494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Vc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" filled="f" stroked="f">
            <v:textbox style="mso-fit-shape-to-text:t">
              <w:txbxContent>
                <w:p w:rsidR="00301773" w:rsidRDefault="003E621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0649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80159">
        <w:rPr>
          <w:sz w:val="24"/>
        </w:rPr>
        <w:t>04.03.2020</w:t>
      </w:r>
      <w:r w:rsidR="00133698" w:rsidRPr="00F953E9">
        <w:rPr>
          <w:sz w:val="24"/>
        </w:rPr>
        <w:t xml:space="preserve"> № </w:t>
      </w:r>
      <w:r w:rsidR="00980159">
        <w:rPr>
          <w:sz w:val="24"/>
        </w:rPr>
        <w:t>153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231BE1" w:rsidRPr="00015C89" w:rsidRDefault="00231BE1" w:rsidP="00231BE1">
      <w:pPr>
        <w:pStyle w:val="ConsPlusTitle"/>
        <w:jc w:val="center"/>
        <w:rPr>
          <w:i/>
          <w:spacing w:val="-6"/>
          <w:sz w:val="28"/>
          <w:szCs w:val="28"/>
        </w:rPr>
      </w:pPr>
      <w:r w:rsidRPr="00015C89">
        <w:rPr>
          <w:rFonts w:ascii="Times New Roman" w:hAnsi="Times New Roman" w:cs="Times New Roman"/>
          <w:i/>
          <w:sz w:val="28"/>
          <w:szCs w:val="28"/>
        </w:rPr>
        <w:t xml:space="preserve">Об утверждении </w:t>
      </w:r>
      <w:r w:rsidR="00D71B38" w:rsidRPr="00015C89">
        <w:rPr>
          <w:rFonts w:ascii="Times New Roman" w:hAnsi="Times New Roman" w:cs="Times New Roman"/>
          <w:i/>
          <w:sz w:val="28"/>
          <w:szCs w:val="28"/>
        </w:rPr>
        <w:t>Регламента</w:t>
      </w:r>
      <w:r w:rsidR="0015757D" w:rsidRPr="00015C89">
        <w:rPr>
          <w:rFonts w:ascii="Times New Roman" w:hAnsi="Times New Roman" w:cs="Times New Roman"/>
          <w:i/>
          <w:sz w:val="28"/>
          <w:szCs w:val="28"/>
        </w:rPr>
        <w:t xml:space="preserve"> межведомственного взаимодействия по </w:t>
      </w:r>
      <w:r w:rsidRPr="00015C89">
        <w:rPr>
          <w:rFonts w:ascii="Times New Roman" w:hAnsi="Times New Roman" w:cs="Times New Roman"/>
          <w:i/>
          <w:sz w:val="28"/>
          <w:szCs w:val="28"/>
        </w:rPr>
        <w:t>развити</w:t>
      </w:r>
      <w:r w:rsidR="0015757D" w:rsidRPr="00015C89">
        <w:rPr>
          <w:rFonts w:ascii="Times New Roman" w:hAnsi="Times New Roman" w:cs="Times New Roman"/>
          <w:i/>
          <w:sz w:val="28"/>
          <w:szCs w:val="28"/>
        </w:rPr>
        <w:t>ю</w:t>
      </w:r>
      <w:r w:rsidRPr="00015C89">
        <w:rPr>
          <w:rFonts w:ascii="Times New Roman" w:hAnsi="Times New Roman" w:cs="Times New Roman"/>
          <w:i/>
          <w:sz w:val="28"/>
          <w:szCs w:val="28"/>
        </w:rPr>
        <w:t xml:space="preserve"> семейного воспитания и родительского просвещения </w:t>
      </w:r>
      <w:r w:rsidR="0015757D" w:rsidRPr="00015C89">
        <w:rPr>
          <w:rFonts w:ascii="Times New Roman" w:hAnsi="Times New Roman" w:cs="Times New Roman"/>
          <w:i/>
          <w:sz w:val="28"/>
          <w:szCs w:val="28"/>
        </w:rPr>
        <w:t xml:space="preserve">на территории </w:t>
      </w:r>
      <w:r w:rsidRPr="00015C89">
        <w:rPr>
          <w:rFonts w:ascii="Times New Roman" w:hAnsi="Times New Roman" w:cs="Times New Roman"/>
          <w:i/>
          <w:sz w:val="28"/>
          <w:szCs w:val="28"/>
        </w:rPr>
        <w:t>муниципально</w:t>
      </w:r>
      <w:r w:rsidR="0015757D" w:rsidRPr="00015C89">
        <w:rPr>
          <w:rFonts w:ascii="Times New Roman" w:hAnsi="Times New Roman" w:cs="Times New Roman"/>
          <w:i/>
          <w:sz w:val="28"/>
          <w:szCs w:val="28"/>
        </w:rPr>
        <w:t>го</w:t>
      </w:r>
      <w:r w:rsidRPr="00015C89">
        <w:rPr>
          <w:rFonts w:ascii="Times New Roman" w:hAnsi="Times New Roman" w:cs="Times New Roman"/>
          <w:i/>
          <w:sz w:val="28"/>
          <w:szCs w:val="28"/>
        </w:rPr>
        <w:t xml:space="preserve"> образования город Каменск-Уральский</w:t>
      </w:r>
    </w:p>
    <w:p w:rsidR="00231BE1" w:rsidRDefault="00231BE1" w:rsidP="00231BE1">
      <w:pPr>
        <w:pStyle w:val="ConsPlusNormal"/>
        <w:spacing w:before="28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31BE1" w:rsidRDefault="00231BE1" w:rsidP="0015757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реализации Концепции государственной семейной политики </w:t>
      </w:r>
      <w:r w:rsidR="000107AE">
        <w:rPr>
          <w:rFonts w:ascii="Times New Roman" w:hAnsi="Times New Roman" w:cs="Times New Roman"/>
          <w:sz w:val="28"/>
          <w:szCs w:val="28"/>
        </w:rPr>
        <w:t xml:space="preserve">в Российской Федерации на период </w:t>
      </w:r>
      <w:r>
        <w:rPr>
          <w:rFonts w:ascii="Times New Roman" w:hAnsi="Times New Roman" w:cs="Times New Roman"/>
          <w:sz w:val="28"/>
          <w:szCs w:val="28"/>
        </w:rPr>
        <w:t xml:space="preserve">до 2025 года, утвержденной распоряжением Правительства Российской Федерации </w:t>
      </w:r>
      <w:r w:rsidR="000107A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25</w:t>
      </w:r>
      <w:r w:rsidR="000107AE">
        <w:rPr>
          <w:rFonts w:ascii="Times New Roman" w:hAnsi="Times New Roman" w:cs="Times New Roman"/>
          <w:sz w:val="28"/>
          <w:szCs w:val="28"/>
        </w:rPr>
        <w:t>.08.</w:t>
      </w:r>
      <w:r>
        <w:rPr>
          <w:rFonts w:ascii="Times New Roman" w:hAnsi="Times New Roman" w:cs="Times New Roman"/>
          <w:sz w:val="28"/>
          <w:szCs w:val="28"/>
        </w:rPr>
        <w:t>2014 № 1618-р, Стратегией развития воспитания в Российской Федерации на период до 2025 года, утвержденной распоряжением Правительства Российской Федерации от 2</w:t>
      </w:r>
      <w:r w:rsidR="000107A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107A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0107A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996-р, федерального проекта «Поддержка семей, имеющих детей» в рамках национального проекта «Образование», установленного Указом </w:t>
      </w:r>
      <w:r w:rsidR="00015C8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резидента Росси</w:t>
      </w:r>
      <w:r w:rsidR="00015C89">
        <w:rPr>
          <w:rFonts w:ascii="Times New Roman" w:hAnsi="Times New Roman" w:cs="Times New Roman"/>
          <w:sz w:val="28"/>
          <w:szCs w:val="28"/>
        </w:rPr>
        <w:t>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="00015C89">
        <w:rPr>
          <w:rFonts w:ascii="Times New Roman" w:hAnsi="Times New Roman" w:cs="Times New Roman"/>
          <w:sz w:val="28"/>
          <w:szCs w:val="28"/>
        </w:rPr>
        <w:t xml:space="preserve">2018 </w:t>
      </w:r>
      <w:r>
        <w:rPr>
          <w:rFonts w:ascii="Times New Roman" w:hAnsi="Times New Roman" w:cs="Times New Roman"/>
          <w:sz w:val="28"/>
          <w:szCs w:val="28"/>
        </w:rPr>
        <w:t>года № 204 «О национальных целях и стратегических задачах развития Российской Федерации на период до 2024 года»</w:t>
      </w:r>
      <w:r w:rsidR="00015C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целях развития и педагогической поддержки семейного воспитания в образовательном пространстве муниципального образования город Каменск-Уральский</w:t>
      </w:r>
    </w:p>
    <w:p w:rsidR="00231BE1" w:rsidRPr="00015C89" w:rsidRDefault="00231BE1" w:rsidP="00231BE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C89">
        <w:rPr>
          <w:rFonts w:ascii="Times New Roman" w:hAnsi="Times New Roman" w:cs="Times New Roman"/>
          <w:b/>
          <w:sz w:val="28"/>
          <w:szCs w:val="28"/>
        </w:rPr>
        <w:t>ПОСТАНОВЛЯ</w:t>
      </w:r>
      <w:r w:rsidR="00015C89">
        <w:rPr>
          <w:rFonts w:ascii="Times New Roman" w:hAnsi="Times New Roman" w:cs="Times New Roman"/>
          <w:b/>
          <w:sz w:val="28"/>
          <w:szCs w:val="28"/>
        </w:rPr>
        <w:t>ЕТ</w:t>
      </w:r>
      <w:r w:rsidRPr="00015C89">
        <w:rPr>
          <w:rFonts w:ascii="Times New Roman" w:hAnsi="Times New Roman" w:cs="Times New Roman"/>
          <w:b/>
          <w:sz w:val="28"/>
          <w:szCs w:val="28"/>
        </w:rPr>
        <w:t>:</w:t>
      </w:r>
    </w:p>
    <w:p w:rsidR="00231BE1" w:rsidRDefault="00231BE1" w:rsidP="00231B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2DE6" w:rsidRPr="00A42DE6" w:rsidRDefault="00231BE1" w:rsidP="004358C7">
      <w:pPr>
        <w:pStyle w:val="ConsPlusTitle"/>
        <w:ind w:firstLine="567"/>
        <w:jc w:val="both"/>
        <w:rPr>
          <w:rFonts w:ascii="Times New Roman" w:hAnsi="Times New Roman" w:cs="Times New Roman"/>
          <w:b w:val="0"/>
          <w:spacing w:val="-6"/>
          <w:sz w:val="28"/>
          <w:szCs w:val="28"/>
        </w:rPr>
      </w:pPr>
      <w:r w:rsidRPr="00A42DE6"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r w:rsidR="00A42DE6" w:rsidRPr="00A42DE6">
        <w:rPr>
          <w:rFonts w:ascii="Times New Roman" w:hAnsi="Times New Roman" w:cs="Times New Roman"/>
          <w:b w:val="0"/>
          <w:sz w:val="28"/>
          <w:szCs w:val="28"/>
        </w:rPr>
        <w:t>Регламент межведомственного взаимодействия по развитию семейного воспитания и родительского просвещения на территории муниципального образования город Каменск-Уральский</w:t>
      </w:r>
      <w:r w:rsidR="00A42DE6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015C89">
        <w:rPr>
          <w:rFonts w:ascii="Times New Roman" w:hAnsi="Times New Roman" w:cs="Times New Roman"/>
          <w:b w:val="0"/>
          <w:sz w:val="28"/>
          <w:szCs w:val="28"/>
        </w:rPr>
        <w:t>п</w:t>
      </w:r>
      <w:r w:rsidR="00A42DE6">
        <w:rPr>
          <w:rFonts w:ascii="Times New Roman" w:hAnsi="Times New Roman" w:cs="Times New Roman"/>
          <w:b w:val="0"/>
          <w:sz w:val="28"/>
          <w:szCs w:val="28"/>
        </w:rPr>
        <w:t>рил</w:t>
      </w:r>
      <w:r w:rsidR="00015C89">
        <w:rPr>
          <w:rFonts w:ascii="Times New Roman" w:hAnsi="Times New Roman" w:cs="Times New Roman"/>
          <w:b w:val="0"/>
          <w:sz w:val="28"/>
          <w:szCs w:val="28"/>
        </w:rPr>
        <w:t>агается</w:t>
      </w:r>
      <w:r w:rsidR="00A42DE6">
        <w:rPr>
          <w:rFonts w:ascii="Times New Roman" w:hAnsi="Times New Roman" w:cs="Times New Roman"/>
          <w:b w:val="0"/>
          <w:sz w:val="28"/>
          <w:szCs w:val="28"/>
        </w:rPr>
        <w:t>).</w:t>
      </w:r>
    </w:p>
    <w:p w:rsidR="009B3B71" w:rsidRDefault="00231BE1" w:rsidP="004358C7">
      <w:pPr>
        <w:ind w:firstLine="567"/>
        <w:jc w:val="both"/>
        <w:rPr>
          <w:sz w:val="28"/>
          <w:szCs w:val="28"/>
        </w:rPr>
      </w:pPr>
      <w:r w:rsidRPr="00C251C3">
        <w:rPr>
          <w:sz w:val="28"/>
          <w:szCs w:val="28"/>
        </w:rPr>
        <w:t xml:space="preserve">2. </w:t>
      </w:r>
      <w:r w:rsidR="00015C89">
        <w:rPr>
          <w:sz w:val="28"/>
          <w:szCs w:val="28"/>
        </w:rPr>
        <w:t>Рекомендовать у</w:t>
      </w:r>
      <w:r w:rsidR="00A42DE6">
        <w:rPr>
          <w:sz w:val="28"/>
          <w:szCs w:val="28"/>
        </w:rPr>
        <w:t xml:space="preserve">частникам межведомственного взаимодействия организовать деятельность </w:t>
      </w:r>
      <w:r w:rsidR="00A42DE6" w:rsidRPr="00A42DE6">
        <w:rPr>
          <w:sz w:val="28"/>
          <w:szCs w:val="28"/>
        </w:rPr>
        <w:t>по развитию семейного воспитания и родительского просвещения на территории муниципального образования город Каменск-Уральский</w:t>
      </w:r>
      <w:r w:rsidR="00015C89">
        <w:rPr>
          <w:sz w:val="28"/>
          <w:szCs w:val="28"/>
        </w:rPr>
        <w:t xml:space="preserve"> в соответствии с регламентом, утвержденным пунктом 1 настоящего постановления</w:t>
      </w:r>
      <w:r w:rsidR="009B3B71">
        <w:rPr>
          <w:sz w:val="28"/>
          <w:szCs w:val="28"/>
        </w:rPr>
        <w:t>.</w:t>
      </w:r>
    </w:p>
    <w:p w:rsidR="004358C7" w:rsidRPr="00202187" w:rsidRDefault="00231BE1" w:rsidP="004358C7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4358C7">
        <w:rPr>
          <w:rFonts w:ascii="Times New Roman" w:hAnsi="Times New Roman" w:cs="Times New Roman"/>
          <w:sz w:val="28"/>
          <w:szCs w:val="28"/>
        </w:rPr>
        <w:t>3.</w:t>
      </w:r>
      <w:r w:rsidRPr="00C251C3">
        <w:rPr>
          <w:sz w:val="28"/>
          <w:szCs w:val="28"/>
        </w:rPr>
        <w:t xml:space="preserve"> </w:t>
      </w:r>
      <w:r w:rsidR="004358C7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6369AC" w:rsidRDefault="004358C7" w:rsidP="004358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2187">
        <w:rPr>
          <w:sz w:val="28"/>
          <w:szCs w:val="28"/>
        </w:rPr>
        <w:t xml:space="preserve">. </w:t>
      </w:r>
      <w:proofErr w:type="gramStart"/>
      <w:r w:rsidRPr="00202187">
        <w:rPr>
          <w:sz w:val="28"/>
          <w:szCs w:val="28"/>
        </w:rPr>
        <w:t>Контроль за</w:t>
      </w:r>
      <w:proofErr w:type="gramEnd"/>
      <w:r w:rsidRPr="00202187">
        <w:rPr>
          <w:sz w:val="28"/>
          <w:szCs w:val="28"/>
        </w:rPr>
        <w:t xml:space="preserve"> выполнением настоящего постановления </w:t>
      </w:r>
      <w:r w:rsidR="00015C89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6369AC" w:rsidRDefault="006369AC" w:rsidP="006369AC">
      <w:pPr>
        <w:ind w:right="-1"/>
        <w:jc w:val="both"/>
        <w:rPr>
          <w:sz w:val="28"/>
          <w:szCs w:val="28"/>
        </w:rPr>
      </w:pPr>
    </w:p>
    <w:p w:rsidR="006369AC" w:rsidRDefault="006369AC" w:rsidP="006369AC">
      <w:pPr>
        <w:ind w:right="-1"/>
        <w:jc w:val="both"/>
        <w:rPr>
          <w:sz w:val="28"/>
          <w:szCs w:val="28"/>
        </w:rPr>
      </w:pPr>
    </w:p>
    <w:p w:rsidR="006369AC" w:rsidRDefault="006369AC" w:rsidP="006369AC">
      <w:pPr>
        <w:ind w:right="-1"/>
        <w:jc w:val="both"/>
        <w:rPr>
          <w:sz w:val="28"/>
          <w:szCs w:val="28"/>
        </w:rPr>
      </w:pPr>
    </w:p>
    <w:p w:rsidR="006369AC" w:rsidRDefault="00015C89" w:rsidP="00411215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57093">
        <w:rPr>
          <w:sz w:val="28"/>
          <w:szCs w:val="28"/>
        </w:rPr>
        <w:t>города</w:t>
      </w:r>
      <w:r w:rsidR="006369AC">
        <w:rPr>
          <w:sz w:val="28"/>
          <w:szCs w:val="28"/>
        </w:rPr>
        <w:tab/>
      </w:r>
      <w:r w:rsidR="006369AC">
        <w:rPr>
          <w:sz w:val="28"/>
          <w:szCs w:val="28"/>
        </w:rPr>
        <w:tab/>
      </w:r>
      <w:r w:rsidR="006369AC">
        <w:rPr>
          <w:sz w:val="28"/>
          <w:szCs w:val="28"/>
        </w:rPr>
        <w:tab/>
      </w:r>
      <w:r w:rsidR="006369AC">
        <w:rPr>
          <w:sz w:val="28"/>
          <w:szCs w:val="28"/>
        </w:rPr>
        <w:tab/>
      </w:r>
      <w:r w:rsidR="006369AC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                        </w:t>
      </w:r>
      <w:r w:rsidR="006369AC">
        <w:rPr>
          <w:sz w:val="28"/>
          <w:szCs w:val="28"/>
        </w:rPr>
        <w:t xml:space="preserve">А.В. </w:t>
      </w:r>
      <w:proofErr w:type="spellStart"/>
      <w:r w:rsidR="006369AC">
        <w:rPr>
          <w:sz w:val="28"/>
          <w:szCs w:val="28"/>
        </w:rPr>
        <w:t>Шмыков</w:t>
      </w:r>
      <w:proofErr w:type="spellEnd"/>
    </w:p>
    <w:p w:rsidR="0080426C" w:rsidRDefault="0080426C" w:rsidP="006369AC">
      <w:pPr>
        <w:ind w:left="4678" w:right="-1"/>
        <w:jc w:val="both"/>
        <w:rPr>
          <w:sz w:val="28"/>
          <w:szCs w:val="28"/>
        </w:rPr>
      </w:pPr>
    </w:p>
    <w:p w:rsidR="00DF1478" w:rsidRDefault="00DF1478" w:rsidP="0074441D">
      <w:pPr>
        <w:pStyle w:val="ConsPlusNormal"/>
        <w:widowControl/>
        <w:ind w:left="567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74441D" w:rsidRDefault="00DF1478" w:rsidP="0074441D">
      <w:pPr>
        <w:pStyle w:val="ConsPlusNormal"/>
        <w:widowControl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города Каменска-Уральского </w:t>
      </w:r>
    </w:p>
    <w:p w:rsidR="00DF1478" w:rsidRDefault="00DF1478" w:rsidP="0074441D">
      <w:pPr>
        <w:pStyle w:val="ConsPlusNormal"/>
        <w:widowControl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80159">
        <w:rPr>
          <w:rFonts w:ascii="Times New Roman" w:hAnsi="Times New Roman" w:cs="Times New Roman"/>
          <w:sz w:val="28"/>
          <w:szCs w:val="28"/>
        </w:rPr>
        <w:t>04.03.2020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80159">
        <w:rPr>
          <w:rFonts w:ascii="Times New Roman" w:hAnsi="Times New Roman" w:cs="Times New Roman"/>
          <w:sz w:val="28"/>
          <w:szCs w:val="28"/>
        </w:rPr>
        <w:t>153</w:t>
      </w:r>
    </w:p>
    <w:p w:rsidR="006369AC" w:rsidRDefault="006369AC" w:rsidP="006369AC">
      <w:pPr>
        <w:ind w:right="-1"/>
        <w:jc w:val="center"/>
        <w:rPr>
          <w:sz w:val="28"/>
          <w:szCs w:val="28"/>
        </w:rPr>
      </w:pPr>
    </w:p>
    <w:p w:rsidR="006369AC" w:rsidRDefault="006369AC" w:rsidP="006369AC">
      <w:pPr>
        <w:ind w:right="-1"/>
        <w:jc w:val="both"/>
        <w:rPr>
          <w:sz w:val="28"/>
          <w:szCs w:val="28"/>
        </w:rPr>
      </w:pPr>
    </w:p>
    <w:p w:rsidR="001104A7" w:rsidRPr="009B16C3" w:rsidRDefault="00D71B38" w:rsidP="001104A7">
      <w:pPr>
        <w:pStyle w:val="ConsPlusTitle"/>
        <w:jc w:val="center"/>
        <w:rPr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</w:t>
      </w:r>
      <w:r w:rsidR="001104A7">
        <w:rPr>
          <w:rFonts w:ascii="Times New Roman" w:hAnsi="Times New Roman" w:cs="Times New Roman"/>
          <w:sz w:val="28"/>
          <w:szCs w:val="28"/>
        </w:rPr>
        <w:t xml:space="preserve"> межведомственного взаимодействия по развитию семейного воспитания и родительского просвещения на территории муниципального образования город Каменск-Уральский</w:t>
      </w:r>
    </w:p>
    <w:p w:rsidR="00186D8D" w:rsidRPr="000E0398" w:rsidRDefault="00186D8D" w:rsidP="00186D8D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>1</w:t>
      </w:r>
      <w:r w:rsidRPr="000E0398">
        <w:rPr>
          <w:b/>
          <w:spacing w:val="2"/>
          <w:sz w:val="28"/>
          <w:szCs w:val="28"/>
        </w:rPr>
        <w:t>. Общие положения</w:t>
      </w:r>
    </w:p>
    <w:p w:rsidR="00186D8D" w:rsidRPr="000E0398" w:rsidRDefault="00186D8D" w:rsidP="00186D8D">
      <w:pPr>
        <w:jc w:val="both"/>
        <w:rPr>
          <w:spacing w:val="2"/>
          <w:sz w:val="28"/>
          <w:szCs w:val="28"/>
        </w:rPr>
      </w:pPr>
    </w:p>
    <w:p w:rsidR="001D4D51" w:rsidRDefault="00186D8D" w:rsidP="0057786E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E0398">
        <w:rPr>
          <w:rFonts w:ascii="Times New Roman" w:hAnsi="Times New Roman" w:cs="Times New Roman"/>
          <w:spacing w:val="2"/>
          <w:sz w:val="28"/>
          <w:szCs w:val="28"/>
        </w:rPr>
        <w:t>1.</w:t>
      </w:r>
      <w:r w:rsidR="00CE336E">
        <w:rPr>
          <w:rFonts w:ascii="Times New Roman" w:hAnsi="Times New Roman" w:cs="Times New Roman"/>
          <w:spacing w:val="2"/>
          <w:sz w:val="28"/>
          <w:szCs w:val="28"/>
        </w:rPr>
        <w:t>1.</w:t>
      </w:r>
      <w:r w:rsidRPr="000E039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152DA">
        <w:rPr>
          <w:rFonts w:ascii="Times New Roman" w:hAnsi="Times New Roman" w:cs="Times New Roman"/>
          <w:spacing w:val="2"/>
          <w:sz w:val="28"/>
          <w:szCs w:val="28"/>
        </w:rPr>
        <w:t xml:space="preserve">Настоящий </w:t>
      </w:r>
      <w:r w:rsidR="00D71B38">
        <w:rPr>
          <w:rFonts w:ascii="Times New Roman" w:hAnsi="Times New Roman" w:cs="Times New Roman"/>
          <w:spacing w:val="2"/>
          <w:sz w:val="28"/>
          <w:szCs w:val="28"/>
        </w:rPr>
        <w:t>Регламент</w:t>
      </w:r>
      <w:r w:rsidRPr="000E039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1A2A32" w:rsidRP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регулирует вопросы, связанные с организацией деятельности </w:t>
      </w:r>
      <w:r w:rsid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органов местного самоуправления, органов государственной власти Свердловской области, муниципальных и государственных учреждений, общественных организаций и объединений, осуществляемой в</w:t>
      </w:r>
      <w:r w:rsidR="007152DA" w:rsidRP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цел</w:t>
      </w:r>
      <w:r w:rsid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ях</w:t>
      </w:r>
      <w:r w:rsidR="007152DA" w:rsidRP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1D4D51" w:rsidRPr="0057786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развития муниципальной системы родительского просвещения и семейного воспитания на территории муниципального образован</w:t>
      </w:r>
      <w:r w:rsidR="00B02AC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ия город Каменск-Уральский, а также определяет:</w:t>
      </w:r>
    </w:p>
    <w:p w:rsidR="00B02AC6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spacing w:val="2"/>
          <w:sz w:val="28"/>
          <w:szCs w:val="28"/>
        </w:rPr>
      </w:pPr>
      <w:r>
        <w:rPr>
          <w:sz w:val="28"/>
          <w:szCs w:val="28"/>
        </w:rPr>
        <w:t xml:space="preserve">- цели и задачи межведомственного взаимодействия по </w:t>
      </w:r>
      <w:r w:rsidRPr="00D71B38">
        <w:rPr>
          <w:color w:val="000000" w:themeColor="text1"/>
          <w:spacing w:val="2"/>
          <w:sz w:val="28"/>
          <w:szCs w:val="28"/>
        </w:rPr>
        <w:t>семейному воспитанию и родительскому просвещению</w:t>
      </w:r>
      <w:r>
        <w:rPr>
          <w:color w:val="000000" w:themeColor="text1"/>
          <w:spacing w:val="2"/>
          <w:sz w:val="28"/>
          <w:szCs w:val="28"/>
        </w:rPr>
        <w:t xml:space="preserve"> на территории муниципального образования город Каменск-Уральский (далее – межведомственное взаимодействие);</w:t>
      </w:r>
    </w:p>
    <w:p w:rsidR="00B02AC6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- структуру и участников межведомственного взаимодействия;</w:t>
      </w:r>
    </w:p>
    <w:p w:rsidR="00B02AC6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spacing w:val="2"/>
          <w:sz w:val="28"/>
          <w:szCs w:val="28"/>
        </w:rPr>
      </w:pPr>
      <w:r>
        <w:rPr>
          <w:sz w:val="28"/>
          <w:szCs w:val="28"/>
        </w:rPr>
        <w:t>- виды деятельности, участников межведомственного взаимодействия</w:t>
      </w:r>
      <w:r>
        <w:rPr>
          <w:color w:val="000000" w:themeColor="text1"/>
          <w:spacing w:val="2"/>
          <w:sz w:val="28"/>
          <w:szCs w:val="28"/>
        </w:rPr>
        <w:t>;</w:t>
      </w:r>
    </w:p>
    <w:p w:rsidR="00B02AC6" w:rsidRPr="009A0D90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- </w:t>
      </w:r>
      <w:r w:rsidRPr="009A0D90">
        <w:rPr>
          <w:spacing w:val="2"/>
          <w:sz w:val="28"/>
          <w:szCs w:val="28"/>
        </w:rPr>
        <w:t xml:space="preserve">формы </w:t>
      </w:r>
      <w:r>
        <w:rPr>
          <w:spacing w:val="2"/>
          <w:sz w:val="28"/>
          <w:szCs w:val="28"/>
        </w:rPr>
        <w:t xml:space="preserve">и порядок </w:t>
      </w:r>
      <w:r w:rsidRPr="009A0D90">
        <w:rPr>
          <w:spacing w:val="2"/>
          <w:sz w:val="28"/>
          <w:szCs w:val="28"/>
        </w:rPr>
        <w:t>осуществления межведомственного взаимодействия</w:t>
      </w:r>
      <w:r>
        <w:rPr>
          <w:spacing w:val="2"/>
          <w:sz w:val="28"/>
          <w:szCs w:val="28"/>
        </w:rPr>
        <w:t>;</w:t>
      </w:r>
    </w:p>
    <w:p w:rsidR="00B02AC6" w:rsidRPr="00AD23E2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spacing w:val="2"/>
          <w:sz w:val="28"/>
          <w:szCs w:val="28"/>
        </w:rPr>
      </w:pPr>
      <w:r w:rsidRPr="00AD23E2">
        <w:rPr>
          <w:spacing w:val="2"/>
          <w:sz w:val="28"/>
          <w:szCs w:val="28"/>
        </w:rPr>
        <w:t>- механизм реализации межведомственного взаимодействия</w:t>
      </w:r>
      <w:r>
        <w:rPr>
          <w:spacing w:val="2"/>
          <w:sz w:val="28"/>
          <w:szCs w:val="28"/>
        </w:rPr>
        <w:t>;</w:t>
      </w:r>
    </w:p>
    <w:p w:rsidR="00B02AC6" w:rsidRPr="0057786E" w:rsidRDefault="00B02AC6" w:rsidP="00B02AC6">
      <w:pPr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spacing w:val="2"/>
          <w:sz w:val="28"/>
          <w:szCs w:val="28"/>
        </w:rPr>
      </w:pPr>
      <w:r w:rsidRPr="00AD23E2">
        <w:rPr>
          <w:spacing w:val="2"/>
          <w:sz w:val="28"/>
          <w:szCs w:val="28"/>
        </w:rPr>
        <w:t>- порядок осуществления контроля и оценки результатов межведомственного взаимодействия</w:t>
      </w:r>
      <w:r>
        <w:rPr>
          <w:spacing w:val="2"/>
          <w:sz w:val="28"/>
          <w:szCs w:val="28"/>
        </w:rPr>
        <w:t>.</w:t>
      </w:r>
    </w:p>
    <w:p w:rsidR="00A120E1" w:rsidRDefault="00A120E1" w:rsidP="00A120E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1.</w:t>
      </w:r>
      <w:r w:rsidR="0057786E">
        <w:rPr>
          <w:color w:val="000000" w:themeColor="text1"/>
          <w:spacing w:val="2"/>
          <w:sz w:val="28"/>
          <w:szCs w:val="28"/>
        </w:rPr>
        <w:t>2</w:t>
      </w:r>
      <w:r>
        <w:rPr>
          <w:color w:val="000000" w:themeColor="text1"/>
          <w:spacing w:val="2"/>
          <w:sz w:val="28"/>
          <w:szCs w:val="28"/>
        </w:rPr>
        <w:t>.</w:t>
      </w:r>
      <w:r w:rsidRPr="00D71B38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 xml:space="preserve">Для осуществления согласованных действий по формам взаимодействия, указанным </w:t>
      </w:r>
      <w:r w:rsidRPr="00E276AE">
        <w:rPr>
          <w:color w:val="000000" w:themeColor="text1"/>
          <w:spacing w:val="2"/>
          <w:sz w:val="28"/>
          <w:szCs w:val="28"/>
        </w:rPr>
        <w:t xml:space="preserve">в разделе </w:t>
      </w:r>
      <w:r w:rsidR="000477CB">
        <w:rPr>
          <w:color w:val="000000" w:themeColor="text1"/>
          <w:spacing w:val="2"/>
          <w:sz w:val="28"/>
          <w:szCs w:val="28"/>
        </w:rPr>
        <w:t>7</w:t>
      </w:r>
      <w:r>
        <w:rPr>
          <w:color w:val="000000" w:themeColor="text1"/>
          <w:spacing w:val="2"/>
          <w:sz w:val="28"/>
          <w:szCs w:val="28"/>
        </w:rPr>
        <w:t xml:space="preserve"> настоящего Регламента, на территории муниципального образования город Каменск-Уральский создается </w:t>
      </w:r>
      <w:r>
        <w:rPr>
          <w:sz w:val="28"/>
          <w:szCs w:val="28"/>
        </w:rPr>
        <w:t xml:space="preserve">Межведомственный координационный совет по вопросам </w:t>
      </w:r>
      <w:r w:rsidRPr="00D71B38">
        <w:rPr>
          <w:color w:val="000000" w:themeColor="text1"/>
          <w:spacing w:val="2"/>
          <w:sz w:val="28"/>
          <w:szCs w:val="28"/>
        </w:rPr>
        <w:t>организаци</w:t>
      </w:r>
      <w:r w:rsidR="000477CB">
        <w:rPr>
          <w:color w:val="000000" w:themeColor="text1"/>
          <w:spacing w:val="2"/>
          <w:sz w:val="28"/>
          <w:szCs w:val="28"/>
        </w:rPr>
        <w:t>и</w:t>
      </w:r>
      <w:r w:rsidRPr="00D71B38">
        <w:rPr>
          <w:color w:val="000000" w:themeColor="text1"/>
          <w:spacing w:val="2"/>
          <w:sz w:val="28"/>
          <w:szCs w:val="28"/>
        </w:rPr>
        <w:t xml:space="preserve"> деятельности по семейному воспитанию и родительскому просвещению</w:t>
      </w:r>
      <w:r>
        <w:rPr>
          <w:color w:val="000000" w:themeColor="text1"/>
          <w:spacing w:val="2"/>
          <w:sz w:val="28"/>
          <w:szCs w:val="28"/>
        </w:rPr>
        <w:t xml:space="preserve"> на территории муниципального образования город Каменск-Уральский (далее – Координационный совет).</w:t>
      </w:r>
    </w:p>
    <w:p w:rsidR="00FD6CBE" w:rsidRDefault="00FD6CBE" w:rsidP="00B02AC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D6CBE">
        <w:rPr>
          <w:rFonts w:ascii="Times New Roman" w:hAnsi="Times New Roman" w:cs="Times New Roman"/>
          <w:b w:val="0"/>
          <w:color w:val="000000" w:themeColor="text1"/>
          <w:spacing w:val="2"/>
          <w:sz w:val="28"/>
          <w:szCs w:val="28"/>
        </w:rPr>
        <w:t xml:space="preserve">1.3. </w:t>
      </w:r>
      <w:r w:rsidR="000477CB">
        <w:rPr>
          <w:rFonts w:ascii="Times New Roman" w:hAnsi="Times New Roman" w:cs="Times New Roman"/>
          <w:b w:val="0"/>
          <w:color w:val="000000" w:themeColor="text1"/>
          <w:spacing w:val="2"/>
          <w:sz w:val="28"/>
          <w:szCs w:val="28"/>
        </w:rPr>
        <w:t>О</w:t>
      </w:r>
      <w:r w:rsidRPr="00FD6CBE">
        <w:rPr>
          <w:rFonts w:ascii="Times New Roman" w:hAnsi="Times New Roman" w:cs="Times New Roman"/>
          <w:b w:val="0"/>
          <w:color w:val="000000" w:themeColor="text1"/>
          <w:spacing w:val="2"/>
          <w:sz w:val="28"/>
          <w:szCs w:val="28"/>
        </w:rPr>
        <w:t xml:space="preserve">сновой </w:t>
      </w:r>
      <w:r w:rsidRPr="00FD6CBE">
        <w:rPr>
          <w:rFonts w:ascii="Times New Roman" w:hAnsi="Times New Roman" w:cs="Times New Roman"/>
          <w:b w:val="0"/>
          <w:sz w:val="28"/>
          <w:szCs w:val="28"/>
        </w:rPr>
        <w:t>межведомственного взаимодействия по развитию семейного воспитания и родительского просвещения на территории муниципального образования город Каменск-Уральский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являются:</w:t>
      </w:r>
    </w:p>
    <w:p w:rsidR="00A74B8C" w:rsidRPr="000E4F48" w:rsidRDefault="00A74B8C" w:rsidP="00A74B8C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A74B8C">
        <w:rPr>
          <w:rFonts w:ascii="Times New Roman" w:hAnsi="Times New Roman" w:cs="Times New Roman"/>
          <w:sz w:val="28"/>
          <w:szCs w:val="28"/>
        </w:rPr>
        <w:t xml:space="preserve"> </w:t>
      </w:r>
      <w:r w:rsidRPr="000E4F48">
        <w:rPr>
          <w:rFonts w:ascii="Times New Roman" w:hAnsi="Times New Roman" w:cs="Times New Roman"/>
          <w:sz w:val="28"/>
          <w:szCs w:val="28"/>
        </w:rPr>
        <w:t>соглашения о деловом партнёрстве по организации р</w:t>
      </w:r>
      <w:r w:rsidR="00583379">
        <w:rPr>
          <w:rFonts w:ascii="Times New Roman" w:hAnsi="Times New Roman" w:cs="Times New Roman"/>
          <w:sz w:val="28"/>
          <w:szCs w:val="28"/>
        </w:rPr>
        <w:t>одительского просвещения</w:t>
      </w:r>
      <w:r w:rsidRPr="000E4F48">
        <w:rPr>
          <w:rFonts w:ascii="Times New Roman" w:hAnsi="Times New Roman" w:cs="Times New Roman"/>
          <w:sz w:val="28"/>
          <w:szCs w:val="28"/>
        </w:rPr>
        <w:t>;</w:t>
      </w:r>
    </w:p>
    <w:p w:rsidR="00A74B8C" w:rsidRPr="000E4F48" w:rsidRDefault="00A74B8C" w:rsidP="00B02AC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 xml:space="preserve">иные межведомственные соглашения и </w:t>
      </w:r>
      <w:proofErr w:type="gramStart"/>
      <w:r w:rsidRPr="000E4F48">
        <w:rPr>
          <w:rFonts w:ascii="Times New Roman" w:hAnsi="Times New Roman" w:cs="Times New Roman"/>
          <w:sz w:val="28"/>
          <w:szCs w:val="28"/>
        </w:rPr>
        <w:t>договоры</w:t>
      </w:r>
      <w:proofErr w:type="gramEnd"/>
      <w:r w:rsidR="00B02AC6" w:rsidRPr="00B02AC6">
        <w:rPr>
          <w:rFonts w:ascii="Times New Roman" w:hAnsi="Times New Roman" w:cs="Times New Roman"/>
          <w:sz w:val="28"/>
          <w:szCs w:val="28"/>
        </w:rPr>
        <w:t xml:space="preserve"> </w:t>
      </w:r>
      <w:r w:rsidR="00B02AC6" w:rsidRPr="000E4F48">
        <w:rPr>
          <w:rFonts w:ascii="Times New Roman" w:hAnsi="Times New Roman" w:cs="Times New Roman"/>
          <w:sz w:val="28"/>
          <w:szCs w:val="28"/>
        </w:rPr>
        <w:t>заключаемые участниками родительского просвещения</w:t>
      </w:r>
      <w:r w:rsidRPr="000E4F48">
        <w:rPr>
          <w:rFonts w:ascii="Times New Roman" w:hAnsi="Times New Roman" w:cs="Times New Roman"/>
          <w:sz w:val="28"/>
          <w:szCs w:val="28"/>
        </w:rPr>
        <w:t>.</w:t>
      </w:r>
    </w:p>
    <w:p w:rsidR="00D56BA3" w:rsidRDefault="00D56BA3" w:rsidP="00A755C8">
      <w:pPr>
        <w:autoSpaceDE w:val="0"/>
        <w:autoSpaceDN w:val="0"/>
        <w:adjustRightInd w:val="0"/>
        <w:jc w:val="both"/>
        <w:outlineLvl w:val="0"/>
        <w:rPr>
          <w:color w:val="FF0000"/>
          <w:spacing w:val="2"/>
          <w:sz w:val="28"/>
          <w:szCs w:val="28"/>
        </w:rPr>
      </w:pPr>
    </w:p>
    <w:p w:rsidR="00D56BA3" w:rsidRPr="00C244C3" w:rsidRDefault="00D56BA3" w:rsidP="00D56BA3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</w:t>
      </w:r>
      <w:r w:rsidRPr="00C244C3">
        <w:rPr>
          <w:rFonts w:ascii="Times New Roman" w:hAnsi="Times New Roman" w:cs="Times New Roman"/>
          <w:b/>
          <w:bCs/>
          <w:sz w:val="28"/>
          <w:szCs w:val="28"/>
        </w:rPr>
        <w:t>. Цели и задачи</w:t>
      </w:r>
      <w:r w:rsidR="00B02AC6">
        <w:rPr>
          <w:rFonts w:ascii="Times New Roman" w:hAnsi="Times New Roman" w:cs="Times New Roman"/>
          <w:b/>
          <w:bCs/>
          <w:sz w:val="28"/>
          <w:szCs w:val="28"/>
        </w:rPr>
        <w:t xml:space="preserve"> межведомственного взаимодействия</w:t>
      </w:r>
    </w:p>
    <w:p w:rsidR="00D56BA3" w:rsidRPr="00C244C3" w:rsidRDefault="00D56BA3" w:rsidP="00D56BA3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A3" w:rsidRPr="0049676D" w:rsidRDefault="00D56BA3" w:rsidP="00D56BA3">
      <w:pPr>
        <w:tabs>
          <w:tab w:val="left" w:pos="18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70AFA">
        <w:rPr>
          <w:sz w:val="28"/>
          <w:szCs w:val="28"/>
        </w:rPr>
        <w:t xml:space="preserve">Цель </w:t>
      </w:r>
      <w:r>
        <w:rPr>
          <w:sz w:val="28"/>
          <w:szCs w:val="28"/>
        </w:rPr>
        <w:t xml:space="preserve">организации </w:t>
      </w:r>
      <w:r w:rsidRPr="00770AFA">
        <w:rPr>
          <w:sz w:val="28"/>
          <w:szCs w:val="28"/>
        </w:rPr>
        <w:t xml:space="preserve">межведомственного взаимодействия </w:t>
      </w:r>
      <w:r w:rsidRPr="0049676D">
        <w:rPr>
          <w:sz w:val="28"/>
          <w:szCs w:val="28"/>
        </w:rPr>
        <w:t>– создание условий для становления и развития муниципальной системы родительского просвещения и семейного воспитания</w:t>
      </w:r>
      <w:r w:rsidR="008A1A65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Pr="0049676D">
        <w:rPr>
          <w:sz w:val="28"/>
          <w:szCs w:val="28"/>
        </w:rPr>
        <w:t>.</w:t>
      </w:r>
    </w:p>
    <w:p w:rsidR="00D56BA3" w:rsidRPr="0049676D" w:rsidRDefault="00B02AC6" w:rsidP="00D56B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D56BA3" w:rsidRPr="008A1A65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межведомственного взаимодействия</w:t>
      </w:r>
      <w:r w:rsidR="00D56BA3" w:rsidRPr="00B02AC6">
        <w:rPr>
          <w:sz w:val="28"/>
          <w:szCs w:val="28"/>
        </w:rPr>
        <w:t>:</w:t>
      </w:r>
    </w:p>
    <w:p w:rsidR="00D56BA3" w:rsidRPr="0049676D" w:rsidRDefault="00B02AC6" w:rsidP="00B02A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="00D56BA3" w:rsidRPr="0049676D">
        <w:rPr>
          <w:sz w:val="28"/>
          <w:szCs w:val="28"/>
        </w:rPr>
        <w:t>ормирование сети организаторов родительского просвещения в муниципальном образовании</w:t>
      </w:r>
      <w:r w:rsidR="008A1A65">
        <w:rPr>
          <w:sz w:val="28"/>
          <w:szCs w:val="28"/>
        </w:rPr>
        <w:t xml:space="preserve"> город Каменск-Уральский</w:t>
      </w:r>
      <w:r>
        <w:rPr>
          <w:sz w:val="28"/>
          <w:szCs w:val="28"/>
        </w:rPr>
        <w:t>;</w:t>
      </w:r>
    </w:p>
    <w:p w:rsidR="00D56BA3" w:rsidRPr="0049676D" w:rsidRDefault="00B02AC6" w:rsidP="00B02A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D56BA3" w:rsidRPr="0049676D">
        <w:rPr>
          <w:sz w:val="28"/>
          <w:szCs w:val="28"/>
        </w:rPr>
        <w:t>одготовка специалистов, работающих в сфере развития семейного воспита</w:t>
      </w:r>
      <w:r>
        <w:rPr>
          <w:sz w:val="28"/>
          <w:szCs w:val="28"/>
        </w:rPr>
        <w:t>ния и родительского просвещения;</w:t>
      </w:r>
    </w:p>
    <w:p w:rsidR="00D56BA3" w:rsidRPr="0049676D" w:rsidRDefault="00B02AC6" w:rsidP="00B02A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56BA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D56BA3" w:rsidRPr="0049676D">
        <w:rPr>
          <w:sz w:val="28"/>
          <w:szCs w:val="28"/>
        </w:rPr>
        <w:t>етодическое обеспечение деятельности по развитию семейного воспитания и родительского просвещения в муниципальном образовании</w:t>
      </w:r>
      <w:r w:rsidR="008A1A65">
        <w:rPr>
          <w:sz w:val="28"/>
          <w:szCs w:val="28"/>
        </w:rPr>
        <w:t xml:space="preserve"> город Каменск-Уральский</w:t>
      </w:r>
      <w:r>
        <w:rPr>
          <w:sz w:val="28"/>
          <w:szCs w:val="28"/>
        </w:rPr>
        <w:t>;</w:t>
      </w:r>
    </w:p>
    <w:p w:rsidR="00D56BA3" w:rsidRDefault="00B02AC6" w:rsidP="00B02A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56B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проведение мероприятий в рамках </w:t>
      </w:r>
      <w:r w:rsidR="00D56BA3" w:rsidRPr="0049676D">
        <w:rPr>
          <w:sz w:val="28"/>
          <w:szCs w:val="28"/>
        </w:rPr>
        <w:t>межведомственного взаимодействия</w:t>
      </w:r>
      <w:r>
        <w:rPr>
          <w:sz w:val="28"/>
          <w:szCs w:val="28"/>
        </w:rPr>
        <w:t xml:space="preserve"> в целях</w:t>
      </w:r>
      <w:r w:rsidR="00D56BA3" w:rsidRPr="0049676D">
        <w:rPr>
          <w:sz w:val="28"/>
          <w:szCs w:val="28"/>
        </w:rPr>
        <w:t xml:space="preserve"> развития родительского просвещения, семейного воспитания.</w:t>
      </w:r>
    </w:p>
    <w:p w:rsidR="0057786E" w:rsidRDefault="0057786E" w:rsidP="003B08B0">
      <w:pPr>
        <w:jc w:val="both"/>
        <w:rPr>
          <w:sz w:val="28"/>
          <w:szCs w:val="28"/>
        </w:rPr>
      </w:pPr>
    </w:p>
    <w:p w:rsidR="003C6516" w:rsidRDefault="003C6516" w:rsidP="003C6516">
      <w:pPr>
        <w:ind w:firstLine="709"/>
        <w:jc w:val="center"/>
        <w:rPr>
          <w:b/>
          <w:sz w:val="28"/>
          <w:szCs w:val="28"/>
        </w:rPr>
      </w:pPr>
      <w:r w:rsidRPr="008172A3">
        <w:rPr>
          <w:b/>
          <w:sz w:val="28"/>
          <w:szCs w:val="28"/>
        </w:rPr>
        <w:t>3. Требования к осуществлению развития родительского просвещения и семейного воспитания в рамках межведомственного взаимодействия</w:t>
      </w:r>
    </w:p>
    <w:p w:rsidR="008172A3" w:rsidRPr="008172A3" w:rsidRDefault="008172A3" w:rsidP="003C6516">
      <w:pPr>
        <w:ind w:firstLine="709"/>
        <w:jc w:val="center"/>
        <w:rPr>
          <w:b/>
          <w:sz w:val="28"/>
          <w:szCs w:val="28"/>
        </w:rPr>
      </w:pPr>
    </w:p>
    <w:p w:rsidR="003C6516" w:rsidRPr="009A0D90" w:rsidRDefault="007C5E6F" w:rsidP="003C6516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</w:rPr>
      </w:pPr>
      <w:r>
        <w:rPr>
          <w:sz w:val="28"/>
          <w:szCs w:val="28"/>
        </w:rPr>
        <w:t>3.</w:t>
      </w:r>
      <w:r w:rsidR="003C6516">
        <w:rPr>
          <w:sz w:val="28"/>
          <w:szCs w:val="28"/>
        </w:rPr>
        <w:t xml:space="preserve">1. </w:t>
      </w:r>
      <w:r w:rsidR="003C6516" w:rsidRPr="000E4F48">
        <w:rPr>
          <w:sz w:val="28"/>
          <w:szCs w:val="28"/>
        </w:rPr>
        <w:t xml:space="preserve">Установление партнерских отношений между </w:t>
      </w:r>
      <w:r w:rsidR="003C6516">
        <w:rPr>
          <w:sz w:val="28"/>
          <w:szCs w:val="28"/>
        </w:rPr>
        <w:t>участниками межведомственного взаимодействия</w:t>
      </w:r>
      <w:r w:rsidR="003C6516" w:rsidRPr="009A0D90">
        <w:rPr>
          <w:spacing w:val="2"/>
          <w:sz w:val="28"/>
          <w:szCs w:val="28"/>
        </w:rPr>
        <w:t>.</w:t>
      </w:r>
    </w:p>
    <w:p w:rsidR="003C6516" w:rsidRPr="000E4F48" w:rsidRDefault="007C5E6F" w:rsidP="003C6516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C6516">
        <w:rPr>
          <w:rFonts w:ascii="Times New Roman" w:hAnsi="Times New Roman" w:cs="Times New Roman"/>
          <w:sz w:val="28"/>
          <w:szCs w:val="28"/>
        </w:rPr>
        <w:t xml:space="preserve">2. </w:t>
      </w:r>
      <w:r w:rsidR="003C6516" w:rsidRPr="000E4F48">
        <w:rPr>
          <w:rFonts w:ascii="Times New Roman" w:hAnsi="Times New Roman" w:cs="Times New Roman"/>
          <w:sz w:val="28"/>
          <w:szCs w:val="28"/>
        </w:rPr>
        <w:t xml:space="preserve">Определение единых целей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3C6516" w:rsidRPr="000E4F48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3C6516">
        <w:rPr>
          <w:rFonts w:ascii="Times New Roman" w:hAnsi="Times New Roman" w:cs="Times New Roman"/>
          <w:sz w:val="28"/>
          <w:szCs w:val="28"/>
        </w:rPr>
        <w:t>межведомственного взаимодействия</w:t>
      </w:r>
      <w:r w:rsidR="003C6516" w:rsidRPr="000E4F48">
        <w:rPr>
          <w:rFonts w:ascii="Times New Roman" w:hAnsi="Times New Roman" w:cs="Times New Roman"/>
          <w:sz w:val="28"/>
          <w:szCs w:val="28"/>
        </w:rPr>
        <w:t>.</w:t>
      </w:r>
    </w:p>
    <w:p w:rsidR="003C6516" w:rsidRDefault="007C5E6F" w:rsidP="003C65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C651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C6516" w:rsidRPr="003C6516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Осуществление деятельности</w:t>
      </w:r>
      <w:r w:rsidR="003C65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Координационного совета в целях обеспечения эффективности </w:t>
      </w:r>
      <w:r w:rsidR="003C6516">
        <w:rPr>
          <w:sz w:val="28"/>
          <w:szCs w:val="28"/>
        </w:rPr>
        <w:t>межведомственного взаимодействия.</w:t>
      </w:r>
    </w:p>
    <w:p w:rsidR="003C6516" w:rsidRPr="003C6516" w:rsidRDefault="007C5E6F" w:rsidP="003C6516">
      <w:pPr>
        <w:shd w:val="clear" w:color="auto" w:fill="FFFFFF"/>
        <w:ind w:firstLine="56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3.</w:t>
      </w:r>
      <w:r w:rsidR="003C6516">
        <w:rPr>
          <w:sz w:val="28"/>
          <w:szCs w:val="28"/>
        </w:rPr>
        <w:t xml:space="preserve">4. </w:t>
      </w:r>
      <w:r w:rsidR="003C6516" w:rsidRPr="003C6516">
        <w:rPr>
          <w:sz w:val="28"/>
          <w:szCs w:val="28"/>
        </w:rPr>
        <w:t>Поиск</w:t>
      </w:r>
      <w:r w:rsidR="003C6516" w:rsidRPr="003C6516">
        <w:rPr>
          <w:spacing w:val="-1"/>
          <w:sz w:val="28"/>
          <w:szCs w:val="28"/>
        </w:rPr>
        <w:t xml:space="preserve"> нового содержания, моделей и технологий развития семейного воспитания и родительского просвещения, адекватных актуальным вызовам, запросам семьи, историческим, национальным и культурным традициям, отвечающих современному уровню развития коммуникаций.</w:t>
      </w:r>
    </w:p>
    <w:p w:rsidR="00F26319" w:rsidRDefault="009459EC" w:rsidP="003B08B0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color w:val="000000" w:themeColor="text1"/>
          <w:spacing w:val="2"/>
          <w:sz w:val="28"/>
          <w:szCs w:val="28"/>
        </w:rPr>
      </w:pPr>
      <w:r>
        <w:rPr>
          <w:b/>
          <w:color w:val="000000" w:themeColor="text1"/>
          <w:spacing w:val="2"/>
          <w:sz w:val="28"/>
          <w:szCs w:val="28"/>
        </w:rPr>
        <w:t>4</w:t>
      </w:r>
      <w:r w:rsidR="00F26319" w:rsidRPr="00F26319">
        <w:rPr>
          <w:b/>
          <w:color w:val="000000" w:themeColor="text1"/>
          <w:spacing w:val="2"/>
          <w:sz w:val="28"/>
          <w:szCs w:val="28"/>
        </w:rPr>
        <w:t xml:space="preserve">. </w:t>
      </w:r>
      <w:r w:rsidR="00F26319">
        <w:rPr>
          <w:b/>
          <w:color w:val="000000" w:themeColor="text1"/>
          <w:spacing w:val="2"/>
          <w:sz w:val="28"/>
          <w:szCs w:val="28"/>
        </w:rPr>
        <w:t>Организационная с</w:t>
      </w:r>
      <w:r w:rsidR="00F26319" w:rsidRPr="00F26319">
        <w:rPr>
          <w:b/>
          <w:color w:val="000000" w:themeColor="text1"/>
          <w:spacing w:val="2"/>
          <w:sz w:val="28"/>
          <w:szCs w:val="28"/>
        </w:rPr>
        <w:t>труктура межведомственного</w:t>
      </w:r>
      <w:r w:rsidR="00F26319">
        <w:rPr>
          <w:b/>
          <w:color w:val="000000" w:themeColor="text1"/>
          <w:spacing w:val="2"/>
          <w:sz w:val="28"/>
          <w:szCs w:val="28"/>
        </w:rPr>
        <w:t xml:space="preserve"> взаимодействия </w:t>
      </w:r>
    </w:p>
    <w:p w:rsidR="00B65F10" w:rsidRPr="00A42EB7" w:rsidRDefault="009459EC" w:rsidP="00B65F10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 w:rsidRPr="00A42EB7">
        <w:rPr>
          <w:color w:val="000000" w:themeColor="text1"/>
          <w:spacing w:val="2"/>
          <w:sz w:val="28"/>
          <w:szCs w:val="28"/>
        </w:rPr>
        <w:t>4</w:t>
      </w:r>
      <w:r w:rsidR="00F26319" w:rsidRPr="00A42EB7">
        <w:rPr>
          <w:color w:val="000000" w:themeColor="text1"/>
          <w:spacing w:val="2"/>
          <w:sz w:val="28"/>
          <w:szCs w:val="28"/>
        </w:rPr>
        <w:t>.1</w:t>
      </w:r>
      <w:r w:rsidR="00A42EB7">
        <w:rPr>
          <w:color w:val="000000" w:themeColor="text1"/>
          <w:spacing w:val="2"/>
          <w:sz w:val="28"/>
          <w:szCs w:val="28"/>
        </w:rPr>
        <w:t>.</w:t>
      </w:r>
      <w:r w:rsidR="00F26319" w:rsidRPr="00A42EB7">
        <w:rPr>
          <w:color w:val="000000" w:themeColor="text1"/>
          <w:spacing w:val="2"/>
          <w:sz w:val="28"/>
          <w:szCs w:val="28"/>
        </w:rPr>
        <w:t xml:space="preserve"> </w:t>
      </w:r>
      <w:r w:rsidR="00B65F10" w:rsidRPr="00A42EB7">
        <w:rPr>
          <w:color w:val="000000" w:themeColor="text1"/>
          <w:spacing w:val="2"/>
          <w:sz w:val="28"/>
          <w:szCs w:val="28"/>
        </w:rPr>
        <w:t>К</w:t>
      </w:r>
      <w:r w:rsidR="00F26319" w:rsidRPr="00A42EB7">
        <w:rPr>
          <w:sz w:val="28"/>
          <w:szCs w:val="28"/>
        </w:rPr>
        <w:t>оординационный совет</w:t>
      </w:r>
      <w:r w:rsidR="00A42EB7">
        <w:rPr>
          <w:sz w:val="28"/>
          <w:szCs w:val="28"/>
        </w:rPr>
        <w:t>.</w:t>
      </w:r>
    </w:p>
    <w:p w:rsidR="00B65F10" w:rsidRDefault="002E3F48" w:rsidP="00B65F10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>П</w:t>
      </w:r>
      <w:r w:rsidR="00F26319" w:rsidRPr="000E4F48">
        <w:rPr>
          <w:sz w:val="28"/>
          <w:szCs w:val="28"/>
        </w:rPr>
        <w:t>остоянно действующ</w:t>
      </w:r>
      <w:r w:rsidR="00A42EB7">
        <w:rPr>
          <w:sz w:val="28"/>
          <w:szCs w:val="28"/>
        </w:rPr>
        <w:t>ий</w:t>
      </w:r>
      <w:r w:rsidR="00F26319" w:rsidRPr="000E4F48">
        <w:rPr>
          <w:sz w:val="28"/>
          <w:szCs w:val="28"/>
        </w:rPr>
        <w:t xml:space="preserve"> </w:t>
      </w:r>
      <w:r w:rsidR="00A42EB7">
        <w:rPr>
          <w:sz w:val="28"/>
          <w:szCs w:val="28"/>
        </w:rPr>
        <w:t>совещательный орган</w:t>
      </w:r>
      <w:r w:rsidR="00F26319" w:rsidRPr="000E4F48">
        <w:rPr>
          <w:sz w:val="28"/>
          <w:szCs w:val="28"/>
        </w:rPr>
        <w:t>, определяющ</w:t>
      </w:r>
      <w:r w:rsidR="00A42EB7">
        <w:rPr>
          <w:sz w:val="28"/>
          <w:szCs w:val="28"/>
        </w:rPr>
        <w:t>ий</w:t>
      </w:r>
      <w:r w:rsidR="00F26319" w:rsidRPr="000E4F48">
        <w:rPr>
          <w:sz w:val="28"/>
          <w:szCs w:val="28"/>
        </w:rPr>
        <w:t xml:space="preserve"> приоритеты развития семейного воспитания и родительского просвещения в муниципальном образовании</w:t>
      </w:r>
      <w:r w:rsidR="00F26319">
        <w:rPr>
          <w:sz w:val="28"/>
          <w:szCs w:val="28"/>
        </w:rPr>
        <w:t xml:space="preserve"> город Каменск-Уральский</w:t>
      </w:r>
      <w:r w:rsidR="00F26319" w:rsidRPr="000E4F48">
        <w:rPr>
          <w:sz w:val="28"/>
          <w:szCs w:val="28"/>
        </w:rPr>
        <w:t>, осуществляющ</w:t>
      </w:r>
      <w:r w:rsidR="00F26319">
        <w:rPr>
          <w:sz w:val="28"/>
          <w:szCs w:val="28"/>
        </w:rPr>
        <w:t>ий</w:t>
      </w:r>
      <w:r w:rsidR="00F26319" w:rsidRPr="000E4F48">
        <w:rPr>
          <w:sz w:val="28"/>
          <w:szCs w:val="28"/>
        </w:rPr>
        <w:t xml:space="preserve"> контроль и анализ результативности </w:t>
      </w:r>
      <w:r w:rsidR="00A42EB7">
        <w:rPr>
          <w:sz w:val="28"/>
          <w:szCs w:val="28"/>
        </w:rPr>
        <w:t>межведомственного взаимодействия</w:t>
      </w:r>
      <w:r w:rsidR="00F26319" w:rsidRPr="000E4F48">
        <w:rPr>
          <w:sz w:val="28"/>
          <w:szCs w:val="28"/>
        </w:rPr>
        <w:t>.</w:t>
      </w:r>
      <w:r w:rsidR="00F26319">
        <w:rPr>
          <w:sz w:val="28"/>
          <w:szCs w:val="28"/>
        </w:rPr>
        <w:t xml:space="preserve"> </w:t>
      </w:r>
    </w:p>
    <w:p w:rsidR="00B65F10" w:rsidRDefault="00F26319" w:rsidP="00B65F10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 w:rsidRPr="000E4F48">
        <w:rPr>
          <w:sz w:val="28"/>
          <w:szCs w:val="28"/>
        </w:rPr>
        <w:t xml:space="preserve">В состав </w:t>
      </w:r>
      <w:r w:rsidR="00B65F10" w:rsidRPr="00B65F10">
        <w:rPr>
          <w:color w:val="000000" w:themeColor="text1"/>
          <w:spacing w:val="2"/>
          <w:sz w:val="28"/>
          <w:szCs w:val="28"/>
        </w:rPr>
        <w:t>К</w:t>
      </w:r>
      <w:r w:rsidR="00B65F10" w:rsidRPr="00B65F10">
        <w:rPr>
          <w:sz w:val="28"/>
          <w:szCs w:val="28"/>
        </w:rPr>
        <w:t>оординационн</w:t>
      </w:r>
      <w:r w:rsidR="00A42EB7">
        <w:rPr>
          <w:sz w:val="28"/>
          <w:szCs w:val="28"/>
        </w:rPr>
        <w:t>ого</w:t>
      </w:r>
      <w:r w:rsidR="00B65F10" w:rsidRPr="00B65F10">
        <w:rPr>
          <w:sz w:val="28"/>
          <w:szCs w:val="28"/>
        </w:rPr>
        <w:t xml:space="preserve"> совет</w:t>
      </w:r>
      <w:r w:rsidR="00B65F10">
        <w:rPr>
          <w:sz w:val="28"/>
          <w:szCs w:val="28"/>
        </w:rPr>
        <w:t>а входят</w:t>
      </w:r>
      <w:r w:rsidR="008172A3">
        <w:rPr>
          <w:sz w:val="28"/>
          <w:szCs w:val="28"/>
        </w:rPr>
        <w:t xml:space="preserve"> представители</w:t>
      </w:r>
      <w:r w:rsidRPr="000E4F48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</w:t>
      </w:r>
      <w:r w:rsidR="008172A3">
        <w:rPr>
          <w:sz w:val="28"/>
          <w:szCs w:val="28"/>
        </w:rPr>
        <w:t>ов</w:t>
      </w:r>
      <w:r>
        <w:rPr>
          <w:sz w:val="28"/>
          <w:szCs w:val="28"/>
        </w:rPr>
        <w:t xml:space="preserve"> межведомственного взаимодействия.</w:t>
      </w:r>
    </w:p>
    <w:p w:rsidR="00A755C8" w:rsidRPr="00A42EB7" w:rsidRDefault="009459EC" w:rsidP="00B65F10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 w:rsidRPr="00A42EB7">
        <w:rPr>
          <w:spacing w:val="2"/>
          <w:sz w:val="28"/>
          <w:szCs w:val="28"/>
        </w:rPr>
        <w:t>4</w:t>
      </w:r>
      <w:r w:rsidR="00A755C8" w:rsidRPr="00A42EB7">
        <w:rPr>
          <w:spacing w:val="2"/>
          <w:sz w:val="28"/>
          <w:szCs w:val="28"/>
        </w:rPr>
        <w:t>.</w:t>
      </w:r>
      <w:r w:rsidR="00B65F10" w:rsidRPr="00A42EB7">
        <w:rPr>
          <w:spacing w:val="2"/>
          <w:sz w:val="28"/>
          <w:szCs w:val="28"/>
        </w:rPr>
        <w:t>2</w:t>
      </w:r>
      <w:r w:rsidR="00A42EB7">
        <w:rPr>
          <w:spacing w:val="2"/>
          <w:sz w:val="28"/>
          <w:szCs w:val="28"/>
        </w:rPr>
        <w:t>.</w:t>
      </w:r>
      <w:r w:rsidR="00A755C8" w:rsidRPr="00A42EB7">
        <w:rPr>
          <w:spacing w:val="2"/>
          <w:sz w:val="28"/>
          <w:szCs w:val="28"/>
        </w:rPr>
        <w:t xml:space="preserve"> Участники межведомственного взаимодействия</w:t>
      </w:r>
      <w:r w:rsidR="00A42EB7">
        <w:rPr>
          <w:spacing w:val="2"/>
          <w:sz w:val="28"/>
          <w:szCs w:val="28"/>
        </w:rPr>
        <w:t>:</w:t>
      </w:r>
    </w:p>
    <w:p w:rsidR="000560DE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- </w:t>
      </w:r>
      <w:r w:rsidR="000560DE" w:rsidRPr="00A42EB7">
        <w:rPr>
          <w:spacing w:val="2"/>
          <w:sz w:val="28"/>
          <w:szCs w:val="28"/>
        </w:rPr>
        <w:t>Администрация города Каменска-Уральского</w:t>
      </w:r>
      <w:r>
        <w:rPr>
          <w:spacing w:val="2"/>
          <w:sz w:val="28"/>
          <w:szCs w:val="28"/>
        </w:rPr>
        <w:t>;</w:t>
      </w:r>
    </w:p>
    <w:p w:rsidR="00745A42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- </w:t>
      </w:r>
      <w:r w:rsidR="00F179B4" w:rsidRPr="00A42EB7">
        <w:rPr>
          <w:spacing w:val="2"/>
          <w:sz w:val="28"/>
          <w:szCs w:val="28"/>
        </w:rPr>
        <w:t>о</w:t>
      </w:r>
      <w:r w:rsidR="00745A42" w:rsidRPr="00A42EB7">
        <w:rPr>
          <w:spacing w:val="2"/>
          <w:sz w:val="28"/>
          <w:szCs w:val="28"/>
        </w:rPr>
        <w:t>рган местного самоуправления «Управление образования города Каменска-Уральского»</w:t>
      </w:r>
      <w:r w:rsidR="00C278E4" w:rsidRPr="00A42EB7">
        <w:rPr>
          <w:spacing w:val="2"/>
          <w:sz w:val="28"/>
          <w:szCs w:val="28"/>
        </w:rPr>
        <w:t xml:space="preserve"> </w:t>
      </w:r>
      <w:r w:rsidR="00C278E4" w:rsidRPr="00A42EB7">
        <w:rPr>
          <w:sz w:val="28"/>
          <w:szCs w:val="28"/>
        </w:rPr>
        <w:t>(далее – Управление образования)</w:t>
      </w:r>
      <w:r>
        <w:rPr>
          <w:spacing w:val="2"/>
          <w:sz w:val="28"/>
          <w:szCs w:val="28"/>
        </w:rPr>
        <w:t>;</w:t>
      </w:r>
    </w:p>
    <w:p w:rsidR="00F179B4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>
        <w:rPr>
          <w:sz w:val="28"/>
          <w:szCs w:val="28"/>
        </w:rPr>
        <w:lastRenderedPageBreak/>
        <w:t>- о</w:t>
      </w:r>
      <w:r w:rsidR="00F179B4" w:rsidRPr="00A42EB7">
        <w:rPr>
          <w:sz w:val="28"/>
          <w:szCs w:val="28"/>
        </w:rPr>
        <w:t>рганизации, осуществляющие образовательную деятельность</w:t>
      </w:r>
      <w:r w:rsidR="00F179B4" w:rsidRPr="00A42EB7">
        <w:rPr>
          <w:spacing w:val="2"/>
          <w:sz w:val="28"/>
          <w:szCs w:val="28"/>
        </w:rPr>
        <w:t>, расположенные на территории муниципального образования город Каменск-Уральский и реализующие образовательные программы дошкольного, начального общего, основного общего, среднего общего образования, дополнительного образования, профессионального обучения и профессионального образования (далее – Образовательные организации)</w:t>
      </w:r>
      <w:r>
        <w:rPr>
          <w:spacing w:val="2"/>
          <w:sz w:val="28"/>
          <w:szCs w:val="28"/>
        </w:rPr>
        <w:t>;</w:t>
      </w:r>
    </w:p>
    <w:p w:rsidR="00CD3A15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- </w:t>
      </w:r>
      <w:r w:rsidR="00EF3082" w:rsidRPr="00A42EB7">
        <w:rPr>
          <w:spacing w:val="2"/>
          <w:sz w:val="28"/>
          <w:szCs w:val="28"/>
        </w:rPr>
        <w:t>о</w:t>
      </w:r>
      <w:r w:rsidR="00D76B18" w:rsidRPr="00A42EB7">
        <w:rPr>
          <w:spacing w:val="2"/>
          <w:sz w:val="28"/>
          <w:szCs w:val="28"/>
        </w:rPr>
        <w:t>рган местного самоуправления «Управ</w:t>
      </w:r>
      <w:r w:rsidR="007E1E09" w:rsidRPr="00A42EB7">
        <w:rPr>
          <w:spacing w:val="2"/>
          <w:sz w:val="28"/>
          <w:szCs w:val="28"/>
        </w:rPr>
        <w:t>ление культуры города Каменска-У</w:t>
      </w:r>
      <w:r w:rsidR="00D76B18" w:rsidRPr="00A42EB7">
        <w:rPr>
          <w:spacing w:val="2"/>
          <w:sz w:val="28"/>
          <w:szCs w:val="28"/>
        </w:rPr>
        <w:t>ральского»</w:t>
      </w:r>
      <w:r w:rsidR="00C278E4" w:rsidRPr="00A42EB7">
        <w:rPr>
          <w:spacing w:val="2"/>
          <w:sz w:val="28"/>
          <w:szCs w:val="28"/>
        </w:rPr>
        <w:t xml:space="preserve"> </w:t>
      </w:r>
      <w:r w:rsidR="00C278E4" w:rsidRPr="00A42EB7">
        <w:rPr>
          <w:sz w:val="28"/>
          <w:szCs w:val="28"/>
        </w:rPr>
        <w:t>(далее – Управление культуры)</w:t>
      </w:r>
      <w:r>
        <w:rPr>
          <w:spacing w:val="2"/>
          <w:sz w:val="28"/>
          <w:szCs w:val="28"/>
        </w:rPr>
        <w:t>;</w:t>
      </w:r>
    </w:p>
    <w:p w:rsidR="00E773CF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- муниципальные </w:t>
      </w:r>
      <w:r w:rsidR="00CD3A15" w:rsidRPr="00A42EB7">
        <w:rPr>
          <w:spacing w:val="2"/>
          <w:sz w:val="28"/>
          <w:szCs w:val="28"/>
        </w:rPr>
        <w:t>у</w:t>
      </w:r>
      <w:r w:rsidR="00C72475" w:rsidRPr="00A42EB7">
        <w:rPr>
          <w:spacing w:val="2"/>
          <w:sz w:val="28"/>
          <w:szCs w:val="28"/>
        </w:rPr>
        <w:t>чреждения культуры</w:t>
      </w:r>
      <w:r>
        <w:rPr>
          <w:sz w:val="28"/>
          <w:szCs w:val="28"/>
        </w:rPr>
        <w:t>;</w:t>
      </w:r>
    </w:p>
    <w:p w:rsidR="00EA24D4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773CF" w:rsidRPr="00A42EB7">
        <w:rPr>
          <w:sz w:val="28"/>
          <w:szCs w:val="28"/>
        </w:rPr>
        <w:t>о</w:t>
      </w:r>
      <w:r w:rsidR="00A339CF" w:rsidRPr="00A42EB7">
        <w:rPr>
          <w:sz w:val="28"/>
          <w:szCs w:val="28"/>
        </w:rPr>
        <w:t>рган местного самоуправления «Управление по физической культуре и спорту города Каменска-Уральского»</w:t>
      </w:r>
      <w:r w:rsidR="00C278E4" w:rsidRPr="00A42EB7">
        <w:rPr>
          <w:sz w:val="28"/>
          <w:szCs w:val="28"/>
        </w:rPr>
        <w:t xml:space="preserve"> (далее – Управление по физической культуре и спорту)</w:t>
      </w:r>
      <w:r>
        <w:rPr>
          <w:sz w:val="28"/>
          <w:szCs w:val="28"/>
        </w:rPr>
        <w:t>;</w:t>
      </w:r>
    </w:p>
    <w:p w:rsidR="00CA078B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- муниципальные </w:t>
      </w:r>
      <w:r w:rsidR="00EA24D4" w:rsidRPr="00A42EB7">
        <w:rPr>
          <w:spacing w:val="2"/>
          <w:sz w:val="28"/>
          <w:szCs w:val="28"/>
        </w:rPr>
        <w:t>у</w:t>
      </w:r>
      <w:r w:rsidR="00A339CF" w:rsidRPr="00A42EB7">
        <w:rPr>
          <w:spacing w:val="2"/>
          <w:sz w:val="28"/>
          <w:szCs w:val="28"/>
        </w:rPr>
        <w:t>чреждения физической культур</w:t>
      </w:r>
      <w:r>
        <w:rPr>
          <w:spacing w:val="2"/>
          <w:sz w:val="28"/>
          <w:szCs w:val="28"/>
        </w:rPr>
        <w:t>ы</w:t>
      </w:r>
      <w:r w:rsidR="00A339CF" w:rsidRPr="00A42EB7">
        <w:rPr>
          <w:spacing w:val="2"/>
          <w:sz w:val="28"/>
          <w:szCs w:val="28"/>
        </w:rPr>
        <w:t xml:space="preserve"> и спорт</w:t>
      </w:r>
      <w:r>
        <w:rPr>
          <w:spacing w:val="2"/>
          <w:sz w:val="28"/>
          <w:szCs w:val="28"/>
        </w:rPr>
        <w:t>а;</w:t>
      </w:r>
      <w:r w:rsidR="00CA078B" w:rsidRPr="00A42EB7">
        <w:rPr>
          <w:sz w:val="28"/>
          <w:szCs w:val="28"/>
        </w:rPr>
        <w:t xml:space="preserve"> </w:t>
      </w:r>
    </w:p>
    <w:p w:rsidR="005234C4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4C4" w:rsidRPr="00A42EB7">
        <w:rPr>
          <w:sz w:val="28"/>
          <w:szCs w:val="28"/>
        </w:rPr>
        <w:t>т</w:t>
      </w:r>
      <w:r w:rsidR="00B60492" w:rsidRPr="00A42EB7">
        <w:rPr>
          <w:sz w:val="28"/>
          <w:szCs w:val="28"/>
        </w:rPr>
        <w:t>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Каменску-Уральскому и Каменскому району</w:t>
      </w:r>
      <w:r w:rsidR="00C278E4" w:rsidRPr="00A42EB7">
        <w:rPr>
          <w:sz w:val="28"/>
          <w:szCs w:val="28"/>
        </w:rPr>
        <w:t xml:space="preserve"> (далее – Управление социальной политики)</w:t>
      </w:r>
      <w:r>
        <w:rPr>
          <w:sz w:val="28"/>
          <w:szCs w:val="28"/>
        </w:rPr>
        <w:t>;</w:t>
      </w:r>
    </w:p>
    <w:p w:rsidR="00833BDE" w:rsidRP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91057" w:rsidRPr="00A42EB7">
        <w:rPr>
          <w:color w:val="000000" w:themeColor="text1"/>
          <w:sz w:val="28"/>
          <w:szCs w:val="28"/>
        </w:rPr>
        <w:t>специализированные учреждения для несовершеннолетних</w:t>
      </w:r>
      <w:r>
        <w:rPr>
          <w:color w:val="000000" w:themeColor="text1"/>
          <w:sz w:val="28"/>
          <w:szCs w:val="28"/>
        </w:rPr>
        <w:t>,</w:t>
      </w:r>
      <w:r w:rsidR="00991057" w:rsidRPr="00A42EB7">
        <w:rPr>
          <w:color w:val="000000" w:themeColor="text1"/>
          <w:sz w:val="28"/>
          <w:szCs w:val="28"/>
        </w:rPr>
        <w:t xml:space="preserve"> нуждающихся в социальной реабилитации</w:t>
      </w:r>
      <w:r>
        <w:rPr>
          <w:color w:val="000000" w:themeColor="text1"/>
          <w:sz w:val="28"/>
          <w:szCs w:val="28"/>
        </w:rPr>
        <w:t>,</w:t>
      </w:r>
      <w:r w:rsidR="00991057" w:rsidRPr="00A42EB7">
        <w:rPr>
          <w:color w:val="000000" w:themeColor="text1"/>
          <w:sz w:val="28"/>
          <w:szCs w:val="28"/>
        </w:rPr>
        <w:t xml:space="preserve"> иные учреждения и службы, </w:t>
      </w:r>
      <w:r>
        <w:rPr>
          <w:color w:val="000000" w:themeColor="text1"/>
          <w:sz w:val="28"/>
          <w:szCs w:val="28"/>
        </w:rPr>
        <w:t>оказыва</w:t>
      </w:r>
      <w:r w:rsidR="00991057" w:rsidRPr="00A42EB7">
        <w:rPr>
          <w:color w:val="000000" w:themeColor="text1"/>
          <w:sz w:val="28"/>
          <w:szCs w:val="28"/>
        </w:rPr>
        <w:t>ющие социальную помощь несовершеннолетним и их семьям</w:t>
      </w:r>
      <w:r>
        <w:rPr>
          <w:sz w:val="28"/>
          <w:szCs w:val="28"/>
        </w:rPr>
        <w:t>;</w:t>
      </w:r>
    </w:p>
    <w:p w:rsidR="00833BDE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33BDE" w:rsidRPr="00A42EB7">
        <w:rPr>
          <w:sz w:val="28"/>
          <w:szCs w:val="28"/>
        </w:rPr>
        <w:t>м</w:t>
      </w:r>
      <w:r w:rsidR="00C74B43" w:rsidRPr="00A42EB7">
        <w:rPr>
          <w:sz w:val="28"/>
          <w:szCs w:val="28"/>
        </w:rPr>
        <w:t>униципальное казенное учреждение «Центр молодежной политики»</w:t>
      </w:r>
      <w:r w:rsidR="003F09CB" w:rsidRPr="00A42EB7">
        <w:rPr>
          <w:sz w:val="28"/>
          <w:szCs w:val="28"/>
        </w:rPr>
        <w:t xml:space="preserve"> (далее – Центр молодежной политики)</w:t>
      </w:r>
      <w:r>
        <w:rPr>
          <w:sz w:val="28"/>
          <w:szCs w:val="28"/>
        </w:rPr>
        <w:t>;</w:t>
      </w:r>
    </w:p>
    <w:p w:rsidR="00A42EB7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- территориальные комиссии по делам несовершеннолетних и защите их прав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и Красногорского районов (далее – Территориальные комиссии);</w:t>
      </w:r>
    </w:p>
    <w:p w:rsidR="00AD0B78" w:rsidRDefault="00A42EB7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 w:rsidRPr="00AD0B78">
        <w:rPr>
          <w:sz w:val="28"/>
          <w:szCs w:val="28"/>
        </w:rPr>
        <w:t>- ГКУ</w:t>
      </w:r>
      <w:r w:rsidR="00806604" w:rsidRPr="00AD0B78">
        <w:rPr>
          <w:sz w:val="28"/>
          <w:szCs w:val="28"/>
        </w:rPr>
        <w:t xml:space="preserve">СЗН </w:t>
      </w:r>
      <w:proofErr w:type="gramStart"/>
      <w:r w:rsidR="00806604" w:rsidRPr="00AD0B78">
        <w:rPr>
          <w:sz w:val="28"/>
          <w:szCs w:val="28"/>
        </w:rPr>
        <w:t>СО</w:t>
      </w:r>
      <w:proofErr w:type="gramEnd"/>
      <w:r w:rsidRPr="00AD0B78">
        <w:rPr>
          <w:sz w:val="28"/>
          <w:szCs w:val="28"/>
        </w:rPr>
        <w:t xml:space="preserve"> «</w:t>
      </w:r>
      <w:r w:rsidR="00806604" w:rsidRPr="00AD0B78">
        <w:rPr>
          <w:sz w:val="28"/>
          <w:szCs w:val="28"/>
        </w:rPr>
        <w:t xml:space="preserve">Каменск-Уральский </w:t>
      </w:r>
      <w:r w:rsidRPr="00AD0B78">
        <w:rPr>
          <w:sz w:val="28"/>
          <w:szCs w:val="28"/>
        </w:rPr>
        <w:t>Центр занятости</w:t>
      </w:r>
      <w:r w:rsidR="00806604" w:rsidRPr="00AD0B78">
        <w:rPr>
          <w:sz w:val="28"/>
          <w:szCs w:val="28"/>
        </w:rPr>
        <w:t xml:space="preserve">» (далее – Центр занятости); </w:t>
      </w:r>
    </w:p>
    <w:p w:rsidR="00A42EB7" w:rsidRPr="00A42EB7" w:rsidRDefault="00D6777A" w:rsidP="00A42EB7">
      <w:pPr>
        <w:shd w:val="clear" w:color="auto" w:fill="FFFFFF"/>
        <w:ind w:firstLine="709"/>
        <w:jc w:val="both"/>
        <w:textAlignment w:val="baseline"/>
        <w:outlineLvl w:val="2"/>
        <w:rPr>
          <w:sz w:val="28"/>
          <w:szCs w:val="28"/>
        </w:rPr>
      </w:pPr>
      <w:r>
        <w:rPr>
          <w:sz w:val="28"/>
          <w:szCs w:val="28"/>
        </w:rPr>
        <w:t>- общественные организации и объединения;</w:t>
      </w:r>
      <w:r w:rsidR="00806604">
        <w:rPr>
          <w:sz w:val="28"/>
          <w:szCs w:val="28"/>
        </w:rPr>
        <w:t xml:space="preserve"> </w:t>
      </w:r>
      <w:r w:rsidR="00A42EB7">
        <w:rPr>
          <w:sz w:val="28"/>
          <w:szCs w:val="28"/>
        </w:rPr>
        <w:t xml:space="preserve">  </w:t>
      </w:r>
    </w:p>
    <w:p w:rsidR="0050307F" w:rsidRPr="00A42EB7" w:rsidRDefault="00806604" w:rsidP="00A42EB7">
      <w:pPr>
        <w:shd w:val="clear" w:color="auto" w:fill="FFFFFF"/>
        <w:ind w:firstLine="709"/>
        <w:jc w:val="both"/>
        <w:textAlignment w:val="baseline"/>
        <w:outlineLvl w:val="2"/>
        <w:rPr>
          <w:spacing w:val="2"/>
          <w:sz w:val="28"/>
          <w:szCs w:val="28"/>
        </w:rPr>
      </w:pPr>
      <w:r>
        <w:rPr>
          <w:spacing w:val="-1"/>
          <w:sz w:val="28"/>
          <w:szCs w:val="28"/>
        </w:rPr>
        <w:t>- с</w:t>
      </w:r>
      <w:r w:rsidR="0050307F" w:rsidRPr="00A42EB7">
        <w:rPr>
          <w:spacing w:val="-1"/>
          <w:sz w:val="28"/>
          <w:szCs w:val="28"/>
        </w:rPr>
        <w:t>редства</w:t>
      </w:r>
      <w:r w:rsidR="0050307F" w:rsidRPr="00A42EB7">
        <w:rPr>
          <w:sz w:val="28"/>
          <w:szCs w:val="28"/>
        </w:rPr>
        <w:t xml:space="preserve"> массовой информации</w:t>
      </w:r>
      <w:r w:rsidR="00FA3B95" w:rsidRPr="00A42EB7">
        <w:rPr>
          <w:sz w:val="28"/>
          <w:szCs w:val="28"/>
        </w:rPr>
        <w:t xml:space="preserve"> (далее – СМИ)</w:t>
      </w:r>
      <w:r w:rsidR="0050307F" w:rsidRPr="00A42EB7">
        <w:rPr>
          <w:sz w:val="28"/>
          <w:szCs w:val="28"/>
        </w:rPr>
        <w:t>.</w:t>
      </w:r>
    </w:p>
    <w:p w:rsidR="001E5D5C" w:rsidRDefault="001E5D5C" w:rsidP="00DA023F">
      <w:pPr>
        <w:ind w:firstLine="708"/>
        <w:jc w:val="center"/>
        <w:rPr>
          <w:sz w:val="28"/>
          <w:szCs w:val="28"/>
        </w:rPr>
      </w:pPr>
    </w:p>
    <w:p w:rsidR="00DA023F" w:rsidRDefault="009459EC" w:rsidP="00DA023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50307F">
        <w:rPr>
          <w:b/>
          <w:sz w:val="28"/>
          <w:szCs w:val="28"/>
        </w:rPr>
        <w:t>. Виды деятельности</w:t>
      </w:r>
      <w:r w:rsidR="007C5E6F">
        <w:rPr>
          <w:b/>
          <w:sz w:val="28"/>
          <w:szCs w:val="28"/>
        </w:rPr>
        <w:t xml:space="preserve"> </w:t>
      </w:r>
      <w:r w:rsidR="00DA023F">
        <w:rPr>
          <w:b/>
          <w:sz w:val="28"/>
          <w:szCs w:val="28"/>
        </w:rPr>
        <w:t>участников межведомственного взаимодействия</w:t>
      </w:r>
    </w:p>
    <w:p w:rsidR="0050307F" w:rsidRDefault="0050307F" w:rsidP="00DA023F">
      <w:pPr>
        <w:ind w:firstLine="708"/>
        <w:jc w:val="center"/>
        <w:rPr>
          <w:b/>
          <w:sz w:val="28"/>
          <w:szCs w:val="28"/>
        </w:rPr>
      </w:pPr>
    </w:p>
    <w:p w:rsidR="00E17BB5" w:rsidRPr="00806604" w:rsidRDefault="009459EC" w:rsidP="00DA023F">
      <w:pPr>
        <w:ind w:firstLine="708"/>
        <w:jc w:val="both"/>
        <w:rPr>
          <w:sz w:val="28"/>
          <w:szCs w:val="28"/>
        </w:rPr>
      </w:pPr>
      <w:r w:rsidRPr="00806604">
        <w:rPr>
          <w:sz w:val="28"/>
          <w:szCs w:val="28"/>
        </w:rPr>
        <w:t>5</w:t>
      </w:r>
      <w:r w:rsidR="00BC3872" w:rsidRPr="00806604">
        <w:rPr>
          <w:sz w:val="28"/>
          <w:szCs w:val="28"/>
        </w:rPr>
        <w:t>.</w:t>
      </w:r>
      <w:r w:rsidR="00E14812" w:rsidRPr="00806604">
        <w:rPr>
          <w:sz w:val="28"/>
          <w:szCs w:val="28"/>
        </w:rPr>
        <w:t>1. Координационный совет</w:t>
      </w:r>
      <w:r w:rsidR="00461F7B" w:rsidRPr="00806604">
        <w:rPr>
          <w:sz w:val="28"/>
          <w:szCs w:val="28"/>
        </w:rPr>
        <w:t>:</w:t>
      </w:r>
    </w:p>
    <w:p w:rsidR="00461F7B" w:rsidRPr="000E4F48" w:rsidRDefault="00461F7B" w:rsidP="00461F7B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определяет цели и задачи развития семейного воспитания и родительского просвещения в муниципальном образовании;</w:t>
      </w:r>
    </w:p>
    <w:p w:rsidR="00461F7B" w:rsidRDefault="00461F7B" w:rsidP="00461F7B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 xml:space="preserve">определяет участников и </w:t>
      </w:r>
      <w:r w:rsidR="00806604">
        <w:rPr>
          <w:rFonts w:ascii="Times New Roman" w:hAnsi="Times New Roman" w:cs="Times New Roman"/>
          <w:sz w:val="28"/>
          <w:szCs w:val="28"/>
        </w:rPr>
        <w:t>формы</w:t>
      </w:r>
      <w:r w:rsidRPr="000E4F48">
        <w:rPr>
          <w:rFonts w:ascii="Times New Roman" w:hAnsi="Times New Roman" w:cs="Times New Roman"/>
          <w:sz w:val="28"/>
          <w:szCs w:val="28"/>
        </w:rPr>
        <w:t xml:space="preserve"> работы, формирует профессиональное коммуникационное сообщество в сфере развития родительского просвещения и семейного воспитания;</w:t>
      </w:r>
    </w:p>
    <w:p w:rsidR="00275314" w:rsidRPr="000E4F48" w:rsidRDefault="00275314" w:rsidP="00275314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обобщает лучший опыт родительского просвещения и семейного воспитания образовательных и иных организаций муниципального образования;</w:t>
      </w:r>
    </w:p>
    <w:p w:rsidR="00461F7B" w:rsidRPr="000E4F48" w:rsidRDefault="00461F7B" w:rsidP="00461F7B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создает опорные методические площадки по экспериментальному обобщению лучшего опыта работы на базе организаций муниципального образования;</w:t>
      </w:r>
    </w:p>
    <w:p w:rsidR="00461F7B" w:rsidRPr="000E4F48" w:rsidRDefault="00461F7B" w:rsidP="00461F7B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 xml:space="preserve">осуществляет планирование муниципальных </w:t>
      </w:r>
      <w:r w:rsidRPr="00472B9D">
        <w:rPr>
          <w:rFonts w:ascii="Times New Roman" w:hAnsi="Times New Roman" w:cs="Times New Roman"/>
          <w:sz w:val="28"/>
          <w:szCs w:val="28"/>
        </w:rPr>
        <w:t>мероприятий</w:t>
      </w:r>
      <w:r w:rsidRPr="000E4F48">
        <w:rPr>
          <w:rFonts w:ascii="Times New Roman" w:hAnsi="Times New Roman" w:cs="Times New Roman"/>
          <w:sz w:val="28"/>
          <w:szCs w:val="28"/>
        </w:rPr>
        <w:t xml:space="preserve"> (конкурсов, фестивалей, форумов, конференций и т.д.);</w:t>
      </w:r>
    </w:p>
    <w:p w:rsidR="00461F7B" w:rsidRPr="000E4F48" w:rsidRDefault="00461F7B" w:rsidP="00461F7B">
      <w:pPr>
        <w:pStyle w:val="a5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проводит оценку результата работы по развитию родительского просвещения и семейного воспитания в муниципальном образовании;</w:t>
      </w:r>
    </w:p>
    <w:p w:rsidR="00461F7B" w:rsidRPr="000E4F48" w:rsidRDefault="00461F7B" w:rsidP="00461F7B">
      <w:pPr>
        <w:pStyle w:val="a5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формирует предложения по развитию нормативного обеспечения деятельности по развитию родительского просвещения и семейного воспитания</w:t>
      </w:r>
      <w:r w:rsidR="00806604">
        <w:rPr>
          <w:rFonts w:ascii="Times New Roman" w:hAnsi="Times New Roman" w:cs="Times New Roman"/>
          <w:sz w:val="28"/>
          <w:szCs w:val="28"/>
        </w:rPr>
        <w:t>.</w:t>
      </w:r>
    </w:p>
    <w:p w:rsidR="00DA023F" w:rsidRPr="00806604" w:rsidRDefault="009459EC" w:rsidP="00DA023F">
      <w:pPr>
        <w:ind w:firstLine="708"/>
        <w:jc w:val="both"/>
        <w:rPr>
          <w:sz w:val="28"/>
          <w:szCs w:val="28"/>
        </w:rPr>
      </w:pPr>
      <w:r w:rsidRPr="00806604">
        <w:rPr>
          <w:sz w:val="28"/>
          <w:szCs w:val="28"/>
        </w:rPr>
        <w:t>5</w:t>
      </w:r>
      <w:r w:rsidR="00BC3872" w:rsidRPr="00806604">
        <w:rPr>
          <w:sz w:val="28"/>
          <w:szCs w:val="28"/>
        </w:rPr>
        <w:t>.</w:t>
      </w:r>
      <w:r w:rsidR="0091742D" w:rsidRPr="00806604">
        <w:rPr>
          <w:sz w:val="28"/>
          <w:szCs w:val="28"/>
        </w:rPr>
        <w:t>2</w:t>
      </w:r>
      <w:r w:rsidR="00DA023F" w:rsidRPr="00806604">
        <w:rPr>
          <w:sz w:val="28"/>
          <w:szCs w:val="28"/>
        </w:rPr>
        <w:t xml:space="preserve">. Администрация </w:t>
      </w:r>
      <w:r w:rsidR="007C19FE" w:rsidRPr="00806604">
        <w:rPr>
          <w:sz w:val="28"/>
          <w:szCs w:val="28"/>
        </w:rPr>
        <w:t>города Каменска-Уральского:</w:t>
      </w:r>
    </w:p>
    <w:p w:rsidR="007C19FE" w:rsidRPr="000E4F48" w:rsidRDefault="007C19FE" w:rsidP="004B4497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13FC">
        <w:rPr>
          <w:rFonts w:ascii="Times New Roman" w:hAnsi="Times New Roman" w:cs="Times New Roman"/>
          <w:sz w:val="28"/>
          <w:szCs w:val="28"/>
        </w:rPr>
        <w:t>обеспечивает деятельность Координационного совета</w:t>
      </w:r>
      <w:r w:rsidRPr="000E4F48">
        <w:rPr>
          <w:rFonts w:ascii="Times New Roman" w:hAnsi="Times New Roman" w:cs="Times New Roman"/>
          <w:sz w:val="28"/>
          <w:szCs w:val="28"/>
        </w:rPr>
        <w:t>;</w:t>
      </w:r>
    </w:p>
    <w:p w:rsidR="007C19FE" w:rsidRPr="000E4F48" w:rsidRDefault="007C19FE" w:rsidP="004B4497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формирует базу информационно-методических материалов по вопросам развития семейного воспитания и родительского просвещения;</w:t>
      </w:r>
    </w:p>
    <w:p w:rsidR="007C19FE" w:rsidRPr="000E4F48" w:rsidRDefault="007C19FE" w:rsidP="004B4497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осуществляет методическое обеспечение развития семейного воспитания и родительского просвещения в муниципальном образовании (на основе разработок регионального института развития образования, лучшего опыта образовательных организаций всех типов, общественных и некоммерческих организаций);</w:t>
      </w:r>
    </w:p>
    <w:p w:rsidR="007C19FE" w:rsidRDefault="007C19FE" w:rsidP="00275314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организует работу со средствами массовой информации по семейной тематике.</w:t>
      </w:r>
    </w:p>
    <w:p w:rsidR="0050307F" w:rsidRPr="00275314" w:rsidRDefault="009459EC" w:rsidP="007C19FE">
      <w:pPr>
        <w:pStyle w:val="a5"/>
        <w:shd w:val="clear" w:color="auto" w:fill="FFFFFF"/>
        <w:tabs>
          <w:tab w:val="left" w:pos="715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5314">
        <w:rPr>
          <w:rFonts w:ascii="Times New Roman" w:hAnsi="Times New Roman" w:cs="Times New Roman"/>
          <w:sz w:val="28"/>
          <w:szCs w:val="28"/>
        </w:rPr>
        <w:t>5</w:t>
      </w:r>
      <w:r w:rsidR="004E07CC" w:rsidRPr="00275314">
        <w:rPr>
          <w:rFonts w:ascii="Times New Roman" w:hAnsi="Times New Roman" w:cs="Times New Roman"/>
          <w:sz w:val="28"/>
          <w:szCs w:val="28"/>
        </w:rPr>
        <w:t>.</w:t>
      </w:r>
      <w:r w:rsidR="0091742D" w:rsidRPr="00275314">
        <w:rPr>
          <w:rFonts w:ascii="Times New Roman" w:hAnsi="Times New Roman" w:cs="Times New Roman"/>
          <w:sz w:val="28"/>
          <w:szCs w:val="28"/>
        </w:rPr>
        <w:t>3</w:t>
      </w:r>
      <w:r w:rsidR="0050307F" w:rsidRPr="00275314">
        <w:rPr>
          <w:rFonts w:ascii="Times New Roman" w:hAnsi="Times New Roman" w:cs="Times New Roman"/>
          <w:sz w:val="28"/>
          <w:szCs w:val="28"/>
        </w:rPr>
        <w:t>. Управление образование:</w:t>
      </w:r>
    </w:p>
    <w:p w:rsidR="008E7082" w:rsidRDefault="00AE4E64" w:rsidP="00F465D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осуществляет координацию работы по развитию родительского просвещения и семейного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в муниципаль</w:t>
      </w:r>
      <w:r w:rsidR="004E63A4">
        <w:rPr>
          <w:rFonts w:ascii="Times New Roman" w:hAnsi="Times New Roman" w:cs="Times New Roman"/>
          <w:sz w:val="28"/>
          <w:szCs w:val="28"/>
        </w:rPr>
        <w:t>ных образовательных учреждениях;</w:t>
      </w:r>
    </w:p>
    <w:p w:rsidR="004E63A4" w:rsidRDefault="004E63A4" w:rsidP="00F465D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осуществляют организационную, консультативную и методическую помощь муниципальным образовательным учреждениям по вопросам развития </w:t>
      </w:r>
      <w:r w:rsidRPr="000E4F48">
        <w:rPr>
          <w:rFonts w:ascii="Times New Roman" w:hAnsi="Times New Roman" w:cs="Times New Roman"/>
          <w:sz w:val="28"/>
          <w:szCs w:val="28"/>
        </w:rPr>
        <w:t>семейного воспитания и родительского просвещения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E63A4" w:rsidRPr="00AE4E64" w:rsidRDefault="004E63A4" w:rsidP="00F465D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организуют участие представителей муниципальных образовательных учреждений в просветительских, обучающих мероприятиях, направленных на повышение теоретического и практического опыта по вопросам развития </w:t>
      </w:r>
      <w:r w:rsidRPr="000E4F48">
        <w:rPr>
          <w:rFonts w:ascii="Times New Roman" w:hAnsi="Times New Roman" w:cs="Times New Roman"/>
          <w:sz w:val="28"/>
          <w:szCs w:val="28"/>
        </w:rPr>
        <w:t>семейного воспитания и родительского просвещения</w:t>
      </w:r>
      <w:r w:rsidR="00275314">
        <w:rPr>
          <w:rFonts w:ascii="Times New Roman" w:hAnsi="Times New Roman" w:cs="Times New Roman"/>
          <w:sz w:val="28"/>
          <w:szCs w:val="28"/>
        </w:rPr>
        <w:t>.</w:t>
      </w:r>
    </w:p>
    <w:p w:rsidR="008E7082" w:rsidRPr="00275314" w:rsidRDefault="009459EC" w:rsidP="007C19FE">
      <w:pPr>
        <w:pStyle w:val="a5"/>
        <w:shd w:val="clear" w:color="auto" w:fill="FFFFFF"/>
        <w:tabs>
          <w:tab w:val="left" w:pos="715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75314">
        <w:rPr>
          <w:rFonts w:ascii="Times New Roman" w:hAnsi="Times New Roman" w:cs="Times New Roman"/>
          <w:sz w:val="28"/>
          <w:szCs w:val="28"/>
        </w:rPr>
        <w:t>5</w:t>
      </w:r>
      <w:r w:rsidR="004E07CC" w:rsidRPr="00275314">
        <w:rPr>
          <w:rFonts w:ascii="Times New Roman" w:hAnsi="Times New Roman" w:cs="Times New Roman"/>
          <w:sz w:val="28"/>
          <w:szCs w:val="28"/>
        </w:rPr>
        <w:t>.</w:t>
      </w:r>
      <w:r w:rsidR="0091742D" w:rsidRPr="00275314">
        <w:rPr>
          <w:rFonts w:ascii="Times New Roman" w:hAnsi="Times New Roman" w:cs="Times New Roman"/>
          <w:sz w:val="28"/>
          <w:szCs w:val="28"/>
        </w:rPr>
        <w:t>4</w:t>
      </w:r>
      <w:r w:rsidR="008E7082" w:rsidRPr="00275314">
        <w:rPr>
          <w:rFonts w:ascii="Times New Roman" w:hAnsi="Times New Roman" w:cs="Times New Roman"/>
          <w:sz w:val="28"/>
          <w:szCs w:val="28"/>
        </w:rPr>
        <w:t>.</w:t>
      </w:r>
      <w:r w:rsidR="008E7082" w:rsidRPr="00275314">
        <w:rPr>
          <w:rFonts w:ascii="Times New Roman" w:hAnsi="Times New Roman" w:cs="Times New Roman"/>
          <w:spacing w:val="2"/>
          <w:sz w:val="28"/>
          <w:szCs w:val="28"/>
        </w:rPr>
        <w:t xml:space="preserve"> М</w:t>
      </w:r>
      <w:r w:rsidR="008E7082" w:rsidRPr="002753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униципальные образовательные учреждения:</w:t>
      </w:r>
    </w:p>
    <w:p w:rsidR="00DB0533" w:rsidRPr="00275314" w:rsidRDefault="009459EC" w:rsidP="00275314">
      <w:pPr>
        <w:ind w:firstLine="709"/>
        <w:jc w:val="both"/>
        <w:rPr>
          <w:sz w:val="28"/>
          <w:szCs w:val="28"/>
        </w:rPr>
      </w:pPr>
      <w:r w:rsidRPr="00275314">
        <w:rPr>
          <w:sz w:val="28"/>
          <w:szCs w:val="28"/>
        </w:rPr>
        <w:t>5</w:t>
      </w:r>
      <w:r w:rsidR="004E07CC" w:rsidRPr="00275314">
        <w:rPr>
          <w:sz w:val="28"/>
          <w:szCs w:val="28"/>
        </w:rPr>
        <w:t>.</w:t>
      </w:r>
      <w:r w:rsidR="00174098" w:rsidRPr="00275314">
        <w:rPr>
          <w:sz w:val="28"/>
          <w:szCs w:val="28"/>
        </w:rPr>
        <w:t xml:space="preserve">4.1. </w:t>
      </w:r>
      <w:r w:rsidR="00981B87" w:rsidRPr="00275314">
        <w:rPr>
          <w:sz w:val="28"/>
          <w:szCs w:val="28"/>
        </w:rPr>
        <w:t>Муниципальные о</w:t>
      </w:r>
      <w:r w:rsidR="00DB0533" w:rsidRPr="00275314">
        <w:rPr>
          <w:sz w:val="28"/>
          <w:szCs w:val="28"/>
        </w:rPr>
        <w:t xml:space="preserve">бразовательные </w:t>
      </w:r>
      <w:r w:rsidR="00981B87" w:rsidRPr="00275314">
        <w:rPr>
          <w:sz w:val="28"/>
          <w:szCs w:val="28"/>
        </w:rPr>
        <w:t>учреждения</w:t>
      </w:r>
      <w:r w:rsidR="00DB0533" w:rsidRPr="00275314">
        <w:rPr>
          <w:sz w:val="28"/>
          <w:szCs w:val="28"/>
        </w:rPr>
        <w:t xml:space="preserve"> дошкольного и общего образования:</w:t>
      </w:r>
    </w:p>
    <w:p w:rsidR="00DB0533" w:rsidRPr="000E4F48" w:rsidRDefault="00DB0533" w:rsidP="005E66D9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 xml:space="preserve">осуществляют функции опорных методических площадок по разработке и апробации методик работы по просвещению родителей по вопросам воспитания детей, по вовлечению </w:t>
      </w:r>
      <w:r w:rsidR="00275314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Pr="000E4F48">
        <w:rPr>
          <w:rFonts w:ascii="Times New Roman" w:hAnsi="Times New Roman" w:cs="Times New Roman"/>
          <w:sz w:val="28"/>
          <w:szCs w:val="28"/>
        </w:rPr>
        <w:t>в совместную воспитательную работу;</w:t>
      </w:r>
    </w:p>
    <w:p w:rsidR="00DB0533" w:rsidRPr="000E4F48" w:rsidRDefault="00DB0533" w:rsidP="00C16FF7">
      <w:pPr>
        <w:pStyle w:val="a5"/>
        <w:shd w:val="clear" w:color="auto" w:fill="FFFFFF"/>
        <w:tabs>
          <w:tab w:val="left" w:pos="79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 xml:space="preserve">формируют </w:t>
      </w:r>
      <w:r w:rsidRPr="000E4F48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центры родительского просвещения;</w:t>
      </w:r>
    </w:p>
    <w:p w:rsidR="00DB0533" w:rsidRPr="000E4F48" w:rsidRDefault="00DB0533" w:rsidP="005E66D9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разрабатывают и реализуют программы педагогического всеобуча родителей, вовлечения родителей в педагогическое самообразование;</w:t>
      </w:r>
    </w:p>
    <w:p w:rsidR="00DB0533" w:rsidRPr="000E4F48" w:rsidRDefault="00DB0533" w:rsidP="00E918E4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разрабатывают и реализуют программы развития социальной и культурной компетенции ребенка на основе взаимодействия с семьей и воспитания в семье;</w:t>
      </w:r>
    </w:p>
    <w:p w:rsidR="00DB0533" w:rsidRPr="000E4F48" w:rsidRDefault="00DB0533" w:rsidP="00E918E4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развивают систему медико-психолого-педагогического просвещения родителей, их привлечения к совместной воспитательной деятельности;</w:t>
      </w:r>
    </w:p>
    <w:p w:rsidR="00DB0533" w:rsidRPr="000E4F48" w:rsidRDefault="00DB0533" w:rsidP="0033734E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разрабатывают педагогические рекомендации родителям по созданию развивающей среды, организации игровой деятельности в семье как важного средства воспитания детей дошкольного возраста;</w:t>
      </w:r>
    </w:p>
    <w:p w:rsidR="00DB0533" w:rsidRPr="000E4F48" w:rsidRDefault="00DB0533" w:rsidP="00554A82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создают при дошкольных учреждениях семейные/родительские клубы, школы молодых родителей</w:t>
      </w:r>
      <w:r w:rsidR="00D6777A">
        <w:rPr>
          <w:rFonts w:ascii="Times New Roman" w:hAnsi="Times New Roman" w:cs="Times New Roman"/>
          <w:sz w:val="28"/>
          <w:szCs w:val="28"/>
        </w:rPr>
        <w:t>;</w:t>
      </w:r>
    </w:p>
    <w:p w:rsidR="00DB0533" w:rsidRPr="000E4F48" w:rsidRDefault="00DB0533" w:rsidP="00407108">
      <w:pPr>
        <w:widowControl w:val="0"/>
        <w:shd w:val="clear" w:color="auto" w:fill="FFFFFF"/>
        <w:autoSpaceDE w:val="0"/>
        <w:autoSpaceDN w:val="0"/>
        <w:adjustRightInd w:val="0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 xml:space="preserve">организуют работу по формированию у </w:t>
      </w:r>
      <w:proofErr w:type="gramStart"/>
      <w:r w:rsidRPr="000E4F48">
        <w:rPr>
          <w:sz w:val="28"/>
          <w:szCs w:val="28"/>
        </w:rPr>
        <w:t>обучающихся</w:t>
      </w:r>
      <w:proofErr w:type="gramEnd"/>
      <w:r w:rsidRPr="000E4F48">
        <w:rPr>
          <w:sz w:val="28"/>
          <w:szCs w:val="28"/>
        </w:rPr>
        <w:t xml:space="preserve"> ценности семьи, осознанного отношения к будущему </w:t>
      </w:r>
      <w:proofErr w:type="spellStart"/>
      <w:r w:rsidRPr="000E4F48">
        <w:rPr>
          <w:sz w:val="28"/>
          <w:szCs w:val="28"/>
        </w:rPr>
        <w:t>родительству</w:t>
      </w:r>
      <w:proofErr w:type="spellEnd"/>
      <w:r w:rsidRPr="000E4F48">
        <w:rPr>
          <w:sz w:val="28"/>
          <w:szCs w:val="28"/>
        </w:rPr>
        <w:t>;</w:t>
      </w:r>
    </w:p>
    <w:p w:rsidR="00DB0533" w:rsidRPr="000E4F48" w:rsidRDefault="00DB0533" w:rsidP="00265546">
      <w:pPr>
        <w:widowControl w:val="0"/>
        <w:shd w:val="clear" w:color="auto" w:fill="FFFFFF"/>
        <w:autoSpaceDE w:val="0"/>
        <w:autoSpaceDN w:val="0"/>
        <w:adjustRightInd w:val="0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E4F48">
        <w:rPr>
          <w:sz w:val="28"/>
          <w:szCs w:val="28"/>
        </w:rPr>
        <w:t>разрабатывают методические материалы по вопросам семейного воспитания и родительского просвещения;</w:t>
      </w:r>
    </w:p>
    <w:p w:rsidR="00DB0533" w:rsidRPr="000E4F48" w:rsidRDefault="00DB0533" w:rsidP="00D85D8A">
      <w:pPr>
        <w:widowControl w:val="0"/>
        <w:shd w:val="clear" w:color="auto" w:fill="FFFFFF"/>
        <w:autoSpaceDE w:val="0"/>
        <w:autoSpaceDN w:val="0"/>
        <w:adjustRightInd w:val="0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осуществляют вовлечение родителей в совместную социально активную деятельность по обеспечению выполнения требований законодательных, нормативных правовых актов в сфере защиты прав и интересов детей, их образования, развития и воспитания;</w:t>
      </w:r>
    </w:p>
    <w:p w:rsidR="00DB0533" w:rsidRPr="000E4F48" w:rsidRDefault="00DB0533" w:rsidP="00A542B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осуществляют вовлечение родителей в управление образовательной организацией;</w:t>
      </w:r>
    </w:p>
    <w:p w:rsidR="00DB0533" w:rsidRPr="000E4F48" w:rsidRDefault="00DB0533" w:rsidP="009458CA">
      <w:pPr>
        <w:widowControl w:val="0"/>
        <w:shd w:val="clear" w:color="auto" w:fill="FFFFFF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организуют проведение различных акций, смотров, конкурсов, фестивалей, направленных на укрепление детско-родительских отношений, возрождение семейных традиций;</w:t>
      </w:r>
    </w:p>
    <w:p w:rsidR="00DB0533" w:rsidRPr="000E4F48" w:rsidRDefault="00DB0533" w:rsidP="00DB0533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оказывают психолого-педагогическую помощь родителям и семьям.</w:t>
      </w:r>
    </w:p>
    <w:p w:rsidR="00DB0533" w:rsidRPr="00D6777A" w:rsidRDefault="009459EC" w:rsidP="00D6777A">
      <w:pPr>
        <w:ind w:firstLine="709"/>
        <w:jc w:val="both"/>
        <w:rPr>
          <w:spacing w:val="-1"/>
          <w:sz w:val="28"/>
          <w:szCs w:val="28"/>
        </w:rPr>
      </w:pPr>
      <w:r w:rsidRPr="00D6777A">
        <w:rPr>
          <w:spacing w:val="-1"/>
          <w:sz w:val="28"/>
          <w:szCs w:val="28"/>
        </w:rPr>
        <w:t>5</w:t>
      </w:r>
      <w:r w:rsidR="004E07CC" w:rsidRPr="00D6777A">
        <w:rPr>
          <w:spacing w:val="-1"/>
          <w:sz w:val="28"/>
          <w:szCs w:val="28"/>
        </w:rPr>
        <w:t>.</w:t>
      </w:r>
      <w:r w:rsidR="00174098" w:rsidRPr="00D6777A">
        <w:rPr>
          <w:spacing w:val="-1"/>
          <w:sz w:val="28"/>
          <w:szCs w:val="28"/>
        </w:rPr>
        <w:t xml:space="preserve">4.2. </w:t>
      </w:r>
      <w:r w:rsidR="00D2579E" w:rsidRPr="00D6777A">
        <w:rPr>
          <w:spacing w:val="-1"/>
          <w:sz w:val="28"/>
          <w:szCs w:val="28"/>
        </w:rPr>
        <w:t xml:space="preserve">Муниципальные образовательные учреждения </w:t>
      </w:r>
      <w:r w:rsidR="00DB0533" w:rsidRPr="00D6777A">
        <w:rPr>
          <w:spacing w:val="-1"/>
          <w:sz w:val="28"/>
          <w:szCs w:val="28"/>
        </w:rPr>
        <w:t>дополнительного образования:</w:t>
      </w:r>
    </w:p>
    <w:p w:rsidR="00DB0533" w:rsidRPr="000E4F48" w:rsidRDefault="00DA7C26" w:rsidP="00D6777A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0533" w:rsidRPr="000E4F48">
        <w:rPr>
          <w:rFonts w:ascii="Times New Roman" w:hAnsi="Times New Roman" w:cs="Times New Roman"/>
          <w:sz w:val="28"/>
          <w:szCs w:val="28"/>
        </w:rPr>
        <w:t>осуществляют функции опорных методических площадок по разработке и апробации методик работы по просвещению родителей по вопросам воспитания детей, по вовлечению их в совместную воспитательную работу;</w:t>
      </w:r>
    </w:p>
    <w:p w:rsidR="00DB0533" w:rsidRPr="00D6777A" w:rsidRDefault="00D6777A" w:rsidP="00D6777A">
      <w:pPr>
        <w:shd w:val="clear" w:color="auto" w:fill="FFFFFF"/>
        <w:tabs>
          <w:tab w:val="left" w:pos="7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7C26" w:rsidRPr="00D6777A">
        <w:rPr>
          <w:sz w:val="28"/>
          <w:szCs w:val="28"/>
        </w:rPr>
        <w:t xml:space="preserve">- </w:t>
      </w:r>
      <w:r w:rsidR="00DB0533" w:rsidRPr="00D6777A">
        <w:rPr>
          <w:sz w:val="28"/>
          <w:szCs w:val="28"/>
        </w:rPr>
        <w:t xml:space="preserve">формируют </w:t>
      </w:r>
      <w:r w:rsidR="00DB0533" w:rsidRPr="00D6777A">
        <w:rPr>
          <w:sz w:val="28"/>
          <w:szCs w:val="28"/>
          <w:shd w:val="clear" w:color="auto" w:fill="FFFFFF"/>
        </w:rPr>
        <w:t>центры родительского просвещения;</w:t>
      </w:r>
    </w:p>
    <w:p w:rsidR="00DB0533" w:rsidRPr="000E4F48" w:rsidRDefault="00DA7C26" w:rsidP="00D6777A">
      <w:pPr>
        <w:widowControl w:val="0"/>
        <w:shd w:val="clear" w:color="auto" w:fill="FFFFFF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533" w:rsidRPr="000E4F48">
        <w:rPr>
          <w:sz w:val="28"/>
          <w:szCs w:val="28"/>
        </w:rPr>
        <w:t>разрабатывают и реализуют программы педагогического всеобуча родителей, вовлечения родителей в педагогическое самообразование;</w:t>
      </w:r>
    </w:p>
    <w:p w:rsidR="00DB0533" w:rsidRPr="000E4F48" w:rsidRDefault="00DA7C26" w:rsidP="00D6777A">
      <w:pPr>
        <w:widowControl w:val="0"/>
        <w:shd w:val="clear" w:color="auto" w:fill="FFFFFF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533" w:rsidRPr="000E4F48">
        <w:rPr>
          <w:sz w:val="28"/>
          <w:szCs w:val="28"/>
        </w:rPr>
        <w:t>разрабатывают и реализуют программы формирования семейных ценностей у детей;</w:t>
      </w:r>
    </w:p>
    <w:p w:rsidR="00DB0533" w:rsidRPr="000E4F48" w:rsidRDefault="00DA7C26" w:rsidP="00D6777A">
      <w:pPr>
        <w:widowControl w:val="0"/>
        <w:shd w:val="clear" w:color="auto" w:fill="FFFFFF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533" w:rsidRPr="000E4F48">
        <w:rPr>
          <w:sz w:val="28"/>
          <w:szCs w:val="28"/>
        </w:rPr>
        <w:t>разрабатывают методические материалы по вопросам семейного воспитания и родительского просвещения;</w:t>
      </w:r>
    </w:p>
    <w:p w:rsidR="00DB0533" w:rsidRPr="000E4F48" w:rsidRDefault="00DA7C26" w:rsidP="00D6777A">
      <w:pPr>
        <w:widowControl w:val="0"/>
        <w:shd w:val="clear" w:color="auto" w:fill="FFFFFF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533" w:rsidRPr="000E4F48">
        <w:rPr>
          <w:sz w:val="28"/>
          <w:szCs w:val="28"/>
        </w:rPr>
        <w:t>организуют работу родительских университетов, лекториев, семейных клубов и объединений разной направленности;</w:t>
      </w:r>
    </w:p>
    <w:p w:rsidR="00DB0533" w:rsidRDefault="00DA7C26" w:rsidP="00D6777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533" w:rsidRPr="000E4F48">
        <w:rPr>
          <w:sz w:val="28"/>
          <w:szCs w:val="28"/>
        </w:rPr>
        <w:t>проводят культурные, спортивные мероприятия, родительские собрания и конференции семейной тематики.</w:t>
      </w:r>
    </w:p>
    <w:p w:rsidR="00AE4E64" w:rsidRPr="00D6777A" w:rsidRDefault="009459EC" w:rsidP="00DA7C26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D6777A">
        <w:rPr>
          <w:sz w:val="28"/>
          <w:szCs w:val="28"/>
        </w:rPr>
        <w:t>5</w:t>
      </w:r>
      <w:r w:rsidR="004E07CC" w:rsidRPr="00D6777A">
        <w:rPr>
          <w:sz w:val="28"/>
          <w:szCs w:val="28"/>
        </w:rPr>
        <w:t>.5</w:t>
      </w:r>
      <w:r w:rsidR="00AE4E64" w:rsidRPr="00D6777A">
        <w:rPr>
          <w:sz w:val="28"/>
          <w:szCs w:val="28"/>
        </w:rPr>
        <w:t xml:space="preserve">. </w:t>
      </w:r>
      <w:r w:rsidR="00B053EF" w:rsidRPr="00D6777A">
        <w:rPr>
          <w:sz w:val="28"/>
          <w:szCs w:val="28"/>
        </w:rPr>
        <w:t>Иные о</w:t>
      </w:r>
      <w:r w:rsidR="00AB7CAA" w:rsidRPr="00D6777A">
        <w:rPr>
          <w:sz w:val="28"/>
          <w:szCs w:val="28"/>
        </w:rPr>
        <w:t>бразовательные организации</w:t>
      </w:r>
      <w:r w:rsidR="00AE4E64" w:rsidRPr="00D6777A">
        <w:rPr>
          <w:sz w:val="28"/>
          <w:szCs w:val="28"/>
        </w:rPr>
        <w:t>:</w:t>
      </w:r>
    </w:p>
    <w:p w:rsidR="00AE4E64" w:rsidRPr="000E4F48" w:rsidRDefault="00AE4E64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проводят исследования различных аспектов развития института семьи и воспитания в современных условиях;</w:t>
      </w:r>
    </w:p>
    <w:p w:rsidR="00AE4E64" w:rsidRPr="000E4F48" w:rsidRDefault="00AE4E64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разрабатывают научно-методические пособия, рекомендации для образовательных учреждений всех типов по проблемам воспитания в семье, психологическому сопровождению всеобуча родителей;</w:t>
      </w:r>
    </w:p>
    <w:p w:rsidR="00AE4E64" w:rsidRPr="000E4F48" w:rsidRDefault="00AE4E64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формируют у студенческой молодежи ответственное, осознанное отношение к семье, браку, материнству и отцовству на основе формирования ценностных жизненных ориентиров, ответственности за будущее поколение;</w:t>
      </w:r>
    </w:p>
    <w:p w:rsidR="00AE4E64" w:rsidRDefault="00AE4E64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организуют проведение публичных акций по пропаганде семейного о</w:t>
      </w:r>
      <w:r w:rsidR="00D6777A">
        <w:rPr>
          <w:rFonts w:ascii="Times New Roman" w:hAnsi="Times New Roman" w:cs="Times New Roman"/>
          <w:sz w:val="28"/>
          <w:szCs w:val="28"/>
        </w:rPr>
        <w:t>браза жизни и семейных традиций;</w:t>
      </w:r>
    </w:p>
    <w:p w:rsidR="00D6777A" w:rsidRDefault="00D6777A" w:rsidP="00D6777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проводят культурные, спортивные мероприятия, родительские собрания и конференции семейной тематики.</w:t>
      </w:r>
    </w:p>
    <w:p w:rsidR="007C19FE" w:rsidRPr="00D6777A" w:rsidRDefault="009459EC" w:rsidP="00371545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77A">
        <w:rPr>
          <w:sz w:val="28"/>
          <w:szCs w:val="28"/>
        </w:rPr>
        <w:t>5</w:t>
      </w:r>
      <w:r w:rsidR="00371545" w:rsidRPr="00D6777A">
        <w:rPr>
          <w:sz w:val="28"/>
          <w:szCs w:val="28"/>
        </w:rPr>
        <w:t>.</w:t>
      </w:r>
      <w:r w:rsidR="004E07CC" w:rsidRPr="00D6777A">
        <w:rPr>
          <w:sz w:val="28"/>
          <w:szCs w:val="28"/>
        </w:rPr>
        <w:t>6.</w:t>
      </w:r>
      <w:r w:rsidR="00371545" w:rsidRPr="00D6777A">
        <w:rPr>
          <w:sz w:val="28"/>
          <w:szCs w:val="28"/>
        </w:rPr>
        <w:t xml:space="preserve"> Управление культуры</w:t>
      </w:r>
      <w:r w:rsidR="000F1C99" w:rsidRPr="00D6777A">
        <w:rPr>
          <w:sz w:val="28"/>
          <w:szCs w:val="28"/>
        </w:rPr>
        <w:t xml:space="preserve">, </w:t>
      </w:r>
      <w:r w:rsidR="00D6777A">
        <w:rPr>
          <w:sz w:val="28"/>
          <w:szCs w:val="28"/>
        </w:rPr>
        <w:t xml:space="preserve">муниципальные </w:t>
      </w:r>
      <w:r w:rsidR="001D6296" w:rsidRPr="00D6777A">
        <w:rPr>
          <w:spacing w:val="2"/>
          <w:sz w:val="28"/>
          <w:szCs w:val="28"/>
        </w:rPr>
        <w:t>учреждения</w:t>
      </w:r>
      <w:r w:rsidR="00D6777A">
        <w:rPr>
          <w:spacing w:val="2"/>
          <w:sz w:val="28"/>
          <w:szCs w:val="28"/>
        </w:rPr>
        <w:t xml:space="preserve"> </w:t>
      </w:r>
      <w:r w:rsidR="001D6296" w:rsidRPr="00D6777A">
        <w:rPr>
          <w:sz w:val="28"/>
          <w:szCs w:val="28"/>
        </w:rPr>
        <w:t>культуры:</w:t>
      </w:r>
    </w:p>
    <w:p w:rsidR="00371545" w:rsidRPr="000E4F48" w:rsidRDefault="00371545" w:rsidP="00371545">
      <w:pPr>
        <w:pStyle w:val="a5"/>
        <w:shd w:val="clear" w:color="auto" w:fill="FFFFFF"/>
        <w:tabs>
          <w:tab w:val="left" w:pos="69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содействуют развитию семейного чтения;</w:t>
      </w:r>
    </w:p>
    <w:p w:rsidR="00371545" w:rsidRPr="000E4F48" w:rsidRDefault="00371545" w:rsidP="00806137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внедряют семейные абонементы на посещение музеев, театров, кинотеатров, выставочных залов и т.д.;</w:t>
      </w:r>
    </w:p>
    <w:p w:rsidR="00371545" w:rsidRPr="000E4F48" w:rsidRDefault="00371545" w:rsidP="00806137">
      <w:pPr>
        <w:pStyle w:val="a5"/>
        <w:shd w:val="clear" w:color="auto" w:fill="FFFFFF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организуют просвещение населения об исторических традициях семейного воспитания в России;</w:t>
      </w:r>
    </w:p>
    <w:p w:rsidR="00371545" w:rsidRPr="000E4F48" w:rsidRDefault="00371545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проводят мероприятия, направленные на укрепление детско-родительских отношений через совместную творческую деятельность;</w:t>
      </w:r>
    </w:p>
    <w:p w:rsidR="00371545" w:rsidRPr="000E4F48" w:rsidRDefault="00371545" w:rsidP="008061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организуют культурно-просветительскую работу по проблемам духовно-нравственного воспитания, здорового образа жизни в семье;</w:t>
      </w:r>
    </w:p>
    <w:p w:rsidR="00371545" w:rsidRPr="000E4F48" w:rsidRDefault="00371545" w:rsidP="00371545">
      <w:pPr>
        <w:pStyle w:val="a5"/>
        <w:shd w:val="clear" w:color="auto" w:fill="FFFFFF"/>
        <w:tabs>
          <w:tab w:val="left" w:pos="725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создают семейные клубы, творческие объединения.</w:t>
      </w:r>
    </w:p>
    <w:p w:rsidR="00F16C74" w:rsidRPr="00D6777A" w:rsidRDefault="009459EC" w:rsidP="0008476E">
      <w:pPr>
        <w:pStyle w:val="a5"/>
        <w:shd w:val="clear" w:color="auto" w:fill="FFFFFF"/>
        <w:tabs>
          <w:tab w:val="left" w:pos="35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77A">
        <w:rPr>
          <w:rFonts w:ascii="Times New Roman" w:hAnsi="Times New Roman" w:cs="Times New Roman"/>
          <w:sz w:val="28"/>
          <w:szCs w:val="28"/>
        </w:rPr>
        <w:t>5</w:t>
      </w:r>
      <w:r w:rsidR="004E07CC" w:rsidRPr="00D6777A">
        <w:rPr>
          <w:rFonts w:ascii="Times New Roman" w:hAnsi="Times New Roman" w:cs="Times New Roman"/>
          <w:sz w:val="28"/>
          <w:szCs w:val="28"/>
        </w:rPr>
        <w:t>.7</w:t>
      </w:r>
      <w:r w:rsidR="00AE4E64" w:rsidRPr="00D6777A">
        <w:rPr>
          <w:rFonts w:ascii="Times New Roman" w:hAnsi="Times New Roman" w:cs="Times New Roman"/>
          <w:sz w:val="28"/>
          <w:szCs w:val="28"/>
        </w:rPr>
        <w:t xml:space="preserve">. </w:t>
      </w:r>
      <w:r w:rsidR="00F16C74" w:rsidRPr="00D6777A">
        <w:rPr>
          <w:rFonts w:ascii="Times New Roman" w:hAnsi="Times New Roman" w:cs="Times New Roman"/>
          <w:sz w:val="28"/>
          <w:szCs w:val="28"/>
        </w:rPr>
        <w:t>Управление по физической культур</w:t>
      </w:r>
      <w:r w:rsidR="00D6777A">
        <w:rPr>
          <w:rFonts w:ascii="Times New Roman" w:hAnsi="Times New Roman" w:cs="Times New Roman"/>
          <w:sz w:val="28"/>
          <w:szCs w:val="28"/>
        </w:rPr>
        <w:t>е</w:t>
      </w:r>
      <w:r w:rsidR="00F16C74" w:rsidRPr="00D6777A">
        <w:rPr>
          <w:rFonts w:ascii="Times New Roman" w:hAnsi="Times New Roman" w:cs="Times New Roman"/>
          <w:sz w:val="28"/>
          <w:szCs w:val="28"/>
        </w:rPr>
        <w:t xml:space="preserve"> и спорту</w:t>
      </w:r>
      <w:r w:rsidR="00217B0E" w:rsidRPr="00D6777A">
        <w:rPr>
          <w:rFonts w:ascii="Times New Roman" w:hAnsi="Times New Roman" w:cs="Times New Roman"/>
          <w:sz w:val="28"/>
          <w:szCs w:val="28"/>
        </w:rPr>
        <w:t>,</w:t>
      </w:r>
      <w:r w:rsidR="00217B0E" w:rsidRPr="00D6777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6777A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муниципальные </w:t>
      </w:r>
      <w:r w:rsidR="00217B0E" w:rsidRPr="00D6777A">
        <w:rPr>
          <w:rFonts w:ascii="Times New Roman" w:hAnsi="Times New Roman" w:cs="Times New Roman"/>
          <w:spacing w:val="2"/>
          <w:sz w:val="28"/>
          <w:szCs w:val="28"/>
        </w:rPr>
        <w:t>учреждения</w:t>
      </w:r>
      <w:r w:rsidR="00D6777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217B0E" w:rsidRPr="00D6777A">
        <w:rPr>
          <w:rFonts w:ascii="Times New Roman" w:hAnsi="Times New Roman" w:cs="Times New Roman"/>
          <w:sz w:val="28"/>
          <w:szCs w:val="28"/>
        </w:rPr>
        <w:t>физической культур</w:t>
      </w:r>
      <w:r w:rsidR="00D6777A">
        <w:rPr>
          <w:rFonts w:ascii="Times New Roman" w:hAnsi="Times New Roman" w:cs="Times New Roman"/>
          <w:sz w:val="28"/>
          <w:szCs w:val="28"/>
        </w:rPr>
        <w:t>ы</w:t>
      </w:r>
      <w:r w:rsidR="00217B0E" w:rsidRPr="00D6777A">
        <w:rPr>
          <w:rFonts w:ascii="Times New Roman" w:hAnsi="Times New Roman" w:cs="Times New Roman"/>
          <w:sz w:val="28"/>
          <w:szCs w:val="28"/>
        </w:rPr>
        <w:t xml:space="preserve"> и спорт</w:t>
      </w:r>
      <w:r w:rsidR="00D6777A">
        <w:rPr>
          <w:rFonts w:ascii="Times New Roman" w:hAnsi="Times New Roman" w:cs="Times New Roman"/>
          <w:sz w:val="28"/>
          <w:szCs w:val="28"/>
        </w:rPr>
        <w:t>а</w:t>
      </w:r>
      <w:r w:rsidR="00F16C74" w:rsidRPr="00D6777A">
        <w:rPr>
          <w:rFonts w:ascii="Times New Roman" w:hAnsi="Times New Roman" w:cs="Times New Roman"/>
          <w:sz w:val="28"/>
          <w:szCs w:val="28"/>
        </w:rPr>
        <w:t>:</w:t>
      </w:r>
    </w:p>
    <w:p w:rsidR="00F16C74" w:rsidRPr="00F16C74" w:rsidRDefault="00F16C74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6C74">
        <w:rPr>
          <w:sz w:val="28"/>
          <w:szCs w:val="28"/>
        </w:rPr>
        <w:t>организуют спортивную работу с семьей по месту жительства;</w:t>
      </w:r>
    </w:p>
    <w:p w:rsidR="00F16C74" w:rsidRPr="00F16C74" w:rsidRDefault="00F16C74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6C74">
        <w:rPr>
          <w:sz w:val="28"/>
          <w:szCs w:val="28"/>
        </w:rPr>
        <w:t>проводят спортивные мероприятия для всей семьи, для молодежи;</w:t>
      </w:r>
    </w:p>
    <w:p w:rsidR="00F16C74" w:rsidRPr="00F16C74" w:rsidRDefault="00F16C74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6C74">
        <w:rPr>
          <w:sz w:val="28"/>
          <w:szCs w:val="28"/>
        </w:rPr>
        <w:t>развивают движени</w:t>
      </w:r>
      <w:r w:rsidR="00275314">
        <w:rPr>
          <w:sz w:val="28"/>
          <w:szCs w:val="28"/>
        </w:rPr>
        <w:t>е</w:t>
      </w:r>
      <w:r w:rsidRPr="00F16C74">
        <w:rPr>
          <w:sz w:val="28"/>
          <w:szCs w:val="28"/>
        </w:rPr>
        <w:t xml:space="preserve"> «ГТО – всей семьей!»;</w:t>
      </w:r>
    </w:p>
    <w:p w:rsidR="00F16C74" w:rsidRDefault="00D6777A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16C74">
        <w:rPr>
          <w:sz w:val="28"/>
          <w:szCs w:val="28"/>
        </w:rPr>
        <w:t xml:space="preserve"> </w:t>
      </w:r>
      <w:r w:rsidR="00F16C74" w:rsidRPr="00F16C74">
        <w:rPr>
          <w:sz w:val="28"/>
          <w:szCs w:val="28"/>
        </w:rPr>
        <w:t>осуществляют популяризацию здорового образа жизни</w:t>
      </w:r>
      <w:r w:rsidR="00F16C74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="00F16C74" w:rsidRPr="00F16C74">
        <w:rPr>
          <w:sz w:val="28"/>
          <w:szCs w:val="28"/>
        </w:rPr>
        <w:t>.</w:t>
      </w:r>
    </w:p>
    <w:p w:rsidR="0091788B" w:rsidRPr="00D6777A" w:rsidRDefault="009459EC" w:rsidP="00D6777A">
      <w:pPr>
        <w:ind w:firstLine="709"/>
        <w:jc w:val="both"/>
        <w:rPr>
          <w:color w:val="000000" w:themeColor="text1"/>
          <w:sz w:val="28"/>
          <w:szCs w:val="28"/>
        </w:rPr>
      </w:pPr>
      <w:r w:rsidRPr="00D6777A">
        <w:rPr>
          <w:color w:val="000000" w:themeColor="text1"/>
          <w:sz w:val="28"/>
          <w:szCs w:val="28"/>
        </w:rPr>
        <w:t>5</w:t>
      </w:r>
      <w:r w:rsidR="004E07CC" w:rsidRPr="00D6777A">
        <w:rPr>
          <w:color w:val="000000" w:themeColor="text1"/>
          <w:sz w:val="28"/>
          <w:szCs w:val="28"/>
        </w:rPr>
        <w:t>.8</w:t>
      </w:r>
      <w:r w:rsidR="00F16C74" w:rsidRPr="00D6777A">
        <w:rPr>
          <w:color w:val="000000" w:themeColor="text1"/>
          <w:sz w:val="28"/>
          <w:szCs w:val="28"/>
        </w:rPr>
        <w:t xml:space="preserve">. </w:t>
      </w:r>
      <w:r w:rsidR="00991057" w:rsidRPr="00D6777A">
        <w:rPr>
          <w:color w:val="000000" w:themeColor="text1"/>
          <w:sz w:val="28"/>
          <w:szCs w:val="28"/>
        </w:rPr>
        <w:t>Управление социальной политики, с</w:t>
      </w:r>
      <w:r w:rsidR="003313B4" w:rsidRPr="00D6777A">
        <w:rPr>
          <w:color w:val="000000" w:themeColor="text1"/>
          <w:sz w:val="28"/>
          <w:szCs w:val="28"/>
        </w:rPr>
        <w:t>пециализированные учреждения</w:t>
      </w:r>
      <w:r w:rsidR="00991057" w:rsidRPr="00D6777A">
        <w:rPr>
          <w:color w:val="000000" w:themeColor="text1"/>
          <w:sz w:val="28"/>
          <w:szCs w:val="28"/>
        </w:rPr>
        <w:t xml:space="preserve"> для несовершеннолетних</w:t>
      </w:r>
      <w:r w:rsidR="00D6777A">
        <w:rPr>
          <w:color w:val="000000" w:themeColor="text1"/>
          <w:sz w:val="28"/>
          <w:szCs w:val="28"/>
        </w:rPr>
        <w:t>,</w:t>
      </w:r>
      <w:r w:rsidR="00991057" w:rsidRPr="00D6777A">
        <w:rPr>
          <w:color w:val="000000" w:themeColor="text1"/>
          <w:sz w:val="28"/>
          <w:szCs w:val="28"/>
        </w:rPr>
        <w:t xml:space="preserve"> нуждающихся в социальной реабилитации</w:t>
      </w:r>
      <w:r w:rsidR="00D6777A">
        <w:rPr>
          <w:color w:val="000000" w:themeColor="text1"/>
          <w:sz w:val="28"/>
          <w:szCs w:val="28"/>
        </w:rPr>
        <w:t>,</w:t>
      </w:r>
      <w:r w:rsidR="00991057" w:rsidRPr="00D6777A">
        <w:rPr>
          <w:color w:val="000000" w:themeColor="text1"/>
          <w:sz w:val="28"/>
          <w:szCs w:val="28"/>
        </w:rPr>
        <w:t xml:space="preserve"> </w:t>
      </w:r>
      <w:r w:rsidR="00D6777A">
        <w:rPr>
          <w:color w:val="000000" w:themeColor="text1"/>
          <w:sz w:val="28"/>
          <w:szCs w:val="28"/>
        </w:rPr>
        <w:t>иные учреждения</w:t>
      </w:r>
      <w:r w:rsidR="00991057" w:rsidRPr="00D6777A">
        <w:rPr>
          <w:color w:val="000000" w:themeColor="text1"/>
          <w:sz w:val="28"/>
          <w:szCs w:val="28"/>
        </w:rPr>
        <w:t xml:space="preserve"> и службы, </w:t>
      </w:r>
      <w:r w:rsidR="00D6777A">
        <w:rPr>
          <w:color w:val="000000" w:themeColor="text1"/>
          <w:sz w:val="28"/>
          <w:szCs w:val="28"/>
        </w:rPr>
        <w:t>оказыва</w:t>
      </w:r>
      <w:r w:rsidR="00991057" w:rsidRPr="00D6777A">
        <w:rPr>
          <w:color w:val="000000" w:themeColor="text1"/>
          <w:sz w:val="28"/>
          <w:szCs w:val="28"/>
        </w:rPr>
        <w:t>ющие социальную помощь несовершеннолетним и их семьям</w:t>
      </w:r>
      <w:r w:rsidR="00386D53" w:rsidRPr="00D6777A">
        <w:rPr>
          <w:color w:val="000000" w:themeColor="text1"/>
          <w:sz w:val="28"/>
          <w:szCs w:val="28"/>
        </w:rPr>
        <w:t>:</w:t>
      </w:r>
    </w:p>
    <w:p w:rsidR="0091788B" w:rsidRPr="0091788B" w:rsidRDefault="0091788B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6777A">
        <w:rPr>
          <w:sz w:val="28"/>
          <w:szCs w:val="28"/>
        </w:rPr>
        <w:t>р</w:t>
      </w:r>
      <w:r w:rsidRPr="0091788B">
        <w:rPr>
          <w:sz w:val="28"/>
          <w:szCs w:val="28"/>
        </w:rPr>
        <w:t>азрабатывают и внедряют в практику программы, направленные на профилактику семейного неблагополучия;</w:t>
      </w:r>
    </w:p>
    <w:p w:rsidR="0091788B" w:rsidRPr="0091788B" w:rsidRDefault="0091788B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788B">
        <w:rPr>
          <w:sz w:val="28"/>
          <w:szCs w:val="28"/>
        </w:rPr>
        <w:t>оказывают социальную помощь семьям, попавшим в трудную жизненную ситуацию;</w:t>
      </w:r>
    </w:p>
    <w:p w:rsidR="0091788B" w:rsidRPr="0091788B" w:rsidRDefault="0091788B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788B">
        <w:rPr>
          <w:sz w:val="28"/>
          <w:szCs w:val="28"/>
        </w:rPr>
        <w:t xml:space="preserve">организуют просветительскую работу по вопросам психологии семейных, детско-родительских отношений, профилактики зависимостей, </w:t>
      </w:r>
      <w:proofErr w:type="spellStart"/>
      <w:r w:rsidRPr="0091788B">
        <w:rPr>
          <w:sz w:val="28"/>
          <w:szCs w:val="28"/>
        </w:rPr>
        <w:t>девиантного</w:t>
      </w:r>
      <w:proofErr w:type="spellEnd"/>
      <w:r w:rsidRPr="0091788B">
        <w:rPr>
          <w:sz w:val="28"/>
          <w:szCs w:val="28"/>
        </w:rPr>
        <w:t xml:space="preserve"> поведения;</w:t>
      </w:r>
    </w:p>
    <w:p w:rsidR="0091788B" w:rsidRDefault="0091788B" w:rsidP="00D6777A">
      <w:pPr>
        <w:shd w:val="clear" w:color="auto" w:fill="FFFFFF"/>
        <w:tabs>
          <w:tab w:val="left" w:pos="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788B">
        <w:rPr>
          <w:sz w:val="28"/>
          <w:szCs w:val="28"/>
        </w:rPr>
        <w:t xml:space="preserve">организуют реабилитационную работу с детьми и </w:t>
      </w:r>
      <w:r w:rsidR="004A6864">
        <w:rPr>
          <w:sz w:val="28"/>
          <w:szCs w:val="28"/>
        </w:rPr>
        <w:t xml:space="preserve">их </w:t>
      </w:r>
      <w:r w:rsidRPr="0091788B">
        <w:rPr>
          <w:sz w:val="28"/>
          <w:szCs w:val="28"/>
        </w:rPr>
        <w:t>семь</w:t>
      </w:r>
      <w:r w:rsidR="004A6864">
        <w:rPr>
          <w:sz w:val="28"/>
          <w:szCs w:val="28"/>
        </w:rPr>
        <w:t>ями</w:t>
      </w:r>
      <w:r w:rsidR="00D6777A">
        <w:rPr>
          <w:sz w:val="28"/>
          <w:szCs w:val="28"/>
        </w:rPr>
        <w:t>;</w:t>
      </w:r>
    </w:p>
    <w:p w:rsidR="00D6777A" w:rsidRDefault="00D6777A" w:rsidP="00D6777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 xml:space="preserve">проводят культурные, спортивные мероприятия и </w:t>
      </w:r>
      <w:r>
        <w:rPr>
          <w:sz w:val="28"/>
          <w:szCs w:val="28"/>
        </w:rPr>
        <w:t>иные мероприятия</w:t>
      </w:r>
      <w:r w:rsidRPr="000E4F48">
        <w:rPr>
          <w:sz w:val="28"/>
          <w:szCs w:val="28"/>
        </w:rPr>
        <w:t>.</w:t>
      </w:r>
    </w:p>
    <w:p w:rsidR="00D6777A" w:rsidRPr="00D6777A" w:rsidRDefault="00D6777A" w:rsidP="00D6777A">
      <w:pPr>
        <w:ind w:firstLine="709"/>
        <w:jc w:val="both"/>
        <w:rPr>
          <w:sz w:val="28"/>
          <w:szCs w:val="28"/>
        </w:rPr>
      </w:pPr>
      <w:r w:rsidRPr="00D6777A">
        <w:rPr>
          <w:sz w:val="28"/>
          <w:szCs w:val="28"/>
        </w:rPr>
        <w:t>5.</w:t>
      </w:r>
      <w:r>
        <w:rPr>
          <w:sz w:val="28"/>
          <w:szCs w:val="28"/>
        </w:rPr>
        <w:t>9</w:t>
      </w:r>
      <w:r w:rsidRPr="00D6777A">
        <w:rPr>
          <w:sz w:val="28"/>
          <w:szCs w:val="28"/>
        </w:rPr>
        <w:t>. Центр молодежной политики:</w:t>
      </w:r>
    </w:p>
    <w:p w:rsidR="00D6777A" w:rsidRDefault="00D6777A" w:rsidP="00D6777A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6EF1">
        <w:rPr>
          <w:sz w:val="28"/>
          <w:szCs w:val="28"/>
        </w:rPr>
        <w:t>участвует</w:t>
      </w:r>
      <w:r w:rsidRPr="000E4F48">
        <w:rPr>
          <w:sz w:val="28"/>
          <w:szCs w:val="28"/>
        </w:rPr>
        <w:t xml:space="preserve"> </w:t>
      </w:r>
      <w:r w:rsidR="00146EF1">
        <w:rPr>
          <w:sz w:val="28"/>
          <w:szCs w:val="28"/>
        </w:rPr>
        <w:t>в просветительской работе</w:t>
      </w:r>
      <w:r w:rsidRPr="000E4F48">
        <w:rPr>
          <w:sz w:val="28"/>
          <w:szCs w:val="28"/>
        </w:rPr>
        <w:t xml:space="preserve"> с будущими родителями, молодыми родителями, молодыми семьями;</w:t>
      </w:r>
    </w:p>
    <w:p w:rsidR="00AD0B78" w:rsidRPr="00AD500D" w:rsidRDefault="00AD0B78" w:rsidP="00AD0B78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 w:rsidRPr="00AD500D">
        <w:rPr>
          <w:sz w:val="28"/>
          <w:szCs w:val="28"/>
        </w:rPr>
        <w:t>- разрабатыва</w:t>
      </w:r>
      <w:r>
        <w:rPr>
          <w:sz w:val="28"/>
          <w:szCs w:val="28"/>
        </w:rPr>
        <w:t>е</w:t>
      </w:r>
      <w:r w:rsidRPr="00AD500D">
        <w:rPr>
          <w:sz w:val="28"/>
          <w:szCs w:val="28"/>
        </w:rPr>
        <w:t>т и реализу</w:t>
      </w:r>
      <w:r>
        <w:rPr>
          <w:sz w:val="28"/>
          <w:szCs w:val="28"/>
        </w:rPr>
        <w:t>е</w:t>
      </w:r>
      <w:r w:rsidRPr="00AD500D">
        <w:rPr>
          <w:sz w:val="28"/>
          <w:szCs w:val="28"/>
        </w:rPr>
        <w:t>т проекты, направленные на гармонизацию детско-родительских и супружеских отношений;</w:t>
      </w:r>
    </w:p>
    <w:p w:rsidR="00D6777A" w:rsidRDefault="00D6777A" w:rsidP="00D6777A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организу</w:t>
      </w:r>
      <w:r w:rsidR="00146EF1">
        <w:rPr>
          <w:sz w:val="28"/>
          <w:szCs w:val="28"/>
        </w:rPr>
        <w:t>е</w:t>
      </w:r>
      <w:r w:rsidRPr="000E4F48">
        <w:rPr>
          <w:sz w:val="28"/>
          <w:szCs w:val="28"/>
        </w:rPr>
        <w:t xml:space="preserve">т </w:t>
      </w:r>
      <w:proofErr w:type="spellStart"/>
      <w:r w:rsidRPr="000E4F48">
        <w:rPr>
          <w:sz w:val="28"/>
          <w:szCs w:val="28"/>
        </w:rPr>
        <w:t>досуговую</w:t>
      </w:r>
      <w:proofErr w:type="spellEnd"/>
      <w:r w:rsidRPr="000E4F48">
        <w:rPr>
          <w:sz w:val="28"/>
          <w:szCs w:val="28"/>
        </w:rPr>
        <w:t>, творческую, спортивную работу с детьми</w:t>
      </w:r>
      <w:r w:rsidR="00146EF1">
        <w:rPr>
          <w:sz w:val="28"/>
          <w:szCs w:val="28"/>
        </w:rPr>
        <w:t xml:space="preserve"> и молодежью, направленную на формирование здорового образа жизни, ответственного отношения к семейным традициям и ценностям</w:t>
      </w:r>
      <w:r w:rsidRPr="000E4F48">
        <w:rPr>
          <w:sz w:val="28"/>
          <w:szCs w:val="28"/>
        </w:rPr>
        <w:t>.</w:t>
      </w:r>
    </w:p>
    <w:p w:rsidR="00AD62DB" w:rsidRDefault="00AD62DB" w:rsidP="00A339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5.10. Территориальные комиссии:</w:t>
      </w:r>
    </w:p>
    <w:p w:rsidR="00AD62DB" w:rsidRDefault="00AD62DB" w:rsidP="00AD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проводят разъяснительную и консультационную работу с родителями (законными представителями) детей, состоящих на учете;</w:t>
      </w:r>
    </w:p>
    <w:p w:rsidR="00AD62DB" w:rsidRPr="002227E1" w:rsidRDefault="00AD62DB" w:rsidP="00AD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координируют деятельность субъектов профилактики в рамках реализации</w:t>
      </w:r>
      <w:r w:rsidRPr="002227E1">
        <w:rPr>
          <w:b/>
          <w:sz w:val="28"/>
          <w:szCs w:val="28"/>
        </w:rPr>
        <w:t xml:space="preserve"> </w:t>
      </w:r>
      <w:r w:rsidRPr="002227E1">
        <w:rPr>
          <w:sz w:val="28"/>
          <w:szCs w:val="28"/>
        </w:rPr>
        <w:t>индивидуальных программ реабилитации и адаптации несовершеннолетних и семей, находящихся в социально опасном положении;</w:t>
      </w:r>
    </w:p>
    <w:p w:rsidR="00AD62DB" w:rsidRDefault="00AD62DB" w:rsidP="00AD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организуют межведомственные профилактические мероприятия: операции, рейды и пр. </w:t>
      </w:r>
    </w:p>
    <w:p w:rsidR="00386D53" w:rsidRDefault="00146EF1" w:rsidP="00A339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AD62DB">
        <w:rPr>
          <w:sz w:val="28"/>
          <w:szCs w:val="28"/>
        </w:rPr>
        <w:t>1</w:t>
      </w:r>
      <w:r>
        <w:rPr>
          <w:sz w:val="28"/>
          <w:szCs w:val="28"/>
        </w:rPr>
        <w:t>. Центр занятости:</w:t>
      </w:r>
    </w:p>
    <w:p w:rsidR="003D12D4" w:rsidRDefault="003D12D4" w:rsidP="003D12D4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население о возможности получения государственных услуг в сфере занятости;</w:t>
      </w:r>
    </w:p>
    <w:p w:rsidR="003D12D4" w:rsidRDefault="003D12D4" w:rsidP="003D12D4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участвует в организации занятости несовершеннолетних в каникулярное время;</w:t>
      </w:r>
    </w:p>
    <w:p w:rsidR="003D12D4" w:rsidRPr="00AD500D" w:rsidRDefault="003D12D4" w:rsidP="003D12D4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и проводит мероприятия и информационные кампании, направленные на профориентацию и обеспечение занятости несовершеннолетних.</w:t>
      </w:r>
    </w:p>
    <w:p w:rsidR="00FA3B95" w:rsidRDefault="00146EF1" w:rsidP="00A339CF">
      <w:pPr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5.1</w:t>
      </w:r>
      <w:r w:rsidR="00AD62DB">
        <w:rPr>
          <w:spacing w:val="-1"/>
          <w:sz w:val="28"/>
          <w:szCs w:val="28"/>
        </w:rPr>
        <w:t>2</w:t>
      </w:r>
      <w:r>
        <w:rPr>
          <w:spacing w:val="-1"/>
          <w:sz w:val="28"/>
          <w:szCs w:val="28"/>
        </w:rPr>
        <w:t>. О</w:t>
      </w:r>
      <w:r w:rsidRPr="00D6777A">
        <w:rPr>
          <w:spacing w:val="-1"/>
          <w:sz w:val="28"/>
          <w:szCs w:val="28"/>
        </w:rPr>
        <w:t>бщественные организации</w:t>
      </w:r>
      <w:r w:rsidRPr="00D6777A">
        <w:rPr>
          <w:sz w:val="28"/>
          <w:szCs w:val="28"/>
        </w:rPr>
        <w:t xml:space="preserve"> и объединения</w:t>
      </w:r>
      <w:r>
        <w:rPr>
          <w:sz w:val="28"/>
          <w:szCs w:val="28"/>
        </w:rPr>
        <w:t>: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формируют систему просветительской работы с будущими родителями, молодыми родителями, молодыми семьями;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организуют консультирование родителей по вопросам психологии детей и воспитания;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 xml:space="preserve">разрабатывают методические материалы, рекомендации, наглядные пособия, рекламную продукцию по теме осознанного </w:t>
      </w:r>
      <w:proofErr w:type="spellStart"/>
      <w:r w:rsidRPr="000E4F48">
        <w:rPr>
          <w:sz w:val="28"/>
          <w:szCs w:val="28"/>
        </w:rPr>
        <w:t>родительства</w:t>
      </w:r>
      <w:proofErr w:type="spellEnd"/>
      <w:r w:rsidRPr="000E4F48">
        <w:rPr>
          <w:sz w:val="28"/>
          <w:szCs w:val="28"/>
        </w:rPr>
        <w:t>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организуют работу «родительских университетов», «родительских школ»;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разрабатывают и реализуют программы и проекты, направленные на оказание помощи семье и детям, профилактические и реабилитационные программы;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>организуют деятельность, направленную на развитие педагогической компетентности родителей, гармонизацию детско-родительских и супружеских отношений;</w:t>
      </w:r>
    </w:p>
    <w:p w:rsidR="00EF66FD" w:rsidRPr="000E4F48" w:rsidRDefault="00EF66FD" w:rsidP="00EF66F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4F48">
        <w:rPr>
          <w:sz w:val="28"/>
          <w:szCs w:val="28"/>
        </w:rPr>
        <w:t xml:space="preserve">организуют </w:t>
      </w:r>
      <w:proofErr w:type="spellStart"/>
      <w:r w:rsidRPr="000E4F48">
        <w:rPr>
          <w:sz w:val="28"/>
          <w:szCs w:val="28"/>
        </w:rPr>
        <w:t>досуговую</w:t>
      </w:r>
      <w:proofErr w:type="spellEnd"/>
      <w:r w:rsidRPr="000E4F48">
        <w:rPr>
          <w:sz w:val="28"/>
          <w:szCs w:val="28"/>
        </w:rPr>
        <w:t>, творческую, спорти</w:t>
      </w:r>
      <w:r>
        <w:rPr>
          <w:sz w:val="28"/>
          <w:szCs w:val="28"/>
        </w:rPr>
        <w:t>вную работу с семьей и детьми;</w:t>
      </w:r>
    </w:p>
    <w:p w:rsidR="00146EF1" w:rsidRPr="000E4F48" w:rsidRDefault="00146EF1" w:rsidP="00146EF1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формиру</w:t>
      </w:r>
      <w:r w:rsidR="00EF66FD">
        <w:rPr>
          <w:rFonts w:ascii="Times New Roman" w:hAnsi="Times New Roman" w:cs="Times New Roman"/>
          <w:sz w:val="28"/>
          <w:szCs w:val="28"/>
        </w:rPr>
        <w:t>ю</w:t>
      </w:r>
      <w:r w:rsidRPr="000E4F48">
        <w:rPr>
          <w:rFonts w:ascii="Times New Roman" w:hAnsi="Times New Roman" w:cs="Times New Roman"/>
          <w:sz w:val="28"/>
          <w:szCs w:val="28"/>
        </w:rPr>
        <w:t>т предложения по развитию нормативного обеспечения деятельности по развитию родительского просвещения и семейного воспитания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6D53" w:rsidRPr="00146EF1" w:rsidRDefault="009459EC" w:rsidP="00A339CF">
      <w:pPr>
        <w:ind w:firstLine="709"/>
        <w:jc w:val="both"/>
        <w:rPr>
          <w:sz w:val="28"/>
          <w:szCs w:val="28"/>
        </w:rPr>
      </w:pPr>
      <w:r w:rsidRPr="00146EF1">
        <w:rPr>
          <w:sz w:val="28"/>
          <w:szCs w:val="28"/>
        </w:rPr>
        <w:t>5</w:t>
      </w:r>
      <w:r w:rsidR="004E07CC" w:rsidRPr="00146EF1">
        <w:rPr>
          <w:sz w:val="28"/>
          <w:szCs w:val="28"/>
        </w:rPr>
        <w:t>.1</w:t>
      </w:r>
      <w:r w:rsidR="00AD62DB">
        <w:rPr>
          <w:sz w:val="28"/>
          <w:szCs w:val="28"/>
        </w:rPr>
        <w:t>3</w:t>
      </w:r>
      <w:r w:rsidR="00FA3B95" w:rsidRPr="00146EF1">
        <w:rPr>
          <w:sz w:val="28"/>
          <w:szCs w:val="28"/>
        </w:rPr>
        <w:t>. СМИ:</w:t>
      </w:r>
    </w:p>
    <w:p w:rsidR="00FA3B95" w:rsidRPr="00FA3B95" w:rsidRDefault="00FA3B95" w:rsidP="00146EF1">
      <w:pPr>
        <w:shd w:val="clear" w:color="auto" w:fill="FFFFFF"/>
        <w:tabs>
          <w:tab w:val="left" w:pos="71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3B95">
        <w:rPr>
          <w:sz w:val="28"/>
          <w:szCs w:val="28"/>
        </w:rPr>
        <w:t>популяризируют семейный образ жизни, презентуют опыт успешных и благополучных семей по воспитанию детей, лучших семейных традиций, семейных династий;</w:t>
      </w:r>
    </w:p>
    <w:p w:rsidR="00FA3B95" w:rsidRPr="00FA3B95" w:rsidRDefault="00FA3B95" w:rsidP="00146EF1">
      <w:pPr>
        <w:shd w:val="clear" w:color="auto" w:fill="FFFFFF"/>
        <w:tabs>
          <w:tab w:val="left" w:pos="71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3B95">
        <w:rPr>
          <w:sz w:val="28"/>
          <w:szCs w:val="28"/>
        </w:rPr>
        <w:t xml:space="preserve">способствуют укреплению в общественном сознании ценности брака, семьи, материнства и отцовства, возрождению </w:t>
      </w:r>
      <w:proofErr w:type="spellStart"/>
      <w:r w:rsidRPr="00FA3B95">
        <w:rPr>
          <w:sz w:val="28"/>
          <w:szCs w:val="28"/>
        </w:rPr>
        <w:t>межпоколенческих</w:t>
      </w:r>
      <w:proofErr w:type="spellEnd"/>
      <w:r w:rsidRPr="00FA3B95">
        <w:rPr>
          <w:sz w:val="28"/>
          <w:szCs w:val="28"/>
        </w:rPr>
        <w:t xml:space="preserve"> связей;</w:t>
      </w:r>
    </w:p>
    <w:p w:rsidR="00FA3B95" w:rsidRPr="00FA3B95" w:rsidRDefault="00FA3B95" w:rsidP="00146EF1">
      <w:pPr>
        <w:shd w:val="clear" w:color="auto" w:fill="FFFFFF"/>
        <w:tabs>
          <w:tab w:val="left" w:pos="71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3B95">
        <w:rPr>
          <w:sz w:val="28"/>
          <w:szCs w:val="28"/>
        </w:rPr>
        <w:t>обеспечивают информационную поддержку программ развития семейного воспитания и родительского просвещения;</w:t>
      </w:r>
    </w:p>
    <w:p w:rsidR="00FA3B95" w:rsidRPr="00FA3B95" w:rsidRDefault="00FA3B95" w:rsidP="00146EF1">
      <w:pPr>
        <w:shd w:val="clear" w:color="auto" w:fill="FFFFFF"/>
        <w:tabs>
          <w:tab w:val="left" w:pos="71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3B95">
        <w:rPr>
          <w:sz w:val="28"/>
          <w:szCs w:val="28"/>
        </w:rPr>
        <w:t>создают специальные рубрики, посвященны</w:t>
      </w:r>
      <w:r w:rsidR="00146EF1">
        <w:rPr>
          <w:sz w:val="28"/>
          <w:szCs w:val="28"/>
        </w:rPr>
        <w:t>е</w:t>
      </w:r>
      <w:r w:rsidRPr="00FA3B95">
        <w:rPr>
          <w:sz w:val="28"/>
          <w:szCs w:val="28"/>
        </w:rPr>
        <w:t xml:space="preserve"> теме семьи;</w:t>
      </w:r>
    </w:p>
    <w:p w:rsidR="00FA3B95" w:rsidRPr="00FA3B95" w:rsidRDefault="00FA3B95" w:rsidP="00146EF1">
      <w:pPr>
        <w:shd w:val="clear" w:color="auto" w:fill="FFFFFF"/>
        <w:tabs>
          <w:tab w:val="left" w:pos="71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3B95">
        <w:rPr>
          <w:sz w:val="28"/>
          <w:szCs w:val="28"/>
        </w:rPr>
        <w:t>публикуют материалы исследований по вопросам развития института семьи, семейного воспитания и т.д.</w:t>
      </w:r>
    </w:p>
    <w:p w:rsidR="00FA3B95" w:rsidRPr="000E4F48" w:rsidRDefault="00FA3B95" w:rsidP="00FA3B95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left="720" w:right="175"/>
        <w:jc w:val="both"/>
        <w:rPr>
          <w:sz w:val="28"/>
          <w:szCs w:val="28"/>
        </w:rPr>
      </w:pPr>
    </w:p>
    <w:p w:rsidR="00E276AE" w:rsidRPr="00146EF1" w:rsidRDefault="009459EC" w:rsidP="00E276AE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46EF1">
        <w:rPr>
          <w:rFonts w:ascii="Times New Roman" w:hAnsi="Times New Roman" w:cs="Times New Roman"/>
          <w:sz w:val="28"/>
          <w:szCs w:val="28"/>
        </w:rPr>
        <w:t>6</w:t>
      </w:r>
      <w:r w:rsidR="00E276AE" w:rsidRPr="00146EF1">
        <w:rPr>
          <w:rFonts w:ascii="Times New Roman" w:hAnsi="Times New Roman" w:cs="Times New Roman"/>
          <w:sz w:val="28"/>
          <w:szCs w:val="28"/>
        </w:rPr>
        <w:t>. Ресурсы, используемые при меж</w:t>
      </w:r>
      <w:r w:rsidR="00307EF9" w:rsidRPr="00146EF1">
        <w:rPr>
          <w:rFonts w:ascii="Times New Roman" w:hAnsi="Times New Roman" w:cs="Times New Roman"/>
          <w:sz w:val="28"/>
          <w:szCs w:val="28"/>
        </w:rPr>
        <w:t>ведомственном взаимодействии</w:t>
      </w:r>
    </w:p>
    <w:p w:rsidR="00146EF1" w:rsidRDefault="00146EF1" w:rsidP="00E276AE">
      <w:pPr>
        <w:ind w:firstLine="709"/>
        <w:jc w:val="both"/>
        <w:rPr>
          <w:sz w:val="28"/>
          <w:szCs w:val="28"/>
        </w:rPr>
      </w:pPr>
    </w:p>
    <w:p w:rsidR="00E276AE" w:rsidRPr="000E4F48" w:rsidRDefault="00EF66FD" w:rsidP="00E27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E276AE" w:rsidRPr="00CD6E30">
        <w:rPr>
          <w:sz w:val="28"/>
          <w:szCs w:val="28"/>
        </w:rPr>
        <w:t>Кадровые</w:t>
      </w:r>
      <w:r>
        <w:rPr>
          <w:sz w:val="28"/>
          <w:szCs w:val="28"/>
        </w:rPr>
        <w:t xml:space="preserve"> - </w:t>
      </w:r>
      <w:r w:rsidR="00E276AE">
        <w:rPr>
          <w:spacing w:val="2"/>
          <w:sz w:val="28"/>
          <w:szCs w:val="28"/>
        </w:rPr>
        <w:t>участники межведомственного взаимодействия в соответствии со своей компетенцией</w:t>
      </w:r>
      <w:r w:rsidR="00E276AE" w:rsidRPr="000E4F48">
        <w:rPr>
          <w:sz w:val="28"/>
          <w:szCs w:val="28"/>
        </w:rPr>
        <w:t>.</w:t>
      </w:r>
    </w:p>
    <w:p w:rsidR="00E276AE" w:rsidRPr="00CD6E30" w:rsidRDefault="00EF66FD" w:rsidP="00E27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E276AE" w:rsidRPr="00CD6E30">
        <w:rPr>
          <w:sz w:val="28"/>
          <w:szCs w:val="28"/>
        </w:rPr>
        <w:t>Информационно-методические: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база информационных материалов (федеральн</w:t>
      </w:r>
      <w:r w:rsidR="00EF66FD">
        <w:rPr>
          <w:sz w:val="28"/>
          <w:szCs w:val="28"/>
        </w:rPr>
        <w:t>ая</w:t>
      </w:r>
      <w:r w:rsidRPr="000E4F48">
        <w:rPr>
          <w:sz w:val="28"/>
          <w:szCs w:val="28"/>
        </w:rPr>
        <w:t>, региональн</w:t>
      </w:r>
      <w:r w:rsidR="00EF66FD">
        <w:rPr>
          <w:sz w:val="28"/>
          <w:szCs w:val="28"/>
        </w:rPr>
        <w:t>ая</w:t>
      </w:r>
      <w:r w:rsidRPr="000E4F48">
        <w:rPr>
          <w:sz w:val="28"/>
          <w:szCs w:val="28"/>
        </w:rPr>
        <w:t xml:space="preserve"> и муниципальн</w:t>
      </w:r>
      <w:r w:rsidR="00EF66FD">
        <w:rPr>
          <w:sz w:val="28"/>
          <w:szCs w:val="28"/>
        </w:rPr>
        <w:t>ая</w:t>
      </w:r>
      <w:r w:rsidRPr="000E4F48">
        <w:rPr>
          <w:sz w:val="28"/>
          <w:szCs w:val="28"/>
        </w:rPr>
        <w:t xml:space="preserve"> нормативн</w:t>
      </w:r>
      <w:r w:rsidR="00EF66FD">
        <w:rPr>
          <w:sz w:val="28"/>
          <w:szCs w:val="28"/>
        </w:rPr>
        <w:t>ая</w:t>
      </w:r>
      <w:r w:rsidRPr="000E4F48">
        <w:rPr>
          <w:sz w:val="28"/>
          <w:szCs w:val="28"/>
        </w:rPr>
        <w:t xml:space="preserve"> правов</w:t>
      </w:r>
      <w:r w:rsidR="00EF66FD">
        <w:rPr>
          <w:sz w:val="28"/>
          <w:szCs w:val="28"/>
        </w:rPr>
        <w:t>ая</w:t>
      </w:r>
      <w:r w:rsidRPr="000E4F48">
        <w:rPr>
          <w:sz w:val="28"/>
          <w:szCs w:val="28"/>
        </w:rPr>
        <w:t xml:space="preserve"> баз</w:t>
      </w:r>
      <w:r w:rsidR="00EF66FD">
        <w:rPr>
          <w:sz w:val="28"/>
          <w:szCs w:val="28"/>
        </w:rPr>
        <w:t>а</w:t>
      </w:r>
      <w:r w:rsidRPr="000E4F48">
        <w:rPr>
          <w:sz w:val="28"/>
          <w:szCs w:val="28"/>
        </w:rPr>
        <w:t xml:space="preserve">, </w:t>
      </w:r>
      <w:r w:rsidR="00EF66FD">
        <w:rPr>
          <w:sz w:val="28"/>
          <w:szCs w:val="28"/>
        </w:rPr>
        <w:t>успешные</w:t>
      </w:r>
      <w:r w:rsidRPr="000E4F48">
        <w:rPr>
          <w:sz w:val="28"/>
          <w:szCs w:val="28"/>
        </w:rPr>
        <w:t xml:space="preserve"> практик</w:t>
      </w:r>
      <w:r w:rsidR="00EF66FD">
        <w:rPr>
          <w:sz w:val="28"/>
          <w:szCs w:val="28"/>
        </w:rPr>
        <w:t>и</w:t>
      </w:r>
      <w:r w:rsidRPr="000E4F48">
        <w:rPr>
          <w:sz w:val="28"/>
          <w:szCs w:val="28"/>
        </w:rPr>
        <w:t xml:space="preserve"> в сфере развития семейного воспитания и родительского просвещения);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база контактов экспертов и организаций, работающих в сфере развития семейного воспита</w:t>
      </w:r>
      <w:r w:rsidR="00EF66FD">
        <w:rPr>
          <w:sz w:val="28"/>
          <w:szCs w:val="28"/>
        </w:rPr>
        <w:t>ния и родительского просвещения</w:t>
      </w:r>
      <w:r w:rsidRPr="000E4F48">
        <w:rPr>
          <w:sz w:val="28"/>
          <w:szCs w:val="28"/>
        </w:rPr>
        <w:t>;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методические материалы и разработки в сфере развития семейного воспитания и родительского просвещения;</w:t>
      </w:r>
    </w:p>
    <w:p w:rsidR="00E276AE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lastRenderedPageBreak/>
        <w:t>- Интернет-ресурсы.</w:t>
      </w:r>
    </w:p>
    <w:p w:rsidR="00E276AE" w:rsidRPr="00CD6E30" w:rsidRDefault="00EF66FD" w:rsidP="00E27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E276AE" w:rsidRPr="00CD6E30">
        <w:rPr>
          <w:sz w:val="28"/>
          <w:szCs w:val="28"/>
        </w:rPr>
        <w:t>Образовательные: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тематические программы родительского просвещения и семейного воспитания, ориентированные на детскую, молодежную и родительскую аудиторию;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 xml:space="preserve">- образовательные программы для </w:t>
      </w:r>
      <w:r>
        <w:rPr>
          <w:sz w:val="28"/>
          <w:szCs w:val="28"/>
        </w:rPr>
        <w:t>участников межведомственного взаимодействия</w:t>
      </w:r>
      <w:r w:rsidRPr="000E4F48">
        <w:rPr>
          <w:sz w:val="28"/>
          <w:szCs w:val="28"/>
        </w:rPr>
        <w:t>;</w:t>
      </w:r>
    </w:p>
    <w:p w:rsidR="00E276AE" w:rsidRPr="000E4F48" w:rsidRDefault="00E276AE" w:rsidP="00E276AE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дополнительные материалы к программам, инструменты оценки эффективности обучения (контрольные материалы, анкеты обратной связи и др.).</w:t>
      </w:r>
    </w:p>
    <w:p w:rsidR="00E276AE" w:rsidRPr="00CD6E30" w:rsidRDefault="00EF66FD" w:rsidP="00004F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="00E276AE" w:rsidRPr="00CD6E30">
        <w:rPr>
          <w:sz w:val="28"/>
          <w:szCs w:val="28"/>
        </w:rPr>
        <w:t>Информационно-коммуникационные</w:t>
      </w:r>
      <w:r w:rsidR="00004FB3">
        <w:rPr>
          <w:sz w:val="28"/>
          <w:szCs w:val="28"/>
        </w:rPr>
        <w:t xml:space="preserve"> – </w:t>
      </w:r>
      <w:r w:rsidR="00E276AE" w:rsidRPr="000E4F48">
        <w:rPr>
          <w:sz w:val="28"/>
          <w:szCs w:val="28"/>
        </w:rPr>
        <w:t xml:space="preserve">сеть организаций - участников </w:t>
      </w:r>
      <w:r w:rsidR="00E276AE">
        <w:rPr>
          <w:sz w:val="28"/>
          <w:szCs w:val="28"/>
        </w:rPr>
        <w:t>межведомственного взаимодействия</w:t>
      </w:r>
      <w:r w:rsidR="00E276AE" w:rsidRPr="00CD6E30">
        <w:rPr>
          <w:sz w:val="28"/>
          <w:szCs w:val="28"/>
        </w:rPr>
        <w:t>.</w:t>
      </w:r>
    </w:p>
    <w:p w:rsidR="00E276AE" w:rsidRPr="000E4F48" w:rsidRDefault="00004FB3" w:rsidP="00004F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="00E276AE" w:rsidRPr="00CD6E30">
        <w:rPr>
          <w:sz w:val="28"/>
          <w:szCs w:val="28"/>
        </w:rPr>
        <w:t>Финансовые ресурсы</w:t>
      </w:r>
      <w:r>
        <w:rPr>
          <w:sz w:val="28"/>
          <w:szCs w:val="28"/>
        </w:rPr>
        <w:t xml:space="preserve"> – </w:t>
      </w:r>
      <w:r w:rsidR="00E276AE" w:rsidRPr="000E4F48">
        <w:rPr>
          <w:sz w:val="28"/>
          <w:szCs w:val="28"/>
        </w:rPr>
        <w:t>текущ</w:t>
      </w:r>
      <w:r>
        <w:rPr>
          <w:sz w:val="28"/>
          <w:szCs w:val="28"/>
        </w:rPr>
        <w:t>ее</w:t>
      </w:r>
      <w:r w:rsidR="00E276AE" w:rsidRPr="000E4F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финансирование </w:t>
      </w:r>
      <w:r w:rsidR="00E276AE" w:rsidRPr="000E4F48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 </w:t>
      </w:r>
      <w:r w:rsidRPr="000E4F48">
        <w:rPr>
          <w:sz w:val="28"/>
          <w:szCs w:val="28"/>
        </w:rPr>
        <w:t xml:space="preserve">- участников </w:t>
      </w:r>
      <w:r>
        <w:rPr>
          <w:sz w:val="28"/>
          <w:szCs w:val="28"/>
        </w:rPr>
        <w:t>межведомственного взаимодействия</w:t>
      </w:r>
      <w:r w:rsidR="00E276AE" w:rsidRPr="000E4F48">
        <w:rPr>
          <w:sz w:val="28"/>
          <w:szCs w:val="28"/>
        </w:rPr>
        <w:t>.</w:t>
      </w:r>
    </w:p>
    <w:p w:rsidR="00E276AE" w:rsidRDefault="00E276AE" w:rsidP="00693139">
      <w:pPr>
        <w:ind w:firstLine="709"/>
        <w:jc w:val="center"/>
        <w:rPr>
          <w:b/>
          <w:i/>
          <w:sz w:val="28"/>
          <w:szCs w:val="28"/>
        </w:rPr>
      </w:pPr>
    </w:p>
    <w:p w:rsidR="00FA3B95" w:rsidRDefault="009459EC" w:rsidP="00693139">
      <w:pPr>
        <w:ind w:firstLine="709"/>
        <w:jc w:val="center"/>
        <w:rPr>
          <w:b/>
          <w:sz w:val="28"/>
          <w:szCs w:val="28"/>
        </w:rPr>
      </w:pPr>
      <w:r w:rsidRPr="00004FB3">
        <w:rPr>
          <w:b/>
          <w:sz w:val="28"/>
          <w:szCs w:val="28"/>
        </w:rPr>
        <w:t>7</w:t>
      </w:r>
      <w:r w:rsidR="00693139" w:rsidRPr="00004FB3">
        <w:rPr>
          <w:b/>
          <w:sz w:val="28"/>
          <w:szCs w:val="28"/>
        </w:rPr>
        <w:t xml:space="preserve">. </w:t>
      </w:r>
      <w:r w:rsidR="00F77055" w:rsidRPr="00004FB3">
        <w:rPr>
          <w:b/>
          <w:sz w:val="28"/>
          <w:szCs w:val="28"/>
        </w:rPr>
        <w:t>Формы и порядок межведомственного взаимодействия</w:t>
      </w:r>
    </w:p>
    <w:p w:rsidR="00004FB3" w:rsidRPr="00004FB3" w:rsidRDefault="00004FB3" w:rsidP="00693139">
      <w:pPr>
        <w:ind w:firstLine="709"/>
        <w:jc w:val="center"/>
        <w:rPr>
          <w:b/>
          <w:sz w:val="28"/>
          <w:szCs w:val="28"/>
        </w:rPr>
      </w:pPr>
    </w:p>
    <w:p w:rsidR="00F77055" w:rsidRDefault="00004FB3" w:rsidP="00F770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D14186">
        <w:rPr>
          <w:sz w:val="28"/>
          <w:szCs w:val="28"/>
        </w:rPr>
        <w:t>М</w:t>
      </w:r>
      <w:r w:rsidR="00F77055">
        <w:rPr>
          <w:sz w:val="28"/>
          <w:szCs w:val="28"/>
        </w:rPr>
        <w:t>ежведомственное взаимодействие осуществляется в следующих формах:</w:t>
      </w:r>
    </w:p>
    <w:p w:rsidR="00F77055" w:rsidRDefault="00004FB3" w:rsidP="00F770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7055">
        <w:rPr>
          <w:sz w:val="28"/>
          <w:szCs w:val="28"/>
        </w:rPr>
        <w:t>обмен информацией, необходимой для организации межведомственного взаимодействия;</w:t>
      </w:r>
    </w:p>
    <w:p w:rsidR="00F77055" w:rsidRDefault="00004FB3" w:rsidP="00F770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77055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в работе Координационного совета</w:t>
      </w:r>
      <w:r w:rsidR="00F77055">
        <w:rPr>
          <w:sz w:val="28"/>
          <w:szCs w:val="28"/>
        </w:rPr>
        <w:t>;</w:t>
      </w:r>
    </w:p>
    <w:p w:rsidR="00F77055" w:rsidRDefault="00004FB3" w:rsidP="00F770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77055">
        <w:rPr>
          <w:sz w:val="28"/>
          <w:szCs w:val="28"/>
        </w:rPr>
        <w:t xml:space="preserve"> участие в совместных мероприятиях </w:t>
      </w:r>
      <w:r w:rsidR="00F77055" w:rsidRPr="00F77055">
        <w:rPr>
          <w:sz w:val="28"/>
          <w:szCs w:val="28"/>
        </w:rPr>
        <w:t>по развитию семейного воспитания и родительского просвещения</w:t>
      </w:r>
      <w:r w:rsidR="00F77055">
        <w:rPr>
          <w:sz w:val="28"/>
          <w:szCs w:val="28"/>
        </w:rPr>
        <w:t xml:space="preserve"> на территории муниципального обра</w:t>
      </w:r>
      <w:r w:rsidR="00D14186">
        <w:rPr>
          <w:sz w:val="28"/>
          <w:szCs w:val="28"/>
        </w:rPr>
        <w:t>зования город Каменск-Уральский.</w:t>
      </w:r>
    </w:p>
    <w:p w:rsidR="00307EF9" w:rsidRDefault="00307EF9" w:rsidP="00D14186">
      <w:pPr>
        <w:ind w:firstLine="709"/>
        <w:jc w:val="both"/>
        <w:rPr>
          <w:sz w:val="28"/>
          <w:szCs w:val="28"/>
        </w:rPr>
      </w:pPr>
    </w:p>
    <w:p w:rsidR="00307EF9" w:rsidRPr="008B3150" w:rsidRDefault="009459EC" w:rsidP="00307EF9">
      <w:pPr>
        <w:ind w:firstLine="709"/>
        <w:jc w:val="center"/>
        <w:rPr>
          <w:b/>
          <w:sz w:val="28"/>
          <w:szCs w:val="28"/>
        </w:rPr>
      </w:pPr>
      <w:r w:rsidRPr="008B3150">
        <w:rPr>
          <w:b/>
          <w:sz w:val="28"/>
          <w:szCs w:val="28"/>
        </w:rPr>
        <w:t>8</w:t>
      </w:r>
      <w:r w:rsidR="00307EF9" w:rsidRPr="008B3150">
        <w:rPr>
          <w:b/>
          <w:sz w:val="28"/>
          <w:szCs w:val="28"/>
        </w:rPr>
        <w:t>. Контроль</w:t>
      </w:r>
      <w:r w:rsidR="008B3150" w:rsidRPr="008B3150">
        <w:rPr>
          <w:b/>
          <w:sz w:val="28"/>
          <w:szCs w:val="28"/>
        </w:rPr>
        <w:t xml:space="preserve"> и</w:t>
      </w:r>
      <w:r w:rsidR="00307EF9" w:rsidRPr="008B3150">
        <w:rPr>
          <w:b/>
          <w:sz w:val="28"/>
          <w:szCs w:val="28"/>
        </w:rPr>
        <w:t xml:space="preserve"> оценка результат</w:t>
      </w:r>
      <w:r w:rsidR="008B3150" w:rsidRPr="008B3150">
        <w:rPr>
          <w:b/>
          <w:sz w:val="28"/>
          <w:szCs w:val="28"/>
        </w:rPr>
        <w:t>ов межведомственного взаимодействия и развития семейного воспитания и родительского просвещения</w:t>
      </w:r>
    </w:p>
    <w:p w:rsidR="00307EF9" w:rsidRPr="00460255" w:rsidRDefault="00307EF9" w:rsidP="00307EF9">
      <w:pPr>
        <w:ind w:firstLine="709"/>
        <w:jc w:val="center"/>
        <w:rPr>
          <w:b/>
          <w:i/>
          <w:sz w:val="28"/>
          <w:szCs w:val="28"/>
        </w:rPr>
      </w:pPr>
    </w:p>
    <w:p w:rsidR="00D14186" w:rsidRPr="00D14186" w:rsidRDefault="009459EC" w:rsidP="00D141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14186">
        <w:rPr>
          <w:sz w:val="28"/>
          <w:szCs w:val="28"/>
        </w:rPr>
        <w:t>.</w:t>
      </w:r>
      <w:r w:rsidR="00307EF9">
        <w:rPr>
          <w:sz w:val="28"/>
          <w:szCs w:val="28"/>
        </w:rPr>
        <w:t xml:space="preserve">1. </w:t>
      </w:r>
      <w:r w:rsidR="00D14186" w:rsidRPr="00D14186">
        <w:rPr>
          <w:sz w:val="28"/>
          <w:szCs w:val="28"/>
        </w:rPr>
        <w:t>Контроль</w:t>
      </w:r>
      <w:r w:rsidR="008B3150">
        <w:rPr>
          <w:sz w:val="28"/>
          <w:szCs w:val="28"/>
        </w:rPr>
        <w:t xml:space="preserve"> и</w:t>
      </w:r>
      <w:r w:rsidR="00D14186" w:rsidRPr="00D14186">
        <w:rPr>
          <w:sz w:val="28"/>
          <w:szCs w:val="28"/>
        </w:rPr>
        <w:t xml:space="preserve"> оценка результативности </w:t>
      </w:r>
      <w:r w:rsidR="008B3150" w:rsidRPr="008B3150">
        <w:rPr>
          <w:sz w:val="28"/>
          <w:szCs w:val="28"/>
        </w:rPr>
        <w:t>межведомственного взаимодействия</w:t>
      </w:r>
      <w:r w:rsidR="008B3150" w:rsidRPr="008B3150">
        <w:rPr>
          <w:b/>
          <w:sz w:val="28"/>
          <w:szCs w:val="28"/>
        </w:rPr>
        <w:t xml:space="preserve"> </w:t>
      </w:r>
      <w:r w:rsidR="00D14186" w:rsidRPr="00D14186">
        <w:rPr>
          <w:sz w:val="28"/>
          <w:szCs w:val="28"/>
        </w:rPr>
        <w:t xml:space="preserve">и развития семейного воспитания и родительского просвещения </w:t>
      </w:r>
      <w:r w:rsidR="008B3150">
        <w:rPr>
          <w:sz w:val="28"/>
          <w:szCs w:val="28"/>
        </w:rPr>
        <w:t xml:space="preserve">на территории муниципального образования город Каменск-Уральский осуществляется </w:t>
      </w:r>
      <w:r w:rsidR="00D14186">
        <w:rPr>
          <w:sz w:val="28"/>
          <w:szCs w:val="28"/>
        </w:rPr>
        <w:t>Координационным советом</w:t>
      </w:r>
      <w:r w:rsidR="00D14186" w:rsidRPr="00D14186">
        <w:rPr>
          <w:sz w:val="28"/>
          <w:szCs w:val="28"/>
        </w:rPr>
        <w:t xml:space="preserve"> путем:</w:t>
      </w:r>
    </w:p>
    <w:p w:rsidR="00D14186" w:rsidRPr="000E4F48" w:rsidRDefault="00D14186" w:rsidP="00D1418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4F48">
        <w:rPr>
          <w:rFonts w:ascii="Times New Roman" w:hAnsi="Times New Roman" w:cs="Times New Roman"/>
          <w:sz w:val="28"/>
          <w:szCs w:val="28"/>
        </w:rPr>
        <w:t>анализа реализации программ</w:t>
      </w:r>
      <w:r w:rsidR="008B3150">
        <w:rPr>
          <w:rFonts w:ascii="Times New Roman" w:hAnsi="Times New Roman" w:cs="Times New Roman"/>
          <w:sz w:val="28"/>
          <w:szCs w:val="28"/>
        </w:rPr>
        <w:t xml:space="preserve">, планов и проектов </w:t>
      </w:r>
      <w:r w:rsidRPr="000E4F48">
        <w:rPr>
          <w:rFonts w:ascii="Times New Roman" w:hAnsi="Times New Roman" w:cs="Times New Roman"/>
          <w:sz w:val="28"/>
          <w:szCs w:val="28"/>
        </w:rPr>
        <w:t>развития семейного воспитания и родительского просвещения;</w:t>
      </w:r>
    </w:p>
    <w:p w:rsidR="00D14186" w:rsidRPr="000E4F48" w:rsidRDefault="009F3185" w:rsidP="009F318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4186" w:rsidRPr="000E4F48">
        <w:rPr>
          <w:rFonts w:ascii="Times New Roman" w:hAnsi="Times New Roman" w:cs="Times New Roman"/>
          <w:sz w:val="28"/>
          <w:szCs w:val="28"/>
        </w:rPr>
        <w:t xml:space="preserve">обобщения и анализа опыта всех участников </w:t>
      </w:r>
      <w:r w:rsidR="00E274FD">
        <w:rPr>
          <w:rFonts w:ascii="Times New Roman" w:hAnsi="Times New Roman" w:cs="Times New Roman"/>
          <w:sz w:val="28"/>
          <w:szCs w:val="28"/>
        </w:rPr>
        <w:t xml:space="preserve">межведомственного </w:t>
      </w:r>
      <w:proofErr w:type="gramStart"/>
      <w:r w:rsidR="00E274FD">
        <w:rPr>
          <w:rFonts w:ascii="Times New Roman" w:hAnsi="Times New Roman" w:cs="Times New Roman"/>
          <w:sz w:val="28"/>
          <w:szCs w:val="28"/>
        </w:rPr>
        <w:t>взаимодействия</w:t>
      </w:r>
      <w:proofErr w:type="gramEnd"/>
      <w:r w:rsidR="00E274FD">
        <w:rPr>
          <w:rFonts w:ascii="Times New Roman" w:hAnsi="Times New Roman" w:cs="Times New Roman"/>
          <w:sz w:val="28"/>
          <w:szCs w:val="28"/>
        </w:rPr>
        <w:t xml:space="preserve"> </w:t>
      </w:r>
      <w:r w:rsidR="00D14186" w:rsidRPr="000E4F48">
        <w:rPr>
          <w:rFonts w:ascii="Times New Roman" w:hAnsi="Times New Roman" w:cs="Times New Roman"/>
          <w:sz w:val="28"/>
          <w:szCs w:val="28"/>
        </w:rPr>
        <w:t>на основе представленных ими сведений об основных параметрах развития родительского просвещения и семейного воспитания;</w:t>
      </w:r>
    </w:p>
    <w:p w:rsidR="00307EF9" w:rsidRDefault="00E274FD" w:rsidP="00307EF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4186" w:rsidRPr="000E4F48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8B3150">
        <w:rPr>
          <w:rFonts w:ascii="Times New Roman" w:hAnsi="Times New Roman" w:cs="Times New Roman"/>
          <w:sz w:val="28"/>
          <w:szCs w:val="28"/>
        </w:rPr>
        <w:t xml:space="preserve">членов Координационного совета </w:t>
      </w:r>
      <w:r w:rsidR="00D14186" w:rsidRPr="000E4F48">
        <w:rPr>
          <w:rFonts w:ascii="Times New Roman" w:hAnsi="Times New Roman" w:cs="Times New Roman"/>
          <w:sz w:val="28"/>
          <w:szCs w:val="28"/>
        </w:rPr>
        <w:t xml:space="preserve">в конференциях, тематических семинарах, форумах и иных мероприятиях, организуемых </w:t>
      </w:r>
      <w:r>
        <w:rPr>
          <w:rFonts w:ascii="Times New Roman" w:hAnsi="Times New Roman" w:cs="Times New Roman"/>
          <w:sz w:val="28"/>
          <w:szCs w:val="28"/>
        </w:rPr>
        <w:t>участниками межведомственного взаимодействия</w:t>
      </w:r>
      <w:r w:rsidR="00D14186" w:rsidRPr="000E4F48">
        <w:rPr>
          <w:rFonts w:ascii="Times New Roman" w:hAnsi="Times New Roman" w:cs="Times New Roman"/>
          <w:sz w:val="28"/>
          <w:szCs w:val="28"/>
        </w:rPr>
        <w:t>.</w:t>
      </w:r>
    </w:p>
    <w:p w:rsidR="00460255" w:rsidRPr="00307EF9" w:rsidRDefault="009459EC" w:rsidP="00307EF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07EF9" w:rsidRPr="00307EF9">
        <w:rPr>
          <w:rFonts w:ascii="Times New Roman" w:hAnsi="Times New Roman" w:cs="Times New Roman"/>
          <w:sz w:val="28"/>
          <w:szCs w:val="28"/>
        </w:rPr>
        <w:t>.2</w:t>
      </w:r>
      <w:r w:rsidR="00460255" w:rsidRPr="00307EF9">
        <w:rPr>
          <w:rFonts w:ascii="Times New Roman" w:hAnsi="Times New Roman" w:cs="Times New Roman"/>
          <w:sz w:val="28"/>
          <w:szCs w:val="28"/>
        </w:rPr>
        <w:t>.</w:t>
      </w:r>
      <w:r w:rsidR="00460255" w:rsidRPr="00307EF9">
        <w:rPr>
          <w:sz w:val="28"/>
          <w:szCs w:val="28"/>
        </w:rPr>
        <w:t xml:space="preserve"> </w:t>
      </w:r>
      <w:r w:rsidR="00460255" w:rsidRPr="00307EF9">
        <w:rPr>
          <w:rFonts w:ascii="Times New Roman" w:hAnsi="Times New Roman" w:cs="Times New Roman"/>
          <w:sz w:val="28"/>
          <w:szCs w:val="28"/>
        </w:rPr>
        <w:t>Основные параметры</w:t>
      </w:r>
      <w:r w:rsidR="00460255" w:rsidRPr="00307EF9">
        <w:rPr>
          <w:sz w:val="28"/>
          <w:szCs w:val="28"/>
        </w:rPr>
        <w:t xml:space="preserve"> </w:t>
      </w:r>
      <w:r w:rsidR="00460255" w:rsidRPr="00004FB3">
        <w:rPr>
          <w:rFonts w:ascii="Times New Roman" w:hAnsi="Times New Roman" w:cs="Times New Roman"/>
          <w:sz w:val="28"/>
          <w:szCs w:val="28"/>
        </w:rPr>
        <w:t>результат</w:t>
      </w:r>
      <w:r w:rsidR="008B3150">
        <w:rPr>
          <w:rFonts w:ascii="Times New Roman" w:hAnsi="Times New Roman" w:cs="Times New Roman"/>
          <w:sz w:val="28"/>
          <w:szCs w:val="28"/>
        </w:rPr>
        <w:t>ивности</w:t>
      </w:r>
      <w:r w:rsidR="00460255" w:rsidRPr="00307EF9">
        <w:rPr>
          <w:rFonts w:ascii="Times New Roman" w:hAnsi="Times New Roman" w:cs="Times New Roman"/>
          <w:sz w:val="28"/>
          <w:szCs w:val="28"/>
        </w:rPr>
        <w:t xml:space="preserve"> развития родительского просвещения и семейного воспитания</w:t>
      </w:r>
      <w:r w:rsidR="008B3150">
        <w:rPr>
          <w:rFonts w:ascii="Times New Roman" w:hAnsi="Times New Roman" w:cs="Times New Roman"/>
          <w:sz w:val="28"/>
          <w:szCs w:val="28"/>
        </w:rPr>
        <w:t>:</w:t>
      </w:r>
    </w:p>
    <w:p w:rsidR="00460255" w:rsidRPr="000E4F48" w:rsidRDefault="00460255" w:rsidP="00460255">
      <w:pPr>
        <w:ind w:firstLine="709"/>
        <w:jc w:val="both"/>
        <w:rPr>
          <w:sz w:val="28"/>
          <w:szCs w:val="28"/>
          <w:shd w:val="clear" w:color="auto" w:fill="FFFFFF"/>
        </w:rPr>
      </w:pPr>
      <w:r w:rsidRPr="000E4F48">
        <w:rPr>
          <w:sz w:val="28"/>
          <w:szCs w:val="28"/>
          <w:shd w:val="clear" w:color="auto" w:fill="FFFFFF"/>
        </w:rPr>
        <w:t>- доля организаций муниципального образования</w:t>
      </w:r>
      <w:r>
        <w:rPr>
          <w:sz w:val="28"/>
          <w:szCs w:val="28"/>
          <w:shd w:val="clear" w:color="auto" w:fill="FFFFFF"/>
        </w:rPr>
        <w:t xml:space="preserve"> город Каменск-Уральский</w:t>
      </w:r>
      <w:r w:rsidRPr="000E4F48">
        <w:rPr>
          <w:sz w:val="28"/>
          <w:szCs w:val="28"/>
          <w:shd w:val="clear" w:color="auto" w:fill="FFFFFF"/>
        </w:rPr>
        <w:t>, в которых сформированы опорные методические площадки по развитию семейного воспитания и родительского просвещения, центры родительского просвещения;</w:t>
      </w:r>
    </w:p>
    <w:p w:rsidR="00460255" w:rsidRPr="000E4F48" w:rsidRDefault="00460255" w:rsidP="00460255">
      <w:pPr>
        <w:ind w:firstLine="709"/>
        <w:jc w:val="both"/>
        <w:rPr>
          <w:sz w:val="28"/>
          <w:szCs w:val="28"/>
          <w:shd w:val="clear" w:color="auto" w:fill="FFFFFF"/>
        </w:rPr>
      </w:pPr>
      <w:r w:rsidRPr="000E4F48">
        <w:rPr>
          <w:sz w:val="28"/>
          <w:szCs w:val="28"/>
          <w:shd w:val="clear" w:color="auto" w:fill="FFFFFF"/>
        </w:rPr>
        <w:lastRenderedPageBreak/>
        <w:t>- доля организаций социальной сферы, специалисты которых освоили технологии и программы по вопросам воспитательной деятельности и родительского просвещения взрослых и детей;</w:t>
      </w:r>
    </w:p>
    <w:p w:rsidR="00460255" w:rsidRPr="000E4F48" w:rsidRDefault="00460255" w:rsidP="00460255">
      <w:pPr>
        <w:ind w:firstLine="709"/>
        <w:jc w:val="both"/>
        <w:rPr>
          <w:sz w:val="28"/>
          <w:szCs w:val="28"/>
          <w:shd w:val="clear" w:color="auto" w:fill="FFFFFF"/>
        </w:rPr>
      </w:pPr>
      <w:r w:rsidRPr="000E4F48">
        <w:rPr>
          <w:sz w:val="28"/>
          <w:szCs w:val="28"/>
          <w:shd w:val="clear" w:color="auto" w:fill="FFFFFF"/>
        </w:rPr>
        <w:t xml:space="preserve">- доля специалистов </w:t>
      </w:r>
      <w:r w:rsidR="00AD62DB">
        <w:rPr>
          <w:sz w:val="28"/>
          <w:szCs w:val="28"/>
          <w:shd w:val="clear" w:color="auto" w:fill="FFFFFF"/>
        </w:rPr>
        <w:t xml:space="preserve">образовательных </w:t>
      </w:r>
      <w:r w:rsidRPr="00AD62DB">
        <w:rPr>
          <w:sz w:val="28"/>
          <w:szCs w:val="28"/>
          <w:shd w:val="clear" w:color="auto" w:fill="FFFFFF"/>
        </w:rPr>
        <w:t>организаций</w:t>
      </w:r>
      <w:r w:rsidRPr="000E4F48">
        <w:rPr>
          <w:sz w:val="28"/>
          <w:szCs w:val="28"/>
          <w:shd w:val="clear" w:color="auto" w:fill="FFFFFF"/>
        </w:rPr>
        <w:t>, применяющих на практике изученные технологии и методики родительского просвещения и семейного воспитания;</w:t>
      </w:r>
    </w:p>
    <w:p w:rsidR="008B3150" w:rsidRDefault="00460255" w:rsidP="00460255">
      <w:pPr>
        <w:ind w:firstLine="709"/>
        <w:jc w:val="both"/>
        <w:rPr>
          <w:sz w:val="28"/>
          <w:szCs w:val="28"/>
        </w:rPr>
      </w:pPr>
      <w:r w:rsidRPr="000E4F48">
        <w:rPr>
          <w:sz w:val="28"/>
          <w:szCs w:val="28"/>
        </w:rPr>
        <w:t>- доля родителей, охваченных родительским просвещением;</w:t>
      </w:r>
    </w:p>
    <w:p w:rsidR="00460255" w:rsidRPr="000E4F48" w:rsidRDefault="008B3150" w:rsidP="00460255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</w:t>
      </w:r>
      <w:r w:rsidR="00460255" w:rsidRPr="000E4F48">
        <w:rPr>
          <w:sz w:val="28"/>
          <w:szCs w:val="28"/>
          <w:shd w:val="clear" w:color="auto" w:fill="FFFFFF"/>
        </w:rPr>
        <w:t xml:space="preserve"> наличие заключенных соглашений и договоров в сфере развития родительского просвещения и семейного воспитания.</w:t>
      </w:r>
    </w:p>
    <w:p w:rsidR="00460255" w:rsidRDefault="00460255" w:rsidP="00460255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0E4F48">
        <w:rPr>
          <w:sz w:val="28"/>
          <w:szCs w:val="28"/>
          <w:shd w:val="clear" w:color="auto" w:fill="FFFFFF"/>
        </w:rPr>
        <w:t xml:space="preserve">Данные параметры, измеряемые в динамике по годам, </w:t>
      </w:r>
      <w:r>
        <w:rPr>
          <w:sz w:val="28"/>
          <w:szCs w:val="28"/>
          <w:shd w:val="clear" w:color="auto" w:fill="FFFFFF"/>
        </w:rPr>
        <w:t>дают</w:t>
      </w:r>
      <w:r w:rsidRPr="000E4F48">
        <w:rPr>
          <w:sz w:val="28"/>
          <w:szCs w:val="28"/>
          <w:shd w:val="clear" w:color="auto" w:fill="FFFFFF"/>
        </w:rPr>
        <w:t xml:space="preserve"> возможность оценить степень охвата родительским просвещением в муниципальном образовании; распространения в профессиональной среде знаний, навыков, реального опыта родительского просвещения взрослых и детей; охвата родителей и детей различными формами обучения по вопросам воспитания и осознанного </w:t>
      </w:r>
      <w:proofErr w:type="spellStart"/>
      <w:r w:rsidRPr="000E4F48">
        <w:rPr>
          <w:sz w:val="28"/>
          <w:szCs w:val="28"/>
          <w:shd w:val="clear" w:color="auto" w:fill="FFFFFF"/>
        </w:rPr>
        <w:t>родительства</w:t>
      </w:r>
      <w:proofErr w:type="spellEnd"/>
      <w:r w:rsidRPr="000E4F48">
        <w:rPr>
          <w:sz w:val="28"/>
          <w:szCs w:val="28"/>
          <w:shd w:val="clear" w:color="auto" w:fill="FFFFFF"/>
        </w:rPr>
        <w:t xml:space="preserve">; степень </w:t>
      </w:r>
      <w:proofErr w:type="spellStart"/>
      <w:r w:rsidRPr="000E4F48">
        <w:rPr>
          <w:sz w:val="28"/>
          <w:szCs w:val="28"/>
          <w:shd w:val="clear" w:color="auto" w:fill="FFFFFF"/>
        </w:rPr>
        <w:t>сформированности</w:t>
      </w:r>
      <w:proofErr w:type="spellEnd"/>
      <w:r w:rsidRPr="000E4F48">
        <w:rPr>
          <w:sz w:val="28"/>
          <w:szCs w:val="28"/>
          <w:shd w:val="clear" w:color="auto" w:fill="FFFFFF"/>
        </w:rPr>
        <w:t xml:space="preserve"> и результативность муниципальной системы родительского просвещения.</w:t>
      </w:r>
      <w:proofErr w:type="gramEnd"/>
    </w:p>
    <w:p w:rsidR="0075749D" w:rsidRDefault="0075749D" w:rsidP="0075749D">
      <w:pPr>
        <w:ind w:firstLine="709"/>
        <w:jc w:val="center"/>
        <w:rPr>
          <w:b/>
          <w:i/>
          <w:sz w:val="28"/>
          <w:szCs w:val="28"/>
        </w:rPr>
      </w:pPr>
    </w:p>
    <w:p w:rsidR="0075749D" w:rsidRDefault="0075749D" w:rsidP="0075749D">
      <w:pPr>
        <w:ind w:firstLine="709"/>
        <w:jc w:val="center"/>
        <w:rPr>
          <w:b/>
          <w:sz w:val="28"/>
          <w:szCs w:val="28"/>
        </w:rPr>
      </w:pPr>
      <w:r w:rsidRPr="008B3150">
        <w:rPr>
          <w:b/>
          <w:sz w:val="28"/>
          <w:szCs w:val="28"/>
        </w:rPr>
        <w:t>9.</w:t>
      </w:r>
      <w:r w:rsidRPr="008B3150">
        <w:rPr>
          <w:sz w:val="28"/>
          <w:szCs w:val="28"/>
        </w:rPr>
        <w:t xml:space="preserve"> </w:t>
      </w:r>
      <w:r w:rsidRPr="008B3150">
        <w:rPr>
          <w:b/>
          <w:sz w:val="28"/>
          <w:szCs w:val="28"/>
        </w:rPr>
        <w:t>Ожидаемые результаты развития родительского просвещения и семейного воспитания</w:t>
      </w:r>
    </w:p>
    <w:p w:rsidR="008B3150" w:rsidRPr="008B3150" w:rsidRDefault="008B3150" w:rsidP="0075749D">
      <w:pPr>
        <w:ind w:firstLine="709"/>
        <w:jc w:val="center"/>
        <w:rPr>
          <w:b/>
          <w:sz w:val="28"/>
          <w:szCs w:val="28"/>
        </w:rPr>
      </w:pPr>
    </w:p>
    <w:p w:rsidR="0075749D" w:rsidRPr="000E4F48" w:rsidRDefault="008B3150" w:rsidP="008B3150">
      <w:pPr>
        <w:pStyle w:val="a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49D" w:rsidRPr="000E4F48">
        <w:rPr>
          <w:rFonts w:ascii="Times New Roman" w:hAnsi="Times New Roman" w:cs="Times New Roman"/>
          <w:sz w:val="28"/>
          <w:szCs w:val="28"/>
        </w:rPr>
        <w:t>Становление и развитие вариативной муниципальной системы родительского просвещения и семейного воспитания.</w:t>
      </w:r>
    </w:p>
    <w:p w:rsidR="0075749D" w:rsidRPr="008B3150" w:rsidRDefault="008B3150" w:rsidP="008B3150">
      <w:pPr>
        <w:pStyle w:val="a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49D" w:rsidRPr="008B3150">
        <w:rPr>
          <w:rFonts w:ascii="Times New Roman" w:hAnsi="Times New Roman" w:cs="Times New Roman"/>
          <w:sz w:val="28"/>
          <w:szCs w:val="28"/>
        </w:rPr>
        <w:t>Формирование в муниципальном образовании город Каменск-Уральский системы педагогической поддержки семьи.</w:t>
      </w:r>
    </w:p>
    <w:p w:rsidR="0075749D" w:rsidRPr="008B3150" w:rsidRDefault="008B3150" w:rsidP="008B3150">
      <w:pPr>
        <w:pStyle w:val="a5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49D" w:rsidRPr="008B3150">
        <w:rPr>
          <w:rFonts w:ascii="Times New Roman" w:hAnsi="Times New Roman" w:cs="Times New Roman"/>
          <w:sz w:val="28"/>
          <w:szCs w:val="28"/>
        </w:rPr>
        <w:t>Повышение профессионального уровня специалистов в сфере родительского просвещения и семейного воспитания.</w:t>
      </w:r>
    </w:p>
    <w:p w:rsidR="0075749D" w:rsidRPr="008B3150" w:rsidRDefault="008B3150" w:rsidP="008B3150">
      <w:pPr>
        <w:pStyle w:val="a5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49D" w:rsidRPr="008B3150">
        <w:rPr>
          <w:rFonts w:ascii="Times New Roman" w:hAnsi="Times New Roman" w:cs="Times New Roman"/>
          <w:sz w:val="28"/>
          <w:szCs w:val="28"/>
        </w:rPr>
        <w:t xml:space="preserve">Повышение педагогического и культурного уровня родителей, престижа </w:t>
      </w:r>
      <w:proofErr w:type="spellStart"/>
      <w:r w:rsidR="0075749D" w:rsidRPr="008B3150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75749D" w:rsidRPr="008B3150">
        <w:rPr>
          <w:rFonts w:ascii="Times New Roman" w:hAnsi="Times New Roman" w:cs="Times New Roman"/>
          <w:sz w:val="28"/>
          <w:szCs w:val="28"/>
        </w:rPr>
        <w:t xml:space="preserve"> и воспитательного потенциала семьи в целом на территории муниципального образования город Каменск-Уральский.</w:t>
      </w:r>
    </w:p>
    <w:p w:rsidR="003C6516" w:rsidRPr="000E4F48" w:rsidRDefault="003C6516" w:rsidP="003C6516">
      <w:pPr>
        <w:ind w:firstLine="709"/>
        <w:jc w:val="center"/>
        <w:rPr>
          <w:sz w:val="28"/>
          <w:szCs w:val="28"/>
        </w:rPr>
      </w:pPr>
    </w:p>
    <w:sectPr w:rsidR="003C6516" w:rsidRPr="000E4F48" w:rsidSect="00727792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7B1A"/>
    <w:multiLevelType w:val="hybridMultilevel"/>
    <w:tmpl w:val="DF1A6D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8339E7"/>
    <w:multiLevelType w:val="multilevel"/>
    <w:tmpl w:val="1BA636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0BC118F3"/>
    <w:multiLevelType w:val="multilevel"/>
    <w:tmpl w:val="C4241D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186336D8"/>
    <w:multiLevelType w:val="hybridMultilevel"/>
    <w:tmpl w:val="664A7F2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A020B6"/>
    <w:multiLevelType w:val="hybridMultilevel"/>
    <w:tmpl w:val="4D8A3A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62F32"/>
    <w:multiLevelType w:val="hybridMultilevel"/>
    <w:tmpl w:val="79E230C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4E05AD3"/>
    <w:multiLevelType w:val="hybridMultilevel"/>
    <w:tmpl w:val="323A57A0"/>
    <w:lvl w:ilvl="0" w:tplc="D8CED4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71F1A"/>
    <w:multiLevelType w:val="hybridMultilevel"/>
    <w:tmpl w:val="C588834A"/>
    <w:lvl w:ilvl="0" w:tplc="F8E2BA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D59E7"/>
    <w:multiLevelType w:val="hybridMultilevel"/>
    <w:tmpl w:val="BFC0C7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98861BF"/>
    <w:multiLevelType w:val="hybridMultilevel"/>
    <w:tmpl w:val="73142D1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04978D6"/>
    <w:multiLevelType w:val="multilevel"/>
    <w:tmpl w:val="09AC7A2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43D57A83"/>
    <w:multiLevelType w:val="hybridMultilevel"/>
    <w:tmpl w:val="A0602C54"/>
    <w:lvl w:ilvl="0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518A5581"/>
    <w:multiLevelType w:val="hybridMultilevel"/>
    <w:tmpl w:val="F3DAAD90"/>
    <w:lvl w:ilvl="0" w:tplc="8984EE96">
      <w:start w:val="5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01D68"/>
    <w:multiLevelType w:val="hybridMultilevel"/>
    <w:tmpl w:val="C6403378"/>
    <w:lvl w:ilvl="0" w:tplc="BE8A3B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B47C34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>
    <w:nsid w:val="5F214E9A"/>
    <w:multiLevelType w:val="multilevel"/>
    <w:tmpl w:val="402C5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theme="minorBidi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2265AD"/>
    <w:multiLevelType w:val="hybridMultilevel"/>
    <w:tmpl w:val="FAB0F22C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4094596"/>
    <w:multiLevelType w:val="hybridMultilevel"/>
    <w:tmpl w:val="882225C6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AED2901"/>
    <w:multiLevelType w:val="hybridMultilevel"/>
    <w:tmpl w:val="E996DCA0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1">
    <w:nsid w:val="7F064F40"/>
    <w:multiLevelType w:val="multilevel"/>
    <w:tmpl w:val="0616E11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4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10"/>
  </w:num>
  <w:num w:numId="6">
    <w:abstractNumId w:val="15"/>
  </w:num>
  <w:num w:numId="7">
    <w:abstractNumId w:val="4"/>
  </w:num>
  <w:num w:numId="8">
    <w:abstractNumId w:val="0"/>
  </w:num>
  <w:num w:numId="9">
    <w:abstractNumId w:val="9"/>
  </w:num>
  <w:num w:numId="10">
    <w:abstractNumId w:val="18"/>
  </w:num>
  <w:num w:numId="11">
    <w:abstractNumId w:val="17"/>
  </w:num>
  <w:num w:numId="12">
    <w:abstractNumId w:val="19"/>
  </w:num>
  <w:num w:numId="13">
    <w:abstractNumId w:val="12"/>
  </w:num>
  <w:num w:numId="14">
    <w:abstractNumId w:val="3"/>
  </w:num>
  <w:num w:numId="15">
    <w:abstractNumId w:val="11"/>
  </w:num>
  <w:num w:numId="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7"/>
  </w:num>
  <w:num w:numId="19">
    <w:abstractNumId w:val="6"/>
  </w:num>
  <w:num w:numId="20">
    <w:abstractNumId w:val="8"/>
  </w:num>
  <w:num w:numId="21">
    <w:abstractNumId w:val="13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567"/>
  <w:characterSpacingControl w:val="doNotCompress"/>
  <w:compat/>
  <w:rsids>
    <w:rsidRoot w:val="003E6216"/>
    <w:rsid w:val="00004FB3"/>
    <w:rsid w:val="000107AE"/>
    <w:rsid w:val="00015B12"/>
    <w:rsid w:val="00015C89"/>
    <w:rsid w:val="000179EE"/>
    <w:rsid w:val="0004035F"/>
    <w:rsid w:val="000477CB"/>
    <w:rsid w:val="00055421"/>
    <w:rsid w:val="000560DE"/>
    <w:rsid w:val="0007527E"/>
    <w:rsid w:val="0008378C"/>
    <w:rsid w:val="0008476E"/>
    <w:rsid w:val="00094865"/>
    <w:rsid w:val="000B465C"/>
    <w:rsid w:val="000E3A09"/>
    <w:rsid w:val="000F1C99"/>
    <w:rsid w:val="00100C91"/>
    <w:rsid w:val="0010747C"/>
    <w:rsid w:val="001104A7"/>
    <w:rsid w:val="00123734"/>
    <w:rsid w:val="00133698"/>
    <w:rsid w:val="001438C7"/>
    <w:rsid w:val="00146EF1"/>
    <w:rsid w:val="0015757D"/>
    <w:rsid w:val="001700F9"/>
    <w:rsid w:val="00174098"/>
    <w:rsid w:val="00184E33"/>
    <w:rsid w:val="00186D8D"/>
    <w:rsid w:val="001A2A32"/>
    <w:rsid w:val="001A4C44"/>
    <w:rsid w:val="001D4D51"/>
    <w:rsid w:val="001D6296"/>
    <w:rsid w:val="001E4BBE"/>
    <w:rsid w:val="001E5D5C"/>
    <w:rsid w:val="001F460B"/>
    <w:rsid w:val="00217B0E"/>
    <w:rsid w:val="00227A6C"/>
    <w:rsid w:val="00231BE1"/>
    <w:rsid w:val="0023226A"/>
    <w:rsid w:val="00265546"/>
    <w:rsid w:val="00275314"/>
    <w:rsid w:val="00290277"/>
    <w:rsid w:val="0029059F"/>
    <w:rsid w:val="002C7B03"/>
    <w:rsid w:val="002E3F48"/>
    <w:rsid w:val="002F35E5"/>
    <w:rsid w:val="00301773"/>
    <w:rsid w:val="00306494"/>
    <w:rsid w:val="00307EF9"/>
    <w:rsid w:val="00311136"/>
    <w:rsid w:val="00317B86"/>
    <w:rsid w:val="00323C17"/>
    <w:rsid w:val="003313B4"/>
    <w:rsid w:val="00332759"/>
    <w:rsid w:val="0033734E"/>
    <w:rsid w:val="00352B7E"/>
    <w:rsid w:val="00357093"/>
    <w:rsid w:val="0037017B"/>
    <w:rsid w:val="00371545"/>
    <w:rsid w:val="00374C89"/>
    <w:rsid w:val="00386D53"/>
    <w:rsid w:val="00396BA5"/>
    <w:rsid w:val="003A3F44"/>
    <w:rsid w:val="003B08B0"/>
    <w:rsid w:val="003B2FB4"/>
    <w:rsid w:val="003C6516"/>
    <w:rsid w:val="003D12D4"/>
    <w:rsid w:val="003E6216"/>
    <w:rsid w:val="003F09CB"/>
    <w:rsid w:val="003F59D0"/>
    <w:rsid w:val="003F6459"/>
    <w:rsid w:val="00407108"/>
    <w:rsid w:val="00411215"/>
    <w:rsid w:val="00434141"/>
    <w:rsid w:val="004358C7"/>
    <w:rsid w:val="00460255"/>
    <w:rsid w:val="00461F7B"/>
    <w:rsid w:val="00472B9D"/>
    <w:rsid w:val="0049016C"/>
    <w:rsid w:val="0049676D"/>
    <w:rsid w:val="004A6864"/>
    <w:rsid w:val="004B4497"/>
    <w:rsid w:val="004E07CC"/>
    <w:rsid w:val="004E63A4"/>
    <w:rsid w:val="004F13FC"/>
    <w:rsid w:val="004F4246"/>
    <w:rsid w:val="0050307F"/>
    <w:rsid w:val="005234C4"/>
    <w:rsid w:val="005318C9"/>
    <w:rsid w:val="00536788"/>
    <w:rsid w:val="0054088A"/>
    <w:rsid w:val="00554A82"/>
    <w:rsid w:val="00555033"/>
    <w:rsid w:val="0057786E"/>
    <w:rsid w:val="00583379"/>
    <w:rsid w:val="00596C29"/>
    <w:rsid w:val="005A7414"/>
    <w:rsid w:val="005E66D9"/>
    <w:rsid w:val="006076A9"/>
    <w:rsid w:val="00634DBD"/>
    <w:rsid w:val="006369AC"/>
    <w:rsid w:val="00664BA3"/>
    <w:rsid w:val="00683D85"/>
    <w:rsid w:val="00693139"/>
    <w:rsid w:val="00695009"/>
    <w:rsid w:val="00696560"/>
    <w:rsid w:val="006A465B"/>
    <w:rsid w:val="006B2D15"/>
    <w:rsid w:val="006C6C5E"/>
    <w:rsid w:val="006E5215"/>
    <w:rsid w:val="006E6B39"/>
    <w:rsid w:val="006F0A02"/>
    <w:rsid w:val="007000DE"/>
    <w:rsid w:val="00702165"/>
    <w:rsid w:val="00711F6B"/>
    <w:rsid w:val="007152DA"/>
    <w:rsid w:val="0072259C"/>
    <w:rsid w:val="007236B5"/>
    <w:rsid w:val="00727792"/>
    <w:rsid w:val="00734284"/>
    <w:rsid w:val="0074441D"/>
    <w:rsid w:val="00745A42"/>
    <w:rsid w:val="0075749D"/>
    <w:rsid w:val="007878A9"/>
    <w:rsid w:val="007A7798"/>
    <w:rsid w:val="007C19FE"/>
    <w:rsid w:val="007C5E6F"/>
    <w:rsid w:val="007D1A7A"/>
    <w:rsid w:val="007E1E09"/>
    <w:rsid w:val="007F0B8A"/>
    <w:rsid w:val="007F46B7"/>
    <w:rsid w:val="0080426C"/>
    <w:rsid w:val="00805DC0"/>
    <w:rsid w:val="00806137"/>
    <w:rsid w:val="00806604"/>
    <w:rsid w:val="008172A3"/>
    <w:rsid w:val="00833BDE"/>
    <w:rsid w:val="00855F59"/>
    <w:rsid w:val="00871148"/>
    <w:rsid w:val="00896CBC"/>
    <w:rsid w:val="008A1A65"/>
    <w:rsid w:val="008A5F21"/>
    <w:rsid w:val="008B3150"/>
    <w:rsid w:val="008B5574"/>
    <w:rsid w:val="008C0E41"/>
    <w:rsid w:val="008E3BB6"/>
    <w:rsid w:val="008E7082"/>
    <w:rsid w:val="00914AF1"/>
    <w:rsid w:val="0091742D"/>
    <w:rsid w:val="0091788B"/>
    <w:rsid w:val="00923039"/>
    <w:rsid w:val="00926E9E"/>
    <w:rsid w:val="009335EA"/>
    <w:rsid w:val="009458CA"/>
    <w:rsid w:val="009459EC"/>
    <w:rsid w:val="009478BD"/>
    <w:rsid w:val="00955FAD"/>
    <w:rsid w:val="00980159"/>
    <w:rsid w:val="00981B87"/>
    <w:rsid w:val="00991057"/>
    <w:rsid w:val="009972CE"/>
    <w:rsid w:val="009A0D90"/>
    <w:rsid w:val="009B156F"/>
    <w:rsid w:val="009B21E7"/>
    <w:rsid w:val="009B3B71"/>
    <w:rsid w:val="009E148C"/>
    <w:rsid w:val="009F3185"/>
    <w:rsid w:val="00A03C2E"/>
    <w:rsid w:val="00A1076A"/>
    <w:rsid w:val="00A120E1"/>
    <w:rsid w:val="00A26589"/>
    <w:rsid w:val="00A339CF"/>
    <w:rsid w:val="00A41689"/>
    <w:rsid w:val="00A42DE6"/>
    <w:rsid w:val="00A42EB7"/>
    <w:rsid w:val="00A459F0"/>
    <w:rsid w:val="00A542B3"/>
    <w:rsid w:val="00A74B8C"/>
    <w:rsid w:val="00A755C8"/>
    <w:rsid w:val="00A94245"/>
    <w:rsid w:val="00AA6483"/>
    <w:rsid w:val="00AB168D"/>
    <w:rsid w:val="00AB7CAA"/>
    <w:rsid w:val="00AC04A3"/>
    <w:rsid w:val="00AD0B78"/>
    <w:rsid w:val="00AD23E2"/>
    <w:rsid w:val="00AD5921"/>
    <w:rsid w:val="00AD62DB"/>
    <w:rsid w:val="00AE4E64"/>
    <w:rsid w:val="00B02AC6"/>
    <w:rsid w:val="00B053EF"/>
    <w:rsid w:val="00B3749A"/>
    <w:rsid w:val="00B60492"/>
    <w:rsid w:val="00B65F10"/>
    <w:rsid w:val="00B95DBC"/>
    <w:rsid w:val="00BA7870"/>
    <w:rsid w:val="00BC3872"/>
    <w:rsid w:val="00C16FF7"/>
    <w:rsid w:val="00C2212F"/>
    <w:rsid w:val="00C22FAF"/>
    <w:rsid w:val="00C244C3"/>
    <w:rsid w:val="00C278E4"/>
    <w:rsid w:val="00C55198"/>
    <w:rsid w:val="00C72475"/>
    <w:rsid w:val="00C74B43"/>
    <w:rsid w:val="00C95059"/>
    <w:rsid w:val="00CA078B"/>
    <w:rsid w:val="00CB4A48"/>
    <w:rsid w:val="00CD3A15"/>
    <w:rsid w:val="00CD6E30"/>
    <w:rsid w:val="00CE336E"/>
    <w:rsid w:val="00D056B6"/>
    <w:rsid w:val="00D14186"/>
    <w:rsid w:val="00D21016"/>
    <w:rsid w:val="00D2579E"/>
    <w:rsid w:val="00D26937"/>
    <w:rsid w:val="00D4412B"/>
    <w:rsid w:val="00D56BA3"/>
    <w:rsid w:val="00D6777A"/>
    <w:rsid w:val="00D71B38"/>
    <w:rsid w:val="00D76B18"/>
    <w:rsid w:val="00D85D8A"/>
    <w:rsid w:val="00D921D5"/>
    <w:rsid w:val="00DA023F"/>
    <w:rsid w:val="00DA0F63"/>
    <w:rsid w:val="00DA7C26"/>
    <w:rsid w:val="00DB0533"/>
    <w:rsid w:val="00DB1B8C"/>
    <w:rsid w:val="00DC7C55"/>
    <w:rsid w:val="00DF1478"/>
    <w:rsid w:val="00DF6746"/>
    <w:rsid w:val="00E024B8"/>
    <w:rsid w:val="00E14812"/>
    <w:rsid w:val="00E17BB5"/>
    <w:rsid w:val="00E274FD"/>
    <w:rsid w:val="00E276AE"/>
    <w:rsid w:val="00E53AFF"/>
    <w:rsid w:val="00E57EB0"/>
    <w:rsid w:val="00E67579"/>
    <w:rsid w:val="00E773CF"/>
    <w:rsid w:val="00E918E4"/>
    <w:rsid w:val="00EA24D4"/>
    <w:rsid w:val="00ED0F85"/>
    <w:rsid w:val="00EE07AD"/>
    <w:rsid w:val="00EF2B6F"/>
    <w:rsid w:val="00EF3082"/>
    <w:rsid w:val="00EF66FD"/>
    <w:rsid w:val="00F040F3"/>
    <w:rsid w:val="00F14A65"/>
    <w:rsid w:val="00F16C74"/>
    <w:rsid w:val="00F179B4"/>
    <w:rsid w:val="00F22826"/>
    <w:rsid w:val="00F23C9E"/>
    <w:rsid w:val="00F26319"/>
    <w:rsid w:val="00F465D6"/>
    <w:rsid w:val="00F610A5"/>
    <w:rsid w:val="00F77055"/>
    <w:rsid w:val="00F93A0F"/>
    <w:rsid w:val="00FA1862"/>
    <w:rsid w:val="00FA194B"/>
    <w:rsid w:val="00FA3B95"/>
    <w:rsid w:val="00FD6CBE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List Paragraph"/>
    <w:basedOn w:val="a"/>
    <w:link w:val="a6"/>
    <w:uiPriority w:val="34"/>
    <w:qFormat/>
    <w:rsid w:val="006369A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rsid w:val="006369A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Balloon Text"/>
    <w:basedOn w:val="a"/>
    <w:link w:val="a8"/>
    <w:rsid w:val="007A779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7A7798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231BE1"/>
    <w:pPr>
      <w:ind w:right="4818"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31BE1"/>
    <w:rPr>
      <w:sz w:val="24"/>
    </w:rPr>
  </w:style>
  <w:style w:type="paragraph" w:customStyle="1" w:styleId="ConsPlusNormal">
    <w:name w:val="ConsPlusNormal"/>
    <w:rsid w:val="00231B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6">
    <w:name w:val="Абзац списка Знак"/>
    <w:basedOn w:val="a0"/>
    <w:link w:val="a5"/>
    <w:uiPriority w:val="34"/>
    <w:locked/>
    <w:rsid w:val="007C19F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66ECB-C5F3-4A55-A1EA-C31185B70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10</Pages>
  <Words>2377</Words>
  <Characters>19625</Characters>
  <Application>Microsoft Office Word</Application>
  <DocSecurity>0</DocSecurity>
  <Lines>163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ies</cp:lastModifiedBy>
  <cp:revision>2</cp:revision>
  <cp:lastPrinted>2020-09-02T02:41:00Z</cp:lastPrinted>
  <dcterms:created xsi:type="dcterms:W3CDTF">2020-09-03T11:24:00Z</dcterms:created>
  <dcterms:modified xsi:type="dcterms:W3CDTF">2020-09-03T11:24:00Z</dcterms:modified>
</cp:coreProperties>
</file>