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32597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325974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325974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2597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006D9">
        <w:rPr>
          <w:rFonts w:ascii="Liberation Serif" w:hAnsi="Liberation Serif" w:cs="Liberation Serif"/>
          <w:sz w:val="24"/>
        </w:rPr>
        <w:t>09.09.2020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8006D9">
        <w:rPr>
          <w:rFonts w:ascii="Liberation Serif" w:hAnsi="Liberation Serif" w:cs="Liberation Serif"/>
          <w:sz w:val="24"/>
        </w:rPr>
        <w:t>643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43DD8" w:rsidRPr="00B42E52" w:rsidRDefault="00B43DD8" w:rsidP="00B43DD8">
      <w:pPr>
        <w:spacing w:before="48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2E52">
        <w:rPr>
          <w:rFonts w:ascii="Liberation Serif" w:hAnsi="Liberation Serif" w:cs="Liberation Serif"/>
          <w:b/>
          <w:sz w:val="28"/>
          <w:szCs w:val="28"/>
        </w:rPr>
        <w:t>О начале отопительного сезона 2020-2021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43DD8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B43DD8">
        <w:rPr>
          <w:rFonts w:ascii="Liberation Serif" w:hAnsi="Liberation Serif" w:cs="Liberation Serif"/>
          <w:sz w:val="28"/>
          <w:szCs w:val="28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 и в соответствии с пунктом 5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354, пунктом 11.7 Правил технической эксплуатации тепловых энергоустановок, утвержденных Приказом Министерства энергетики Российской Федерации</w:t>
      </w:r>
      <w:proofErr w:type="gramEnd"/>
      <w:r w:rsidRPr="00B43DD8">
        <w:rPr>
          <w:rFonts w:ascii="Liberation Serif" w:hAnsi="Liberation Serif" w:cs="Liberation Serif"/>
          <w:sz w:val="28"/>
          <w:szCs w:val="28"/>
        </w:rPr>
        <w:t xml:space="preserve"> от 24.03.2003 </w:t>
      </w:r>
      <w:r w:rsidR="00B42E52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B43DD8">
        <w:rPr>
          <w:rFonts w:ascii="Liberation Serif" w:hAnsi="Liberation Serif" w:cs="Liberation Serif"/>
          <w:sz w:val="28"/>
          <w:szCs w:val="28"/>
        </w:rPr>
        <w:t>№ 115, пунктом 2.6.9 Правил и норм технической эксплуатации жилищного фонда, утверждённых постановлением Госстроя Российской Федерации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от 27.09.2003 № 170, </w:t>
      </w:r>
      <w:r w:rsidRPr="00B43DD8">
        <w:rPr>
          <w:rFonts w:ascii="Liberation Serif" w:hAnsi="Liberation Serif" w:cs="Liberation Serif"/>
          <w:sz w:val="28"/>
          <w:szCs w:val="28"/>
        </w:rPr>
        <w:t>Администрация Каменска-Уральского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Отопительный сезон 2020-2021 годов</w:t>
      </w:r>
      <w:r w:rsidR="00B95DBA">
        <w:rPr>
          <w:rFonts w:ascii="Liberation Serif" w:hAnsi="Liberation Serif" w:cs="Liberation Serif"/>
          <w:sz w:val="28"/>
          <w:szCs w:val="28"/>
        </w:rPr>
        <w:t xml:space="preserve"> 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B95DBA" w:rsidRPr="00B42E5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B95DBA"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Pr="00B42E52">
        <w:rPr>
          <w:rFonts w:ascii="Liberation Serif" w:hAnsi="Liberation Serif" w:cs="Liberation Serif"/>
          <w:sz w:val="28"/>
          <w:szCs w:val="28"/>
        </w:rPr>
        <w:t>начать с 17 сентября  2020 года.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  <w:tab w:val="num" w:pos="786"/>
        </w:tabs>
        <w:ind w:left="0"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Рекомендовать единым теплоснабжающим организациям                             АО «Синарская ТЭЦ» (</w:t>
      </w:r>
      <w:proofErr w:type="spellStart"/>
      <w:r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Pr="00B42E52">
        <w:rPr>
          <w:rFonts w:ascii="Liberation Serif" w:hAnsi="Liberation Serif" w:cs="Liberation Serif"/>
          <w:sz w:val="28"/>
          <w:szCs w:val="28"/>
        </w:rPr>
        <w:t xml:space="preserve"> Н.Г.) и филиалу АО «РУСАЛ Урал» «РУСАЛ Каменск-Уральский» (Пустынных Е.В.), а также теплосетевой организац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ии ООО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«УК «ТЕПЛОКОМПЛЕКС» (Виноградов Г.Н.)</w:t>
      </w:r>
      <w:r w:rsidR="00CB4236" w:rsidRPr="00B42E52">
        <w:rPr>
          <w:rFonts w:ascii="Liberation Serif" w:hAnsi="Liberation Serif" w:cs="Liberation Serif"/>
          <w:sz w:val="28"/>
          <w:szCs w:val="28"/>
        </w:rPr>
        <w:t xml:space="preserve"> с учетом возможного максимального суточного расхода источников тепловой энергии</w:t>
      </w:r>
      <w:r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B43DD8" w:rsidRPr="00B42E52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   совместно с организациями, осуществляющими эксплуатацию объектов социальной сферы, осуществить подачу </w:t>
      </w:r>
      <w:r w:rsidR="00CB4236" w:rsidRPr="00B42E52">
        <w:rPr>
          <w:rFonts w:ascii="Liberation Serif" w:hAnsi="Liberation Serif" w:cs="Liberation Serif"/>
          <w:sz w:val="28"/>
          <w:szCs w:val="28"/>
        </w:rPr>
        <w:t>теплоносителя в системы теплопотребления объектов социально-культурного назначения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в согласованные сроки; </w:t>
      </w:r>
    </w:p>
    <w:p w:rsidR="00B43DD8" w:rsidRPr="00B42E52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2) совместно с 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собственниками жилищного фонда и 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организациями, 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осуществляющими эксплуатацию объектов </w:t>
      </w:r>
      <w:r w:rsidR="00CB4236" w:rsidRPr="00B42E52">
        <w:rPr>
          <w:rFonts w:ascii="Liberation Serif" w:hAnsi="Liberation Serif" w:cs="Liberation Serif"/>
          <w:sz w:val="28"/>
          <w:szCs w:val="28"/>
        </w:rPr>
        <w:t>жил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ого </w:t>
      </w:r>
      <w:r w:rsidR="00CB4236" w:rsidRPr="00B42E52">
        <w:rPr>
          <w:rFonts w:ascii="Liberation Serif" w:hAnsi="Liberation Serif" w:cs="Liberation Serif"/>
          <w:sz w:val="28"/>
          <w:szCs w:val="28"/>
        </w:rPr>
        <w:t>фонд</w:t>
      </w:r>
      <w:r w:rsidR="00D27791" w:rsidRPr="00B42E52">
        <w:rPr>
          <w:rFonts w:ascii="Liberation Serif" w:hAnsi="Liberation Serif" w:cs="Liberation Serif"/>
          <w:sz w:val="28"/>
          <w:szCs w:val="28"/>
        </w:rPr>
        <w:t>а,</w:t>
      </w:r>
      <w:r w:rsidR="00CB4236" w:rsidRPr="00B42E52">
        <w:rPr>
          <w:rFonts w:ascii="Liberation Serif" w:hAnsi="Liberation Serif" w:cs="Liberation Serif"/>
          <w:sz w:val="28"/>
          <w:szCs w:val="28"/>
        </w:rPr>
        <w:t xml:space="preserve">  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осуществить </w:t>
      </w:r>
      <w:r w:rsidR="00CB4236" w:rsidRPr="00B42E52">
        <w:rPr>
          <w:rFonts w:ascii="Liberation Serif" w:hAnsi="Liberation Serif" w:cs="Liberation Serif"/>
          <w:sz w:val="28"/>
          <w:szCs w:val="28"/>
        </w:rPr>
        <w:t>заполнение систем теплопотребления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многоквартирных и жилых домов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в </w:t>
      </w:r>
      <w:r w:rsidR="00D90DA2" w:rsidRPr="00B42E52">
        <w:rPr>
          <w:rFonts w:ascii="Liberation Serif" w:hAnsi="Liberation Serif" w:cs="Liberation Serif"/>
          <w:sz w:val="28"/>
          <w:szCs w:val="28"/>
        </w:rPr>
        <w:t>согласованные сроки;</w:t>
      </w:r>
    </w:p>
    <w:p w:rsidR="00DE6E81" w:rsidRPr="00B42E52" w:rsidRDefault="00DE6E81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3) обеспечить полное подключение систем теплопотребления объектов потребителей не позднее 01.10.2020 года;</w:t>
      </w:r>
    </w:p>
    <w:p w:rsidR="00D90DA2" w:rsidRPr="00B42E52" w:rsidRDefault="005E41B4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) после завершения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подключения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систем теплопотребления</w:t>
      </w:r>
      <w:r w:rsidR="00B95DBA">
        <w:rPr>
          <w:rFonts w:ascii="Liberation Serif" w:hAnsi="Liberation Serif" w:cs="Liberation Serif"/>
          <w:sz w:val="28"/>
          <w:szCs w:val="28"/>
        </w:rPr>
        <w:t xml:space="preserve"> объектов 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потребителей</w:t>
      </w:r>
      <w:proofErr w:type="gramEnd"/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провести мероприятия по регулировке гидравлических и тепловых режимов в</w:t>
      </w:r>
      <w:r w:rsidR="00DE6E81" w:rsidRPr="00B42E52">
        <w:rPr>
          <w:rFonts w:ascii="Liberation Serif" w:hAnsi="Liberation Serif" w:cs="Liberation Serif"/>
          <w:sz w:val="28"/>
          <w:szCs w:val="28"/>
        </w:rPr>
        <w:t>о всех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системах теплоснабжения.</w:t>
      </w:r>
    </w:p>
    <w:p w:rsidR="008D24A6" w:rsidRPr="00B42E52" w:rsidRDefault="00B43DD8" w:rsidP="009665D2">
      <w:pPr>
        <w:pStyle w:val="2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3. </w:t>
      </w:r>
      <w:r w:rsidR="008D24A6" w:rsidRPr="00B42E52">
        <w:rPr>
          <w:rFonts w:ascii="Liberation Serif" w:hAnsi="Liberation Serif" w:cs="Liberation Serif"/>
          <w:sz w:val="28"/>
          <w:szCs w:val="28"/>
        </w:rPr>
        <w:t>Рекомендовать руководителям ОМС «Управление образования Каменск-Уральского городского округа» (</w:t>
      </w:r>
      <w:proofErr w:type="spellStart"/>
      <w:r w:rsidR="008D24A6" w:rsidRPr="00B42E52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 Л.М.),  ОМС «Управление культуры Каменск-Уральского городского округа» </w:t>
      </w:r>
      <w:r w:rsidR="00C7468E" w:rsidRPr="00B42E52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8D24A6" w:rsidRPr="00B42E52">
        <w:rPr>
          <w:rFonts w:ascii="Liberation Serif" w:hAnsi="Liberation Serif" w:cs="Liberation Serif"/>
          <w:sz w:val="28"/>
          <w:szCs w:val="28"/>
        </w:rPr>
        <w:t>(Казанцева С.В.), ОМС «Управление по физической культуре и спорту Каменск-Уральского городского округа»</w:t>
      </w:r>
      <w:r w:rsidR="00B95DBA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B95DBA">
        <w:rPr>
          <w:rFonts w:ascii="Liberation Serif" w:hAnsi="Liberation Serif" w:cs="Liberation Serif"/>
          <w:sz w:val="28"/>
          <w:szCs w:val="28"/>
        </w:rPr>
        <w:t>Гиматов</w:t>
      </w:r>
      <w:proofErr w:type="spellEnd"/>
      <w:r w:rsidR="00B95DBA">
        <w:rPr>
          <w:rFonts w:ascii="Liberation Serif" w:hAnsi="Liberation Serif" w:cs="Liberation Serif"/>
          <w:sz w:val="28"/>
          <w:szCs w:val="28"/>
        </w:rPr>
        <w:t xml:space="preserve"> П.Г.)</w:t>
      </w:r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, государственных учреждений, расположенных 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8D24A6"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8D24A6" w:rsidRPr="00B42E52" w:rsidRDefault="008D24A6" w:rsidP="009665D2">
      <w:pPr>
        <w:pStyle w:val="2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обеспечить 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ходом подачи теплоносителя на подведомственные объекты;</w:t>
      </w:r>
    </w:p>
    <w:p w:rsidR="008D24A6" w:rsidRPr="00B42E52" w:rsidRDefault="008D24A6" w:rsidP="009665D2">
      <w:pPr>
        <w:pStyle w:val="2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2) ежедневно до 12-00ч. информировать Администрацию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о ходе </w:t>
      </w:r>
      <w:r w:rsidR="00D90DA2" w:rsidRPr="00B42E52">
        <w:rPr>
          <w:rFonts w:ascii="Liberation Serif" w:hAnsi="Liberation Serif" w:cs="Liberation Serif"/>
          <w:sz w:val="28"/>
          <w:szCs w:val="28"/>
        </w:rPr>
        <w:t>пуска тепла на подведомственные объекты</w:t>
      </w:r>
      <w:r w:rsidR="00B95DBA">
        <w:rPr>
          <w:rFonts w:ascii="Liberation Serif" w:hAnsi="Liberation Serif" w:cs="Liberation Serif"/>
          <w:sz w:val="28"/>
          <w:szCs w:val="28"/>
        </w:rPr>
        <w:t>.</w:t>
      </w:r>
    </w:p>
    <w:p w:rsidR="009665D2" w:rsidRPr="00B42E52" w:rsidRDefault="00D90DA2" w:rsidP="009665D2">
      <w:pPr>
        <w:pStyle w:val="20"/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4. </w:t>
      </w:r>
      <w:r w:rsidR="00B43DD8" w:rsidRPr="00B42E52">
        <w:rPr>
          <w:rFonts w:ascii="Liberation Serif" w:hAnsi="Liberation Serif" w:cs="Liberation Serif"/>
          <w:sz w:val="28"/>
          <w:szCs w:val="28"/>
        </w:rPr>
        <w:t>Рекомендовать ООО «УК</w:t>
      </w:r>
      <w:r w:rsid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«ТЕПЛОКОМПЛЕКС» </w:t>
      </w:r>
      <w:r w:rsidR="00C7468E" w:rsidRPr="00B42E52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(Виноградов Г.Н.), совместно с филиалом </w:t>
      </w:r>
      <w:r w:rsidR="00C7468E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«РУСАЛ Каменск-Уральский» (Пустынных Е.В.) перевести систему теплоснабжения микрорайона «Южный» в зимний режим </w:t>
      </w:r>
      <w:r w:rsidR="009665D2" w:rsidRPr="00B42E52">
        <w:rPr>
          <w:rFonts w:ascii="Liberation Serif" w:hAnsi="Liberation Serif" w:cs="Liberation Serif"/>
          <w:sz w:val="28"/>
          <w:szCs w:val="28"/>
        </w:rPr>
        <w:t>в период не более 3-х дней.</w:t>
      </w:r>
    </w:p>
    <w:p w:rsidR="00B43DD8" w:rsidRPr="00B42E52" w:rsidRDefault="00D90DA2" w:rsidP="009665D2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5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>Рекомендоват</w:t>
      </w:r>
      <w:bookmarkStart w:id="0" w:name="_GoBack"/>
      <w:bookmarkEnd w:id="0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ь владельцам и руководителям теплоисточников и тепловых сетей:  филиала </w:t>
      </w:r>
      <w:r w:rsidR="009665D2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>«РУСАЛ Каменск-Уральский» (Пустынных Е.В.), АО «Синарская ТЭЦ» (</w:t>
      </w:r>
      <w:proofErr w:type="spellStart"/>
      <w:r w:rsidR="00D27791"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Н.Г.</w:t>
      </w:r>
      <w:r w:rsidR="00B43DD8" w:rsidRPr="00B42E52">
        <w:rPr>
          <w:rFonts w:ascii="Liberation Serif" w:hAnsi="Liberation Serif" w:cs="Liberation Serif"/>
          <w:sz w:val="28"/>
          <w:szCs w:val="28"/>
        </w:rPr>
        <w:t>), ФГУП «ПО «Октябрь» (</w:t>
      </w:r>
      <w:proofErr w:type="spellStart"/>
      <w:r w:rsidR="00B43DD8" w:rsidRPr="00B42E52">
        <w:rPr>
          <w:rFonts w:ascii="Liberation Serif" w:hAnsi="Liberation Serif" w:cs="Liberation Serif"/>
          <w:sz w:val="28"/>
          <w:szCs w:val="28"/>
        </w:rPr>
        <w:t>Смага</w:t>
      </w:r>
      <w:proofErr w:type="spell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А.П.), ООО «Уральская </w:t>
      </w:r>
      <w:proofErr w:type="spellStart"/>
      <w:r w:rsidR="00B43DD8" w:rsidRPr="00B42E52">
        <w:rPr>
          <w:rFonts w:ascii="Liberation Serif" w:hAnsi="Liberation Serif" w:cs="Liberation Serif"/>
          <w:sz w:val="28"/>
          <w:szCs w:val="28"/>
        </w:rPr>
        <w:t>энерготранспортная</w:t>
      </w:r>
      <w:proofErr w:type="spell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компания» (Храмов С.А.), ООО «УК «ТЕПЛОКОМПЛЕКС» (Виноградов Г.Н.), </w:t>
      </w:r>
      <w:r w:rsidR="008A7B79" w:rsidRPr="00B42E52">
        <w:rPr>
          <w:rFonts w:ascii="Liberation Serif" w:hAnsi="Liberation Serif" w:cs="Liberation Serif"/>
          <w:sz w:val="28"/>
          <w:szCs w:val="28"/>
        </w:rPr>
        <w:t xml:space="preserve">в целях обеспечения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нормативных температур в помещениях потребителей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обеспечить подачу тепловой энергии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в системах теплоснабжения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в соответствии с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утвержденными температурными графиками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и режимными картами</w:t>
      </w:r>
      <w:r w:rsidR="00B43DD8" w:rsidRPr="00B42E52">
        <w:rPr>
          <w:rFonts w:ascii="Liberation Serif" w:hAnsi="Liberation Serif" w:cs="Liberation Serif"/>
          <w:sz w:val="28"/>
          <w:szCs w:val="28"/>
        </w:rPr>
        <w:t>.</w:t>
      </w:r>
    </w:p>
    <w:p w:rsidR="00B43DD8" w:rsidRPr="00B43DD8" w:rsidRDefault="00B43DD8" w:rsidP="00D90DA2">
      <w:pPr>
        <w:numPr>
          <w:ilvl w:val="0"/>
          <w:numId w:val="2"/>
        </w:numPr>
        <w:tabs>
          <w:tab w:val="left" w:pos="426"/>
        </w:tabs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B43DD8" w:rsidRDefault="00B43DD8" w:rsidP="00D90DA2">
      <w:pPr>
        <w:numPr>
          <w:ilvl w:val="0"/>
          <w:numId w:val="2"/>
        </w:numPr>
        <w:tabs>
          <w:tab w:val="num" w:pos="0"/>
          <w:tab w:val="left" w:pos="426"/>
        </w:tabs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 Герасимова А.А.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3DD8" w:rsidRPr="00B91D93" w:rsidRDefault="00B43DD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B43DD8">
        <w:rPr>
          <w:rFonts w:ascii="Liberation Serif" w:hAnsi="Liberation Serif" w:cs="Liberation Serif"/>
          <w:sz w:val="28"/>
          <w:szCs w:val="28"/>
        </w:rPr>
        <w:t xml:space="preserve">   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B43DD8">
        <w:rPr>
          <w:rFonts w:ascii="Liberation Serif" w:hAnsi="Liberation Serif" w:cs="Liberation Serif"/>
          <w:sz w:val="28"/>
          <w:szCs w:val="28"/>
        </w:rPr>
        <w:t xml:space="preserve">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8D24A6" w:rsidRDefault="008D24A6">
      <w:pPr>
        <w:jc w:val="both"/>
        <w:rPr>
          <w:sz w:val="28"/>
          <w:szCs w:val="28"/>
        </w:rPr>
      </w:pPr>
    </w:p>
    <w:p w:rsidR="00325974" w:rsidRPr="00325974" w:rsidRDefault="00325974" w:rsidP="008C755F">
      <w:pPr>
        <w:pStyle w:val="1"/>
        <w:jc w:val="left"/>
      </w:pPr>
    </w:p>
    <w:sectPr w:rsidR="00325974" w:rsidRPr="00325974" w:rsidSect="00B43DD8">
      <w:pgSz w:w="11906" w:h="16838"/>
      <w:pgMar w:top="851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60ACE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7647D3"/>
    <w:multiLevelType w:val="hybridMultilevel"/>
    <w:tmpl w:val="9398CEE0"/>
    <w:lvl w:ilvl="0" w:tplc="FC6C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E5C4BF0">
      <w:numFmt w:val="none"/>
      <w:lvlText w:val=""/>
      <w:lvlJc w:val="left"/>
      <w:pPr>
        <w:tabs>
          <w:tab w:val="num" w:pos="360"/>
        </w:tabs>
      </w:pPr>
    </w:lvl>
    <w:lvl w:ilvl="2" w:tplc="ACFCC610">
      <w:numFmt w:val="none"/>
      <w:lvlText w:val=""/>
      <w:lvlJc w:val="left"/>
      <w:pPr>
        <w:tabs>
          <w:tab w:val="num" w:pos="360"/>
        </w:tabs>
      </w:pPr>
    </w:lvl>
    <w:lvl w:ilvl="3" w:tplc="DD4644DC">
      <w:numFmt w:val="none"/>
      <w:lvlText w:val=""/>
      <w:lvlJc w:val="left"/>
      <w:pPr>
        <w:tabs>
          <w:tab w:val="num" w:pos="360"/>
        </w:tabs>
      </w:pPr>
    </w:lvl>
    <w:lvl w:ilvl="4" w:tplc="11428CFA">
      <w:numFmt w:val="none"/>
      <w:lvlText w:val=""/>
      <w:lvlJc w:val="left"/>
      <w:pPr>
        <w:tabs>
          <w:tab w:val="num" w:pos="360"/>
        </w:tabs>
      </w:pPr>
    </w:lvl>
    <w:lvl w:ilvl="5" w:tplc="E2E28CDE">
      <w:numFmt w:val="none"/>
      <w:lvlText w:val=""/>
      <w:lvlJc w:val="left"/>
      <w:pPr>
        <w:tabs>
          <w:tab w:val="num" w:pos="360"/>
        </w:tabs>
      </w:pPr>
    </w:lvl>
    <w:lvl w:ilvl="6" w:tplc="9B9403BE">
      <w:numFmt w:val="none"/>
      <w:lvlText w:val=""/>
      <w:lvlJc w:val="left"/>
      <w:pPr>
        <w:tabs>
          <w:tab w:val="num" w:pos="360"/>
        </w:tabs>
      </w:pPr>
    </w:lvl>
    <w:lvl w:ilvl="7" w:tplc="019045E4">
      <w:numFmt w:val="none"/>
      <w:lvlText w:val=""/>
      <w:lvlJc w:val="left"/>
      <w:pPr>
        <w:tabs>
          <w:tab w:val="num" w:pos="360"/>
        </w:tabs>
      </w:pPr>
    </w:lvl>
    <w:lvl w:ilvl="8" w:tplc="895066E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44A0A63"/>
    <w:multiLevelType w:val="hybridMultilevel"/>
    <w:tmpl w:val="D40A3366"/>
    <w:lvl w:ilvl="0" w:tplc="36129A1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82A12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DD8"/>
    <w:rsid w:val="00010608"/>
    <w:rsid w:val="00133698"/>
    <w:rsid w:val="0023226A"/>
    <w:rsid w:val="00262FEE"/>
    <w:rsid w:val="00301773"/>
    <w:rsid w:val="00311136"/>
    <w:rsid w:val="003253DB"/>
    <w:rsid w:val="00325974"/>
    <w:rsid w:val="00352B7E"/>
    <w:rsid w:val="00374C89"/>
    <w:rsid w:val="003F6459"/>
    <w:rsid w:val="004C3D72"/>
    <w:rsid w:val="004F1BF0"/>
    <w:rsid w:val="004F4246"/>
    <w:rsid w:val="00536788"/>
    <w:rsid w:val="005E41B4"/>
    <w:rsid w:val="006C6C5E"/>
    <w:rsid w:val="006E2BE1"/>
    <w:rsid w:val="00702165"/>
    <w:rsid w:val="00720985"/>
    <w:rsid w:val="00761552"/>
    <w:rsid w:val="0079333A"/>
    <w:rsid w:val="008006D9"/>
    <w:rsid w:val="0083594B"/>
    <w:rsid w:val="008556E0"/>
    <w:rsid w:val="00871148"/>
    <w:rsid w:val="00896CBC"/>
    <w:rsid w:val="008A7B79"/>
    <w:rsid w:val="008C0E41"/>
    <w:rsid w:val="008C755F"/>
    <w:rsid w:val="008D24A6"/>
    <w:rsid w:val="00956960"/>
    <w:rsid w:val="009665D2"/>
    <w:rsid w:val="00975A1C"/>
    <w:rsid w:val="00A1076A"/>
    <w:rsid w:val="00A26589"/>
    <w:rsid w:val="00AB01CE"/>
    <w:rsid w:val="00B42E52"/>
    <w:rsid w:val="00B43DD8"/>
    <w:rsid w:val="00B91D93"/>
    <w:rsid w:val="00B95DBA"/>
    <w:rsid w:val="00B95DBC"/>
    <w:rsid w:val="00BA7870"/>
    <w:rsid w:val="00BC77AC"/>
    <w:rsid w:val="00BF6E52"/>
    <w:rsid w:val="00C55198"/>
    <w:rsid w:val="00C7468E"/>
    <w:rsid w:val="00C8290F"/>
    <w:rsid w:val="00CA14D7"/>
    <w:rsid w:val="00CB4236"/>
    <w:rsid w:val="00CD11A6"/>
    <w:rsid w:val="00CF7251"/>
    <w:rsid w:val="00D27791"/>
    <w:rsid w:val="00D46873"/>
    <w:rsid w:val="00D90DA2"/>
    <w:rsid w:val="00D921D5"/>
    <w:rsid w:val="00DE4BE7"/>
    <w:rsid w:val="00DE6E81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8;&#1054;&#1084;&#1080;&#1085;&#1082;&#1080;&#1085;&#1072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1A243-DF11-461C-94C1-014AA607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2</Pages>
  <Words>425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2020-09-04T05:51:00Z</cp:lastPrinted>
  <dcterms:created xsi:type="dcterms:W3CDTF">2020-09-09T11:59:00Z</dcterms:created>
  <dcterms:modified xsi:type="dcterms:W3CDTF">2020-09-09T11:59:00Z</dcterms:modified>
</cp:coreProperties>
</file>