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DF9" w:rsidRPr="00133698" w:rsidRDefault="00D41DF9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89538B" wp14:editId="0556CFCB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17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DF9" w:rsidRDefault="00D41DF9" w:rsidP="0033624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4F54CF" wp14:editId="06754D3D">
                                  <wp:extent cx="419100" cy="756109"/>
                                  <wp:effectExtent l="0" t="0" r="0" b="6350"/>
                                  <wp:docPr id="3" name="Рисунок 3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4952" cy="7666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    <v:textbox style="mso-fit-shape-to-text:t">
                  <w:txbxContent>
                    <w:p w:rsidR="00D41DF9" w:rsidRDefault="00D41DF9" w:rsidP="00336241">
                      <w:r>
                        <w:rPr>
                          <w:noProof/>
                        </w:rPr>
                        <w:drawing>
                          <wp:inline distT="0" distB="0" distL="0" distR="0" wp14:anchorId="284F54CF" wp14:editId="06754D3D">
                            <wp:extent cx="419100" cy="756109"/>
                            <wp:effectExtent l="0" t="0" r="0" b="6350"/>
                            <wp:docPr id="3" name="Рисунок 3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4952" cy="7666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D41DF9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2017F2">
        <w:rPr>
          <w:rFonts w:ascii="Liberation Serif" w:hAnsi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B5BFD12" wp14:editId="63085E99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2017F2">
        <w:rPr>
          <w:rFonts w:ascii="Liberation Serif" w:hAnsi="Liberation Serif"/>
          <w:sz w:val="24"/>
        </w:rPr>
        <w:t xml:space="preserve">от </w:t>
      </w:r>
      <w:r w:rsidR="005E0AB9">
        <w:rPr>
          <w:rFonts w:ascii="Liberation Serif" w:hAnsi="Liberation Serif"/>
          <w:sz w:val="24"/>
        </w:rPr>
        <w:t>18.09.2020</w:t>
      </w:r>
      <w:r w:rsidRPr="002017F2">
        <w:rPr>
          <w:rFonts w:ascii="Liberation Serif" w:hAnsi="Liberation Serif"/>
          <w:sz w:val="24"/>
        </w:rPr>
        <w:t xml:space="preserve">  № </w:t>
      </w:r>
      <w:r w:rsidR="005E0AB9">
        <w:rPr>
          <w:rFonts w:ascii="Liberation Serif" w:hAnsi="Liberation Serif"/>
          <w:sz w:val="24"/>
        </w:rPr>
        <w:t>676</w:t>
      </w:r>
      <w:bookmarkStart w:id="0" w:name="_GoBack"/>
      <w:bookmarkEnd w:id="0"/>
    </w:p>
    <w:p w:rsidR="00D41DF9" w:rsidRPr="001F1590" w:rsidRDefault="00D41DF9" w:rsidP="00D41DF9">
      <w:pPr>
        <w:rPr>
          <w:sz w:val="28"/>
          <w:szCs w:val="28"/>
        </w:rPr>
      </w:pPr>
    </w:p>
    <w:p w:rsidR="002017F2" w:rsidRDefault="002017F2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E7304A" w:rsidRPr="00E7304A" w:rsidRDefault="00E7304A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7304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Каменска-Уральского от 24.03.2020 № 222 «Об утверждении </w:t>
      </w:r>
      <w:r w:rsidRPr="00E7304A">
        <w:rPr>
          <w:rFonts w:ascii="Liberation Serif" w:hAnsi="Liberation Serif"/>
          <w:b/>
          <w:sz w:val="28"/>
          <w:szCs w:val="28"/>
        </w:rPr>
        <w:t>Плана исполнения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муниципального образования город Каменск-Уральский</w:t>
      </w:r>
      <w:r w:rsidRPr="00E7304A">
        <w:rPr>
          <w:rFonts w:ascii="Liberation Serif" w:hAnsi="Liberation Serif" w:cs="Liberation Serif"/>
          <w:b/>
          <w:sz w:val="28"/>
          <w:szCs w:val="28"/>
        </w:rPr>
        <w:t>»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E7304A" w:rsidRPr="00E7304A" w:rsidRDefault="00E7304A" w:rsidP="00E7304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E7304A">
        <w:rPr>
          <w:rFonts w:ascii="Liberation Serif" w:hAnsi="Liberation Serif" w:cs="Liberation Serif"/>
          <w:sz w:val="28"/>
          <w:szCs w:val="28"/>
        </w:rPr>
        <w:t>В соответствии Федеральным законом от 06 октября 2003 года                      № 131-ФЗ «Об общих принципах организации местного самоуправления организации в Российской Федерации», Правилами обеспечения условий доступности для инвалидов жилых помещений и общего имущества в многоквартирном доме, утвержденных постановлением Правительства Российской Федерации от 09.07.2016 № 649, Плана мероприятий по приспособлению жилых помещений инвалидов и общего имущества в многоквартирных домах, в которых проживают инвалиды, входящих</w:t>
      </w:r>
      <w:proofErr w:type="gramEnd"/>
      <w:r w:rsidRPr="00E7304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E7304A">
        <w:rPr>
          <w:rFonts w:ascii="Liberation Serif" w:hAnsi="Liberation Serif" w:cs="Liberation Serif"/>
          <w:sz w:val="28"/>
          <w:szCs w:val="28"/>
        </w:rPr>
        <w:t>в состав муниципального жилищного фонда, а также частного жилищного фонда, с учётом потребностей инвалидов и обеспечения условий их доступности для инвалидов, утвержденного постановлением Администрации города Каменска-Уральского от 29.06.2018 № 591, 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 и по результатам рассмотрения заключений муниципальной комиссии по</w:t>
      </w:r>
      <w:proofErr w:type="gramEnd"/>
      <w:r w:rsidRPr="00E7304A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E7304A">
        <w:rPr>
          <w:rFonts w:ascii="Liberation Serif" w:hAnsi="Liberation Serif" w:cs="Liberation Serif"/>
          <w:sz w:val="28"/>
          <w:szCs w:val="28"/>
        </w:rPr>
        <w:t>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на территории муниципального образования город Каменск-Уральский от 28.08.2020 № 18, от 28.08.2020 № 19, от 28.08.2020 № 20, от 28.08.2020 № 21, от 28.08.2020 № 22, от 28.08.2020</w:t>
      </w:r>
      <w:proofErr w:type="gramEnd"/>
      <w:r w:rsidRPr="00E7304A">
        <w:rPr>
          <w:rFonts w:ascii="Liberation Serif" w:hAnsi="Liberation Serif" w:cs="Liberation Serif"/>
          <w:sz w:val="28"/>
          <w:szCs w:val="28"/>
        </w:rPr>
        <w:t xml:space="preserve"> № 23, Администрация Каменск-Уральского городского округа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b/>
          <w:sz w:val="28"/>
        </w:rPr>
      </w:pPr>
      <w:r w:rsidRPr="00E7304A">
        <w:rPr>
          <w:rFonts w:ascii="Liberation Serif" w:hAnsi="Liberation Serif" w:cs="Liberation Serif"/>
          <w:b/>
          <w:sz w:val="28"/>
        </w:rPr>
        <w:t>ПОСТАНОВЛЯЕТ:</w:t>
      </w:r>
    </w:p>
    <w:p w:rsidR="00E7304A" w:rsidRPr="00E7304A" w:rsidRDefault="00E7304A" w:rsidP="00E7304A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proofErr w:type="gramStart"/>
      <w:r w:rsidRPr="00E7304A">
        <w:rPr>
          <w:rFonts w:ascii="Liberation Serif" w:hAnsi="Liberation Serif" w:cs="Liberation Serif"/>
          <w:sz w:val="28"/>
        </w:rPr>
        <w:t xml:space="preserve">Внести в постановление Администрации города Каменска-Уральского от 24.03.2020 № 222 (в редакции постановлений Администрации города Каменска-Уральского от 03.07.2020 № 491, от 05.08.2020 № 556) «Об утверждении Плана исполнения мероприятий по приспособлению жилых </w:t>
      </w:r>
      <w:r w:rsidRPr="00E7304A">
        <w:rPr>
          <w:rFonts w:ascii="Liberation Serif" w:hAnsi="Liberation Serif" w:cs="Liberation Serif"/>
          <w:sz w:val="28"/>
        </w:rPr>
        <w:lastRenderedPageBreak/>
        <w:t>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муниципального образования город Каменск-Уральский» (далее – Постановление</w:t>
      </w:r>
      <w:proofErr w:type="gramEnd"/>
      <w:r w:rsidRPr="00E7304A">
        <w:rPr>
          <w:rFonts w:ascii="Liberation Serif" w:hAnsi="Liberation Serif" w:cs="Liberation Serif"/>
          <w:sz w:val="28"/>
        </w:rPr>
        <w:t>) следующие изменения:</w:t>
      </w:r>
    </w:p>
    <w:p w:rsidR="00E7304A" w:rsidRPr="00E7304A" w:rsidRDefault="00E7304A" w:rsidP="00E7304A">
      <w:pPr>
        <w:numPr>
          <w:ilvl w:val="0"/>
          <w:numId w:val="6"/>
        </w:numPr>
        <w:ind w:left="0" w:firstLine="709"/>
        <w:contextualSpacing/>
        <w:jc w:val="both"/>
        <w:rPr>
          <w:rFonts w:ascii="Liberation Serif" w:hAnsi="Liberation Serif" w:cs="Liberation Serif"/>
          <w:sz w:val="28"/>
        </w:rPr>
      </w:pPr>
      <w:r w:rsidRPr="00E7304A">
        <w:rPr>
          <w:rFonts w:ascii="Liberation Serif" w:hAnsi="Liberation Serif" w:cs="Liberation Serif"/>
          <w:sz w:val="28"/>
        </w:rPr>
        <w:t>в наименовании, пункт</w:t>
      </w:r>
      <w:r w:rsidR="0001518D">
        <w:rPr>
          <w:rFonts w:ascii="Liberation Serif" w:hAnsi="Liberation Serif" w:cs="Liberation Serif"/>
          <w:sz w:val="28"/>
        </w:rPr>
        <w:t>е</w:t>
      </w:r>
      <w:r w:rsidRPr="00E7304A">
        <w:rPr>
          <w:rFonts w:ascii="Liberation Serif" w:hAnsi="Liberation Serif" w:cs="Liberation Serif"/>
          <w:sz w:val="28"/>
        </w:rPr>
        <w:t xml:space="preserve"> 1</w:t>
      </w:r>
      <w:r w:rsidR="0001518D">
        <w:rPr>
          <w:rFonts w:ascii="Liberation Serif" w:hAnsi="Liberation Serif" w:cs="Liberation Serif"/>
          <w:sz w:val="28"/>
        </w:rPr>
        <w:t xml:space="preserve"> </w:t>
      </w:r>
      <w:r w:rsidRPr="00E7304A">
        <w:rPr>
          <w:rFonts w:ascii="Liberation Serif" w:hAnsi="Liberation Serif" w:cs="Liberation Serif"/>
          <w:sz w:val="28"/>
        </w:rPr>
        <w:t>Постановления слова «</w:t>
      </w:r>
      <w:r w:rsidRPr="00E7304A">
        <w:rPr>
          <w:rFonts w:ascii="Liberation Serif" w:hAnsi="Liberation Serif" w:cs="Liberation Serif"/>
          <w:sz w:val="28"/>
          <w:szCs w:val="28"/>
        </w:rPr>
        <w:t>муниципального образования город Каменск-Уральский» заменить словами «Каменск-Уральского городского округа»;</w:t>
      </w:r>
    </w:p>
    <w:p w:rsidR="00E7304A" w:rsidRPr="00E7304A" w:rsidRDefault="00E7304A" w:rsidP="00E7304A">
      <w:pPr>
        <w:numPr>
          <w:ilvl w:val="0"/>
          <w:numId w:val="6"/>
        </w:numPr>
        <w:ind w:left="0" w:firstLine="709"/>
        <w:contextualSpacing/>
        <w:jc w:val="both"/>
        <w:rPr>
          <w:rFonts w:ascii="Liberation Serif" w:hAnsi="Liberation Serif" w:cs="Liberation Serif"/>
          <w:sz w:val="28"/>
        </w:rPr>
      </w:pPr>
      <w:r w:rsidRPr="00E7304A">
        <w:rPr>
          <w:rFonts w:ascii="Liberation Serif" w:hAnsi="Liberation Serif" w:cs="Liberation Serif"/>
          <w:sz w:val="28"/>
        </w:rPr>
        <w:t>в преамбуле Постановления слова «Администрация города Каменска-Уральского» заменить словами «Администрация Каменск-Уральского городского округа»;</w:t>
      </w:r>
    </w:p>
    <w:p w:rsidR="00E7304A" w:rsidRPr="00E7304A" w:rsidRDefault="00E7304A" w:rsidP="00E7304A">
      <w:pPr>
        <w:numPr>
          <w:ilvl w:val="0"/>
          <w:numId w:val="6"/>
        </w:numPr>
        <w:ind w:left="0" w:firstLine="709"/>
        <w:contextualSpacing/>
        <w:jc w:val="both"/>
        <w:rPr>
          <w:rFonts w:ascii="Liberation Serif" w:hAnsi="Liberation Serif" w:cs="Liberation Serif"/>
          <w:sz w:val="28"/>
        </w:rPr>
      </w:pPr>
      <w:r w:rsidRPr="00E7304A">
        <w:rPr>
          <w:rFonts w:ascii="Liberation Serif" w:hAnsi="Liberation Serif" w:cs="Liberation Serif"/>
          <w:sz w:val="28"/>
          <w:szCs w:val="28"/>
        </w:rPr>
        <w:t xml:space="preserve">в пункте 2 Постановления слова </w:t>
      </w:r>
      <w:r w:rsidRPr="00E7304A">
        <w:rPr>
          <w:rFonts w:ascii="Liberation Serif" w:hAnsi="Liberation Serif" w:cs="Liberation Serif"/>
          <w:sz w:val="28"/>
        </w:rPr>
        <w:t>«</w:t>
      </w:r>
      <w:r w:rsidRPr="00E7304A">
        <w:rPr>
          <w:rFonts w:ascii="Liberation Serif" w:hAnsi="Liberation Serif" w:cs="Liberation Serif"/>
          <w:sz w:val="28"/>
          <w:szCs w:val="28"/>
        </w:rPr>
        <w:t>город Каменск-Уральский» исключить;</w:t>
      </w:r>
    </w:p>
    <w:p w:rsidR="00E7304A" w:rsidRPr="00E7304A" w:rsidRDefault="00E7304A" w:rsidP="00E7304A">
      <w:pPr>
        <w:numPr>
          <w:ilvl w:val="0"/>
          <w:numId w:val="6"/>
        </w:numPr>
        <w:ind w:left="0" w:firstLine="709"/>
        <w:contextualSpacing/>
        <w:jc w:val="both"/>
        <w:rPr>
          <w:rFonts w:ascii="Liberation Serif" w:hAnsi="Liberation Serif" w:cs="Liberation Serif"/>
          <w:sz w:val="28"/>
        </w:rPr>
      </w:pPr>
      <w:r w:rsidRPr="00E7304A">
        <w:rPr>
          <w:rFonts w:ascii="Liberation Serif" w:hAnsi="Liberation Serif" w:cs="Liberation Serif"/>
          <w:sz w:val="28"/>
        </w:rPr>
        <w:t>в пункте 3 Постановления слова «</w:t>
      </w:r>
      <w:r w:rsidRPr="00E7304A">
        <w:rPr>
          <w:rFonts w:ascii="Liberation Serif" w:hAnsi="Liberation Serif" w:cs="Liberation Serif"/>
          <w:sz w:val="28"/>
          <w:szCs w:val="28"/>
        </w:rPr>
        <w:t xml:space="preserve">первого заместителя главы Администрации города </w:t>
      </w:r>
      <w:proofErr w:type="spellStart"/>
      <w:r w:rsidRPr="00E7304A">
        <w:rPr>
          <w:rFonts w:ascii="Liberation Serif" w:hAnsi="Liberation Serif" w:cs="Liberation Serif"/>
          <w:sz w:val="28"/>
          <w:szCs w:val="28"/>
        </w:rPr>
        <w:t>Гераскина</w:t>
      </w:r>
      <w:proofErr w:type="spellEnd"/>
      <w:r w:rsidR="0001518D">
        <w:rPr>
          <w:rFonts w:ascii="Liberation Serif" w:hAnsi="Liberation Serif" w:cs="Liberation Serif"/>
          <w:sz w:val="28"/>
          <w:szCs w:val="28"/>
        </w:rPr>
        <w:t xml:space="preserve"> С.А.</w:t>
      </w:r>
      <w:r w:rsidRPr="00E7304A">
        <w:rPr>
          <w:rFonts w:ascii="Liberation Serif" w:hAnsi="Liberation Serif" w:cs="Liberation Serif"/>
          <w:sz w:val="28"/>
          <w:szCs w:val="28"/>
        </w:rPr>
        <w:t>» заменить словами «первого заместителя главы Администрации городского округа Герасимова А.А.».</w:t>
      </w:r>
    </w:p>
    <w:p w:rsidR="00E7304A" w:rsidRPr="00E7304A" w:rsidRDefault="00E7304A" w:rsidP="00E7304A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proofErr w:type="gramStart"/>
      <w:r w:rsidRPr="00E7304A">
        <w:rPr>
          <w:rFonts w:ascii="Liberation Serif" w:hAnsi="Liberation Serif" w:cs="Liberation Serif"/>
          <w:sz w:val="28"/>
        </w:rPr>
        <w:t xml:space="preserve">Внести в План исполнения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муниципального образования город Каменск-Уральский» (в редакции постановлений Администрации города Каменска-Уральского от 03.07.2020 № 491, от 05.08.2020 № 556), утвержденный Постановлением, изменения, изложив его в новой редакции согласно </w:t>
      </w:r>
      <w:r w:rsidR="0001518D">
        <w:rPr>
          <w:rFonts w:ascii="Liberation Serif" w:hAnsi="Liberation Serif" w:cs="Liberation Serif"/>
          <w:sz w:val="28"/>
        </w:rPr>
        <w:t>П</w:t>
      </w:r>
      <w:r w:rsidRPr="00E7304A">
        <w:rPr>
          <w:rFonts w:ascii="Liberation Serif" w:hAnsi="Liberation Serif" w:cs="Liberation Serif"/>
          <w:sz w:val="28"/>
        </w:rPr>
        <w:t>риложению к</w:t>
      </w:r>
      <w:proofErr w:type="gramEnd"/>
      <w:r w:rsidRPr="00E7304A">
        <w:rPr>
          <w:rFonts w:ascii="Liberation Serif" w:hAnsi="Liberation Serif" w:cs="Liberation Serif"/>
          <w:sz w:val="28"/>
        </w:rPr>
        <w:t xml:space="preserve"> настоящему постановлению.</w:t>
      </w:r>
    </w:p>
    <w:p w:rsidR="00E7304A" w:rsidRPr="00E7304A" w:rsidRDefault="00E7304A" w:rsidP="00E7304A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 w:rsidRPr="00E7304A">
        <w:rPr>
          <w:rFonts w:ascii="Liberation Serif" w:hAnsi="Liberation Serif" w:cs="Liberation Serif"/>
          <w:sz w:val="28"/>
        </w:rPr>
        <w:t>Признать утратившими силу следующие постановления Администрации города Каменска-Уральского:</w:t>
      </w:r>
    </w:p>
    <w:p w:rsidR="00E7304A" w:rsidRPr="00E7304A" w:rsidRDefault="00E7304A" w:rsidP="00E7304A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7304A">
        <w:rPr>
          <w:rFonts w:ascii="Liberation Serif" w:hAnsi="Liberation Serif" w:cs="Liberation Serif"/>
          <w:sz w:val="28"/>
        </w:rPr>
        <w:t>1) от 03.07.2020 № 491 «О внесении изменений в План исполнения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муниципального образования город Каменск-Уральский»;</w:t>
      </w:r>
    </w:p>
    <w:p w:rsidR="00E7304A" w:rsidRPr="00E7304A" w:rsidRDefault="00E7304A" w:rsidP="00E7304A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E7304A">
        <w:rPr>
          <w:rFonts w:ascii="Liberation Serif" w:hAnsi="Liberation Serif" w:cs="Liberation Serif"/>
          <w:sz w:val="28"/>
        </w:rPr>
        <w:t>2) от 05.08.2020 № 556 «О внесении изменений в План исполнения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муниципального образования город Каменск-Уральский».</w:t>
      </w:r>
    </w:p>
    <w:p w:rsidR="00E7304A" w:rsidRPr="00E7304A" w:rsidRDefault="00E7304A" w:rsidP="00E7304A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r w:rsidRPr="00E7304A"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7304A" w:rsidRPr="00E7304A" w:rsidRDefault="00E7304A" w:rsidP="00E7304A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</w:rPr>
      </w:pPr>
      <w:proofErr w:type="gramStart"/>
      <w:r w:rsidRPr="00E7304A">
        <w:rPr>
          <w:rFonts w:ascii="Liberation Serif" w:hAnsi="Liberation Serif" w:cs="Liberation Serif"/>
          <w:sz w:val="28"/>
        </w:rPr>
        <w:t>Контроль за</w:t>
      </w:r>
      <w:proofErr w:type="gramEnd"/>
      <w:r w:rsidRPr="00E7304A">
        <w:rPr>
          <w:rFonts w:ascii="Liberation Serif" w:hAnsi="Liberation Serif" w:cs="Liberation Serif"/>
          <w:sz w:val="28"/>
        </w:rPr>
        <w:t xml:space="preserve"> исполнением настоящего постановления возложить на первого заместителя главы Администрации городского округа Герасимова А.А.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sz w:val="28"/>
        </w:rPr>
      </w:pPr>
    </w:p>
    <w:p w:rsidR="0001518D" w:rsidRDefault="0001518D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321D1" w:rsidRPr="00D321D1" w:rsidRDefault="00E7304A" w:rsidP="00C90B35">
      <w:pPr>
        <w:jc w:val="both"/>
        <w:rPr>
          <w:sz w:val="26"/>
          <w:szCs w:val="26"/>
        </w:rPr>
      </w:pPr>
      <w:r w:rsidRPr="00E7304A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E7304A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E7304A">
        <w:rPr>
          <w:rFonts w:ascii="Liberation Serif" w:hAnsi="Liberation Serif" w:cs="Liberation Serif"/>
          <w:sz w:val="28"/>
          <w:szCs w:val="28"/>
        </w:rPr>
        <w:tab/>
      </w:r>
      <w:r w:rsidRPr="00E7304A">
        <w:rPr>
          <w:rFonts w:ascii="Liberation Serif" w:hAnsi="Liberation Serif" w:cs="Liberation Serif"/>
          <w:sz w:val="28"/>
          <w:szCs w:val="28"/>
        </w:rPr>
        <w:tab/>
      </w:r>
      <w:r w:rsidRPr="00E7304A">
        <w:rPr>
          <w:rFonts w:ascii="Liberation Serif" w:hAnsi="Liberation Serif" w:cs="Liberation Serif"/>
          <w:sz w:val="28"/>
          <w:szCs w:val="28"/>
        </w:rPr>
        <w:tab/>
      </w:r>
      <w:r w:rsidRPr="00E7304A">
        <w:rPr>
          <w:rFonts w:ascii="Liberation Serif" w:hAnsi="Liberation Serif" w:cs="Liberation Serif"/>
          <w:sz w:val="28"/>
          <w:szCs w:val="28"/>
        </w:rPr>
        <w:tab/>
      </w:r>
      <w:r w:rsidRPr="00E7304A">
        <w:rPr>
          <w:rFonts w:ascii="Liberation Serif" w:hAnsi="Liberation Serif" w:cs="Liberation Serif"/>
          <w:sz w:val="28"/>
          <w:szCs w:val="28"/>
        </w:rPr>
        <w:tab/>
        <w:t xml:space="preserve">А.В. </w:t>
      </w:r>
      <w:proofErr w:type="spellStart"/>
      <w:r w:rsidRPr="00E7304A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4A4C79" w:rsidRPr="00D321D1" w:rsidRDefault="004A4C79" w:rsidP="00C90B35">
      <w:pPr>
        <w:jc w:val="both"/>
        <w:rPr>
          <w:sz w:val="26"/>
          <w:szCs w:val="26"/>
        </w:rPr>
        <w:sectPr w:rsidR="004A4C79" w:rsidRPr="00D321D1" w:rsidSect="0001518D">
          <w:headerReference w:type="default" r:id="rId11"/>
          <w:headerReference w:type="first" r:id="rId12"/>
          <w:pgSz w:w="11906" w:h="16838"/>
          <w:pgMar w:top="284" w:right="567" w:bottom="851" w:left="1701" w:header="286" w:footer="709" w:gutter="0"/>
          <w:cols w:space="708"/>
          <w:titlePg/>
          <w:docGrid w:linePitch="360"/>
        </w:sectPr>
      </w:pPr>
    </w:p>
    <w:p w:rsidR="006D0383" w:rsidRPr="002017F2" w:rsidRDefault="006D0383" w:rsidP="001C0A74">
      <w:pPr>
        <w:widowControl w:val="0"/>
        <w:autoSpaceDE w:val="0"/>
        <w:autoSpaceDN w:val="0"/>
        <w:ind w:left="8505"/>
        <w:rPr>
          <w:rFonts w:ascii="Liberation Serif" w:hAnsi="Liberation Serif"/>
          <w:sz w:val="26"/>
          <w:szCs w:val="26"/>
        </w:rPr>
      </w:pPr>
      <w:r w:rsidRPr="002017F2">
        <w:rPr>
          <w:rFonts w:ascii="Liberation Serif" w:hAnsi="Liberation Serif"/>
          <w:sz w:val="26"/>
          <w:szCs w:val="26"/>
        </w:rPr>
        <w:lastRenderedPageBreak/>
        <w:t xml:space="preserve">Приложение </w:t>
      </w:r>
    </w:p>
    <w:p w:rsidR="001C0A74" w:rsidRPr="002017F2" w:rsidRDefault="006D0383" w:rsidP="001C0A74">
      <w:pPr>
        <w:widowControl w:val="0"/>
        <w:autoSpaceDE w:val="0"/>
        <w:autoSpaceDN w:val="0"/>
        <w:ind w:left="8505"/>
        <w:rPr>
          <w:rFonts w:ascii="Liberation Serif" w:hAnsi="Liberation Serif"/>
          <w:sz w:val="26"/>
          <w:szCs w:val="26"/>
        </w:rPr>
      </w:pPr>
      <w:r w:rsidRPr="002017F2">
        <w:rPr>
          <w:rFonts w:ascii="Liberation Serif" w:hAnsi="Liberation Serif"/>
          <w:sz w:val="26"/>
          <w:szCs w:val="26"/>
        </w:rPr>
        <w:t xml:space="preserve">к </w:t>
      </w:r>
      <w:r w:rsidR="001C0A74" w:rsidRPr="002017F2">
        <w:rPr>
          <w:rFonts w:ascii="Liberation Serif" w:hAnsi="Liberation Serif"/>
          <w:sz w:val="26"/>
          <w:szCs w:val="26"/>
        </w:rPr>
        <w:t>постановлени</w:t>
      </w:r>
      <w:r w:rsidRPr="002017F2">
        <w:rPr>
          <w:rFonts w:ascii="Liberation Serif" w:hAnsi="Liberation Serif"/>
          <w:sz w:val="26"/>
          <w:szCs w:val="26"/>
        </w:rPr>
        <w:t>ю</w:t>
      </w:r>
      <w:r w:rsidR="001C0A74" w:rsidRPr="002017F2">
        <w:rPr>
          <w:rFonts w:ascii="Liberation Serif" w:hAnsi="Liberation Serif"/>
          <w:sz w:val="26"/>
          <w:szCs w:val="26"/>
        </w:rPr>
        <w:t xml:space="preserve"> Администрации</w:t>
      </w:r>
    </w:p>
    <w:p w:rsidR="00D41DF9" w:rsidRPr="002017F2" w:rsidRDefault="001C0A74" w:rsidP="001C0A74">
      <w:pPr>
        <w:widowControl w:val="0"/>
        <w:autoSpaceDE w:val="0"/>
        <w:autoSpaceDN w:val="0"/>
        <w:ind w:left="8505"/>
        <w:rPr>
          <w:rFonts w:ascii="Liberation Serif" w:hAnsi="Liberation Serif"/>
          <w:sz w:val="26"/>
          <w:szCs w:val="26"/>
        </w:rPr>
      </w:pPr>
      <w:r w:rsidRPr="002017F2">
        <w:rPr>
          <w:rFonts w:ascii="Liberation Serif" w:hAnsi="Liberation Serif"/>
          <w:sz w:val="26"/>
          <w:szCs w:val="26"/>
        </w:rPr>
        <w:t xml:space="preserve">Каменск-Уральского </w:t>
      </w:r>
      <w:r w:rsidR="00D41DF9" w:rsidRPr="002017F2">
        <w:rPr>
          <w:rFonts w:ascii="Liberation Serif" w:hAnsi="Liberation Serif"/>
          <w:sz w:val="26"/>
          <w:szCs w:val="26"/>
        </w:rPr>
        <w:t xml:space="preserve"> городского округа </w:t>
      </w:r>
    </w:p>
    <w:p w:rsidR="003351B5" w:rsidRPr="002017F2" w:rsidRDefault="003351B5" w:rsidP="001C0A74">
      <w:pPr>
        <w:widowControl w:val="0"/>
        <w:autoSpaceDE w:val="0"/>
        <w:autoSpaceDN w:val="0"/>
        <w:ind w:left="8505"/>
        <w:rPr>
          <w:rFonts w:ascii="Liberation Serif" w:hAnsi="Liberation Serif"/>
          <w:sz w:val="26"/>
          <w:szCs w:val="26"/>
        </w:rPr>
      </w:pPr>
      <w:r w:rsidRPr="002017F2">
        <w:rPr>
          <w:rFonts w:ascii="Liberation Serif" w:hAnsi="Liberation Serif"/>
          <w:sz w:val="26"/>
          <w:szCs w:val="26"/>
        </w:rPr>
        <w:t>от</w:t>
      </w:r>
      <w:r w:rsidR="00A95486" w:rsidRPr="002017F2">
        <w:rPr>
          <w:rFonts w:ascii="Liberation Serif" w:hAnsi="Liberation Serif"/>
          <w:sz w:val="26"/>
          <w:szCs w:val="26"/>
        </w:rPr>
        <w:t xml:space="preserve"> </w:t>
      </w:r>
      <w:r w:rsidR="00657A26" w:rsidRPr="002017F2">
        <w:rPr>
          <w:rFonts w:ascii="Liberation Serif" w:hAnsi="Liberation Serif"/>
          <w:sz w:val="26"/>
          <w:szCs w:val="26"/>
        </w:rPr>
        <w:t>________</w:t>
      </w:r>
      <w:r w:rsidR="00B07A46" w:rsidRPr="002017F2">
        <w:rPr>
          <w:rFonts w:ascii="Liberation Serif" w:hAnsi="Liberation Serif"/>
          <w:sz w:val="26"/>
          <w:szCs w:val="26"/>
        </w:rPr>
        <w:t>________</w:t>
      </w:r>
      <w:r w:rsidR="00A95486" w:rsidRPr="002017F2">
        <w:rPr>
          <w:rFonts w:ascii="Liberation Serif" w:hAnsi="Liberation Serif"/>
          <w:sz w:val="26"/>
          <w:szCs w:val="26"/>
        </w:rPr>
        <w:t xml:space="preserve"> </w:t>
      </w:r>
      <w:r w:rsidRPr="002017F2">
        <w:rPr>
          <w:rFonts w:ascii="Liberation Serif" w:hAnsi="Liberation Serif"/>
          <w:sz w:val="26"/>
          <w:szCs w:val="26"/>
        </w:rPr>
        <w:t xml:space="preserve">№ </w:t>
      </w:r>
      <w:r w:rsidR="00657A26" w:rsidRPr="002017F2">
        <w:rPr>
          <w:rFonts w:ascii="Liberation Serif" w:hAnsi="Liberation Serif"/>
          <w:sz w:val="26"/>
          <w:szCs w:val="26"/>
        </w:rPr>
        <w:t>________</w:t>
      </w:r>
      <w:r w:rsidR="00B07A46" w:rsidRPr="002017F2">
        <w:rPr>
          <w:rFonts w:ascii="Liberation Serif" w:hAnsi="Liberation Serif"/>
          <w:sz w:val="26"/>
          <w:szCs w:val="26"/>
        </w:rPr>
        <w:t>________</w:t>
      </w:r>
    </w:p>
    <w:p w:rsidR="002017F2" w:rsidRPr="002017F2" w:rsidRDefault="002017F2" w:rsidP="002017F2">
      <w:pPr>
        <w:widowControl w:val="0"/>
        <w:autoSpaceDE w:val="0"/>
        <w:autoSpaceDN w:val="0"/>
        <w:ind w:left="8505"/>
        <w:rPr>
          <w:rFonts w:ascii="Liberation Serif" w:hAnsi="Liberation Serif"/>
          <w:sz w:val="26"/>
          <w:szCs w:val="26"/>
        </w:rPr>
      </w:pPr>
      <w:r w:rsidRPr="002017F2">
        <w:rPr>
          <w:rFonts w:ascii="Liberation Serif" w:hAnsi="Liberation Serif"/>
          <w:sz w:val="26"/>
          <w:szCs w:val="26"/>
        </w:rPr>
        <w:t>УТВЕРЖДЕН</w:t>
      </w:r>
    </w:p>
    <w:p w:rsidR="002017F2" w:rsidRPr="002017F2" w:rsidRDefault="002017F2" w:rsidP="002017F2">
      <w:pPr>
        <w:widowControl w:val="0"/>
        <w:autoSpaceDE w:val="0"/>
        <w:autoSpaceDN w:val="0"/>
        <w:ind w:left="8505"/>
        <w:rPr>
          <w:rFonts w:ascii="Liberation Serif" w:hAnsi="Liberation Serif"/>
          <w:sz w:val="26"/>
          <w:szCs w:val="26"/>
        </w:rPr>
      </w:pPr>
      <w:r w:rsidRPr="002017F2">
        <w:rPr>
          <w:rFonts w:ascii="Liberation Serif" w:hAnsi="Liberation Serif"/>
          <w:sz w:val="26"/>
          <w:szCs w:val="26"/>
        </w:rPr>
        <w:t>постановлением Администрации города Каменска-Уральского от 24.03.2020 № 222</w:t>
      </w:r>
    </w:p>
    <w:p w:rsidR="002017F2" w:rsidRPr="002017F2" w:rsidRDefault="002017F2" w:rsidP="002017F2">
      <w:pPr>
        <w:widowControl w:val="0"/>
        <w:autoSpaceDE w:val="0"/>
        <w:autoSpaceDN w:val="0"/>
        <w:ind w:left="8505"/>
        <w:rPr>
          <w:rFonts w:ascii="Liberation Serif" w:hAnsi="Liberation Serif"/>
          <w:sz w:val="26"/>
          <w:szCs w:val="26"/>
        </w:rPr>
      </w:pPr>
      <w:r w:rsidRPr="002017F2">
        <w:rPr>
          <w:rFonts w:ascii="Liberation Serif" w:hAnsi="Liberation Serif"/>
          <w:sz w:val="26"/>
          <w:szCs w:val="26"/>
        </w:rPr>
        <w:t xml:space="preserve">«Об утверждении Плана исполнения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</w:t>
      </w:r>
      <w:r w:rsidR="00E0235F">
        <w:rPr>
          <w:rFonts w:ascii="Liberation Serif" w:hAnsi="Liberation Serif"/>
          <w:sz w:val="26"/>
          <w:szCs w:val="26"/>
        </w:rPr>
        <w:t>Каменск-Уральского городского округа</w:t>
      </w:r>
      <w:r w:rsidRPr="002017F2">
        <w:rPr>
          <w:rFonts w:ascii="Liberation Serif" w:hAnsi="Liberation Serif"/>
          <w:bCs/>
          <w:iCs/>
          <w:sz w:val="26"/>
          <w:szCs w:val="26"/>
        </w:rPr>
        <w:t>»</w:t>
      </w:r>
    </w:p>
    <w:p w:rsidR="002017F2" w:rsidRPr="00D41DF9" w:rsidRDefault="002017F2" w:rsidP="001C0A74">
      <w:pPr>
        <w:widowControl w:val="0"/>
        <w:autoSpaceDE w:val="0"/>
        <w:autoSpaceDN w:val="0"/>
        <w:ind w:left="8505"/>
        <w:rPr>
          <w:sz w:val="26"/>
          <w:szCs w:val="26"/>
        </w:rPr>
      </w:pPr>
    </w:p>
    <w:p w:rsidR="003351B5" w:rsidRPr="000738BA" w:rsidRDefault="003351B5" w:rsidP="003351B5">
      <w:pPr>
        <w:widowControl w:val="0"/>
        <w:autoSpaceDE w:val="0"/>
        <w:autoSpaceDN w:val="0"/>
        <w:ind w:left="8505"/>
        <w:rPr>
          <w:sz w:val="26"/>
          <w:szCs w:val="26"/>
        </w:rPr>
      </w:pPr>
    </w:p>
    <w:p w:rsidR="003351B5" w:rsidRPr="002017F2" w:rsidRDefault="000738BA" w:rsidP="003351B5">
      <w:pPr>
        <w:jc w:val="center"/>
        <w:rPr>
          <w:rFonts w:ascii="Liberation Serif" w:hAnsi="Liberation Serif"/>
          <w:sz w:val="26"/>
          <w:szCs w:val="26"/>
        </w:rPr>
      </w:pPr>
      <w:bookmarkStart w:id="1" w:name="P35"/>
      <w:bookmarkEnd w:id="1"/>
      <w:r w:rsidRPr="002017F2">
        <w:rPr>
          <w:rFonts w:ascii="Liberation Serif" w:hAnsi="Liberation Serif"/>
          <w:sz w:val="26"/>
          <w:szCs w:val="26"/>
        </w:rPr>
        <w:t xml:space="preserve">План исполнения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 на территории </w:t>
      </w:r>
      <w:r w:rsidR="002017F2" w:rsidRPr="002017F2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0738BA" w:rsidRPr="000738BA" w:rsidRDefault="000738BA" w:rsidP="003351B5">
      <w:pPr>
        <w:jc w:val="center"/>
        <w:rPr>
          <w:bCs/>
          <w:sz w:val="28"/>
          <w:szCs w:val="28"/>
        </w:rPr>
      </w:pPr>
    </w:p>
    <w:tbl>
      <w:tblPr>
        <w:tblW w:w="153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2796"/>
        <w:gridCol w:w="2976"/>
        <w:gridCol w:w="4111"/>
        <w:gridCol w:w="1985"/>
        <w:gridCol w:w="2835"/>
      </w:tblGrid>
      <w:tr w:rsidR="003351B5" w:rsidRPr="002017F2" w:rsidTr="006D0383">
        <w:tc>
          <w:tcPr>
            <w:tcW w:w="679" w:type="dxa"/>
          </w:tcPr>
          <w:p w:rsidR="003351B5" w:rsidRPr="002017F2" w:rsidRDefault="003351B5" w:rsidP="003351B5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№ </w:t>
            </w:r>
            <w:proofErr w:type="gramStart"/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п</w:t>
            </w:r>
            <w:proofErr w:type="gramEnd"/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/п</w:t>
            </w:r>
          </w:p>
        </w:tc>
        <w:tc>
          <w:tcPr>
            <w:tcW w:w="2796" w:type="dxa"/>
          </w:tcPr>
          <w:p w:rsidR="003351B5" w:rsidRPr="002017F2" w:rsidRDefault="003351B5" w:rsidP="003351B5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ФИО инвалида </w:t>
            </w:r>
          </w:p>
          <w:p w:rsidR="003351B5" w:rsidRPr="002017F2" w:rsidRDefault="003351B5" w:rsidP="003351B5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(контактная информация)</w:t>
            </w:r>
          </w:p>
        </w:tc>
        <w:tc>
          <w:tcPr>
            <w:tcW w:w="2976" w:type="dxa"/>
          </w:tcPr>
          <w:p w:rsidR="003351B5" w:rsidRPr="002017F2" w:rsidRDefault="003351B5" w:rsidP="003351B5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Местонахождение объекта</w:t>
            </w:r>
          </w:p>
        </w:tc>
        <w:tc>
          <w:tcPr>
            <w:tcW w:w="4111" w:type="dxa"/>
          </w:tcPr>
          <w:p w:rsidR="003351B5" w:rsidRPr="002017F2" w:rsidRDefault="003351B5" w:rsidP="003351B5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1985" w:type="dxa"/>
          </w:tcPr>
          <w:p w:rsidR="003351B5" w:rsidRPr="002017F2" w:rsidRDefault="003351B5" w:rsidP="003351B5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Срок исполнения мероприятия</w:t>
            </w:r>
            <w:r w:rsidR="00022CDB"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 (дата фактического исполнения)</w:t>
            </w:r>
          </w:p>
        </w:tc>
        <w:tc>
          <w:tcPr>
            <w:tcW w:w="2835" w:type="dxa"/>
          </w:tcPr>
          <w:p w:rsidR="003351B5" w:rsidRPr="002017F2" w:rsidRDefault="003351B5" w:rsidP="003351B5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Ответственный</w:t>
            </w:r>
          </w:p>
        </w:tc>
      </w:tr>
      <w:tr w:rsidR="00091AA3" w:rsidRPr="002017F2" w:rsidTr="006D0383">
        <w:tc>
          <w:tcPr>
            <w:tcW w:w="679" w:type="dxa"/>
          </w:tcPr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1.</w:t>
            </w:r>
          </w:p>
        </w:tc>
        <w:tc>
          <w:tcPr>
            <w:tcW w:w="2796" w:type="dxa"/>
          </w:tcPr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 xml:space="preserve">Никифорова Людмила Николаевна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 xml:space="preserve">18.09.1945 г.р.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>(инвалид 1 группы (колясочник))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2"/>
                <w:szCs w:val="22"/>
              </w:rPr>
            </w:pPr>
          </w:p>
        </w:tc>
        <w:tc>
          <w:tcPr>
            <w:tcW w:w="2976" w:type="dxa"/>
          </w:tcPr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 xml:space="preserve">г. Каменск-Уральский,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 xml:space="preserve">ул. Лермонтова, д. 133а,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>кв. 87</w:t>
            </w:r>
          </w:p>
        </w:tc>
        <w:tc>
          <w:tcPr>
            <w:tcW w:w="4111" w:type="dxa"/>
          </w:tcPr>
          <w:p w:rsidR="00091AA3" w:rsidRPr="002017F2" w:rsidRDefault="0074737B" w:rsidP="0074737B">
            <w:pPr>
              <w:rPr>
                <w:rFonts w:ascii="Liberation Serif" w:hAnsi="Liberation Serif"/>
                <w:bCs/>
                <w:sz w:val="22"/>
                <w:szCs w:val="22"/>
              </w:rPr>
            </w:pPr>
            <w:r w:rsidRPr="0074737B">
              <w:rPr>
                <w:rFonts w:ascii="Liberation Serif" w:hAnsi="Liberation Serif"/>
                <w:bCs/>
                <w:sz w:val="22"/>
                <w:szCs w:val="22"/>
              </w:rPr>
              <w:t xml:space="preserve">Организация выполнения работ по приспособлению </w:t>
            </w:r>
            <w:r>
              <w:rPr>
                <w:rFonts w:ascii="Liberation Serif" w:hAnsi="Liberation Serif"/>
                <w:bCs/>
                <w:sz w:val="22"/>
                <w:szCs w:val="22"/>
              </w:rPr>
              <w:t xml:space="preserve">жилого помещения </w:t>
            </w:r>
            <w:r w:rsidRPr="0074737B">
              <w:rPr>
                <w:rFonts w:ascii="Liberation Serif" w:hAnsi="Liberation Serif"/>
                <w:bCs/>
                <w:sz w:val="22"/>
                <w:szCs w:val="22"/>
              </w:rPr>
              <w:t>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>до 31.12.2020</w:t>
            </w:r>
          </w:p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</w:p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>29.04.2020 результат работ принят инвалидом (основание: акт КС-2 № 1 от 29.04.2020)</w:t>
            </w:r>
          </w:p>
        </w:tc>
        <w:tc>
          <w:tcPr>
            <w:tcW w:w="2835" w:type="dxa"/>
          </w:tcPr>
          <w:p w:rsidR="00091AA3" w:rsidRPr="002017F2" w:rsidRDefault="00091AA3" w:rsidP="002017F2">
            <w:pPr>
              <w:rPr>
                <w:rFonts w:ascii="Liberation Serif" w:hAnsi="Liberation Serif"/>
                <w:bCs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>Отраслевой орган Администрации город</w:t>
            </w:r>
            <w:r w:rsidR="002017F2" w:rsidRPr="002017F2">
              <w:rPr>
                <w:rFonts w:ascii="Liberation Serif" w:hAnsi="Liberation Serif"/>
                <w:bCs/>
                <w:sz w:val="22"/>
                <w:szCs w:val="22"/>
              </w:rPr>
              <w:t>ского округа</w:t>
            </w:r>
            <w:r w:rsidRPr="002017F2">
              <w:rPr>
                <w:rFonts w:ascii="Liberation Serif" w:hAnsi="Liberation Serif"/>
                <w:bCs/>
                <w:sz w:val="22"/>
                <w:szCs w:val="22"/>
              </w:rPr>
              <w:t xml:space="preserve"> по жилищному хозяйству</w:t>
            </w:r>
          </w:p>
        </w:tc>
      </w:tr>
      <w:tr w:rsidR="00091AA3" w:rsidRPr="002017F2" w:rsidTr="006D0383">
        <w:tc>
          <w:tcPr>
            <w:tcW w:w="679" w:type="dxa"/>
          </w:tcPr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2.</w:t>
            </w:r>
          </w:p>
        </w:tc>
        <w:tc>
          <w:tcPr>
            <w:tcW w:w="2796" w:type="dxa"/>
          </w:tcPr>
          <w:p w:rsidR="00091AA3" w:rsidRPr="002017F2" w:rsidRDefault="00091AA3" w:rsidP="00044C61">
            <w:pPr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2017F2">
              <w:rPr>
                <w:rFonts w:ascii="Liberation Serif" w:hAnsi="Liberation Serif"/>
                <w:sz w:val="22"/>
                <w:szCs w:val="22"/>
              </w:rPr>
              <w:t>Гладких</w:t>
            </w:r>
            <w:proofErr w:type="gramEnd"/>
            <w:r w:rsidRPr="002017F2">
              <w:rPr>
                <w:rFonts w:ascii="Liberation Serif" w:hAnsi="Liberation Serif"/>
                <w:sz w:val="22"/>
                <w:szCs w:val="22"/>
              </w:rPr>
              <w:t xml:space="preserve"> Юрий Владимирович,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sz w:val="22"/>
                <w:szCs w:val="22"/>
              </w:rPr>
              <w:t xml:space="preserve">18.12.1979 г.р.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sz w:val="22"/>
                <w:szCs w:val="22"/>
              </w:rPr>
              <w:t xml:space="preserve">(инвалид 1 группы </w:t>
            </w:r>
            <w:r w:rsidRPr="002017F2">
              <w:rPr>
                <w:rFonts w:ascii="Liberation Serif" w:hAnsi="Liberation Serif"/>
                <w:sz w:val="22"/>
                <w:szCs w:val="22"/>
              </w:rPr>
              <w:lastRenderedPageBreak/>
              <w:t>(колясочник))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2976" w:type="dxa"/>
          </w:tcPr>
          <w:p w:rsidR="00091AA3" w:rsidRPr="002017F2" w:rsidRDefault="00091AA3" w:rsidP="00044C61">
            <w:pPr>
              <w:rPr>
                <w:rFonts w:ascii="Liberation Serif" w:hAnsi="Liberation Serif"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г. Каменск-Уральский,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sz w:val="22"/>
                <w:szCs w:val="22"/>
              </w:rPr>
              <w:t xml:space="preserve">ул. Каменская, д. 89, кв.11  </w:t>
            </w:r>
          </w:p>
        </w:tc>
        <w:tc>
          <w:tcPr>
            <w:tcW w:w="4111" w:type="dxa"/>
          </w:tcPr>
          <w:p w:rsidR="00091AA3" w:rsidRPr="002017F2" w:rsidRDefault="0074737B" w:rsidP="00091AA3">
            <w:pPr>
              <w:rPr>
                <w:rFonts w:ascii="Liberation Serif" w:hAnsi="Liberation Serif"/>
                <w:sz w:val="22"/>
                <w:szCs w:val="22"/>
              </w:rPr>
            </w:pPr>
            <w:r w:rsidRPr="0074737B">
              <w:rPr>
                <w:rFonts w:ascii="Liberation Serif" w:hAnsi="Liberation Serif"/>
                <w:bCs/>
                <w:sz w:val="22"/>
                <w:szCs w:val="22"/>
              </w:rPr>
              <w:t xml:space="preserve">Организация выполнения работ по приспособлению общего имущества в многоквартирном доме, в котором проживает инвалид, в соответствии с  </w:t>
            </w:r>
            <w:r w:rsidRPr="0074737B">
              <w:rPr>
                <w:rFonts w:ascii="Liberation Serif" w:hAnsi="Liberation Serif"/>
                <w:bCs/>
                <w:sz w:val="22"/>
                <w:szCs w:val="22"/>
              </w:rPr>
              <w:lastRenderedPageBreak/>
              <w:t>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sz w:val="22"/>
                <w:szCs w:val="22"/>
              </w:rPr>
              <w:lastRenderedPageBreak/>
              <w:t>до 31.12.2020</w:t>
            </w:r>
          </w:p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sz w:val="22"/>
                <w:szCs w:val="22"/>
              </w:rPr>
              <w:t xml:space="preserve">10.06.2020 результат работ </w:t>
            </w:r>
            <w:r w:rsidRPr="002017F2">
              <w:rPr>
                <w:rFonts w:ascii="Liberation Serif" w:hAnsi="Liberation Serif"/>
                <w:sz w:val="22"/>
                <w:szCs w:val="22"/>
              </w:rPr>
              <w:lastRenderedPageBreak/>
              <w:t>принят инвалидом (основание: акт КС-2 №1 от 10.06.2020)</w:t>
            </w:r>
          </w:p>
        </w:tc>
        <w:tc>
          <w:tcPr>
            <w:tcW w:w="2835" w:type="dxa"/>
          </w:tcPr>
          <w:p w:rsidR="00091AA3" w:rsidRPr="002017F2" w:rsidRDefault="00091AA3" w:rsidP="002017F2">
            <w:pPr>
              <w:rPr>
                <w:rFonts w:ascii="Liberation Serif" w:hAnsi="Liberation Serif"/>
                <w:sz w:val="22"/>
                <w:szCs w:val="22"/>
              </w:rPr>
            </w:pPr>
            <w:r w:rsidRPr="002017F2">
              <w:rPr>
                <w:rFonts w:ascii="Liberation Serif" w:hAnsi="Liberation Serif"/>
                <w:sz w:val="22"/>
                <w:szCs w:val="22"/>
              </w:rPr>
              <w:lastRenderedPageBreak/>
              <w:t>Отраслевой орган Администрации город</w:t>
            </w:r>
            <w:r w:rsidR="002017F2" w:rsidRPr="002017F2">
              <w:rPr>
                <w:rFonts w:ascii="Liberation Serif" w:hAnsi="Liberation Serif"/>
                <w:sz w:val="22"/>
                <w:szCs w:val="22"/>
              </w:rPr>
              <w:t>ского округа</w:t>
            </w:r>
            <w:r w:rsidRPr="002017F2">
              <w:rPr>
                <w:rFonts w:ascii="Liberation Serif" w:hAnsi="Liberation Serif"/>
                <w:sz w:val="22"/>
                <w:szCs w:val="22"/>
              </w:rPr>
              <w:t xml:space="preserve"> по жилищному хозяйству</w:t>
            </w:r>
          </w:p>
        </w:tc>
      </w:tr>
      <w:tr w:rsidR="00091AA3" w:rsidRPr="002017F2" w:rsidTr="006D0383">
        <w:tc>
          <w:tcPr>
            <w:tcW w:w="679" w:type="dxa"/>
          </w:tcPr>
          <w:p w:rsidR="00091AA3" w:rsidRPr="002017F2" w:rsidRDefault="00091AA3" w:rsidP="00044C61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>3.</w:t>
            </w:r>
          </w:p>
        </w:tc>
        <w:tc>
          <w:tcPr>
            <w:tcW w:w="2796" w:type="dxa"/>
          </w:tcPr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proofErr w:type="gramStart"/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Лисьих</w:t>
            </w:r>
            <w:proofErr w:type="gramEnd"/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 Денис Валерьевич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eastAsia="Calibri" w:hAnsi="Liberation Serif"/>
                <w:sz w:val="21"/>
                <w:szCs w:val="21"/>
                <w:lang w:eastAsia="en-US"/>
              </w:rPr>
              <w:t xml:space="preserve">23.05.1996 </w:t>
            </w: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г.р.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(инвалид 1 группы (колясочник))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1"/>
                <w:szCs w:val="21"/>
              </w:rPr>
            </w:pPr>
          </w:p>
        </w:tc>
        <w:tc>
          <w:tcPr>
            <w:tcW w:w="2976" w:type="dxa"/>
          </w:tcPr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г. Каменск-Уральский, </w:t>
            </w:r>
          </w:p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ул. </w:t>
            </w:r>
            <w:proofErr w:type="spellStart"/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Исетская</w:t>
            </w:r>
            <w:proofErr w:type="spellEnd"/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, д. 42, кв. 2</w:t>
            </w:r>
          </w:p>
        </w:tc>
        <w:tc>
          <w:tcPr>
            <w:tcW w:w="4111" w:type="dxa"/>
          </w:tcPr>
          <w:p w:rsidR="00091AA3" w:rsidRPr="002017F2" w:rsidRDefault="00091AA3" w:rsidP="00044C61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91AA3" w:rsidRDefault="00091AA3" w:rsidP="00044C61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до 31.12.2020</w:t>
            </w:r>
          </w:p>
          <w:p w:rsidR="00A50A5F" w:rsidRDefault="00A50A5F" w:rsidP="00044C61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</w:p>
          <w:p w:rsidR="00A50A5F" w:rsidRPr="002017F2" w:rsidRDefault="00E0235F" w:rsidP="00E0235F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proofErr w:type="gramStart"/>
            <w:r w:rsidRPr="00E0235F">
              <w:rPr>
                <w:rFonts w:ascii="Liberation Serif" w:hAnsi="Liberation Serif"/>
                <w:bCs/>
                <w:sz w:val="21"/>
                <w:szCs w:val="21"/>
              </w:rPr>
              <w:t>03.08.</w:t>
            </w:r>
            <w:r w:rsidR="00A50A5F" w:rsidRPr="00E0235F">
              <w:rPr>
                <w:rFonts w:ascii="Liberation Serif" w:hAnsi="Liberation Serif"/>
                <w:bCs/>
                <w:sz w:val="21"/>
                <w:szCs w:val="21"/>
              </w:rPr>
              <w:t xml:space="preserve">2020 результат работ принят инвалидом (основание: акт КС-2 № </w:t>
            </w:r>
            <w:r w:rsidRPr="00E0235F">
              <w:rPr>
                <w:rFonts w:ascii="Liberation Serif" w:hAnsi="Liberation Serif"/>
                <w:bCs/>
                <w:sz w:val="21"/>
                <w:szCs w:val="21"/>
              </w:rPr>
              <w:t xml:space="preserve">1 </w:t>
            </w:r>
            <w:r w:rsidR="00A50A5F" w:rsidRPr="00E0235F">
              <w:rPr>
                <w:rFonts w:ascii="Liberation Serif" w:hAnsi="Liberation Serif"/>
                <w:bCs/>
                <w:sz w:val="21"/>
                <w:szCs w:val="21"/>
              </w:rPr>
              <w:t xml:space="preserve">от </w:t>
            </w:r>
            <w:r w:rsidRPr="00E0235F">
              <w:rPr>
                <w:rFonts w:ascii="Liberation Serif" w:hAnsi="Liberation Serif"/>
                <w:bCs/>
                <w:sz w:val="21"/>
                <w:szCs w:val="21"/>
              </w:rPr>
              <w:t>03.08.</w:t>
            </w:r>
            <w:r w:rsidR="00A50A5F" w:rsidRPr="00E0235F">
              <w:rPr>
                <w:rFonts w:ascii="Liberation Serif" w:hAnsi="Liberation Serif"/>
                <w:bCs/>
                <w:sz w:val="21"/>
                <w:szCs w:val="21"/>
              </w:rPr>
              <w:t>2020</w:t>
            </w:r>
            <w:proofErr w:type="gramEnd"/>
          </w:p>
        </w:tc>
        <w:tc>
          <w:tcPr>
            <w:tcW w:w="2835" w:type="dxa"/>
          </w:tcPr>
          <w:p w:rsidR="00091AA3" w:rsidRPr="002017F2" w:rsidRDefault="00091AA3" w:rsidP="002017F2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Отраслевой орган Администрации город</w:t>
            </w:r>
            <w:r w:rsidR="002017F2" w:rsidRPr="002017F2">
              <w:rPr>
                <w:rFonts w:ascii="Liberation Serif" w:hAnsi="Liberation Serif"/>
                <w:bCs/>
                <w:sz w:val="21"/>
                <w:szCs w:val="21"/>
              </w:rPr>
              <w:t>ского округа</w:t>
            </w: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 по жилищному хозяйству</w:t>
            </w:r>
          </w:p>
        </w:tc>
      </w:tr>
      <w:tr w:rsidR="00022CDB" w:rsidRPr="002017F2" w:rsidTr="006D0383">
        <w:tc>
          <w:tcPr>
            <w:tcW w:w="679" w:type="dxa"/>
          </w:tcPr>
          <w:p w:rsidR="00022CDB" w:rsidRPr="002017F2" w:rsidRDefault="00091AA3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4</w:t>
            </w:r>
            <w:r w:rsidR="00022CDB" w:rsidRPr="002017F2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279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2017F2">
              <w:rPr>
                <w:rFonts w:ascii="Liberation Serif" w:hAnsi="Liberation Serif"/>
                <w:sz w:val="21"/>
                <w:szCs w:val="21"/>
              </w:rPr>
              <w:t>Елкин</w:t>
            </w:r>
            <w:proofErr w:type="spellEnd"/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 Андрей Александрович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eastAsia="Calibri" w:hAnsi="Liberation Serif"/>
                <w:sz w:val="21"/>
                <w:szCs w:val="21"/>
                <w:lang w:eastAsia="en-US"/>
              </w:rPr>
              <w:t xml:space="preserve">16.05.2010 </w:t>
            </w: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г.р.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97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ст. УАЗ, д. 14, кв.8  </w:t>
            </w:r>
          </w:p>
        </w:tc>
        <w:tc>
          <w:tcPr>
            <w:tcW w:w="4111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22CDB" w:rsidRPr="002017F2" w:rsidRDefault="00022CDB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</w:t>
            </w:r>
            <w:r w:rsidR="002017F2" w:rsidRPr="002017F2">
              <w:rPr>
                <w:rFonts w:ascii="Liberation Serif" w:hAnsi="Liberation Serif"/>
                <w:sz w:val="21"/>
                <w:szCs w:val="21"/>
              </w:rPr>
              <w:t>левой орган Администрации городского округа</w:t>
            </w: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 по жилищному хозяйству</w:t>
            </w:r>
          </w:p>
        </w:tc>
      </w:tr>
      <w:tr w:rsidR="00022CDB" w:rsidRPr="002017F2" w:rsidTr="006D0383">
        <w:tc>
          <w:tcPr>
            <w:tcW w:w="679" w:type="dxa"/>
          </w:tcPr>
          <w:p w:rsidR="00022CDB" w:rsidRPr="002017F2" w:rsidRDefault="00091AA3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5</w:t>
            </w:r>
            <w:r w:rsidR="00022CDB" w:rsidRPr="002017F2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279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2017F2">
              <w:rPr>
                <w:rFonts w:ascii="Liberation Serif" w:hAnsi="Liberation Serif"/>
                <w:sz w:val="21"/>
                <w:szCs w:val="21"/>
              </w:rPr>
              <w:t>Бакалина</w:t>
            </w:r>
            <w:proofErr w:type="spellEnd"/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 Степанида Сергеевна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21.09.2000 г.р.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(инвалид 1 группы (колясочник))</w:t>
            </w:r>
          </w:p>
        </w:tc>
        <w:tc>
          <w:tcPr>
            <w:tcW w:w="297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Уральская, д. 25, кв.1</w:t>
            </w:r>
          </w:p>
        </w:tc>
        <w:tc>
          <w:tcPr>
            <w:tcW w:w="4111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жилого помещения и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22CDB" w:rsidRDefault="00022CDB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  <w:p w:rsidR="00A50A5F" w:rsidRDefault="00A50A5F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</w:p>
          <w:p w:rsidR="00A50A5F" w:rsidRPr="002017F2" w:rsidRDefault="00E0235F" w:rsidP="00E0235F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proofErr w:type="gramStart"/>
            <w:r w:rsidRPr="00E0235F">
              <w:rPr>
                <w:rFonts w:ascii="Liberation Serif" w:hAnsi="Liberation Serif"/>
                <w:bCs/>
                <w:sz w:val="21"/>
                <w:szCs w:val="21"/>
              </w:rPr>
              <w:t>03.09.</w:t>
            </w:r>
            <w:r w:rsidR="00A50A5F" w:rsidRPr="00E0235F">
              <w:rPr>
                <w:rFonts w:ascii="Liberation Serif" w:hAnsi="Liberation Serif"/>
                <w:bCs/>
                <w:sz w:val="21"/>
                <w:szCs w:val="21"/>
              </w:rPr>
              <w:t xml:space="preserve">2020 результат работ принят инвалидом (основание: акт КС-2 № </w:t>
            </w:r>
            <w:r w:rsidRPr="00E0235F">
              <w:rPr>
                <w:rFonts w:ascii="Liberation Serif" w:hAnsi="Liberation Serif"/>
                <w:bCs/>
                <w:sz w:val="21"/>
                <w:szCs w:val="21"/>
              </w:rPr>
              <w:t xml:space="preserve">1 </w:t>
            </w:r>
            <w:r w:rsidR="00A50A5F" w:rsidRPr="00E0235F">
              <w:rPr>
                <w:rFonts w:ascii="Liberation Serif" w:hAnsi="Liberation Serif"/>
                <w:bCs/>
                <w:sz w:val="21"/>
                <w:szCs w:val="21"/>
              </w:rPr>
              <w:t xml:space="preserve">от </w:t>
            </w:r>
            <w:r w:rsidRPr="00E0235F">
              <w:rPr>
                <w:rFonts w:ascii="Liberation Serif" w:hAnsi="Liberation Serif"/>
                <w:bCs/>
                <w:sz w:val="21"/>
                <w:szCs w:val="21"/>
              </w:rPr>
              <w:t>03.09.</w:t>
            </w:r>
            <w:r w:rsidR="00A50A5F" w:rsidRPr="00E0235F">
              <w:rPr>
                <w:rFonts w:ascii="Liberation Serif" w:hAnsi="Liberation Serif"/>
                <w:bCs/>
                <w:sz w:val="21"/>
                <w:szCs w:val="21"/>
              </w:rPr>
              <w:t>2020</w:t>
            </w:r>
            <w:proofErr w:type="gramEnd"/>
          </w:p>
        </w:tc>
        <w:tc>
          <w:tcPr>
            <w:tcW w:w="2835" w:type="dxa"/>
          </w:tcPr>
          <w:p w:rsidR="00022CDB" w:rsidRPr="002017F2" w:rsidRDefault="00022CDB" w:rsidP="002017F2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</w:t>
            </w:r>
            <w:r w:rsidR="002017F2" w:rsidRPr="002017F2">
              <w:rPr>
                <w:rFonts w:ascii="Liberation Serif" w:hAnsi="Liberation Serif"/>
                <w:sz w:val="21"/>
                <w:szCs w:val="21"/>
              </w:rPr>
              <w:t>ского округа</w:t>
            </w: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 по жилищному хозяйству</w:t>
            </w:r>
          </w:p>
        </w:tc>
      </w:tr>
      <w:tr w:rsidR="00022CDB" w:rsidRPr="002017F2" w:rsidTr="006D0383">
        <w:tc>
          <w:tcPr>
            <w:tcW w:w="679" w:type="dxa"/>
          </w:tcPr>
          <w:p w:rsidR="00022CDB" w:rsidRPr="002017F2" w:rsidRDefault="00091AA3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6</w:t>
            </w:r>
            <w:r w:rsidR="00022CDB" w:rsidRPr="002017F2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279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Ивакина Виктория Сергеевна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04.04.2010 г.р.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Челябинская, д. 67, кв.6</w:t>
            </w:r>
          </w:p>
        </w:tc>
        <w:tc>
          <w:tcPr>
            <w:tcW w:w="4111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22CDB" w:rsidRPr="002017F2" w:rsidRDefault="00022CDB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22CDB" w:rsidRPr="002017F2" w:rsidRDefault="00022CDB" w:rsidP="002017F2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</w:t>
            </w:r>
            <w:r w:rsidR="002017F2" w:rsidRPr="002017F2">
              <w:rPr>
                <w:rFonts w:ascii="Liberation Serif" w:hAnsi="Liberation Serif"/>
                <w:sz w:val="21"/>
                <w:szCs w:val="21"/>
              </w:rPr>
              <w:t>ского округа</w:t>
            </w: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 по жилищному хозяйству</w:t>
            </w:r>
          </w:p>
        </w:tc>
      </w:tr>
      <w:tr w:rsidR="00022CDB" w:rsidRPr="002017F2" w:rsidTr="006D0383">
        <w:tc>
          <w:tcPr>
            <w:tcW w:w="679" w:type="dxa"/>
          </w:tcPr>
          <w:p w:rsidR="00022CDB" w:rsidRPr="002017F2" w:rsidRDefault="00091AA3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7</w:t>
            </w:r>
            <w:r w:rsidR="00022CDB" w:rsidRPr="002017F2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279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2017F2">
              <w:rPr>
                <w:rFonts w:ascii="Liberation Serif" w:hAnsi="Liberation Serif"/>
                <w:sz w:val="21"/>
                <w:szCs w:val="21"/>
              </w:rPr>
              <w:t>Дученко</w:t>
            </w:r>
            <w:proofErr w:type="spellEnd"/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 Мирон Михайлович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16.11.2014 г.р.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Карла Маркса, д. 71, в.19</w:t>
            </w:r>
          </w:p>
        </w:tc>
        <w:tc>
          <w:tcPr>
            <w:tcW w:w="4111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22CDB" w:rsidRPr="002017F2" w:rsidRDefault="00022CDB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22CDB" w:rsidRPr="002017F2" w:rsidRDefault="00022CDB" w:rsidP="002017F2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</w:t>
            </w:r>
            <w:r w:rsidR="002017F2" w:rsidRPr="002017F2">
              <w:rPr>
                <w:rFonts w:ascii="Liberation Serif" w:hAnsi="Liberation Serif"/>
                <w:sz w:val="21"/>
                <w:szCs w:val="21"/>
              </w:rPr>
              <w:t>ского округа</w:t>
            </w: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 по жилищному хозяйству</w:t>
            </w:r>
          </w:p>
        </w:tc>
      </w:tr>
      <w:tr w:rsidR="00022CDB" w:rsidRPr="002017F2" w:rsidTr="006D0383">
        <w:tc>
          <w:tcPr>
            <w:tcW w:w="679" w:type="dxa"/>
          </w:tcPr>
          <w:p w:rsidR="00022CDB" w:rsidRPr="002017F2" w:rsidRDefault="00091AA3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lastRenderedPageBreak/>
              <w:t>8</w:t>
            </w:r>
            <w:r w:rsidR="00022CDB" w:rsidRPr="002017F2">
              <w:rPr>
                <w:rFonts w:ascii="Liberation Serif" w:hAnsi="Liberation Serif"/>
                <w:sz w:val="21"/>
                <w:szCs w:val="21"/>
              </w:rPr>
              <w:t>.</w:t>
            </w:r>
          </w:p>
        </w:tc>
        <w:tc>
          <w:tcPr>
            <w:tcW w:w="279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Спиридонова Дарья Игоревна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11.02.2011 г.р.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Карла Маркса, д. 89, кв.11</w:t>
            </w:r>
          </w:p>
        </w:tc>
        <w:tc>
          <w:tcPr>
            <w:tcW w:w="4111" w:type="dxa"/>
          </w:tcPr>
          <w:p w:rsidR="00022CDB" w:rsidRPr="002017F2" w:rsidRDefault="00022CDB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22CDB" w:rsidRPr="002017F2" w:rsidRDefault="00022CDB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22CDB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6D0383">
        <w:tc>
          <w:tcPr>
            <w:tcW w:w="679" w:type="dxa"/>
          </w:tcPr>
          <w:p w:rsidR="002017F2" w:rsidRPr="002017F2" w:rsidRDefault="002017F2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9.</w:t>
            </w:r>
          </w:p>
        </w:tc>
        <w:tc>
          <w:tcPr>
            <w:tcW w:w="2796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Комаров Сергей Александрович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09.06.2004 г.р. 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Матросова, д.15, кв. 6</w:t>
            </w:r>
          </w:p>
        </w:tc>
        <w:tc>
          <w:tcPr>
            <w:tcW w:w="4111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2017F2" w:rsidRPr="002017F2" w:rsidRDefault="002017F2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6D0383">
        <w:tc>
          <w:tcPr>
            <w:tcW w:w="679" w:type="dxa"/>
          </w:tcPr>
          <w:p w:rsidR="002017F2" w:rsidRPr="002017F2" w:rsidRDefault="002017F2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10.</w:t>
            </w:r>
          </w:p>
        </w:tc>
        <w:tc>
          <w:tcPr>
            <w:tcW w:w="2796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Лагунов Иван Витальевич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18.07.2003 г.р. 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Сибирская, д. 10, кв. 41</w:t>
            </w:r>
          </w:p>
        </w:tc>
        <w:tc>
          <w:tcPr>
            <w:tcW w:w="4111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2017F2" w:rsidRPr="002017F2" w:rsidRDefault="002017F2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6D0383">
        <w:tc>
          <w:tcPr>
            <w:tcW w:w="679" w:type="dxa"/>
          </w:tcPr>
          <w:p w:rsidR="002017F2" w:rsidRPr="002017F2" w:rsidRDefault="002017F2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11.</w:t>
            </w:r>
          </w:p>
        </w:tc>
        <w:tc>
          <w:tcPr>
            <w:tcW w:w="2796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Голикова Алина Михайловна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29.06.2002 г.р. 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проспект Победы, д. 84, кв. 13</w:t>
            </w:r>
          </w:p>
        </w:tc>
        <w:tc>
          <w:tcPr>
            <w:tcW w:w="4111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2017F2" w:rsidRPr="002017F2" w:rsidRDefault="002017F2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6D0383">
        <w:tc>
          <w:tcPr>
            <w:tcW w:w="679" w:type="dxa"/>
          </w:tcPr>
          <w:p w:rsidR="002017F2" w:rsidRPr="002017F2" w:rsidRDefault="002017F2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12.</w:t>
            </w:r>
          </w:p>
        </w:tc>
        <w:tc>
          <w:tcPr>
            <w:tcW w:w="2796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Киселев Данил Андреевич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20.11.2006 г.р. 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Трубная, д. 19, кв. 4</w:t>
            </w:r>
          </w:p>
        </w:tc>
        <w:tc>
          <w:tcPr>
            <w:tcW w:w="4111" w:type="dxa"/>
          </w:tcPr>
          <w:p w:rsidR="002017F2" w:rsidRPr="002017F2" w:rsidRDefault="002017F2" w:rsidP="00044C61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2017F2" w:rsidRPr="002017F2" w:rsidRDefault="002017F2" w:rsidP="00044C6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6D0383">
        <w:tc>
          <w:tcPr>
            <w:tcW w:w="679" w:type="dxa"/>
          </w:tcPr>
          <w:p w:rsidR="002017F2" w:rsidRPr="002017F2" w:rsidRDefault="002017F2" w:rsidP="00091AA3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13.</w:t>
            </w:r>
          </w:p>
        </w:tc>
        <w:tc>
          <w:tcPr>
            <w:tcW w:w="2796" w:type="dxa"/>
          </w:tcPr>
          <w:p w:rsidR="002017F2" w:rsidRPr="002017F2" w:rsidRDefault="002017F2" w:rsidP="003351B5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proofErr w:type="spellStart"/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Бобунова</w:t>
            </w:r>
            <w:proofErr w:type="spellEnd"/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 Анастасия Сергеевна</w:t>
            </w:r>
          </w:p>
          <w:p w:rsidR="002017F2" w:rsidRPr="002017F2" w:rsidRDefault="002017F2" w:rsidP="003351B5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eastAsia="Calibri" w:hAnsi="Liberation Serif"/>
                <w:sz w:val="21"/>
                <w:szCs w:val="21"/>
                <w:lang w:eastAsia="en-US"/>
              </w:rPr>
              <w:t xml:space="preserve">15.02.2014 </w:t>
            </w: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г.р. </w:t>
            </w:r>
          </w:p>
          <w:p w:rsidR="002017F2" w:rsidRPr="002017F2" w:rsidRDefault="002017F2" w:rsidP="001A68F3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  <w:p w:rsidR="002017F2" w:rsidRPr="002017F2" w:rsidRDefault="002017F2" w:rsidP="003351B5">
            <w:pPr>
              <w:rPr>
                <w:rFonts w:ascii="Liberation Serif" w:hAnsi="Liberation Serif"/>
                <w:bCs/>
                <w:sz w:val="21"/>
                <w:szCs w:val="21"/>
              </w:rPr>
            </w:pPr>
          </w:p>
        </w:tc>
        <w:tc>
          <w:tcPr>
            <w:tcW w:w="2976" w:type="dxa"/>
          </w:tcPr>
          <w:p w:rsidR="002017F2" w:rsidRPr="002017F2" w:rsidRDefault="002017F2" w:rsidP="003351B5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6D0383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ул. Карла Маркса, д. 47, кв. 6</w:t>
            </w:r>
          </w:p>
        </w:tc>
        <w:tc>
          <w:tcPr>
            <w:tcW w:w="4111" w:type="dxa"/>
          </w:tcPr>
          <w:p w:rsidR="002017F2" w:rsidRPr="002017F2" w:rsidRDefault="002017F2" w:rsidP="00586111">
            <w:pPr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</w:t>
            </w: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>проектной организацией</w:t>
            </w:r>
          </w:p>
        </w:tc>
        <w:tc>
          <w:tcPr>
            <w:tcW w:w="1985" w:type="dxa"/>
          </w:tcPr>
          <w:p w:rsidR="002017F2" w:rsidRPr="002017F2" w:rsidRDefault="002017F2" w:rsidP="003351B5">
            <w:pPr>
              <w:jc w:val="center"/>
              <w:rPr>
                <w:rFonts w:ascii="Liberation Serif" w:hAnsi="Liberation Serif"/>
                <w:bCs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6D0383">
        <w:tc>
          <w:tcPr>
            <w:tcW w:w="679" w:type="dxa"/>
          </w:tcPr>
          <w:p w:rsidR="002017F2" w:rsidRPr="002017F2" w:rsidRDefault="002017F2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lastRenderedPageBreak/>
              <w:t>14.</w:t>
            </w:r>
          </w:p>
        </w:tc>
        <w:tc>
          <w:tcPr>
            <w:tcW w:w="2796" w:type="dxa"/>
          </w:tcPr>
          <w:p w:rsidR="002017F2" w:rsidRPr="002017F2" w:rsidRDefault="002017F2" w:rsidP="003351B5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Петрова Екатерина Николаевна </w:t>
            </w:r>
          </w:p>
          <w:p w:rsidR="002017F2" w:rsidRPr="002017F2" w:rsidRDefault="002017F2" w:rsidP="003351B5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eastAsia="Calibri" w:hAnsi="Liberation Serif"/>
                <w:sz w:val="21"/>
                <w:szCs w:val="21"/>
                <w:lang w:eastAsia="en-US"/>
              </w:rPr>
              <w:t xml:space="preserve">27.07.1982 </w:t>
            </w: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г.р. </w:t>
            </w:r>
          </w:p>
          <w:p w:rsidR="002017F2" w:rsidRPr="002017F2" w:rsidRDefault="002017F2" w:rsidP="003351B5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(инвалид 2 группы (колясочник))</w:t>
            </w:r>
          </w:p>
        </w:tc>
        <w:tc>
          <w:tcPr>
            <w:tcW w:w="2976" w:type="dxa"/>
          </w:tcPr>
          <w:p w:rsidR="002017F2" w:rsidRPr="002017F2" w:rsidRDefault="002017F2" w:rsidP="003351B5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1A68F3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ул. Ленинградская, д. 9, кв.9  </w:t>
            </w:r>
          </w:p>
        </w:tc>
        <w:tc>
          <w:tcPr>
            <w:tcW w:w="4111" w:type="dxa"/>
          </w:tcPr>
          <w:p w:rsidR="002017F2" w:rsidRPr="002017F2" w:rsidRDefault="002017F2" w:rsidP="00AE221A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2017F2" w:rsidRPr="002017F2" w:rsidRDefault="002017F2" w:rsidP="003351B5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6D0383">
        <w:tc>
          <w:tcPr>
            <w:tcW w:w="679" w:type="dxa"/>
          </w:tcPr>
          <w:p w:rsidR="002017F2" w:rsidRPr="002017F2" w:rsidRDefault="002017F2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15.</w:t>
            </w:r>
          </w:p>
        </w:tc>
        <w:tc>
          <w:tcPr>
            <w:tcW w:w="2796" w:type="dxa"/>
          </w:tcPr>
          <w:p w:rsidR="002017F2" w:rsidRPr="002017F2" w:rsidRDefault="002017F2" w:rsidP="003351B5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Степаненко Дарья Денисовна</w:t>
            </w:r>
          </w:p>
          <w:p w:rsidR="002017F2" w:rsidRPr="002017F2" w:rsidRDefault="002017F2" w:rsidP="003351B5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10.06.2011 г.р.</w:t>
            </w:r>
          </w:p>
          <w:p w:rsidR="002017F2" w:rsidRPr="002017F2" w:rsidRDefault="002017F2" w:rsidP="003C57D6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2017F2" w:rsidRPr="002017F2" w:rsidRDefault="002017F2" w:rsidP="003C57D6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D8010C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Лермонтова, д. 70, кв.8</w:t>
            </w:r>
          </w:p>
        </w:tc>
        <w:tc>
          <w:tcPr>
            <w:tcW w:w="4111" w:type="dxa"/>
          </w:tcPr>
          <w:p w:rsidR="002017F2" w:rsidRPr="002017F2" w:rsidRDefault="002017F2" w:rsidP="0074737B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2017F2" w:rsidRPr="002017F2" w:rsidRDefault="002017F2" w:rsidP="004E287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022CDB">
        <w:trPr>
          <w:trHeight w:val="1649"/>
        </w:trPr>
        <w:tc>
          <w:tcPr>
            <w:tcW w:w="679" w:type="dxa"/>
          </w:tcPr>
          <w:p w:rsidR="002017F2" w:rsidRPr="002017F2" w:rsidRDefault="002017F2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16.</w:t>
            </w:r>
          </w:p>
        </w:tc>
        <w:tc>
          <w:tcPr>
            <w:tcW w:w="2796" w:type="dxa"/>
          </w:tcPr>
          <w:p w:rsidR="002017F2" w:rsidRPr="002017F2" w:rsidRDefault="002017F2" w:rsidP="003351B5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2017F2">
              <w:rPr>
                <w:rFonts w:ascii="Liberation Serif" w:hAnsi="Liberation Serif"/>
                <w:sz w:val="21"/>
                <w:szCs w:val="21"/>
              </w:rPr>
              <w:t>Нохрова</w:t>
            </w:r>
            <w:proofErr w:type="spellEnd"/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 Любовь Геннадьевна</w:t>
            </w:r>
          </w:p>
          <w:p w:rsidR="002017F2" w:rsidRPr="002017F2" w:rsidRDefault="002017F2" w:rsidP="003C57D6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14.02.1960 г.р. </w:t>
            </w:r>
          </w:p>
          <w:p w:rsidR="002017F2" w:rsidRPr="002017F2" w:rsidRDefault="002017F2" w:rsidP="00D8010C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(инвалид 2 группы)</w:t>
            </w:r>
          </w:p>
        </w:tc>
        <w:tc>
          <w:tcPr>
            <w:tcW w:w="2976" w:type="dxa"/>
          </w:tcPr>
          <w:p w:rsidR="002017F2" w:rsidRPr="002017F2" w:rsidRDefault="002017F2" w:rsidP="003C57D6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D8010C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Лермонтова, д. 97, кв.17</w:t>
            </w:r>
          </w:p>
        </w:tc>
        <w:tc>
          <w:tcPr>
            <w:tcW w:w="4111" w:type="dxa"/>
          </w:tcPr>
          <w:p w:rsidR="002017F2" w:rsidRPr="002017F2" w:rsidRDefault="002017F2" w:rsidP="00022CDB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 </w:t>
            </w:r>
          </w:p>
        </w:tc>
        <w:tc>
          <w:tcPr>
            <w:tcW w:w="1985" w:type="dxa"/>
          </w:tcPr>
          <w:p w:rsidR="002017F2" w:rsidRPr="002017F2" w:rsidRDefault="002017F2" w:rsidP="004E287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2017F2" w:rsidRPr="002017F2" w:rsidTr="006D0383">
        <w:tc>
          <w:tcPr>
            <w:tcW w:w="679" w:type="dxa"/>
          </w:tcPr>
          <w:p w:rsidR="002017F2" w:rsidRPr="002017F2" w:rsidRDefault="002017F2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17.</w:t>
            </w:r>
          </w:p>
        </w:tc>
        <w:tc>
          <w:tcPr>
            <w:tcW w:w="2796" w:type="dxa"/>
          </w:tcPr>
          <w:p w:rsidR="002017F2" w:rsidRPr="002017F2" w:rsidRDefault="002017F2" w:rsidP="003C57D6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Мальцева Ольга Константиновна</w:t>
            </w:r>
          </w:p>
          <w:p w:rsidR="002017F2" w:rsidRPr="002017F2" w:rsidRDefault="002017F2" w:rsidP="003C57D6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15.08.1989 г.р. </w:t>
            </w:r>
          </w:p>
          <w:p w:rsidR="002017F2" w:rsidRPr="002017F2" w:rsidRDefault="002017F2" w:rsidP="004D2217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(инвалид (колясочник))</w:t>
            </w:r>
          </w:p>
        </w:tc>
        <w:tc>
          <w:tcPr>
            <w:tcW w:w="2976" w:type="dxa"/>
          </w:tcPr>
          <w:p w:rsidR="002017F2" w:rsidRPr="002017F2" w:rsidRDefault="002017F2" w:rsidP="003C57D6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 xml:space="preserve">г. Каменск-Уральский, </w:t>
            </w:r>
          </w:p>
          <w:p w:rsidR="002017F2" w:rsidRPr="002017F2" w:rsidRDefault="002017F2" w:rsidP="00D8010C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ул. Калинина, д. 20, кв.14</w:t>
            </w:r>
          </w:p>
        </w:tc>
        <w:tc>
          <w:tcPr>
            <w:tcW w:w="4111" w:type="dxa"/>
          </w:tcPr>
          <w:p w:rsidR="002017F2" w:rsidRPr="002017F2" w:rsidRDefault="002017F2" w:rsidP="003351B5">
            <w:pPr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 w:rsidR="0074737B"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2017F2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2017F2" w:rsidRPr="002017F2" w:rsidRDefault="002017F2" w:rsidP="004E287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2017F2" w:rsidRPr="002017F2" w:rsidRDefault="002017F2">
            <w:pPr>
              <w:rPr>
                <w:rFonts w:ascii="Liberation Serif" w:hAnsi="Liberation Serif"/>
              </w:rPr>
            </w:pPr>
            <w:r w:rsidRPr="002017F2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0B76AA" w:rsidRPr="002017F2" w:rsidTr="006D0383">
        <w:tc>
          <w:tcPr>
            <w:tcW w:w="679" w:type="dxa"/>
          </w:tcPr>
          <w:p w:rsidR="000B76AA" w:rsidRPr="002017F2" w:rsidRDefault="000B76AA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18.</w:t>
            </w:r>
          </w:p>
        </w:tc>
        <w:tc>
          <w:tcPr>
            <w:tcW w:w="2796" w:type="dxa"/>
          </w:tcPr>
          <w:p w:rsidR="000B76AA" w:rsidRPr="000B76AA" w:rsidRDefault="000B76AA" w:rsidP="000B76AA">
            <w:pPr>
              <w:rPr>
                <w:rFonts w:ascii="Liberation Serif" w:hAnsi="Liberation Serif"/>
                <w:sz w:val="21"/>
                <w:szCs w:val="21"/>
              </w:rPr>
            </w:pPr>
            <w:r w:rsidRPr="000B76AA">
              <w:rPr>
                <w:rFonts w:ascii="Liberation Serif" w:hAnsi="Liberation Serif"/>
                <w:sz w:val="21"/>
                <w:szCs w:val="21"/>
              </w:rPr>
              <w:t xml:space="preserve">Белавина Галина Владимировна </w:t>
            </w:r>
          </w:p>
          <w:p w:rsidR="000B76AA" w:rsidRPr="002017F2" w:rsidRDefault="000B76AA" w:rsidP="000B76AA">
            <w:pPr>
              <w:rPr>
                <w:rFonts w:ascii="Liberation Serif" w:hAnsi="Liberation Serif"/>
                <w:sz w:val="21"/>
                <w:szCs w:val="21"/>
              </w:rPr>
            </w:pPr>
            <w:r w:rsidRPr="000B76AA">
              <w:rPr>
                <w:rFonts w:ascii="Liberation Serif" w:hAnsi="Liberation Serif"/>
                <w:sz w:val="21"/>
                <w:szCs w:val="21"/>
              </w:rPr>
              <w:t>01.01.1955 г.р. (инвалид 2 группы (колясочник))</w:t>
            </w:r>
          </w:p>
        </w:tc>
        <w:tc>
          <w:tcPr>
            <w:tcW w:w="2976" w:type="dxa"/>
          </w:tcPr>
          <w:p w:rsidR="000B76AA" w:rsidRPr="002017F2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г. Каменск-Уральский, проспект Победы, д. 63, кв.71</w:t>
            </w:r>
          </w:p>
        </w:tc>
        <w:tc>
          <w:tcPr>
            <w:tcW w:w="4111" w:type="dxa"/>
          </w:tcPr>
          <w:p w:rsidR="000B76AA" w:rsidRDefault="000B76AA"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B76AA" w:rsidRDefault="000B76AA" w:rsidP="000B76AA">
            <w:pPr>
              <w:jc w:val="center"/>
            </w:pPr>
            <w:r w:rsidRPr="004957A5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B76AA" w:rsidRDefault="000B76AA">
            <w:r w:rsidRPr="00E915F0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0B76AA" w:rsidRPr="002017F2" w:rsidTr="006D0383">
        <w:tc>
          <w:tcPr>
            <w:tcW w:w="679" w:type="dxa"/>
          </w:tcPr>
          <w:p w:rsidR="000B76AA" w:rsidRDefault="000B76AA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19.</w:t>
            </w:r>
          </w:p>
        </w:tc>
        <w:tc>
          <w:tcPr>
            <w:tcW w:w="2796" w:type="dxa"/>
          </w:tcPr>
          <w:p w:rsidR="000B76AA" w:rsidRPr="000B76AA" w:rsidRDefault="000B76AA" w:rsidP="000B76AA">
            <w:pPr>
              <w:rPr>
                <w:rFonts w:ascii="Liberation Serif" w:hAnsi="Liberation Serif"/>
                <w:sz w:val="21"/>
                <w:szCs w:val="21"/>
              </w:rPr>
            </w:pPr>
            <w:r w:rsidRPr="000B76AA">
              <w:rPr>
                <w:rFonts w:ascii="Liberation Serif" w:hAnsi="Liberation Serif"/>
                <w:sz w:val="21"/>
                <w:szCs w:val="21"/>
              </w:rPr>
              <w:t>Соколова Мария Вячеславовна</w:t>
            </w:r>
          </w:p>
          <w:p w:rsidR="000B76AA" w:rsidRPr="000B76AA" w:rsidRDefault="000B76AA" w:rsidP="000B76AA">
            <w:pPr>
              <w:rPr>
                <w:rFonts w:ascii="Liberation Serif" w:hAnsi="Liberation Serif"/>
                <w:sz w:val="21"/>
                <w:szCs w:val="21"/>
              </w:rPr>
            </w:pPr>
            <w:r w:rsidRPr="000B76AA">
              <w:rPr>
                <w:rFonts w:ascii="Liberation Serif" w:hAnsi="Liberation Serif"/>
                <w:sz w:val="21"/>
                <w:szCs w:val="21"/>
              </w:rPr>
              <w:t>09.04.2012 г.р. (ребенок-инвалид  (колясочник)).</w:t>
            </w:r>
          </w:p>
          <w:p w:rsidR="000B76AA" w:rsidRPr="000B76AA" w:rsidRDefault="000B76AA" w:rsidP="000B76AA">
            <w:pPr>
              <w:rPr>
                <w:rFonts w:ascii="Liberation Serif" w:hAnsi="Liberation Serif"/>
                <w:sz w:val="21"/>
                <w:szCs w:val="21"/>
              </w:rPr>
            </w:pPr>
            <w:r w:rsidRPr="000B76AA">
              <w:rPr>
                <w:rFonts w:ascii="Liberation Serif" w:hAnsi="Liberation Serif"/>
                <w:sz w:val="21"/>
                <w:szCs w:val="21"/>
              </w:rPr>
              <w:lastRenderedPageBreak/>
              <w:t>Законный представитель Соколова Наталья Михайловна</w:t>
            </w:r>
          </w:p>
          <w:p w:rsidR="000B76AA" w:rsidRPr="002017F2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976" w:type="dxa"/>
          </w:tcPr>
          <w:p w:rsidR="00A50A5F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 xml:space="preserve">г. Каменск-Уральский, </w:t>
            </w:r>
          </w:p>
          <w:p w:rsidR="000B76AA" w:rsidRPr="002017F2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ул. Октябрьская, д. 14, кв. 2</w:t>
            </w:r>
          </w:p>
        </w:tc>
        <w:tc>
          <w:tcPr>
            <w:tcW w:w="4111" w:type="dxa"/>
          </w:tcPr>
          <w:p w:rsidR="000B76AA" w:rsidRDefault="000B76AA"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 w:rsidR="0074737B"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t xml:space="preserve">общего имущества в многоквартирном доме, в котором проживает инвалид, в </w:t>
            </w:r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lastRenderedPageBreak/>
              <w:t>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B76AA" w:rsidRDefault="000B76AA" w:rsidP="000B76AA">
            <w:pPr>
              <w:jc w:val="center"/>
            </w:pPr>
            <w:r w:rsidRPr="004957A5">
              <w:rPr>
                <w:rFonts w:ascii="Liberation Serif" w:hAnsi="Liberation Serif"/>
                <w:sz w:val="21"/>
                <w:szCs w:val="21"/>
              </w:rPr>
              <w:lastRenderedPageBreak/>
              <w:t>до 31.12.2020</w:t>
            </w:r>
          </w:p>
        </w:tc>
        <w:tc>
          <w:tcPr>
            <w:tcW w:w="2835" w:type="dxa"/>
          </w:tcPr>
          <w:p w:rsidR="000B76AA" w:rsidRDefault="000B76AA">
            <w:r w:rsidRPr="00E915F0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0B76AA" w:rsidRPr="002017F2" w:rsidTr="006D0383">
        <w:tc>
          <w:tcPr>
            <w:tcW w:w="679" w:type="dxa"/>
          </w:tcPr>
          <w:p w:rsidR="000B76AA" w:rsidRDefault="000B76AA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20.</w:t>
            </w:r>
          </w:p>
        </w:tc>
        <w:tc>
          <w:tcPr>
            <w:tcW w:w="2796" w:type="dxa"/>
          </w:tcPr>
          <w:p w:rsidR="00A50A5F" w:rsidRPr="00A50A5F" w:rsidRDefault="00A50A5F" w:rsidP="00A50A5F">
            <w:pPr>
              <w:rPr>
                <w:rFonts w:ascii="Liberation Serif" w:hAnsi="Liberation Serif"/>
                <w:sz w:val="21"/>
                <w:szCs w:val="21"/>
              </w:rPr>
            </w:pPr>
            <w:proofErr w:type="spellStart"/>
            <w:r w:rsidRPr="00A50A5F">
              <w:rPr>
                <w:rFonts w:ascii="Liberation Serif" w:hAnsi="Liberation Serif"/>
                <w:sz w:val="21"/>
                <w:szCs w:val="21"/>
              </w:rPr>
              <w:t>Заингирова</w:t>
            </w:r>
            <w:proofErr w:type="spellEnd"/>
            <w:r w:rsidRPr="00A50A5F">
              <w:rPr>
                <w:rFonts w:ascii="Liberation Serif" w:hAnsi="Liberation Serif"/>
                <w:sz w:val="21"/>
                <w:szCs w:val="21"/>
              </w:rPr>
              <w:t xml:space="preserve"> Римма </w:t>
            </w:r>
            <w:proofErr w:type="spellStart"/>
            <w:r w:rsidRPr="00A50A5F">
              <w:rPr>
                <w:rFonts w:ascii="Liberation Serif" w:hAnsi="Liberation Serif"/>
                <w:sz w:val="21"/>
                <w:szCs w:val="21"/>
              </w:rPr>
              <w:t>Фанисовна</w:t>
            </w:r>
            <w:proofErr w:type="spellEnd"/>
            <w:r w:rsidRPr="00A50A5F">
              <w:rPr>
                <w:rFonts w:ascii="Liberation Serif" w:hAnsi="Liberation Serif"/>
                <w:sz w:val="21"/>
                <w:szCs w:val="21"/>
              </w:rPr>
              <w:t xml:space="preserve"> 28.12.1981 г.р. (инвалид 1 группы (колясочник))</w:t>
            </w:r>
          </w:p>
          <w:p w:rsidR="000B76AA" w:rsidRPr="002017F2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976" w:type="dxa"/>
          </w:tcPr>
          <w:p w:rsidR="00A50A5F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г. Каменск-Уральский</w:t>
            </w:r>
            <w:r w:rsidR="00A50A5F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</w:p>
          <w:p w:rsidR="000B76AA" w:rsidRPr="002017F2" w:rsidRDefault="00A50A5F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ул. 4-й Пятилетки, д. 49, кв.2</w:t>
            </w:r>
          </w:p>
        </w:tc>
        <w:tc>
          <w:tcPr>
            <w:tcW w:w="4111" w:type="dxa"/>
          </w:tcPr>
          <w:p w:rsidR="000B76AA" w:rsidRDefault="000B76AA"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t xml:space="preserve">Организация выполнения работ по приспособлению </w:t>
            </w:r>
            <w:r w:rsidR="0074737B">
              <w:rPr>
                <w:rFonts w:ascii="Liberation Serif" w:hAnsi="Liberation Serif"/>
                <w:bCs/>
                <w:sz w:val="21"/>
                <w:szCs w:val="21"/>
              </w:rPr>
              <w:t xml:space="preserve">жилого помещения и </w:t>
            </w:r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t>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B76AA" w:rsidRDefault="000B76AA" w:rsidP="000B76AA">
            <w:pPr>
              <w:jc w:val="center"/>
            </w:pPr>
            <w:r w:rsidRPr="004957A5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B76AA" w:rsidRDefault="000B76AA">
            <w:r w:rsidRPr="00E915F0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0B76AA" w:rsidRPr="002017F2" w:rsidTr="006D0383">
        <w:tc>
          <w:tcPr>
            <w:tcW w:w="679" w:type="dxa"/>
          </w:tcPr>
          <w:p w:rsidR="000B76AA" w:rsidRDefault="000B76AA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21.</w:t>
            </w:r>
          </w:p>
        </w:tc>
        <w:tc>
          <w:tcPr>
            <w:tcW w:w="2796" w:type="dxa"/>
          </w:tcPr>
          <w:p w:rsidR="00A50A5F" w:rsidRPr="00A50A5F" w:rsidRDefault="00A50A5F" w:rsidP="00A50A5F">
            <w:pPr>
              <w:rPr>
                <w:rFonts w:ascii="Liberation Serif" w:hAnsi="Liberation Serif"/>
                <w:sz w:val="21"/>
                <w:szCs w:val="21"/>
              </w:rPr>
            </w:pPr>
            <w:r w:rsidRPr="00A50A5F">
              <w:rPr>
                <w:rFonts w:ascii="Liberation Serif" w:hAnsi="Liberation Serif"/>
                <w:sz w:val="21"/>
                <w:szCs w:val="21"/>
              </w:rPr>
              <w:t xml:space="preserve">Мжельский Юрий Петрович </w:t>
            </w:r>
          </w:p>
          <w:p w:rsidR="00A50A5F" w:rsidRPr="00A50A5F" w:rsidRDefault="00A50A5F" w:rsidP="00A50A5F">
            <w:pPr>
              <w:rPr>
                <w:rFonts w:ascii="Liberation Serif" w:hAnsi="Liberation Serif"/>
                <w:sz w:val="21"/>
                <w:szCs w:val="21"/>
              </w:rPr>
            </w:pPr>
            <w:r w:rsidRPr="00A50A5F">
              <w:rPr>
                <w:rFonts w:ascii="Liberation Serif" w:hAnsi="Liberation Serif"/>
                <w:sz w:val="21"/>
                <w:szCs w:val="21"/>
              </w:rPr>
              <w:t>23.04.1969 г.р. (инвалид 1 группы (колясочник))</w:t>
            </w:r>
          </w:p>
          <w:p w:rsidR="000B76AA" w:rsidRPr="002017F2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976" w:type="dxa"/>
          </w:tcPr>
          <w:p w:rsidR="00A50A5F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г</w:t>
            </w:r>
            <w:r w:rsidRPr="000B76AA">
              <w:rPr>
                <w:rFonts w:ascii="Liberation Serif" w:hAnsi="Liberation Serif"/>
                <w:sz w:val="21"/>
                <w:szCs w:val="21"/>
              </w:rPr>
              <w:t>. Каменск-Уральский</w:t>
            </w:r>
            <w:r w:rsidR="00A50A5F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</w:p>
          <w:p w:rsidR="000B76AA" w:rsidRPr="002017F2" w:rsidRDefault="00A50A5F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ул. Каменская, д. 95, кв. 163</w:t>
            </w:r>
          </w:p>
        </w:tc>
        <w:tc>
          <w:tcPr>
            <w:tcW w:w="4111" w:type="dxa"/>
          </w:tcPr>
          <w:p w:rsidR="000B76AA" w:rsidRDefault="000B76AA"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B76AA" w:rsidRDefault="000B76AA" w:rsidP="000B76AA">
            <w:pPr>
              <w:jc w:val="center"/>
            </w:pPr>
            <w:r w:rsidRPr="004957A5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B76AA" w:rsidRDefault="000B76AA">
            <w:r w:rsidRPr="00E915F0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0B76AA" w:rsidRPr="002017F2" w:rsidTr="006D0383">
        <w:tc>
          <w:tcPr>
            <w:tcW w:w="679" w:type="dxa"/>
          </w:tcPr>
          <w:p w:rsidR="000B76AA" w:rsidRDefault="000B76AA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22.</w:t>
            </w:r>
          </w:p>
        </w:tc>
        <w:tc>
          <w:tcPr>
            <w:tcW w:w="2796" w:type="dxa"/>
          </w:tcPr>
          <w:p w:rsidR="00A50A5F" w:rsidRPr="00A50A5F" w:rsidRDefault="00A50A5F" w:rsidP="00A50A5F">
            <w:pPr>
              <w:rPr>
                <w:rFonts w:ascii="Liberation Serif" w:hAnsi="Liberation Serif"/>
                <w:sz w:val="21"/>
                <w:szCs w:val="21"/>
              </w:rPr>
            </w:pPr>
            <w:r w:rsidRPr="00A50A5F">
              <w:rPr>
                <w:rFonts w:ascii="Liberation Serif" w:hAnsi="Liberation Serif"/>
                <w:sz w:val="21"/>
                <w:szCs w:val="21"/>
              </w:rPr>
              <w:t xml:space="preserve">Королева Нина Петровна </w:t>
            </w:r>
          </w:p>
          <w:p w:rsidR="00A50A5F" w:rsidRPr="00A50A5F" w:rsidRDefault="00A50A5F" w:rsidP="00A50A5F">
            <w:pPr>
              <w:rPr>
                <w:rFonts w:ascii="Liberation Serif" w:hAnsi="Liberation Serif"/>
                <w:sz w:val="21"/>
                <w:szCs w:val="21"/>
              </w:rPr>
            </w:pPr>
            <w:r w:rsidRPr="00A50A5F">
              <w:rPr>
                <w:rFonts w:ascii="Liberation Serif" w:hAnsi="Liberation Serif"/>
                <w:sz w:val="21"/>
                <w:szCs w:val="21"/>
              </w:rPr>
              <w:t>26.04.1937 г.р. (инвалид 1 группы (колясочник))</w:t>
            </w:r>
          </w:p>
          <w:p w:rsidR="000B76AA" w:rsidRPr="002017F2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976" w:type="dxa"/>
          </w:tcPr>
          <w:p w:rsidR="00A50A5F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г. Каменск-Уральский</w:t>
            </w:r>
            <w:r w:rsidR="00A50A5F">
              <w:rPr>
                <w:rFonts w:ascii="Liberation Serif" w:hAnsi="Liberation Serif"/>
                <w:sz w:val="21"/>
                <w:szCs w:val="21"/>
              </w:rPr>
              <w:t xml:space="preserve">, </w:t>
            </w:r>
          </w:p>
          <w:p w:rsidR="000B76AA" w:rsidRPr="002017F2" w:rsidRDefault="00A50A5F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ул. Кирова</w:t>
            </w:r>
            <w:proofErr w:type="gramStart"/>
            <w:r>
              <w:rPr>
                <w:rFonts w:ascii="Liberation Serif" w:hAnsi="Liberation Serif"/>
                <w:sz w:val="21"/>
                <w:szCs w:val="21"/>
              </w:rPr>
              <w:t>.</w:t>
            </w:r>
            <w:proofErr w:type="gramEnd"/>
            <w:r>
              <w:rPr>
                <w:rFonts w:ascii="Liberation Serif" w:hAnsi="Liberation Serif"/>
                <w:sz w:val="21"/>
                <w:szCs w:val="21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1"/>
                <w:szCs w:val="21"/>
              </w:rPr>
              <w:t>д</w:t>
            </w:r>
            <w:proofErr w:type="gramEnd"/>
            <w:r>
              <w:rPr>
                <w:rFonts w:ascii="Liberation Serif" w:hAnsi="Liberation Serif"/>
                <w:sz w:val="21"/>
                <w:szCs w:val="21"/>
              </w:rPr>
              <w:t>. 8, кв. 6</w:t>
            </w:r>
          </w:p>
        </w:tc>
        <w:tc>
          <w:tcPr>
            <w:tcW w:w="4111" w:type="dxa"/>
          </w:tcPr>
          <w:p w:rsidR="000B76AA" w:rsidRDefault="000B76AA"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B76AA" w:rsidRDefault="000B76AA" w:rsidP="000B76AA">
            <w:pPr>
              <w:jc w:val="center"/>
            </w:pPr>
            <w:r w:rsidRPr="004957A5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B76AA" w:rsidRDefault="000B76AA">
            <w:r w:rsidRPr="00E915F0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  <w:tr w:rsidR="000B76AA" w:rsidRPr="002017F2" w:rsidTr="006D0383">
        <w:tc>
          <w:tcPr>
            <w:tcW w:w="679" w:type="dxa"/>
          </w:tcPr>
          <w:p w:rsidR="000B76AA" w:rsidRDefault="000B76AA" w:rsidP="00091AA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23.</w:t>
            </w:r>
          </w:p>
        </w:tc>
        <w:tc>
          <w:tcPr>
            <w:tcW w:w="2796" w:type="dxa"/>
          </w:tcPr>
          <w:p w:rsidR="00A50A5F" w:rsidRPr="00A50A5F" w:rsidRDefault="00A50A5F" w:rsidP="00A50A5F">
            <w:pPr>
              <w:rPr>
                <w:rFonts w:ascii="Liberation Serif" w:hAnsi="Liberation Serif"/>
                <w:sz w:val="21"/>
                <w:szCs w:val="21"/>
              </w:rPr>
            </w:pPr>
            <w:r w:rsidRPr="00A50A5F">
              <w:rPr>
                <w:rFonts w:ascii="Liberation Serif" w:hAnsi="Liberation Serif"/>
                <w:sz w:val="21"/>
                <w:szCs w:val="21"/>
              </w:rPr>
              <w:t>Никитин Рев Леонидович</w:t>
            </w:r>
          </w:p>
          <w:p w:rsidR="00A50A5F" w:rsidRPr="00A50A5F" w:rsidRDefault="00A50A5F" w:rsidP="00A50A5F">
            <w:pPr>
              <w:rPr>
                <w:rFonts w:ascii="Liberation Serif" w:hAnsi="Liberation Serif"/>
                <w:sz w:val="21"/>
                <w:szCs w:val="21"/>
              </w:rPr>
            </w:pPr>
            <w:r w:rsidRPr="00A50A5F">
              <w:rPr>
                <w:rFonts w:ascii="Liberation Serif" w:hAnsi="Liberation Serif"/>
                <w:sz w:val="21"/>
                <w:szCs w:val="21"/>
              </w:rPr>
              <w:t>02.08.1948 г.р. (инвалид 1 группы (колясочник))</w:t>
            </w:r>
          </w:p>
          <w:p w:rsidR="000B76AA" w:rsidRPr="002017F2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</w:p>
        </w:tc>
        <w:tc>
          <w:tcPr>
            <w:tcW w:w="2976" w:type="dxa"/>
          </w:tcPr>
          <w:p w:rsidR="000B76AA" w:rsidRPr="002017F2" w:rsidRDefault="000B76AA" w:rsidP="003C57D6">
            <w:pPr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г</w:t>
            </w:r>
            <w:r w:rsidRPr="000B76AA">
              <w:rPr>
                <w:rFonts w:ascii="Liberation Serif" w:hAnsi="Liberation Serif"/>
                <w:sz w:val="21"/>
                <w:szCs w:val="21"/>
              </w:rPr>
              <w:t>. Каменск-Уральский</w:t>
            </w:r>
            <w:r w:rsidR="00A50A5F">
              <w:rPr>
                <w:rFonts w:ascii="Liberation Serif" w:hAnsi="Liberation Serif"/>
                <w:sz w:val="21"/>
                <w:szCs w:val="21"/>
              </w:rPr>
              <w:t xml:space="preserve">, ул. 2-я </w:t>
            </w:r>
            <w:proofErr w:type="gramStart"/>
            <w:r w:rsidR="00A50A5F">
              <w:rPr>
                <w:rFonts w:ascii="Liberation Serif" w:hAnsi="Liberation Serif"/>
                <w:sz w:val="21"/>
                <w:szCs w:val="21"/>
              </w:rPr>
              <w:t>Рабочая</w:t>
            </w:r>
            <w:proofErr w:type="gramEnd"/>
            <w:r w:rsidR="00A50A5F">
              <w:rPr>
                <w:rFonts w:ascii="Liberation Serif" w:hAnsi="Liberation Serif"/>
                <w:sz w:val="21"/>
                <w:szCs w:val="21"/>
              </w:rPr>
              <w:t>, д. 105, кв.50</w:t>
            </w:r>
          </w:p>
        </w:tc>
        <w:tc>
          <w:tcPr>
            <w:tcW w:w="4111" w:type="dxa"/>
          </w:tcPr>
          <w:p w:rsidR="000B76AA" w:rsidRDefault="000B76AA">
            <w:r w:rsidRPr="003370A4">
              <w:rPr>
                <w:rFonts w:ascii="Liberation Serif" w:hAnsi="Liberation Serif"/>
                <w:bCs/>
                <w:sz w:val="21"/>
                <w:szCs w:val="21"/>
              </w:rPr>
              <w:t>Организация выполнения работ по приспособлению общего имущества в многоквартирном доме, в котором проживает инвалид, в соответствии с  проектно-сметной документацией, разработанной специализированной проектной организацией</w:t>
            </w:r>
          </w:p>
        </w:tc>
        <w:tc>
          <w:tcPr>
            <w:tcW w:w="1985" w:type="dxa"/>
          </w:tcPr>
          <w:p w:rsidR="000B76AA" w:rsidRDefault="000B76AA" w:rsidP="000B76AA">
            <w:pPr>
              <w:jc w:val="center"/>
            </w:pPr>
            <w:r w:rsidRPr="004957A5">
              <w:rPr>
                <w:rFonts w:ascii="Liberation Serif" w:hAnsi="Liberation Serif"/>
                <w:sz w:val="21"/>
                <w:szCs w:val="21"/>
              </w:rPr>
              <w:t>до 31.12.2020</w:t>
            </w:r>
          </w:p>
        </w:tc>
        <w:tc>
          <w:tcPr>
            <w:tcW w:w="2835" w:type="dxa"/>
          </w:tcPr>
          <w:p w:rsidR="000B76AA" w:rsidRDefault="000B76AA">
            <w:r w:rsidRPr="00E915F0">
              <w:rPr>
                <w:rFonts w:ascii="Liberation Serif" w:hAnsi="Liberation Serif"/>
                <w:sz w:val="21"/>
                <w:szCs w:val="21"/>
              </w:rPr>
              <w:t>Отраслевой орган Администрации городского округа по жилищному хозяйству</w:t>
            </w:r>
          </w:p>
        </w:tc>
      </w:tr>
    </w:tbl>
    <w:p w:rsidR="00E91CBE" w:rsidRPr="002017F2" w:rsidRDefault="00E91CBE" w:rsidP="004A4C7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2017F2" w:rsidSect="004A4C79">
      <w:headerReference w:type="default" r:id="rId13"/>
      <w:headerReference w:type="first" r:id="rId14"/>
      <w:pgSz w:w="16838" w:h="11906" w:orient="landscape"/>
      <w:pgMar w:top="284" w:right="1134" w:bottom="56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CAC" w:rsidRDefault="00922CAC">
      <w:r>
        <w:separator/>
      </w:r>
    </w:p>
  </w:endnote>
  <w:endnote w:type="continuationSeparator" w:id="0">
    <w:p w:rsidR="00922CAC" w:rsidRDefault="00922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CAC" w:rsidRDefault="00922CAC">
      <w:r>
        <w:separator/>
      </w:r>
    </w:p>
  </w:footnote>
  <w:footnote w:type="continuationSeparator" w:id="0">
    <w:p w:rsidR="00922CAC" w:rsidRDefault="00922C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327599"/>
      <w:docPartObj>
        <w:docPartGallery w:val="Page Numbers (Top of Page)"/>
        <w:docPartUnique/>
      </w:docPartObj>
    </w:sdtPr>
    <w:sdtEndPr/>
    <w:sdtContent>
      <w:p w:rsidR="00E7304A" w:rsidRDefault="00E7304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AB9">
          <w:rPr>
            <w:noProof/>
          </w:rPr>
          <w:t>2</w:t>
        </w:r>
        <w:r>
          <w:fldChar w:fldCharType="end"/>
        </w:r>
      </w:p>
    </w:sdtContent>
  </w:sdt>
  <w:p w:rsidR="00E7304A" w:rsidRDefault="00E7304A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52D" w:rsidRDefault="00D321D1">
    <w:pPr>
      <w:pStyle w:val="a8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15373630"/>
      <w:docPartObj>
        <w:docPartGallery w:val="Page Numbers (Top of Page)"/>
        <w:docPartUnique/>
      </w:docPartObj>
    </w:sdtPr>
    <w:sdtEndPr/>
    <w:sdtContent>
      <w:p w:rsidR="0082658F" w:rsidRDefault="0082658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AB9">
          <w:rPr>
            <w:noProof/>
          </w:rPr>
          <w:t>7</w:t>
        </w:r>
        <w:r>
          <w:fldChar w:fldCharType="end"/>
        </w:r>
      </w:p>
    </w:sdtContent>
  </w:sdt>
  <w:p w:rsidR="0082658F" w:rsidRDefault="0082658F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5414692"/>
      <w:docPartObj>
        <w:docPartGallery w:val="Page Numbers (Top of Page)"/>
        <w:docPartUnique/>
      </w:docPartObj>
    </w:sdtPr>
    <w:sdtEndPr/>
    <w:sdtContent>
      <w:p w:rsidR="0082658F" w:rsidRDefault="0082658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AB9">
          <w:rPr>
            <w:noProof/>
          </w:rPr>
          <w:t>3</w:t>
        </w:r>
        <w:r>
          <w:fldChar w:fldCharType="end"/>
        </w:r>
      </w:p>
    </w:sdtContent>
  </w:sdt>
  <w:p w:rsidR="0082658F" w:rsidRDefault="0082658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C4"/>
    <w:rsid w:val="0001273A"/>
    <w:rsid w:val="0001518D"/>
    <w:rsid w:val="00015D12"/>
    <w:rsid w:val="00022CDB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751AF"/>
    <w:rsid w:val="001A2660"/>
    <w:rsid w:val="001A68F3"/>
    <w:rsid w:val="001B0C6B"/>
    <w:rsid w:val="001B0EB9"/>
    <w:rsid w:val="001B1365"/>
    <w:rsid w:val="001C05AA"/>
    <w:rsid w:val="001C0A74"/>
    <w:rsid w:val="001D13CF"/>
    <w:rsid w:val="001E0B89"/>
    <w:rsid w:val="001E11BA"/>
    <w:rsid w:val="001E73FD"/>
    <w:rsid w:val="001F0730"/>
    <w:rsid w:val="00200874"/>
    <w:rsid w:val="002017F2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351B5"/>
    <w:rsid w:val="00336241"/>
    <w:rsid w:val="0034394A"/>
    <w:rsid w:val="0035510F"/>
    <w:rsid w:val="00364C3F"/>
    <w:rsid w:val="0036593D"/>
    <w:rsid w:val="00371312"/>
    <w:rsid w:val="00375B7F"/>
    <w:rsid w:val="00376A67"/>
    <w:rsid w:val="0038347E"/>
    <w:rsid w:val="00386F1C"/>
    <w:rsid w:val="003968C1"/>
    <w:rsid w:val="003A462D"/>
    <w:rsid w:val="003A52A4"/>
    <w:rsid w:val="003A7398"/>
    <w:rsid w:val="003C031C"/>
    <w:rsid w:val="003C549B"/>
    <w:rsid w:val="003C57D6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5909"/>
    <w:rsid w:val="0045163E"/>
    <w:rsid w:val="00476347"/>
    <w:rsid w:val="004A3E3C"/>
    <w:rsid w:val="004A4C79"/>
    <w:rsid w:val="004C4EDC"/>
    <w:rsid w:val="004C526C"/>
    <w:rsid w:val="004D09C2"/>
    <w:rsid w:val="004D2217"/>
    <w:rsid w:val="004F1B2E"/>
    <w:rsid w:val="004F3DC4"/>
    <w:rsid w:val="004F748C"/>
    <w:rsid w:val="00507DC3"/>
    <w:rsid w:val="00516734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7498C"/>
    <w:rsid w:val="00586111"/>
    <w:rsid w:val="00587E3B"/>
    <w:rsid w:val="00590433"/>
    <w:rsid w:val="00597406"/>
    <w:rsid w:val="005A5069"/>
    <w:rsid w:val="005C0991"/>
    <w:rsid w:val="005E0AB9"/>
    <w:rsid w:val="005E225D"/>
    <w:rsid w:val="005F6993"/>
    <w:rsid w:val="0061397A"/>
    <w:rsid w:val="00613BA1"/>
    <w:rsid w:val="00627804"/>
    <w:rsid w:val="00631203"/>
    <w:rsid w:val="006532D6"/>
    <w:rsid w:val="00657A26"/>
    <w:rsid w:val="006613C0"/>
    <w:rsid w:val="00671579"/>
    <w:rsid w:val="00693492"/>
    <w:rsid w:val="006C0220"/>
    <w:rsid w:val="006C02B9"/>
    <w:rsid w:val="006C6C5E"/>
    <w:rsid w:val="006D0383"/>
    <w:rsid w:val="006E21FB"/>
    <w:rsid w:val="006E424B"/>
    <w:rsid w:val="0070561A"/>
    <w:rsid w:val="007077D1"/>
    <w:rsid w:val="00715D09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93865"/>
    <w:rsid w:val="00793FCA"/>
    <w:rsid w:val="007B5705"/>
    <w:rsid w:val="007B7947"/>
    <w:rsid w:val="007B7AB3"/>
    <w:rsid w:val="007C14BD"/>
    <w:rsid w:val="007C7DB4"/>
    <w:rsid w:val="007D0DFC"/>
    <w:rsid w:val="007D5163"/>
    <w:rsid w:val="007F0EAB"/>
    <w:rsid w:val="007F68DC"/>
    <w:rsid w:val="00801CED"/>
    <w:rsid w:val="00805EFC"/>
    <w:rsid w:val="00812930"/>
    <w:rsid w:val="00814343"/>
    <w:rsid w:val="00817042"/>
    <w:rsid w:val="00824C0C"/>
    <w:rsid w:val="0082658F"/>
    <w:rsid w:val="00827B40"/>
    <w:rsid w:val="00835505"/>
    <w:rsid w:val="00844BF6"/>
    <w:rsid w:val="00850BEB"/>
    <w:rsid w:val="0085260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6A41"/>
    <w:rsid w:val="008F162F"/>
    <w:rsid w:val="009053DE"/>
    <w:rsid w:val="00905B04"/>
    <w:rsid w:val="00907B42"/>
    <w:rsid w:val="00911594"/>
    <w:rsid w:val="009162D4"/>
    <w:rsid w:val="00922CAC"/>
    <w:rsid w:val="00942F99"/>
    <w:rsid w:val="00944C3A"/>
    <w:rsid w:val="009553E4"/>
    <w:rsid w:val="00963166"/>
    <w:rsid w:val="00977DF9"/>
    <w:rsid w:val="00991AD8"/>
    <w:rsid w:val="009A3483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7AF6"/>
    <w:rsid w:val="00A4122E"/>
    <w:rsid w:val="00A45CFE"/>
    <w:rsid w:val="00A50A5F"/>
    <w:rsid w:val="00A60E8E"/>
    <w:rsid w:val="00A8004F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BF3711"/>
    <w:rsid w:val="00C01AF0"/>
    <w:rsid w:val="00C025EA"/>
    <w:rsid w:val="00C164A0"/>
    <w:rsid w:val="00C259AC"/>
    <w:rsid w:val="00C30629"/>
    <w:rsid w:val="00C3478F"/>
    <w:rsid w:val="00C4552D"/>
    <w:rsid w:val="00C46CAC"/>
    <w:rsid w:val="00C64F92"/>
    <w:rsid w:val="00C70EAC"/>
    <w:rsid w:val="00C7130D"/>
    <w:rsid w:val="00C72872"/>
    <w:rsid w:val="00C90B35"/>
    <w:rsid w:val="00CB2E6B"/>
    <w:rsid w:val="00CC2E40"/>
    <w:rsid w:val="00CD28DA"/>
    <w:rsid w:val="00CD3D93"/>
    <w:rsid w:val="00CD64B7"/>
    <w:rsid w:val="00CE716D"/>
    <w:rsid w:val="00CF2512"/>
    <w:rsid w:val="00D06020"/>
    <w:rsid w:val="00D103D8"/>
    <w:rsid w:val="00D226BE"/>
    <w:rsid w:val="00D26E11"/>
    <w:rsid w:val="00D26F42"/>
    <w:rsid w:val="00D321D1"/>
    <w:rsid w:val="00D417E9"/>
    <w:rsid w:val="00D41D29"/>
    <w:rsid w:val="00D41DF9"/>
    <w:rsid w:val="00D57DF8"/>
    <w:rsid w:val="00D73D02"/>
    <w:rsid w:val="00D8010C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54FE"/>
    <w:rsid w:val="00E10B81"/>
    <w:rsid w:val="00E11266"/>
    <w:rsid w:val="00E44235"/>
    <w:rsid w:val="00E555F3"/>
    <w:rsid w:val="00E55D79"/>
    <w:rsid w:val="00E62284"/>
    <w:rsid w:val="00E7304A"/>
    <w:rsid w:val="00E735A5"/>
    <w:rsid w:val="00E839D0"/>
    <w:rsid w:val="00E91CBE"/>
    <w:rsid w:val="00EA0DD7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4F5F"/>
    <w:rsid w:val="00F93E6D"/>
    <w:rsid w:val="00F96CEF"/>
    <w:rsid w:val="00F97E6A"/>
    <w:rsid w:val="00FA20B5"/>
    <w:rsid w:val="00FA4999"/>
    <w:rsid w:val="00FB5BB1"/>
    <w:rsid w:val="00FD1343"/>
    <w:rsid w:val="00FD13CC"/>
    <w:rsid w:val="00FF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29D1F-91AF-4169-9AA2-E40723418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7</Pages>
  <Words>1893</Words>
  <Characters>14420</Characters>
  <Application>Microsoft Office Word</Application>
  <DocSecurity>0</DocSecurity>
  <Lines>120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PelenevaSV</cp:lastModifiedBy>
  <cp:revision>2</cp:revision>
  <cp:lastPrinted>2020-09-14T08:37:00Z</cp:lastPrinted>
  <dcterms:created xsi:type="dcterms:W3CDTF">2020-09-18T05:12:00Z</dcterms:created>
  <dcterms:modified xsi:type="dcterms:W3CDTF">2020-09-18T05:12:00Z</dcterms:modified>
</cp:coreProperties>
</file>