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B4B5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B4B5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771D" w:rsidRDefault="00AB771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B4B58" w:rsidP="00133698">
      <w:pPr>
        <w:spacing w:before="400"/>
        <w:rPr>
          <w:rFonts w:ascii="Liberation Serif" w:hAnsi="Liberation Serif" w:cs="Liberation Serif"/>
          <w:sz w:val="24"/>
        </w:rPr>
      </w:pPr>
      <w:r w:rsidRPr="00BB4B5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848D5" w:rsidRPr="001848D5">
        <w:rPr>
          <w:rFonts w:ascii="Liberation Serif" w:hAnsi="Liberation Serif" w:cs="Liberation Serif"/>
          <w:sz w:val="24"/>
          <w:u w:val="single"/>
        </w:rPr>
        <w:t>01.10.2020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848D5" w:rsidRPr="001848D5">
        <w:rPr>
          <w:rFonts w:ascii="Liberation Serif" w:hAnsi="Liberation Serif" w:cs="Liberation Serif"/>
          <w:sz w:val="24"/>
          <w:u w:val="single"/>
        </w:rPr>
        <w:t>729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66591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 Каменск-Уральского городского округа на 2021 год и плановый период 2022-2023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4F1BF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 w:rsidR="00665913">
        <w:rPr>
          <w:rFonts w:ascii="Liberation Serif" w:hAnsi="Liberation Serif" w:cs="Liberation Serif"/>
          <w:sz w:val="28"/>
          <w:szCs w:val="28"/>
        </w:rPr>
        <w:t xml:space="preserve">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 «Об утверждении </w:t>
      </w:r>
      <w:r w:rsidR="00D13E94">
        <w:rPr>
          <w:rFonts w:ascii="Liberation Serif" w:hAnsi="Liberation Serif" w:cs="Liberation Serif"/>
          <w:sz w:val="28"/>
          <w:szCs w:val="28"/>
        </w:rPr>
        <w:t>Порядка формирования Перечня налоговых расходов Каменск-Уральского городского округа»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D13E94">
        <w:rPr>
          <w:rFonts w:ascii="Liberation Serif" w:hAnsi="Liberation Serif" w:cs="Liberation Serif"/>
          <w:sz w:val="28"/>
        </w:rPr>
        <w:t>Утвердить Перечень налоговых расходов Каменск-Уральского городского округа на 2021 год и плановый период 2022 и 2023 годов (далее – Перечень) (прилагается)</w:t>
      </w:r>
      <w:r w:rsidR="00B75815">
        <w:rPr>
          <w:rFonts w:ascii="Liberation Serif" w:hAnsi="Liberation Serif" w:cs="Liberation Serif"/>
          <w:sz w:val="28"/>
        </w:rPr>
        <w:t>.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D13E94">
        <w:rPr>
          <w:rFonts w:ascii="Liberation Serif" w:hAnsi="Liberation Serif" w:cs="Liberation Serif"/>
          <w:sz w:val="28"/>
        </w:rPr>
        <w:t xml:space="preserve"> Настоящее постановление разместить на официальном сайте муниципального образования.</w:t>
      </w:r>
    </w:p>
    <w:p w:rsidR="00133698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EE1788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D13E94">
        <w:rPr>
          <w:rFonts w:ascii="Liberation Serif" w:hAnsi="Liberation Serif" w:cs="Liberation Serif"/>
          <w:sz w:val="28"/>
        </w:rPr>
        <w:t>Контроль за</w:t>
      </w:r>
      <w:proofErr w:type="gramEnd"/>
      <w:r w:rsidR="00D13E94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5A3B61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E178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Pr="00FD445D" w:rsidRDefault="005A3B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3B61" w:rsidRDefault="005A3B61">
      <w:pPr>
        <w:rPr>
          <w:rFonts w:ascii="Liberation Serif" w:hAnsi="Liberation Serif" w:cs="Liberation Serif"/>
          <w:sz w:val="28"/>
          <w:szCs w:val="28"/>
        </w:rPr>
        <w:sectPr w:rsidR="005A3B61" w:rsidSect="006B4405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5A3B61" w:rsidRDefault="005A3B61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A3B61" w:rsidRDefault="005A3B61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C65613" w:rsidRDefault="00C65613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C65613" w:rsidRPr="001848D5" w:rsidRDefault="00C65613" w:rsidP="00C65613">
      <w:pPr>
        <w:jc w:val="right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1848D5" w:rsidRPr="001848D5">
        <w:rPr>
          <w:rFonts w:ascii="Liberation Serif" w:hAnsi="Liberation Serif" w:cs="Liberation Serif"/>
          <w:sz w:val="28"/>
          <w:szCs w:val="28"/>
          <w:u w:val="single"/>
        </w:rPr>
        <w:t>01.10.2020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1848D5" w:rsidRPr="001848D5">
        <w:rPr>
          <w:rFonts w:ascii="Liberation Serif" w:hAnsi="Liberation Serif" w:cs="Liberation Serif"/>
          <w:sz w:val="28"/>
          <w:szCs w:val="28"/>
          <w:u w:val="single"/>
        </w:rPr>
        <w:t>729</w:t>
      </w:r>
    </w:p>
    <w:p w:rsidR="004C1E49" w:rsidRDefault="004C1E49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налоговых расходов</w:t>
      </w:r>
    </w:p>
    <w:p w:rsidR="004C1E49" w:rsidRDefault="004C1E49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2021</w:t>
      </w:r>
    </w:p>
    <w:p w:rsidR="004C1E49" w:rsidRDefault="004C1E49" w:rsidP="00C656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год и плановый период 2022 и 2023 годов» </w:t>
      </w:r>
    </w:p>
    <w:p w:rsidR="00C65613" w:rsidRDefault="00C65613">
      <w:pPr>
        <w:rPr>
          <w:rFonts w:ascii="Liberation Serif" w:hAnsi="Liberation Serif" w:cs="Liberation Serif"/>
          <w:sz w:val="28"/>
          <w:szCs w:val="28"/>
        </w:rPr>
      </w:pPr>
    </w:p>
    <w:p w:rsidR="00C65613" w:rsidRDefault="004C1E49" w:rsidP="004C1E4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5A3B61" w:rsidRDefault="004C1E49" w:rsidP="0027356C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округана 202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1 год и плановый период 2022 и 2023 годов</w:t>
      </w:r>
    </w:p>
    <w:tbl>
      <w:tblPr>
        <w:tblStyle w:val="a7"/>
        <w:tblW w:w="15417" w:type="dxa"/>
        <w:tblLayout w:type="fixed"/>
        <w:tblLook w:val="04A0"/>
      </w:tblPr>
      <w:tblGrid>
        <w:gridCol w:w="486"/>
        <w:gridCol w:w="1611"/>
        <w:gridCol w:w="2406"/>
        <w:gridCol w:w="2126"/>
        <w:gridCol w:w="1417"/>
        <w:gridCol w:w="1418"/>
        <w:gridCol w:w="1984"/>
        <w:gridCol w:w="2127"/>
        <w:gridCol w:w="1842"/>
      </w:tblGrid>
      <w:tr w:rsidR="006B4405" w:rsidTr="00431899">
        <w:tc>
          <w:tcPr>
            <w:tcW w:w="486" w:type="dxa"/>
          </w:tcPr>
          <w:p w:rsidR="004C1E49" w:rsidRPr="0027356C" w:rsidRDefault="0027356C" w:rsidP="00133698">
            <w:pPr>
              <w:jc w:val="both"/>
              <w:rPr>
                <w:rFonts w:ascii="Liberation Serif" w:hAnsi="Liberation Serif" w:cs="Liberation Serif"/>
              </w:rPr>
            </w:pPr>
            <w:r w:rsidRPr="0027356C">
              <w:rPr>
                <w:rFonts w:ascii="Liberation Serif" w:hAnsi="Liberation Serif" w:cs="Liberation Serif"/>
              </w:rPr>
              <w:t xml:space="preserve">№ </w:t>
            </w:r>
            <w:proofErr w:type="gramStart"/>
            <w:r w:rsidRPr="0027356C">
              <w:rPr>
                <w:rFonts w:ascii="Liberation Serif" w:hAnsi="Liberation Serif" w:cs="Liberation Serif"/>
              </w:rPr>
              <w:t>п</w:t>
            </w:r>
            <w:proofErr w:type="gramEnd"/>
            <w:r w:rsidRPr="0027356C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1611" w:type="dxa"/>
          </w:tcPr>
          <w:p w:rsidR="0027356C" w:rsidRPr="00463ADC" w:rsidRDefault="0027356C" w:rsidP="0027356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>Краткое наименование</w:t>
            </w:r>
          </w:p>
          <w:p w:rsidR="004C1E49" w:rsidRDefault="0027356C" w:rsidP="002735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63ADC">
              <w:rPr>
                <w:bCs/>
              </w:rPr>
              <w:t xml:space="preserve"> налогового расхода</w:t>
            </w:r>
          </w:p>
        </w:tc>
        <w:tc>
          <w:tcPr>
            <w:tcW w:w="2406" w:type="dxa"/>
          </w:tcPr>
          <w:p w:rsidR="004C1E49" w:rsidRDefault="0027356C" w:rsidP="002735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63ADC">
              <w:rPr>
                <w:bCs/>
              </w:rPr>
              <w:t xml:space="preserve">Полное </w:t>
            </w:r>
            <w:r>
              <w:rPr>
                <w:bCs/>
              </w:rPr>
              <w:t>н</w:t>
            </w:r>
            <w:r w:rsidRPr="00463ADC">
              <w:rPr>
                <w:bCs/>
              </w:rPr>
              <w:t>аименованиеналогового расхода</w:t>
            </w:r>
          </w:p>
        </w:tc>
        <w:tc>
          <w:tcPr>
            <w:tcW w:w="2126" w:type="dxa"/>
          </w:tcPr>
          <w:p w:rsidR="004C1E49" w:rsidRDefault="0027356C" w:rsidP="002735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63ADC">
              <w:rPr>
                <w:bCs/>
              </w:rPr>
              <w:t xml:space="preserve">Реквизиты </w:t>
            </w:r>
            <w:r>
              <w:rPr>
                <w:bCs/>
              </w:rPr>
              <w:t>п</w:t>
            </w:r>
            <w:r w:rsidRPr="00463ADC">
              <w:rPr>
                <w:bCs/>
              </w:rPr>
              <w:t>равового акта, устанавливающего налоговый расход</w:t>
            </w:r>
          </w:p>
        </w:tc>
        <w:tc>
          <w:tcPr>
            <w:tcW w:w="1417" w:type="dxa"/>
          </w:tcPr>
          <w:p w:rsidR="004C1E49" w:rsidRDefault="0027356C" w:rsidP="002735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63ADC">
              <w:rPr>
                <w:bCs/>
              </w:rPr>
              <w:t xml:space="preserve">Категории плательщиков налога,  для которых </w:t>
            </w:r>
            <w:proofErr w:type="spellStart"/>
            <w:proofErr w:type="gramStart"/>
            <w:r w:rsidRPr="00463ADC">
              <w:rPr>
                <w:bCs/>
              </w:rPr>
              <w:t>предусмот-рены</w:t>
            </w:r>
            <w:proofErr w:type="spellEnd"/>
            <w:proofErr w:type="gramEnd"/>
            <w:r w:rsidRPr="00463ADC">
              <w:rPr>
                <w:bCs/>
              </w:rPr>
              <w:t xml:space="preserve"> налоговые льготы, </w:t>
            </w:r>
            <w:proofErr w:type="spellStart"/>
            <w:r w:rsidRPr="00463ADC">
              <w:rPr>
                <w:bCs/>
              </w:rPr>
              <w:t>освобожде-ния</w:t>
            </w:r>
            <w:proofErr w:type="spellEnd"/>
            <w:r w:rsidRPr="00463ADC">
              <w:rPr>
                <w:bCs/>
              </w:rPr>
              <w:t xml:space="preserve"> и иные преференции</w:t>
            </w:r>
          </w:p>
        </w:tc>
        <w:tc>
          <w:tcPr>
            <w:tcW w:w="1418" w:type="dxa"/>
          </w:tcPr>
          <w:p w:rsidR="0027356C" w:rsidRPr="00463ADC" w:rsidRDefault="0027356C" w:rsidP="0027356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Целевая категория налогового расхода </w:t>
            </w:r>
          </w:p>
          <w:p w:rsidR="004C1E49" w:rsidRDefault="004C1E49" w:rsidP="0013369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:rsidR="004C1E49" w:rsidRPr="0027356C" w:rsidRDefault="0027356C" w:rsidP="0027356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Наименование муниципальной программы </w:t>
            </w:r>
            <w:r>
              <w:rPr>
                <w:bCs/>
              </w:rPr>
              <w:t>/ документа, отражающего цели социально-экономической политики</w:t>
            </w:r>
          </w:p>
        </w:tc>
        <w:tc>
          <w:tcPr>
            <w:tcW w:w="2127" w:type="dxa"/>
          </w:tcPr>
          <w:p w:rsidR="0027356C" w:rsidRPr="00463ADC" w:rsidRDefault="0027356C" w:rsidP="0027356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>Наименование структурного элемента муниципальной программы /  документа, отражающего цели социально-экономической политики</w:t>
            </w:r>
          </w:p>
          <w:p w:rsidR="004C1E49" w:rsidRPr="0027356C" w:rsidRDefault="004C1E49" w:rsidP="00133698">
            <w:pPr>
              <w:jc w:val="both"/>
              <w:rPr>
                <w:bCs/>
              </w:rPr>
            </w:pPr>
          </w:p>
        </w:tc>
        <w:tc>
          <w:tcPr>
            <w:tcW w:w="1842" w:type="dxa"/>
          </w:tcPr>
          <w:p w:rsidR="004C1E49" w:rsidRPr="0027356C" w:rsidRDefault="0027356C" w:rsidP="0027356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Куратор налогового расхода</w:t>
            </w:r>
          </w:p>
        </w:tc>
      </w:tr>
      <w:tr w:rsidR="006B4405" w:rsidRPr="0027356C" w:rsidTr="00431899">
        <w:trPr>
          <w:trHeight w:val="201"/>
        </w:trPr>
        <w:tc>
          <w:tcPr>
            <w:tcW w:w="486" w:type="dxa"/>
          </w:tcPr>
          <w:p w:rsidR="004C1E49" w:rsidRPr="0027356C" w:rsidRDefault="0027356C" w:rsidP="00133698">
            <w:pPr>
              <w:jc w:val="both"/>
              <w:rPr>
                <w:rFonts w:ascii="Liberation Serif" w:hAnsi="Liberation Serif" w:cs="Liberation Serif"/>
              </w:rPr>
            </w:pPr>
            <w:r w:rsidRPr="0027356C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611" w:type="dxa"/>
          </w:tcPr>
          <w:p w:rsidR="004C1E49" w:rsidRPr="0027356C" w:rsidRDefault="00A213DD" w:rsidP="00A213DD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Освобождение от уплаты земельного налога организаций в отношении земель общего пользования</w:t>
            </w:r>
          </w:p>
        </w:tc>
        <w:tc>
          <w:tcPr>
            <w:tcW w:w="2406" w:type="dxa"/>
          </w:tcPr>
          <w:p w:rsidR="004C1E49" w:rsidRPr="0027356C" w:rsidRDefault="00A213DD" w:rsidP="00A213DD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Освобождение от уплаты земельного налога организации в отношении земель общего пользования</w:t>
            </w:r>
          </w:p>
        </w:tc>
        <w:tc>
          <w:tcPr>
            <w:tcW w:w="2126" w:type="dxa"/>
          </w:tcPr>
          <w:p w:rsidR="004C1E49" w:rsidRPr="00B75815" w:rsidRDefault="00A213DD" w:rsidP="00B75815">
            <w:pPr>
              <w:autoSpaceDE w:val="0"/>
              <w:autoSpaceDN w:val="0"/>
              <w:adjustRightInd w:val="0"/>
              <w:jc w:val="center"/>
            </w:pPr>
            <w:r w:rsidRPr="00463ADC">
              <w:t>Решение Городской Думы города Каменска-Уральского от 21.09.2011 № 397 «Об установлении и введении в действие земельного налога на территории муниципального образования город Каменск-Уральский»</w:t>
            </w:r>
          </w:p>
        </w:tc>
        <w:tc>
          <w:tcPr>
            <w:tcW w:w="1417" w:type="dxa"/>
          </w:tcPr>
          <w:p w:rsidR="004C1E49" w:rsidRPr="0027356C" w:rsidRDefault="00A213DD" w:rsidP="00A213DD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Юридические лица</w:t>
            </w:r>
          </w:p>
        </w:tc>
        <w:tc>
          <w:tcPr>
            <w:tcW w:w="1418" w:type="dxa"/>
          </w:tcPr>
          <w:p w:rsidR="004C1E49" w:rsidRPr="0027356C" w:rsidRDefault="00A213DD" w:rsidP="00A213DD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463ADC">
              <w:t>Стимулирую-щая</w:t>
            </w:r>
            <w:proofErr w:type="spellEnd"/>
            <w:proofErr w:type="gramEnd"/>
          </w:p>
        </w:tc>
        <w:tc>
          <w:tcPr>
            <w:tcW w:w="1984" w:type="dxa"/>
          </w:tcPr>
          <w:p w:rsidR="00A213DD" w:rsidRDefault="00A213DD" w:rsidP="00684C5B">
            <w:pPr>
              <w:autoSpaceDE w:val="0"/>
              <w:autoSpaceDN w:val="0"/>
              <w:adjustRightInd w:val="0"/>
              <w:jc w:val="center"/>
            </w:pPr>
            <w:r w:rsidRPr="00463ADC">
              <w:t>Развитие малого и среднего предпринимательства, внутреннего и въездного туризма в Каменск-Уральск</w:t>
            </w:r>
            <w:r>
              <w:t>ом городском округе</w:t>
            </w:r>
          </w:p>
          <w:p w:rsidR="004C1E49" w:rsidRPr="0027356C" w:rsidRDefault="00A213DD" w:rsidP="00684C5B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на 2020 - 2026 годы</w:t>
            </w:r>
          </w:p>
        </w:tc>
        <w:tc>
          <w:tcPr>
            <w:tcW w:w="2127" w:type="dxa"/>
          </w:tcPr>
          <w:p w:rsidR="00A213DD" w:rsidRDefault="00A213DD" w:rsidP="00844D13">
            <w:pPr>
              <w:autoSpaceDE w:val="0"/>
              <w:autoSpaceDN w:val="0"/>
              <w:adjustRightInd w:val="0"/>
              <w:jc w:val="center"/>
            </w:pPr>
            <w:r w:rsidRPr="00463ADC">
              <w:t>Подпрограмма «Содействие развитию малого и среднего предпринимательства в Каменск-Уральск</w:t>
            </w:r>
            <w:r>
              <w:t>ом городском округе</w:t>
            </w:r>
          </w:p>
          <w:p w:rsidR="004C1E49" w:rsidRPr="0027356C" w:rsidRDefault="00A213DD" w:rsidP="00844D13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на 2020 - 2026 годы»</w:t>
            </w:r>
          </w:p>
        </w:tc>
        <w:tc>
          <w:tcPr>
            <w:tcW w:w="1842" w:type="dxa"/>
          </w:tcPr>
          <w:p w:rsidR="00A213DD" w:rsidRDefault="00A213DD" w:rsidP="00844D13">
            <w:pPr>
              <w:autoSpaceDE w:val="0"/>
              <w:autoSpaceDN w:val="0"/>
              <w:adjustRightInd w:val="0"/>
              <w:jc w:val="center"/>
            </w:pPr>
            <w:r w:rsidRPr="00463ADC">
              <w:t xml:space="preserve">Отдел развития потребительского рынка, </w:t>
            </w:r>
            <w:proofErr w:type="spellStart"/>
            <w:proofErr w:type="gramStart"/>
            <w:r w:rsidRPr="00463ADC">
              <w:t>предпринима-тельства</w:t>
            </w:r>
            <w:proofErr w:type="spellEnd"/>
            <w:proofErr w:type="gramEnd"/>
            <w:r w:rsidRPr="00463ADC">
              <w:t xml:space="preserve"> и туризма Администрации </w:t>
            </w:r>
            <w:r>
              <w:t>Каменск</w:t>
            </w:r>
            <w:r w:rsidRPr="00463ADC">
              <w:t>-Уральского</w:t>
            </w:r>
          </w:p>
          <w:p w:rsidR="004C1E49" w:rsidRPr="0027356C" w:rsidRDefault="00A213DD" w:rsidP="00844D13">
            <w:pPr>
              <w:jc w:val="center"/>
              <w:rPr>
                <w:bCs/>
              </w:rPr>
            </w:pPr>
            <w:r>
              <w:t>городского округа</w:t>
            </w:r>
          </w:p>
        </w:tc>
      </w:tr>
      <w:tr w:rsidR="006B4405" w:rsidRPr="0027356C" w:rsidTr="00431899">
        <w:tc>
          <w:tcPr>
            <w:tcW w:w="486" w:type="dxa"/>
            <w:vMerge w:val="restart"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  <w:r w:rsidRPr="0027356C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611" w:type="dxa"/>
            <w:vMerge w:val="restart"/>
          </w:tcPr>
          <w:p w:rsidR="000A592B" w:rsidRPr="0027356C" w:rsidRDefault="000A592B" w:rsidP="00844D13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 xml:space="preserve">Освобождение от уплаты земельного налога </w:t>
            </w:r>
            <w:proofErr w:type="spellStart"/>
            <w:proofErr w:type="gramStart"/>
            <w:r w:rsidRPr="00463ADC">
              <w:t>муници-пальных</w:t>
            </w:r>
            <w:proofErr w:type="spellEnd"/>
            <w:proofErr w:type="gramEnd"/>
            <w:r w:rsidRPr="00463ADC">
              <w:t xml:space="preserve"> учреждений</w:t>
            </w:r>
          </w:p>
        </w:tc>
        <w:tc>
          <w:tcPr>
            <w:tcW w:w="2406" w:type="dxa"/>
            <w:vMerge w:val="restart"/>
          </w:tcPr>
          <w:p w:rsidR="000A592B" w:rsidRDefault="000A592B" w:rsidP="00844D13">
            <w:pPr>
              <w:autoSpaceDE w:val="0"/>
              <w:autoSpaceDN w:val="0"/>
              <w:adjustRightInd w:val="0"/>
              <w:jc w:val="center"/>
            </w:pPr>
            <w:r w:rsidRPr="00463ADC">
              <w:t xml:space="preserve">Освобождение от уплаты земельного налога муниципальных казенных учреждений, муниципальных бюджетных учреждений </w:t>
            </w:r>
            <w:r w:rsidRPr="00463ADC">
              <w:lastRenderedPageBreak/>
              <w:t>и муниципальных автономных учреждений Каменск-Уральск</w:t>
            </w:r>
            <w:r>
              <w:t>ого</w:t>
            </w:r>
          </w:p>
          <w:p w:rsidR="000A592B" w:rsidRPr="0027356C" w:rsidRDefault="000A592B" w:rsidP="00844D13">
            <w:pPr>
              <w:jc w:val="center"/>
              <w:rPr>
                <w:rFonts w:ascii="Liberation Serif" w:hAnsi="Liberation Serif" w:cs="Liberation Serif"/>
              </w:rPr>
            </w:pPr>
            <w:r>
              <w:t>городского округа</w:t>
            </w:r>
          </w:p>
        </w:tc>
        <w:tc>
          <w:tcPr>
            <w:tcW w:w="2126" w:type="dxa"/>
            <w:vMerge w:val="restart"/>
          </w:tcPr>
          <w:p w:rsidR="000A592B" w:rsidRPr="0027356C" w:rsidRDefault="000A592B" w:rsidP="00844D13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lastRenderedPageBreak/>
              <w:t>-«-</w:t>
            </w:r>
          </w:p>
        </w:tc>
        <w:tc>
          <w:tcPr>
            <w:tcW w:w="1417" w:type="dxa"/>
            <w:vMerge w:val="restart"/>
          </w:tcPr>
          <w:p w:rsidR="000A592B" w:rsidRPr="00463ADC" w:rsidRDefault="000A592B" w:rsidP="00844D1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 xml:space="preserve">Юридические лица </w:t>
            </w:r>
          </w:p>
        </w:tc>
        <w:tc>
          <w:tcPr>
            <w:tcW w:w="1418" w:type="dxa"/>
            <w:vMerge w:val="restart"/>
          </w:tcPr>
          <w:p w:rsidR="000A592B" w:rsidRPr="00463ADC" w:rsidRDefault="000A592B" w:rsidP="00844D1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Техническая</w:t>
            </w:r>
          </w:p>
        </w:tc>
        <w:tc>
          <w:tcPr>
            <w:tcW w:w="1984" w:type="dxa"/>
          </w:tcPr>
          <w:p w:rsidR="000A592B" w:rsidRDefault="000A592B" w:rsidP="00844D13">
            <w:pPr>
              <w:jc w:val="center"/>
            </w:pPr>
            <w:r>
              <w:t>1</w:t>
            </w:r>
            <w:r w:rsidRPr="00463ADC">
              <w:t xml:space="preserve">. Обеспечение функционирования городского хозяйства в </w:t>
            </w:r>
            <w:r w:rsidR="00B75815">
              <w:t>Каменск-Уральском городском округе</w:t>
            </w:r>
          </w:p>
          <w:p w:rsidR="000A592B" w:rsidRPr="00463ADC" w:rsidRDefault="000A592B" w:rsidP="00844D13">
            <w:pPr>
              <w:jc w:val="center"/>
            </w:pPr>
            <w:r w:rsidRPr="00463ADC">
              <w:lastRenderedPageBreak/>
              <w:t>на 2020 - 2026 годы</w:t>
            </w:r>
          </w:p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</w:tcPr>
          <w:p w:rsidR="000A592B" w:rsidRDefault="000A592B" w:rsidP="00EC0540">
            <w:pPr>
              <w:jc w:val="center"/>
            </w:pPr>
            <w:r w:rsidRPr="00463ADC">
              <w:lastRenderedPageBreak/>
              <w:t xml:space="preserve">Подпрограмма «Обеспечение реализации муниципальной программы «Обеспечение </w:t>
            </w:r>
            <w:r w:rsidRPr="00463ADC">
              <w:lastRenderedPageBreak/>
              <w:t xml:space="preserve">функционирования городского хозяйства в </w:t>
            </w:r>
            <w:r w:rsidR="00B75815">
              <w:t>Каменск-Уральском городском округе</w:t>
            </w:r>
          </w:p>
          <w:p w:rsidR="000A592B" w:rsidRPr="0027356C" w:rsidRDefault="000A592B" w:rsidP="00EC0540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на 2020 - 2026 годы»</w:t>
            </w:r>
          </w:p>
        </w:tc>
        <w:tc>
          <w:tcPr>
            <w:tcW w:w="1842" w:type="dxa"/>
          </w:tcPr>
          <w:p w:rsidR="000A592B" w:rsidRPr="0027356C" w:rsidRDefault="000A592B" w:rsidP="00057043">
            <w:pPr>
              <w:jc w:val="center"/>
              <w:rPr>
                <w:bCs/>
              </w:rPr>
            </w:pPr>
            <w:r w:rsidRPr="00463ADC">
              <w:lastRenderedPageBreak/>
              <w:t xml:space="preserve">Отраслевой орган </w:t>
            </w:r>
            <w:r w:rsidR="00057043">
              <w:t>А</w:t>
            </w:r>
            <w:r w:rsidRPr="00463ADC">
              <w:t xml:space="preserve">дминистрации </w:t>
            </w:r>
            <w:r w:rsidR="00057043">
              <w:t>Каменск</w:t>
            </w:r>
            <w:r w:rsidRPr="00463ADC">
              <w:t>-Уральского</w:t>
            </w:r>
            <w:r w:rsidR="00057043">
              <w:t xml:space="preserve"> городского округа</w:t>
            </w:r>
            <w:r w:rsidRPr="00463ADC">
              <w:t xml:space="preserve"> по городскому </w:t>
            </w:r>
            <w:r w:rsidRPr="00463ADC">
              <w:lastRenderedPageBreak/>
              <w:t>хозяйству</w:t>
            </w:r>
          </w:p>
        </w:tc>
      </w:tr>
      <w:tr w:rsidR="006B4405" w:rsidRPr="0027356C" w:rsidTr="00431899">
        <w:tc>
          <w:tcPr>
            <w:tcW w:w="48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611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40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984" w:type="dxa"/>
          </w:tcPr>
          <w:p w:rsidR="000A592B" w:rsidRDefault="000A592B" w:rsidP="00AD2931">
            <w:pPr>
              <w:jc w:val="center"/>
            </w:pPr>
            <w:r>
              <w:t>2</w:t>
            </w:r>
            <w:r w:rsidRPr="00463ADC">
              <w:t>. Развитие муниципальной системы образования в Каменск-Уральск</w:t>
            </w:r>
            <w:r w:rsidR="00AD2931">
              <w:t>ом городском округе</w:t>
            </w:r>
          </w:p>
          <w:p w:rsidR="000A592B" w:rsidRPr="0027356C" w:rsidRDefault="000A592B" w:rsidP="00AD2931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на 2020 - 2026 годы</w:t>
            </w:r>
          </w:p>
        </w:tc>
        <w:tc>
          <w:tcPr>
            <w:tcW w:w="2127" w:type="dxa"/>
          </w:tcPr>
          <w:p w:rsidR="000A592B" w:rsidRPr="0027356C" w:rsidRDefault="000A592B" w:rsidP="00EC0540">
            <w:pPr>
              <w:jc w:val="center"/>
              <w:rPr>
                <w:rFonts w:ascii="Liberation Serif" w:hAnsi="Liberation Serif" w:cs="Liberation Serif"/>
              </w:rPr>
            </w:pPr>
            <w:r w:rsidRPr="00463ADC">
              <w:t>Задача «Обеспечение деятельности муниципальных учреждений в сфере образования»</w:t>
            </w:r>
          </w:p>
        </w:tc>
        <w:tc>
          <w:tcPr>
            <w:tcW w:w="1842" w:type="dxa"/>
          </w:tcPr>
          <w:p w:rsidR="000A592B" w:rsidRPr="0027356C" w:rsidRDefault="000A592B" w:rsidP="00AD2931">
            <w:pPr>
              <w:jc w:val="center"/>
              <w:rPr>
                <w:bCs/>
              </w:rPr>
            </w:pPr>
            <w:r w:rsidRPr="00463ADC">
              <w:t xml:space="preserve">Орган местного самоуправления </w:t>
            </w:r>
            <w:r>
              <w:t>«</w:t>
            </w:r>
            <w:r w:rsidR="00AD2931">
              <w:t xml:space="preserve">Управление образования </w:t>
            </w:r>
            <w:r w:rsidRPr="00463ADC">
              <w:t>Каменск-Уральского</w:t>
            </w:r>
            <w:r w:rsidR="00AD2931">
              <w:t xml:space="preserve"> городского округа»</w:t>
            </w:r>
          </w:p>
        </w:tc>
      </w:tr>
      <w:tr w:rsidR="006B4405" w:rsidRPr="0027356C" w:rsidTr="00431899">
        <w:tc>
          <w:tcPr>
            <w:tcW w:w="48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611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40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984" w:type="dxa"/>
          </w:tcPr>
          <w:p w:rsidR="000A592B" w:rsidRPr="0063658A" w:rsidRDefault="000A592B" w:rsidP="00844D13">
            <w:pPr>
              <w:jc w:val="center"/>
            </w:pPr>
            <w:r w:rsidRPr="0063658A">
              <w:t xml:space="preserve">3. Развитие сферы культуры в </w:t>
            </w:r>
            <w:r w:rsidR="00AD2931" w:rsidRPr="0063658A">
              <w:t>Каменск-Уральском городском округе</w:t>
            </w:r>
          </w:p>
          <w:p w:rsidR="000A592B" w:rsidRPr="00AD2931" w:rsidRDefault="000A592B" w:rsidP="00844D13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63658A">
              <w:t>на 2020 - 2026 годы</w:t>
            </w:r>
          </w:p>
        </w:tc>
        <w:tc>
          <w:tcPr>
            <w:tcW w:w="2127" w:type="dxa"/>
          </w:tcPr>
          <w:p w:rsidR="000A592B" w:rsidRPr="00AD2931" w:rsidRDefault="000A592B" w:rsidP="00EC0540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854DDB">
              <w:t>Задача «Обеспечение деятельности муниципальных учреждений сферы культуры»</w:t>
            </w:r>
          </w:p>
        </w:tc>
        <w:tc>
          <w:tcPr>
            <w:tcW w:w="1842" w:type="dxa"/>
          </w:tcPr>
          <w:p w:rsidR="000A592B" w:rsidRPr="00AD2931" w:rsidRDefault="000A592B" w:rsidP="00B95021">
            <w:pPr>
              <w:jc w:val="center"/>
              <w:rPr>
                <w:bCs/>
                <w:highlight w:val="yellow"/>
              </w:rPr>
            </w:pPr>
            <w:r w:rsidRPr="00B95021">
              <w:t>Орган местного самоуправления «Управление культуры Каменск-Уральского</w:t>
            </w:r>
            <w:r w:rsidR="00B95021" w:rsidRPr="00B95021">
              <w:t xml:space="preserve"> городского округа</w:t>
            </w:r>
            <w:r w:rsidRPr="00B95021">
              <w:t>»</w:t>
            </w:r>
          </w:p>
        </w:tc>
      </w:tr>
      <w:tr w:rsidR="006B4405" w:rsidRPr="0027356C" w:rsidTr="00431899">
        <w:tc>
          <w:tcPr>
            <w:tcW w:w="48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611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40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984" w:type="dxa"/>
          </w:tcPr>
          <w:p w:rsidR="000A592B" w:rsidRPr="00AD2931" w:rsidRDefault="000A592B" w:rsidP="00AB771D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1F6CEE">
              <w:t>4. Развитие физической культуры и спорта в Каменск-Уральск</w:t>
            </w:r>
            <w:r w:rsidR="00AB771D">
              <w:t>ом городском округе</w:t>
            </w:r>
            <w:r w:rsidRPr="001F6CEE">
              <w:t xml:space="preserve"> на 2020 - 2026 годы</w:t>
            </w:r>
          </w:p>
        </w:tc>
        <w:tc>
          <w:tcPr>
            <w:tcW w:w="2127" w:type="dxa"/>
          </w:tcPr>
          <w:p w:rsidR="000A592B" w:rsidRPr="006B4405" w:rsidRDefault="000A592B" w:rsidP="001F6CEE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6B4405">
              <w:t>Задача «</w:t>
            </w:r>
            <w:r w:rsidR="001F6CEE" w:rsidRPr="006B4405">
              <w:t xml:space="preserve">Оказание экономической поддержки муниципальным учреждениям </w:t>
            </w:r>
            <w:r w:rsidRPr="006B4405">
              <w:t xml:space="preserve"> физической культуры и спорта»</w:t>
            </w:r>
          </w:p>
        </w:tc>
        <w:tc>
          <w:tcPr>
            <w:tcW w:w="1842" w:type="dxa"/>
          </w:tcPr>
          <w:p w:rsidR="000A592B" w:rsidRPr="00AD2931" w:rsidRDefault="000A592B" w:rsidP="001F6CEE">
            <w:pPr>
              <w:jc w:val="center"/>
              <w:rPr>
                <w:bCs/>
                <w:highlight w:val="yellow"/>
              </w:rPr>
            </w:pPr>
            <w:r w:rsidRPr="001F6CEE">
              <w:t>Орган местного самоуправления «Управление по физической культуре и спорту Каменск-Уральского</w:t>
            </w:r>
            <w:r w:rsidR="001F6CEE" w:rsidRPr="001F6CEE">
              <w:t xml:space="preserve"> городского округа</w:t>
            </w:r>
            <w:r w:rsidRPr="001F6CEE">
              <w:t>»</w:t>
            </w:r>
          </w:p>
        </w:tc>
      </w:tr>
      <w:tr w:rsidR="006B4405" w:rsidRPr="0027356C" w:rsidTr="00431899">
        <w:tc>
          <w:tcPr>
            <w:tcW w:w="48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611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40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0A592B" w:rsidRPr="0027356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0A592B" w:rsidRPr="00463ADC" w:rsidRDefault="000A592B" w:rsidP="00844D13">
            <w:pPr>
              <w:rPr>
                <w:lang w:eastAsia="en-US"/>
              </w:rPr>
            </w:pPr>
          </w:p>
        </w:tc>
        <w:tc>
          <w:tcPr>
            <w:tcW w:w="1984" w:type="dxa"/>
          </w:tcPr>
          <w:p w:rsidR="000A592B" w:rsidRPr="00AD2931" w:rsidRDefault="000A592B" w:rsidP="0032600A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2600A">
              <w:t xml:space="preserve">5. Управление муниципальной собственностью </w:t>
            </w:r>
            <w:r w:rsidR="0032600A" w:rsidRPr="0032600A">
              <w:t>в</w:t>
            </w:r>
            <w:r w:rsidRPr="0032600A">
              <w:t xml:space="preserve"> Каменск-Уральск</w:t>
            </w:r>
            <w:r w:rsidR="0032600A" w:rsidRPr="0032600A">
              <w:t>ом городском округе</w:t>
            </w:r>
            <w:r w:rsidRPr="0032600A">
              <w:t xml:space="preserve"> на 2020 - 2026 годы</w:t>
            </w:r>
          </w:p>
        </w:tc>
        <w:tc>
          <w:tcPr>
            <w:tcW w:w="2127" w:type="dxa"/>
          </w:tcPr>
          <w:p w:rsidR="000A592B" w:rsidRPr="0063298C" w:rsidRDefault="000A592B" w:rsidP="0063298C">
            <w:pPr>
              <w:jc w:val="center"/>
              <w:rPr>
                <w:rFonts w:ascii="Liberation Serif" w:hAnsi="Liberation Serif" w:cs="Liberation Serif"/>
              </w:rPr>
            </w:pPr>
            <w:r w:rsidRPr="0063298C">
              <w:t>Целевой показатель «</w:t>
            </w:r>
            <w:r w:rsidR="0063298C" w:rsidRPr="0063298C">
              <w:t>Финансовое о</w:t>
            </w:r>
            <w:r w:rsidRPr="0063298C">
              <w:t xml:space="preserve">беспечение </w:t>
            </w:r>
            <w:r w:rsidR="0063298C" w:rsidRPr="0063298C">
              <w:t>ис</w:t>
            </w:r>
            <w:r w:rsidRPr="0063298C">
              <w:t>полнения муниципального задания подведомственными учреждениями»</w:t>
            </w:r>
          </w:p>
        </w:tc>
        <w:tc>
          <w:tcPr>
            <w:tcW w:w="1842" w:type="dxa"/>
          </w:tcPr>
          <w:p w:rsidR="000A592B" w:rsidRPr="0063298C" w:rsidRDefault="000A592B" w:rsidP="0063298C">
            <w:pPr>
              <w:jc w:val="center"/>
              <w:rPr>
                <w:bCs/>
              </w:rPr>
            </w:pPr>
            <w:r w:rsidRPr="0063298C">
              <w:t>Орган местного самоуправления «Комитет по управлению имуществом Каменск-Уральского</w:t>
            </w:r>
            <w:r w:rsidR="0063298C" w:rsidRPr="0063298C">
              <w:t xml:space="preserve"> городского округа</w:t>
            </w:r>
            <w:r w:rsidRPr="0063298C">
              <w:t>»</w:t>
            </w:r>
          </w:p>
        </w:tc>
      </w:tr>
      <w:tr w:rsidR="006B4405" w:rsidRPr="00AD2931" w:rsidTr="00431899">
        <w:tc>
          <w:tcPr>
            <w:tcW w:w="486" w:type="dxa"/>
            <w:vMerge w:val="restart"/>
          </w:tcPr>
          <w:p w:rsidR="000A592B" w:rsidRPr="0063298C" w:rsidRDefault="000A592B" w:rsidP="00133698">
            <w:pPr>
              <w:jc w:val="both"/>
              <w:rPr>
                <w:rFonts w:ascii="Liberation Serif" w:hAnsi="Liberation Serif" w:cs="Liberation Serif"/>
              </w:rPr>
            </w:pPr>
            <w:r w:rsidRPr="0063298C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11" w:type="dxa"/>
            <w:vMerge w:val="restart"/>
          </w:tcPr>
          <w:p w:rsidR="000A592B" w:rsidRPr="0063298C" w:rsidRDefault="000A592B" w:rsidP="00F84A4B">
            <w:pPr>
              <w:jc w:val="center"/>
            </w:pPr>
            <w:r w:rsidRPr="0063298C">
              <w:t xml:space="preserve">Освобождение от уплаты земельного </w:t>
            </w:r>
            <w:r w:rsidRPr="0063298C">
              <w:lastRenderedPageBreak/>
              <w:t xml:space="preserve">налога  органов местного </w:t>
            </w:r>
            <w:proofErr w:type="spellStart"/>
            <w:proofErr w:type="gramStart"/>
            <w:r w:rsidRPr="0063298C">
              <w:t>самоуправ-ления</w:t>
            </w:r>
            <w:proofErr w:type="spellEnd"/>
            <w:proofErr w:type="gramEnd"/>
          </w:p>
        </w:tc>
        <w:tc>
          <w:tcPr>
            <w:tcW w:w="2406" w:type="dxa"/>
            <w:vMerge w:val="restart"/>
          </w:tcPr>
          <w:p w:rsidR="000A592B" w:rsidRPr="0063298C" w:rsidRDefault="000A592B" w:rsidP="00DA28D8">
            <w:pPr>
              <w:jc w:val="center"/>
            </w:pPr>
            <w:r w:rsidRPr="0063298C">
              <w:lastRenderedPageBreak/>
              <w:t xml:space="preserve">Освобождение от уплаты земельного налога органов местного </w:t>
            </w:r>
            <w:r w:rsidRPr="0063298C">
              <w:lastRenderedPageBreak/>
              <w:t>самоуправления Каменск-Уральского</w:t>
            </w:r>
          </w:p>
          <w:p w:rsidR="000A592B" w:rsidRPr="0063298C" w:rsidRDefault="000A592B" w:rsidP="00DA28D8">
            <w:pPr>
              <w:jc w:val="center"/>
              <w:rPr>
                <w:rFonts w:ascii="Liberation Serif" w:hAnsi="Liberation Serif" w:cs="Liberation Serif"/>
              </w:rPr>
            </w:pPr>
            <w:r w:rsidRPr="0063298C">
              <w:t>городского округа</w:t>
            </w:r>
          </w:p>
        </w:tc>
        <w:tc>
          <w:tcPr>
            <w:tcW w:w="2126" w:type="dxa"/>
            <w:vMerge w:val="restart"/>
          </w:tcPr>
          <w:p w:rsidR="000A592B" w:rsidRPr="0063298C" w:rsidRDefault="000A592B" w:rsidP="00DA28D8">
            <w:pPr>
              <w:jc w:val="center"/>
              <w:rPr>
                <w:rFonts w:ascii="Liberation Serif" w:hAnsi="Liberation Serif" w:cs="Liberation Serif"/>
              </w:rPr>
            </w:pPr>
            <w:r w:rsidRPr="0063298C">
              <w:lastRenderedPageBreak/>
              <w:t>-«-</w:t>
            </w:r>
          </w:p>
        </w:tc>
        <w:tc>
          <w:tcPr>
            <w:tcW w:w="1417" w:type="dxa"/>
            <w:vMerge w:val="restart"/>
          </w:tcPr>
          <w:p w:rsidR="000A592B" w:rsidRPr="0063298C" w:rsidRDefault="000A592B" w:rsidP="00DA28D8">
            <w:pPr>
              <w:jc w:val="center"/>
              <w:rPr>
                <w:lang w:eastAsia="en-US"/>
              </w:rPr>
            </w:pPr>
            <w:r w:rsidRPr="0063298C">
              <w:t>Юридические лица</w:t>
            </w:r>
          </w:p>
        </w:tc>
        <w:tc>
          <w:tcPr>
            <w:tcW w:w="1418" w:type="dxa"/>
            <w:vMerge w:val="restart"/>
          </w:tcPr>
          <w:p w:rsidR="000A592B" w:rsidRPr="0063298C" w:rsidRDefault="000A592B" w:rsidP="00DA28D8">
            <w:pPr>
              <w:jc w:val="center"/>
              <w:rPr>
                <w:lang w:eastAsia="en-US"/>
              </w:rPr>
            </w:pPr>
            <w:r w:rsidRPr="0063298C">
              <w:t>Техническая</w:t>
            </w:r>
          </w:p>
        </w:tc>
        <w:tc>
          <w:tcPr>
            <w:tcW w:w="1984" w:type="dxa"/>
          </w:tcPr>
          <w:p w:rsidR="000A592B" w:rsidRPr="0032325C" w:rsidRDefault="000A592B" w:rsidP="00DA28D8">
            <w:pPr>
              <w:jc w:val="center"/>
            </w:pPr>
            <w:r w:rsidRPr="0032325C">
              <w:t xml:space="preserve">1. Обеспечение развития гражданского </w:t>
            </w:r>
            <w:r w:rsidRPr="0032325C">
              <w:lastRenderedPageBreak/>
              <w:t>общества и муниципального управления в Каменск-Уральск</w:t>
            </w:r>
            <w:r w:rsidR="00AB771D">
              <w:t>ом городском округе</w:t>
            </w:r>
          </w:p>
          <w:p w:rsidR="000A592B" w:rsidRPr="00AD2931" w:rsidRDefault="000A592B" w:rsidP="00DA28D8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2325C">
              <w:t>на 2020 - 2026 годы</w:t>
            </w:r>
          </w:p>
        </w:tc>
        <w:tc>
          <w:tcPr>
            <w:tcW w:w="2127" w:type="dxa"/>
          </w:tcPr>
          <w:p w:rsidR="000A592B" w:rsidRPr="00AD2931" w:rsidRDefault="000A592B" w:rsidP="00DA28D8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2325C">
              <w:lastRenderedPageBreak/>
              <w:t>Подпрограмма «Обеспечивающая»</w:t>
            </w:r>
          </w:p>
        </w:tc>
        <w:tc>
          <w:tcPr>
            <w:tcW w:w="1842" w:type="dxa"/>
            <w:shd w:val="clear" w:color="auto" w:fill="auto"/>
          </w:tcPr>
          <w:p w:rsidR="000A592B" w:rsidRPr="00ED19B4" w:rsidRDefault="000A592B" w:rsidP="0063298C">
            <w:pPr>
              <w:autoSpaceDE w:val="0"/>
              <w:autoSpaceDN w:val="0"/>
              <w:adjustRightInd w:val="0"/>
              <w:jc w:val="center"/>
            </w:pPr>
            <w:r w:rsidRPr="00ED19B4">
              <w:t xml:space="preserve">Отдел бухгалтерского учета, отчетности </w:t>
            </w:r>
            <w:r w:rsidRPr="00ED19B4">
              <w:lastRenderedPageBreak/>
              <w:t>и закупок Администрации Каменск-Уральского</w:t>
            </w:r>
          </w:p>
          <w:p w:rsidR="000A592B" w:rsidRPr="00AD2931" w:rsidRDefault="000A592B" w:rsidP="0063298C">
            <w:pPr>
              <w:jc w:val="center"/>
              <w:rPr>
                <w:bCs/>
                <w:highlight w:val="yellow"/>
              </w:rPr>
            </w:pPr>
            <w:r w:rsidRPr="00ED19B4">
              <w:t>городского округа</w:t>
            </w:r>
          </w:p>
        </w:tc>
      </w:tr>
      <w:tr w:rsidR="006B4405" w:rsidRPr="00AD2931" w:rsidTr="00431899">
        <w:tc>
          <w:tcPr>
            <w:tcW w:w="486" w:type="dxa"/>
            <w:vMerge/>
          </w:tcPr>
          <w:p w:rsidR="000A592B" w:rsidRPr="00AD2931" w:rsidRDefault="000A592B" w:rsidP="00133698">
            <w:pPr>
              <w:jc w:val="both"/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1611" w:type="dxa"/>
            <w:vMerge/>
          </w:tcPr>
          <w:p w:rsidR="000A592B" w:rsidRPr="00AD2931" w:rsidRDefault="000A592B" w:rsidP="00133698">
            <w:pPr>
              <w:jc w:val="both"/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406" w:type="dxa"/>
            <w:vMerge/>
          </w:tcPr>
          <w:p w:rsidR="000A592B" w:rsidRPr="00AD2931" w:rsidRDefault="000A592B" w:rsidP="00133698">
            <w:pPr>
              <w:jc w:val="both"/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126" w:type="dxa"/>
            <w:vMerge/>
          </w:tcPr>
          <w:p w:rsidR="000A592B" w:rsidRPr="00AD2931" w:rsidRDefault="000A592B" w:rsidP="00133698">
            <w:pPr>
              <w:jc w:val="both"/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1417" w:type="dxa"/>
            <w:vMerge/>
            <w:vAlign w:val="center"/>
          </w:tcPr>
          <w:p w:rsidR="000A592B" w:rsidRPr="00AD2931" w:rsidRDefault="000A592B" w:rsidP="00844D13">
            <w:pPr>
              <w:rPr>
                <w:highlight w:val="yellow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0A592B" w:rsidRPr="00AD2931" w:rsidRDefault="000A592B" w:rsidP="00844D13">
            <w:pPr>
              <w:rPr>
                <w:highlight w:val="yellow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0A592B" w:rsidRPr="0063298C" w:rsidRDefault="000A592B" w:rsidP="00DA28D8">
            <w:pPr>
              <w:jc w:val="center"/>
            </w:pPr>
            <w:r w:rsidRPr="0063298C">
              <w:t>2. Развитие муниципальной системы образования в Каменск-Уральск</w:t>
            </w:r>
            <w:r w:rsidR="0063298C" w:rsidRPr="0063298C">
              <w:t>ом городском округе</w:t>
            </w:r>
          </w:p>
          <w:p w:rsidR="000A592B" w:rsidRPr="00AD2931" w:rsidRDefault="000A592B" w:rsidP="00DA28D8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63298C">
              <w:t>на 2020 - 2026 годы</w:t>
            </w:r>
          </w:p>
        </w:tc>
        <w:tc>
          <w:tcPr>
            <w:tcW w:w="2127" w:type="dxa"/>
          </w:tcPr>
          <w:p w:rsidR="000A592B" w:rsidRPr="0063298C" w:rsidRDefault="0063298C" w:rsidP="00DA28D8">
            <w:pPr>
              <w:jc w:val="center"/>
            </w:pPr>
            <w:r w:rsidRPr="0063298C">
              <w:t>Задача</w:t>
            </w:r>
            <w:r w:rsidR="000A592B" w:rsidRPr="0063298C">
              <w:t xml:space="preserve"> «Обеспечение деятельности муниципального органа в сфере образования»</w:t>
            </w:r>
          </w:p>
          <w:p w:rsidR="000A592B" w:rsidRPr="00AD2931" w:rsidRDefault="000A592B" w:rsidP="00DA28D8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1842" w:type="dxa"/>
          </w:tcPr>
          <w:p w:rsidR="000A592B" w:rsidRPr="00AD2931" w:rsidRDefault="000A592B" w:rsidP="0063298C">
            <w:pPr>
              <w:jc w:val="center"/>
              <w:rPr>
                <w:bCs/>
                <w:highlight w:val="yellow"/>
              </w:rPr>
            </w:pPr>
            <w:r w:rsidRPr="0063298C">
              <w:t>Орган местного самоуправления «Управление образования Каменск-Уральского</w:t>
            </w:r>
            <w:r w:rsidR="0063298C" w:rsidRPr="0063298C">
              <w:t xml:space="preserve"> городского округа</w:t>
            </w:r>
            <w:r w:rsidRPr="0063298C">
              <w:t>»</w:t>
            </w:r>
          </w:p>
        </w:tc>
      </w:tr>
      <w:tr w:rsidR="006B4405" w:rsidRPr="00AD2931" w:rsidTr="00431899">
        <w:tc>
          <w:tcPr>
            <w:tcW w:w="486" w:type="dxa"/>
          </w:tcPr>
          <w:p w:rsidR="00DA28D8" w:rsidRPr="00CA648E" w:rsidRDefault="00BB3B33" w:rsidP="00133698">
            <w:pPr>
              <w:jc w:val="both"/>
              <w:rPr>
                <w:rFonts w:ascii="Liberation Serif" w:hAnsi="Liberation Serif" w:cs="Liberation Serif"/>
              </w:rPr>
            </w:pPr>
            <w:r w:rsidRPr="00CA648E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611" w:type="dxa"/>
          </w:tcPr>
          <w:p w:rsidR="00DA28D8" w:rsidRPr="00CA648E" w:rsidRDefault="00BB3B33" w:rsidP="00BB3B33">
            <w:pPr>
              <w:jc w:val="center"/>
              <w:rPr>
                <w:rFonts w:ascii="Liberation Serif" w:hAnsi="Liberation Serif" w:cs="Liberation Serif"/>
              </w:rPr>
            </w:pPr>
            <w:r w:rsidRPr="00CA648E">
              <w:t xml:space="preserve">Освобождение от уплаты земельного налога  организаций, </w:t>
            </w:r>
            <w:proofErr w:type="spellStart"/>
            <w:proofErr w:type="gramStart"/>
            <w:r w:rsidRPr="00CA648E">
              <w:t>обеспечива-ющих</w:t>
            </w:r>
            <w:proofErr w:type="spellEnd"/>
            <w:proofErr w:type="gramEnd"/>
            <w:r w:rsidRPr="00CA648E">
              <w:t xml:space="preserve"> занятость инвалидов</w:t>
            </w:r>
          </w:p>
        </w:tc>
        <w:tc>
          <w:tcPr>
            <w:tcW w:w="2406" w:type="dxa"/>
          </w:tcPr>
          <w:p w:rsidR="00DA28D8" w:rsidRPr="00CA648E" w:rsidRDefault="00BB4B58" w:rsidP="00BB3B33">
            <w:pPr>
              <w:jc w:val="center"/>
              <w:rPr>
                <w:rFonts w:ascii="Liberation Serif" w:hAnsi="Liberation Serif" w:cs="Liberation Serif"/>
              </w:rPr>
            </w:pPr>
            <w:hyperlink r:id="rId9" w:history="1">
              <w:r w:rsidR="00BB3B33" w:rsidRPr="00CA648E">
                <w:rPr>
                  <w:rStyle w:val="a8"/>
                  <w:color w:val="auto"/>
                  <w:u w:val="none"/>
                </w:rPr>
                <w:t>Освобождение от уплаты земельного налога организаций</w:t>
              </w:r>
              <w:r w:rsidR="00AB771D">
                <w:rPr>
                  <w:rStyle w:val="a8"/>
                  <w:color w:val="auto"/>
                  <w:u w:val="none"/>
                </w:rPr>
                <w:t xml:space="preserve"> и индивидуальных предпринимате</w:t>
              </w:r>
              <w:r w:rsidR="00BB3B33" w:rsidRPr="00CA648E">
                <w:rPr>
                  <w:rStyle w:val="a8"/>
                  <w:color w:val="auto"/>
                  <w:u w:val="none"/>
                </w:rPr>
                <w:t xml:space="preserve">лей в отношении земельных участков площадью не более 100 квадратных метров со среднесписочной численностью работников не менее 10 человек, в которых (у которых) инвалиды составляют не менее 50 процентов от общего числа работников в течение налогового периода и доля </w:t>
              </w:r>
              <w:proofErr w:type="gramStart"/>
              <w:r w:rsidR="00BB3B33" w:rsidRPr="00CA648E">
                <w:rPr>
                  <w:rStyle w:val="a8"/>
                  <w:color w:val="auto"/>
                  <w:u w:val="none"/>
                </w:rPr>
                <w:t>расходов</w:t>
              </w:r>
              <w:proofErr w:type="gramEnd"/>
              <w:r w:rsidR="00BB3B33" w:rsidRPr="00CA648E">
                <w:rPr>
                  <w:rStyle w:val="a8"/>
                  <w:color w:val="auto"/>
                  <w:u w:val="none"/>
                </w:rPr>
                <w:t xml:space="preserve"> на оплату труда которых составляет не менее 25 процентов от общего фонда оплаты труда организации (у индивидуального предпринимателя); при этом заработная плата инвалидов не должна </w:t>
              </w:r>
              <w:r w:rsidR="00BB3B33" w:rsidRPr="00CA648E">
                <w:rPr>
                  <w:rStyle w:val="a8"/>
                  <w:color w:val="auto"/>
                  <w:u w:val="none"/>
                </w:rPr>
                <w:lastRenderedPageBreak/>
                <w:t>быть ниже величины прожиточного минимума в Свердловской области для трудоспособного населения</w:t>
              </w:r>
            </w:hyperlink>
          </w:p>
        </w:tc>
        <w:tc>
          <w:tcPr>
            <w:tcW w:w="2126" w:type="dxa"/>
          </w:tcPr>
          <w:p w:rsidR="00DA28D8" w:rsidRPr="00CA648E" w:rsidRDefault="00BB3B33" w:rsidP="00BB3B33">
            <w:pPr>
              <w:jc w:val="center"/>
              <w:rPr>
                <w:rFonts w:ascii="Liberation Serif" w:hAnsi="Liberation Serif" w:cs="Liberation Serif"/>
              </w:rPr>
            </w:pPr>
            <w:r w:rsidRPr="00CA648E">
              <w:lastRenderedPageBreak/>
              <w:t>-«-</w:t>
            </w:r>
          </w:p>
        </w:tc>
        <w:tc>
          <w:tcPr>
            <w:tcW w:w="1417" w:type="dxa"/>
          </w:tcPr>
          <w:p w:rsidR="00DA28D8" w:rsidRPr="00CA648E" w:rsidRDefault="00BB3B33" w:rsidP="00BB3B33">
            <w:pPr>
              <w:jc w:val="center"/>
              <w:rPr>
                <w:lang w:eastAsia="en-US"/>
              </w:rPr>
            </w:pPr>
            <w:r w:rsidRPr="00CA648E">
              <w:t>Юридические лица и физические лица</w:t>
            </w:r>
          </w:p>
        </w:tc>
        <w:tc>
          <w:tcPr>
            <w:tcW w:w="1418" w:type="dxa"/>
          </w:tcPr>
          <w:p w:rsidR="00DA28D8" w:rsidRPr="00CA648E" w:rsidRDefault="00BB3B33" w:rsidP="00BB3B33">
            <w:pPr>
              <w:jc w:val="center"/>
              <w:rPr>
                <w:lang w:eastAsia="en-US"/>
              </w:rPr>
            </w:pPr>
            <w:r w:rsidRPr="00CA648E">
              <w:t>Социальная</w:t>
            </w:r>
          </w:p>
        </w:tc>
        <w:tc>
          <w:tcPr>
            <w:tcW w:w="1984" w:type="dxa"/>
          </w:tcPr>
          <w:p w:rsidR="00BB3B33" w:rsidRPr="00CA648E" w:rsidRDefault="00BB3B33" w:rsidP="00BB3B33">
            <w:pPr>
              <w:jc w:val="center"/>
            </w:pPr>
            <w:r w:rsidRPr="00CA648E">
              <w:t>Реализация социальной политики в Каменск-Уральск</w:t>
            </w:r>
            <w:r w:rsidR="00AB771D">
              <w:t>ом городском округе</w:t>
            </w:r>
          </w:p>
          <w:p w:rsidR="00DA28D8" w:rsidRPr="00CA648E" w:rsidRDefault="00BB3B33" w:rsidP="00BB3B33">
            <w:pPr>
              <w:jc w:val="both"/>
              <w:rPr>
                <w:rFonts w:ascii="Liberation Serif" w:hAnsi="Liberation Serif" w:cs="Liberation Serif"/>
              </w:rPr>
            </w:pPr>
            <w:r w:rsidRPr="00CA648E">
              <w:t>на 2020 - 2026 годы</w:t>
            </w:r>
          </w:p>
        </w:tc>
        <w:tc>
          <w:tcPr>
            <w:tcW w:w="2127" w:type="dxa"/>
          </w:tcPr>
          <w:p w:rsidR="00BB3B33" w:rsidRPr="00CA648E" w:rsidRDefault="00BB3B33" w:rsidP="000A592B">
            <w:pPr>
              <w:jc w:val="center"/>
            </w:pPr>
            <w:r w:rsidRPr="00CA648E">
              <w:t xml:space="preserve">Подпрограмма «Дополнительные меры социальной поддержки населения в </w:t>
            </w:r>
            <w:r w:rsidR="00AB771D">
              <w:t>Каменск-Уральском городском округе</w:t>
            </w:r>
          </w:p>
          <w:p w:rsidR="00DA28D8" w:rsidRPr="00CA648E" w:rsidRDefault="00BB3B33" w:rsidP="000A592B">
            <w:pPr>
              <w:jc w:val="center"/>
              <w:rPr>
                <w:rFonts w:ascii="Liberation Serif" w:hAnsi="Liberation Serif" w:cs="Liberation Serif"/>
              </w:rPr>
            </w:pPr>
            <w:r w:rsidRPr="00CA648E">
              <w:t>на 2020-2026 годы»</w:t>
            </w:r>
          </w:p>
        </w:tc>
        <w:tc>
          <w:tcPr>
            <w:tcW w:w="1842" w:type="dxa"/>
          </w:tcPr>
          <w:p w:rsidR="00BB3B33" w:rsidRPr="00CA648E" w:rsidRDefault="00BB3B33" w:rsidP="00BB3B33">
            <w:pPr>
              <w:jc w:val="center"/>
            </w:pPr>
            <w:r w:rsidRPr="00CA648E">
              <w:t>Отдел по социальным и жилищным вопросам Администрации Каменск-Уральского</w:t>
            </w:r>
          </w:p>
          <w:p w:rsidR="00DA28D8" w:rsidRPr="00AD2931" w:rsidRDefault="00BB3B33" w:rsidP="00BB3B33">
            <w:pPr>
              <w:jc w:val="center"/>
              <w:rPr>
                <w:bCs/>
                <w:highlight w:val="yellow"/>
              </w:rPr>
            </w:pPr>
            <w:r w:rsidRPr="00CA648E">
              <w:t>городского округа</w:t>
            </w:r>
          </w:p>
        </w:tc>
      </w:tr>
      <w:tr w:rsidR="006B4405" w:rsidRPr="00AD2931" w:rsidTr="00431899">
        <w:tc>
          <w:tcPr>
            <w:tcW w:w="486" w:type="dxa"/>
          </w:tcPr>
          <w:p w:rsidR="00F84A4B" w:rsidRPr="00CA648E" w:rsidRDefault="00F84A4B" w:rsidP="00133698">
            <w:pPr>
              <w:jc w:val="both"/>
              <w:rPr>
                <w:rFonts w:ascii="Liberation Serif" w:hAnsi="Liberation Serif" w:cs="Liberation Serif"/>
              </w:rPr>
            </w:pPr>
            <w:r w:rsidRPr="00CA648E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1611" w:type="dxa"/>
          </w:tcPr>
          <w:p w:rsidR="00F84A4B" w:rsidRPr="00CA648E" w:rsidRDefault="00F84A4B" w:rsidP="00F84A4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A648E">
              <w:t>Освобождение от уплаты земельного налога  участников и инвалидов Великой Отечественной войны</w:t>
            </w:r>
          </w:p>
        </w:tc>
        <w:tc>
          <w:tcPr>
            <w:tcW w:w="2406" w:type="dxa"/>
          </w:tcPr>
          <w:p w:rsidR="00F84A4B" w:rsidRPr="00CA648E" w:rsidRDefault="00F84A4B" w:rsidP="00F84A4B">
            <w:pPr>
              <w:jc w:val="center"/>
            </w:pPr>
            <w:r w:rsidRPr="00CA648E"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2126" w:type="dxa"/>
          </w:tcPr>
          <w:p w:rsidR="00F84A4B" w:rsidRPr="00CA648E" w:rsidRDefault="00F84A4B" w:rsidP="00F84A4B">
            <w:pPr>
              <w:autoSpaceDE w:val="0"/>
              <w:autoSpaceDN w:val="0"/>
              <w:adjustRightInd w:val="0"/>
              <w:jc w:val="center"/>
            </w:pPr>
            <w:r w:rsidRPr="00CA648E">
              <w:t>-«-</w:t>
            </w:r>
          </w:p>
        </w:tc>
        <w:tc>
          <w:tcPr>
            <w:tcW w:w="1417" w:type="dxa"/>
          </w:tcPr>
          <w:p w:rsidR="00F84A4B" w:rsidRPr="00CA648E" w:rsidRDefault="00F84A4B" w:rsidP="00F84A4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A648E">
              <w:t>Физические лица</w:t>
            </w:r>
          </w:p>
        </w:tc>
        <w:tc>
          <w:tcPr>
            <w:tcW w:w="1418" w:type="dxa"/>
          </w:tcPr>
          <w:p w:rsidR="00F84A4B" w:rsidRPr="00CA648E" w:rsidRDefault="00F84A4B" w:rsidP="00F84A4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A648E">
              <w:t>Социальная</w:t>
            </w:r>
          </w:p>
        </w:tc>
        <w:tc>
          <w:tcPr>
            <w:tcW w:w="1984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>Реализация социальной политики в Каменск-Уральск</w:t>
            </w:r>
            <w:r w:rsidR="00AB771D">
              <w:t>ом городском округе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на 2020 - 2026 годы</w:t>
            </w:r>
          </w:p>
        </w:tc>
        <w:tc>
          <w:tcPr>
            <w:tcW w:w="2127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>Подпрограмма «Дополнительные меры социальной поддержки населения в Каменск-Уральск</w:t>
            </w:r>
            <w:r w:rsidR="00AB771D">
              <w:t>ом городском округе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на 2020-2026 годы»</w:t>
            </w:r>
          </w:p>
        </w:tc>
        <w:tc>
          <w:tcPr>
            <w:tcW w:w="1842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>Отдел по социальным и жилищным вопросам Администрации Каменск-Уральского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городского округа</w:t>
            </w:r>
          </w:p>
        </w:tc>
      </w:tr>
      <w:tr w:rsidR="006B4405" w:rsidRPr="00AD2931" w:rsidTr="00431899">
        <w:tc>
          <w:tcPr>
            <w:tcW w:w="486" w:type="dxa"/>
          </w:tcPr>
          <w:p w:rsidR="00F84A4B" w:rsidRPr="00CA648E" w:rsidRDefault="00F84A4B" w:rsidP="00133698">
            <w:pPr>
              <w:jc w:val="both"/>
              <w:rPr>
                <w:rFonts w:ascii="Liberation Serif" w:hAnsi="Liberation Serif" w:cs="Liberation Serif"/>
              </w:rPr>
            </w:pPr>
            <w:r w:rsidRPr="00CA648E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611" w:type="dxa"/>
          </w:tcPr>
          <w:p w:rsidR="00F84A4B" w:rsidRPr="00CA648E" w:rsidRDefault="00F84A4B" w:rsidP="00F84A4B">
            <w:pPr>
              <w:jc w:val="center"/>
            </w:pPr>
            <w:r w:rsidRPr="00CA648E">
              <w:t xml:space="preserve">Освобождение от уплаты земельного налога  резидентов территории опережающего </w:t>
            </w:r>
            <w:proofErr w:type="spellStart"/>
            <w:r w:rsidRPr="00CA648E">
              <w:t>социально-экономичес</w:t>
            </w:r>
            <w:proofErr w:type="spellEnd"/>
            <w:r w:rsidRPr="00CA648E">
              <w:t>-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кого развития</w:t>
            </w:r>
          </w:p>
        </w:tc>
        <w:tc>
          <w:tcPr>
            <w:tcW w:w="2406" w:type="dxa"/>
          </w:tcPr>
          <w:p w:rsidR="00F84A4B" w:rsidRPr="00CA648E" w:rsidRDefault="00F84A4B" w:rsidP="00F84A4B">
            <w:pPr>
              <w:jc w:val="center"/>
            </w:pPr>
            <w:r w:rsidRPr="00CA648E">
              <w:t>Освобождение от уплаты земельного налога резидентов территории опережающего социально-экономического развития, в отношении земельных участков, используемых для целей осуществления инвестиционных проектов в соответствии с соглашением об осуществлении деятельности, в течение пяти последовательных налоговых периодов, считая с налогового периода, в котором был получен статус резидента территории опережающего социально-экономического развития</w:t>
            </w:r>
          </w:p>
        </w:tc>
        <w:tc>
          <w:tcPr>
            <w:tcW w:w="2126" w:type="dxa"/>
          </w:tcPr>
          <w:p w:rsidR="00F84A4B" w:rsidRPr="00CA648E" w:rsidRDefault="00F84A4B" w:rsidP="00F84A4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A648E">
              <w:t>-«-</w:t>
            </w:r>
          </w:p>
        </w:tc>
        <w:tc>
          <w:tcPr>
            <w:tcW w:w="1417" w:type="dxa"/>
          </w:tcPr>
          <w:p w:rsidR="00F84A4B" w:rsidRPr="00CA648E" w:rsidRDefault="00F84A4B" w:rsidP="00F84A4B">
            <w:pPr>
              <w:jc w:val="center"/>
            </w:pPr>
            <w:r w:rsidRPr="00CA648E">
              <w:t>Юридические лица</w:t>
            </w:r>
          </w:p>
        </w:tc>
        <w:tc>
          <w:tcPr>
            <w:tcW w:w="1418" w:type="dxa"/>
          </w:tcPr>
          <w:p w:rsidR="00F84A4B" w:rsidRPr="00CA648E" w:rsidRDefault="00F84A4B" w:rsidP="00F84A4B">
            <w:pPr>
              <w:jc w:val="center"/>
            </w:pPr>
            <w:proofErr w:type="spellStart"/>
            <w:proofErr w:type="gramStart"/>
            <w:r w:rsidRPr="00CA648E">
              <w:t>Стимулирую-щая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>Развитие малого и среднего предпринимательства, внутреннего и въездного туризма в Каменск-Уральском городском округе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на 2020 - 2026 годы</w:t>
            </w:r>
          </w:p>
        </w:tc>
        <w:tc>
          <w:tcPr>
            <w:tcW w:w="2127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>Подпрограмма «Содействие развитию малого и среднего предпринимательства в Каменск-Уральском городском округе</w:t>
            </w:r>
          </w:p>
          <w:p w:rsidR="00F84A4B" w:rsidRPr="00CA648E" w:rsidRDefault="00F84A4B" w:rsidP="00F84A4B">
            <w:pPr>
              <w:jc w:val="center"/>
            </w:pPr>
            <w:r w:rsidRPr="00CA648E">
              <w:t>на 2020 - 2026 годы»</w:t>
            </w:r>
          </w:p>
        </w:tc>
        <w:tc>
          <w:tcPr>
            <w:tcW w:w="1842" w:type="dxa"/>
            <w:shd w:val="clear" w:color="auto" w:fill="auto"/>
          </w:tcPr>
          <w:p w:rsidR="00F84A4B" w:rsidRPr="00CA648E" w:rsidRDefault="00F84A4B" w:rsidP="00F84A4B">
            <w:pPr>
              <w:jc w:val="center"/>
            </w:pPr>
            <w:r w:rsidRPr="00CA648E">
              <w:t xml:space="preserve">Отдел развития потребительского рынка, </w:t>
            </w:r>
            <w:proofErr w:type="spellStart"/>
            <w:proofErr w:type="gramStart"/>
            <w:r w:rsidRPr="00CA648E">
              <w:t>предприниматель-ства</w:t>
            </w:r>
            <w:proofErr w:type="spellEnd"/>
            <w:proofErr w:type="gramEnd"/>
            <w:r w:rsidRPr="00CA648E">
              <w:t xml:space="preserve"> и туризма Администрации Каменск-Уральского</w:t>
            </w:r>
            <w:r w:rsidR="00CA648E" w:rsidRPr="00CA648E">
              <w:t xml:space="preserve"> городского округа</w:t>
            </w:r>
          </w:p>
          <w:p w:rsidR="00F84A4B" w:rsidRPr="00CA648E" w:rsidRDefault="00F84A4B" w:rsidP="00133698">
            <w:pPr>
              <w:jc w:val="both"/>
              <w:rPr>
                <w:bCs/>
              </w:rPr>
            </w:pPr>
          </w:p>
        </w:tc>
      </w:tr>
      <w:tr w:rsidR="006B4405" w:rsidRPr="00AD2931" w:rsidTr="00431899">
        <w:tc>
          <w:tcPr>
            <w:tcW w:w="486" w:type="dxa"/>
          </w:tcPr>
          <w:p w:rsidR="00C362A0" w:rsidRPr="00D2562A" w:rsidRDefault="00C362A0" w:rsidP="00133698">
            <w:pPr>
              <w:jc w:val="both"/>
              <w:rPr>
                <w:rFonts w:ascii="Liberation Serif" w:hAnsi="Liberation Serif" w:cs="Liberation Serif"/>
              </w:rPr>
            </w:pPr>
            <w:r w:rsidRPr="00D2562A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611" w:type="dxa"/>
          </w:tcPr>
          <w:p w:rsidR="00C362A0" w:rsidRPr="00D2562A" w:rsidRDefault="00C362A0" w:rsidP="00684C5B">
            <w:pPr>
              <w:jc w:val="center"/>
            </w:pPr>
            <w:r w:rsidRPr="00D2562A">
              <w:t xml:space="preserve">Уплата земельного налога в размере 70% от </w:t>
            </w:r>
            <w:r w:rsidRPr="00D2562A">
              <w:lastRenderedPageBreak/>
              <w:t xml:space="preserve">рассчитанного размера земельного налога за земельные участки, </w:t>
            </w:r>
            <w:proofErr w:type="spellStart"/>
            <w:proofErr w:type="gramStart"/>
            <w:r w:rsidRPr="00D2562A">
              <w:t>предназначен-ные</w:t>
            </w:r>
            <w:proofErr w:type="spellEnd"/>
            <w:proofErr w:type="gramEnd"/>
            <w:r w:rsidRPr="00D2562A">
              <w:t xml:space="preserve"> для осуществления  деятельности в сфере торговли, общественного питания и бытового обслуживания и расположенные </w:t>
            </w:r>
          </w:p>
          <w:p w:rsidR="00C362A0" w:rsidRPr="00D2562A" w:rsidRDefault="00C362A0" w:rsidP="00684C5B">
            <w:pPr>
              <w:jc w:val="center"/>
            </w:pPr>
            <w:r w:rsidRPr="00D2562A">
              <w:t xml:space="preserve">в жиломрайоне «Старыйгород», </w:t>
            </w:r>
            <w:proofErr w:type="gramStart"/>
            <w:r w:rsidRPr="00D2562A">
              <w:t>ограниченном</w:t>
            </w:r>
            <w:proofErr w:type="gramEnd"/>
            <w:r w:rsidRPr="00D2562A">
              <w:t xml:space="preserve"> левым берегом реки Исеть, правым берегом реки Каменка и переулком Санаторный</w:t>
            </w:r>
          </w:p>
        </w:tc>
        <w:tc>
          <w:tcPr>
            <w:tcW w:w="2406" w:type="dxa"/>
          </w:tcPr>
          <w:p w:rsidR="00C362A0" w:rsidRPr="00D2562A" w:rsidRDefault="00C362A0" w:rsidP="00684C5B">
            <w:pPr>
              <w:jc w:val="center"/>
            </w:pPr>
            <w:proofErr w:type="gramStart"/>
            <w:r w:rsidRPr="00D2562A">
              <w:lastRenderedPageBreak/>
              <w:t xml:space="preserve">Предоставление юридическим и физическим лицам, осуществляющим </w:t>
            </w:r>
            <w:r w:rsidRPr="00D2562A">
              <w:lastRenderedPageBreak/>
              <w:t>деятельность в сфере торговли, общественного питания и бытового обслуживания, льготы в виде уплаты земельного налога в размере 70% от рассчитанного размера земельного налога за земельные участки, 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2126" w:type="dxa"/>
          </w:tcPr>
          <w:p w:rsidR="00C362A0" w:rsidRPr="00D2562A" w:rsidRDefault="00C362A0" w:rsidP="00684C5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2562A">
              <w:lastRenderedPageBreak/>
              <w:t>-«-</w:t>
            </w:r>
          </w:p>
        </w:tc>
        <w:tc>
          <w:tcPr>
            <w:tcW w:w="1417" w:type="dxa"/>
          </w:tcPr>
          <w:p w:rsidR="00C362A0" w:rsidRPr="00D2562A" w:rsidRDefault="00C362A0" w:rsidP="00684C5B">
            <w:pPr>
              <w:jc w:val="center"/>
            </w:pPr>
            <w:r w:rsidRPr="00D2562A">
              <w:t>Юридические лица</w:t>
            </w:r>
          </w:p>
        </w:tc>
        <w:tc>
          <w:tcPr>
            <w:tcW w:w="1418" w:type="dxa"/>
          </w:tcPr>
          <w:p w:rsidR="00C362A0" w:rsidRPr="00D2562A" w:rsidRDefault="00C362A0" w:rsidP="00684C5B">
            <w:pPr>
              <w:jc w:val="center"/>
            </w:pPr>
            <w:proofErr w:type="spellStart"/>
            <w:proofErr w:type="gramStart"/>
            <w:r w:rsidRPr="00D2562A">
              <w:t>Стимулирую-щая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</w:tcPr>
          <w:p w:rsidR="00C362A0" w:rsidRPr="005E1B66" w:rsidRDefault="00C362A0" w:rsidP="00684C5B">
            <w:pPr>
              <w:jc w:val="center"/>
            </w:pPr>
            <w:r w:rsidRPr="005E1B66">
              <w:t xml:space="preserve">Развитие малого и среднего предпринимательства, внутреннего и </w:t>
            </w:r>
            <w:r w:rsidRPr="005E1B66">
              <w:lastRenderedPageBreak/>
              <w:t>въездного туризма в Каменск-Уральском городском округе</w:t>
            </w:r>
          </w:p>
          <w:p w:rsidR="00C362A0" w:rsidRPr="005E1B66" w:rsidRDefault="00C362A0" w:rsidP="00684C5B">
            <w:pPr>
              <w:jc w:val="center"/>
            </w:pPr>
            <w:r w:rsidRPr="005E1B66">
              <w:t>на 2020 - 2026 годы</w:t>
            </w:r>
          </w:p>
        </w:tc>
        <w:tc>
          <w:tcPr>
            <w:tcW w:w="2127" w:type="dxa"/>
            <w:shd w:val="clear" w:color="auto" w:fill="auto"/>
          </w:tcPr>
          <w:p w:rsidR="00C362A0" w:rsidRPr="005E1B66" w:rsidRDefault="00C362A0" w:rsidP="00684C5B">
            <w:pPr>
              <w:jc w:val="center"/>
            </w:pPr>
            <w:r w:rsidRPr="005E1B66">
              <w:lastRenderedPageBreak/>
              <w:t xml:space="preserve">Подпрограмма «Содействие развитию малого и среднего </w:t>
            </w:r>
            <w:r w:rsidRPr="005E1B66">
              <w:lastRenderedPageBreak/>
              <w:t>предпринимательства в Каменск-Уральском городском округе</w:t>
            </w:r>
          </w:p>
          <w:p w:rsidR="00C362A0" w:rsidRPr="005E1B66" w:rsidRDefault="00C362A0" w:rsidP="00684C5B">
            <w:pPr>
              <w:jc w:val="center"/>
            </w:pPr>
            <w:r w:rsidRPr="005E1B66">
              <w:t>на 2020 - 2026 годы»</w:t>
            </w:r>
          </w:p>
        </w:tc>
        <w:tc>
          <w:tcPr>
            <w:tcW w:w="1842" w:type="dxa"/>
            <w:shd w:val="clear" w:color="auto" w:fill="auto"/>
          </w:tcPr>
          <w:p w:rsidR="00C362A0" w:rsidRPr="005E1B66" w:rsidRDefault="00C362A0" w:rsidP="00C362A0">
            <w:pPr>
              <w:jc w:val="center"/>
            </w:pPr>
            <w:r w:rsidRPr="005E1B66">
              <w:lastRenderedPageBreak/>
              <w:t xml:space="preserve">Отдел развития потребительского рынка, </w:t>
            </w:r>
            <w:proofErr w:type="spellStart"/>
            <w:proofErr w:type="gramStart"/>
            <w:r w:rsidRPr="005E1B66">
              <w:t>предприниматель-</w:t>
            </w:r>
            <w:r w:rsidRPr="005E1B66">
              <w:lastRenderedPageBreak/>
              <w:t>ства</w:t>
            </w:r>
            <w:proofErr w:type="spellEnd"/>
            <w:proofErr w:type="gramEnd"/>
            <w:r w:rsidRPr="005E1B66">
              <w:t xml:space="preserve"> и туризма Администрации Каменск-Уральского</w:t>
            </w:r>
          </w:p>
          <w:p w:rsidR="00C362A0" w:rsidRPr="005E1B66" w:rsidRDefault="00C362A0" w:rsidP="00C362A0">
            <w:pPr>
              <w:jc w:val="both"/>
              <w:rPr>
                <w:bCs/>
              </w:rPr>
            </w:pPr>
            <w:r w:rsidRPr="005E1B66">
              <w:t>городского округа</w:t>
            </w:r>
          </w:p>
        </w:tc>
      </w:tr>
      <w:tr w:rsidR="006B4405" w:rsidRPr="009B7D6A" w:rsidTr="00431899">
        <w:tc>
          <w:tcPr>
            <w:tcW w:w="486" w:type="dxa"/>
          </w:tcPr>
          <w:p w:rsidR="00C362A0" w:rsidRPr="009B7D6A" w:rsidRDefault="00C362A0" w:rsidP="00133698">
            <w:pPr>
              <w:jc w:val="both"/>
              <w:rPr>
                <w:rFonts w:ascii="Liberation Serif" w:hAnsi="Liberation Serif" w:cs="Liberation Serif"/>
              </w:rPr>
            </w:pPr>
            <w:r w:rsidRPr="009B7D6A"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1611" w:type="dxa"/>
          </w:tcPr>
          <w:p w:rsidR="00C362A0" w:rsidRPr="009B7D6A" w:rsidRDefault="00C362A0" w:rsidP="00684C5B">
            <w:pPr>
              <w:jc w:val="center"/>
            </w:pPr>
            <w:proofErr w:type="gramStart"/>
            <w:r w:rsidRPr="009B7D6A">
              <w:t xml:space="preserve">Уменьшение </w:t>
            </w:r>
            <w:proofErr w:type="spellStart"/>
            <w:r w:rsidRPr="009B7D6A">
              <w:t>налогообла-гаемой</w:t>
            </w:r>
            <w:proofErr w:type="spellEnd"/>
            <w:r w:rsidRPr="009B7D6A">
              <w:t xml:space="preserve"> базы на 750000 рублей  в отношении одного из земельных участков, занятых жилищным фондом, приобретенных (используемых) для личного подсобного хозяйства или находящихся в </w:t>
            </w:r>
            <w:r w:rsidRPr="009B7D6A">
              <w:lastRenderedPageBreak/>
              <w:t xml:space="preserve">составе дачных, садоводческих и </w:t>
            </w:r>
            <w:proofErr w:type="spellStart"/>
            <w:r w:rsidRPr="009B7D6A">
              <w:t>огородни-ческих</w:t>
            </w:r>
            <w:proofErr w:type="spellEnd"/>
            <w:r w:rsidRPr="009B7D6A">
              <w:t xml:space="preserve"> объединений;</w:t>
            </w:r>
            <w:r w:rsidRPr="009B7D6A">
              <w:br/>
              <w:t xml:space="preserve">уменьшение </w:t>
            </w:r>
            <w:proofErr w:type="spellStart"/>
            <w:r w:rsidRPr="009B7D6A">
              <w:t>налогообла-гемой</w:t>
            </w:r>
            <w:proofErr w:type="spellEnd"/>
            <w:r w:rsidRPr="009B7D6A">
              <w:t xml:space="preserve"> базы на 35000 рублей  в отношении одного из земельных участков, </w:t>
            </w:r>
            <w:proofErr w:type="spellStart"/>
            <w:r w:rsidRPr="009B7D6A">
              <w:t>предназна-ченных</w:t>
            </w:r>
            <w:proofErr w:type="spellEnd"/>
            <w:r w:rsidRPr="009B7D6A">
              <w:t xml:space="preserve"> для размещения гаражей и автостоянок для хранения </w:t>
            </w:r>
            <w:proofErr w:type="spellStart"/>
            <w:r w:rsidRPr="009B7D6A">
              <w:t>индиви-дуального</w:t>
            </w:r>
            <w:proofErr w:type="spellEnd"/>
            <w:r w:rsidRPr="009B7D6A">
              <w:t xml:space="preserve"> автотранспорта</w:t>
            </w:r>
            <w:proofErr w:type="gramEnd"/>
          </w:p>
        </w:tc>
        <w:tc>
          <w:tcPr>
            <w:tcW w:w="2406" w:type="dxa"/>
          </w:tcPr>
          <w:p w:rsidR="00C362A0" w:rsidRPr="009B7D6A" w:rsidRDefault="00C362A0" w:rsidP="00684C5B">
            <w:pPr>
              <w:jc w:val="center"/>
            </w:pPr>
            <w:r w:rsidRPr="009B7D6A">
              <w:lastRenderedPageBreak/>
              <w:t>Уменьшение налоговой базы на не облагаемую налогом сумму в размере:</w:t>
            </w:r>
            <w:r w:rsidRPr="009B7D6A">
              <w:br/>
              <w:t xml:space="preserve">- 750000 рублей на одного налогоплательщика в отношении одного из земельных участков по усмотрению налогоплательщика, облагаемых по налоговой ставке 0,1%, находящихся в собственности, постоянном (бессрочном) </w:t>
            </w:r>
            <w:r w:rsidRPr="009B7D6A">
              <w:lastRenderedPageBreak/>
              <w:t>пользовании или пожизненном наследуемом владении и не используемых в целях осуществления предпринимательской деятельности;</w:t>
            </w:r>
            <w:r w:rsidRPr="009B7D6A">
              <w:br/>
              <w:t>- 35000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      </w:r>
            <w:r w:rsidRPr="009B7D6A">
              <w:br/>
            </w:r>
            <w:proofErr w:type="gramStart"/>
            <w:r w:rsidRPr="009B7D6A">
              <w:t>Право на уменьшение налоговой базы в соответствии с частью первой пункта 2 статьи 4Приложения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9B7D6A">
              <w:br/>
              <w:t xml:space="preserve">1) Герои Советского </w:t>
            </w:r>
            <w:r w:rsidRPr="009B7D6A">
              <w:lastRenderedPageBreak/>
              <w:t>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9B7D6A">
              <w:br/>
              <w:t>2) инвалиды I и II групп инвалидности;</w:t>
            </w:r>
            <w:r w:rsidRPr="009B7D6A">
              <w:br/>
              <w:t>3) инвалиды с детства, дети-инвалиды;</w:t>
            </w:r>
            <w:r w:rsidRPr="009B7D6A">
              <w:br/>
              <w:t>4) ветераны Великой Отечественной войны</w:t>
            </w:r>
          </w:p>
          <w:p w:rsidR="00C362A0" w:rsidRPr="009B7D6A" w:rsidRDefault="00C362A0" w:rsidP="00684C5B">
            <w:pPr>
              <w:jc w:val="center"/>
            </w:pPr>
            <w:r w:rsidRPr="009B7D6A">
              <w:t xml:space="preserve">(за исключением </w:t>
            </w:r>
            <w:proofErr w:type="gramStart"/>
            <w:r w:rsidRPr="009B7D6A">
              <w:t>указанных</w:t>
            </w:r>
            <w:proofErr w:type="gramEnd"/>
            <w:r w:rsidRPr="009B7D6A">
              <w:t xml:space="preserve"> в подпункте 5 пункта 1 статьи 4 Приложения к решению Городской Думы города Каменска-Уральского от 21.09.2011 № 397), </w:t>
            </w:r>
          </w:p>
          <w:p w:rsidR="00C362A0" w:rsidRPr="009B7D6A" w:rsidRDefault="00C362A0" w:rsidP="00AB771D">
            <w:pPr>
              <w:jc w:val="center"/>
            </w:pPr>
            <w:r w:rsidRPr="009B7D6A">
              <w:t>а также ветераны и инвалиды боевых действий;</w:t>
            </w:r>
            <w:r w:rsidRPr="009B7D6A">
              <w:br/>
            </w:r>
            <w:proofErr w:type="gramStart"/>
            <w:r w:rsidRPr="009B7D6A">
              <w:t xml:space="preserve"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 </w:t>
            </w:r>
            <w:r w:rsidRPr="009B7D6A">
              <w:lastRenderedPageBreak/>
              <w:t>175-ФЗ «О социальной защите граждан Российской Федерации, подвергшихся воздействию радиации вследствие аварии в 1957 году на производственномобъединении</w:t>
            </w:r>
            <w:proofErr w:type="gramEnd"/>
            <w:r w:rsidRPr="009B7D6A">
              <w:t xml:space="preserve"> «Маяк» и сбросов радиоактивных отходов в реку </w:t>
            </w:r>
            <w:proofErr w:type="spellStart"/>
            <w:r w:rsidRPr="009B7D6A">
              <w:t>Теча</w:t>
            </w:r>
            <w:proofErr w:type="spellEnd"/>
            <w:r w:rsidRPr="009B7D6A">
              <w:t>» и в 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9B7D6A">
              <w:br/>
            </w:r>
            <w:proofErr w:type="gramStart"/>
            <w:r w:rsidRPr="009B7D6A"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9B7D6A">
              <w:br/>
              <w:t xml:space="preserve"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</w:t>
            </w:r>
            <w:r w:rsidRPr="009B7D6A">
              <w:lastRenderedPageBreak/>
              <w:t>ядерное оружие и космическую технику;</w:t>
            </w:r>
            <w:proofErr w:type="gramEnd"/>
            <w:r w:rsidRPr="009B7D6A">
              <w:br/>
            </w:r>
            <w:proofErr w:type="gramStart"/>
            <w:r w:rsidRPr="009B7D6A">
              <w:t>8) члены многодетных семей;</w:t>
            </w:r>
            <w:r w:rsidRPr="009B7D6A"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9B7D6A">
              <w:br/>
              <w:t>10) дети-сироты;</w:t>
            </w:r>
            <w:r w:rsidRPr="009B7D6A">
              <w:br/>
              <w:t>11) пенсионеры по старости;</w:t>
            </w:r>
            <w:r w:rsidRPr="009B7D6A"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9B7D6A">
              <w:br/>
            </w:r>
            <w:proofErr w:type="gramStart"/>
            <w:r w:rsidRPr="009B7D6A"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2126" w:type="dxa"/>
          </w:tcPr>
          <w:p w:rsidR="00C362A0" w:rsidRPr="009B7D6A" w:rsidRDefault="00C362A0" w:rsidP="00684C5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9B7D6A">
              <w:lastRenderedPageBreak/>
              <w:t>-«-</w:t>
            </w:r>
          </w:p>
        </w:tc>
        <w:tc>
          <w:tcPr>
            <w:tcW w:w="1417" w:type="dxa"/>
          </w:tcPr>
          <w:p w:rsidR="00C362A0" w:rsidRPr="009B7D6A" w:rsidRDefault="00C362A0" w:rsidP="00684C5B">
            <w:pPr>
              <w:jc w:val="center"/>
            </w:pPr>
            <w:r w:rsidRPr="009B7D6A">
              <w:t>Физические лица</w:t>
            </w:r>
          </w:p>
        </w:tc>
        <w:tc>
          <w:tcPr>
            <w:tcW w:w="1418" w:type="dxa"/>
          </w:tcPr>
          <w:p w:rsidR="00C362A0" w:rsidRPr="009B7D6A" w:rsidRDefault="00C362A0" w:rsidP="00684C5B">
            <w:pPr>
              <w:jc w:val="center"/>
            </w:pPr>
            <w:r w:rsidRPr="009B7D6A">
              <w:t>Социальная</w:t>
            </w:r>
          </w:p>
        </w:tc>
        <w:tc>
          <w:tcPr>
            <w:tcW w:w="1984" w:type="dxa"/>
          </w:tcPr>
          <w:p w:rsidR="00C362A0" w:rsidRPr="009B7D6A" w:rsidRDefault="00C362A0" w:rsidP="00684C5B">
            <w:pPr>
              <w:jc w:val="center"/>
            </w:pPr>
            <w:r w:rsidRPr="009B7D6A">
              <w:t xml:space="preserve">Реализация социальной политики в </w:t>
            </w:r>
            <w:r w:rsidR="00AB771D">
              <w:t>Каменск-Уральском городском округе</w:t>
            </w:r>
          </w:p>
          <w:p w:rsidR="00C362A0" w:rsidRPr="009B7D6A" w:rsidRDefault="00C362A0" w:rsidP="00684C5B">
            <w:pPr>
              <w:jc w:val="center"/>
            </w:pPr>
            <w:r w:rsidRPr="009B7D6A">
              <w:t>на 2020 - 2026 годы</w:t>
            </w:r>
          </w:p>
        </w:tc>
        <w:tc>
          <w:tcPr>
            <w:tcW w:w="2127" w:type="dxa"/>
          </w:tcPr>
          <w:p w:rsidR="00C362A0" w:rsidRPr="009B7D6A" w:rsidRDefault="00C362A0" w:rsidP="00AB771D">
            <w:pPr>
              <w:jc w:val="center"/>
            </w:pPr>
            <w:r w:rsidRPr="009B7D6A">
              <w:t>Подпрограмма «Дополнительные меры социальной поддержки населения в Каменск-Уральск</w:t>
            </w:r>
            <w:r w:rsidR="00AB771D">
              <w:t>ом городском округе</w:t>
            </w:r>
            <w:r w:rsidRPr="009B7D6A">
              <w:t xml:space="preserve"> на 2020-2026 годы»</w:t>
            </w:r>
          </w:p>
        </w:tc>
        <w:tc>
          <w:tcPr>
            <w:tcW w:w="1842" w:type="dxa"/>
          </w:tcPr>
          <w:p w:rsidR="00C362A0" w:rsidRPr="009B7D6A" w:rsidRDefault="00C362A0" w:rsidP="00684C5B">
            <w:pPr>
              <w:jc w:val="center"/>
            </w:pPr>
            <w:r w:rsidRPr="009B7D6A">
              <w:t>Отдел по социальным и жилищным вопросам Администрации Каменск-Уральского</w:t>
            </w:r>
          </w:p>
          <w:p w:rsidR="00C362A0" w:rsidRPr="009B7D6A" w:rsidRDefault="00C362A0" w:rsidP="00684C5B">
            <w:pPr>
              <w:jc w:val="center"/>
            </w:pPr>
            <w:r w:rsidRPr="009B7D6A">
              <w:t>городского округа</w:t>
            </w:r>
          </w:p>
        </w:tc>
      </w:tr>
      <w:tr w:rsidR="006B4405" w:rsidRPr="0027356C" w:rsidTr="00431899">
        <w:tc>
          <w:tcPr>
            <w:tcW w:w="486" w:type="dxa"/>
          </w:tcPr>
          <w:p w:rsidR="00C362A0" w:rsidRPr="009B7D6A" w:rsidRDefault="00C362A0" w:rsidP="00133698">
            <w:pPr>
              <w:jc w:val="both"/>
              <w:rPr>
                <w:rFonts w:ascii="Liberation Serif" w:hAnsi="Liberation Serif" w:cs="Liberation Serif"/>
              </w:rPr>
            </w:pPr>
            <w:r w:rsidRPr="009B7D6A"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1611" w:type="dxa"/>
          </w:tcPr>
          <w:p w:rsidR="00C362A0" w:rsidRPr="009B7D6A" w:rsidRDefault="00C362A0" w:rsidP="00684C5B">
            <w:pPr>
              <w:jc w:val="center"/>
            </w:pPr>
            <w:r w:rsidRPr="009B7D6A">
              <w:t xml:space="preserve">Снижение налоговой ставки по налогу на имущество физических лиц в отношении </w:t>
            </w:r>
          </w:p>
          <w:p w:rsidR="00C362A0" w:rsidRPr="009B7D6A" w:rsidRDefault="00C362A0" w:rsidP="00684C5B">
            <w:pPr>
              <w:jc w:val="center"/>
            </w:pPr>
            <w:proofErr w:type="spellStart"/>
            <w:r w:rsidRPr="009B7D6A">
              <w:t>администра-тивно-деловых</w:t>
            </w:r>
            <w:proofErr w:type="spellEnd"/>
            <w:r w:rsidRPr="009B7D6A">
              <w:t xml:space="preserve"> центров и торговых центров (комплексов) и помещений в них</w:t>
            </w:r>
          </w:p>
        </w:tc>
        <w:tc>
          <w:tcPr>
            <w:tcW w:w="2406" w:type="dxa"/>
          </w:tcPr>
          <w:p w:rsidR="00C362A0" w:rsidRPr="009B7D6A" w:rsidRDefault="00C362A0" w:rsidP="00684C5B">
            <w:pPr>
              <w:jc w:val="center"/>
            </w:pPr>
            <w:proofErr w:type="gramStart"/>
            <w:r w:rsidRPr="009B7D6A">
              <w:t xml:space="preserve">Снижение налоговой ставки по налогу на имущество физических лиц в отношении 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</w:t>
            </w:r>
            <w:r w:rsidRPr="009B7D6A">
              <w:lastRenderedPageBreak/>
              <w:t>абзацем вторым пункта 10 статьи 378.2 Налогового кодекса Российской Федерации, в отношении объектов налогообложения, кадастровая стоимость каждого из которых превышает 300 миллионов рублей</w:t>
            </w:r>
            <w:proofErr w:type="gramEnd"/>
          </w:p>
        </w:tc>
        <w:tc>
          <w:tcPr>
            <w:tcW w:w="2126" w:type="dxa"/>
          </w:tcPr>
          <w:p w:rsidR="00C362A0" w:rsidRPr="009B7D6A" w:rsidRDefault="00C362A0" w:rsidP="00642C9B">
            <w:pPr>
              <w:jc w:val="center"/>
            </w:pPr>
            <w:r w:rsidRPr="009B7D6A">
              <w:lastRenderedPageBreak/>
              <w:t xml:space="preserve">Решение Городской Думы города Каменска-Уральского от 13.11.2019 № 614 «Об установлении на территории муниципального образования город Каменск-Уральский налога на имущество физических лиц» </w:t>
            </w:r>
          </w:p>
        </w:tc>
        <w:tc>
          <w:tcPr>
            <w:tcW w:w="1417" w:type="dxa"/>
          </w:tcPr>
          <w:p w:rsidR="00C362A0" w:rsidRPr="009B7D6A" w:rsidRDefault="00C362A0" w:rsidP="00684C5B">
            <w:pPr>
              <w:jc w:val="center"/>
            </w:pPr>
            <w:r w:rsidRPr="009B7D6A">
              <w:t>Физические лица</w:t>
            </w:r>
          </w:p>
        </w:tc>
        <w:tc>
          <w:tcPr>
            <w:tcW w:w="1418" w:type="dxa"/>
          </w:tcPr>
          <w:p w:rsidR="00C362A0" w:rsidRPr="009B7D6A" w:rsidRDefault="00C362A0" w:rsidP="00684C5B">
            <w:pPr>
              <w:jc w:val="center"/>
            </w:pPr>
            <w:proofErr w:type="spellStart"/>
            <w:proofErr w:type="gramStart"/>
            <w:r w:rsidRPr="009B7D6A">
              <w:t>Стимулирую-щая</w:t>
            </w:r>
            <w:proofErr w:type="spellEnd"/>
            <w:proofErr w:type="gramEnd"/>
          </w:p>
        </w:tc>
        <w:tc>
          <w:tcPr>
            <w:tcW w:w="1984" w:type="dxa"/>
          </w:tcPr>
          <w:p w:rsidR="00C362A0" w:rsidRPr="009B7D6A" w:rsidRDefault="00C362A0" w:rsidP="00684C5B">
            <w:pPr>
              <w:jc w:val="center"/>
            </w:pPr>
            <w:r w:rsidRPr="009B7D6A">
              <w:t>Развитие малого и среднего предпринимательства, внутреннего и въездного туризма в Каменск-Уральском</w:t>
            </w:r>
          </w:p>
          <w:p w:rsidR="00C362A0" w:rsidRPr="009B7D6A" w:rsidRDefault="00C362A0" w:rsidP="00684C5B">
            <w:pPr>
              <w:jc w:val="center"/>
            </w:pPr>
            <w:proofErr w:type="gramStart"/>
            <w:r w:rsidRPr="009B7D6A">
              <w:t>городском округе</w:t>
            </w:r>
            <w:proofErr w:type="gramEnd"/>
          </w:p>
          <w:p w:rsidR="00C362A0" w:rsidRPr="009B7D6A" w:rsidRDefault="00C362A0" w:rsidP="00684C5B">
            <w:pPr>
              <w:jc w:val="center"/>
            </w:pPr>
            <w:r w:rsidRPr="009B7D6A">
              <w:t>на 2020 - 2026 годы</w:t>
            </w:r>
          </w:p>
        </w:tc>
        <w:tc>
          <w:tcPr>
            <w:tcW w:w="2127" w:type="dxa"/>
          </w:tcPr>
          <w:p w:rsidR="00C362A0" w:rsidRPr="009B7D6A" w:rsidRDefault="00C362A0" w:rsidP="00684C5B">
            <w:pPr>
              <w:jc w:val="center"/>
            </w:pPr>
            <w:r w:rsidRPr="009B7D6A">
              <w:t>Подпрограмма «Содействие развитию малого и среднего предпринимательства в Каменск-Уральском городском округе</w:t>
            </w:r>
          </w:p>
          <w:p w:rsidR="00C362A0" w:rsidRPr="009B7D6A" w:rsidRDefault="00C362A0" w:rsidP="00684C5B">
            <w:pPr>
              <w:jc w:val="center"/>
            </w:pPr>
            <w:r w:rsidRPr="009B7D6A">
              <w:t xml:space="preserve"> на 2020 - 2026 годы»</w:t>
            </w:r>
          </w:p>
        </w:tc>
        <w:tc>
          <w:tcPr>
            <w:tcW w:w="1842" w:type="dxa"/>
          </w:tcPr>
          <w:p w:rsidR="00C362A0" w:rsidRPr="00431899" w:rsidRDefault="00C362A0" w:rsidP="00684C5B">
            <w:pPr>
              <w:jc w:val="center"/>
            </w:pPr>
            <w:r w:rsidRPr="00431899">
              <w:t xml:space="preserve">Отдел развития потребительского рынка, </w:t>
            </w:r>
            <w:proofErr w:type="spellStart"/>
            <w:proofErr w:type="gramStart"/>
            <w:r w:rsidRPr="00431899">
              <w:t>предприниматель-ства</w:t>
            </w:r>
            <w:proofErr w:type="spellEnd"/>
            <w:proofErr w:type="gramEnd"/>
            <w:r w:rsidRPr="00431899">
              <w:t xml:space="preserve"> и туризма Администрации Каменск-Уральского</w:t>
            </w:r>
          </w:p>
          <w:p w:rsidR="00C362A0" w:rsidRPr="00463ADC" w:rsidRDefault="00C362A0" w:rsidP="00684C5B">
            <w:pPr>
              <w:jc w:val="center"/>
            </w:pPr>
            <w:r w:rsidRPr="00431899">
              <w:t>городского округа</w:t>
            </w:r>
          </w:p>
        </w:tc>
      </w:tr>
    </w:tbl>
    <w:p w:rsidR="004C1E49" w:rsidRPr="00C65613" w:rsidRDefault="004C1E4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4C1E49" w:rsidRPr="00C65613" w:rsidSect="00FD445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71D" w:rsidRDefault="00AB771D" w:rsidP="00FD445D">
      <w:r>
        <w:separator/>
      </w:r>
    </w:p>
  </w:endnote>
  <w:endnote w:type="continuationSeparator" w:id="1">
    <w:p w:rsidR="00AB771D" w:rsidRDefault="00AB771D" w:rsidP="00FD4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71D" w:rsidRDefault="00AB771D" w:rsidP="00FD445D">
      <w:r>
        <w:separator/>
      </w:r>
    </w:p>
  </w:footnote>
  <w:footnote w:type="continuationSeparator" w:id="1">
    <w:p w:rsidR="00AB771D" w:rsidRDefault="00AB771D" w:rsidP="00FD44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232987"/>
      <w:docPartObj>
        <w:docPartGallery w:val="Page Numbers (Top of Page)"/>
        <w:docPartUnique/>
      </w:docPartObj>
    </w:sdtPr>
    <w:sdtContent>
      <w:p w:rsidR="00AB771D" w:rsidRDefault="00BB4B58">
        <w:pPr>
          <w:pStyle w:val="a9"/>
          <w:jc w:val="center"/>
        </w:pPr>
        <w:r>
          <w:fldChar w:fldCharType="begin"/>
        </w:r>
        <w:r w:rsidR="00642C9B">
          <w:instrText xml:space="preserve"> PAGE   \* MERGEFORMAT </w:instrText>
        </w:r>
        <w:r>
          <w:fldChar w:fldCharType="separate"/>
        </w:r>
        <w:r w:rsidR="00EE1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B771D" w:rsidRDefault="00AB771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18EE"/>
    <w:rsid w:val="00010608"/>
    <w:rsid w:val="00057043"/>
    <w:rsid w:val="000A592B"/>
    <w:rsid w:val="0012066A"/>
    <w:rsid w:val="00133698"/>
    <w:rsid w:val="00167A3E"/>
    <w:rsid w:val="001848D5"/>
    <w:rsid w:val="001F6CEE"/>
    <w:rsid w:val="0023226A"/>
    <w:rsid w:val="00262FEE"/>
    <w:rsid w:val="00270336"/>
    <w:rsid w:val="0027356C"/>
    <w:rsid w:val="00301773"/>
    <w:rsid w:val="00311136"/>
    <w:rsid w:val="0032325C"/>
    <w:rsid w:val="0032600A"/>
    <w:rsid w:val="00352B7E"/>
    <w:rsid w:val="00356222"/>
    <w:rsid w:val="00374C89"/>
    <w:rsid w:val="003F6459"/>
    <w:rsid w:val="00431899"/>
    <w:rsid w:val="004C1E49"/>
    <w:rsid w:val="004C3D72"/>
    <w:rsid w:val="004F1BF0"/>
    <w:rsid w:val="004F4246"/>
    <w:rsid w:val="00536788"/>
    <w:rsid w:val="0059078B"/>
    <w:rsid w:val="00590E3E"/>
    <w:rsid w:val="005A3B61"/>
    <w:rsid w:val="005C1264"/>
    <w:rsid w:val="005E1B66"/>
    <w:rsid w:val="0063298C"/>
    <w:rsid w:val="0063658A"/>
    <w:rsid w:val="00642C9B"/>
    <w:rsid w:val="00665913"/>
    <w:rsid w:val="00684C5B"/>
    <w:rsid w:val="006B4405"/>
    <w:rsid w:val="006C6C5E"/>
    <w:rsid w:val="006C728A"/>
    <w:rsid w:val="006E2BE1"/>
    <w:rsid w:val="00702165"/>
    <w:rsid w:val="00720985"/>
    <w:rsid w:val="00761552"/>
    <w:rsid w:val="0076240C"/>
    <w:rsid w:val="007D0EAD"/>
    <w:rsid w:val="0083594B"/>
    <w:rsid w:val="00844D13"/>
    <w:rsid w:val="00854DDB"/>
    <w:rsid w:val="008556E0"/>
    <w:rsid w:val="00871148"/>
    <w:rsid w:val="00896CBC"/>
    <w:rsid w:val="008C0E41"/>
    <w:rsid w:val="00956960"/>
    <w:rsid w:val="00975A1C"/>
    <w:rsid w:val="00983454"/>
    <w:rsid w:val="009B7D6A"/>
    <w:rsid w:val="00A1076A"/>
    <w:rsid w:val="00A213DD"/>
    <w:rsid w:val="00A26589"/>
    <w:rsid w:val="00AB771D"/>
    <w:rsid w:val="00AD2931"/>
    <w:rsid w:val="00B75815"/>
    <w:rsid w:val="00B91D93"/>
    <w:rsid w:val="00B95021"/>
    <w:rsid w:val="00B95DBC"/>
    <w:rsid w:val="00BA7870"/>
    <w:rsid w:val="00BB3B33"/>
    <w:rsid w:val="00BB4B58"/>
    <w:rsid w:val="00BC39B3"/>
    <w:rsid w:val="00BC77AC"/>
    <w:rsid w:val="00BF6E52"/>
    <w:rsid w:val="00C362A0"/>
    <w:rsid w:val="00C55198"/>
    <w:rsid w:val="00C65613"/>
    <w:rsid w:val="00C8290F"/>
    <w:rsid w:val="00CA14D7"/>
    <w:rsid w:val="00CA18EE"/>
    <w:rsid w:val="00CA648E"/>
    <w:rsid w:val="00CD11A6"/>
    <w:rsid w:val="00CF7251"/>
    <w:rsid w:val="00D13E94"/>
    <w:rsid w:val="00D2562A"/>
    <w:rsid w:val="00D377B9"/>
    <w:rsid w:val="00D46873"/>
    <w:rsid w:val="00D921D5"/>
    <w:rsid w:val="00DA28D8"/>
    <w:rsid w:val="00DD086E"/>
    <w:rsid w:val="00DE4BE7"/>
    <w:rsid w:val="00EC0540"/>
    <w:rsid w:val="00ED19B4"/>
    <w:rsid w:val="00ED4DA5"/>
    <w:rsid w:val="00EE1788"/>
    <w:rsid w:val="00EE4587"/>
    <w:rsid w:val="00F129BF"/>
    <w:rsid w:val="00F40168"/>
    <w:rsid w:val="00F84A4B"/>
    <w:rsid w:val="00FA194B"/>
    <w:rsid w:val="00FA3C20"/>
    <w:rsid w:val="00FD445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C1E4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B3B33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FD445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D445D"/>
  </w:style>
  <w:style w:type="paragraph" w:styleId="ab">
    <w:name w:val="footer"/>
    <w:basedOn w:val="a"/>
    <w:link w:val="ac"/>
    <w:rsid w:val="00FD445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D44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B60DE3C406DDD480FA709B54FD64221B6AF7B6E27A9685011372CEAA819F39fDz1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107B6-069F-4DA8-9DA9-0AD947D5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11</Pages>
  <Words>1701</Words>
  <Characters>12782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2020-09-30T05:18:00Z</cp:lastPrinted>
  <dcterms:created xsi:type="dcterms:W3CDTF">2020-10-07T12:35:00Z</dcterms:created>
  <dcterms:modified xsi:type="dcterms:W3CDTF">2020-10-07T11:41:00Z</dcterms:modified>
</cp:coreProperties>
</file>