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5AD1" w:rsidRDefault="00805AD1" w:rsidP="00897943">
      <w:pPr>
        <w:pStyle w:val="1"/>
        <w:ind w:left="5387"/>
        <w:jc w:val="right"/>
        <w:rPr>
          <w:rFonts w:ascii="Liberation Serif" w:hAnsi="Liberation Serif" w:cs="Liberation Serif"/>
          <w:b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612142" wp14:editId="4745A2D7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5AD1" w:rsidRDefault="00805AD1" w:rsidP="00805AD1">
                            <w:bookmarkStart w:id="0" w:name="_Hlk52375524"/>
                            <w:bookmarkEnd w:id="0"/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 wp14:anchorId="3E69219B" wp14:editId="623B030F">
                                  <wp:extent cx="428625" cy="723900"/>
                                  <wp:effectExtent l="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612142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" filled="f" stroked="f">
                <v:textbox style="mso-fit-shape-to-text:t">
                  <w:txbxContent>
                    <w:p w:rsidR="00805AD1" w:rsidRDefault="00805AD1" w:rsidP="00805AD1">
                      <w:bookmarkStart w:id="1" w:name="_Hlk52375524"/>
                      <w:bookmarkEnd w:id="1"/>
                      <w:r w:rsidRPr="00B24C1E">
                        <w:rPr>
                          <w:noProof/>
                        </w:rPr>
                        <w:drawing>
                          <wp:inline distT="0" distB="0" distL="0" distR="0" wp14:anchorId="3E69219B" wp14:editId="623B030F">
                            <wp:extent cx="428625" cy="723900"/>
                            <wp:effectExtent l="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897943" w:rsidRDefault="00897943" w:rsidP="00897943"/>
    <w:p w:rsidR="00897943" w:rsidRPr="00897943" w:rsidRDefault="00897943" w:rsidP="00897943"/>
    <w:p w:rsidR="00805AD1" w:rsidRPr="00B91D93" w:rsidRDefault="00805AD1" w:rsidP="00805AD1">
      <w:pPr>
        <w:jc w:val="center"/>
        <w:rPr>
          <w:rFonts w:ascii="Liberation Serif" w:hAnsi="Liberation Serif" w:cs="Liberation Serif"/>
          <w:b/>
          <w:sz w:val="24"/>
        </w:rPr>
      </w:pPr>
    </w:p>
    <w:p w:rsidR="00805AD1" w:rsidRPr="00B91D93" w:rsidRDefault="00805AD1" w:rsidP="00805AD1">
      <w:pPr>
        <w:jc w:val="center"/>
        <w:rPr>
          <w:rFonts w:ascii="Liberation Serif" w:hAnsi="Liberation Serif" w:cs="Liberation Serif"/>
          <w:b/>
          <w:sz w:val="24"/>
        </w:rPr>
      </w:pPr>
    </w:p>
    <w:p w:rsidR="00805AD1" w:rsidRPr="00B91D93" w:rsidRDefault="00805AD1" w:rsidP="00805AD1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05AD1" w:rsidRPr="00B91D93" w:rsidRDefault="00805AD1" w:rsidP="00805AD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05AD1" w:rsidRPr="00B91D93" w:rsidRDefault="00805AD1" w:rsidP="00805AD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05AD1" w:rsidRPr="00B91D93" w:rsidRDefault="00805AD1" w:rsidP="00805AD1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5584DEFB" wp14:editId="656B2AF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361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6F1B10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proofErr w:type="gramStart"/>
      <w:r>
        <w:rPr>
          <w:rFonts w:ascii="Liberation Serif" w:hAnsi="Liberation Serif" w:cs="Liberation Serif"/>
          <w:sz w:val="24"/>
        </w:rPr>
        <w:t>08.10.2020</w:t>
      </w:r>
      <w:r w:rsidRPr="00B91D93">
        <w:rPr>
          <w:rFonts w:ascii="Liberation Serif" w:hAnsi="Liberation Serif" w:cs="Liberation Serif"/>
          <w:sz w:val="24"/>
        </w:rPr>
        <w:t xml:space="preserve">  №</w:t>
      </w:r>
      <w:proofErr w:type="gramEnd"/>
      <w:r w:rsidRPr="00B91D93">
        <w:rPr>
          <w:rFonts w:ascii="Liberation Serif" w:hAnsi="Liberation Serif" w:cs="Liberation Serif"/>
          <w:sz w:val="24"/>
        </w:rPr>
        <w:t xml:space="preserve"> </w:t>
      </w:r>
      <w:r>
        <w:rPr>
          <w:rFonts w:ascii="Liberation Serif" w:hAnsi="Liberation Serif" w:cs="Liberation Serif"/>
          <w:sz w:val="24"/>
        </w:rPr>
        <w:t>750</w:t>
      </w:r>
    </w:p>
    <w:p w:rsidR="00805AD1" w:rsidRPr="00B91D93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B91D93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EF3B90" w:rsidRDefault="00805AD1" w:rsidP="00805AD1">
      <w:pPr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EF3B90">
        <w:rPr>
          <w:rFonts w:ascii="Liberation Serif" w:hAnsi="Liberation Serif" w:cs="Liberation Serif"/>
          <w:b/>
          <w:iCs/>
          <w:sz w:val="28"/>
          <w:szCs w:val="28"/>
        </w:rPr>
        <w:t xml:space="preserve">О внесении изменений в муниципальную программу </w:t>
      </w:r>
    </w:p>
    <w:p w:rsidR="00805AD1" w:rsidRPr="00EF3B90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EF3B90">
        <w:rPr>
          <w:rFonts w:ascii="Liberation Serif" w:hAnsi="Liberation Serif" w:cs="Liberation Serif"/>
          <w:b/>
          <w:iCs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:rsidR="00805AD1" w:rsidRPr="00EF3B90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EF3B90">
        <w:rPr>
          <w:rFonts w:ascii="Liberation Serif" w:hAnsi="Liberation Serif" w:cs="Liberation Serif"/>
          <w:b/>
          <w:iCs/>
          <w:sz w:val="28"/>
          <w:szCs w:val="28"/>
        </w:rPr>
        <w:t xml:space="preserve">на территории муниципального образования город Каменск-Уральский </w:t>
      </w:r>
    </w:p>
    <w:p w:rsidR="00805AD1" w:rsidRPr="00EF3B90" w:rsidRDefault="00805AD1" w:rsidP="00805AD1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EF3B90">
        <w:rPr>
          <w:rFonts w:ascii="Liberation Serif" w:hAnsi="Liberation Serif" w:cs="Liberation Serif"/>
          <w:b/>
          <w:iCs/>
          <w:sz w:val="28"/>
          <w:szCs w:val="28"/>
        </w:rPr>
        <w:t xml:space="preserve">на 2020-2026 годы» </w:t>
      </w:r>
    </w:p>
    <w:p w:rsidR="00805AD1" w:rsidRPr="00B91D93" w:rsidRDefault="00805AD1" w:rsidP="00805AD1">
      <w:pPr>
        <w:pStyle w:val="a3"/>
        <w:ind w:firstLine="0"/>
        <w:rPr>
          <w:rFonts w:ascii="Liberation Serif" w:hAnsi="Liberation Serif" w:cs="Liberation Serif"/>
        </w:rPr>
      </w:pPr>
    </w:p>
    <w:p w:rsidR="00805AD1" w:rsidRPr="004A486B" w:rsidRDefault="00805AD1" w:rsidP="00805AD1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4A486B">
        <w:rPr>
          <w:rFonts w:ascii="Liberation Serif" w:hAnsi="Liberation Serif" w:cs="Liberation Serif"/>
          <w:sz w:val="28"/>
          <w:szCs w:val="28"/>
        </w:rPr>
        <w:t xml:space="preserve"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17.11.2017 № 984, от 09.10.2019 № 817, постановления Администрации Каменск-Уральского городского округа от 26.08.2020 № 610) «Об утверждении Порядка формирования и реализации муниципальных программ и комплексных муниципальных программ Каменск-Уральского городского округа», в целях приведения в соответствие с решениями Городской Думы города Каменска-Уральского от 17.06.2020 № 691 «О внесении изменений в Устав муниципального образования город Каменск-Уральский», </w:t>
      </w:r>
      <w:r w:rsidRPr="004A486B">
        <w:rPr>
          <w:rFonts w:ascii="Liberation Serif" w:hAnsi="Liberation Serif" w:cs="Liberation Serif"/>
          <w:bCs/>
          <w:sz w:val="28"/>
          <w:szCs w:val="28"/>
        </w:rPr>
        <w:t>от  17.06.2020 № 692 «</w:t>
      </w:r>
      <w:r w:rsidRPr="004A486B">
        <w:rPr>
          <w:rFonts w:ascii="Liberation Serif" w:hAnsi="Liberation Serif" w:cs="Liberation Serif"/>
          <w:sz w:val="28"/>
          <w:szCs w:val="28"/>
        </w:rPr>
        <w:t>О внесении изменений  в решение Городской Думы города Каменска-Уральского от 18.12.2019  № 625 «О бюджете муниципального образования город Каменск-Уральский  на 2020 год и плановый период 2021 и 2022 годов»,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 17.06.2015 № 443, от 07.08.2019 №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A486B">
        <w:rPr>
          <w:rFonts w:ascii="Liberation Serif" w:hAnsi="Liberation Serif" w:cs="Liberation Serif"/>
          <w:sz w:val="28"/>
          <w:szCs w:val="28"/>
        </w:rPr>
        <w:t>537) «Об утверждении Положения об Администрации города Каменка-Уральского», решениями Думы Каменск-Уральского городского округа от 19.08.2020 № 710 «</w:t>
      </w:r>
      <w:r w:rsidRPr="004A486B">
        <w:rPr>
          <w:rFonts w:ascii="Liberation Serif" w:hAnsi="Liberation Serif" w:cs="Liberation Serif"/>
          <w:bCs/>
          <w:iCs/>
          <w:sz w:val="28"/>
          <w:szCs w:val="28"/>
        </w:rPr>
        <w:t>О переименовании органа местного самоуправления «Комитет по архитектуре и градостроительству города Каменска-Уральского» и о внесении изменений в  решение Каменск-Уральской городской Думы от 24.05.2006 № 173 (в редакции решений Городской Думы города Каменска-Уральского от 24.08.2016 № 611, от 18.10.2017 № 261, от 20.02.2019 № 458) «О переименовании органа местного самоуправления в области архитектуры и градостроительства «Комитет по архитектуре и градостроительству администрации города Каменска-Уральского» и утверждении Положения об органе местного самоуправления «Комитет по архитектуре и градостроительству города Каменска-Уральского»</w:t>
      </w:r>
      <w:r w:rsidRPr="004A486B">
        <w:rPr>
          <w:rFonts w:ascii="Liberation Serif" w:hAnsi="Liberation Serif" w:cs="Liberation Serif"/>
          <w:sz w:val="28"/>
          <w:szCs w:val="28"/>
        </w:rPr>
        <w:t>,</w:t>
      </w:r>
      <w:r w:rsidRPr="004A486B">
        <w:rPr>
          <w:rFonts w:ascii="Liberation Serif" w:hAnsi="Liberation Serif" w:cs="Liberation Serif"/>
          <w:bCs/>
          <w:iCs/>
          <w:sz w:val="28"/>
          <w:szCs w:val="28"/>
        </w:rPr>
        <w:t xml:space="preserve"> от 16.09.2020 № 718 «О внесении изменений  в решение Городской Думы города Каменска-</w:t>
      </w:r>
      <w:r w:rsidRPr="004A486B">
        <w:rPr>
          <w:rFonts w:ascii="Liberation Serif" w:hAnsi="Liberation Serif" w:cs="Liberation Serif"/>
          <w:bCs/>
          <w:iCs/>
          <w:sz w:val="28"/>
          <w:szCs w:val="28"/>
        </w:rPr>
        <w:lastRenderedPageBreak/>
        <w:t xml:space="preserve">Уральского от 18.12.2019  № 625 «О бюджете муниципального образования город Каменск-Уральский  на 2020 год и плановый период 2021 и 2022 годов» </w:t>
      </w:r>
      <w:r w:rsidRPr="004A486B">
        <w:rPr>
          <w:rFonts w:ascii="Liberation Serif" w:hAnsi="Liberation Serif" w:cs="Liberation Serif"/>
          <w:sz w:val="28"/>
          <w:szCs w:val="28"/>
        </w:rPr>
        <w:t>Администрация Каменска-Уральского городского округа</w:t>
      </w:r>
    </w:p>
    <w:p w:rsidR="00805AD1" w:rsidRDefault="00805AD1" w:rsidP="00805AD1">
      <w:pPr>
        <w:jc w:val="both"/>
        <w:rPr>
          <w:rFonts w:ascii="Liberation Serif" w:hAnsi="Liberation Serif" w:cs="Liberation Serif"/>
          <w:b/>
          <w:sz w:val="28"/>
        </w:rPr>
      </w:pPr>
      <w:r w:rsidRPr="004A486B">
        <w:rPr>
          <w:rFonts w:ascii="Liberation Serif" w:hAnsi="Liberation Serif" w:cs="Liberation Serif"/>
          <w:b/>
          <w:sz w:val="28"/>
        </w:rPr>
        <w:t>ПОСТАНОВЛЯЕТ:</w:t>
      </w:r>
    </w:p>
    <w:p w:rsidR="00805AD1" w:rsidRPr="00051648" w:rsidRDefault="00805AD1" w:rsidP="00805AD1">
      <w:pPr>
        <w:ind w:right="-1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/>
          <w:sz w:val="28"/>
        </w:rPr>
        <w:tab/>
      </w:r>
      <w:r w:rsidRPr="00051648">
        <w:rPr>
          <w:rFonts w:ascii="Liberation Serif" w:hAnsi="Liberation Serif" w:cs="Liberation Serif"/>
          <w:bCs/>
          <w:sz w:val="28"/>
        </w:rPr>
        <w:t>1.</w:t>
      </w:r>
      <w:r>
        <w:rPr>
          <w:rFonts w:ascii="Liberation Serif" w:hAnsi="Liberation Serif" w:cs="Liberation Serif"/>
          <w:bCs/>
          <w:sz w:val="28"/>
        </w:rPr>
        <w:t xml:space="preserve"> Внести в постановление Администрации города Каменска-Уральского от 10.10.2019 № 833 (</w:t>
      </w:r>
      <w:r w:rsidRPr="004A486B">
        <w:rPr>
          <w:rFonts w:ascii="Liberation Serif" w:hAnsi="Liberation Serif" w:cs="Liberation Serif"/>
          <w:sz w:val="28"/>
          <w:szCs w:val="28"/>
          <w:lang w:eastAsia="en-US"/>
        </w:rPr>
        <w:t xml:space="preserve">в редакции постановлений </w:t>
      </w:r>
      <w:proofErr w:type="gramStart"/>
      <w:r w:rsidRPr="004A486B">
        <w:rPr>
          <w:rFonts w:ascii="Liberation Serif" w:hAnsi="Liberation Serif" w:cs="Liberation Serif"/>
          <w:sz w:val="28"/>
          <w:szCs w:val="28"/>
          <w:lang w:eastAsia="en-US"/>
        </w:rPr>
        <w:t>Администрации  города</w:t>
      </w:r>
      <w:proofErr w:type="gramEnd"/>
      <w:r w:rsidRPr="004A486B">
        <w:rPr>
          <w:rFonts w:ascii="Liberation Serif" w:hAnsi="Liberation Serif" w:cs="Liberation Serif"/>
          <w:sz w:val="28"/>
          <w:szCs w:val="28"/>
          <w:lang w:eastAsia="en-US"/>
        </w:rPr>
        <w:t xml:space="preserve"> Каменска-Уральского  от 03.03.2020 № 150, </w:t>
      </w:r>
      <w:r w:rsidRPr="004A486B">
        <w:rPr>
          <w:rFonts w:ascii="Liberation Serif" w:hAnsi="Liberation Serif" w:cs="Liberation Serif"/>
          <w:bCs/>
          <w:iCs/>
          <w:sz w:val="28"/>
          <w:szCs w:val="28"/>
        </w:rPr>
        <w:t>от  14.05.2020 № 351, от 04.06.2020 № 417)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«</w:t>
      </w:r>
      <w:r w:rsidRPr="00051648">
        <w:rPr>
          <w:rFonts w:ascii="Liberation Serif" w:hAnsi="Liberation Serif" w:cs="Liberation Serif"/>
          <w:bCs/>
          <w:iCs/>
          <w:color w:val="000000"/>
          <w:sz w:val="28"/>
          <w:szCs w:val="28"/>
        </w:rPr>
        <w:t xml:space="preserve">Об утверждении  </w:t>
      </w:r>
      <w:r w:rsidRPr="00051648">
        <w:rPr>
          <w:rFonts w:ascii="Liberation Serif" w:hAnsi="Liberation Serif" w:cs="Liberation Serif"/>
          <w:bCs/>
          <w:iCs/>
          <w:sz w:val="28"/>
          <w:szCs w:val="28"/>
        </w:rPr>
        <w:t xml:space="preserve">муниципальной программы «Реализация мероприятий </w:t>
      </w:r>
    </w:p>
    <w:p w:rsidR="00805AD1" w:rsidRPr="00051648" w:rsidRDefault="00805AD1" w:rsidP="00805AD1">
      <w:pPr>
        <w:ind w:right="-1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051648">
        <w:rPr>
          <w:rFonts w:ascii="Liberation Serif" w:hAnsi="Liberation Serif" w:cs="Liberation Serif"/>
          <w:bCs/>
          <w:iCs/>
          <w:sz w:val="28"/>
          <w:szCs w:val="28"/>
        </w:rPr>
        <w:t xml:space="preserve">в области градостроительной деятельности на территории муниципального образования город Каменск-Уральский на 2020-2026 годы» </w:t>
      </w:r>
      <w:r>
        <w:rPr>
          <w:rFonts w:ascii="Liberation Serif" w:hAnsi="Liberation Serif" w:cs="Liberation Serif"/>
          <w:bCs/>
          <w:iCs/>
          <w:sz w:val="28"/>
          <w:szCs w:val="28"/>
        </w:rPr>
        <w:t>(далее – Постановление) изменения, заменив в наименовании и пункте 1 Постановления слова «муниципального образования город Каменск-Уральский» словами «Каменск-Уральского городского округа».</w:t>
      </w:r>
    </w:p>
    <w:p w:rsidR="00805AD1" w:rsidRDefault="00805AD1" w:rsidP="00805AD1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2. В</w:t>
      </w:r>
      <w:r w:rsidRPr="004A486B">
        <w:rPr>
          <w:rFonts w:ascii="Liberation Serif" w:hAnsi="Liberation Serif" w:cs="Liberation Serif"/>
          <w:sz w:val="28"/>
        </w:rPr>
        <w:t>нести в м</w:t>
      </w:r>
      <w:r w:rsidRPr="004A486B">
        <w:rPr>
          <w:rFonts w:ascii="Liberation Serif" w:hAnsi="Liberation Serif" w:cs="Liberation Serif"/>
          <w:sz w:val="28"/>
          <w:szCs w:val="28"/>
          <w:lang w:eastAsia="en-US"/>
        </w:rPr>
        <w:t xml:space="preserve">униципальную программу «Реализация мероприятий в области градостроительной деятельности на территории муниципального образования город Каменск-Уральский на 2020-2026 годы», утвержденную </w:t>
      </w:r>
      <w:r>
        <w:rPr>
          <w:rFonts w:ascii="Liberation Serif" w:hAnsi="Liberation Serif" w:cs="Liberation Serif"/>
          <w:sz w:val="28"/>
          <w:szCs w:val="28"/>
          <w:lang w:eastAsia="en-US"/>
        </w:rPr>
        <w:t>П</w:t>
      </w:r>
      <w:r w:rsidRPr="004A486B">
        <w:rPr>
          <w:rFonts w:ascii="Liberation Serif" w:hAnsi="Liberation Serif" w:cs="Liberation Serif"/>
          <w:sz w:val="28"/>
          <w:szCs w:val="28"/>
          <w:lang w:eastAsia="en-US"/>
        </w:rPr>
        <w:t>остановлением</w:t>
      </w:r>
      <w:r>
        <w:rPr>
          <w:rFonts w:ascii="Liberation Serif" w:hAnsi="Liberation Serif" w:cs="Liberation Serif"/>
          <w:sz w:val="28"/>
          <w:szCs w:val="28"/>
          <w:lang w:eastAsia="en-US"/>
        </w:rPr>
        <w:t>,</w:t>
      </w:r>
      <w:r w:rsidRPr="004A486B">
        <w:rPr>
          <w:rFonts w:ascii="Liberation Serif" w:hAnsi="Liberation Serif" w:cs="Liberation Serif"/>
          <w:sz w:val="28"/>
          <w:szCs w:val="28"/>
          <w:lang w:eastAsia="en-US"/>
        </w:rPr>
        <w:t xml:space="preserve"> </w:t>
      </w:r>
      <w:r w:rsidRPr="004A486B">
        <w:rPr>
          <w:rFonts w:ascii="Liberation Serif" w:hAnsi="Liberation Serif" w:cs="Liberation Serif"/>
          <w:sz w:val="28"/>
        </w:rPr>
        <w:t>изменения, изложив ее в новой редакции согласно Приложению к настоящему постановлению.</w:t>
      </w:r>
    </w:p>
    <w:p w:rsidR="00805AD1" w:rsidRDefault="00805AD1" w:rsidP="00805AD1">
      <w:pPr>
        <w:ind w:firstLine="709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3. Признать утратившими силу постановления Администрации города Каменска-Уральского:</w:t>
      </w:r>
    </w:p>
    <w:p w:rsidR="00805AD1" w:rsidRPr="00D63A91" w:rsidRDefault="00805AD1" w:rsidP="00805AD1">
      <w:pPr>
        <w:ind w:firstLine="708"/>
        <w:jc w:val="both"/>
        <w:rPr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1) от </w:t>
      </w:r>
      <w:r w:rsidRPr="004A486B">
        <w:rPr>
          <w:rFonts w:ascii="Liberation Serif" w:hAnsi="Liberation Serif" w:cs="Liberation Serif"/>
          <w:sz w:val="28"/>
          <w:szCs w:val="28"/>
          <w:lang w:eastAsia="en-US"/>
        </w:rPr>
        <w:t>03.03.2020 № 150</w:t>
      </w:r>
      <w:r>
        <w:rPr>
          <w:rFonts w:ascii="Liberation Serif" w:hAnsi="Liberation Serif" w:cs="Liberation Serif"/>
          <w:sz w:val="28"/>
          <w:szCs w:val="28"/>
          <w:lang w:eastAsia="en-US"/>
        </w:rPr>
        <w:t xml:space="preserve"> «</w:t>
      </w:r>
      <w:r w:rsidRPr="00D63A91">
        <w:rPr>
          <w:bCs/>
          <w:iCs/>
          <w:sz w:val="28"/>
          <w:szCs w:val="28"/>
        </w:rPr>
        <w:t>О внесении изменений в муниципальную программу «Реализация мероприятий в области градостроительной деятельности на территории муниципального образования город Каменск-Уральский на 2020-2026 годы»</w:t>
      </w:r>
      <w:r>
        <w:rPr>
          <w:bCs/>
          <w:iCs/>
          <w:sz w:val="28"/>
          <w:szCs w:val="28"/>
        </w:rPr>
        <w:t>;</w:t>
      </w:r>
      <w:r w:rsidRPr="00D63A91">
        <w:rPr>
          <w:bCs/>
          <w:iCs/>
          <w:sz w:val="28"/>
          <w:szCs w:val="28"/>
        </w:rPr>
        <w:t xml:space="preserve"> </w:t>
      </w:r>
    </w:p>
    <w:p w:rsidR="00805AD1" w:rsidRPr="00D63A91" w:rsidRDefault="00805AD1" w:rsidP="00805AD1">
      <w:pPr>
        <w:ind w:firstLine="708"/>
        <w:jc w:val="both"/>
        <w:rPr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2) от </w:t>
      </w:r>
      <w:r w:rsidRPr="004A486B">
        <w:rPr>
          <w:rFonts w:ascii="Liberation Serif" w:hAnsi="Liberation Serif" w:cs="Liberation Serif"/>
          <w:bCs/>
          <w:iCs/>
          <w:sz w:val="28"/>
          <w:szCs w:val="28"/>
        </w:rPr>
        <w:t>14.05.2020 № 351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en-US"/>
        </w:rPr>
        <w:t>«</w:t>
      </w:r>
      <w:r w:rsidRPr="00D63A91">
        <w:rPr>
          <w:bCs/>
          <w:iCs/>
          <w:sz w:val="28"/>
          <w:szCs w:val="28"/>
        </w:rPr>
        <w:t>О внесении изменений в муниципальную программу «Реализация мероприятий в области градостроительной деятельности на территории муниципального образования город Каменск-Уральский на 2020-2026 годы»</w:t>
      </w:r>
      <w:r>
        <w:rPr>
          <w:bCs/>
          <w:iCs/>
          <w:sz w:val="28"/>
          <w:szCs w:val="28"/>
        </w:rPr>
        <w:t>;</w:t>
      </w:r>
      <w:r w:rsidRPr="00D63A91">
        <w:rPr>
          <w:bCs/>
          <w:iCs/>
          <w:sz w:val="28"/>
          <w:szCs w:val="28"/>
        </w:rPr>
        <w:t xml:space="preserve"> </w:t>
      </w:r>
    </w:p>
    <w:p w:rsidR="00805AD1" w:rsidRPr="00D63A91" w:rsidRDefault="00805AD1" w:rsidP="00805AD1">
      <w:pPr>
        <w:ind w:firstLine="708"/>
        <w:jc w:val="both"/>
        <w:rPr>
          <w:bCs/>
          <w:iCs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 xml:space="preserve">3) от </w:t>
      </w:r>
      <w:r w:rsidRPr="004A486B">
        <w:rPr>
          <w:rFonts w:ascii="Liberation Serif" w:hAnsi="Liberation Serif" w:cs="Liberation Serif"/>
          <w:bCs/>
          <w:iCs/>
          <w:sz w:val="28"/>
          <w:szCs w:val="28"/>
        </w:rPr>
        <w:t>04.06.2020 № 417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eastAsia="en-US"/>
        </w:rPr>
        <w:t>«</w:t>
      </w:r>
      <w:r w:rsidRPr="00D63A91">
        <w:rPr>
          <w:bCs/>
          <w:iCs/>
          <w:sz w:val="28"/>
          <w:szCs w:val="28"/>
        </w:rPr>
        <w:t>О внесении изменений в муниципальную программу «Реализация мероприятий в области градостроительной деятельности на территории муниципального образования город Каменск-Уральский на 2020-2026 годы»</w:t>
      </w:r>
      <w:r>
        <w:rPr>
          <w:bCs/>
          <w:iCs/>
          <w:sz w:val="28"/>
          <w:szCs w:val="28"/>
        </w:rPr>
        <w:t>.</w:t>
      </w:r>
      <w:r w:rsidRPr="00D63A91">
        <w:rPr>
          <w:bCs/>
          <w:iCs/>
          <w:sz w:val="28"/>
          <w:szCs w:val="28"/>
        </w:rPr>
        <w:t xml:space="preserve"> </w:t>
      </w:r>
    </w:p>
    <w:p w:rsidR="00805AD1" w:rsidRPr="004A486B" w:rsidRDefault="00805AD1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4</w:t>
      </w:r>
      <w:r w:rsidRPr="004A486B">
        <w:rPr>
          <w:rFonts w:ascii="Liberation Serif" w:hAnsi="Liberation Serif" w:cs="Liberation Serif"/>
          <w:sz w:val="28"/>
        </w:rPr>
        <w:t xml:space="preserve">. </w:t>
      </w:r>
      <w:r w:rsidRPr="004A486B"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официальных сайтах муниципального образования и органа местного самоуправления «Комитет по архитектуре и градостроительству Каменск-Уральского городского округа».</w:t>
      </w:r>
    </w:p>
    <w:p w:rsidR="00805AD1" w:rsidRPr="004A486B" w:rsidRDefault="00805AD1" w:rsidP="00805AD1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5</w:t>
      </w:r>
      <w:r w:rsidRPr="004A486B">
        <w:rPr>
          <w:rFonts w:ascii="Liberation Serif" w:hAnsi="Liberation Serif" w:cs="Liberation Serif"/>
          <w:sz w:val="28"/>
        </w:rPr>
        <w:t xml:space="preserve">. </w:t>
      </w:r>
      <w:r w:rsidRPr="004A486B">
        <w:rPr>
          <w:rFonts w:ascii="Liberation Serif" w:hAnsi="Liberation Serif" w:cs="Liberation Serif"/>
          <w:sz w:val="28"/>
          <w:szCs w:val="28"/>
        </w:rPr>
        <w:t>Контроль за выполнением настоящего постановления возложить на заместителя главы Администрации городского округа Орлова Н.В.</w:t>
      </w:r>
    </w:p>
    <w:p w:rsidR="00805AD1" w:rsidRPr="004A486B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5AD1" w:rsidRPr="004A486B" w:rsidRDefault="00805AD1" w:rsidP="00805AD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05AD1" w:rsidRDefault="00805AD1" w:rsidP="00805AD1">
      <w:pPr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И.о</w:t>
      </w:r>
      <w:proofErr w:type="spellEnd"/>
      <w:r>
        <w:rPr>
          <w:rFonts w:ascii="Liberation Serif" w:hAnsi="Liberation Serif" w:cs="Liberation Serif"/>
          <w:sz w:val="28"/>
          <w:szCs w:val="28"/>
        </w:rPr>
        <w:t>. г</w:t>
      </w:r>
      <w:r w:rsidRPr="00B91D93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 А.</w:t>
      </w:r>
      <w:r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805AD1" w:rsidRDefault="00805AD1" w:rsidP="00080F19">
      <w:pPr>
        <w:ind w:right="-711" w:firstLine="3969"/>
        <w:rPr>
          <w:sz w:val="28"/>
          <w:szCs w:val="28"/>
        </w:rPr>
      </w:pPr>
    </w:p>
    <w:p w:rsidR="00805AD1" w:rsidRDefault="00805AD1" w:rsidP="00080F19">
      <w:pPr>
        <w:ind w:right="-711" w:firstLine="3969"/>
        <w:rPr>
          <w:sz w:val="28"/>
          <w:szCs w:val="28"/>
        </w:rPr>
      </w:pPr>
    </w:p>
    <w:p w:rsidR="00897943" w:rsidRDefault="00897943" w:rsidP="00080F19">
      <w:pPr>
        <w:ind w:right="-711" w:firstLine="3969"/>
        <w:rPr>
          <w:sz w:val="28"/>
          <w:szCs w:val="28"/>
        </w:rPr>
      </w:pPr>
    </w:p>
    <w:p w:rsidR="00080F19" w:rsidRPr="0083137D" w:rsidRDefault="00080F19" w:rsidP="00080F19">
      <w:pPr>
        <w:ind w:right="-711" w:firstLine="3969"/>
        <w:rPr>
          <w:sz w:val="28"/>
          <w:szCs w:val="28"/>
        </w:rPr>
      </w:pPr>
      <w:r w:rsidRPr="0083137D">
        <w:rPr>
          <w:sz w:val="28"/>
          <w:szCs w:val="28"/>
        </w:rPr>
        <w:lastRenderedPageBreak/>
        <w:t xml:space="preserve">Приложение к постановлению </w:t>
      </w:r>
    </w:p>
    <w:p w:rsidR="00080F19" w:rsidRPr="0083137D" w:rsidRDefault="00080F19" w:rsidP="00183A98">
      <w:pPr>
        <w:ind w:left="3969" w:right="-1"/>
        <w:rPr>
          <w:sz w:val="28"/>
          <w:szCs w:val="28"/>
        </w:rPr>
      </w:pPr>
      <w:r w:rsidRPr="0083137D">
        <w:rPr>
          <w:sz w:val="28"/>
          <w:szCs w:val="28"/>
        </w:rPr>
        <w:t>Администрации Каменск-Уральского городского округа</w:t>
      </w:r>
    </w:p>
    <w:p w:rsidR="0071767D" w:rsidRDefault="00080F19" w:rsidP="00080F19">
      <w:pPr>
        <w:ind w:right="-569" w:firstLine="3969"/>
        <w:rPr>
          <w:sz w:val="28"/>
          <w:szCs w:val="28"/>
        </w:rPr>
      </w:pPr>
      <w:r w:rsidRPr="0083137D">
        <w:rPr>
          <w:sz w:val="28"/>
          <w:szCs w:val="28"/>
        </w:rPr>
        <w:t xml:space="preserve">от </w:t>
      </w:r>
      <w:r w:rsidR="0071767D">
        <w:rPr>
          <w:sz w:val="28"/>
          <w:szCs w:val="28"/>
        </w:rPr>
        <w:t xml:space="preserve">08.10.2020 </w:t>
      </w:r>
      <w:r w:rsidRPr="0083137D">
        <w:rPr>
          <w:sz w:val="28"/>
          <w:szCs w:val="28"/>
        </w:rPr>
        <w:t xml:space="preserve">№ </w:t>
      </w:r>
      <w:r w:rsidR="0071767D">
        <w:rPr>
          <w:sz w:val="28"/>
          <w:szCs w:val="28"/>
        </w:rPr>
        <w:t>750</w:t>
      </w:r>
    </w:p>
    <w:p w:rsidR="00080F19" w:rsidRPr="0083137D" w:rsidRDefault="00080F19" w:rsidP="00080F19">
      <w:pPr>
        <w:ind w:right="-569" w:firstLine="3969"/>
        <w:rPr>
          <w:sz w:val="28"/>
          <w:szCs w:val="28"/>
        </w:rPr>
      </w:pPr>
      <w:r w:rsidRPr="0083137D">
        <w:rPr>
          <w:sz w:val="28"/>
          <w:szCs w:val="28"/>
        </w:rPr>
        <w:t>«О внесении изменений в муниципальную</w:t>
      </w:r>
    </w:p>
    <w:p w:rsidR="00080F19" w:rsidRPr="0083137D" w:rsidRDefault="00080F19" w:rsidP="00080F19">
      <w:pPr>
        <w:ind w:right="-1" w:firstLine="3969"/>
        <w:rPr>
          <w:sz w:val="28"/>
          <w:szCs w:val="28"/>
        </w:rPr>
      </w:pPr>
      <w:r w:rsidRPr="0083137D">
        <w:rPr>
          <w:sz w:val="28"/>
          <w:szCs w:val="28"/>
        </w:rPr>
        <w:t>программу «Реализация мероприятий в</w:t>
      </w:r>
    </w:p>
    <w:p w:rsidR="00080F19" w:rsidRPr="0083137D" w:rsidRDefault="00080F19" w:rsidP="00080F19">
      <w:pPr>
        <w:ind w:right="-569" w:firstLine="3969"/>
        <w:rPr>
          <w:sz w:val="28"/>
          <w:szCs w:val="28"/>
        </w:rPr>
      </w:pPr>
      <w:r w:rsidRPr="0083137D">
        <w:rPr>
          <w:sz w:val="28"/>
          <w:szCs w:val="28"/>
        </w:rPr>
        <w:t xml:space="preserve">области градостроительной деятельности </w:t>
      </w:r>
    </w:p>
    <w:p w:rsidR="00080F19" w:rsidRPr="0083137D" w:rsidRDefault="00080F19" w:rsidP="00080F19">
      <w:pPr>
        <w:ind w:right="-569" w:firstLine="3969"/>
        <w:rPr>
          <w:sz w:val="28"/>
          <w:szCs w:val="28"/>
        </w:rPr>
      </w:pPr>
      <w:r w:rsidRPr="0083137D">
        <w:rPr>
          <w:sz w:val="28"/>
          <w:szCs w:val="28"/>
        </w:rPr>
        <w:t xml:space="preserve">на территории муниципального образования </w:t>
      </w:r>
    </w:p>
    <w:p w:rsidR="00080F19" w:rsidRPr="0083137D" w:rsidRDefault="00080F19" w:rsidP="00080F19">
      <w:pPr>
        <w:ind w:right="-569" w:firstLine="3969"/>
        <w:rPr>
          <w:sz w:val="28"/>
          <w:szCs w:val="28"/>
        </w:rPr>
      </w:pPr>
      <w:r w:rsidRPr="0083137D">
        <w:rPr>
          <w:sz w:val="28"/>
          <w:szCs w:val="28"/>
        </w:rPr>
        <w:t xml:space="preserve">город Каменск-Уральский на 2020-2026 годы» </w:t>
      </w:r>
    </w:p>
    <w:p w:rsidR="00080F19" w:rsidRPr="0083137D" w:rsidRDefault="00080F19" w:rsidP="00080F19">
      <w:pPr>
        <w:ind w:right="-569"/>
        <w:rPr>
          <w:sz w:val="24"/>
          <w:szCs w:val="24"/>
        </w:rPr>
      </w:pPr>
    </w:p>
    <w:p w:rsidR="00080F19" w:rsidRPr="0083137D" w:rsidRDefault="00080F19" w:rsidP="00183A98">
      <w:pPr>
        <w:ind w:right="-1"/>
        <w:jc w:val="center"/>
        <w:rPr>
          <w:sz w:val="28"/>
          <w:szCs w:val="28"/>
        </w:rPr>
      </w:pPr>
      <w:r w:rsidRPr="0083137D">
        <w:rPr>
          <w:sz w:val="28"/>
          <w:szCs w:val="28"/>
        </w:rPr>
        <w:t>Муниципальная программа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:rsidR="00080F19" w:rsidRPr="0083137D" w:rsidRDefault="00080F19" w:rsidP="00080F19">
      <w:pPr>
        <w:ind w:right="140"/>
        <w:jc w:val="center"/>
        <w:rPr>
          <w:sz w:val="24"/>
          <w:szCs w:val="24"/>
        </w:rPr>
      </w:pPr>
    </w:p>
    <w:p w:rsidR="00862F88" w:rsidRPr="0083137D" w:rsidRDefault="00862F88" w:rsidP="007B3F65">
      <w:pPr>
        <w:ind w:right="-2"/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ПАСПОРТ</w:t>
      </w:r>
    </w:p>
    <w:p w:rsidR="00862F88" w:rsidRPr="0083137D" w:rsidRDefault="00862F88" w:rsidP="007B3F6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муниципальной программы</w:t>
      </w:r>
    </w:p>
    <w:p w:rsidR="00862F88" w:rsidRPr="0083137D" w:rsidRDefault="00862F88" w:rsidP="007B3F6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«Реализация мероприятий в области градостроительной деятельности</w:t>
      </w:r>
    </w:p>
    <w:p w:rsidR="00862F88" w:rsidRPr="0083137D" w:rsidRDefault="00862F88" w:rsidP="00D1174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на территории Каменск-Уральск</w:t>
      </w:r>
      <w:r w:rsidR="00D11741" w:rsidRPr="0083137D">
        <w:rPr>
          <w:rFonts w:ascii="Liberation Serif" w:hAnsi="Liberation Serif" w:cs="Liberation Serif"/>
          <w:sz w:val="28"/>
          <w:szCs w:val="28"/>
        </w:rPr>
        <w:t xml:space="preserve">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>на 20</w:t>
      </w:r>
      <w:r w:rsidR="00E172BE" w:rsidRPr="0083137D">
        <w:rPr>
          <w:rFonts w:ascii="Liberation Serif" w:hAnsi="Liberation Serif" w:cs="Liberation Serif"/>
          <w:sz w:val="28"/>
          <w:szCs w:val="28"/>
        </w:rPr>
        <w:t>20</w:t>
      </w:r>
      <w:r w:rsidR="009613D1" w:rsidRPr="0083137D">
        <w:rPr>
          <w:rFonts w:ascii="Liberation Serif" w:hAnsi="Liberation Serif" w:cs="Liberation Serif"/>
          <w:sz w:val="28"/>
          <w:szCs w:val="28"/>
        </w:rPr>
        <w:t>-202</w:t>
      </w:r>
      <w:r w:rsidR="00E172BE" w:rsidRPr="0083137D">
        <w:rPr>
          <w:rFonts w:ascii="Liberation Serif" w:hAnsi="Liberation Serif" w:cs="Liberation Serif"/>
          <w:sz w:val="28"/>
          <w:szCs w:val="28"/>
        </w:rPr>
        <w:t>6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862F88" w:rsidRPr="0083137D" w:rsidRDefault="00862F88" w:rsidP="00862F88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9"/>
        <w:gridCol w:w="5945"/>
      </w:tblGrid>
      <w:tr w:rsidR="0083137D" w:rsidRPr="0083137D" w:rsidTr="00292FC1">
        <w:tc>
          <w:tcPr>
            <w:tcW w:w="3689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5945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Орган местного самоуправления «Комитет по архитектуре и градостроительству </w:t>
            </w:r>
            <w:r w:rsidR="00D11741" w:rsidRPr="0083137D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»</w:t>
            </w:r>
          </w:p>
        </w:tc>
      </w:tr>
      <w:tr w:rsidR="0083137D" w:rsidRPr="0083137D" w:rsidTr="00292FC1">
        <w:tc>
          <w:tcPr>
            <w:tcW w:w="3689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5945" w:type="dxa"/>
            <w:shd w:val="clear" w:color="auto" w:fill="auto"/>
          </w:tcPr>
          <w:p w:rsidR="00B01338" w:rsidRPr="0083137D" w:rsidRDefault="00B01338" w:rsidP="00E172B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="00E172BE" w:rsidRPr="0083137D">
              <w:rPr>
                <w:rFonts w:ascii="Liberation Serif" w:hAnsi="Liberation Serif" w:cs="Liberation Serif"/>
                <w:sz w:val="28"/>
                <w:szCs w:val="28"/>
              </w:rPr>
              <w:t>20</w:t>
            </w:r>
            <w:r w:rsidR="009613D1" w:rsidRPr="0083137D">
              <w:rPr>
                <w:rFonts w:ascii="Liberation Serif" w:hAnsi="Liberation Serif" w:cs="Liberation Serif"/>
                <w:sz w:val="28"/>
                <w:szCs w:val="28"/>
              </w:rPr>
              <w:t>-202</w:t>
            </w:r>
            <w:r w:rsidR="00E172BE" w:rsidRPr="0083137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годы</w:t>
            </w:r>
          </w:p>
        </w:tc>
      </w:tr>
      <w:tr w:rsidR="0083137D" w:rsidRPr="0083137D" w:rsidTr="00292FC1">
        <w:tc>
          <w:tcPr>
            <w:tcW w:w="3689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Цели и задачи муниципальной программы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B01338" w:rsidRPr="0083137D" w:rsidRDefault="00B01338" w:rsidP="006951E5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  <w:p w:rsidR="00B01338" w:rsidRPr="0083137D" w:rsidRDefault="00B01338" w:rsidP="007B7A2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45" w:type="dxa"/>
            <w:shd w:val="clear" w:color="auto" w:fill="auto"/>
          </w:tcPr>
          <w:p w:rsidR="00B01338" w:rsidRPr="0083137D" w:rsidRDefault="00B01338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Цели:</w:t>
            </w:r>
          </w:p>
          <w:p w:rsidR="00B01338" w:rsidRPr="0083137D" w:rsidRDefault="00B01338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1. Обеспечение устойчивого развития территорий на основе территориального планирования и градостроительного зонирования.</w:t>
            </w:r>
          </w:p>
          <w:p w:rsidR="00B01338" w:rsidRPr="0083137D" w:rsidRDefault="00B01338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2. Увеличение объемов строительства, оказание содействия в реализации инвестиционных проектов комплексного освоения территорий в целях жилищного строительства.</w:t>
            </w:r>
          </w:p>
          <w:p w:rsidR="00B01338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Развитие современной и эффективной транспортной инфраструктуры.</w:t>
            </w:r>
          </w:p>
          <w:p w:rsidR="00B01338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Развитие инженерной инфраструктуры для новых участков застройки.</w:t>
            </w:r>
          </w:p>
          <w:p w:rsidR="00B01338" w:rsidRPr="0083137D" w:rsidRDefault="0070769E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Развитие коммунальной инфраструктуры в существующей застройке.</w:t>
            </w:r>
          </w:p>
          <w:p w:rsidR="00B01338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. Развитие сети объектов </w:t>
            </w:r>
            <w:r w:rsidR="00AB5259" w:rsidRPr="0083137D">
              <w:rPr>
                <w:rFonts w:ascii="Liberation Serif" w:hAnsi="Liberation Serif" w:cs="Liberation Serif"/>
                <w:sz w:val="28"/>
                <w:szCs w:val="28"/>
              </w:rPr>
              <w:t>физической культуры и спорта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B01338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. Развитие сети образовательных учреждений. </w:t>
            </w:r>
          </w:p>
          <w:p w:rsidR="00B01338" w:rsidRPr="0083137D" w:rsidRDefault="0070769E" w:rsidP="00E243E2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. Развитие сети объектов культуры. 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Задачи:</w:t>
            </w:r>
          </w:p>
          <w:p w:rsidR="0070769E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1. Анализ реализации и корректура Генерального плана</w:t>
            </w:r>
            <w:r w:rsidR="00082929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муниципального образования</w:t>
            </w:r>
            <w:r w:rsidR="00AB5259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город Каменск-Уральский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B01338" w:rsidRPr="0083137D" w:rsidRDefault="0070769E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Обеспечение документацией по планировке территорий.</w:t>
            </w:r>
          </w:p>
          <w:p w:rsidR="00B01338" w:rsidRPr="0083137D" w:rsidRDefault="0070769E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Формирование земельных участков под размещение  объектов.</w:t>
            </w:r>
          </w:p>
          <w:p w:rsidR="00B01338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Строительство объектов транспортной инфраструктуры.</w:t>
            </w:r>
          </w:p>
          <w:p w:rsidR="00B01338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Строительство объектов инженерной инфраструктуры к земельным участкам под жилищное строительство.</w:t>
            </w:r>
          </w:p>
          <w:p w:rsidR="00B01338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Строительство объектов коммунальной инфраструктуры.</w:t>
            </w:r>
          </w:p>
          <w:p w:rsidR="00B01338" w:rsidRPr="0083137D" w:rsidRDefault="0070769E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. Строительство объектов </w:t>
            </w:r>
            <w:r w:rsidR="00AB5259" w:rsidRPr="0083137D">
              <w:rPr>
                <w:rFonts w:ascii="Liberation Serif" w:hAnsi="Liberation Serif" w:cs="Liberation Serif"/>
                <w:sz w:val="28"/>
                <w:szCs w:val="28"/>
              </w:rPr>
              <w:t>физической культуры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и спорта. </w:t>
            </w:r>
          </w:p>
          <w:p w:rsidR="00B01338" w:rsidRPr="0083137D" w:rsidRDefault="0070769E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Строительство объектов образовательных учреждений.</w:t>
            </w:r>
          </w:p>
          <w:p w:rsidR="005949EE" w:rsidRPr="0083137D" w:rsidRDefault="0070769E" w:rsidP="005949E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Строительство объектов культуры.</w:t>
            </w:r>
          </w:p>
        </w:tc>
      </w:tr>
      <w:tr w:rsidR="0083137D" w:rsidRPr="0083137D" w:rsidTr="00292FC1">
        <w:tc>
          <w:tcPr>
            <w:tcW w:w="3689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Перечень подпрограмм муниципальной программы</w:t>
            </w:r>
          </w:p>
        </w:tc>
        <w:tc>
          <w:tcPr>
            <w:tcW w:w="5945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1. Подпрограмма 1.  «Обеспечение деятельности органа местного самоуправления «Комитет по архитектуре и градостроительству </w:t>
            </w:r>
            <w:r w:rsidR="00D11741" w:rsidRPr="0083137D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 городского округа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».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2. Подпрограмма 2. «Обеспечение деятельности муниципального казенного учреждения «Управление капитального строительства».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3. Подпрограмма 3. «Мероприятия в области строительства, архитектуры и градостроительства».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4. Подпрограмма 4. «Строительство объектов </w:t>
            </w:r>
            <w:r w:rsidR="002C4E89" w:rsidRPr="0083137D">
              <w:rPr>
                <w:rFonts w:ascii="Liberation Serif" w:hAnsi="Liberation Serif" w:cs="Liberation Serif"/>
                <w:sz w:val="28"/>
                <w:szCs w:val="28"/>
              </w:rPr>
              <w:t>транспортной инфраструктуры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».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5. Подпрограмма 5.  «Строительство объектов инженерной инфраструктуры к земельным участкам под жилищное строительство».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6. Подпрограмма 6. «Строительство объектов коммунальной инфраструктуры».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7. Подпрограмма 7. «Строительство объектов физической культуры и спорта».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8. Подпрограмма 8. «Строительство объектов  образовательных учреждений».</w:t>
            </w:r>
          </w:p>
          <w:p w:rsidR="00E177EE" w:rsidRPr="0083137D" w:rsidRDefault="00B01338" w:rsidP="00E177E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9. Подпрограмма 9. «Строительство объектов культуры».</w:t>
            </w:r>
          </w:p>
        </w:tc>
      </w:tr>
      <w:tr w:rsidR="0083137D" w:rsidRPr="0083137D" w:rsidTr="00292FC1">
        <w:tc>
          <w:tcPr>
            <w:tcW w:w="3689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Перечень основных целевых показателей муниципальной программы</w:t>
            </w:r>
          </w:p>
        </w:tc>
        <w:tc>
          <w:tcPr>
            <w:tcW w:w="5945" w:type="dxa"/>
            <w:shd w:val="clear" w:color="auto" w:fill="auto"/>
          </w:tcPr>
          <w:p w:rsidR="00791C6D" w:rsidRPr="0083137D" w:rsidRDefault="00791C6D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Основные целевые показатели: </w:t>
            </w:r>
          </w:p>
          <w:p w:rsidR="00B66FCB" w:rsidRPr="0083137D" w:rsidRDefault="00AB5259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1. Количество подготовленных проектов</w:t>
            </w:r>
            <w:r w:rsidR="00B66FCB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(документов). </w:t>
            </w:r>
          </w:p>
          <w:p w:rsidR="00B01338" w:rsidRPr="0083137D" w:rsidRDefault="00B66FCB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>2</w:t>
            </w:r>
            <w:r w:rsidR="00B01338" w:rsidRPr="0083137D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. 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Количество подготовленных проектов планировки и проектов  межевания территорий.</w:t>
            </w:r>
          </w:p>
          <w:p w:rsidR="00B66FCB" w:rsidRPr="0083137D" w:rsidRDefault="00B66FCB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3. </w:t>
            </w:r>
            <w:r w:rsidR="004912BC" w:rsidRPr="0083137D">
              <w:rPr>
                <w:rFonts w:ascii="Liberation Serif" w:hAnsi="Liberation Serif" w:cs="Liberation Serif"/>
                <w:sz w:val="28"/>
                <w:szCs w:val="28"/>
              </w:rPr>
              <w:t>Площадь территорий, в отношении которых разработаны проекты планировки и межевания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C458F9" w:rsidRPr="0083137D" w:rsidRDefault="004912BC" w:rsidP="00044986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Количество сформированных земельных участков</w:t>
            </w:r>
            <w:r w:rsidR="00C458F9" w:rsidRPr="0083137D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458F9" w:rsidRPr="0083137D" w:rsidRDefault="00C458F9" w:rsidP="00044986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-под жилищное строительство;</w:t>
            </w:r>
          </w:p>
          <w:p w:rsidR="00B01338" w:rsidRPr="0083137D" w:rsidRDefault="00C458F9" w:rsidP="00044986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-под размещение иных объектов капитального строительства.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4912BC" w:rsidRPr="0083137D" w:rsidRDefault="004912BC" w:rsidP="00044986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5. Количество подготовленных градостроительных планов земельных участков.</w:t>
            </w:r>
          </w:p>
          <w:p w:rsidR="00B01338" w:rsidRPr="0083137D" w:rsidRDefault="004912BC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. Количество подготовленных проектов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на строительство</w:t>
            </w:r>
            <w:r w:rsidR="002C4E89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объектов</w:t>
            </w:r>
            <w:r w:rsidR="00B01338" w:rsidRPr="0083137D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B01338" w:rsidRPr="0083137D" w:rsidRDefault="00B01338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="002C4E89" w:rsidRPr="0083137D">
              <w:rPr>
                <w:rFonts w:ascii="Liberation Serif" w:hAnsi="Liberation Serif" w:cs="Liberation Serif"/>
                <w:sz w:val="28"/>
                <w:szCs w:val="28"/>
              </w:rPr>
              <w:t>транспортной  инфраструктуры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;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-инженерной инфраструктуры;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-коммунальной инфраструктуры;</w:t>
            </w:r>
          </w:p>
          <w:p w:rsidR="00B01338" w:rsidRPr="0083137D" w:rsidRDefault="00B01338" w:rsidP="006951E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="004912BC" w:rsidRPr="0083137D">
              <w:rPr>
                <w:rFonts w:ascii="Liberation Serif" w:hAnsi="Liberation Serif" w:cs="Liberation Serif"/>
                <w:sz w:val="28"/>
                <w:szCs w:val="28"/>
              </w:rPr>
              <w:t>физической культуры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и спорта;</w:t>
            </w:r>
          </w:p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-дошкольных образовательных учреждений;</w:t>
            </w:r>
          </w:p>
          <w:p w:rsidR="00B01338" w:rsidRPr="0083137D" w:rsidRDefault="00B01338" w:rsidP="00D92496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-культуры</w:t>
            </w:r>
            <w:r w:rsidR="00E172BE" w:rsidRPr="0083137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  <w:p w:rsidR="00044986" w:rsidRPr="0083137D" w:rsidRDefault="004912BC" w:rsidP="004912BC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="00044986" w:rsidRPr="0083137D">
              <w:rPr>
                <w:rFonts w:ascii="Liberation Serif" w:hAnsi="Liberation Serif" w:cs="Liberation Serif"/>
                <w:sz w:val="28"/>
                <w:szCs w:val="28"/>
              </w:rPr>
              <w:t>. Количество введенных в эксплуатацию объектов капитального строительства.</w:t>
            </w:r>
          </w:p>
        </w:tc>
      </w:tr>
      <w:tr w:rsidR="0083137D" w:rsidRPr="0083137D" w:rsidTr="00292FC1">
        <w:tc>
          <w:tcPr>
            <w:tcW w:w="3689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Объемы финансирования муниципальной программы, тыс. руб</w:t>
            </w:r>
            <w:r w:rsidR="00791C6D" w:rsidRPr="0083137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643552" w:rsidRPr="0083137D" w:rsidRDefault="00643552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43552" w:rsidRPr="0083137D" w:rsidRDefault="00643552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45" w:type="dxa"/>
            <w:shd w:val="clear" w:color="auto" w:fill="auto"/>
          </w:tcPr>
          <w:p w:rsidR="00062349" w:rsidRPr="0083137D" w:rsidRDefault="00062349" w:rsidP="00062349">
            <w:pPr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Всего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8204784,26</w:t>
            </w:r>
          </w:p>
          <w:p w:rsidR="00062349" w:rsidRPr="0083137D" w:rsidRDefault="00062349" w:rsidP="00062349">
            <w:pPr>
              <w:ind w:right="-2" w:hanging="3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:rsidR="00062349" w:rsidRPr="0083137D" w:rsidRDefault="00062349" w:rsidP="0006234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2020 г.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1279802,70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2021 г. -  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211114,60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2022 г. -  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271512,07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2023 г. - 1251242,26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2024 г. - 1457854,31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2025 г. - 1584515,41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2026 г. - 2148742,91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федеральный бюджет - 579183,80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587926" w:rsidRPr="0083137D" w:rsidRDefault="00587926" w:rsidP="00587926">
            <w:pPr>
              <w:tabs>
                <w:tab w:val="left" w:pos="1134"/>
                <w:tab w:val="left" w:pos="255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2020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268153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,80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2021 г. -            0,00 </w:t>
            </w:r>
          </w:p>
          <w:p w:rsidR="00587926" w:rsidRPr="0083137D" w:rsidRDefault="00587926" w:rsidP="00587926">
            <w:pPr>
              <w:tabs>
                <w:tab w:val="left" w:pos="255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2022 г. -            0,00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2023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150368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,00 </w:t>
            </w:r>
          </w:p>
          <w:p w:rsidR="00587926" w:rsidRPr="0083137D" w:rsidRDefault="00587926" w:rsidP="00587926">
            <w:pPr>
              <w:tabs>
                <w:tab w:val="left" w:pos="2552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2024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160662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,00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2025 г. -            0,00 </w:t>
            </w:r>
          </w:p>
          <w:p w:rsidR="00587926" w:rsidRPr="0083137D" w:rsidRDefault="00587926" w:rsidP="00587926">
            <w:pPr>
              <w:tabs>
                <w:tab w:val="left" w:pos="2410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2026 г. -            0,00 </w:t>
            </w:r>
          </w:p>
          <w:p w:rsidR="00062349" w:rsidRPr="0083137D" w:rsidRDefault="00062349" w:rsidP="0006234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областной бюджет - </w:t>
            </w:r>
            <w:r w:rsidR="002E074C" w:rsidRPr="0083137D">
              <w:rPr>
                <w:rFonts w:ascii="Liberation Serif" w:hAnsi="Liberation Serif" w:cs="Liberation Serif"/>
                <w:sz w:val="28"/>
                <w:szCs w:val="28"/>
              </w:rPr>
              <w:t>2155382,50</w:t>
            </w:r>
          </w:p>
          <w:p w:rsidR="00062349" w:rsidRPr="0083137D" w:rsidRDefault="00062349" w:rsidP="0006234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062349" w:rsidRPr="0083137D" w:rsidRDefault="00062349" w:rsidP="00062349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2020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-  </w:t>
            </w:r>
            <w:r w:rsidR="002E074C" w:rsidRPr="0083137D">
              <w:rPr>
                <w:rFonts w:ascii="Liberation Serif" w:hAnsi="Liberation Serif" w:cs="Liberation Serif"/>
                <w:sz w:val="28"/>
                <w:szCs w:val="28"/>
              </w:rPr>
              <w:t>558776</w:t>
            </w:r>
            <w:proofErr w:type="gramEnd"/>
            <w:r w:rsidR="002E074C" w:rsidRPr="0083137D">
              <w:rPr>
                <w:rFonts w:ascii="Liberation Serif" w:hAnsi="Liberation Serif" w:cs="Liberation Serif"/>
                <w:sz w:val="28"/>
                <w:szCs w:val="28"/>
              </w:rPr>
              <w:t>,40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2021 г. -    98010,00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2022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175388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,10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2023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355660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,00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2024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326548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,00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2025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320500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,00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2026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320500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,00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местный бюджет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5470217,96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2020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- 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452872</w:t>
            </w:r>
            <w:proofErr w:type="gramEnd"/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,50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2021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- 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113104</w:t>
            </w:r>
            <w:proofErr w:type="gramEnd"/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>,60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2022 г. -  </w:t>
            </w:r>
            <w:r w:rsidR="00214663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 96123,97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2023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745214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,26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2024 г. </w:t>
            </w:r>
            <w:proofErr w:type="gram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  970644</w:t>
            </w:r>
            <w:proofErr w:type="gram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,31</w:t>
            </w:r>
          </w:p>
          <w:p w:rsidR="00587926" w:rsidRPr="0083137D" w:rsidRDefault="00587926" w:rsidP="00587926">
            <w:pPr>
              <w:tabs>
                <w:tab w:val="left" w:pos="2268"/>
              </w:tabs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2025 г. -1264015,41 </w:t>
            </w:r>
          </w:p>
          <w:p w:rsidR="00B01338" w:rsidRPr="0083137D" w:rsidRDefault="00587926" w:rsidP="00587926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2026 г. -1828242,91</w:t>
            </w:r>
          </w:p>
        </w:tc>
      </w:tr>
      <w:tr w:rsidR="0083137D" w:rsidRPr="0083137D" w:rsidTr="00292FC1">
        <w:tc>
          <w:tcPr>
            <w:tcW w:w="3689" w:type="dxa"/>
            <w:shd w:val="clear" w:color="auto" w:fill="auto"/>
          </w:tcPr>
          <w:p w:rsidR="00080F19" w:rsidRPr="0083137D" w:rsidRDefault="00080F19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Справочно</w:t>
            </w:r>
            <w:proofErr w:type="spell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: объем налоговых расходов городского округа в рамках реализации муниципальной (комплексной) программы, тыс. руб.</w:t>
            </w:r>
          </w:p>
        </w:tc>
        <w:tc>
          <w:tcPr>
            <w:tcW w:w="5945" w:type="dxa"/>
            <w:shd w:val="clear" w:color="auto" w:fill="auto"/>
          </w:tcPr>
          <w:p w:rsidR="00080F19" w:rsidRPr="0083137D" w:rsidRDefault="00080F19" w:rsidP="00062349">
            <w:pPr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Не предусмотрено</w:t>
            </w:r>
          </w:p>
        </w:tc>
      </w:tr>
      <w:tr w:rsidR="00B01338" w:rsidRPr="0083137D" w:rsidTr="00292FC1">
        <w:tc>
          <w:tcPr>
            <w:tcW w:w="3689" w:type="dxa"/>
            <w:shd w:val="clear" w:color="auto" w:fill="auto"/>
          </w:tcPr>
          <w:p w:rsidR="00B01338" w:rsidRPr="0083137D" w:rsidRDefault="00B01338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Адрес размещения муниципальной программы в сети Интернет</w:t>
            </w:r>
          </w:p>
        </w:tc>
        <w:tc>
          <w:tcPr>
            <w:tcW w:w="5945" w:type="dxa"/>
            <w:shd w:val="clear" w:color="auto" w:fill="auto"/>
          </w:tcPr>
          <w:p w:rsidR="00B01338" w:rsidRPr="0083137D" w:rsidRDefault="00805AD1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9" w:history="1"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http</w:t>
              </w:r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://</w:t>
              </w:r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.</w:t>
              </w:r>
              <w:proofErr w:type="spellStart"/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kamensk</w:t>
              </w:r>
              <w:proofErr w:type="spellEnd"/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-</w:t>
              </w:r>
              <w:proofErr w:type="spellStart"/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uralskiy</w:t>
              </w:r>
              <w:proofErr w:type="spellEnd"/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.</w:t>
              </w:r>
              <w:proofErr w:type="spellStart"/>
              <w:r w:rsidR="00256779" w:rsidRPr="0083137D">
                <w:rPr>
                  <w:rStyle w:val="ae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ru</w:t>
              </w:r>
              <w:proofErr w:type="spellEnd"/>
            </w:hyperlink>
            <w:r w:rsidR="00256779"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  <w:p w:rsidR="00256779" w:rsidRPr="0083137D" w:rsidRDefault="00791C6D" w:rsidP="006951E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https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://</w:t>
            </w:r>
            <w:r w:rsidRPr="0083137D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architect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spellStart"/>
            <w:r w:rsidRPr="0083137D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kamensk</w:t>
            </w:r>
            <w:proofErr w:type="spell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proofErr w:type="spellStart"/>
            <w:r w:rsidRPr="0083137D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uralskiy</w:t>
            </w:r>
            <w:proofErr w:type="spellEnd"/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spellStart"/>
            <w:r w:rsidRPr="0083137D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AE11CF" w:rsidRPr="0083137D" w:rsidRDefault="00AE11CF" w:rsidP="001B06DE">
      <w:pPr>
        <w:ind w:right="-711"/>
        <w:jc w:val="center"/>
        <w:rPr>
          <w:rFonts w:ascii="Liberation Serif" w:hAnsi="Liberation Serif" w:cs="Liberation Serif"/>
          <w:sz w:val="28"/>
          <w:szCs w:val="28"/>
        </w:rPr>
      </w:pPr>
    </w:p>
    <w:p w:rsidR="001A6F48" w:rsidRPr="0083137D" w:rsidRDefault="001A6F48" w:rsidP="0087208B">
      <w:pPr>
        <w:ind w:right="-711"/>
        <w:rPr>
          <w:rFonts w:ascii="Liberation Serif" w:hAnsi="Liberation Serif" w:cs="Liberation Serif"/>
          <w:sz w:val="28"/>
          <w:szCs w:val="28"/>
        </w:rPr>
      </w:pPr>
    </w:p>
    <w:p w:rsidR="00862F88" w:rsidRPr="0083137D" w:rsidRDefault="00862F88" w:rsidP="001B06DE">
      <w:pPr>
        <w:ind w:right="-711"/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Раздел 1. Характеристика и анализ текущего состояния </w:t>
      </w:r>
    </w:p>
    <w:p w:rsidR="00862F88" w:rsidRPr="0083137D" w:rsidRDefault="00862F88" w:rsidP="001B06DE">
      <w:pPr>
        <w:ind w:right="-711"/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развития </w:t>
      </w:r>
      <w:r w:rsidR="009306BA" w:rsidRPr="0083137D">
        <w:rPr>
          <w:rFonts w:ascii="Liberation Serif" w:hAnsi="Liberation Serif" w:cs="Liberation Serif"/>
          <w:sz w:val="28"/>
          <w:szCs w:val="28"/>
        </w:rPr>
        <w:t xml:space="preserve">территорий </w:t>
      </w:r>
      <w:r w:rsidRPr="0083137D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</w:p>
    <w:p w:rsidR="00E37327" w:rsidRPr="0083137D" w:rsidRDefault="00E37327" w:rsidP="00D95C1C">
      <w:pPr>
        <w:tabs>
          <w:tab w:val="left" w:pos="567"/>
        </w:tabs>
        <w:autoSpaceDE w:val="0"/>
        <w:autoSpaceDN w:val="0"/>
        <w:adjustRightInd w:val="0"/>
        <w:ind w:right="-711"/>
        <w:jc w:val="both"/>
        <w:rPr>
          <w:rFonts w:ascii="Liberation Serif" w:hAnsi="Liberation Serif" w:cs="Liberation Serif"/>
          <w:sz w:val="28"/>
          <w:szCs w:val="28"/>
        </w:rPr>
      </w:pPr>
    </w:p>
    <w:p w:rsidR="00F264F5" w:rsidRPr="0083137D" w:rsidRDefault="000A0C5A" w:rsidP="00C45B31">
      <w:pPr>
        <w:tabs>
          <w:tab w:val="left" w:pos="567"/>
        </w:tabs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ab/>
      </w:r>
      <w:r w:rsidR="00F264F5" w:rsidRPr="0083137D">
        <w:rPr>
          <w:rFonts w:ascii="Liberation Serif" w:hAnsi="Liberation Serif" w:cs="Liberation Serif"/>
          <w:sz w:val="28"/>
          <w:szCs w:val="28"/>
        </w:rPr>
        <w:t xml:space="preserve">В соответствии с Градостроительным </w:t>
      </w:r>
      <w:hyperlink r:id="rId10" w:history="1">
        <w:r w:rsidR="00F264F5" w:rsidRPr="0083137D">
          <w:rPr>
            <w:rFonts w:ascii="Liberation Serif" w:hAnsi="Liberation Serif" w:cs="Liberation Serif"/>
            <w:sz w:val="28"/>
            <w:szCs w:val="28"/>
          </w:rPr>
          <w:t>кодексом</w:t>
        </w:r>
      </w:hyperlink>
      <w:r w:rsidR="00F264F5" w:rsidRPr="0083137D">
        <w:rPr>
          <w:rFonts w:ascii="Liberation Serif" w:hAnsi="Liberation Serif" w:cs="Liberation Serif"/>
          <w:sz w:val="28"/>
          <w:szCs w:val="28"/>
        </w:rPr>
        <w:t xml:space="preserve"> Российской Федерации разработаны и утверждены Генеральный план </w:t>
      </w:r>
      <w:r w:rsidR="001D3706" w:rsidRPr="0083137D">
        <w:rPr>
          <w:rFonts w:ascii="Liberation Serif" w:hAnsi="Liberation Serif" w:cs="Liberation Serif"/>
          <w:sz w:val="28"/>
          <w:szCs w:val="28"/>
        </w:rPr>
        <w:t xml:space="preserve">муниципального образования город Каменск-Уральский (далее - Генеральный план) </w:t>
      </w:r>
      <w:r w:rsidR="00F264F5" w:rsidRPr="0083137D">
        <w:rPr>
          <w:rFonts w:ascii="Liberation Serif" w:hAnsi="Liberation Serif" w:cs="Liberation Serif"/>
          <w:sz w:val="28"/>
          <w:szCs w:val="28"/>
        </w:rPr>
        <w:t xml:space="preserve">и Правила землепользования и застройки муниципального образования город Каменск-Уральский, на их основе – проекты планировок и межевания территорий, но в связи с инвестиционными планами застройщиков они требуют корректуры.  </w:t>
      </w:r>
    </w:p>
    <w:p w:rsidR="00320ED4" w:rsidRPr="0083137D" w:rsidRDefault="00320ED4" w:rsidP="00C45B31">
      <w:pPr>
        <w:pStyle w:val="ConsPlusNormal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Действующий Генеральный </w:t>
      </w:r>
      <w:hyperlink r:id="rId11" w:history="1">
        <w:r w:rsidRPr="0083137D">
          <w:rPr>
            <w:rFonts w:ascii="Liberation Serif" w:hAnsi="Liberation Serif" w:cs="Liberation Serif"/>
            <w:sz w:val="28"/>
            <w:szCs w:val="28"/>
          </w:rPr>
          <w:t>план</w:t>
        </w:r>
      </w:hyperlink>
      <w:r w:rsidRPr="0083137D">
        <w:rPr>
          <w:rFonts w:ascii="Liberation Serif" w:hAnsi="Liberation Serif" w:cs="Liberation Serif"/>
          <w:sz w:val="28"/>
          <w:szCs w:val="28"/>
        </w:rPr>
        <w:t xml:space="preserve"> утвержден на расчетный срок до 2025 года, поэтому в долгосрочном периоде необходимы </w:t>
      </w:r>
      <w:r w:rsidR="00D305ED" w:rsidRPr="0083137D">
        <w:rPr>
          <w:rFonts w:ascii="Liberation Serif" w:hAnsi="Liberation Serif" w:cs="Liberation Serif"/>
          <w:sz w:val="28"/>
          <w:szCs w:val="28"/>
        </w:rPr>
        <w:t>анализ реализации Генерального плана</w:t>
      </w:r>
      <w:r w:rsidR="00A5045D" w:rsidRPr="0083137D">
        <w:rPr>
          <w:rFonts w:ascii="Liberation Serif" w:hAnsi="Liberation Serif" w:cs="Liberation Serif"/>
          <w:sz w:val="28"/>
          <w:szCs w:val="28"/>
        </w:rPr>
        <w:t>,</w:t>
      </w:r>
      <w:r w:rsidR="00D305ED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="0070769E" w:rsidRPr="0083137D">
        <w:rPr>
          <w:rFonts w:ascii="Liberation Serif" w:hAnsi="Liberation Serif" w:cs="Liberation Serif"/>
          <w:sz w:val="28"/>
          <w:szCs w:val="28"/>
        </w:rPr>
        <w:t xml:space="preserve">корректура </w:t>
      </w:r>
      <w:r w:rsidRPr="0083137D">
        <w:rPr>
          <w:rFonts w:ascii="Liberation Serif" w:hAnsi="Liberation Serif" w:cs="Liberation Serif"/>
          <w:sz w:val="28"/>
          <w:szCs w:val="28"/>
        </w:rPr>
        <w:t>и утверждение следующего Ген</w:t>
      </w:r>
      <w:r w:rsidR="001D3706" w:rsidRPr="0083137D">
        <w:rPr>
          <w:rFonts w:ascii="Liberation Serif" w:hAnsi="Liberation Serif" w:cs="Liberation Serif"/>
          <w:sz w:val="28"/>
          <w:szCs w:val="28"/>
        </w:rPr>
        <w:t xml:space="preserve">ерального </w:t>
      </w:r>
      <w:r w:rsidRPr="0083137D">
        <w:rPr>
          <w:rFonts w:ascii="Liberation Serif" w:hAnsi="Liberation Serif" w:cs="Liberation Serif"/>
          <w:sz w:val="28"/>
          <w:szCs w:val="28"/>
        </w:rPr>
        <w:t>плана на период до 2045</w:t>
      </w:r>
      <w:r w:rsidR="001D3706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>года.</w:t>
      </w:r>
    </w:p>
    <w:p w:rsidR="00320ED4" w:rsidRPr="0083137D" w:rsidRDefault="00F264F5" w:rsidP="00C45B31">
      <w:pPr>
        <w:pStyle w:val="ConsPlusNormal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Г</w:t>
      </w:r>
      <w:r w:rsidR="00320ED4" w:rsidRPr="0083137D">
        <w:rPr>
          <w:rFonts w:ascii="Liberation Serif" w:hAnsi="Liberation Serif" w:cs="Liberation Serif"/>
          <w:sz w:val="28"/>
          <w:szCs w:val="28"/>
        </w:rPr>
        <w:t>радостроительн</w:t>
      </w:r>
      <w:r w:rsidRPr="0083137D">
        <w:rPr>
          <w:rFonts w:ascii="Liberation Serif" w:hAnsi="Liberation Serif" w:cs="Liberation Serif"/>
          <w:sz w:val="28"/>
          <w:szCs w:val="28"/>
        </w:rPr>
        <w:t>ая</w:t>
      </w:r>
      <w:r w:rsidR="00320ED4" w:rsidRPr="0083137D">
        <w:rPr>
          <w:rFonts w:ascii="Liberation Serif" w:hAnsi="Liberation Serif" w:cs="Liberation Serif"/>
          <w:sz w:val="28"/>
          <w:szCs w:val="28"/>
        </w:rPr>
        <w:t xml:space="preserve"> деятельност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ь на территории </w:t>
      </w:r>
      <w:r w:rsidR="00D11741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D11741" w:rsidRPr="0083137D">
        <w:rPr>
          <w:rFonts w:ascii="Liberation Serif" w:hAnsi="Liberation Serif" w:cs="Liberation Serif"/>
          <w:sz w:val="28"/>
          <w:szCs w:val="28"/>
        </w:rPr>
        <w:lastRenderedPageBreak/>
        <w:t>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характеризуется</w:t>
      </w:r>
      <w:r w:rsidR="007C1375" w:rsidRPr="0083137D">
        <w:rPr>
          <w:rFonts w:ascii="Liberation Serif" w:hAnsi="Liberation Serif" w:cs="Liberation Serif"/>
          <w:sz w:val="28"/>
          <w:szCs w:val="28"/>
        </w:rPr>
        <w:t>,</w:t>
      </w:r>
      <w:r w:rsidR="00320ED4" w:rsidRPr="0083137D">
        <w:rPr>
          <w:rFonts w:ascii="Liberation Serif" w:hAnsi="Liberation Serif" w:cs="Liberation Serif"/>
          <w:sz w:val="28"/>
          <w:szCs w:val="28"/>
        </w:rPr>
        <w:t xml:space="preserve"> с одной стороны, </w:t>
      </w:r>
      <w:r w:rsidR="00C210EB" w:rsidRPr="0083137D">
        <w:rPr>
          <w:rFonts w:ascii="Liberation Serif" w:hAnsi="Liberation Serif" w:cs="Liberation Serif"/>
          <w:sz w:val="28"/>
          <w:szCs w:val="28"/>
        </w:rPr>
        <w:t>опережающими</w:t>
      </w:r>
      <w:r w:rsidR="00320ED4" w:rsidRPr="0083137D">
        <w:rPr>
          <w:rFonts w:ascii="Liberation Serif" w:hAnsi="Liberation Serif" w:cs="Liberation Serif"/>
          <w:sz w:val="28"/>
          <w:szCs w:val="28"/>
        </w:rPr>
        <w:t xml:space="preserve"> темп</w:t>
      </w:r>
      <w:r w:rsidRPr="0083137D">
        <w:rPr>
          <w:rFonts w:ascii="Liberation Serif" w:hAnsi="Liberation Serif" w:cs="Liberation Serif"/>
          <w:sz w:val="28"/>
          <w:szCs w:val="28"/>
        </w:rPr>
        <w:t>ами</w:t>
      </w:r>
      <w:r w:rsidR="00320ED4" w:rsidRPr="0083137D">
        <w:rPr>
          <w:rFonts w:ascii="Liberation Serif" w:hAnsi="Liberation Serif" w:cs="Liberation Serif"/>
          <w:sz w:val="28"/>
          <w:szCs w:val="28"/>
        </w:rPr>
        <w:t xml:space="preserve"> жилищного строительства, с другой, снижение</w:t>
      </w:r>
      <w:r w:rsidRPr="0083137D">
        <w:rPr>
          <w:rFonts w:ascii="Liberation Serif" w:hAnsi="Liberation Serif" w:cs="Liberation Serif"/>
          <w:sz w:val="28"/>
          <w:szCs w:val="28"/>
        </w:rPr>
        <w:t>м</w:t>
      </w:r>
      <w:r w:rsidR="00320ED4" w:rsidRPr="0083137D">
        <w:rPr>
          <w:rFonts w:ascii="Liberation Serif" w:hAnsi="Liberation Serif" w:cs="Liberation Serif"/>
          <w:sz w:val="28"/>
          <w:szCs w:val="28"/>
        </w:rPr>
        <w:t xml:space="preserve"> уровня обеспеченности объектами социальной, инженерной и транспортной инфраструктур, что привело к существенным диспропорциям градостроительного развития </w:t>
      </w:r>
      <w:r w:rsidR="00D11741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="001D3706" w:rsidRPr="0083137D">
        <w:rPr>
          <w:rFonts w:ascii="Liberation Serif" w:hAnsi="Liberation Serif" w:cs="Liberation Serif"/>
          <w:sz w:val="28"/>
          <w:szCs w:val="28"/>
        </w:rPr>
        <w:t>(далее - муниципальное образование, город).</w:t>
      </w:r>
    </w:p>
    <w:p w:rsidR="00FE30C3" w:rsidRPr="0083137D" w:rsidRDefault="00862F88" w:rsidP="00C45B31">
      <w:pPr>
        <w:pStyle w:val="ConsPlusNormal"/>
        <w:ind w:right="-2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</w:t>
      </w:r>
      <w:r w:rsidR="00E37327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="00FE30C3" w:rsidRPr="0083137D">
        <w:rPr>
          <w:rFonts w:ascii="Liberation Serif" w:hAnsi="Liberation Serif" w:cs="Liberation Serif"/>
          <w:sz w:val="28"/>
          <w:szCs w:val="28"/>
        </w:rPr>
        <w:t>Существующие пробл</w:t>
      </w:r>
      <w:r w:rsidR="007C1375" w:rsidRPr="0083137D">
        <w:rPr>
          <w:rFonts w:ascii="Liberation Serif" w:hAnsi="Liberation Serif" w:cs="Liberation Serif"/>
          <w:sz w:val="28"/>
          <w:szCs w:val="28"/>
        </w:rPr>
        <w:t>емы транспортной инфраструктуры -</w:t>
      </w:r>
      <w:r w:rsidR="00FE30C3" w:rsidRPr="0083137D">
        <w:rPr>
          <w:rFonts w:ascii="Liberation Serif" w:hAnsi="Liberation Serif" w:cs="Liberation Serif"/>
          <w:sz w:val="28"/>
          <w:szCs w:val="28"/>
        </w:rPr>
        <w:t xml:space="preserve"> дорожные </w:t>
      </w:r>
      <w:r w:rsidR="001D3706" w:rsidRPr="0083137D">
        <w:rPr>
          <w:rFonts w:ascii="Liberation Serif" w:hAnsi="Liberation Serif" w:cs="Liberation Serif"/>
          <w:sz w:val="28"/>
          <w:szCs w:val="28"/>
        </w:rPr>
        <w:t>«</w:t>
      </w:r>
      <w:r w:rsidR="00FE30C3" w:rsidRPr="0083137D">
        <w:rPr>
          <w:rFonts w:ascii="Liberation Serif" w:hAnsi="Liberation Serif" w:cs="Liberation Serif"/>
          <w:sz w:val="28"/>
          <w:szCs w:val="28"/>
        </w:rPr>
        <w:t>заторы</w:t>
      </w:r>
      <w:r w:rsidR="001D3706" w:rsidRPr="0083137D">
        <w:rPr>
          <w:rFonts w:ascii="Liberation Serif" w:hAnsi="Liberation Serif" w:cs="Liberation Serif"/>
          <w:sz w:val="28"/>
          <w:szCs w:val="28"/>
        </w:rPr>
        <w:t>»</w:t>
      </w:r>
      <w:r w:rsidR="00FE30C3" w:rsidRPr="0083137D">
        <w:rPr>
          <w:rFonts w:ascii="Liberation Serif" w:hAnsi="Liberation Serif" w:cs="Liberation Serif"/>
          <w:sz w:val="28"/>
          <w:szCs w:val="28"/>
        </w:rPr>
        <w:t xml:space="preserve">, низкая пропускная способность автомобильных дорог, совмещение движения общественного пассажирского, легкового и грузового транспорта, отсутствие связанной системы велосипедных и пешеходных дорожек. </w:t>
      </w:r>
    </w:p>
    <w:p w:rsidR="00FE30C3" w:rsidRPr="0083137D" w:rsidRDefault="00FE30C3" w:rsidP="00C45B31">
      <w:pPr>
        <w:pStyle w:val="ConsPlusNormal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В городе сохранились пересечения уличной сети с магистральными железнодорожными линиями в одном уровне, что значительно снижает пропускную способность улиц. Очень остро стоит вопрос с единственным автодорожным мостом через реку Исеть. Конструктивные размеры автодорожного моста в настоящее время не соответствуют существующей интенсивности движения, кроме того, он является единственным связующим звеном между правобережной жилой и промышленной зонами города с левобережьем и центром города.</w:t>
      </w:r>
    </w:p>
    <w:p w:rsidR="00FE30C3" w:rsidRPr="0083137D" w:rsidRDefault="00FE30C3" w:rsidP="00C45B31">
      <w:pPr>
        <w:pStyle w:val="ConsPlusNormal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Основной проблемой развития территории применительно к сфере дорожного хозяйства является нарастающая диспропорция между приростом числа автомобилей и приростом протяженности улично-дорожной сети.</w:t>
      </w:r>
    </w:p>
    <w:p w:rsidR="00FE30C3" w:rsidRPr="0083137D" w:rsidRDefault="00FE30C3" w:rsidP="00C45B31">
      <w:pPr>
        <w:pStyle w:val="ConsPlusNormal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Помимо роста автомобилизации повышается уровень жизни, подвижность населения, растет потребность в парковках, особенно на магистральных улицах города, где расположено большое количество объектов обслуживания и социально значимых объектов.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Основными проблемами в сфере жилищного строительства в </w:t>
      </w:r>
      <w:r w:rsidR="00D11741" w:rsidRPr="0083137D">
        <w:rPr>
          <w:rFonts w:ascii="Liberation Serif" w:hAnsi="Liberation Serif" w:cs="Liberation Serif"/>
          <w:sz w:val="28"/>
          <w:szCs w:val="28"/>
        </w:rPr>
        <w:t>Каменск-Уральском городском округе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является отсутствие земельных участков, обеспеченных инженерной инфраструктурой</w:t>
      </w:r>
      <w:r w:rsidR="005C2B17" w:rsidRPr="0083137D">
        <w:rPr>
          <w:rFonts w:ascii="Liberation Serif" w:hAnsi="Liberation Serif" w:cs="Liberation Serif"/>
          <w:sz w:val="28"/>
          <w:szCs w:val="28"/>
        </w:rPr>
        <w:t xml:space="preserve">. </w:t>
      </w:r>
      <w:r w:rsidRPr="0083137D">
        <w:rPr>
          <w:rFonts w:ascii="Liberation Serif" w:hAnsi="Liberation Serif" w:cs="Liberation Serif"/>
          <w:sz w:val="28"/>
          <w:szCs w:val="28"/>
        </w:rPr>
        <w:t>Для увеличения объемов и темпов жилищного строительства необходимо опережающее развитие инженерной инфраструктуры, так как строительство сетей и сооружений инженерной инфраструктуры является важнейшим условием развития градообразующей базы и жилищного фонда города. Обеспечение площадок инженерной инфраструктурой влияет как на стоимость жилья, так и на темпы прироста жилищного строительства.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Существуют проблемы и по обеспечению коммунальной инфраструктурой существующей застройки: отсутствие сетей водоснабжения, канализации, газоснабжения </w:t>
      </w:r>
      <w:r w:rsidR="00D02AFC" w:rsidRPr="0083137D">
        <w:rPr>
          <w:rFonts w:ascii="Liberation Serif" w:hAnsi="Liberation Serif" w:cs="Liberation Serif"/>
          <w:sz w:val="28"/>
          <w:szCs w:val="28"/>
        </w:rPr>
        <w:t>в кварталах индивидуальной жилой застройки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. Для развития территорий муниципального образования необходимо подготовить проектно-сметную документацию </w:t>
      </w:r>
      <w:r w:rsidR="00DE6811" w:rsidRPr="0083137D">
        <w:rPr>
          <w:rFonts w:ascii="Liberation Serif" w:hAnsi="Liberation Serif" w:cs="Liberation Serif"/>
          <w:sz w:val="28"/>
          <w:szCs w:val="28"/>
        </w:rPr>
        <w:t>и осуществить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строительство </w:t>
      </w:r>
      <w:r w:rsidR="00791C6D" w:rsidRPr="0083137D">
        <w:rPr>
          <w:rFonts w:ascii="Liberation Serif" w:hAnsi="Liberation Serif" w:cs="Liberation Serif"/>
          <w:sz w:val="28"/>
          <w:szCs w:val="28"/>
        </w:rPr>
        <w:t>объектов коммунальной инфраструктуры</w:t>
      </w:r>
      <w:r w:rsidRPr="0083137D">
        <w:rPr>
          <w:rFonts w:ascii="Liberation Serif" w:hAnsi="Liberation Serif" w:cs="Liberation Serif"/>
          <w:sz w:val="28"/>
          <w:szCs w:val="28"/>
        </w:rPr>
        <w:t>.</w:t>
      </w:r>
    </w:p>
    <w:p w:rsidR="00862F88" w:rsidRPr="0083137D" w:rsidRDefault="00241F3B" w:rsidP="00C45B31">
      <w:pPr>
        <w:widowControl w:val="0"/>
        <w:autoSpaceDE w:val="0"/>
        <w:autoSpaceDN w:val="0"/>
        <w:adjustRightInd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Большое внимание  уделено укреплению спортивной инфраструктуры путём сохранения и реконструкции существующих спортивных сооружений и строительства новых. </w:t>
      </w:r>
      <w:r w:rsidR="00862F88" w:rsidRPr="0083137D">
        <w:rPr>
          <w:rFonts w:ascii="Liberation Serif" w:hAnsi="Liberation Serif" w:cs="Liberation Serif"/>
          <w:sz w:val="28"/>
          <w:szCs w:val="28"/>
        </w:rPr>
        <w:t xml:space="preserve">Одной из наиболее сложных проблем развития массового спорта является </w:t>
      </w:r>
      <w:r w:rsidR="00823A2F" w:rsidRPr="0083137D">
        <w:rPr>
          <w:rFonts w:ascii="Liberation Serif" w:hAnsi="Liberation Serif" w:cs="Liberation Serif"/>
          <w:sz w:val="28"/>
          <w:szCs w:val="28"/>
        </w:rPr>
        <w:t>недостаток современных</w:t>
      </w:r>
      <w:r w:rsidR="00862F88" w:rsidRPr="0083137D">
        <w:rPr>
          <w:rFonts w:ascii="Liberation Serif" w:hAnsi="Liberation Serif" w:cs="Liberation Serif"/>
          <w:sz w:val="28"/>
          <w:szCs w:val="28"/>
        </w:rPr>
        <w:t xml:space="preserve"> спортивных </w:t>
      </w:r>
      <w:r w:rsidR="00823A2F" w:rsidRPr="0083137D">
        <w:rPr>
          <w:rFonts w:ascii="Liberation Serif" w:hAnsi="Liberation Serif" w:cs="Liberation Serif"/>
          <w:sz w:val="28"/>
          <w:szCs w:val="28"/>
        </w:rPr>
        <w:t>сооружений</w:t>
      </w:r>
      <w:r w:rsidRPr="0083137D">
        <w:rPr>
          <w:rFonts w:ascii="Liberation Serif" w:hAnsi="Liberation Serif" w:cs="Liberation Serif"/>
          <w:sz w:val="28"/>
          <w:szCs w:val="28"/>
        </w:rPr>
        <w:t>, устаревшая материально-спортивная база</w:t>
      </w:r>
      <w:r w:rsidR="00823A2F" w:rsidRPr="0083137D">
        <w:rPr>
          <w:rFonts w:ascii="Liberation Serif" w:hAnsi="Liberation Serif" w:cs="Liberation Serif"/>
          <w:sz w:val="28"/>
          <w:szCs w:val="28"/>
        </w:rPr>
        <w:t xml:space="preserve">. На низком уровне находится обеспеченность </w:t>
      </w:r>
      <w:r w:rsidR="00823A2F" w:rsidRPr="0083137D">
        <w:rPr>
          <w:rFonts w:ascii="Liberation Serif" w:hAnsi="Liberation Serif" w:cs="Liberation Serif"/>
          <w:sz w:val="28"/>
          <w:szCs w:val="28"/>
        </w:rPr>
        <w:lastRenderedPageBreak/>
        <w:t xml:space="preserve">города спортивными объектами - плоскостными спортивными сооружениями, </w:t>
      </w:r>
      <w:r w:rsidR="00862F88" w:rsidRPr="0083137D">
        <w:rPr>
          <w:rFonts w:ascii="Liberation Serif" w:hAnsi="Liberation Serif" w:cs="Liberation Serif"/>
          <w:sz w:val="28"/>
          <w:szCs w:val="28"/>
        </w:rPr>
        <w:t>крыты</w:t>
      </w:r>
      <w:r w:rsidR="00823A2F" w:rsidRPr="0083137D">
        <w:rPr>
          <w:rFonts w:ascii="Liberation Serif" w:hAnsi="Liberation Serif" w:cs="Liberation Serif"/>
          <w:sz w:val="28"/>
          <w:szCs w:val="28"/>
        </w:rPr>
        <w:t>ми</w:t>
      </w:r>
      <w:r w:rsidR="00862F88" w:rsidRPr="0083137D">
        <w:rPr>
          <w:rFonts w:ascii="Liberation Serif" w:hAnsi="Liberation Serif" w:cs="Liberation Serif"/>
          <w:sz w:val="28"/>
          <w:szCs w:val="28"/>
        </w:rPr>
        <w:t xml:space="preserve"> физкультурно-оздоровительны</w:t>
      </w:r>
      <w:r w:rsidR="005A200E" w:rsidRPr="0083137D">
        <w:rPr>
          <w:rFonts w:ascii="Liberation Serif" w:hAnsi="Liberation Serif" w:cs="Liberation Serif"/>
          <w:sz w:val="28"/>
          <w:szCs w:val="28"/>
        </w:rPr>
        <w:t>ми</w:t>
      </w:r>
      <w:r w:rsidR="00862F88" w:rsidRPr="0083137D">
        <w:rPr>
          <w:rFonts w:ascii="Liberation Serif" w:hAnsi="Liberation Serif" w:cs="Liberation Serif"/>
          <w:sz w:val="28"/>
          <w:szCs w:val="28"/>
        </w:rPr>
        <w:t xml:space="preserve"> сооружения</w:t>
      </w:r>
      <w:r w:rsidR="00823A2F" w:rsidRPr="0083137D">
        <w:rPr>
          <w:rFonts w:ascii="Liberation Serif" w:hAnsi="Liberation Serif" w:cs="Liberation Serif"/>
          <w:sz w:val="28"/>
          <w:szCs w:val="28"/>
        </w:rPr>
        <w:t>ми</w:t>
      </w:r>
      <w:r w:rsidR="001D3706" w:rsidRPr="0083137D">
        <w:rPr>
          <w:rFonts w:ascii="Liberation Serif" w:hAnsi="Liberation Serif" w:cs="Liberation Serif"/>
          <w:sz w:val="28"/>
          <w:szCs w:val="28"/>
        </w:rPr>
        <w:t>.</w:t>
      </w:r>
    </w:p>
    <w:p w:rsidR="00862F88" w:rsidRPr="0083137D" w:rsidRDefault="00862F88" w:rsidP="00C45B31">
      <w:pPr>
        <w:ind w:left="142"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В городе </w:t>
      </w:r>
      <w:r w:rsidR="00823A2F" w:rsidRPr="0083137D">
        <w:rPr>
          <w:rFonts w:ascii="Liberation Serif" w:hAnsi="Liberation Serif" w:cs="Liberation Serif"/>
          <w:sz w:val="28"/>
          <w:szCs w:val="28"/>
        </w:rPr>
        <w:t>отмечается позитивная динамика в решении вопроса обеспеченности местами детей дошкольного возраста в детских садах.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="00241F3B" w:rsidRPr="0083137D">
        <w:rPr>
          <w:rFonts w:ascii="Liberation Serif" w:hAnsi="Liberation Serif" w:cs="Liberation Serif"/>
          <w:sz w:val="28"/>
          <w:szCs w:val="28"/>
        </w:rPr>
        <w:t>Несмотря на это, 100% доступность дошкольного образования не обеспечена.</w:t>
      </w:r>
      <w:r w:rsidR="00E37327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="00172876" w:rsidRPr="0083137D">
        <w:rPr>
          <w:rFonts w:ascii="Liberation Serif" w:hAnsi="Liberation Serif" w:cs="Liberation Serif"/>
          <w:sz w:val="28"/>
          <w:szCs w:val="28"/>
        </w:rPr>
        <w:t>Также необходимо обновление базы общеобразовательных учреждений.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Градостроительная деятельность - деятельность по развитию территорий, осуществляемая в виде территориального планирования, градостроительного зонирования, планировки территории, архитектурно-строительного проектирования, строительства, капитального ремонта, реконструкции объектов капитального строительства, эксплуатации зданий, сооружений.</w:t>
      </w:r>
    </w:p>
    <w:p w:rsidR="00862F88" w:rsidRPr="0083137D" w:rsidRDefault="00862F88" w:rsidP="00C45B31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 Для обеспечения устойчивого развития территорий муниципального образования, развития строительства, в том числе жилищного, необходимы:</w:t>
      </w:r>
    </w:p>
    <w:p w:rsidR="00C57821" w:rsidRPr="0083137D" w:rsidRDefault="00C57821" w:rsidP="00C45B31">
      <w:pPr>
        <w:ind w:right="-2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3137D">
        <w:rPr>
          <w:rFonts w:ascii="Liberation Serif" w:eastAsia="Calibri" w:hAnsi="Liberation Serif" w:cs="Liberation Serif"/>
          <w:sz w:val="28"/>
          <w:szCs w:val="28"/>
        </w:rPr>
        <w:t>-актуализация Генерального плана и Правил землепользования и застройки муниципального образования</w:t>
      </w:r>
      <w:r w:rsidR="00FE3300" w:rsidRPr="0083137D">
        <w:rPr>
          <w:rFonts w:ascii="Liberation Serif" w:eastAsia="Calibri" w:hAnsi="Liberation Serif" w:cs="Liberation Serif"/>
          <w:sz w:val="28"/>
          <w:szCs w:val="28"/>
        </w:rPr>
        <w:t xml:space="preserve"> город Каменск-Уральский</w:t>
      </w:r>
      <w:r w:rsidRPr="0083137D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862F88" w:rsidRPr="0083137D" w:rsidRDefault="00862F88" w:rsidP="00C45B31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-подготовка документации по планировке территорий, в том числе межеванию территорий, как условие для формирования и предоставления земельных участков под объекты строительства;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-ведение информационных систем обеспечения градостроительной деятельности.</w:t>
      </w:r>
    </w:p>
    <w:p w:rsidR="0070769E" w:rsidRPr="0083137D" w:rsidRDefault="0070769E" w:rsidP="00C45B31">
      <w:pPr>
        <w:pStyle w:val="ConsPlusNormal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Реализация градостроительной политики обеспечит устойчивое развитие </w:t>
      </w:r>
      <w:r w:rsidR="00FE3300" w:rsidRPr="0083137D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и окажет существенное влияние </w:t>
      </w:r>
      <w:r w:rsidR="00FE3300" w:rsidRPr="0083137D">
        <w:rPr>
          <w:rFonts w:ascii="Liberation Serif" w:hAnsi="Liberation Serif" w:cs="Liberation Serif"/>
          <w:sz w:val="28"/>
          <w:szCs w:val="28"/>
        </w:rPr>
        <w:t>на улучшение качества жизни</w:t>
      </w:r>
      <w:r w:rsidRPr="0083137D">
        <w:rPr>
          <w:rFonts w:ascii="Liberation Serif" w:hAnsi="Liberation Serif" w:cs="Liberation Serif"/>
          <w:sz w:val="28"/>
          <w:szCs w:val="28"/>
        </w:rPr>
        <w:t>. Эффективное использование территориальных ресурсов позволит создать благоприятный инвестиционный климат для реализации инвестиционных проектов и строительства объектов, имеющих большое значение для социально-экономического развития муниципального образования.</w:t>
      </w:r>
    </w:p>
    <w:p w:rsidR="00862F88" w:rsidRPr="0083137D" w:rsidRDefault="00862F88" w:rsidP="00C45B31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</w:t>
      </w:r>
      <w:r w:rsidR="00E37327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Реализация мероприятий подпрограммы «Строительство объектов инженерной инфраструктуры к земельным участкам под жилищное строительство» обеспечит комплексный подход к решению проблем обеспечения </w:t>
      </w:r>
      <w:r w:rsidR="007C1375" w:rsidRPr="0083137D">
        <w:rPr>
          <w:rFonts w:ascii="Liberation Serif" w:hAnsi="Liberation Serif" w:cs="Liberation Serif"/>
          <w:sz w:val="28"/>
          <w:szCs w:val="28"/>
        </w:rPr>
        <w:t>земельных участков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инженерной инфраструктурой, увеличению объемов строительства.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Реализация мероприятий подпрограммы «Строительство объектов коммунальной инфраструктуры» </w:t>
      </w:r>
      <w:r w:rsidR="007C1375" w:rsidRPr="0083137D">
        <w:rPr>
          <w:rFonts w:ascii="Liberation Serif" w:hAnsi="Liberation Serif" w:cs="Liberation Serif"/>
          <w:sz w:val="28"/>
          <w:szCs w:val="28"/>
        </w:rPr>
        <w:t xml:space="preserve">направлена на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обеспечение жителей в существующей застройке услугами водоснабжения и водоотведения</w:t>
      </w:r>
      <w:r w:rsidR="007C1375" w:rsidRPr="0083137D">
        <w:rPr>
          <w:rFonts w:ascii="Liberation Serif" w:hAnsi="Liberation Serif" w:cs="Liberation Serif"/>
          <w:sz w:val="28"/>
          <w:szCs w:val="28"/>
        </w:rPr>
        <w:t>.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В рамках реализации подпрограммы планируется привести коммунальную инфраструктуру в соответствие со стандартами, обеспечивающими комфортные условия проживания населения. 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Реализация мероприятий подпрограммы «Строительство объектов транспортного комплекса» обеспечит:</w:t>
      </w:r>
    </w:p>
    <w:p w:rsidR="00424698" w:rsidRPr="0083137D" w:rsidRDefault="00862F88" w:rsidP="00C45B3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-развитие улично-дорожной сети;</w:t>
      </w:r>
    </w:p>
    <w:p w:rsidR="00424698" w:rsidRPr="0083137D" w:rsidRDefault="00862F88" w:rsidP="00C45B3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-перераспределение транспортных потоков, снижение интенсивности транспорта на магистральных улицах города и обеспечение доступности между жилыми районами;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-прирост протяженности автодорог, повышение технического уровня автодорог </w:t>
      </w:r>
      <w:r w:rsidRPr="0083137D">
        <w:rPr>
          <w:rFonts w:ascii="Liberation Serif" w:hAnsi="Liberation Serif" w:cs="Liberation Serif"/>
          <w:sz w:val="28"/>
          <w:szCs w:val="28"/>
        </w:rPr>
        <w:lastRenderedPageBreak/>
        <w:t>и строительство транспортных развязок;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-безопасность дорожного движения, снижение аварийности на дорогах.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Одним из основных направлений в области развития физической культуры и спорта на период до 20</w:t>
      </w:r>
      <w:r w:rsidR="00B87D3E" w:rsidRPr="0083137D">
        <w:rPr>
          <w:rFonts w:ascii="Liberation Serif" w:hAnsi="Liberation Serif" w:cs="Liberation Serif"/>
          <w:sz w:val="28"/>
          <w:szCs w:val="28"/>
        </w:rPr>
        <w:t>2</w:t>
      </w:r>
      <w:r w:rsidR="00143C63" w:rsidRPr="0083137D">
        <w:rPr>
          <w:rFonts w:ascii="Liberation Serif" w:hAnsi="Liberation Serif" w:cs="Liberation Serif"/>
          <w:sz w:val="28"/>
          <w:szCs w:val="28"/>
        </w:rPr>
        <w:t>6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года  является формирование инфраструктуры спорта для обеспечения удовлетворения потребностей населения в занятиях спортом и физической культурой, создание соответствующей материально-технической базы, </w:t>
      </w:r>
      <w:r w:rsidR="007C1375" w:rsidRPr="0083137D">
        <w:rPr>
          <w:rFonts w:ascii="Liberation Serif" w:hAnsi="Liberation Serif" w:cs="Liberation Serif"/>
          <w:sz w:val="28"/>
          <w:szCs w:val="28"/>
        </w:rPr>
        <w:t>развитие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сети физкультурно-спортивных объектов и сооружений путем реконструкции, модернизации имеющихся и строительства новых сооружений. Это позволит улучшить условия оказания спортивно-оздоровительных услуг, услуг по дополнительному образованию детей физкультурно-спортивной направленности, услуг по организации и проведению соревнований в соответствии с современными санитарными нормами и правилами.</w:t>
      </w:r>
    </w:p>
    <w:p w:rsidR="00862F88" w:rsidRPr="0083137D" w:rsidRDefault="00862F88" w:rsidP="00C45B31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 </w:t>
      </w:r>
      <w:r w:rsidR="00E37327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Достижение требуемого количества мест в дошкольных образовательных учреждениях в рамках подпрограммы «Строительство объектов образовательных учреждений» будет осуществляться путем строительства зданий дошкольных образовательных учреждений. </w:t>
      </w:r>
    </w:p>
    <w:p w:rsidR="007B7A23" w:rsidRPr="0083137D" w:rsidRDefault="00E5068A" w:rsidP="00C45B31">
      <w:pPr>
        <w:widowControl w:val="0"/>
        <w:autoSpaceDE w:val="0"/>
        <w:autoSpaceDN w:val="0"/>
        <w:adjustRightInd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  <w:lang w:eastAsia="en-US"/>
        </w:rPr>
        <w:t>Развитие сети муниципальных учреждений сферы культуры планируется при р</w:t>
      </w:r>
      <w:r w:rsidR="00862F88" w:rsidRPr="0083137D">
        <w:rPr>
          <w:rFonts w:ascii="Liberation Serif" w:hAnsi="Liberation Serif" w:cs="Liberation Serif"/>
          <w:sz w:val="28"/>
          <w:szCs w:val="28"/>
        </w:rPr>
        <w:t>еализаци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и </w:t>
      </w:r>
      <w:r w:rsidR="00862F88" w:rsidRPr="0083137D">
        <w:rPr>
          <w:rFonts w:ascii="Liberation Serif" w:hAnsi="Liberation Serif" w:cs="Liberation Serif"/>
          <w:sz w:val="28"/>
          <w:szCs w:val="28"/>
        </w:rPr>
        <w:t xml:space="preserve"> мероприятий подпрограммы «Строительство объектов культуры»</w:t>
      </w:r>
      <w:r w:rsidRPr="0083137D">
        <w:rPr>
          <w:rFonts w:ascii="Liberation Serif" w:hAnsi="Liberation Serif" w:cs="Liberation Serif"/>
          <w:sz w:val="28"/>
          <w:szCs w:val="28"/>
        </w:rPr>
        <w:t>.</w:t>
      </w:r>
      <w:r w:rsidR="00862F88" w:rsidRPr="0083137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862F88" w:rsidRPr="0083137D" w:rsidRDefault="00862F88" w:rsidP="00C45B31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</w:t>
      </w:r>
      <w:r w:rsidR="00E37327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Цели и задачи муниципальной программы «Реализация мероприятий в области градостроительной деятельности на территории </w:t>
      </w:r>
      <w:r w:rsidR="00D11741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на 20</w:t>
      </w:r>
      <w:r w:rsidR="00143C63" w:rsidRPr="0083137D">
        <w:rPr>
          <w:rFonts w:ascii="Liberation Serif" w:hAnsi="Liberation Serif" w:cs="Liberation Serif"/>
          <w:sz w:val="28"/>
          <w:szCs w:val="28"/>
        </w:rPr>
        <w:t>20</w:t>
      </w:r>
      <w:r w:rsidRPr="0083137D">
        <w:rPr>
          <w:rFonts w:ascii="Liberation Serif" w:hAnsi="Liberation Serif" w:cs="Liberation Serif"/>
          <w:sz w:val="28"/>
          <w:szCs w:val="28"/>
        </w:rPr>
        <w:t>-20</w:t>
      </w:r>
      <w:r w:rsidR="00B87D3E" w:rsidRPr="0083137D">
        <w:rPr>
          <w:rFonts w:ascii="Liberation Serif" w:hAnsi="Liberation Serif" w:cs="Liberation Serif"/>
          <w:sz w:val="28"/>
          <w:szCs w:val="28"/>
        </w:rPr>
        <w:t>2</w:t>
      </w:r>
      <w:r w:rsidR="00143C63" w:rsidRPr="0083137D">
        <w:rPr>
          <w:rFonts w:ascii="Liberation Serif" w:hAnsi="Liberation Serif" w:cs="Liberation Serif"/>
          <w:sz w:val="28"/>
          <w:szCs w:val="28"/>
        </w:rPr>
        <w:t>6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годы» </w:t>
      </w:r>
      <w:r w:rsidR="00791C6D" w:rsidRPr="0083137D">
        <w:rPr>
          <w:rFonts w:ascii="Liberation Serif" w:hAnsi="Liberation Serif" w:cs="Liberation Serif"/>
          <w:sz w:val="28"/>
          <w:szCs w:val="28"/>
        </w:rPr>
        <w:t xml:space="preserve">(далее – Программа)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соответствуют стратегическим направлениям развития </w:t>
      </w:r>
      <w:r w:rsidR="00D11741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>, так как направлены на:</w:t>
      </w:r>
    </w:p>
    <w:p w:rsidR="00862F88" w:rsidRPr="0083137D" w:rsidRDefault="00862F88" w:rsidP="00C45B31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-обеспечение устойчивого развития территорий муниципального образования, развития строительства, в том числе жилищного;</w:t>
      </w:r>
    </w:p>
    <w:p w:rsidR="00862F88" w:rsidRPr="0083137D" w:rsidRDefault="00862F88" w:rsidP="00C45B31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-создание комфортной среды проживания и эффективного жилищно-коммунального хозяйства;</w:t>
      </w:r>
    </w:p>
    <w:p w:rsidR="00424698" w:rsidRPr="0083137D" w:rsidRDefault="00862F88" w:rsidP="00C45B31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-решение вопросов, имеющих социальную направленность; </w:t>
      </w:r>
    </w:p>
    <w:p w:rsidR="00862F88" w:rsidRPr="0083137D" w:rsidRDefault="00862F88" w:rsidP="00C45B31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-развитие современной и эффективной транспортной инфраструктуры</w:t>
      </w:r>
      <w:r w:rsidR="00B01338" w:rsidRPr="0083137D">
        <w:rPr>
          <w:rFonts w:ascii="Liberation Serif" w:hAnsi="Liberation Serif" w:cs="Liberation Serif"/>
          <w:sz w:val="28"/>
          <w:szCs w:val="28"/>
        </w:rPr>
        <w:t>.</w:t>
      </w:r>
    </w:p>
    <w:p w:rsidR="00862F88" w:rsidRPr="0083137D" w:rsidRDefault="00862F88" w:rsidP="00C45B31">
      <w:pPr>
        <w:widowControl w:val="0"/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62F88" w:rsidRPr="0083137D" w:rsidRDefault="00862F88" w:rsidP="00C45B31">
      <w:pPr>
        <w:ind w:right="-2"/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Раздел 2. Цели</w:t>
      </w:r>
      <w:r w:rsidR="00E5068A" w:rsidRPr="0083137D">
        <w:rPr>
          <w:rFonts w:ascii="Liberation Serif" w:hAnsi="Liberation Serif" w:cs="Liberation Serif"/>
          <w:sz w:val="28"/>
          <w:szCs w:val="28"/>
        </w:rPr>
        <w:t>,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задачи, целевые показатели </w:t>
      </w:r>
    </w:p>
    <w:p w:rsidR="00862F88" w:rsidRPr="0083137D" w:rsidRDefault="00862F88" w:rsidP="00C45B31">
      <w:pPr>
        <w:ind w:right="-2"/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реализации Программы</w:t>
      </w:r>
    </w:p>
    <w:p w:rsidR="00862F88" w:rsidRPr="0083137D" w:rsidRDefault="00862F88" w:rsidP="00C45B31">
      <w:pPr>
        <w:ind w:right="-2"/>
        <w:jc w:val="center"/>
        <w:rPr>
          <w:rFonts w:ascii="Liberation Serif" w:hAnsi="Liberation Serif" w:cs="Liberation Serif"/>
          <w:sz w:val="28"/>
          <w:szCs w:val="28"/>
        </w:rPr>
      </w:pPr>
    </w:p>
    <w:p w:rsidR="00862F88" w:rsidRPr="0083137D" w:rsidRDefault="00862F88" w:rsidP="00C45B31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 </w:t>
      </w:r>
      <w:r w:rsidR="00E5068A" w:rsidRPr="0083137D">
        <w:rPr>
          <w:rFonts w:ascii="Liberation Serif" w:hAnsi="Liberation Serif" w:cs="Liberation Serif"/>
          <w:sz w:val="28"/>
          <w:szCs w:val="28"/>
        </w:rPr>
        <w:t xml:space="preserve">Цели, задачи, целевые показатели 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791C6D" w:rsidRPr="0083137D">
        <w:rPr>
          <w:rFonts w:ascii="Liberation Serif" w:hAnsi="Liberation Serif" w:cs="Liberation Serif"/>
          <w:sz w:val="28"/>
          <w:szCs w:val="28"/>
        </w:rPr>
        <w:t>Программы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приведены в Приложениях </w:t>
      </w:r>
      <w:r w:rsidR="005A200E" w:rsidRPr="0083137D">
        <w:rPr>
          <w:rFonts w:ascii="Liberation Serif" w:hAnsi="Liberation Serif" w:cs="Liberation Serif"/>
          <w:sz w:val="28"/>
          <w:szCs w:val="28"/>
        </w:rPr>
        <w:t xml:space="preserve">№ </w:t>
      </w:r>
      <w:r w:rsidRPr="0083137D">
        <w:rPr>
          <w:rFonts w:ascii="Liberation Serif" w:hAnsi="Liberation Serif" w:cs="Liberation Serif"/>
          <w:sz w:val="28"/>
          <w:szCs w:val="28"/>
        </w:rPr>
        <w:t>1</w:t>
      </w:r>
      <w:r w:rsidR="005A200E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="00A52DFC" w:rsidRPr="0083137D">
        <w:rPr>
          <w:rFonts w:ascii="Liberation Serif" w:hAnsi="Liberation Serif" w:cs="Liberation Serif"/>
          <w:sz w:val="28"/>
          <w:szCs w:val="28"/>
        </w:rPr>
        <w:t>-</w:t>
      </w:r>
      <w:r w:rsidR="005A200E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="000A0C5A" w:rsidRPr="0083137D">
        <w:rPr>
          <w:rFonts w:ascii="Liberation Serif" w:hAnsi="Liberation Serif" w:cs="Liberation Serif"/>
          <w:sz w:val="28"/>
          <w:szCs w:val="28"/>
        </w:rPr>
        <w:t xml:space="preserve">7 </w:t>
      </w:r>
      <w:r w:rsidRPr="0083137D">
        <w:rPr>
          <w:rFonts w:ascii="Liberation Serif" w:hAnsi="Liberation Serif" w:cs="Liberation Serif"/>
          <w:sz w:val="28"/>
          <w:szCs w:val="28"/>
        </w:rPr>
        <w:t>к Программе.</w:t>
      </w:r>
    </w:p>
    <w:p w:rsidR="00862F88" w:rsidRPr="0083137D" w:rsidRDefault="00862F88" w:rsidP="00C45B31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862F88" w:rsidRPr="0083137D" w:rsidRDefault="00862F88" w:rsidP="00C45B31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Раздел 3. План мероприятий по выполнению  Программы</w:t>
      </w:r>
    </w:p>
    <w:p w:rsidR="00862F88" w:rsidRPr="0083137D" w:rsidRDefault="00862F88" w:rsidP="00C45B31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sz w:val="28"/>
          <w:szCs w:val="28"/>
        </w:rPr>
      </w:pPr>
    </w:p>
    <w:p w:rsidR="00862F88" w:rsidRPr="0083137D" w:rsidRDefault="00862F88" w:rsidP="00A6613F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 Для обеспечения достижения заявленных целей и решения поставленных задач в </w:t>
      </w:r>
      <w:proofErr w:type="gramStart"/>
      <w:r w:rsidRPr="0083137D">
        <w:rPr>
          <w:rFonts w:ascii="Liberation Serif" w:hAnsi="Liberation Serif" w:cs="Liberation Serif"/>
          <w:sz w:val="28"/>
          <w:szCs w:val="28"/>
        </w:rPr>
        <w:t xml:space="preserve">рамках 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>Программы</w:t>
      </w:r>
      <w:proofErr w:type="gramEnd"/>
      <w:r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предусмотрена 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реализация 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мероприятий 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 в  соответствии   с П</w:t>
      </w:r>
      <w:r w:rsidRPr="0083137D">
        <w:rPr>
          <w:rFonts w:ascii="Liberation Serif" w:hAnsi="Liberation Serif" w:cs="Liberation Serif"/>
          <w:sz w:val="28"/>
          <w:szCs w:val="28"/>
        </w:rPr>
        <w:t>лан</w:t>
      </w:r>
      <w:r w:rsidR="00424698" w:rsidRPr="0083137D">
        <w:rPr>
          <w:rFonts w:ascii="Liberation Serif" w:hAnsi="Liberation Serif" w:cs="Liberation Serif"/>
          <w:sz w:val="28"/>
          <w:szCs w:val="28"/>
        </w:rPr>
        <w:t>ом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мероприятий по выполнению  муниципальной программы «Реализация мероприятий в области градостроительной </w:t>
      </w:r>
      <w:r w:rsidRPr="0083137D">
        <w:rPr>
          <w:rFonts w:ascii="Liberation Serif" w:hAnsi="Liberation Serif" w:cs="Liberation Serif"/>
          <w:sz w:val="28"/>
          <w:szCs w:val="28"/>
        </w:rPr>
        <w:lastRenderedPageBreak/>
        <w:t xml:space="preserve">деятельности на территории </w:t>
      </w:r>
      <w:r w:rsidR="00552BAF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>на 20</w:t>
      </w:r>
      <w:r w:rsidR="000A0C5A" w:rsidRPr="0083137D">
        <w:rPr>
          <w:rFonts w:ascii="Liberation Serif" w:hAnsi="Liberation Serif" w:cs="Liberation Serif"/>
          <w:sz w:val="28"/>
          <w:szCs w:val="28"/>
        </w:rPr>
        <w:t>20</w:t>
      </w:r>
      <w:r w:rsidRPr="0083137D">
        <w:rPr>
          <w:rFonts w:ascii="Liberation Serif" w:hAnsi="Liberation Serif" w:cs="Liberation Serif"/>
          <w:sz w:val="28"/>
          <w:szCs w:val="28"/>
        </w:rPr>
        <w:t>-20</w:t>
      </w:r>
      <w:r w:rsidR="000A0C5A" w:rsidRPr="0083137D">
        <w:rPr>
          <w:rFonts w:ascii="Liberation Serif" w:hAnsi="Liberation Serif" w:cs="Liberation Serif"/>
          <w:sz w:val="28"/>
          <w:szCs w:val="28"/>
        </w:rPr>
        <w:t>26</w:t>
      </w:r>
      <w:r w:rsidR="00B87D3E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,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который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приведен в Приложении </w:t>
      </w:r>
      <w:r w:rsidR="005A200E" w:rsidRPr="0083137D">
        <w:rPr>
          <w:rFonts w:ascii="Liberation Serif" w:hAnsi="Liberation Serif" w:cs="Liberation Serif"/>
          <w:sz w:val="28"/>
          <w:szCs w:val="28"/>
        </w:rPr>
        <w:t xml:space="preserve">№ </w:t>
      </w:r>
      <w:r w:rsidR="000A0C5A" w:rsidRPr="0083137D">
        <w:rPr>
          <w:rFonts w:ascii="Liberation Serif" w:hAnsi="Liberation Serif" w:cs="Liberation Serif"/>
          <w:sz w:val="28"/>
          <w:szCs w:val="28"/>
        </w:rPr>
        <w:t>8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к Программе.</w:t>
      </w:r>
    </w:p>
    <w:p w:rsidR="00862F88" w:rsidRPr="0083137D" w:rsidRDefault="00862F88" w:rsidP="00C45B31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 Планы мероприятий по выполнению </w:t>
      </w:r>
      <w:r w:rsidR="001C47ED" w:rsidRPr="0083137D">
        <w:rPr>
          <w:rFonts w:ascii="Liberation Serif" w:hAnsi="Liberation Serif" w:cs="Liberation Serif"/>
          <w:sz w:val="28"/>
          <w:szCs w:val="28"/>
        </w:rPr>
        <w:t>п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одпрограмм приведены в Приложениях </w:t>
      </w:r>
      <w:r w:rsidR="005A200E" w:rsidRPr="0083137D">
        <w:rPr>
          <w:rFonts w:ascii="Liberation Serif" w:hAnsi="Liberation Serif" w:cs="Liberation Serif"/>
          <w:sz w:val="28"/>
          <w:szCs w:val="28"/>
        </w:rPr>
        <w:t xml:space="preserve">№ </w:t>
      </w:r>
      <w:r w:rsidR="000A0C5A" w:rsidRPr="0083137D">
        <w:rPr>
          <w:rFonts w:ascii="Liberation Serif" w:hAnsi="Liberation Serif" w:cs="Liberation Serif"/>
          <w:sz w:val="28"/>
          <w:szCs w:val="28"/>
        </w:rPr>
        <w:t>9 - 1</w:t>
      </w:r>
      <w:r w:rsidR="00E5068A" w:rsidRPr="0083137D">
        <w:rPr>
          <w:rFonts w:ascii="Liberation Serif" w:hAnsi="Liberation Serif" w:cs="Liberation Serif"/>
          <w:sz w:val="28"/>
          <w:szCs w:val="28"/>
        </w:rPr>
        <w:t>7</w:t>
      </w:r>
      <w:r w:rsidR="00D92496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>к Программе.</w:t>
      </w:r>
    </w:p>
    <w:p w:rsidR="00424698" w:rsidRPr="0083137D" w:rsidRDefault="00862F88" w:rsidP="00C45B31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      Исполнител</w:t>
      </w:r>
      <w:r w:rsidR="00424698" w:rsidRPr="0083137D">
        <w:rPr>
          <w:rFonts w:ascii="Liberation Serif" w:hAnsi="Liberation Serif" w:cs="Liberation Serif"/>
          <w:sz w:val="28"/>
          <w:szCs w:val="28"/>
        </w:rPr>
        <w:t>ями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мероприятий Программы</w:t>
      </w:r>
      <w:r w:rsidR="00424698" w:rsidRPr="0083137D">
        <w:rPr>
          <w:rFonts w:ascii="Liberation Serif" w:hAnsi="Liberation Serif" w:cs="Liberation Serif"/>
          <w:sz w:val="28"/>
          <w:szCs w:val="28"/>
        </w:rPr>
        <w:t xml:space="preserve"> являются</w:t>
      </w:r>
      <w:r w:rsidRPr="0083137D">
        <w:rPr>
          <w:rFonts w:ascii="Liberation Serif" w:hAnsi="Liberation Serif" w:cs="Liberation Serif"/>
          <w:sz w:val="28"/>
          <w:szCs w:val="28"/>
        </w:rPr>
        <w:t>:</w:t>
      </w:r>
    </w:p>
    <w:p w:rsidR="00424698" w:rsidRPr="0083137D" w:rsidRDefault="00862F88" w:rsidP="00C45B31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-Орган местного самоуправления «Комитет по архитектуре и градостроительству </w:t>
      </w:r>
      <w:r w:rsidR="00552BAF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>»;</w:t>
      </w:r>
    </w:p>
    <w:p w:rsidR="00373866" w:rsidRPr="0083137D" w:rsidRDefault="00862F88" w:rsidP="00412E00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-Муниципальное казенное учреждение «Управление капитального строительства».</w:t>
      </w:r>
    </w:p>
    <w:p w:rsidR="00412E00" w:rsidRPr="0083137D" w:rsidRDefault="00412E00" w:rsidP="00412E00">
      <w:pPr>
        <w:ind w:right="-2" w:firstLine="720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Механизм реализации Программы включает:</w:t>
      </w:r>
    </w:p>
    <w:p w:rsidR="00412E00" w:rsidRPr="0083137D" w:rsidRDefault="00412E00" w:rsidP="00412E00">
      <w:pPr>
        <w:ind w:right="-2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-разработку и принятие правовых актов, необходимых для её выполнения;</w:t>
      </w:r>
    </w:p>
    <w:p w:rsidR="00412E00" w:rsidRPr="0083137D" w:rsidRDefault="00412E00" w:rsidP="00412E00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-приведение Программы в части финансового обеспечения расходов в соответствие с решениями Думы </w:t>
      </w:r>
      <w:r w:rsidR="00552BAF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о бюджете муниципального образования на очередной год и плановый период или о внесении в него изменений в срок, установленный Бюджетным </w:t>
      </w:r>
      <w:hyperlink r:id="rId12" w:history="1">
        <w:r w:rsidRPr="0083137D">
          <w:rPr>
            <w:rStyle w:val="ae"/>
            <w:rFonts w:ascii="Liberation Serif" w:hAnsi="Liberation Serif" w:cs="Liberation Serif"/>
            <w:color w:val="auto"/>
            <w:sz w:val="28"/>
            <w:szCs w:val="28"/>
            <w:u w:val="none"/>
          </w:rPr>
          <w:t>кодексом</w:t>
        </w:r>
      </w:hyperlink>
      <w:r w:rsidRPr="0083137D">
        <w:rPr>
          <w:rFonts w:ascii="Liberation Serif" w:hAnsi="Liberation Serif" w:cs="Liberation Serif"/>
          <w:sz w:val="28"/>
          <w:szCs w:val="28"/>
        </w:rPr>
        <w:t xml:space="preserve"> Российской Федерации;</w:t>
      </w:r>
    </w:p>
    <w:p w:rsidR="00412E00" w:rsidRPr="0083137D" w:rsidRDefault="00412E00" w:rsidP="00412E00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-приведение </w:t>
      </w:r>
      <w:proofErr w:type="gramStart"/>
      <w:r w:rsidRPr="0083137D">
        <w:rPr>
          <w:rFonts w:ascii="Liberation Serif" w:hAnsi="Liberation Serif" w:cs="Liberation Serif"/>
          <w:sz w:val="28"/>
          <w:szCs w:val="28"/>
        </w:rPr>
        <w:t>Перечня  и</w:t>
      </w:r>
      <w:proofErr w:type="gramEnd"/>
      <w:r w:rsidRPr="0083137D">
        <w:rPr>
          <w:rFonts w:ascii="Liberation Serif" w:hAnsi="Liberation Serif" w:cs="Liberation Serif"/>
          <w:sz w:val="28"/>
          <w:szCs w:val="28"/>
        </w:rPr>
        <w:t xml:space="preserve"> состава программных мероприятий в соответствие с Планами проектно-изыскательских работ и Титульными  списками на очередной год и плановый период МКУ «Управление капитального строительства», утверждёнными главой города;</w:t>
      </w:r>
    </w:p>
    <w:p w:rsidR="00412E00" w:rsidRPr="0083137D" w:rsidRDefault="00412E00" w:rsidP="00412E00">
      <w:pPr>
        <w:tabs>
          <w:tab w:val="left" w:pos="1276"/>
        </w:tabs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-осуществление финансового обеспечения реализации муниципальной программы за счет бюджетных ассигнований местного бюджета, а также за счет средств из федерального, областного бюджетов и внебюджетных источников;</w:t>
      </w:r>
    </w:p>
    <w:p w:rsidR="00412E00" w:rsidRPr="0083137D" w:rsidRDefault="00412E00" w:rsidP="00412E00">
      <w:pPr>
        <w:pStyle w:val="ConsPlusNormal"/>
        <w:ind w:right="-2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-осуществление органом местного самоуправления «Комитет по архитектуре и градостроительству </w:t>
      </w:r>
      <w:r w:rsidR="00552BAF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>» предусмотренных бюджетным законодательством и муниципальными нормативными правовыми актами, регулирующими бюджетные правоотношения, полномочий главного распорядителя средств бюджета муниципального образования;</w:t>
      </w:r>
    </w:p>
    <w:p w:rsidR="00412E00" w:rsidRPr="0083137D" w:rsidRDefault="00412E00" w:rsidP="00412E00">
      <w:pPr>
        <w:widowControl w:val="0"/>
        <w:tabs>
          <w:tab w:val="left" w:pos="1134"/>
        </w:tabs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-осуществление взаимодействия с органами государственной власти Свердловской области по вопросам получения субсидий из областного бюджета местным бюджетам на реализацию мероприятий муниципальных программ, направленных на достижение целей, соответствующих государственным программам Свердловской области, а также сбор, обобщение и анализ отчетности о выполнении мероприятий, на реализацию которых направлены субсидии из областного бюджета;</w:t>
      </w:r>
    </w:p>
    <w:p w:rsidR="00412E00" w:rsidRPr="0083137D" w:rsidRDefault="00412E00" w:rsidP="00412E00">
      <w:pPr>
        <w:tabs>
          <w:tab w:val="left" w:pos="1134"/>
        </w:tabs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-обеспечение исполнителями Программы эффективного использования средств, выделяемых на её реализацию;</w:t>
      </w:r>
    </w:p>
    <w:p w:rsidR="00412E00" w:rsidRPr="0083137D" w:rsidRDefault="00412E00" w:rsidP="00412E00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-в соответствии с утвержденным перечнем программных мероприятий:</w:t>
      </w:r>
    </w:p>
    <w:p w:rsidR="00412E00" w:rsidRPr="0083137D" w:rsidRDefault="00412E00" w:rsidP="00412E00">
      <w:pPr>
        <w:pStyle w:val="ConsPlusNormal"/>
        <w:ind w:right="-2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осуществление исполнителями Программы полномочий заказчика на поставки товаров, выполнение работ и оказание услуг для обеспечения муниципальных нужд;</w:t>
      </w:r>
    </w:p>
    <w:p w:rsidR="00412E00" w:rsidRPr="0083137D" w:rsidRDefault="00183A98" w:rsidP="00412E00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</w:t>
      </w:r>
      <w:r w:rsidR="00412E00" w:rsidRPr="0083137D">
        <w:rPr>
          <w:rFonts w:ascii="Liberation Serif" w:hAnsi="Liberation Serif" w:cs="Liberation Serif"/>
          <w:sz w:val="28"/>
          <w:szCs w:val="28"/>
        </w:rPr>
        <w:t xml:space="preserve">заключение договоров, муниципальных контрактов в соответствии с Федеральным законом от 05 апреля 2013 года № 44-ФЗ «О контрактной системе </w:t>
      </w:r>
      <w:r w:rsidR="00412E00" w:rsidRPr="0083137D">
        <w:rPr>
          <w:rFonts w:ascii="Liberation Serif" w:hAnsi="Liberation Serif" w:cs="Liberation Serif"/>
          <w:sz w:val="28"/>
          <w:szCs w:val="28"/>
        </w:rPr>
        <w:lastRenderedPageBreak/>
        <w:t>в сфере закупок товаров, работ, услуг для обеспечения государственных и муниципальных нужд»;</w:t>
      </w:r>
    </w:p>
    <w:p w:rsidR="00552BAF" w:rsidRPr="0083137D" w:rsidRDefault="00412E00" w:rsidP="00552BA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-осуществление финансового контроля за использованием бюджетных средств при реализации Программы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функциональным органом Администрации Каменск-Уральского городского округа Финансово-бюджетное управление </w:t>
      </w:r>
      <w:r w:rsidRPr="0083137D">
        <w:rPr>
          <w:rFonts w:ascii="Liberation Serif" w:hAnsi="Liberation Serif" w:cs="Liberation Serif"/>
          <w:sz w:val="28"/>
          <w:szCs w:val="28"/>
        </w:rPr>
        <w:t>и органом местного самоуправления «</w:t>
      </w:r>
      <w:r w:rsidR="00552BAF" w:rsidRPr="0083137D">
        <w:rPr>
          <w:rFonts w:ascii="Liberation Serif" w:hAnsi="Liberation Serif" w:cs="Liberation Serif"/>
          <w:bCs/>
          <w:sz w:val="28"/>
          <w:szCs w:val="28"/>
        </w:rPr>
        <w:t>Контрольно-счетный орган Каменск-Уральского городского округа»;</w:t>
      </w:r>
    </w:p>
    <w:p w:rsidR="00412E00" w:rsidRPr="0083137D" w:rsidRDefault="00412E00" w:rsidP="00412E00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-ежегодную корректировку перечня программных мероприятий на очередной финансовый год и плановый период с уточнением затрат по программным мероприятиям в соответствии с мониторингом фактически достигнутых целевых показателей реализации Программы;</w:t>
      </w:r>
    </w:p>
    <w:p w:rsidR="00412E00" w:rsidRPr="0083137D" w:rsidRDefault="00412E00" w:rsidP="00412E00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-осуществление мониторинга реализации Программы, формирование отчетов о её реализации и направление в Отдел мониторинга муниципальных программ и услуг Администрации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552BAF" w:rsidRPr="0083137D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ежеквартально в течение 20 дней после окончания отчетного периода;</w:t>
      </w:r>
    </w:p>
    <w:p w:rsidR="00412E00" w:rsidRPr="0083137D" w:rsidRDefault="00412E00" w:rsidP="00412E00">
      <w:pPr>
        <w:ind w:right="-2"/>
        <w:jc w:val="both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-размещение в государственной автоматизированной информационной системе «Управление» (</w:t>
      </w:r>
      <w:hyperlink r:id="rId13" w:history="1">
        <w:r w:rsidRPr="0083137D">
          <w:rPr>
            <w:rStyle w:val="ae"/>
            <w:rFonts w:ascii="Liberation Serif" w:hAnsi="Liberation Serif" w:cs="Liberation Serif"/>
            <w:color w:val="auto"/>
            <w:sz w:val="28"/>
            <w:szCs w:val="28"/>
            <w:u w:val="none"/>
          </w:rPr>
          <w:t>http://gasu.gov.ru</w:t>
        </w:r>
      </w:hyperlink>
      <w:r w:rsidRPr="0083137D">
        <w:rPr>
          <w:rFonts w:ascii="Liberation Serif" w:hAnsi="Liberation Serif" w:cs="Liberation Serif"/>
          <w:sz w:val="28"/>
          <w:szCs w:val="28"/>
        </w:rPr>
        <w:t>) Программы и отчетных данных по исполнению Программы;</w:t>
      </w:r>
    </w:p>
    <w:p w:rsidR="00373866" w:rsidRPr="0083137D" w:rsidRDefault="00412E00" w:rsidP="00412E00">
      <w:pPr>
        <w:ind w:right="-2"/>
        <w:jc w:val="both"/>
        <w:rPr>
          <w:rFonts w:ascii="Liberation Serif" w:hAnsi="Liberation Serif" w:cs="Liberation Serif"/>
          <w:sz w:val="24"/>
          <w:szCs w:val="24"/>
        </w:rPr>
        <w:sectPr w:rsidR="00373866" w:rsidRPr="0083137D" w:rsidSect="00897943">
          <w:headerReference w:type="even" r:id="rId14"/>
          <w:headerReference w:type="default" r:id="rId15"/>
          <w:pgSz w:w="11906" w:h="16838" w:code="9"/>
          <w:pgMar w:top="284" w:right="567" w:bottom="1134" w:left="1701" w:header="720" w:footer="720" w:gutter="0"/>
          <w:pgNumType w:start="1"/>
          <w:cols w:space="720"/>
          <w:titlePg/>
          <w:docGrid w:linePitch="272"/>
        </w:sectPr>
      </w:pPr>
      <w:r w:rsidRPr="0083137D">
        <w:rPr>
          <w:rFonts w:ascii="Liberation Serif" w:hAnsi="Liberation Serif" w:cs="Liberation Serif"/>
          <w:sz w:val="28"/>
          <w:szCs w:val="28"/>
        </w:rPr>
        <w:t>-размещение на официальных сайтах муниципального образования и Комитета по архитектуре и градостроительству в информационно-телекоммуникационной сети Интернет актуальной редакции Программы.</w:t>
      </w:r>
    </w:p>
    <w:p w:rsidR="00251DB8" w:rsidRPr="0083137D" w:rsidRDefault="00373866" w:rsidP="00373866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</w:t>
      </w:r>
      <w:r w:rsidR="00251DB8" w:rsidRPr="0083137D">
        <w:rPr>
          <w:rFonts w:ascii="Liberation Serif" w:hAnsi="Liberation Serif" w:cs="Liberation Serif"/>
          <w:sz w:val="24"/>
          <w:szCs w:val="24"/>
        </w:rPr>
        <w:t xml:space="preserve">ложение № 1 к Программе </w:t>
      </w:r>
    </w:p>
    <w:p w:rsidR="00165D58" w:rsidRPr="0083137D" w:rsidRDefault="00165D58" w:rsidP="00134F87">
      <w:pPr>
        <w:rPr>
          <w:rFonts w:ascii="Liberation Serif" w:hAnsi="Liberation Serif" w:cs="Liberation Serif"/>
          <w:sz w:val="24"/>
          <w:szCs w:val="24"/>
        </w:rPr>
      </w:pPr>
    </w:p>
    <w:p w:rsidR="00251DB8" w:rsidRPr="0083137D" w:rsidRDefault="00251DB8" w:rsidP="00251DB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ЦЕЛИ, ЗАДАЧИ</w:t>
      </w:r>
      <w:r w:rsidR="00E5068A" w:rsidRPr="0083137D">
        <w:rPr>
          <w:rFonts w:ascii="Liberation Serif" w:hAnsi="Liberation Serif" w:cs="Liberation Serif"/>
          <w:sz w:val="28"/>
          <w:szCs w:val="28"/>
        </w:rPr>
        <w:t>,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362222" w:rsidRPr="0083137D" w:rsidRDefault="00251DB8" w:rsidP="0036222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реализации подпрограммы «Мероприятия в области строительства, архитектуры и градостроительства»,</w:t>
      </w:r>
    </w:p>
    <w:p w:rsidR="00251DB8" w:rsidRPr="0083137D" w:rsidRDefault="00251DB8" w:rsidP="00362222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 обеспечивающей выполнение муниципальной программы</w:t>
      </w:r>
      <w:r w:rsidR="00362222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>на 20</w:t>
      </w:r>
      <w:r w:rsidR="00D95C1C" w:rsidRPr="0083137D">
        <w:rPr>
          <w:rFonts w:ascii="Liberation Serif" w:hAnsi="Liberation Serif" w:cs="Liberation Serif"/>
          <w:sz w:val="28"/>
          <w:szCs w:val="28"/>
        </w:rPr>
        <w:t>20</w:t>
      </w:r>
      <w:r w:rsidRPr="0083137D">
        <w:rPr>
          <w:rFonts w:ascii="Liberation Serif" w:hAnsi="Liberation Serif" w:cs="Liberation Serif"/>
          <w:sz w:val="28"/>
          <w:szCs w:val="28"/>
        </w:rPr>
        <w:t>-20</w:t>
      </w:r>
      <w:r w:rsidR="00362222" w:rsidRPr="0083137D">
        <w:rPr>
          <w:rFonts w:ascii="Liberation Serif" w:hAnsi="Liberation Serif" w:cs="Liberation Serif"/>
          <w:sz w:val="28"/>
          <w:szCs w:val="28"/>
        </w:rPr>
        <w:t>2</w:t>
      </w:r>
      <w:r w:rsidR="00D95C1C" w:rsidRPr="0083137D">
        <w:rPr>
          <w:rFonts w:ascii="Liberation Serif" w:hAnsi="Liberation Serif" w:cs="Liberation Serif"/>
          <w:sz w:val="28"/>
          <w:szCs w:val="28"/>
        </w:rPr>
        <w:t>6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E127B1" w:rsidRPr="0083137D" w:rsidRDefault="00E127B1" w:rsidP="00362222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03"/>
        <w:gridCol w:w="1018"/>
        <w:gridCol w:w="106"/>
        <w:gridCol w:w="1026"/>
        <w:gridCol w:w="99"/>
        <w:gridCol w:w="1025"/>
        <w:gridCol w:w="99"/>
        <w:gridCol w:w="1035"/>
        <w:gridCol w:w="89"/>
        <w:gridCol w:w="1034"/>
        <w:gridCol w:w="91"/>
        <w:gridCol w:w="1109"/>
        <w:gridCol w:w="17"/>
        <w:gridCol w:w="1127"/>
        <w:gridCol w:w="1441"/>
      </w:tblGrid>
      <w:tr w:rsidR="00EB0532" w:rsidRPr="0083137D" w:rsidTr="00E127B1">
        <w:tc>
          <w:tcPr>
            <w:tcW w:w="642" w:type="dxa"/>
            <w:vMerge w:val="restart"/>
            <w:shd w:val="clear" w:color="auto" w:fill="auto"/>
            <w:vAlign w:val="center"/>
          </w:tcPr>
          <w:p w:rsidR="009721CE" w:rsidRPr="0083137D" w:rsidRDefault="009721CE" w:rsidP="003F7E3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9721CE" w:rsidRPr="0083137D" w:rsidRDefault="009721CE" w:rsidP="003F7E3A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9721CE" w:rsidRPr="0083137D" w:rsidRDefault="009721CE" w:rsidP="0086665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14"/>
          </w:tcPr>
          <w:p w:rsidR="009721CE" w:rsidRPr="0083137D" w:rsidRDefault="009721CE" w:rsidP="00BD181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9721CE" w:rsidRPr="0083137D" w:rsidRDefault="009721CE" w:rsidP="00BD181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B0532" w:rsidRPr="0083137D" w:rsidTr="00E127B1">
        <w:tc>
          <w:tcPr>
            <w:tcW w:w="642" w:type="dxa"/>
            <w:vMerge/>
            <w:shd w:val="clear" w:color="auto" w:fill="auto"/>
          </w:tcPr>
          <w:p w:rsidR="00B85C63" w:rsidRPr="0083137D" w:rsidRDefault="00B85C63" w:rsidP="003F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B85C63" w:rsidRPr="0083137D" w:rsidRDefault="00B85C63" w:rsidP="003F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B85C63" w:rsidRPr="0083137D" w:rsidRDefault="00B85C63" w:rsidP="003F7E3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21" w:type="dxa"/>
            <w:gridSpan w:val="2"/>
            <w:shd w:val="clear" w:color="auto" w:fill="auto"/>
          </w:tcPr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gridSpan w:val="2"/>
            <w:shd w:val="clear" w:color="auto" w:fill="auto"/>
          </w:tcPr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B85C63" w:rsidRPr="0083137D" w:rsidRDefault="00B85C63" w:rsidP="00704555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</w:t>
            </w:r>
            <w:r w:rsidR="00183A98" w:rsidRPr="0083137D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24" w:type="dxa"/>
            <w:gridSpan w:val="2"/>
            <w:shd w:val="clear" w:color="auto" w:fill="auto"/>
          </w:tcPr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  <w:gridSpan w:val="2"/>
          </w:tcPr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  <w:gridSpan w:val="2"/>
          </w:tcPr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  <w:gridSpan w:val="2"/>
          </w:tcPr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B85C63" w:rsidRPr="0083137D" w:rsidRDefault="00B85C63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B85C63" w:rsidRPr="0083137D" w:rsidRDefault="00B85C63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gridSpan w:val="2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gridSpan w:val="2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gridSpan w:val="2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gridSpan w:val="2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gridSpan w:val="2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7"/>
          </w:tcPr>
          <w:p w:rsidR="00134F87" w:rsidRPr="0083137D" w:rsidRDefault="00134F87" w:rsidP="003F7E3A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1. Обеспечение устойчивого развития территорий на основе территориального планирования </w:t>
            </w:r>
          </w:p>
          <w:p w:rsidR="00134F87" w:rsidRPr="0083137D" w:rsidRDefault="00134F87" w:rsidP="003F7E3A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и градостроительного зонирования</w:t>
            </w: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7"/>
          </w:tcPr>
          <w:p w:rsidR="00134F87" w:rsidRPr="0083137D" w:rsidRDefault="00134F87" w:rsidP="00B66FCB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1. Анализ реализации и корректура Генерального плана муниципального образования</w:t>
            </w:r>
            <w:r w:rsidR="00B66FCB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город Каменск-Уральский</w:t>
            </w: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134F87" w:rsidRPr="0083137D" w:rsidRDefault="00134F87" w:rsidP="0008292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1.</w:t>
            </w:r>
          </w:p>
          <w:p w:rsidR="00134F87" w:rsidRPr="0083137D" w:rsidRDefault="00134F87" w:rsidP="001A3D2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(документов)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83137D" w:rsidRDefault="0094330D" w:rsidP="0094330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134F87" w:rsidRPr="0083137D" w:rsidRDefault="0094330D" w:rsidP="001A3D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134F87" w:rsidRPr="0083137D" w:rsidRDefault="00DB2154" w:rsidP="001A3D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gridSpan w:val="2"/>
            <w:vAlign w:val="center"/>
          </w:tcPr>
          <w:p w:rsidR="00134F87" w:rsidRPr="0083137D" w:rsidRDefault="008D3BFF" w:rsidP="008D3B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134F87" w:rsidRPr="0083137D" w:rsidRDefault="00DB2154" w:rsidP="00DB21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134F87" w:rsidRPr="0083137D" w:rsidRDefault="008D3BFF" w:rsidP="001A3D2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134F87" w:rsidRPr="0083137D" w:rsidRDefault="00DB2154" w:rsidP="00F934B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gridSpan w:val="2"/>
            <w:vAlign w:val="center"/>
          </w:tcPr>
          <w:p w:rsidR="00134F87" w:rsidRPr="0083137D" w:rsidRDefault="00DB2154" w:rsidP="00F934B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E127B1" w:rsidRPr="0083137D" w:rsidRDefault="00134F87" w:rsidP="002516B5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134F87" w:rsidRPr="0083137D" w:rsidRDefault="00134F87" w:rsidP="002516B5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контракта.</w:t>
            </w:r>
          </w:p>
          <w:p w:rsidR="00134F87" w:rsidRPr="0083137D" w:rsidRDefault="00134F87" w:rsidP="002516B5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</w:rPr>
              <w:t xml:space="preserve">Решение Думы </w:t>
            </w:r>
            <w:r w:rsidR="00E127B1" w:rsidRPr="0083137D">
              <w:rPr>
                <w:rFonts w:ascii="Liberation Serif" w:hAnsi="Liberation Serif" w:cs="Liberation Serif"/>
              </w:rPr>
              <w:t xml:space="preserve">Каменск-Уральского городского округа </w:t>
            </w:r>
            <w:r w:rsidRPr="0083137D">
              <w:rPr>
                <w:rFonts w:ascii="Liberation Serif" w:hAnsi="Liberation Serif" w:cs="Liberation Serif"/>
              </w:rPr>
              <w:t xml:space="preserve">об утверждении </w:t>
            </w:r>
            <w:r w:rsidR="00E127B1" w:rsidRPr="0083137D">
              <w:rPr>
                <w:rFonts w:ascii="Liberation Serif" w:hAnsi="Liberation Serif" w:cs="Liberation Serif"/>
              </w:rPr>
              <w:t xml:space="preserve">изменений </w:t>
            </w:r>
            <w:r w:rsidRPr="0083137D">
              <w:rPr>
                <w:rFonts w:ascii="Liberation Serif" w:hAnsi="Liberation Serif" w:cs="Liberation Serif"/>
              </w:rPr>
              <w:t>Ген</w:t>
            </w:r>
            <w:r w:rsidR="00E5068A" w:rsidRPr="0083137D">
              <w:rPr>
                <w:rFonts w:ascii="Liberation Serif" w:hAnsi="Liberation Serif" w:cs="Liberation Serif"/>
              </w:rPr>
              <w:t xml:space="preserve">ерального </w:t>
            </w:r>
            <w:r w:rsidRPr="0083137D">
              <w:rPr>
                <w:rFonts w:ascii="Liberation Serif" w:hAnsi="Liberation Serif" w:cs="Liberation Serif"/>
              </w:rPr>
              <w:t>плана</w:t>
            </w: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8D3BFF" w:rsidP="003F7E3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954" w:type="dxa"/>
            <w:gridSpan w:val="17"/>
            <w:shd w:val="clear" w:color="auto" w:fill="auto"/>
          </w:tcPr>
          <w:p w:rsidR="00134F87" w:rsidRPr="0083137D" w:rsidRDefault="00134F87" w:rsidP="009306BA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Задача 2. Обеспечение документацией по планировке территори</w:t>
            </w:r>
            <w:r w:rsidR="009306BA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й</w:t>
            </w:r>
          </w:p>
          <w:p w:rsidR="00E127B1" w:rsidRPr="0083137D" w:rsidRDefault="00E127B1" w:rsidP="009306B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127B1" w:rsidRPr="0083137D" w:rsidTr="00E127B1">
        <w:tc>
          <w:tcPr>
            <w:tcW w:w="642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  <w:gridSpan w:val="2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127B1" w:rsidRPr="0083137D" w:rsidTr="00E127B1">
        <w:tc>
          <w:tcPr>
            <w:tcW w:w="642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2.</w:t>
            </w:r>
          </w:p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планировки и проектов межевания территорий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gridSpan w:val="2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44" w:type="dxa"/>
            <w:gridSpan w:val="2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41" w:type="dxa"/>
            <w:vMerge w:val="restart"/>
          </w:tcPr>
          <w:p w:rsidR="00DB7CC5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DB7CC5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контракта.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Постановле</w:t>
            </w:r>
            <w:proofErr w:type="spellEnd"/>
          </w:p>
          <w:p w:rsidR="00DB7CC5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ние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Администра</w:t>
            </w:r>
            <w:proofErr w:type="spellEnd"/>
          </w:p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ции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Каменск-Уральского городского округа</w:t>
            </w:r>
            <w:r w:rsidRPr="0083137D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83137D">
              <w:rPr>
                <w:rFonts w:ascii="Liberation Serif" w:hAnsi="Liberation Serif" w:cs="Liberation Serif"/>
              </w:rPr>
              <w:t>об утверждении проектов</w:t>
            </w:r>
          </w:p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127B1" w:rsidRPr="0083137D" w:rsidTr="00E127B1">
        <w:tc>
          <w:tcPr>
            <w:tcW w:w="642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3.</w:t>
            </w:r>
          </w:p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Площадь территорий, в отношении которых разработаны проекты планировки и межевания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га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32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24" w:type="dxa"/>
            <w:gridSpan w:val="2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23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00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144" w:type="dxa"/>
            <w:gridSpan w:val="2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  <w:vMerge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127B1" w:rsidRPr="0083137D" w:rsidTr="00E127B1">
        <w:tc>
          <w:tcPr>
            <w:tcW w:w="642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954" w:type="dxa"/>
            <w:gridSpan w:val="17"/>
          </w:tcPr>
          <w:p w:rsidR="00E127B1" w:rsidRPr="0083137D" w:rsidRDefault="00E127B1" w:rsidP="00E127B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2. Увеличение объемов строительства, оказание содействия в реализации инвестиционных проектов </w:t>
            </w:r>
          </w:p>
          <w:p w:rsidR="00E127B1" w:rsidRPr="0083137D" w:rsidRDefault="00E127B1" w:rsidP="00E127B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комплексного освоения территорий в целях жилищного строительства</w:t>
            </w:r>
          </w:p>
        </w:tc>
      </w:tr>
      <w:tr w:rsidR="00E127B1" w:rsidRPr="0083137D" w:rsidTr="00E127B1">
        <w:tc>
          <w:tcPr>
            <w:tcW w:w="642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954" w:type="dxa"/>
            <w:gridSpan w:val="17"/>
          </w:tcPr>
          <w:p w:rsidR="00E127B1" w:rsidRPr="0083137D" w:rsidRDefault="00E127B1" w:rsidP="00E127B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3. Формирование земельных участков под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размещение  объектов</w:t>
            </w:r>
            <w:proofErr w:type="gramEnd"/>
          </w:p>
          <w:p w:rsidR="00E127B1" w:rsidRPr="0083137D" w:rsidRDefault="00E127B1" w:rsidP="00E127B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</w:tc>
      </w:tr>
      <w:tr w:rsidR="00E127B1" w:rsidRPr="0083137D" w:rsidTr="00E127B1">
        <w:trPr>
          <w:trHeight w:val="1351"/>
        </w:trPr>
        <w:tc>
          <w:tcPr>
            <w:tcW w:w="642" w:type="dxa"/>
            <w:vMerge w:val="restart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4.</w:t>
            </w:r>
          </w:p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сформированных земельных участков под жилищное строительство, </w:t>
            </w:r>
          </w:p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44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4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7" w:type="dxa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1" w:type="dxa"/>
            <w:vMerge w:val="restart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Кадастровый паспорт </w:t>
            </w:r>
          </w:p>
        </w:tc>
      </w:tr>
      <w:tr w:rsidR="00E127B1" w:rsidRPr="0083137D" w:rsidTr="00E127B1">
        <w:trPr>
          <w:trHeight w:val="691"/>
        </w:trPr>
        <w:tc>
          <w:tcPr>
            <w:tcW w:w="642" w:type="dxa"/>
            <w:vMerge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-многоквартирная жилая застройка;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41" w:type="dxa"/>
            <w:vMerge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127B1" w:rsidRPr="0083137D" w:rsidTr="00E127B1">
        <w:trPr>
          <w:trHeight w:val="732"/>
        </w:trPr>
        <w:tc>
          <w:tcPr>
            <w:tcW w:w="642" w:type="dxa"/>
            <w:vMerge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-индивидуальная жилая застройка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41" w:type="dxa"/>
            <w:vMerge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E127B1" w:rsidRPr="0083137D" w:rsidTr="00E127B1">
        <w:trPr>
          <w:trHeight w:val="732"/>
        </w:trPr>
        <w:tc>
          <w:tcPr>
            <w:tcW w:w="642" w:type="dxa"/>
            <w:vMerge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805AD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сформированных земельных участков под размещение иных объектов капитального строительства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41" w:type="dxa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Кадастровый паспорт</w:t>
            </w:r>
          </w:p>
        </w:tc>
      </w:tr>
      <w:tr w:rsidR="00E127B1" w:rsidRPr="0083137D" w:rsidTr="00E127B1">
        <w:tc>
          <w:tcPr>
            <w:tcW w:w="642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44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4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25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  <w:gridSpan w:val="2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24" w:type="dxa"/>
            <w:gridSpan w:val="2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5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26" w:type="dxa"/>
            <w:gridSpan w:val="2"/>
            <w:shd w:val="clear" w:color="auto" w:fill="auto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27" w:type="dxa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127B1" w:rsidRPr="0083137D" w:rsidTr="00E127B1">
        <w:tc>
          <w:tcPr>
            <w:tcW w:w="642" w:type="dxa"/>
            <w:shd w:val="clear" w:color="auto" w:fill="auto"/>
            <w:vAlign w:val="center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294" w:type="dxa"/>
            <w:shd w:val="clear" w:color="auto" w:fill="auto"/>
          </w:tcPr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5.</w:t>
            </w:r>
          </w:p>
          <w:p w:rsidR="00E127B1" w:rsidRPr="0083137D" w:rsidRDefault="00E127B1" w:rsidP="00E127B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градостроительных планов земельных участков</w:t>
            </w:r>
          </w:p>
        </w:tc>
        <w:tc>
          <w:tcPr>
            <w:tcW w:w="134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ind w:left="-4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4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4" w:type="dxa"/>
            <w:gridSpan w:val="2"/>
            <w:vAlign w:val="center"/>
          </w:tcPr>
          <w:p w:rsidR="00E127B1" w:rsidRPr="0083137D" w:rsidRDefault="00E127B1" w:rsidP="00E127B1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4" w:type="dxa"/>
            <w:gridSpan w:val="2"/>
            <w:vAlign w:val="center"/>
          </w:tcPr>
          <w:p w:rsidR="00E127B1" w:rsidRPr="0083137D" w:rsidRDefault="00E127B1" w:rsidP="00E127B1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6" w:type="dxa"/>
            <w:gridSpan w:val="2"/>
            <w:shd w:val="clear" w:color="auto" w:fill="auto"/>
            <w:vAlign w:val="center"/>
          </w:tcPr>
          <w:p w:rsidR="00E127B1" w:rsidRPr="0083137D" w:rsidRDefault="00E127B1" w:rsidP="00E127B1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127" w:type="dxa"/>
            <w:vAlign w:val="center"/>
          </w:tcPr>
          <w:p w:rsidR="00E127B1" w:rsidRPr="0083137D" w:rsidRDefault="00E127B1" w:rsidP="00E127B1">
            <w:pPr>
              <w:ind w:left="-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</w:t>
            </w:r>
          </w:p>
        </w:tc>
        <w:tc>
          <w:tcPr>
            <w:tcW w:w="1441" w:type="dxa"/>
          </w:tcPr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Утверждён</w:t>
            </w:r>
          </w:p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ный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градострои</w:t>
            </w:r>
            <w:proofErr w:type="spellEnd"/>
          </w:p>
          <w:p w:rsidR="00E127B1" w:rsidRPr="0083137D" w:rsidRDefault="00E127B1" w:rsidP="00E127B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тельный план земельного участка</w:t>
            </w:r>
          </w:p>
        </w:tc>
      </w:tr>
    </w:tbl>
    <w:p w:rsidR="00044986" w:rsidRPr="0083137D" w:rsidRDefault="00044986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015576" w:rsidRPr="0083137D" w:rsidRDefault="00015576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015576" w:rsidRPr="0083137D" w:rsidRDefault="00015576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015576" w:rsidRPr="0083137D" w:rsidRDefault="00015576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015576" w:rsidRPr="0083137D" w:rsidRDefault="00015576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044986" w:rsidRPr="0083137D" w:rsidRDefault="00044986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165D58" w:rsidRPr="0083137D" w:rsidRDefault="00165D58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8D3BFF" w:rsidRPr="0083137D" w:rsidRDefault="008D3BFF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8D3BFF" w:rsidRPr="0083137D" w:rsidRDefault="008D3BFF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2C4E89" w:rsidRPr="0083137D" w:rsidRDefault="002C4E89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2C4E89" w:rsidRPr="0083137D" w:rsidRDefault="002C4E89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127B1" w:rsidRPr="0083137D" w:rsidRDefault="00E127B1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26318" w:rsidRPr="0083137D" w:rsidRDefault="00326318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2C4E89" w:rsidRPr="0083137D" w:rsidRDefault="002C4E89" w:rsidP="00251DB8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6771A5" w:rsidRPr="0083137D" w:rsidRDefault="006771A5" w:rsidP="006771A5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2 к Программе</w:t>
      </w:r>
    </w:p>
    <w:p w:rsidR="006771A5" w:rsidRPr="0083137D" w:rsidRDefault="006771A5" w:rsidP="006771A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771A5" w:rsidRPr="0083137D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ЦЕЛИ, ЗАДАЧИ</w:t>
      </w:r>
      <w:r w:rsidR="002C4E89" w:rsidRPr="0083137D">
        <w:rPr>
          <w:rFonts w:ascii="Liberation Serif" w:hAnsi="Liberation Serif" w:cs="Liberation Serif"/>
          <w:sz w:val="28"/>
          <w:szCs w:val="28"/>
        </w:rPr>
        <w:t>,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BD181D" w:rsidRPr="0083137D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реализации подпрограммы «Строительство объектов транспортно</w:t>
      </w:r>
      <w:r w:rsidR="002C4E89" w:rsidRPr="0083137D">
        <w:rPr>
          <w:rFonts w:ascii="Liberation Serif" w:hAnsi="Liberation Serif" w:cs="Liberation Serif"/>
          <w:sz w:val="28"/>
          <w:szCs w:val="28"/>
        </w:rPr>
        <w:t>й инфраструктуры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», </w:t>
      </w:r>
    </w:p>
    <w:p w:rsidR="006771A5" w:rsidRPr="0083137D" w:rsidRDefault="006771A5" w:rsidP="00BD181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</w:t>
      </w:r>
      <w:r w:rsidR="00BD181D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83137D" w:rsidRDefault="00015576" w:rsidP="00BD181D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B0532" w:rsidRPr="0083137D" w:rsidTr="00E127B1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B0532" w:rsidRPr="0083137D" w:rsidTr="00E127B1">
        <w:tc>
          <w:tcPr>
            <w:tcW w:w="642" w:type="dxa"/>
            <w:vMerge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326318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326318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. Развитие современной и эффективной транспортной инфраструктуры</w:t>
            </w: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32631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326318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. Строительство объектов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транспортной инфраструктуры</w:t>
            </w:r>
          </w:p>
        </w:tc>
      </w:tr>
      <w:tr w:rsidR="00EB0532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134F87" w:rsidRPr="0083137D" w:rsidRDefault="00134F87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134F87" w:rsidRPr="0083137D" w:rsidRDefault="00C458F9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</w:t>
            </w:r>
            <w:r w:rsidR="002C4E89" w:rsidRPr="0083137D">
              <w:rPr>
                <w:rFonts w:ascii="Liberation Serif" w:hAnsi="Liberation Serif" w:cs="Liberation Serif"/>
                <w:sz w:val="24"/>
                <w:szCs w:val="24"/>
              </w:rPr>
              <w:t>объектов транспортной инфраструктуры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83137D" w:rsidRDefault="00665A1D" w:rsidP="00C458F9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83137D" w:rsidRDefault="00921CE3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83137D" w:rsidRDefault="008D3BFF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134F87" w:rsidRPr="0083137D" w:rsidRDefault="00BA3BE8" w:rsidP="008D3BF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134F87" w:rsidRPr="0083137D" w:rsidRDefault="00921CE3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83137D" w:rsidRDefault="00666CE4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83137D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83137D" w:rsidRDefault="008D3BFF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41" w:type="dxa"/>
          </w:tcPr>
          <w:p w:rsidR="009A36F4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134F87" w:rsidRPr="0083137D" w:rsidTr="00E127B1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134F87" w:rsidRPr="0083137D" w:rsidRDefault="00134F87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134F87" w:rsidRPr="0083137D" w:rsidRDefault="00C458F9" w:rsidP="00134F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134F87" w:rsidRPr="0083137D" w:rsidRDefault="00665A1D" w:rsidP="00C458F9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134F87" w:rsidRPr="0083137D" w:rsidRDefault="008D3BFF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134F87" w:rsidRPr="0083137D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134F87" w:rsidRPr="0083137D" w:rsidRDefault="007347B7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134F87" w:rsidRPr="0083137D" w:rsidRDefault="00BA3BE8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134F87" w:rsidRPr="0083137D" w:rsidRDefault="00921CE3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134F87" w:rsidRPr="0083137D" w:rsidRDefault="008D3BFF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134F87" w:rsidRPr="0083137D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41" w:type="dxa"/>
          </w:tcPr>
          <w:p w:rsidR="00134F87" w:rsidRPr="0083137D" w:rsidRDefault="00134F87" w:rsidP="0001557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Разрешение</w:t>
            </w:r>
            <w:r w:rsidR="002C4E89" w:rsidRPr="0083137D">
              <w:rPr>
                <w:rFonts w:ascii="Liberation Serif" w:hAnsi="Liberation Serif" w:cs="Liberation Serif"/>
              </w:rPr>
              <w:t xml:space="preserve"> на ввод объекта в эксплуатацию</w:t>
            </w:r>
          </w:p>
          <w:p w:rsidR="00134F87" w:rsidRPr="0083137D" w:rsidRDefault="00134F87" w:rsidP="0001557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BD181D" w:rsidRPr="0083137D" w:rsidRDefault="00BD181D" w:rsidP="00BD181D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8D3BFF" w:rsidRPr="0083137D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8D3BFF" w:rsidRPr="0083137D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8D3BFF" w:rsidRPr="0083137D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8D3BFF" w:rsidRPr="0083137D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8D3BFF" w:rsidRPr="0083137D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8D3BFF" w:rsidRPr="0083137D" w:rsidRDefault="008D3BFF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862F88" w:rsidRPr="0083137D" w:rsidRDefault="00862F88" w:rsidP="00862F88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3 к Программе</w:t>
      </w:r>
    </w:p>
    <w:p w:rsidR="00862F88" w:rsidRPr="0083137D" w:rsidRDefault="00862F88" w:rsidP="00862F88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862F88" w:rsidRPr="0083137D" w:rsidRDefault="00862F88" w:rsidP="00862F88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ЦЕЛИ, ЗАДАЧИ</w:t>
      </w:r>
      <w:r w:rsidR="002C4E89" w:rsidRPr="0083137D">
        <w:rPr>
          <w:rFonts w:ascii="Liberation Serif" w:hAnsi="Liberation Serif" w:cs="Liberation Serif"/>
          <w:sz w:val="28"/>
          <w:szCs w:val="28"/>
        </w:rPr>
        <w:t>,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2C4E89" w:rsidRPr="0083137D" w:rsidRDefault="00862F88" w:rsidP="002C4E8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реализации подпрограммы «Строительство объектов инженерной инфраструктуры к земельным участкам под жилищное строительство»,</w:t>
      </w:r>
      <w:r w:rsidR="002C4E89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</w:t>
      </w:r>
      <w:r w:rsidR="00866656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862F88" w:rsidRPr="0083137D" w:rsidRDefault="00862F88" w:rsidP="002C4E8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83137D" w:rsidRDefault="00015576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75"/>
        <w:gridCol w:w="1134"/>
        <w:gridCol w:w="1135"/>
        <w:gridCol w:w="1135"/>
        <w:gridCol w:w="1135"/>
        <w:gridCol w:w="1135"/>
        <w:gridCol w:w="1135"/>
        <w:gridCol w:w="1135"/>
        <w:gridCol w:w="1441"/>
      </w:tblGrid>
      <w:tr w:rsidR="00EB0532" w:rsidRPr="0083137D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D305ED" w:rsidRPr="0083137D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D305ED" w:rsidRPr="0083137D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D305ED" w:rsidRPr="0083137D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44" w:type="dxa"/>
            <w:gridSpan w:val="7"/>
          </w:tcPr>
          <w:p w:rsidR="00D305ED" w:rsidRPr="0083137D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D305ED" w:rsidRPr="0083137D" w:rsidRDefault="00D305ED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BA3BE8" w:rsidRPr="0083137D" w:rsidTr="009A36F4">
        <w:trPr>
          <w:trHeight w:val="1287"/>
        </w:trPr>
        <w:tc>
          <w:tcPr>
            <w:tcW w:w="642" w:type="dxa"/>
            <w:vMerge/>
            <w:shd w:val="clear" w:color="auto" w:fill="auto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периода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5" w:type="dxa"/>
            <w:shd w:val="clear" w:color="auto" w:fill="auto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BA3BE8" w:rsidRPr="0083137D" w:rsidRDefault="00BA3BE8" w:rsidP="00D305ED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83137D">
              <w:rPr>
                <w:rFonts w:ascii="Liberation Serif" w:hAnsi="Liberation Serif" w:cs="Liberation Serif"/>
              </w:rPr>
              <w:t>год  планового</w:t>
            </w:r>
            <w:proofErr w:type="gramEnd"/>
            <w:r w:rsidRPr="0083137D">
              <w:rPr>
                <w:rFonts w:ascii="Liberation Serif" w:hAnsi="Liberation Serif" w:cs="Liberation Serif"/>
              </w:rPr>
              <w:t xml:space="preserve"> </w:t>
            </w:r>
          </w:p>
          <w:p w:rsidR="00BA3BE8" w:rsidRPr="0083137D" w:rsidRDefault="00BA3BE8" w:rsidP="00D305E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периода 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35" w:type="dxa"/>
            <w:shd w:val="clear" w:color="auto" w:fill="auto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 планового периода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5" w:type="dxa"/>
            <w:shd w:val="clear" w:color="auto" w:fill="auto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планового 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периода 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35" w:type="dxa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 периода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135" w:type="dxa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 планового   периода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35" w:type="dxa"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 периода</w:t>
            </w:r>
          </w:p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BA3BE8" w:rsidRPr="0083137D" w:rsidRDefault="00BA3BE8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5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5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5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5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35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35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326318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326318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Развитие инженерной инфраструктуры для новых участков застройки 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32631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326318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. Строительство объектов инженерной инфраструктуры к земельным участкам под жилищное строительство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83137D" w:rsidRDefault="00C458F9" w:rsidP="00C45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объектов инженерной инфраструктуры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83137D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704555" w:rsidRPr="0083137D" w:rsidRDefault="00704555" w:rsidP="006771A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771A5" w:rsidRPr="0083137D" w:rsidRDefault="00DC3477" w:rsidP="006771A5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br w:type="page"/>
      </w:r>
      <w:r w:rsidR="006771A5"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4 к Программе</w:t>
      </w:r>
    </w:p>
    <w:p w:rsidR="006771A5" w:rsidRPr="0083137D" w:rsidRDefault="006771A5" w:rsidP="006771A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771A5" w:rsidRPr="0083137D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ЦЕЛИ, ЗАДАЧИ</w:t>
      </w:r>
      <w:r w:rsidR="00444459" w:rsidRPr="0083137D">
        <w:rPr>
          <w:rFonts w:ascii="Liberation Serif" w:hAnsi="Liberation Serif" w:cs="Liberation Serif"/>
          <w:sz w:val="28"/>
          <w:szCs w:val="28"/>
        </w:rPr>
        <w:t>,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866656" w:rsidRPr="0083137D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реализации подпрограммы «Строительство объектов коммунальной инфраструктуры», </w:t>
      </w:r>
    </w:p>
    <w:p w:rsidR="006771A5" w:rsidRPr="0083137D" w:rsidRDefault="006771A5" w:rsidP="0086665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</w:t>
      </w:r>
      <w:r w:rsidR="00866656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83137D" w:rsidRDefault="00015576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B0532" w:rsidRPr="0083137D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015576" w:rsidRPr="0083137D" w:rsidRDefault="00015576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B0532" w:rsidRPr="0083137D" w:rsidTr="009A36F4">
        <w:tc>
          <w:tcPr>
            <w:tcW w:w="642" w:type="dxa"/>
            <w:vMerge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015576" w:rsidRPr="0083137D" w:rsidRDefault="00015576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326318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326318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. Развитие коммунальной инфраструктуры в существующей застройке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32631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326318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6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Строительство объектов коммунальной инфраструктуры 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83137D" w:rsidRDefault="00C458F9" w:rsidP="00C458F9">
            <w:pPr>
              <w:ind w:righ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объектов коммунальной инфраструктуры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83137D" w:rsidRDefault="00412E00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83137D" w:rsidRDefault="00412E00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vAlign w:val="center"/>
          </w:tcPr>
          <w:p w:rsidR="00C458F9" w:rsidRPr="0083137D" w:rsidRDefault="007347B7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326318"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83137D" w:rsidRDefault="00412E00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83137D" w:rsidRDefault="00412E00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83137D" w:rsidRDefault="007347B7" w:rsidP="00BA3BE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015576" w:rsidRPr="0083137D" w:rsidRDefault="00015576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165D58" w:rsidRPr="0083137D" w:rsidRDefault="00165D58" w:rsidP="00866656">
      <w:pPr>
        <w:ind w:right="-2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6771A5" w:rsidRPr="0083137D" w:rsidRDefault="00DC3477" w:rsidP="006771A5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br w:type="page"/>
      </w:r>
      <w:r w:rsidR="006771A5" w:rsidRPr="0083137D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5 к Программе  </w:t>
      </w:r>
    </w:p>
    <w:p w:rsidR="006771A5" w:rsidRPr="0083137D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ЦЕЛИ, ЗАДАЧИ</w:t>
      </w:r>
      <w:r w:rsidR="00444459" w:rsidRPr="0083137D">
        <w:rPr>
          <w:rFonts w:ascii="Liberation Serif" w:hAnsi="Liberation Serif" w:cs="Liberation Serif"/>
          <w:sz w:val="28"/>
          <w:szCs w:val="28"/>
        </w:rPr>
        <w:t>,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866656" w:rsidRPr="0083137D" w:rsidRDefault="00BA3BE8" w:rsidP="0086665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реализации подпрограммы </w:t>
      </w:r>
      <w:r w:rsidR="006771A5" w:rsidRPr="0083137D">
        <w:rPr>
          <w:rFonts w:ascii="Liberation Serif" w:hAnsi="Liberation Serif" w:cs="Liberation Serif"/>
          <w:sz w:val="28"/>
          <w:szCs w:val="28"/>
        </w:rPr>
        <w:t xml:space="preserve">«Строительство объектов физической культуры и спорта», </w:t>
      </w:r>
    </w:p>
    <w:p w:rsidR="006771A5" w:rsidRPr="0083137D" w:rsidRDefault="006771A5" w:rsidP="00866656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</w:t>
      </w:r>
      <w:r w:rsidR="00866656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134F87" w:rsidRPr="0083137D" w:rsidRDefault="00134F87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B0532" w:rsidRPr="0083137D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B0532" w:rsidRPr="0083137D" w:rsidTr="009A36F4">
        <w:tc>
          <w:tcPr>
            <w:tcW w:w="642" w:type="dxa"/>
            <w:vMerge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2640C3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2640C3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6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Развитие сети объектов </w:t>
            </w:r>
            <w:r w:rsidR="00E243E2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физической культуры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 спорта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2640C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2640C3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7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Строительство объектов </w:t>
            </w:r>
            <w:r w:rsidR="00E243E2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физической культуры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и спорта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2640C3"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физической культуры и спорта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83137D" w:rsidRDefault="00D02A4D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83137D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2640C3"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83137D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83137D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83137D" w:rsidRDefault="00587926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44" w:type="dxa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441" w:type="dxa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134F87" w:rsidRPr="0083137D" w:rsidRDefault="00134F87" w:rsidP="00866656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6771A5" w:rsidRPr="0083137D" w:rsidRDefault="00DC3477" w:rsidP="00704555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br w:type="page"/>
      </w:r>
      <w:r w:rsidR="006771A5"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6 к Программе</w:t>
      </w:r>
    </w:p>
    <w:p w:rsidR="00704555" w:rsidRPr="0083137D" w:rsidRDefault="00704555" w:rsidP="00704555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771A5" w:rsidRPr="0083137D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ЦЕЛИ, ЗАДАЧИ</w:t>
      </w:r>
      <w:r w:rsidR="00444459" w:rsidRPr="0083137D">
        <w:rPr>
          <w:rFonts w:ascii="Liberation Serif" w:hAnsi="Liberation Serif" w:cs="Liberation Serif"/>
          <w:sz w:val="28"/>
          <w:szCs w:val="28"/>
        </w:rPr>
        <w:t>,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4F18AA" w:rsidRPr="0083137D" w:rsidRDefault="006771A5" w:rsidP="006771A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реализации подпрограммы «Строительство объектов образовательных учреждений», </w:t>
      </w:r>
    </w:p>
    <w:p w:rsidR="006771A5" w:rsidRPr="0083137D" w:rsidRDefault="006771A5" w:rsidP="004F18A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</w:t>
      </w:r>
      <w:r w:rsidR="004F18AA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015576" w:rsidRPr="0083137D" w:rsidRDefault="00015576" w:rsidP="004F18A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B0532" w:rsidRPr="0083137D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134F87" w:rsidRPr="0083137D" w:rsidRDefault="00134F87" w:rsidP="00134F87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B0532" w:rsidRPr="0083137D" w:rsidTr="009A36F4">
        <w:tc>
          <w:tcPr>
            <w:tcW w:w="642" w:type="dxa"/>
            <w:vMerge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2640C3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Цель </w:t>
            </w:r>
            <w:r w:rsidR="002640C3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7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Развитие сети образовательных учреждений 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134F87" w:rsidRPr="0083137D" w:rsidRDefault="00134F8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134F87" w:rsidRPr="0083137D" w:rsidRDefault="00134F87" w:rsidP="002640C3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2640C3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8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. Строительство </w:t>
            </w:r>
            <w:r w:rsidR="00E243E2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объектов образовательных учреждений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2640C3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6</w:t>
            </w:r>
            <w:r w:rsidR="00C458F9"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образовательных учреждений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83137D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83137D" w:rsidRDefault="00D02A4D" w:rsidP="001D42D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2640C3"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83137D" w:rsidRDefault="0006234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83137D" w:rsidRDefault="0006234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83137D" w:rsidRDefault="00412E00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83137D" w:rsidRDefault="00C458F9" w:rsidP="00665A1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83137D" w:rsidRDefault="007347B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83137D" w:rsidRDefault="00C458F9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  <w:vAlign w:val="center"/>
          </w:tcPr>
          <w:p w:rsidR="00C458F9" w:rsidRPr="0083137D" w:rsidRDefault="00C458F9" w:rsidP="00DC3477">
            <w:pPr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C458F9" w:rsidRPr="0083137D" w:rsidRDefault="00C458F9" w:rsidP="00DC3477">
            <w:pPr>
              <w:rPr>
                <w:rFonts w:ascii="Liberation Serif" w:hAnsi="Liberation Serif" w:cs="Liberation Serif"/>
              </w:rPr>
            </w:pPr>
          </w:p>
        </w:tc>
      </w:tr>
    </w:tbl>
    <w:p w:rsidR="00134F87" w:rsidRPr="0083137D" w:rsidRDefault="00134F87" w:rsidP="004F18AA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4B64FF" w:rsidRPr="0083137D" w:rsidRDefault="00DC3477" w:rsidP="004B64FF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br w:type="page"/>
      </w:r>
      <w:r w:rsidR="004B64FF" w:rsidRPr="0083137D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7 к Программе  </w:t>
      </w:r>
    </w:p>
    <w:p w:rsidR="004B64FF" w:rsidRPr="0083137D" w:rsidRDefault="004B64FF" w:rsidP="004B64FF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4B64FF" w:rsidRPr="0083137D" w:rsidRDefault="004B64FF" w:rsidP="004B64F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ЦЕЛИ, ЗАДАЧИ</w:t>
      </w:r>
      <w:r w:rsidR="00444459" w:rsidRPr="0083137D">
        <w:rPr>
          <w:rFonts w:ascii="Liberation Serif" w:hAnsi="Liberation Serif" w:cs="Liberation Serif"/>
          <w:sz w:val="28"/>
          <w:szCs w:val="28"/>
        </w:rPr>
        <w:t>,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ЦЕЛЕВЫЕ ПОКАЗАТЕЛИ</w:t>
      </w:r>
    </w:p>
    <w:p w:rsidR="004B64FF" w:rsidRPr="0083137D" w:rsidRDefault="00DC3477" w:rsidP="004B64FF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реализации подпрограммы </w:t>
      </w:r>
      <w:r w:rsidR="004B64FF" w:rsidRPr="0083137D">
        <w:rPr>
          <w:rFonts w:ascii="Liberation Serif" w:hAnsi="Liberation Serif" w:cs="Liberation Serif"/>
          <w:sz w:val="28"/>
          <w:szCs w:val="28"/>
        </w:rPr>
        <w:t xml:space="preserve">«Строительство объектов культуры», </w:t>
      </w:r>
    </w:p>
    <w:p w:rsidR="004B64FF" w:rsidRPr="0083137D" w:rsidRDefault="004B64FF" w:rsidP="004F18A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</w:t>
      </w:r>
      <w:r w:rsidR="004F18AA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4F18AA" w:rsidRPr="0083137D" w:rsidRDefault="004F18AA" w:rsidP="004F18A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EB0532" w:rsidRPr="0083137D" w:rsidTr="009A36F4">
        <w:tc>
          <w:tcPr>
            <w:tcW w:w="642" w:type="dxa"/>
            <w:vMerge w:val="restart"/>
            <w:shd w:val="clear" w:color="auto" w:fill="auto"/>
            <w:vAlign w:val="center"/>
          </w:tcPr>
          <w:p w:rsidR="00704555" w:rsidRPr="0083137D" w:rsidRDefault="00704555" w:rsidP="00F6408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704555" w:rsidRPr="0083137D" w:rsidRDefault="00704555" w:rsidP="00F6408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704555" w:rsidRPr="0083137D" w:rsidRDefault="00704555" w:rsidP="00F6408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704555" w:rsidRPr="0083137D" w:rsidRDefault="00704555" w:rsidP="00F6408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704555" w:rsidRPr="0083137D" w:rsidRDefault="00704555" w:rsidP="00F6408D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EB0532" w:rsidRPr="0083137D" w:rsidTr="009A36F4">
        <w:tc>
          <w:tcPr>
            <w:tcW w:w="642" w:type="dxa"/>
            <w:vMerge/>
            <w:shd w:val="clear" w:color="auto" w:fill="auto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1441" w:type="dxa"/>
            <w:vMerge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704555" w:rsidRPr="0083137D" w:rsidRDefault="002640C3" w:rsidP="00F6408D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Цель 8</w:t>
            </w:r>
            <w:r w:rsidR="00704555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. Развитие сети объектов культуры</w:t>
            </w:r>
          </w:p>
        </w:tc>
      </w:tr>
      <w:tr w:rsidR="00EB0532" w:rsidRPr="0083137D" w:rsidTr="009A36F4">
        <w:tc>
          <w:tcPr>
            <w:tcW w:w="642" w:type="dxa"/>
            <w:shd w:val="clear" w:color="auto" w:fill="auto"/>
            <w:vAlign w:val="center"/>
          </w:tcPr>
          <w:p w:rsidR="00704555" w:rsidRPr="0083137D" w:rsidRDefault="00704555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704555" w:rsidRPr="0083137D" w:rsidRDefault="00704555" w:rsidP="002640C3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</w:t>
            </w:r>
            <w:r w:rsidR="002640C3"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9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. Строительство объектов культуры</w:t>
            </w:r>
          </w:p>
        </w:tc>
      </w:tr>
      <w:tr w:rsidR="00C458F9" w:rsidRPr="0083137D" w:rsidTr="009A36F4">
        <w:tc>
          <w:tcPr>
            <w:tcW w:w="642" w:type="dxa"/>
            <w:shd w:val="clear" w:color="auto" w:fill="auto"/>
            <w:vAlign w:val="center"/>
          </w:tcPr>
          <w:p w:rsidR="00C458F9" w:rsidRPr="0083137D" w:rsidRDefault="00C458F9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C458F9" w:rsidRPr="0083137D" w:rsidRDefault="00C458F9" w:rsidP="0097770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</w:t>
            </w:r>
            <w:r w:rsidR="002640C3"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  <w:p w:rsidR="00C458F9" w:rsidRPr="0083137D" w:rsidRDefault="00C458F9" w:rsidP="00C458F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подготовленных проектов на строительство объектов культуры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C458F9" w:rsidRPr="0083137D" w:rsidRDefault="00C458F9" w:rsidP="00977701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C458F9" w:rsidRPr="0083137D" w:rsidRDefault="00F240FA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C458F9" w:rsidRPr="0083137D" w:rsidRDefault="007347B7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C458F9" w:rsidRPr="0083137D" w:rsidRDefault="00C458F9" w:rsidP="00921CE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C458F9" w:rsidRPr="0083137D" w:rsidRDefault="00C458F9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C458F9" w:rsidRPr="0083137D" w:rsidRDefault="00C458F9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C458F9" w:rsidRPr="0083137D" w:rsidRDefault="00C458F9" w:rsidP="00F6408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9A36F4" w:rsidRPr="0083137D" w:rsidRDefault="00C458F9" w:rsidP="00F6408D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83137D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C458F9" w:rsidRPr="0083137D" w:rsidRDefault="00C458F9" w:rsidP="00F6408D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83137D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7347B7" w:rsidRPr="0083137D" w:rsidTr="009A36F4">
        <w:tc>
          <w:tcPr>
            <w:tcW w:w="642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7347B7" w:rsidRPr="0083137D" w:rsidRDefault="007347B7" w:rsidP="0073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7.</w:t>
            </w:r>
          </w:p>
          <w:p w:rsidR="007347B7" w:rsidRPr="0083137D" w:rsidRDefault="007347B7" w:rsidP="007347B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vertAlign w:val="superscript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vertAlign w:val="superscript"/>
              </w:rPr>
              <w:t>*</w:t>
            </w:r>
          </w:p>
        </w:tc>
        <w:tc>
          <w:tcPr>
            <w:tcW w:w="1441" w:type="dxa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7347B7" w:rsidRPr="0083137D" w:rsidRDefault="007347B7" w:rsidP="007347B7">
      <w:pPr>
        <w:ind w:left="360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Cs w:val="24"/>
        </w:rPr>
        <w:t>*Год начала строительства объекта</w:t>
      </w:r>
    </w:p>
    <w:p w:rsidR="00704555" w:rsidRPr="0083137D" w:rsidRDefault="00704555" w:rsidP="007347B7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F92269" w:rsidRPr="0083137D" w:rsidRDefault="005A3B3F" w:rsidP="00431ED5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br w:type="page"/>
      </w:r>
      <w:r w:rsidR="00DF3B90" w:rsidRPr="0083137D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0A0C5A" w:rsidRPr="0083137D">
        <w:rPr>
          <w:rFonts w:ascii="Liberation Serif" w:hAnsi="Liberation Serif" w:cs="Liberation Serif"/>
          <w:sz w:val="24"/>
          <w:szCs w:val="24"/>
        </w:rPr>
        <w:t>8</w:t>
      </w:r>
      <w:r w:rsidR="00DF3B90"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A8622A" w:rsidRPr="0083137D" w:rsidRDefault="00A8622A" w:rsidP="00A8622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A8622A" w:rsidRDefault="00A8622A" w:rsidP="008A55D0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по выполнению муниципальной программы 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53335F" w:rsidRPr="0083137D" w:rsidRDefault="0053335F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96"/>
        <w:gridCol w:w="1364"/>
        <w:gridCol w:w="138"/>
        <w:gridCol w:w="1226"/>
        <w:gridCol w:w="135"/>
        <w:gridCol w:w="1230"/>
        <w:gridCol w:w="131"/>
        <w:gridCol w:w="1233"/>
        <w:gridCol w:w="128"/>
        <w:gridCol w:w="1236"/>
        <w:gridCol w:w="124"/>
        <w:gridCol w:w="1241"/>
        <w:gridCol w:w="120"/>
        <w:gridCol w:w="1244"/>
        <w:gridCol w:w="117"/>
        <w:gridCol w:w="1248"/>
        <w:gridCol w:w="851"/>
      </w:tblGrid>
      <w:tr w:rsidR="00587926" w:rsidRPr="0083137D" w:rsidTr="009A36F4">
        <w:trPr>
          <w:trHeight w:val="363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587926" w:rsidRPr="0083137D" w:rsidRDefault="00587926" w:rsidP="0058792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15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587926" w:rsidRPr="0083137D" w:rsidRDefault="00587926" w:rsidP="009A36F4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587926" w:rsidRPr="0083137D" w:rsidTr="0053335F">
        <w:trPr>
          <w:cantSplit/>
          <w:trHeight w:val="2032"/>
        </w:trPr>
        <w:tc>
          <w:tcPr>
            <w:tcW w:w="568" w:type="dxa"/>
            <w:vMerge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:rsidR="00587926" w:rsidRPr="0083137D" w:rsidRDefault="00587926" w:rsidP="0058792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  <w:gridSpan w:val="2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  <w:gridSpan w:val="2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</w:t>
            </w:r>
            <w:r w:rsidR="00183A98" w:rsidRPr="0083137D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587926" w:rsidRPr="0083137D" w:rsidTr="009A36F4">
        <w:tc>
          <w:tcPr>
            <w:tcW w:w="568" w:type="dxa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2E074C" w:rsidRPr="0083137D" w:rsidTr="009A36F4">
        <w:trPr>
          <w:trHeight w:val="1178"/>
        </w:trPr>
        <w:tc>
          <w:tcPr>
            <w:tcW w:w="568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2E074C" w:rsidRPr="0083137D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2E074C" w:rsidRPr="0083137D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муниципальной </w:t>
            </w:r>
          </w:p>
          <w:p w:rsidR="002E074C" w:rsidRPr="0083137D" w:rsidRDefault="002E074C" w:rsidP="002E074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программе, </w:t>
            </w:r>
          </w:p>
          <w:p w:rsidR="002E074C" w:rsidRPr="0083137D" w:rsidRDefault="002E074C" w:rsidP="002E07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83137D" w:rsidRDefault="009C082B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8204784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26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83137D" w:rsidRDefault="00AC0C2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1279802,70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83137D" w:rsidRDefault="009C082B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211114,60</w:t>
            </w:r>
          </w:p>
        </w:tc>
        <w:tc>
          <w:tcPr>
            <w:tcW w:w="1364" w:type="dxa"/>
            <w:gridSpan w:val="2"/>
            <w:vAlign w:val="center"/>
          </w:tcPr>
          <w:p w:rsidR="002E074C" w:rsidRPr="0083137D" w:rsidRDefault="009C082B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271512,07</w:t>
            </w:r>
          </w:p>
        </w:tc>
        <w:tc>
          <w:tcPr>
            <w:tcW w:w="1364" w:type="dxa"/>
            <w:gridSpan w:val="2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1251242,26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1457854,31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1584515,41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2148742,91</w:t>
            </w:r>
          </w:p>
        </w:tc>
        <w:tc>
          <w:tcPr>
            <w:tcW w:w="851" w:type="dxa"/>
            <w:vAlign w:val="center"/>
          </w:tcPr>
          <w:p w:rsidR="002E074C" w:rsidRPr="0083137D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2349" w:rsidRPr="0083137D" w:rsidTr="009A36F4">
        <w:tc>
          <w:tcPr>
            <w:tcW w:w="568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:rsidR="00062349" w:rsidRPr="0083137D" w:rsidRDefault="00062349" w:rsidP="00062349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579183,80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160662,00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2349" w:rsidRPr="0083137D" w:rsidRDefault="00062349" w:rsidP="0006234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E074C" w:rsidRPr="0083137D" w:rsidTr="009A36F4">
        <w:tc>
          <w:tcPr>
            <w:tcW w:w="568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296" w:type="dxa"/>
            <w:shd w:val="clear" w:color="auto" w:fill="auto"/>
          </w:tcPr>
          <w:p w:rsidR="002E074C" w:rsidRPr="0083137D" w:rsidRDefault="002E074C" w:rsidP="002E074C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2E074C" w:rsidRPr="0083137D" w:rsidRDefault="002E074C" w:rsidP="002E074C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2155382,50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98010,00</w:t>
            </w:r>
          </w:p>
        </w:tc>
        <w:tc>
          <w:tcPr>
            <w:tcW w:w="1364" w:type="dxa"/>
            <w:gridSpan w:val="2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175388,10</w:t>
            </w:r>
          </w:p>
        </w:tc>
        <w:tc>
          <w:tcPr>
            <w:tcW w:w="1364" w:type="dxa"/>
            <w:gridSpan w:val="2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355660,00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326548,00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2E074C" w:rsidRPr="0083137D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87926" w:rsidRPr="0083137D" w:rsidTr="009A36F4">
        <w:tc>
          <w:tcPr>
            <w:tcW w:w="568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6" w:type="dxa"/>
            <w:shd w:val="clear" w:color="auto" w:fill="auto"/>
          </w:tcPr>
          <w:p w:rsidR="00587926" w:rsidRPr="0083137D" w:rsidRDefault="0053335F" w:rsidP="0053335F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</w:t>
            </w:r>
            <w:r w:rsidR="00587926" w:rsidRPr="0083137D">
              <w:rPr>
                <w:rFonts w:ascii="Liberation Serif" w:hAnsi="Liberation Serif" w:cs="Liberation Serif"/>
                <w:sz w:val="24"/>
                <w:szCs w:val="24"/>
              </w:rPr>
              <w:t>естный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587926"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87926" w:rsidRPr="0083137D" w:rsidRDefault="009C082B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5470217,96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87926" w:rsidRPr="0083137D" w:rsidRDefault="009C082B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452872,50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87926" w:rsidRPr="0083137D" w:rsidRDefault="009C082B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113104,60</w:t>
            </w:r>
          </w:p>
        </w:tc>
        <w:tc>
          <w:tcPr>
            <w:tcW w:w="1364" w:type="dxa"/>
            <w:gridSpan w:val="2"/>
            <w:vAlign w:val="center"/>
          </w:tcPr>
          <w:p w:rsidR="00587926" w:rsidRPr="0083137D" w:rsidRDefault="009C082B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96123,97</w:t>
            </w:r>
          </w:p>
        </w:tc>
        <w:tc>
          <w:tcPr>
            <w:tcW w:w="1364" w:type="dxa"/>
            <w:gridSpan w:val="2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745214,26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970644,31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1264015,41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1828242,91</w:t>
            </w:r>
          </w:p>
        </w:tc>
        <w:tc>
          <w:tcPr>
            <w:tcW w:w="851" w:type="dxa"/>
            <w:vAlign w:val="center"/>
          </w:tcPr>
          <w:p w:rsidR="00587926" w:rsidRPr="0083137D" w:rsidRDefault="00587926" w:rsidP="0058792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87926" w:rsidRPr="0083137D" w:rsidTr="009A36F4">
        <w:trPr>
          <w:trHeight w:val="70"/>
        </w:trPr>
        <w:tc>
          <w:tcPr>
            <w:tcW w:w="568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62" w:type="dxa"/>
            <w:gridSpan w:val="17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2E074C" w:rsidRPr="0083137D" w:rsidTr="009A36F4">
        <w:tc>
          <w:tcPr>
            <w:tcW w:w="568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2E074C" w:rsidRPr="0083137D" w:rsidRDefault="002E074C" w:rsidP="002E074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2E074C" w:rsidRPr="0083137D" w:rsidRDefault="002E074C" w:rsidP="002E07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капитальным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вложениям,   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  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E074C" w:rsidRPr="0083137D" w:rsidRDefault="009C082B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7858405,47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83137D" w:rsidRDefault="00AC0C27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1234022,70</w:t>
            </w:r>
          </w:p>
        </w:tc>
        <w:tc>
          <w:tcPr>
            <w:tcW w:w="1365" w:type="dxa"/>
            <w:gridSpan w:val="2"/>
            <w:vAlign w:val="center"/>
          </w:tcPr>
          <w:p w:rsidR="002E074C" w:rsidRPr="0083137D" w:rsidRDefault="009C082B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164173,10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83137D" w:rsidRDefault="009C082B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224350,67</w:t>
            </w:r>
          </w:p>
        </w:tc>
        <w:tc>
          <w:tcPr>
            <w:tcW w:w="1364" w:type="dxa"/>
            <w:gridSpan w:val="2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1198987,00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1400508,00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1536271,00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2100093,00</w:t>
            </w:r>
          </w:p>
        </w:tc>
        <w:tc>
          <w:tcPr>
            <w:tcW w:w="851" w:type="dxa"/>
            <w:vAlign w:val="center"/>
          </w:tcPr>
          <w:p w:rsidR="002E074C" w:rsidRPr="0083137D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2349" w:rsidRPr="0083137D" w:rsidTr="009A36F4">
        <w:tc>
          <w:tcPr>
            <w:tcW w:w="568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2349" w:rsidRPr="0083137D" w:rsidRDefault="00062349" w:rsidP="0006234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579183,80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gridSpan w:val="2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160662,00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2349" w:rsidRPr="0083137D" w:rsidRDefault="00062349" w:rsidP="0006234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05117" w:rsidRPr="0083137D" w:rsidTr="009A36F4">
        <w:tc>
          <w:tcPr>
            <w:tcW w:w="568" w:type="dxa"/>
            <w:shd w:val="clear" w:color="auto" w:fill="auto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205117" w:rsidRPr="0083137D" w:rsidRDefault="00205117" w:rsidP="0020511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 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2155382,50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gridSpan w:val="2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98010,00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175388,10</w:t>
            </w:r>
          </w:p>
        </w:tc>
        <w:tc>
          <w:tcPr>
            <w:tcW w:w="1364" w:type="dxa"/>
            <w:gridSpan w:val="2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355660,00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326548,00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205117" w:rsidRPr="0083137D" w:rsidRDefault="00205117" w:rsidP="0020511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205117" w:rsidRPr="0083137D" w:rsidRDefault="00205117" w:rsidP="0020511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CF287E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5123839,17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407092,50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66163,10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48962,57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692959,00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913298,00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1215771,00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1779593,00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296" w:type="dxa"/>
            <w:shd w:val="clear" w:color="auto" w:fill="auto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работы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5007779,57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384312,90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37583,10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24462,57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686959,00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890298,00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1211571,00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1772593,00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296" w:type="dxa"/>
            <w:shd w:val="clear" w:color="auto" w:fill="auto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116059,60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22779,60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28580,00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24500,00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2414957,00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455500,00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471950,00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479465,00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826000,00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 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1311500,00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1103457,00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105500,00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151450,00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158965,00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505500,00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578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работы   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1071677,00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105500,00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143450,00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154765,00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498500,00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31780,00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5.  «Строительство объектов инженерной инфраструктуры к земельным участкам под жилищное строительство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  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200 800,00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300 800,00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F36887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300800,00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6. «Строительство объектов коммунальной инфраструктуры»,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 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1429732,00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520429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33302,10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1072840,80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163538,70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33302,10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1030855,20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143553,10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12302,10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41985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19985,60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281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1338619,67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3244,00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119500,00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209875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67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rPr>
          <w:trHeight w:val="281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273398,10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98010,00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175388,10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1065221,57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3244,00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21490,00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34487,57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1022927,57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17990,00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19487,57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75000,00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F36887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42294,00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8. «Строительство объектов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образовательных  учреждений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886797,80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540886,80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172758,00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579183,80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160662,00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 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213593,20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 94020,80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70847,80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94020,80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70847,80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9. «Строительство объектов         культуры», 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rPr>
          <w:trHeight w:val="228"/>
        </w:trPr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14062" w:type="dxa"/>
            <w:gridSpan w:val="17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53335F" w:rsidRPr="0083137D" w:rsidTr="00F36887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502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1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1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0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48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   по   прочим нуждам,          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346378,79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45780,00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46941,50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47161,40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52255,26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57346,31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48244,41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48649,91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346378,79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45780,00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46941,50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47161,40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52255,26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57346,31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48244,41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48649,91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1.  «Обеспечение деятельности органа местного самоуправления «Комитет по архитектуре и градостроитель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ству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Каменск-Уральского городского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округа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  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                                        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156475,00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21648,00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22127,00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22350,00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156475,00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21648,00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22127,00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22350,00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2. «Обеспечение деятельности муниципального казенного учреждения «Управление капитального строительства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                                                                        в том числе: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156953,79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20980,00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20393,50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20684,40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23505,26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156953,79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20980,00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20393,50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20684,40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23505,26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F36887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502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1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1" w:type="dxa"/>
            <w:gridSpan w:val="2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0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1" w:type="dxa"/>
            <w:gridSpan w:val="2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48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3. «Мероприятия в области строительства, архитектуры и </w:t>
            </w: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градострои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-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тельства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»,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в том 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числе:</w:t>
            </w: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                          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32950,00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4900,00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53335F" w:rsidRPr="0083137D" w:rsidTr="009A36F4">
        <w:tc>
          <w:tcPr>
            <w:tcW w:w="56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502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32950,00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4900,00</w:t>
            </w:r>
          </w:p>
        </w:tc>
        <w:tc>
          <w:tcPr>
            <w:tcW w:w="1361" w:type="dxa"/>
            <w:gridSpan w:val="2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60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61" w:type="dxa"/>
            <w:gridSpan w:val="2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:rsidR="00587926" w:rsidRPr="0083137D" w:rsidRDefault="00587926" w:rsidP="00587926">
      <w:pPr>
        <w:rPr>
          <w:rFonts w:ascii="Liberation Serif" w:hAnsi="Liberation Serif" w:cs="Liberation Serif"/>
          <w:sz w:val="24"/>
          <w:szCs w:val="24"/>
        </w:rPr>
      </w:pPr>
    </w:p>
    <w:p w:rsidR="00587926" w:rsidRPr="0083137D" w:rsidRDefault="00587926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205117" w:rsidRPr="0083137D" w:rsidRDefault="00205117" w:rsidP="008A55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FD2AB1" w:rsidRPr="0083137D" w:rsidRDefault="00FD2AB1" w:rsidP="00FD2AB1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 xml:space="preserve">Приложение № </w:t>
      </w:r>
      <w:r w:rsidR="000A0C5A" w:rsidRPr="0083137D">
        <w:rPr>
          <w:rFonts w:ascii="Liberation Serif" w:hAnsi="Liberation Serif" w:cs="Liberation Serif"/>
          <w:sz w:val="24"/>
          <w:szCs w:val="24"/>
        </w:rPr>
        <w:t>9</w:t>
      </w:r>
      <w:r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B27FA6" w:rsidRPr="0083137D" w:rsidRDefault="00B27FA6" w:rsidP="00FD2AB1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FD2AB1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D2AB1" w:rsidRPr="0083137D" w:rsidRDefault="00FD2AB1" w:rsidP="00FD2AB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FD2AB1" w:rsidRPr="0083137D" w:rsidRDefault="00FD2AB1" w:rsidP="006B3BB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«Обеспечение деятельности органа местного самоуправления «Комитет по архитектуре и градостроительству </w:t>
      </w:r>
      <w:r w:rsidR="006B3BBE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6B3BBE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205117" w:rsidRPr="0083137D" w:rsidRDefault="00205117" w:rsidP="006B3BBE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268"/>
        <w:gridCol w:w="1364"/>
        <w:gridCol w:w="1364"/>
        <w:gridCol w:w="1365"/>
        <w:gridCol w:w="1364"/>
        <w:gridCol w:w="1364"/>
        <w:gridCol w:w="1365"/>
        <w:gridCol w:w="1364"/>
        <w:gridCol w:w="1365"/>
        <w:gridCol w:w="854"/>
      </w:tblGrid>
      <w:tr w:rsidR="00EB0532" w:rsidRPr="0083137D" w:rsidTr="00B27FA6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D305ED" w:rsidRPr="0083137D" w:rsidRDefault="00D305ED" w:rsidP="0020511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305ED" w:rsidRPr="0083137D" w:rsidRDefault="00D305ED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8"/>
            <w:shd w:val="clear" w:color="auto" w:fill="auto"/>
          </w:tcPr>
          <w:p w:rsidR="00B27FA6" w:rsidRPr="0083137D" w:rsidRDefault="00B27FA6" w:rsidP="0080384E">
            <w:pPr>
              <w:jc w:val="center"/>
              <w:rPr>
                <w:rFonts w:ascii="Liberation Serif" w:hAnsi="Liberation Serif" w:cs="Liberation Serif"/>
              </w:rPr>
            </w:pPr>
          </w:p>
          <w:p w:rsidR="00D305ED" w:rsidRPr="0083137D" w:rsidRDefault="00D305ED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4" w:type="dxa"/>
            <w:vMerge w:val="restart"/>
            <w:textDirection w:val="btLr"/>
            <w:vAlign w:val="center"/>
          </w:tcPr>
          <w:p w:rsidR="00D305ED" w:rsidRPr="0083137D" w:rsidRDefault="00D305ED" w:rsidP="0020511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D91212" w:rsidRPr="0083137D" w:rsidTr="00057978">
        <w:trPr>
          <w:cantSplit/>
          <w:trHeight w:val="2224"/>
        </w:trPr>
        <w:tc>
          <w:tcPr>
            <w:tcW w:w="596" w:type="dxa"/>
            <w:vMerge/>
            <w:shd w:val="clear" w:color="auto" w:fill="auto"/>
          </w:tcPr>
          <w:p w:rsidR="00D91212" w:rsidRPr="0083137D" w:rsidRDefault="00D91212" w:rsidP="0080384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D91212" w:rsidRPr="0083137D" w:rsidRDefault="00D91212" w:rsidP="0080384E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:rsidR="00D91212" w:rsidRPr="0083137D" w:rsidRDefault="00D91212" w:rsidP="0080384E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shd w:val="clear" w:color="auto" w:fill="auto"/>
          </w:tcPr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shd w:val="clear" w:color="auto" w:fill="auto"/>
          </w:tcPr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83137D" w:rsidRDefault="00D91212" w:rsidP="002D27B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  <w:shd w:val="clear" w:color="auto" w:fill="auto"/>
          </w:tcPr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83137D" w:rsidRDefault="00D91212" w:rsidP="002D27B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  <w:shd w:val="clear" w:color="auto" w:fill="auto"/>
          </w:tcPr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shd w:val="clear" w:color="auto" w:fill="auto"/>
          </w:tcPr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2D27BA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</w:tcPr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</w:tcPr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D91212" w:rsidRPr="0083137D" w:rsidRDefault="00D91212" w:rsidP="0000073A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</w:t>
            </w:r>
            <w:r w:rsidR="00183A98" w:rsidRPr="0083137D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4" w:type="dxa"/>
            <w:vMerge/>
          </w:tcPr>
          <w:p w:rsidR="00D91212" w:rsidRPr="0083137D" w:rsidRDefault="00D91212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057978">
        <w:tc>
          <w:tcPr>
            <w:tcW w:w="596" w:type="dxa"/>
            <w:shd w:val="clear" w:color="auto" w:fill="auto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shd w:val="clear" w:color="auto" w:fill="auto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4" w:type="dxa"/>
          </w:tcPr>
          <w:p w:rsidR="00DC4467" w:rsidRPr="0083137D" w:rsidRDefault="00DC4467" w:rsidP="00134F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7347B7" w:rsidRPr="0083137D" w:rsidTr="00057978">
        <w:tc>
          <w:tcPr>
            <w:tcW w:w="596" w:type="dxa"/>
            <w:shd w:val="clear" w:color="auto" w:fill="auto"/>
            <w:vAlign w:val="center"/>
          </w:tcPr>
          <w:p w:rsidR="007347B7" w:rsidRPr="0083137D" w:rsidRDefault="007347B7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7347B7" w:rsidRPr="0083137D" w:rsidRDefault="007347B7" w:rsidP="0080384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7347B7" w:rsidRPr="0083137D" w:rsidRDefault="007347B7" w:rsidP="0080384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:rsidR="00B27FA6" w:rsidRPr="0083137D" w:rsidRDefault="007347B7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156475,00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21648,00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22127,06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22350,00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4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7347B7" w:rsidRPr="0083137D" w:rsidRDefault="007347B7" w:rsidP="0080384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7347B7" w:rsidRPr="0083137D" w:rsidTr="00057978">
        <w:tc>
          <w:tcPr>
            <w:tcW w:w="596" w:type="dxa"/>
            <w:shd w:val="clear" w:color="auto" w:fill="auto"/>
            <w:vAlign w:val="center"/>
          </w:tcPr>
          <w:p w:rsidR="007347B7" w:rsidRPr="0083137D" w:rsidRDefault="007347B7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205117" w:rsidRPr="0083137D" w:rsidRDefault="007347B7" w:rsidP="0080384E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7347B7" w:rsidRPr="0083137D" w:rsidRDefault="007347B7" w:rsidP="0080384E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156475,00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21648,00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22127,06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22350,00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4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7347B7" w:rsidRPr="0083137D" w:rsidRDefault="007347B7" w:rsidP="0080384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B0532" w:rsidRPr="0083137D" w:rsidTr="00205117">
        <w:tc>
          <w:tcPr>
            <w:tcW w:w="596" w:type="dxa"/>
            <w:shd w:val="clear" w:color="auto" w:fill="auto"/>
            <w:vAlign w:val="center"/>
          </w:tcPr>
          <w:p w:rsidR="00CD11A3" w:rsidRPr="0083137D" w:rsidRDefault="00CD11A3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  <w:p w:rsidR="00205117" w:rsidRPr="0083137D" w:rsidRDefault="00205117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37" w:type="dxa"/>
            <w:gridSpan w:val="10"/>
            <w:shd w:val="clear" w:color="auto" w:fill="auto"/>
          </w:tcPr>
          <w:p w:rsidR="00CD11A3" w:rsidRPr="0083137D" w:rsidRDefault="00CD11A3" w:rsidP="0080384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7347B7" w:rsidRPr="0083137D" w:rsidTr="00057978">
        <w:tc>
          <w:tcPr>
            <w:tcW w:w="596" w:type="dxa"/>
            <w:shd w:val="clear" w:color="auto" w:fill="auto"/>
            <w:vAlign w:val="center"/>
          </w:tcPr>
          <w:p w:rsidR="007347B7" w:rsidRPr="0083137D" w:rsidRDefault="007347B7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7347B7" w:rsidRPr="0083137D" w:rsidRDefault="007347B7" w:rsidP="0080384E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</w:p>
          <w:p w:rsidR="007347B7" w:rsidRPr="0083137D" w:rsidRDefault="007347B7" w:rsidP="0080384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156475,00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21648,00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22127,06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22350,00</w:t>
            </w:r>
          </w:p>
        </w:tc>
        <w:tc>
          <w:tcPr>
            <w:tcW w:w="136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4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7347B7" w:rsidRPr="0083137D" w:rsidRDefault="007347B7" w:rsidP="0080384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7347B7" w:rsidRPr="0083137D" w:rsidTr="00057978">
        <w:tc>
          <w:tcPr>
            <w:tcW w:w="596" w:type="dxa"/>
            <w:shd w:val="clear" w:color="auto" w:fill="auto"/>
            <w:vAlign w:val="center"/>
          </w:tcPr>
          <w:p w:rsidR="007347B7" w:rsidRPr="0083137D" w:rsidRDefault="007347B7" w:rsidP="0080384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:rsidR="00205117" w:rsidRPr="0083137D" w:rsidRDefault="007347B7" w:rsidP="0080384E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7347B7" w:rsidRPr="0083137D" w:rsidRDefault="007347B7" w:rsidP="0080384E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156475,00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21648,00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22127,06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22350,00</w:t>
            </w:r>
          </w:p>
        </w:tc>
        <w:tc>
          <w:tcPr>
            <w:tcW w:w="136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4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7347B7" w:rsidRPr="0083137D" w:rsidRDefault="007347B7" w:rsidP="0080384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B27FA6" w:rsidRPr="0083137D" w:rsidTr="00057978">
        <w:tc>
          <w:tcPr>
            <w:tcW w:w="596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auto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  <w:shd w:val="clear" w:color="auto" w:fill="auto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4" w:type="dxa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B27FA6" w:rsidRPr="0083137D" w:rsidTr="00057978">
        <w:tc>
          <w:tcPr>
            <w:tcW w:w="596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057978" w:rsidRPr="0083137D" w:rsidRDefault="00B27FA6" w:rsidP="00B27FA6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Обеспечение деятельности органа местного самоуправления «Комитет по архитектуре и градостроительству </w:t>
            </w: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Каменск-Уральского городского округа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», </w:t>
            </w:r>
          </w:p>
          <w:p w:rsidR="00B27FA6" w:rsidRPr="0083137D" w:rsidRDefault="00B27FA6" w:rsidP="00B27FA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</w:t>
            </w:r>
            <w:r w:rsidR="00057978" w:rsidRPr="0083137D">
              <w:rPr>
                <w:rFonts w:ascii="Liberation Serif" w:hAnsi="Liberation Serif" w:cs="Liberation Serif"/>
                <w:sz w:val="24"/>
                <w:szCs w:val="24"/>
              </w:rPr>
              <w:t>ом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</w:t>
            </w:r>
            <w:r w:rsidR="00057978" w:rsidRPr="0083137D">
              <w:rPr>
                <w:rFonts w:ascii="Liberation Serif" w:hAnsi="Liberation Serif" w:cs="Liberation Serif"/>
                <w:sz w:val="24"/>
                <w:szCs w:val="24"/>
              </w:rPr>
              <w:t>исле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156475,00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21648,00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22127,06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22350,00</w:t>
            </w:r>
          </w:p>
        </w:tc>
        <w:tc>
          <w:tcPr>
            <w:tcW w:w="1365" w:type="dxa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4" w:type="dxa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B27FA6" w:rsidRPr="0083137D" w:rsidRDefault="00B27FA6" w:rsidP="00B27FA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27FA6" w:rsidRPr="0083137D" w:rsidTr="00057978">
        <w:tc>
          <w:tcPr>
            <w:tcW w:w="596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:rsidR="00B27FA6" w:rsidRPr="0083137D" w:rsidRDefault="00B27FA6" w:rsidP="00B27FA6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2" w:name="_GoBack"/>
            <w:bookmarkEnd w:id="2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156475,00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21648,00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22127,06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22350,00</w:t>
            </w:r>
          </w:p>
        </w:tc>
        <w:tc>
          <w:tcPr>
            <w:tcW w:w="1365" w:type="dxa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22600,00</w:t>
            </w:r>
          </w:p>
        </w:tc>
        <w:tc>
          <w:tcPr>
            <w:tcW w:w="1364" w:type="dxa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22850,00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B27FA6" w:rsidRPr="0083137D" w:rsidRDefault="00B27FA6" w:rsidP="00B27FA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23100,00</w:t>
            </w:r>
          </w:p>
        </w:tc>
        <w:tc>
          <w:tcPr>
            <w:tcW w:w="854" w:type="dxa"/>
            <w:vAlign w:val="center"/>
          </w:tcPr>
          <w:p w:rsidR="00B27FA6" w:rsidRPr="0083137D" w:rsidRDefault="00B27FA6" w:rsidP="00B27FA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B27FA6" w:rsidRPr="0083137D" w:rsidRDefault="00B27FA6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83137D" w:rsidRDefault="00602B9A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  <w:r w:rsidR="000A0C5A" w:rsidRPr="0083137D">
        <w:rPr>
          <w:rFonts w:ascii="Liberation Serif" w:hAnsi="Liberation Serif" w:cs="Liberation Serif"/>
          <w:sz w:val="24"/>
          <w:szCs w:val="24"/>
        </w:rPr>
        <w:t>0</w:t>
      </w:r>
      <w:r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057978" w:rsidRPr="0083137D" w:rsidRDefault="00057978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E86A72" w:rsidRPr="0083137D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по выполнению подпрограммы «Обеспечение деятельности муниципального казенного учреждения «Управление капитального строительства», обеспечивающей выполнение муниципальной программы</w:t>
      </w:r>
      <w:r w:rsidR="00977701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2B1D5E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602B9A" w:rsidRPr="0083137D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057978" w:rsidRPr="0083137D" w:rsidRDefault="00057978" w:rsidP="00977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665"/>
        <w:gridCol w:w="1314"/>
        <w:gridCol w:w="1315"/>
        <w:gridCol w:w="1315"/>
        <w:gridCol w:w="1315"/>
        <w:gridCol w:w="1314"/>
        <w:gridCol w:w="1315"/>
        <w:gridCol w:w="1315"/>
        <w:gridCol w:w="1315"/>
        <w:gridCol w:w="851"/>
      </w:tblGrid>
      <w:tr w:rsidR="00EB0532" w:rsidRPr="0083137D" w:rsidTr="00B27FA6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CD11A3" w:rsidRPr="0083137D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8" w:type="dxa"/>
            <w:gridSpan w:val="8"/>
            <w:shd w:val="clear" w:color="auto" w:fill="auto"/>
          </w:tcPr>
          <w:p w:rsidR="00057978" w:rsidRPr="0083137D" w:rsidRDefault="00057978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F36887" w:rsidRPr="0083137D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Номер целевого показателя, </w:t>
            </w:r>
          </w:p>
          <w:p w:rsidR="00CD11A3" w:rsidRPr="0083137D" w:rsidRDefault="00CD11A3" w:rsidP="00B27FA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 достижение которого направлено мероприятие</w:t>
            </w:r>
          </w:p>
        </w:tc>
      </w:tr>
      <w:tr w:rsidR="00EB0532" w:rsidRPr="0083137D" w:rsidTr="00371E71">
        <w:trPr>
          <w:cantSplit/>
          <w:trHeight w:val="2529"/>
        </w:trPr>
        <w:tc>
          <w:tcPr>
            <w:tcW w:w="596" w:type="dxa"/>
            <w:vMerge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:rsidR="00CD11A3" w:rsidRPr="0083137D" w:rsidRDefault="00CD11A3" w:rsidP="005D1E7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2D27BA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2D27BA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2D27BA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14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2D27BA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2D27BA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2D27BA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2D27BA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D11A3" w:rsidRPr="0083137D" w:rsidRDefault="00CD11A3" w:rsidP="00CD11A3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B0532" w:rsidRPr="0083137D" w:rsidTr="00B27FA6">
        <w:tc>
          <w:tcPr>
            <w:tcW w:w="596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CD11A3" w:rsidRPr="0083137D" w:rsidRDefault="00DC446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:rsidR="00CD11A3" w:rsidRPr="0083137D" w:rsidRDefault="00DC446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D11A3" w:rsidRPr="0083137D" w:rsidRDefault="00DC4467" w:rsidP="00DC446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7347B7" w:rsidRPr="0083137D" w:rsidTr="00B27FA6">
        <w:tc>
          <w:tcPr>
            <w:tcW w:w="596" w:type="dxa"/>
            <w:shd w:val="clear" w:color="auto" w:fill="auto"/>
            <w:vAlign w:val="center"/>
          </w:tcPr>
          <w:p w:rsidR="007347B7" w:rsidRPr="0083137D" w:rsidRDefault="007347B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7347B7" w:rsidRPr="0083137D" w:rsidRDefault="007347B7" w:rsidP="005D1E7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</w:t>
            </w:r>
          </w:p>
          <w:p w:rsidR="007347B7" w:rsidRPr="0083137D" w:rsidRDefault="007347B7" w:rsidP="005D1E7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подпрограмме, </w:t>
            </w:r>
          </w:p>
          <w:p w:rsidR="007347B7" w:rsidRPr="0083137D" w:rsidRDefault="007347B7" w:rsidP="005D1E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156953,79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20980,00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20393,50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20684,37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23505,26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7347B7" w:rsidRPr="0083137D" w:rsidRDefault="007347B7" w:rsidP="005D1E7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7347B7" w:rsidRPr="0083137D" w:rsidTr="00B27FA6">
        <w:tc>
          <w:tcPr>
            <w:tcW w:w="596" w:type="dxa"/>
            <w:shd w:val="clear" w:color="auto" w:fill="auto"/>
            <w:vAlign w:val="center"/>
          </w:tcPr>
          <w:p w:rsidR="007347B7" w:rsidRPr="0083137D" w:rsidRDefault="007347B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7347B7" w:rsidP="005D1E77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7347B7" w:rsidRPr="0083137D" w:rsidRDefault="007347B7" w:rsidP="005D1E77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156953,79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20980,00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20393,50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20684,37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23505,26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7347B7" w:rsidRPr="0083137D" w:rsidRDefault="007347B7" w:rsidP="005D1E7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EB0532" w:rsidRPr="0083137D" w:rsidTr="00B27FA6">
        <w:tc>
          <w:tcPr>
            <w:tcW w:w="596" w:type="dxa"/>
            <w:shd w:val="clear" w:color="auto" w:fill="auto"/>
            <w:vAlign w:val="center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  <w:p w:rsidR="00057978" w:rsidRPr="0083137D" w:rsidRDefault="00057978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34" w:type="dxa"/>
            <w:gridSpan w:val="10"/>
            <w:shd w:val="clear" w:color="auto" w:fill="auto"/>
          </w:tcPr>
          <w:p w:rsidR="00CD11A3" w:rsidRPr="0083137D" w:rsidRDefault="00CD11A3" w:rsidP="005D1E77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7347B7" w:rsidRPr="0083137D" w:rsidTr="00B27FA6">
        <w:tc>
          <w:tcPr>
            <w:tcW w:w="596" w:type="dxa"/>
            <w:shd w:val="clear" w:color="auto" w:fill="auto"/>
            <w:vAlign w:val="center"/>
          </w:tcPr>
          <w:p w:rsidR="007347B7" w:rsidRPr="0083137D" w:rsidRDefault="007347B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</w:tcPr>
          <w:p w:rsidR="007347B7" w:rsidRPr="0083137D" w:rsidRDefault="007347B7" w:rsidP="005D1E7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прочим нуждам, </w:t>
            </w:r>
          </w:p>
          <w:p w:rsidR="007347B7" w:rsidRPr="0083137D" w:rsidRDefault="007347B7" w:rsidP="005D1E7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156953,79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20980,00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20393,50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20684,37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23505,26</w:t>
            </w:r>
          </w:p>
        </w:tc>
        <w:tc>
          <w:tcPr>
            <w:tcW w:w="131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7347B7" w:rsidRPr="0083137D" w:rsidRDefault="007347B7" w:rsidP="005D1E7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7347B7" w:rsidRPr="0083137D" w:rsidTr="00B27FA6">
        <w:tc>
          <w:tcPr>
            <w:tcW w:w="596" w:type="dxa"/>
            <w:shd w:val="clear" w:color="auto" w:fill="auto"/>
            <w:vAlign w:val="center"/>
          </w:tcPr>
          <w:p w:rsidR="007347B7" w:rsidRPr="0083137D" w:rsidRDefault="007347B7" w:rsidP="005D1E7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:rsidR="007347B7" w:rsidRPr="0083137D" w:rsidRDefault="007347B7" w:rsidP="0053335F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156953,79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20980,00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20393,50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20684,37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23505,26</w:t>
            </w:r>
          </w:p>
        </w:tc>
        <w:tc>
          <w:tcPr>
            <w:tcW w:w="131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7347B7" w:rsidRPr="0083137D" w:rsidRDefault="007347B7" w:rsidP="007347B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7347B7" w:rsidRPr="0083137D" w:rsidRDefault="007347B7" w:rsidP="005D1E7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57978" w:rsidRPr="0083137D" w:rsidTr="00F36887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057978" w:rsidRPr="0083137D" w:rsidTr="00B27FA6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Обеспечение деятельности муниципального казенного учреждения «Управление капитального строительства»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057978" w:rsidRPr="0083137D" w:rsidRDefault="00057978" w:rsidP="00057978">
            <w:pPr>
              <w:pStyle w:val="ConsPlusCell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156953,79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20980,00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20393,50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20684,37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23505,26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</w:t>
            </w:r>
          </w:p>
          <w:p w:rsidR="00057978" w:rsidRPr="0083137D" w:rsidRDefault="00057978" w:rsidP="00057978">
            <w:pPr>
              <w:pStyle w:val="ConsPlusCell"/>
              <w:ind w:left="164" w:hanging="13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156953,79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20980,00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20393,50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20684,37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23505,26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23646,31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23794,41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23949,91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602B9A" w:rsidRPr="0083137D" w:rsidRDefault="008835D2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br w:type="page"/>
      </w:r>
      <w:r w:rsidR="00602B9A"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  <w:r w:rsidR="000A0C5A" w:rsidRPr="0083137D">
        <w:rPr>
          <w:rFonts w:ascii="Liberation Serif" w:hAnsi="Liberation Serif" w:cs="Liberation Serif"/>
          <w:sz w:val="24"/>
          <w:szCs w:val="24"/>
        </w:rPr>
        <w:t>1</w:t>
      </w:r>
      <w:r w:rsidR="00602B9A"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DC3477" w:rsidRPr="0083137D" w:rsidRDefault="00602B9A" w:rsidP="00F76A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 «Мероприятия в области строительства, архитектуры и градостроительства», </w:t>
      </w:r>
    </w:p>
    <w:p w:rsidR="00602B9A" w:rsidRPr="0083137D" w:rsidRDefault="00602B9A" w:rsidP="00F76A4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C45B31" w:rsidRPr="0083137D" w:rsidRDefault="00C45B31" w:rsidP="00F76A4B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665"/>
        <w:gridCol w:w="1314"/>
        <w:gridCol w:w="1315"/>
        <w:gridCol w:w="1315"/>
        <w:gridCol w:w="1315"/>
        <w:gridCol w:w="1314"/>
        <w:gridCol w:w="1315"/>
        <w:gridCol w:w="1315"/>
        <w:gridCol w:w="1315"/>
        <w:gridCol w:w="851"/>
      </w:tblGrid>
      <w:tr w:rsidR="001807B8" w:rsidRPr="0083137D" w:rsidTr="00057978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1807B8" w:rsidRPr="0083137D" w:rsidRDefault="001807B8" w:rsidP="00057978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665" w:type="dxa"/>
            <w:vMerge w:val="restart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518" w:type="dxa"/>
            <w:gridSpan w:val="8"/>
            <w:shd w:val="clear" w:color="auto" w:fill="auto"/>
          </w:tcPr>
          <w:p w:rsidR="00057978" w:rsidRPr="0083137D" w:rsidRDefault="0005797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83137D" w:rsidRDefault="001807B8" w:rsidP="00057978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 xml:space="preserve">Номер </w:t>
            </w:r>
            <w:r w:rsidR="00371E71" w:rsidRPr="0083137D">
              <w:rPr>
                <w:rFonts w:ascii="Liberation Serif" w:hAnsi="Liberation Serif" w:cs="Liberation Serif"/>
                <w:sz w:val="18"/>
                <w:szCs w:val="18"/>
              </w:rPr>
              <w:t xml:space="preserve">строки </w:t>
            </w: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>целевого показателя, на достижение которого направлено мероприятие</w:t>
            </w:r>
          </w:p>
        </w:tc>
      </w:tr>
      <w:tr w:rsidR="001807B8" w:rsidRPr="0083137D" w:rsidTr="00371E71">
        <w:trPr>
          <w:cantSplit/>
          <w:trHeight w:val="2422"/>
        </w:trPr>
        <w:tc>
          <w:tcPr>
            <w:tcW w:w="596" w:type="dxa"/>
            <w:vMerge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5" w:type="dxa"/>
            <w:vMerge/>
            <w:shd w:val="clear" w:color="auto" w:fill="auto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1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1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1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14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1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15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15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</w:t>
            </w:r>
            <w:r w:rsidR="00183A98" w:rsidRPr="0083137D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807B8" w:rsidRPr="0083137D" w:rsidTr="00057978">
        <w:tc>
          <w:tcPr>
            <w:tcW w:w="596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807B8" w:rsidRPr="0083137D" w:rsidTr="00057978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665" w:type="dxa"/>
            <w:shd w:val="clear" w:color="auto" w:fill="auto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Всего</w:t>
            </w:r>
          </w:p>
          <w:p w:rsidR="001807B8" w:rsidRPr="0083137D" w:rsidRDefault="001807B8" w:rsidP="001807B8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по подпрограмме, </w:t>
            </w:r>
          </w:p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32950,00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807B8" w:rsidRPr="0083137D" w:rsidTr="00057978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665" w:type="dxa"/>
            <w:shd w:val="clear" w:color="auto" w:fill="auto"/>
          </w:tcPr>
          <w:p w:rsidR="001807B8" w:rsidRPr="0083137D" w:rsidRDefault="001807B8" w:rsidP="001807B8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32950,00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807B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1807B8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4034" w:type="dxa"/>
            <w:gridSpan w:val="10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Прочие нужды</w:t>
            </w:r>
          </w:p>
        </w:tc>
      </w:tr>
      <w:tr w:rsidR="001807B8" w:rsidRPr="0083137D" w:rsidTr="00057978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665" w:type="dxa"/>
            <w:shd w:val="clear" w:color="auto" w:fill="auto"/>
          </w:tcPr>
          <w:p w:rsidR="001807B8" w:rsidRPr="0083137D" w:rsidRDefault="001807B8" w:rsidP="001807B8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1807B8" w:rsidRPr="0083137D" w:rsidRDefault="001807B8" w:rsidP="001807B8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прочим нуждам, </w:t>
            </w:r>
          </w:p>
          <w:p w:rsidR="001807B8" w:rsidRPr="0083137D" w:rsidRDefault="001807B8" w:rsidP="001807B8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32950,00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807B8" w:rsidRPr="0083137D" w:rsidTr="00057978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665" w:type="dxa"/>
            <w:shd w:val="clear" w:color="auto" w:fill="auto"/>
          </w:tcPr>
          <w:p w:rsidR="001807B8" w:rsidRPr="0083137D" w:rsidRDefault="001807B8" w:rsidP="001807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32950,00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11100,00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1600,00</w:t>
            </w:r>
          </w:p>
        </w:tc>
        <w:tc>
          <w:tcPr>
            <w:tcW w:w="851" w:type="dxa"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807B8" w:rsidRPr="0083137D" w:rsidTr="00057978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665" w:type="dxa"/>
            <w:shd w:val="clear" w:color="auto" w:fill="auto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Подготовка документации по планировке территории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851" w:type="dxa"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5,6</w:t>
            </w:r>
          </w:p>
        </w:tc>
      </w:tr>
      <w:tr w:rsidR="001807B8" w:rsidRPr="0083137D" w:rsidTr="00057978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665" w:type="dxa"/>
            <w:shd w:val="clear" w:color="auto" w:fill="auto"/>
          </w:tcPr>
          <w:p w:rsidR="001807B8" w:rsidRPr="0083137D" w:rsidRDefault="001807B8" w:rsidP="001807B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15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851" w:type="dxa"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7978" w:rsidRPr="0083137D" w:rsidTr="00F36887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665" w:type="dxa"/>
            <w:shd w:val="clear" w:color="auto" w:fill="auto"/>
            <w:vAlign w:val="center"/>
          </w:tcPr>
          <w:p w:rsidR="00057978" w:rsidRPr="0083137D" w:rsidRDefault="00057978" w:rsidP="00057978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Внесение изменений в документ территориального планирования</w:t>
            </w: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>,</w:t>
            </w:r>
          </w:p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в том числе: 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66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665" w:type="dxa"/>
            <w:shd w:val="clear" w:color="auto" w:fill="auto"/>
            <w:vAlign w:val="center"/>
          </w:tcPr>
          <w:p w:rsidR="00057978" w:rsidRPr="0083137D" w:rsidRDefault="00057978" w:rsidP="0005797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yellow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Анализ реализации и корректура Генерального плана муниципального образования город Каменск-Уральский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:rsidR="00057978" w:rsidRPr="0083137D" w:rsidRDefault="00057978" w:rsidP="0005797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17350,00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17350,00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2350,00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Создание </w:t>
            </w:r>
          </w:p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планово-   картографического   материала </w:t>
            </w:r>
          </w:p>
          <w:p w:rsidR="00057978" w:rsidRPr="0083137D" w:rsidRDefault="00057978" w:rsidP="0053335F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М 1:500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, 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D34C53">
              <w:rPr>
                <w:rFonts w:ascii="Liberation Serif" w:hAnsi="Liberation Serif" w:cs="Liberation Serif"/>
                <w:sz w:val="24"/>
                <w:szCs w:val="24"/>
              </w:rPr>
              <w:t>875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D34C53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375</w:t>
            </w:r>
            <w:r w:rsidR="00057978" w:rsidRPr="0083137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="00D34C53">
              <w:rPr>
                <w:rFonts w:ascii="Liberation Serif" w:hAnsi="Liberation Serif" w:cs="Liberation Serif"/>
                <w:sz w:val="24"/>
                <w:szCs w:val="24"/>
              </w:rPr>
              <w:t>875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D34C53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375</w:t>
            </w:r>
            <w:r w:rsidR="00057978" w:rsidRPr="0083137D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Ведение                   информационной      системы обеспечения градостроительной   деятельности, </w:t>
            </w:r>
          </w:p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57978" w:rsidRPr="0083137D" w:rsidTr="00057978">
        <w:tc>
          <w:tcPr>
            <w:tcW w:w="596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665" w:type="dxa"/>
            <w:shd w:val="clear" w:color="auto" w:fill="auto"/>
          </w:tcPr>
          <w:p w:rsidR="00057978" w:rsidRPr="0083137D" w:rsidRDefault="00057978" w:rsidP="0005797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Формирование        земельных          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участков  под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размещение объектов,  </w:t>
            </w:r>
          </w:p>
          <w:p w:rsidR="00057978" w:rsidRPr="0083137D" w:rsidRDefault="00057978" w:rsidP="0005797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057978" w:rsidRPr="0083137D" w:rsidRDefault="00057978" w:rsidP="0005797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851" w:type="dxa"/>
            <w:vAlign w:val="center"/>
          </w:tcPr>
          <w:p w:rsidR="00057978" w:rsidRPr="0083137D" w:rsidRDefault="00057978" w:rsidP="0005797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9,10</w:t>
            </w:r>
          </w:p>
        </w:tc>
      </w:tr>
      <w:tr w:rsidR="00D34C53" w:rsidRPr="0083137D" w:rsidTr="00D34C53">
        <w:tc>
          <w:tcPr>
            <w:tcW w:w="596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65" w:type="dxa"/>
            <w:shd w:val="clear" w:color="auto" w:fill="auto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14" w:type="dxa"/>
            <w:shd w:val="clear" w:color="auto" w:fill="auto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15" w:type="dxa"/>
            <w:shd w:val="clear" w:color="auto" w:fill="auto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15" w:type="dxa"/>
            <w:shd w:val="clear" w:color="auto" w:fill="auto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15" w:type="dxa"/>
            <w:shd w:val="clear" w:color="auto" w:fill="auto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15" w:type="dxa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15" w:type="dxa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15" w:type="dxa"/>
            <w:shd w:val="clear" w:color="auto" w:fill="auto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D34C53" w:rsidRPr="0083137D" w:rsidTr="00057978">
        <w:tc>
          <w:tcPr>
            <w:tcW w:w="596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665" w:type="dxa"/>
            <w:shd w:val="clear" w:color="auto" w:fill="auto"/>
          </w:tcPr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200,00</w:t>
            </w:r>
          </w:p>
        </w:tc>
        <w:tc>
          <w:tcPr>
            <w:tcW w:w="851" w:type="dxa"/>
            <w:vAlign w:val="center"/>
          </w:tcPr>
          <w:p w:rsidR="00D34C53" w:rsidRPr="00D34C53" w:rsidRDefault="00D34C53" w:rsidP="00D34C5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4C53" w:rsidRPr="0083137D" w:rsidTr="00057978">
        <w:tc>
          <w:tcPr>
            <w:tcW w:w="596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665" w:type="dxa"/>
            <w:shd w:val="clear" w:color="auto" w:fill="auto"/>
          </w:tcPr>
          <w:p w:rsidR="00D34C53" w:rsidRDefault="00D34C53" w:rsidP="00D34C53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Описание местоположения границ территориальных зон и внесение сведений в ЕГРН, </w:t>
            </w:r>
          </w:p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 xml:space="preserve">в том </w:t>
            </w:r>
            <w:proofErr w:type="gramStart"/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 xml:space="preserve">числе:   </w:t>
            </w:r>
            <w:proofErr w:type="gramEnd"/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 xml:space="preserve">  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825</w:t>
            </w: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825</w:t>
            </w: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34C53" w:rsidRPr="00D34C53" w:rsidRDefault="00D34C53" w:rsidP="00D34C5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4C53" w:rsidRPr="0083137D" w:rsidTr="00D34C53">
        <w:tc>
          <w:tcPr>
            <w:tcW w:w="596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665" w:type="dxa"/>
            <w:shd w:val="clear" w:color="auto" w:fill="auto"/>
          </w:tcPr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825</w:t>
            </w: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825</w:t>
            </w: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bottom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bottom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bottom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34C53" w:rsidRPr="00D34C53" w:rsidRDefault="00D34C53" w:rsidP="00D34C5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4C53" w:rsidRPr="0083137D" w:rsidTr="00057978">
        <w:tc>
          <w:tcPr>
            <w:tcW w:w="596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665" w:type="dxa"/>
            <w:shd w:val="clear" w:color="auto" w:fill="auto"/>
          </w:tcPr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Демонтаж рекламных конструкций</w:t>
            </w: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 xml:space="preserve">,  </w:t>
            </w:r>
          </w:p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851" w:type="dxa"/>
            <w:vAlign w:val="center"/>
          </w:tcPr>
          <w:p w:rsidR="00D34C53" w:rsidRPr="00D34C53" w:rsidRDefault="00D34C53" w:rsidP="00D34C5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4C53" w:rsidRPr="0083137D" w:rsidTr="00057978">
        <w:tc>
          <w:tcPr>
            <w:tcW w:w="596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665" w:type="dxa"/>
            <w:shd w:val="clear" w:color="auto" w:fill="auto"/>
          </w:tcPr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100,00</w:t>
            </w:r>
          </w:p>
        </w:tc>
        <w:tc>
          <w:tcPr>
            <w:tcW w:w="851" w:type="dxa"/>
            <w:vAlign w:val="center"/>
          </w:tcPr>
          <w:p w:rsidR="00D34C53" w:rsidRPr="00D34C53" w:rsidRDefault="00D34C53" w:rsidP="00D34C5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4C53" w:rsidRPr="0083137D" w:rsidTr="00057978">
        <w:tc>
          <w:tcPr>
            <w:tcW w:w="596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665" w:type="dxa"/>
            <w:shd w:val="clear" w:color="auto" w:fill="auto"/>
          </w:tcPr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Разработка (корректура) проектов зон охраны объектов культурного наследия,  </w:t>
            </w:r>
          </w:p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34C53" w:rsidRPr="00D34C53" w:rsidRDefault="00D34C53" w:rsidP="00D34C5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34C53" w:rsidRPr="0083137D" w:rsidTr="00057978">
        <w:tc>
          <w:tcPr>
            <w:tcW w:w="596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665" w:type="dxa"/>
            <w:shd w:val="clear" w:color="auto" w:fill="auto"/>
          </w:tcPr>
          <w:p w:rsidR="00D34C53" w:rsidRPr="00D34C53" w:rsidRDefault="00D34C53" w:rsidP="00D34C53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2400,00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4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15" w:type="dxa"/>
            <w:shd w:val="clear" w:color="auto" w:fill="auto"/>
            <w:vAlign w:val="center"/>
          </w:tcPr>
          <w:p w:rsidR="00D34C53" w:rsidRPr="00D34C53" w:rsidRDefault="00D34C53" w:rsidP="00D34C5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34C53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34C53" w:rsidRPr="00D34C53" w:rsidRDefault="00D34C53" w:rsidP="00D34C5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D34C53" w:rsidRDefault="00D34C53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83137D" w:rsidRDefault="00602B9A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  <w:r w:rsidR="000A0C5A" w:rsidRPr="0083137D">
        <w:rPr>
          <w:rFonts w:ascii="Liberation Serif" w:hAnsi="Liberation Serif" w:cs="Liberation Serif"/>
          <w:sz w:val="24"/>
          <w:szCs w:val="24"/>
        </w:rPr>
        <w:t>2</w:t>
      </w:r>
      <w:r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DC3477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объектов  транспортно</w:t>
      </w:r>
      <w:r w:rsidR="008A55D0" w:rsidRPr="0083137D">
        <w:rPr>
          <w:rFonts w:ascii="Liberation Serif" w:hAnsi="Liberation Serif" w:cs="Liberation Serif"/>
          <w:sz w:val="28"/>
          <w:szCs w:val="28"/>
        </w:rPr>
        <w:t>й инфраструктуры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», </w:t>
      </w:r>
    </w:p>
    <w:p w:rsidR="00602B9A" w:rsidRPr="0083137D" w:rsidRDefault="00602B9A" w:rsidP="00977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410"/>
        <w:gridCol w:w="1418"/>
        <w:gridCol w:w="1336"/>
        <w:gridCol w:w="1336"/>
        <w:gridCol w:w="1337"/>
        <w:gridCol w:w="1336"/>
        <w:gridCol w:w="1337"/>
        <w:gridCol w:w="1336"/>
        <w:gridCol w:w="1337"/>
        <w:gridCol w:w="851"/>
      </w:tblGrid>
      <w:tr w:rsidR="008B3C04" w:rsidRPr="0083137D" w:rsidTr="007B2DA1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8B3C04" w:rsidRPr="0083137D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        источники           расходов на        финансирование</w:t>
            </w:r>
          </w:p>
        </w:tc>
        <w:tc>
          <w:tcPr>
            <w:tcW w:w="10773" w:type="dxa"/>
            <w:gridSpan w:val="8"/>
          </w:tcPr>
          <w:p w:rsidR="00057978" w:rsidRPr="0083137D" w:rsidRDefault="00057978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8B3C04" w:rsidRPr="0083137D" w:rsidRDefault="008B3C04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8B3C04" w:rsidRPr="0083137D" w:rsidRDefault="008B3C04" w:rsidP="00057978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371E71" w:rsidRPr="0083137D" w:rsidTr="00F36887">
        <w:trPr>
          <w:cantSplit/>
          <w:trHeight w:val="2418"/>
        </w:trPr>
        <w:tc>
          <w:tcPr>
            <w:tcW w:w="596" w:type="dxa"/>
            <w:vMerge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8B3C04" w:rsidRPr="0083137D" w:rsidRDefault="008B3C04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8B3C04" w:rsidRPr="0083137D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36" w:type="dxa"/>
          </w:tcPr>
          <w:p w:rsidR="008B3C04" w:rsidRPr="0083137D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8B3C04" w:rsidRPr="0083137D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83137D" w:rsidRDefault="008B3C04" w:rsidP="008B3C04">
            <w:pPr>
              <w:ind w:left="-96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36" w:type="dxa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второй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337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         планового периода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36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четвертый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     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37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            планового периода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36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       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37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      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</w:t>
            </w:r>
            <w:r w:rsidR="00183A98" w:rsidRPr="0083137D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851" w:type="dxa"/>
            <w:vMerge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71" w:rsidRPr="0083137D" w:rsidTr="007B2DA1">
        <w:tc>
          <w:tcPr>
            <w:tcW w:w="596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36" w:type="dxa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36" w:type="dxa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36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36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37" w:type="dxa"/>
            <w:shd w:val="clear" w:color="auto" w:fill="auto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7926" w:rsidRPr="0083137D" w:rsidRDefault="00587926" w:rsidP="0058792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7926" w:rsidRPr="0083137D" w:rsidRDefault="000D5A97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2414957,00</w:t>
            </w:r>
          </w:p>
        </w:tc>
        <w:tc>
          <w:tcPr>
            <w:tcW w:w="1336" w:type="dxa"/>
            <w:vAlign w:val="center"/>
          </w:tcPr>
          <w:p w:rsidR="00587926" w:rsidRPr="0083137D" w:rsidRDefault="000D5A97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471950,00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479465,00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826000,00</w:t>
            </w:r>
          </w:p>
        </w:tc>
        <w:tc>
          <w:tcPr>
            <w:tcW w:w="851" w:type="dxa"/>
            <w:vAlign w:val="center"/>
          </w:tcPr>
          <w:p w:rsidR="00587926" w:rsidRPr="0083137D" w:rsidRDefault="00587926" w:rsidP="0058792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852ED" w:rsidRPr="0083137D" w:rsidRDefault="00B852ED" w:rsidP="00B852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1311500,00</w:t>
            </w:r>
          </w:p>
        </w:tc>
        <w:tc>
          <w:tcPr>
            <w:tcW w:w="1336" w:type="dxa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7926" w:rsidRPr="0083137D" w:rsidRDefault="000D5A97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1103457,00</w:t>
            </w:r>
          </w:p>
        </w:tc>
        <w:tc>
          <w:tcPr>
            <w:tcW w:w="1336" w:type="dxa"/>
            <w:vAlign w:val="center"/>
          </w:tcPr>
          <w:p w:rsidR="00587926" w:rsidRPr="0083137D" w:rsidRDefault="000D5A97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151450,00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158965,00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505500,00</w:t>
            </w:r>
          </w:p>
        </w:tc>
        <w:tc>
          <w:tcPr>
            <w:tcW w:w="851" w:type="dxa"/>
            <w:vMerge w:val="restart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587926" w:rsidRPr="0083137D" w:rsidRDefault="00587926" w:rsidP="0058792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7926" w:rsidRPr="0083137D" w:rsidRDefault="00587926" w:rsidP="0058792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7926" w:rsidRPr="0083137D" w:rsidRDefault="000D5A97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1071677,00</w:t>
            </w:r>
          </w:p>
        </w:tc>
        <w:tc>
          <w:tcPr>
            <w:tcW w:w="1336" w:type="dxa"/>
            <w:vAlign w:val="center"/>
          </w:tcPr>
          <w:p w:rsidR="00587926" w:rsidRPr="0083137D" w:rsidRDefault="000D5A97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143450,00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154765,00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498500,00</w:t>
            </w:r>
          </w:p>
        </w:tc>
        <w:tc>
          <w:tcPr>
            <w:tcW w:w="851" w:type="dxa"/>
            <w:vMerge/>
            <w:vAlign w:val="center"/>
          </w:tcPr>
          <w:p w:rsidR="00587926" w:rsidRPr="0083137D" w:rsidRDefault="00587926" w:rsidP="0058792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852ED" w:rsidRPr="0083137D" w:rsidRDefault="00B852ED" w:rsidP="00B852E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  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31780,00</w:t>
            </w:r>
          </w:p>
        </w:tc>
        <w:tc>
          <w:tcPr>
            <w:tcW w:w="1336" w:type="dxa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B852ED" w:rsidRPr="0083137D" w:rsidRDefault="00B852ED" w:rsidP="00B852E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851" w:type="dxa"/>
            <w:vMerge/>
            <w:vAlign w:val="center"/>
          </w:tcPr>
          <w:p w:rsidR="00B852ED" w:rsidRPr="0083137D" w:rsidRDefault="00B852ED" w:rsidP="00B852E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B3C04" w:rsidRPr="0083137D" w:rsidTr="00057978">
        <w:tc>
          <w:tcPr>
            <w:tcW w:w="596" w:type="dxa"/>
            <w:shd w:val="clear" w:color="auto" w:fill="auto"/>
            <w:vAlign w:val="center"/>
          </w:tcPr>
          <w:p w:rsidR="008B3C04" w:rsidRPr="0083137D" w:rsidRDefault="008B3C04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4" w:type="dxa"/>
            <w:gridSpan w:val="10"/>
            <w:shd w:val="clear" w:color="auto" w:fill="auto"/>
            <w:vAlign w:val="center"/>
          </w:tcPr>
          <w:p w:rsidR="008B3C04" w:rsidRPr="0083137D" w:rsidRDefault="008B3C04" w:rsidP="008B3C0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587926" w:rsidRPr="0083137D" w:rsidTr="007B2DA1">
        <w:tc>
          <w:tcPr>
            <w:tcW w:w="59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87926" w:rsidRPr="0083137D" w:rsidRDefault="00587926" w:rsidP="0058792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             капитальным вложениям, </w:t>
            </w:r>
          </w:p>
          <w:p w:rsidR="00587926" w:rsidRPr="0083137D" w:rsidRDefault="00587926" w:rsidP="0058792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87926" w:rsidRPr="0083137D" w:rsidRDefault="000D5A97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2414957,00</w:t>
            </w:r>
          </w:p>
        </w:tc>
        <w:tc>
          <w:tcPr>
            <w:tcW w:w="1336" w:type="dxa"/>
            <w:vAlign w:val="center"/>
          </w:tcPr>
          <w:p w:rsidR="00587926" w:rsidRPr="0083137D" w:rsidRDefault="000D5A97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471950,00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479465,00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87926" w:rsidRPr="0083137D" w:rsidRDefault="00587926" w:rsidP="0058792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826000,00</w:t>
            </w:r>
          </w:p>
        </w:tc>
        <w:tc>
          <w:tcPr>
            <w:tcW w:w="851" w:type="dxa"/>
            <w:vAlign w:val="center"/>
          </w:tcPr>
          <w:p w:rsidR="00587926" w:rsidRPr="0083137D" w:rsidRDefault="00587926" w:rsidP="0058792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36" w:type="dxa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36" w:type="dxa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36" w:type="dxa"/>
            <w:shd w:val="clear" w:color="auto" w:fill="auto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36" w:type="dxa"/>
            <w:shd w:val="clear" w:color="auto" w:fill="auto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37" w:type="dxa"/>
            <w:shd w:val="clear" w:color="auto" w:fill="auto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3335F" w:rsidRDefault="007B2DA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371E71" w:rsidRPr="0083137D">
              <w:rPr>
                <w:rFonts w:ascii="Liberation Serif" w:hAnsi="Liberation Serif" w:cs="Liberation Serif"/>
                <w:sz w:val="24"/>
                <w:szCs w:val="24"/>
              </w:rPr>
              <w:t>бластной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1311500,00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1103457,00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151450,00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158965,00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505500,00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монтажные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1071677,00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143450,00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154765,00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498500,00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изыскательские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31780,00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DA1" w:rsidRPr="0083137D" w:rsidRDefault="00371E71" w:rsidP="00371E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Октябрьской на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участке  от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улицы Кутузова до улицы           Героев Отечества, </w:t>
            </w:r>
          </w:p>
          <w:p w:rsidR="00371E71" w:rsidRPr="0083137D" w:rsidRDefault="00371E71" w:rsidP="00371E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изыскательские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71E71" w:rsidRPr="0083137D" w:rsidRDefault="00371E71" w:rsidP="00371E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 ул.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Кутузова  на участке от улицы Каменской до улицы Маршала          Жукова г. Каменск- Уральский,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</w:t>
            </w:r>
            <w:r w:rsidR="007B2DA1" w:rsidRPr="0083137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</w:t>
            </w:r>
            <w:r w:rsidR="007B2DA1" w:rsidRPr="0083137D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371E71" w:rsidRPr="0083137D" w:rsidTr="007B2DA1">
        <w:tc>
          <w:tcPr>
            <w:tcW w:w="59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B2DA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  </w:t>
            </w:r>
          </w:p>
          <w:p w:rsidR="00371E71" w:rsidRPr="0083137D" w:rsidRDefault="00371E71" w:rsidP="00371E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371E71" w:rsidRPr="0083137D" w:rsidRDefault="00371E71" w:rsidP="00371E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371E71" w:rsidRPr="0083137D" w:rsidRDefault="00371E71" w:rsidP="00371E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C54A34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36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36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36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36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37" w:type="dxa"/>
            <w:shd w:val="clear" w:color="auto" w:fill="auto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169462,00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Каменской на участке от улицы Героев Отечества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до  улицы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Маршала Жукова, </w:t>
            </w:r>
          </w:p>
          <w:p w:rsidR="0053335F" w:rsidRPr="0083137D" w:rsidRDefault="00F74871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339015,00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110250,00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115765,00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339015,00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110250,00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115765,00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331015,00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110250,00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115765,00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изыскательские  работы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Организация подъезда от улицы Каменской к улице Радужной,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75700,00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75700,00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</w:t>
            </w:r>
          </w:p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71500,00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53335F" w:rsidRPr="0083137D" w:rsidTr="007B2DA1">
        <w:tc>
          <w:tcPr>
            <w:tcW w:w="59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3335F" w:rsidRPr="0083137D" w:rsidRDefault="0053335F" w:rsidP="0053335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53335F" w:rsidRPr="0083137D" w:rsidRDefault="0053335F" w:rsidP="005333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53335F" w:rsidRPr="0083137D" w:rsidRDefault="0053335F" w:rsidP="0053335F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8C08FF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36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36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36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36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Дорога переходного типа по улице Урицкого от переулка </w:t>
            </w: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Санатор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ного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до улицы Чернышевского,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улицы Ломоносова на участке от улицы Привокзальной до улицы Ленина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410" w:type="dxa"/>
            <w:shd w:val="clear" w:color="auto" w:fill="auto"/>
          </w:tcPr>
          <w:p w:rsidR="00F74871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148000,00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245598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36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36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36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36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моста через реку Исеть в створе улиц Каменская - Овсянникова и улиц </w:t>
            </w: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- Карла Маркса с транспортно-пешеходными подходами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 в т. ч.: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1412700,00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353700,00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354500,00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354500,00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1311500,00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320500,00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выкуп земельных участков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101200,00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33200,00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101200,00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33200,00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34000,00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Строительство моста через реку Каменка в створе улиц Красных Орлов – Кадочникова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254000,00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250000,00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254000,00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250000,00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250000,00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250000,00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F14029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36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36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36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36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3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улицы Красных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Орлов на участке от улицы </w:t>
            </w: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Коммолодежи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до улицы Кадочникова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7B2DA1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410" w:type="dxa"/>
            <w:shd w:val="clear" w:color="auto" w:fill="auto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F74871" w:rsidRDefault="00F74871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582119" w:rsidRPr="0083137D" w:rsidRDefault="00DE234E" w:rsidP="00D649B6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  <w:r w:rsidR="000A0C5A" w:rsidRPr="0083137D">
        <w:rPr>
          <w:rFonts w:ascii="Liberation Serif" w:hAnsi="Liberation Serif" w:cs="Liberation Serif"/>
          <w:sz w:val="24"/>
          <w:szCs w:val="24"/>
        </w:rPr>
        <w:t>3</w:t>
      </w:r>
      <w:r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8B3C04" w:rsidRPr="0083137D" w:rsidRDefault="008B3C04" w:rsidP="00D649B6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648B5" w:rsidRPr="0083137D" w:rsidRDefault="001648B5" w:rsidP="00405AF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405AF3" w:rsidRPr="0083137D" w:rsidRDefault="00405AF3" w:rsidP="00405AF3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D649B6" w:rsidRPr="0083137D" w:rsidRDefault="00405AF3" w:rsidP="0030586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объектов инженерной инфраструктуры к земельным участкам под жилищное строительство», обеспечивающей выполнение муниципальной программы</w:t>
      </w:r>
      <w:r w:rsidR="00305861" w:rsidRPr="0083137D">
        <w:rPr>
          <w:rFonts w:ascii="Liberation Serif" w:hAnsi="Liberation Serif" w:cs="Liberation Serif"/>
          <w:sz w:val="28"/>
          <w:szCs w:val="28"/>
        </w:rPr>
        <w:t xml:space="preserve">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«Реализация мероприятий в области градостроительной деятельности на территории </w:t>
      </w:r>
      <w:r w:rsidR="002B1D5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</w:t>
      </w:r>
      <w:r w:rsidR="00305861" w:rsidRPr="0083137D">
        <w:rPr>
          <w:rFonts w:ascii="Liberation Serif" w:hAnsi="Liberation Serif" w:cs="Liberation Serif"/>
          <w:sz w:val="28"/>
          <w:szCs w:val="28"/>
        </w:rPr>
        <w:t>»</w:t>
      </w:r>
    </w:p>
    <w:p w:rsidR="002B1D5E" w:rsidRPr="0083137D" w:rsidRDefault="002B1D5E" w:rsidP="0030586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DD48F9" w:rsidRPr="0083137D" w:rsidRDefault="00DD48F9" w:rsidP="00C40557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3074"/>
        <w:gridCol w:w="1263"/>
        <w:gridCol w:w="1264"/>
        <w:gridCol w:w="1263"/>
        <w:gridCol w:w="1264"/>
        <w:gridCol w:w="1264"/>
        <w:gridCol w:w="1263"/>
        <w:gridCol w:w="1264"/>
        <w:gridCol w:w="1264"/>
        <w:gridCol w:w="851"/>
      </w:tblGrid>
      <w:tr w:rsidR="001807B8" w:rsidRPr="0083137D" w:rsidTr="007B2DA1"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807B8" w:rsidRPr="0083137D" w:rsidRDefault="001807B8" w:rsidP="007B2DA1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10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DA1" w:rsidRPr="0083137D" w:rsidRDefault="007B2DA1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83137D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B2DA1" w:rsidRPr="0083137D" w:rsidRDefault="001807B8" w:rsidP="007B2DA1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:rsidR="00F36887" w:rsidRPr="0083137D" w:rsidRDefault="001807B8" w:rsidP="007B2DA1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 xml:space="preserve">показателя, на достижение </w:t>
            </w:r>
          </w:p>
          <w:p w:rsidR="001807B8" w:rsidRPr="0083137D" w:rsidRDefault="001807B8" w:rsidP="007B2DA1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>которого направлено мероприятие</w:t>
            </w:r>
          </w:p>
          <w:p w:rsidR="008B3C04" w:rsidRPr="0083137D" w:rsidRDefault="008B3C04" w:rsidP="007B2DA1">
            <w:pPr>
              <w:ind w:left="113" w:right="113"/>
              <w:jc w:val="center"/>
              <w:rPr>
                <w:rFonts w:ascii="Liberation Serif" w:hAnsi="Liberation Serif" w:cs="Liberation Serif"/>
                <w:b/>
                <w:bCs/>
                <w:sz w:val="18"/>
                <w:szCs w:val="18"/>
              </w:rPr>
            </w:pPr>
          </w:p>
        </w:tc>
      </w:tr>
      <w:tr w:rsidR="001807B8" w:rsidRPr="0083137D" w:rsidTr="00F36887">
        <w:trPr>
          <w:cantSplit/>
          <w:trHeight w:val="2529"/>
        </w:trPr>
        <w:tc>
          <w:tcPr>
            <w:tcW w:w="596" w:type="dxa"/>
            <w:vMerge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074" w:type="dxa"/>
            <w:vMerge/>
            <w:shd w:val="clear" w:color="auto" w:fill="auto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4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3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планового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64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3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4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4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1807B8" w:rsidRPr="0083137D" w:rsidTr="00F36887">
        <w:tc>
          <w:tcPr>
            <w:tcW w:w="596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807B8" w:rsidRPr="0083137D" w:rsidTr="00F36887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074" w:type="dxa"/>
            <w:shd w:val="clear" w:color="auto" w:fill="auto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по подпрограмме,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264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807B8" w:rsidRPr="0083137D" w:rsidTr="00F36887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264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 w:val="restart"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807B8" w:rsidRPr="0083137D" w:rsidTr="00F36887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264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807B8" w:rsidRPr="0083137D" w:rsidTr="00F36887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1807B8" w:rsidRPr="0083137D" w:rsidRDefault="001807B8" w:rsidP="001807B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807B8" w:rsidRPr="0083137D" w:rsidTr="007B2DA1">
        <w:tc>
          <w:tcPr>
            <w:tcW w:w="596" w:type="dxa"/>
            <w:shd w:val="clear" w:color="auto" w:fill="auto"/>
            <w:vAlign w:val="center"/>
          </w:tcPr>
          <w:p w:rsidR="00F36887" w:rsidRPr="0083137D" w:rsidRDefault="001807B8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34" w:type="dxa"/>
            <w:gridSpan w:val="10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1807B8" w:rsidRPr="0083137D" w:rsidTr="00F36887">
        <w:tc>
          <w:tcPr>
            <w:tcW w:w="596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="00906A47"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264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074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63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4" w:type="dxa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3" w:type="dxa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4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4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3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4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4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 w:val="restart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504000,00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Merge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3074" w:type="dxa"/>
            <w:shd w:val="clear" w:color="auto" w:fill="auto"/>
          </w:tcPr>
          <w:p w:rsidR="00F36887" w:rsidRPr="0083137D" w:rsidRDefault="00F36887" w:rsidP="00F36887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Очистные сооружения ливневой канализации Красногорского района</w:t>
            </w: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, </w:t>
            </w:r>
          </w:p>
          <w:p w:rsidR="00F36887" w:rsidRPr="0083137D" w:rsidRDefault="00F36887" w:rsidP="00F36887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500000,00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</w:tcPr>
          <w:p w:rsidR="00F36887" w:rsidRPr="0083137D" w:rsidRDefault="00F36887" w:rsidP="00F36887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500000,00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500000,00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200000,00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3074" w:type="dxa"/>
            <w:shd w:val="clear" w:color="auto" w:fill="auto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Вынос инженерных сетей из зон перспективной застройки, 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</w:tcPr>
          <w:p w:rsidR="00F36887" w:rsidRPr="0083137D" w:rsidRDefault="00F36887" w:rsidP="00F36887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6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3074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264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3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3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1264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010E07" w:rsidRPr="0083137D" w:rsidRDefault="00010E07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010E07" w:rsidRPr="0083137D" w:rsidRDefault="00010E07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010E07" w:rsidRPr="0083137D" w:rsidRDefault="00010E07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010E07" w:rsidRPr="0083137D" w:rsidRDefault="00010E07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010E07" w:rsidRPr="0083137D" w:rsidRDefault="00010E07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010E07" w:rsidRPr="0083137D" w:rsidRDefault="00010E07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83137D" w:rsidRDefault="00D66952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br w:type="page"/>
      </w:r>
      <w:r w:rsidR="00602B9A"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  <w:r w:rsidR="000A0C5A" w:rsidRPr="0083137D">
        <w:rPr>
          <w:rFonts w:ascii="Liberation Serif" w:hAnsi="Liberation Serif" w:cs="Liberation Serif"/>
          <w:sz w:val="24"/>
          <w:szCs w:val="24"/>
        </w:rPr>
        <w:t>4</w:t>
      </w:r>
      <w:r w:rsidR="00602B9A" w:rsidRPr="0083137D">
        <w:rPr>
          <w:rFonts w:ascii="Liberation Serif" w:hAnsi="Liberation Serif" w:cs="Liberation Serif"/>
          <w:sz w:val="24"/>
          <w:szCs w:val="24"/>
        </w:rPr>
        <w:t xml:space="preserve"> к Программе </w:t>
      </w: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83137D" w:rsidRDefault="00602B9A" w:rsidP="00F36887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</w:t>
      </w:r>
      <w:proofErr w:type="gramStart"/>
      <w:r w:rsidRPr="0083137D">
        <w:rPr>
          <w:rFonts w:ascii="Liberation Serif" w:hAnsi="Liberation Serif" w:cs="Liberation Serif"/>
          <w:sz w:val="28"/>
          <w:szCs w:val="28"/>
        </w:rPr>
        <w:t>объектов  коммунальной</w:t>
      </w:r>
      <w:proofErr w:type="gramEnd"/>
      <w:r w:rsidRPr="0083137D">
        <w:rPr>
          <w:rFonts w:ascii="Liberation Serif" w:hAnsi="Liberation Serif" w:cs="Liberation Serif"/>
          <w:sz w:val="28"/>
          <w:szCs w:val="28"/>
        </w:rPr>
        <w:t xml:space="preserve"> инфраструктуры»,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6E63B3" w:rsidRPr="0083137D" w:rsidRDefault="006E63B3" w:rsidP="00602B9A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982"/>
        <w:gridCol w:w="1401"/>
        <w:gridCol w:w="1257"/>
        <w:gridCol w:w="1260"/>
        <w:gridCol w:w="1257"/>
        <w:gridCol w:w="1258"/>
        <w:gridCol w:w="1257"/>
        <w:gridCol w:w="1258"/>
        <w:gridCol w:w="1258"/>
        <w:gridCol w:w="851"/>
      </w:tblGrid>
      <w:tr w:rsidR="001807B8" w:rsidRPr="0083137D" w:rsidTr="00F36887">
        <w:trPr>
          <w:trHeight w:val="357"/>
        </w:trPr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1807B8" w:rsidRPr="0083137D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F36887" w:rsidRPr="0083137D" w:rsidRDefault="00F36887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83137D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83137D" w:rsidRDefault="001807B8" w:rsidP="00F36887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F36887" w:rsidRPr="0083137D" w:rsidTr="00F36887">
        <w:trPr>
          <w:cantSplit/>
          <w:trHeight w:val="2463"/>
        </w:trPr>
        <w:tc>
          <w:tcPr>
            <w:tcW w:w="591" w:type="dxa"/>
            <w:vMerge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vMerge/>
            <w:shd w:val="clear" w:color="auto" w:fill="auto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8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7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8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0D5A97" w:rsidRPr="0083137D" w:rsidRDefault="000D5A97" w:rsidP="000D5A9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0D5A97" w:rsidRPr="0083137D" w:rsidRDefault="00DD33C8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1429732,00</w:t>
            </w:r>
          </w:p>
        </w:tc>
        <w:tc>
          <w:tcPr>
            <w:tcW w:w="1257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520429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90</w:t>
            </w:r>
          </w:p>
        </w:tc>
        <w:tc>
          <w:tcPr>
            <w:tcW w:w="1260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D5A97" w:rsidRPr="0083137D" w:rsidRDefault="000D5A97" w:rsidP="000D5A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0D5A97" w:rsidRPr="0083137D" w:rsidRDefault="000D5A97" w:rsidP="000D5A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D5A97" w:rsidRPr="0083137D" w:rsidRDefault="000D5A97" w:rsidP="000D5A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0D5A97" w:rsidRPr="0083137D" w:rsidRDefault="000D5A97" w:rsidP="000D5A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0D5A97" w:rsidRPr="0083137D" w:rsidRDefault="00DD33C8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1072840,80</w:t>
            </w:r>
          </w:p>
        </w:tc>
        <w:tc>
          <w:tcPr>
            <w:tcW w:w="1257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163538,70</w:t>
            </w:r>
          </w:p>
        </w:tc>
        <w:tc>
          <w:tcPr>
            <w:tcW w:w="1260" w:type="dxa"/>
            <w:vAlign w:val="center"/>
          </w:tcPr>
          <w:p w:rsidR="000D5A97" w:rsidRPr="0083137D" w:rsidRDefault="00DD33C8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vAlign w:val="center"/>
          </w:tcPr>
          <w:p w:rsidR="000D5A97" w:rsidRPr="0083137D" w:rsidRDefault="000D5A97" w:rsidP="000D5A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0D5A97" w:rsidRPr="0083137D" w:rsidRDefault="000D5A97" w:rsidP="000D5A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0D5A97" w:rsidRPr="0083137D" w:rsidRDefault="00DD33C8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1030855,20</w:t>
            </w:r>
          </w:p>
        </w:tc>
        <w:tc>
          <w:tcPr>
            <w:tcW w:w="1257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143553,10</w:t>
            </w:r>
          </w:p>
        </w:tc>
        <w:tc>
          <w:tcPr>
            <w:tcW w:w="1260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0D5A97" w:rsidRPr="0083137D" w:rsidRDefault="000D5A97" w:rsidP="000D5A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0D5A97" w:rsidRPr="0083137D" w:rsidRDefault="000D5A97" w:rsidP="000D5A9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0D5A97" w:rsidRPr="0083137D" w:rsidRDefault="00DD33C8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41985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60</w:t>
            </w:r>
          </w:p>
        </w:tc>
        <w:tc>
          <w:tcPr>
            <w:tcW w:w="1257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19985,60</w:t>
            </w:r>
          </w:p>
        </w:tc>
        <w:tc>
          <w:tcPr>
            <w:tcW w:w="1260" w:type="dxa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0D5A97" w:rsidRPr="0083137D" w:rsidRDefault="000D5A97" w:rsidP="000D5A9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0D5A97" w:rsidRPr="0083137D" w:rsidRDefault="000D5A97" w:rsidP="000D5A9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807B8" w:rsidRPr="0083137D" w:rsidTr="00F36887">
        <w:tc>
          <w:tcPr>
            <w:tcW w:w="591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DD33C8" w:rsidRPr="0083137D" w:rsidTr="00F36887">
        <w:tc>
          <w:tcPr>
            <w:tcW w:w="591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D33C8" w:rsidRPr="0083137D" w:rsidRDefault="00DD33C8" w:rsidP="00DD33C8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="00906A47"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1429732,00</w:t>
            </w:r>
          </w:p>
        </w:tc>
        <w:tc>
          <w:tcPr>
            <w:tcW w:w="1257" w:type="dxa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520429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90</w:t>
            </w:r>
          </w:p>
        </w:tc>
        <w:tc>
          <w:tcPr>
            <w:tcW w:w="1260" w:type="dxa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D33C8" w:rsidRPr="0083137D" w:rsidRDefault="00DD33C8" w:rsidP="00DD33C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D33C8" w:rsidRPr="0083137D" w:rsidTr="00F36887">
        <w:tc>
          <w:tcPr>
            <w:tcW w:w="591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D33C8" w:rsidRPr="0083137D" w:rsidRDefault="00DD33C8" w:rsidP="00DD33C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D33C8" w:rsidRPr="0083137D" w:rsidRDefault="00DD33C8" w:rsidP="00DD33C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D33C8" w:rsidRPr="0083137D" w:rsidTr="00F36887">
        <w:tc>
          <w:tcPr>
            <w:tcW w:w="591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DD33C8" w:rsidRPr="0083137D" w:rsidRDefault="00DD33C8" w:rsidP="00DD33C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D33C8" w:rsidRPr="0083137D" w:rsidRDefault="00DD33C8" w:rsidP="00DD33C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1072840,80</w:t>
            </w:r>
          </w:p>
        </w:tc>
        <w:tc>
          <w:tcPr>
            <w:tcW w:w="1257" w:type="dxa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163538,70</w:t>
            </w:r>
          </w:p>
        </w:tc>
        <w:tc>
          <w:tcPr>
            <w:tcW w:w="1260" w:type="dxa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DD33C8" w:rsidRPr="0083137D" w:rsidRDefault="00DD33C8" w:rsidP="00DD33C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D33C8" w:rsidRPr="0083137D" w:rsidRDefault="00DD33C8" w:rsidP="00DD33C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DD33C8" w:rsidRPr="0083137D" w:rsidRDefault="00DD33C8" w:rsidP="00DD33C8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1030855,20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143553,10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изыскательские 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41985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19985,60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rPr>
          <w:trHeight w:val="1930"/>
        </w:trPr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82" w:type="dxa"/>
            <w:shd w:val="clear" w:color="auto" w:fill="auto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второго подающего водовода от водозаборных сооружений на Нижне-</w:t>
            </w: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Сысертском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водохранилище (1 этап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),  </w:t>
            </w: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>в</w:t>
            </w:r>
            <w:proofErr w:type="gramEnd"/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495326,60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495326,60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138435,40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138435,40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138252,80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138252,80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182,60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182,60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82" w:type="dxa"/>
            <w:shd w:val="clear" w:color="auto" w:fill="auto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второго подающего водовода от водозаборных сооружений на Нижне-</w:t>
            </w:r>
            <w:proofErr w:type="spell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Сысертском</w:t>
            </w:r>
            <w:proofErr w:type="spell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водохранилище (2 этап),  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910703,00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14703,00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910703,00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14703,00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875000,00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36887" w:rsidRPr="0083137D" w:rsidTr="00F36887">
        <w:tc>
          <w:tcPr>
            <w:tcW w:w="59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36887" w:rsidRPr="0083137D" w:rsidRDefault="00F36887" w:rsidP="00F368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F36887" w:rsidRPr="0083137D" w:rsidRDefault="00F36887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35703,00</w:t>
            </w:r>
          </w:p>
        </w:tc>
        <w:tc>
          <w:tcPr>
            <w:tcW w:w="1257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14703,00</w:t>
            </w:r>
          </w:p>
        </w:tc>
        <w:tc>
          <w:tcPr>
            <w:tcW w:w="1260" w:type="dxa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36887" w:rsidRPr="0083137D" w:rsidRDefault="00F36887" w:rsidP="00F36887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36887" w:rsidRPr="0083137D" w:rsidRDefault="00F36887" w:rsidP="00F36887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29503E" w:rsidRPr="0083137D" w:rsidTr="00080F19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82" w:type="dxa"/>
            <w:shd w:val="clear" w:color="auto" w:fill="auto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17602,40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5300,30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17602,40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5300,30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17602,40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5300,30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12302,10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82" w:type="dxa"/>
            <w:shd w:val="clear" w:color="auto" w:fill="auto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в Синарском районе, </w:t>
            </w:r>
          </w:p>
          <w:p w:rsidR="0029503E" w:rsidRPr="0083137D" w:rsidRDefault="0029503E" w:rsidP="0029503E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0,00 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Сети хозяйственно-бытовой канализации по ул. Ясная, ул. Летняя, ул. Радужная города Каменска-Уральского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5100,00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5100,00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5100,00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5100,00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F36887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5100,00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5100,00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602B9A" w:rsidRPr="0083137D" w:rsidRDefault="00602B9A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  <w:r w:rsidR="000A0C5A" w:rsidRPr="0083137D">
        <w:rPr>
          <w:rFonts w:ascii="Liberation Serif" w:hAnsi="Liberation Serif" w:cs="Liberation Serif"/>
          <w:sz w:val="24"/>
          <w:szCs w:val="24"/>
        </w:rPr>
        <w:t>5</w:t>
      </w:r>
      <w:r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83137D" w:rsidRDefault="00602B9A" w:rsidP="0029503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</w:t>
      </w:r>
      <w:proofErr w:type="gramStart"/>
      <w:r w:rsidRPr="0083137D">
        <w:rPr>
          <w:rFonts w:ascii="Liberation Serif" w:hAnsi="Liberation Serif" w:cs="Liberation Serif"/>
          <w:sz w:val="28"/>
          <w:szCs w:val="28"/>
        </w:rPr>
        <w:t>объектов  физической</w:t>
      </w:r>
      <w:proofErr w:type="gramEnd"/>
      <w:r w:rsidRPr="0083137D">
        <w:rPr>
          <w:rFonts w:ascii="Liberation Serif" w:hAnsi="Liberation Serif" w:cs="Liberation Serif"/>
          <w:sz w:val="28"/>
          <w:szCs w:val="28"/>
        </w:rPr>
        <w:t xml:space="preserve"> культуры и спорта», 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8B3C04" w:rsidRPr="0083137D" w:rsidRDefault="008B3C04" w:rsidP="00602B9A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2967"/>
        <w:gridCol w:w="1416"/>
        <w:gridCol w:w="1257"/>
        <w:gridCol w:w="1260"/>
        <w:gridCol w:w="1258"/>
        <w:gridCol w:w="1257"/>
        <w:gridCol w:w="1258"/>
        <w:gridCol w:w="1257"/>
        <w:gridCol w:w="1258"/>
        <w:gridCol w:w="851"/>
      </w:tblGrid>
      <w:tr w:rsidR="0043470D" w:rsidRPr="0083137D" w:rsidTr="0029503E"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43470D" w:rsidRPr="0083137D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67" w:type="dxa"/>
            <w:vMerge w:val="restart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21" w:type="dxa"/>
            <w:gridSpan w:val="8"/>
          </w:tcPr>
          <w:p w:rsidR="0029503E" w:rsidRPr="0083137D" w:rsidRDefault="0029503E" w:rsidP="001C7CF6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43470D" w:rsidRPr="0083137D" w:rsidRDefault="0043470D" w:rsidP="0029503E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29503E" w:rsidRPr="0083137D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 xml:space="preserve">Номер строки целевого </w:t>
            </w:r>
          </w:p>
          <w:p w:rsidR="0043470D" w:rsidRPr="0083137D" w:rsidRDefault="0043470D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>показателя, на достижение которого направлено мероприятие</w:t>
            </w:r>
          </w:p>
        </w:tc>
      </w:tr>
      <w:tr w:rsidR="0043470D" w:rsidRPr="0083137D" w:rsidTr="0029503E">
        <w:trPr>
          <w:cantSplit/>
          <w:trHeight w:val="2421"/>
        </w:trPr>
        <w:tc>
          <w:tcPr>
            <w:tcW w:w="591" w:type="dxa"/>
            <w:vMerge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67" w:type="dxa"/>
            <w:vMerge/>
            <w:shd w:val="clear" w:color="auto" w:fill="auto"/>
          </w:tcPr>
          <w:p w:rsidR="0043470D" w:rsidRPr="0083137D" w:rsidRDefault="0043470D" w:rsidP="001C7CF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2021 г. </w:t>
            </w:r>
          </w:p>
        </w:tc>
        <w:tc>
          <w:tcPr>
            <w:tcW w:w="1258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год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планового периода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57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8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7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3470D" w:rsidRPr="0083137D" w:rsidTr="0029503E">
        <w:tc>
          <w:tcPr>
            <w:tcW w:w="591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7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8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127A13" w:rsidRPr="0083137D" w:rsidTr="0029503E">
        <w:tc>
          <w:tcPr>
            <w:tcW w:w="591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127A13" w:rsidRPr="0083137D" w:rsidRDefault="00127A13" w:rsidP="00127A13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1338619,67</w:t>
            </w:r>
          </w:p>
        </w:tc>
        <w:tc>
          <w:tcPr>
            <w:tcW w:w="1257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3244,00</w:t>
            </w:r>
          </w:p>
        </w:tc>
        <w:tc>
          <w:tcPr>
            <w:tcW w:w="1260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119500,00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209875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vAlign w:val="center"/>
          </w:tcPr>
          <w:p w:rsidR="00127A13" w:rsidRPr="0083137D" w:rsidRDefault="00127A13" w:rsidP="00127A1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27A13" w:rsidRPr="0083137D" w:rsidTr="0029503E">
        <w:tc>
          <w:tcPr>
            <w:tcW w:w="591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127A13" w:rsidP="00127A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127A13" w:rsidRPr="0083137D" w:rsidRDefault="00127A13" w:rsidP="00127A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273398,10</w:t>
            </w:r>
          </w:p>
        </w:tc>
        <w:tc>
          <w:tcPr>
            <w:tcW w:w="1257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98010,00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175388,10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127A13" w:rsidRPr="0083137D" w:rsidRDefault="00127A13" w:rsidP="00127A1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27A13" w:rsidRPr="0083137D" w:rsidTr="0029503E">
        <w:tc>
          <w:tcPr>
            <w:tcW w:w="591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127A13" w:rsidRPr="0083137D" w:rsidRDefault="00127A13" w:rsidP="00127A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127A13" w:rsidRPr="0083137D" w:rsidRDefault="00127A13" w:rsidP="00127A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1065221,57</w:t>
            </w:r>
          </w:p>
        </w:tc>
        <w:tc>
          <w:tcPr>
            <w:tcW w:w="1257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3244,00</w:t>
            </w:r>
          </w:p>
        </w:tc>
        <w:tc>
          <w:tcPr>
            <w:tcW w:w="1260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21490,00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34487,57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vMerge w:val="restart"/>
            <w:vAlign w:val="center"/>
          </w:tcPr>
          <w:p w:rsidR="00127A13" w:rsidRPr="0083137D" w:rsidRDefault="00127A13" w:rsidP="00127A1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127A13" w:rsidRPr="0083137D" w:rsidTr="0029503E">
        <w:tc>
          <w:tcPr>
            <w:tcW w:w="591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127A13" w:rsidRPr="0083137D" w:rsidRDefault="00127A13" w:rsidP="00127A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1022927,57</w:t>
            </w:r>
          </w:p>
        </w:tc>
        <w:tc>
          <w:tcPr>
            <w:tcW w:w="1257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450,00</w:t>
            </w:r>
          </w:p>
        </w:tc>
        <w:tc>
          <w:tcPr>
            <w:tcW w:w="1260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17990,00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19487,57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vMerge/>
            <w:vAlign w:val="center"/>
          </w:tcPr>
          <w:p w:rsidR="00127A13" w:rsidRPr="0083137D" w:rsidRDefault="00127A13" w:rsidP="00127A1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27A13" w:rsidRPr="0083137D" w:rsidTr="0029503E">
        <w:trPr>
          <w:trHeight w:val="531"/>
        </w:trPr>
        <w:tc>
          <w:tcPr>
            <w:tcW w:w="591" w:type="dxa"/>
            <w:shd w:val="clear" w:color="auto" w:fill="auto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67" w:type="dxa"/>
            <w:shd w:val="clear" w:color="auto" w:fill="auto"/>
          </w:tcPr>
          <w:p w:rsidR="00127A13" w:rsidRPr="0083137D" w:rsidRDefault="00127A13" w:rsidP="00127A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</w:t>
            </w:r>
          </w:p>
          <w:p w:rsidR="00127A13" w:rsidRPr="0083137D" w:rsidRDefault="00127A13" w:rsidP="00127A1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42294,00</w:t>
            </w:r>
          </w:p>
        </w:tc>
        <w:tc>
          <w:tcPr>
            <w:tcW w:w="1257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7A13" w:rsidRPr="0083137D" w:rsidRDefault="00127A13" w:rsidP="00127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127A13" w:rsidRPr="0083137D" w:rsidRDefault="00127A13" w:rsidP="00127A13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43470D" w:rsidRPr="0083137D" w:rsidTr="0029503E">
        <w:tc>
          <w:tcPr>
            <w:tcW w:w="591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39" w:type="dxa"/>
            <w:gridSpan w:val="10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43470D" w:rsidRPr="0083137D" w:rsidTr="0029503E">
        <w:tc>
          <w:tcPr>
            <w:tcW w:w="591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43470D" w:rsidRPr="0083137D" w:rsidRDefault="0043470D" w:rsidP="001C7CF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43470D" w:rsidRPr="0083137D" w:rsidRDefault="0043470D" w:rsidP="001C7CF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3470D" w:rsidRPr="0083137D" w:rsidRDefault="00127A13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1338619,67</w:t>
            </w:r>
          </w:p>
        </w:tc>
        <w:tc>
          <w:tcPr>
            <w:tcW w:w="1257" w:type="dxa"/>
            <w:vAlign w:val="center"/>
          </w:tcPr>
          <w:p w:rsidR="0043470D" w:rsidRPr="0083137D" w:rsidRDefault="00DD33C8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3244,00</w:t>
            </w:r>
          </w:p>
        </w:tc>
        <w:tc>
          <w:tcPr>
            <w:tcW w:w="1260" w:type="dxa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119500,00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3470D" w:rsidRPr="0083137D" w:rsidRDefault="00127A13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209875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83137D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67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vAlign w:val="center"/>
          </w:tcPr>
          <w:p w:rsidR="0043470D" w:rsidRPr="0083137D" w:rsidRDefault="0043470D" w:rsidP="001C7CF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43470D" w:rsidRPr="0083137D" w:rsidTr="0029503E">
        <w:tc>
          <w:tcPr>
            <w:tcW w:w="591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43470D" w:rsidRPr="0083137D" w:rsidRDefault="0043470D" w:rsidP="001C7CF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273398,10</w:t>
            </w:r>
          </w:p>
        </w:tc>
        <w:tc>
          <w:tcPr>
            <w:tcW w:w="1257" w:type="dxa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98010,00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175388,10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43470D" w:rsidRPr="0083137D" w:rsidRDefault="0043470D" w:rsidP="001C7CF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43470D" w:rsidRPr="0083137D" w:rsidRDefault="0043470D" w:rsidP="001C7CF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7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8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1065221,57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3244,00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21490,00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34487,57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155000,00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1022927,57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17990,00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19487,57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42294,00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67" w:type="dxa"/>
            <w:shd w:val="clear" w:color="auto" w:fill="auto"/>
          </w:tcPr>
          <w:p w:rsidR="00F74871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Центр развития бокса в градостроительном комплексе № 2 (частично) микрорайона I жилого района «Южный»,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314119,67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3244,00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116000,00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194875,67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67" w:type="dxa"/>
            <w:shd w:val="clear" w:color="auto" w:fill="auto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273398,10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98010,00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175388,10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40721,57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3244,00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17990,00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19487,57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37927,57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450,00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17990,00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19487,57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спортивно-культурного комплекса в жилом районе «Южный»,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:rsidR="00F74871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монтажные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29503E" w:rsidRPr="0083137D" w:rsidTr="0029503E">
        <w:tc>
          <w:tcPr>
            <w:tcW w:w="59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6C782B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6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8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8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74871" w:rsidRPr="0083137D" w:rsidTr="0029503E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67" w:type="dxa"/>
            <w:shd w:val="clear" w:color="auto" w:fill="auto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картинговой трассы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5500,00</w:t>
            </w:r>
          </w:p>
        </w:tc>
        <w:tc>
          <w:tcPr>
            <w:tcW w:w="1257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5500,00</w:t>
            </w:r>
          </w:p>
        </w:tc>
        <w:tc>
          <w:tcPr>
            <w:tcW w:w="1257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57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29503E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57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29503E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67" w:type="dxa"/>
            <w:shd w:val="clear" w:color="auto" w:fill="auto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физкультурно-оздоровительного комплекса в жилом районе «Ленинский», 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57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152000,00</w:t>
            </w:r>
          </w:p>
        </w:tc>
        <w:tc>
          <w:tcPr>
            <w:tcW w:w="1257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140000,00</w:t>
            </w:r>
          </w:p>
        </w:tc>
        <w:tc>
          <w:tcPr>
            <w:tcW w:w="1257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29503E">
        <w:tc>
          <w:tcPr>
            <w:tcW w:w="59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6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12000,00</w:t>
            </w:r>
          </w:p>
        </w:tc>
        <w:tc>
          <w:tcPr>
            <w:tcW w:w="1257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6000,00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183A98">
        <w:tc>
          <w:tcPr>
            <w:tcW w:w="59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67" w:type="dxa"/>
            <w:tcBorders>
              <w:bottom w:val="single" w:sz="4" w:space="0" w:color="auto"/>
            </w:tcBorders>
            <w:shd w:val="clear" w:color="auto" w:fill="auto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центра водных видов спорта с аквапарком в жилом районе «Южный», 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715000,00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183A98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715000,00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183A98"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700000,00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350000,00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183A98">
        <w:trPr>
          <w:trHeight w:val="337"/>
        </w:trPr>
        <w:tc>
          <w:tcPr>
            <w:tcW w:w="5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96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15000,00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</w:tbl>
    <w:p w:rsidR="00C66997" w:rsidRDefault="00602B9A" w:rsidP="00344803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  <w:r w:rsidR="000A0C5A" w:rsidRPr="0083137D">
        <w:rPr>
          <w:rFonts w:ascii="Liberation Serif" w:hAnsi="Liberation Serif" w:cs="Liberation Serif"/>
          <w:sz w:val="24"/>
          <w:szCs w:val="24"/>
        </w:rPr>
        <w:t>6</w:t>
      </w:r>
      <w:r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F74871" w:rsidRPr="0083137D" w:rsidRDefault="00F74871" w:rsidP="00344803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образовательных учреждений», обеспечивающей выполнение муниципальной программы «Реализация мероприятий в области градостроительной деятельности </w:t>
      </w: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2B1D5E" w:rsidRPr="0083137D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 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344803" w:rsidRPr="0083137D" w:rsidRDefault="00344803" w:rsidP="00602B9A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77"/>
        <w:gridCol w:w="1375"/>
        <w:gridCol w:w="1261"/>
        <w:gridCol w:w="1262"/>
        <w:gridCol w:w="1261"/>
        <w:gridCol w:w="1262"/>
        <w:gridCol w:w="1261"/>
        <w:gridCol w:w="1262"/>
        <w:gridCol w:w="1262"/>
        <w:gridCol w:w="851"/>
      </w:tblGrid>
      <w:tr w:rsidR="001807B8" w:rsidRPr="0083137D" w:rsidTr="0029503E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1807B8" w:rsidRPr="0083137D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29503E" w:rsidRPr="0083137D" w:rsidRDefault="0029503E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1807B8" w:rsidRPr="0083137D" w:rsidRDefault="001807B8" w:rsidP="001807B8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1807B8" w:rsidRPr="0083137D" w:rsidRDefault="001807B8" w:rsidP="0029503E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1807B8" w:rsidRPr="0083137D" w:rsidTr="0029503E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1807B8" w:rsidRPr="0083137D" w:rsidRDefault="001807B8" w:rsidP="001807B8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61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2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61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62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61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62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62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807B8" w:rsidRPr="0083137D" w:rsidTr="0029503E">
        <w:tc>
          <w:tcPr>
            <w:tcW w:w="596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1807B8" w:rsidRPr="0083137D" w:rsidRDefault="001807B8" w:rsidP="001807B8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2E074C" w:rsidRPr="0083137D" w:rsidTr="0029503E">
        <w:tc>
          <w:tcPr>
            <w:tcW w:w="596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E074C" w:rsidRPr="0083137D" w:rsidRDefault="002E074C" w:rsidP="002E074C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подпрограмме,   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              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E074C" w:rsidRPr="0083137D" w:rsidRDefault="0042223F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886797,80</w:t>
            </w:r>
          </w:p>
        </w:tc>
        <w:tc>
          <w:tcPr>
            <w:tcW w:w="1261" w:type="dxa"/>
            <w:vAlign w:val="center"/>
          </w:tcPr>
          <w:p w:rsidR="002E074C" w:rsidRPr="0083137D" w:rsidRDefault="0005034F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540886,80</w:t>
            </w:r>
          </w:p>
        </w:tc>
        <w:tc>
          <w:tcPr>
            <w:tcW w:w="1262" w:type="dxa"/>
            <w:vAlign w:val="center"/>
          </w:tcPr>
          <w:p w:rsidR="002E074C" w:rsidRPr="0083137D" w:rsidRDefault="0005034F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E074C" w:rsidRPr="0083137D" w:rsidRDefault="0005034F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172758,00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E074C" w:rsidRPr="0083137D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062349" w:rsidRPr="0083137D" w:rsidTr="0029503E">
        <w:tc>
          <w:tcPr>
            <w:tcW w:w="596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62349" w:rsidRPr="0083137D" w:rsidRDefault="00062349" w:rsidP="0006234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579183,80</w:t>
            </w:r>
          </w:p>
        </w:tc>
        <w:tc>
          <w:tcPr>
            <w:tcW w:w="1261" w:type="dxa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160662,00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062349" w:rsidRPr="0083137D" w:rsidRDefault="00062349" w:rsidP="0006234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2349" w:rsidRPr="0083137D" w:rsidRDefault="00062349" w:rsidP="0006234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E074C" w:rsidRPr="0083137D" w:rsidTr="0029503E">
        <w:tc>
          <w:tcPr>
            <w:tcW w:w="596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E074C" w:rsidRPr="0083137D" w:rsidRDefault="002E074C" w:rsidP="002E074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213593,20</w:t>
            </w:r>
          </w:p>
        </w:tc>
        <w:tc>
          <w:tcPr>
            <w:tcW w:w="1261" w:type="dxa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E074C" w:rsidRPr="0083137D" w:rsidRDefault="002E074C" w:rsidP="002E074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E074C" w:rsidRPr="0083137D" w:rsidRDefault="002E074C" w:rsidP="002E074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C74AE" w:rsidRPr="0083137D" w:rsidTr="0029503E">
        <w:tc>
          <w:tcPr>
            <w:tcW w:w="596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C74AE" w:rsidRPr="0083137D" w:rsidRDefault="00DC74AE" w:rsidP="00DC74A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DC74AE" w:rsidRPr="0083137D" w:rsidRDefault="00DC74AE" w:rsidP="00DC74A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DC74AE" w:rsidRPr="0083137D" w:rsidRDefault="00DC74AE" w:rsidP="00DC74A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 94020,80</w:t>
            </w:r>
          </w:p>
        </w:tc>
        <w:tc>
          <w:tcPr>
            <w:tcW w:w="1261" w:type="dxa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70847,80</w:t>
            </w:r>
          </w:p>
        </w:tc>
        <w:tc>
          <w:tcPr>
            <w:tcW w:w="1262" w:type="dxa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 w:val="restart"/>
            <w:vAlign w:val="center"/>
          </w:tcPr>
          <w:p w:rsidR="00DC74AE" w:rsidRPr="0083137D" w:rsidRDefault="00DC74AE" w:rsidP="00DC74A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C74AE" w:rsidRPr="0083137D" w:rsidTr="0029503E">
        <w:tc>
          <w:tcPr>
            <w:tcW w:w="596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C74AE" w:rsidRPr="0083137D" w:rsidRDefault="00DC74AE" w:rsidP="00DC74A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94020,80</w:t>
            </w:r>
          </w:p>
        </w:tc>
        <w:tc>
          <w:tcPr>
            <w:tcW w:w="1261" w:type="dxa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70847,80</w:t>
            </w:r>
          </w:p>
        </w:tc>
        <w:tc>
          <w:tcPr>
            <w:tcW w:w="1262" w:type="dxa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DC74AE" w:rsidRPr="0083137D" w:rsidRDefault="00DC74AE" w:rsidP="00DC74A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4F7C" w:rsidRPr="0083137D" w:rsidTr="0029503E">
        <w:tc>
          <w:tcPr>
            <w:tcW w:w="596" w:type="dxa"/>
            <w:shd w:val="clear" w:color="auto" w:fill="auto"/>
            <w:vAlign w:val="center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BF4F7C" w:rsidRPr="0083137D" w:rsidRDefault="00BF4F7C" w:rsidP="00BF4F7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BF4F7C" w:rsidRPr="0083137D" w:rsidRDefault="00DC74AE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vAlign w:val="center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F4F7C" w:rsidRPr="0083137D" w:rsidRDefault="00DC74AE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BF4F7C" w:rsidRPr="0083137D" w:rsidRDefault="00BF4F7C" w:rsidP="00BF4F7C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BF4F7C" w:rsidRPr="0083137D" w:rsidTr="0029503E">
        <w:tc>
          <w:tcPr>
            <w:tcW w:w="596" w:type="dxa"/>
            <w:shd w:val="clear" w:color="auto" w:fill="auto"/>
            <w:vAlign w:val="center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034" w:type="dxa"/>
            <w:gridSpan w:val="10"/>
          </w:tcPr>
          <w:p w:rsidR="00BF4F7C" w:rsidRPr="0083137D" w:rsidRDefault="00BF4F7C" w:rsidP="00BF4F7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DC74AE" w:rsidRPr="0083137D" w:rsidTr="0029503E">
        <w:tc>
          <w:tcPr>
            <w:tcW w:w="596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C74AE" w:rsidRPr="0083137D" w:rsidRDefault="00DC74AE" w:rsidP="00DC74A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="00906A47"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886797,80</w:t>
            </w:r>
          </w:p>
        </w:tc>
        <w:tc>
          <w:tcPr>
            <w:tcW w:w="1261" w:type="dxa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540886,80</w:t>
            </w:r>
          </w:p>
        </w:tc>
        <w:tc>
          <w:tcPr>
            <w:tcW w:w="1262" w:type="dxa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161687,00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172758,00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C74AE" w:rsidRPr="0083137D" w:rsidRDefault="00DC74AE" w:rsidP="00DC74A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DC74AE" w:rsidRPr="0083137D" w:rsidTr="0029503E">
        <w:tc>
          <w:tcPr>
            <w:tcW w:w="596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C74AE" w:rsidRPr="0083137D" w:rsidRDefault="00DC74AE" w:rsidP="00DC74A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579183,80</w:t>
            </w:r>
          </w:p>
        </w:tc>
        <w:tc>
          <w:tcPr>
            <w:tcW w:w="1261" w:type="dxa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262" w:type="dxa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150368,00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160662,00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DC74AE" w:rsidRPr="0083137D" w:rsidRDefault="00DC74AE" w:rsidP="00DC74A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DC74AE" w:rsidRPr="0083137D" w:rsidRDefault="00DC74AE" w:rsidP="00DC74A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х </w:t>
            </w:r>
          </w:p>
        </w:tc>
      </w:tr>
      <w:tr w:rsidR="0029503E" w:rsidRPr="0083137D" w:rsidTr="00080F19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213593,20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5660,00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 94020,80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70847,80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94020,80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70847,80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5659,00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77" w:type="dxa"/>
            <w:shd w:val="clear" w:color="auto" w:fill="auto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300 мест в градостроительном комплексе № </w:t>
            </w:r>
            <w:proofErr w:type="gramStart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  (</w:t>
            </w:r>
            <w:proofErr w:type="gramEnd"/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частично)  микрорайона 1 жилого района «Южный» 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214350,74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214350,74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77" w:type="dxa"/>
            <w:shd w:val="clear" w:color="auto" w:fill="auto"/>
          </w:tcPr>
          <w:p w:rsidR="001E458B" w:rsidRPr="0083137D" w:rsidRDefault="0029503E" w:rsidP="0029503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29503E" w:rsidRPr="0083137D" w:rsidRDefault="0029503E" w:rsidP="0029503E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167972,70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167972,70</w:t>
            </w:r>
          </w:p>
        </w:tc>
        <w:tc>
          <w:tcPr>
            <w:tcW w:w="1262" w:type="dxa"/>
            <w:vAlign w:val="bottom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34203,50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34203,50</w:t>
            </w:r>
          </w:p>
        </w:tc>
        <w:tc>
          <w:tcPr>
            <w:tcW w:w="1262" w:type="dxa"/>
            <w:vAlign w:val="bottom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12174,54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77" w:type="dxa"/>
            <w:shd w:val="clear" w:color="auto" w:fill="auto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250 мест по ул. Октябрьской в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г. Каменск-Уральский Свердловской области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229589,16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218123,16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100181,10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100181,10</w:t>
            </w:r>
          </w:p>
        </w:tc>
        <w:tc>
          <w:tcPr>
            <w:tcW w:w="1262" w:type="dxa"/>
            <w:vAlign w:val="bottom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106102,90</w:t>
            </w:r>
          </w:p>
        </w:tc>
        <w:tc>
          <w:tcPr>
            <w:tcW w:w="1261" w:type="dxa"/>
            <w:vAlign w:val="bottom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106102,90</w:t>
            </w:r>
          </w:p>
        </w:tc>
        <w:tc>
          <w:tcPr>
            <w:tcW w:w="1262" w:type="dxa"/>
            <w:vAlign w:val="bottom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9503E" w:rsidRPr="0083137D" w:rsidTr="0029503E">
        <w:tc>
          <w:tcPr>
            <w:tcW w:w="596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29503E" w:rsidRPr="0083137D" w:rsidRDefault="0029503E" w:rsidP="0029503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23305,16</w:t>
            </w:r>
          </w:p>
        </w:tc>
        <w:tc>
          <w:tcPr>
            <w:tcW w:w="1261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11839,16</w:t>
            </w:r>
          </w:p>
        </w:tc>
        <w:tc>
          <w:tcPr>
            <w:tcW w:w="1262" w:type="dxa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29503E" w:rsidRPr="0083137D" w:rsidRDefault="0029503E" w:rsidP="0029503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29503E" w:rsidRPr="0083137D" w:rsidRDefault="0029503E" w:rsidP="0029503E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9B12D8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23305,16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11839,16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6491,00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4975,00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77" w:type="dxa"/>
            <w:shd w:val="clear" w:color="auto" w:fill="auto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Детский сад на 125 мест по ул. Исетская, 38 (новое здание второго корпуса Детского сада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№ 74),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52000,00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52000,00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48360,00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1" w:type="dxa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1820,00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Детский сад на 300 мест по улице Лермонтова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F74871" w:rsidRDefault="00F74871" w:rsidP="00F74871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  <w:p w:rsidR="00F74871" w:rsidRPr="0083137D" w:rsidRDefault="00F74871" w:rsidP="00F74871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282445,00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109687,00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172758,00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федеральный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262670,00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102008,00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160662,00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9888,00</w:t>
            </w:r>
          </w:p>
        </w:tc>
        <w:tc>
          <w:tcPr>
            <w:tcW w:w="1261" w:type="dxa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3840,00</w:t>
            </w:r>
          </w:p>
        </w:tc>
        <w:tc>
          <w:tcPr>
            <w:tcW w:w="1261" w:type="dxa"/>
            <w:shd w:val="clear" w:color="auto" w:fill="auto"/>
            <w:vAlign w:val="bottom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9887,00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9887,00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3839,00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6048,00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F74871" w:rsidRPr="0083137D" w:rsidTr="00001FD5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75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61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2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61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62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61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62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62" w:type="dxa"/>
            <w:shd w:val="clear" w:color="auto" w:fill="auto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Строительство средней общеобразовательной школы на 1275 мест в микрорайоне I жилого района «Южный» город Каменск-Уральский Свердловской области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83137D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108412,90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108412,90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61578,80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61578,80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</w:t>
            </w:r>
            <w:proofErr w:type="gramEnd"/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 числе: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F74871" w:rsidRPr="0083137D" w:rsidTr="0029503E">
        <w:tc>
          <w:tcPr>
            <w:tcW w:w="596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F74871" w:rsidRPr="0083137D" w:rsidRDefault="00F74871" w:rsidP="00F7487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1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46834,10</w:t>
            </w:r>
          </w:p>
        </w:tc>
        <w:tc>
          <w:tcPr>
            <w:tcW w:w="1262" w:type="dxa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2" w:type="dxa"/>
            <w:shd w:val="clear" w:color="auto" w:fill="auto"/>
            <w:vAlign w:val="center"/>
          </w:tcPr>
          <w:p w:rsidR="00F74871" w:rsidRPr="0083137D" w:rsidRDefault="00F74871" w:rsidP="00F7487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74871" w:rsidRPr="0083137D" w:rsidRDefault="00F74871" w:rsidP="00F7487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1E458B">
      <w:pPr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1E458B" w:rsidRPr="0083137D" w:rsidRDefault="001E458B" w:rsidP="00602B9A">
      <w:pPr>
        <w:jc w:val="right"/>
        <w:rPr>
          <w:rFonts w:ascii="Liberation Serif" w:hAnsi="Liberation Serif" w:cs="Liberation Serif"/>
          <w:sz w:val="24"/>
          <w:szCs w:val="24"/>
        </w:rPr>
      </w:pPr>
    </w:p>
    <w:p w:rsidR="00602B9A" w:rsidRPr="0083137D" w:rsidRDefault="00602B9A" w:rsidP="00602B9A">
      <w:pPr>
        <w:jc w:val="right"/>
        <w:rPr>
          <w:rFonts w:ascii="Liberation Serif" w:hAnsi="Liberation Serif" w:cs="Liberation Serif"/>
          <w:sz w:val="24"/>
          <w:szCs w:val="24"/>
        </w:rPr>
      </w:pPr>
      <w:r w:rsidRPr="0083137D">
        <w:rPr>
          <w:rFonts w:ascii="Liberation Serif" w:hAnsi="Liberation Serif" w:cs="Liberation Serif"/>
          <w:sz w:val="24"/>
          <w:szCs w:val="24"/>
        </w:rPr>
        <w:lastRenderedPageBreak/>
        <w:t>Приложение № 1</w:t>
      </w:r>
      <w:r w:rsidR="000A0C5A" w:rsidRPr="0083137D">
        <w:rPr>
          <w:rFonts w:ascii="Liberation Serif" w:hAnsi="Liberation Serif" w:cs="Liberation Serif"/>
          <w:sz w:val="24"/>
          <w:szCs w:val="24"/>
        </w:rPr>
        <w:t>7</w:t>
      </w:r>
      <w:r w:rsidRPr="0083137D">
        <w:rPr>
          <w:rFonts w:ascii="Liberation Serif" w:hAnsi="Liberation Serif" w:cs="Liberation Serif"/>
          <w:sz w:val="24"/>
          <w:szCs w:val="24"/>
        </w:rPr>
        <w:t xml:space="preserve"> к Программе</w:t>
      </w: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602B9A" w:rsidRPr="0083137D" w:rsidRDefault="00602B9A" w:rsidP="00602B9A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по выполнению подпрограммы «Строительство объектов  культуры», </w:t>
      </w:r>
    </w:p>
    <w:p w:rsidR="004B79FC" w:rsidRPr="0083137D" w:rsidRDefault="00602B9A" w:rsidP="004B79FC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83137D">
        <w:rPr>
          <w:rFonts w:ascii="Liberation Serif" w:hAnsi="Liberation Serif" w:cs="Liberation Serif"/>
          <w:sz w:val="28"/>
          <w:szCs w:val="28"/>
        </w:rPr>
        <w:t xml:space="preserve">обеспечивающей выполнение муниципальной программы «Реализация мероприятий в области градостроительной деятельности на территории </w:t>
      </w:r>
      <w:r w:rsidR="002B1D5E" w:rsidRPr="0083137D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  <w:r w:rsidRPr="0083137D">
        <w:rPr>
          <w:rFonts w:ascii="Liberation Serif" w:hAnsi="Liberation Serif" w:cs="Liberation Serif"/>
          <w:sz w:val="28"/>
          <w:szCs w:val="28"/>
        </w:rPr>
        <w:t xml:space="preserve">на </w:t>
      </w:r>
      <w:r w:rsidR="00D95C1C" w:rsidRPr="0083137D">
        <w:rPr>
          <w:rFonts w:ascii="Liberation Serif" w:hAnsi="Liberation Serif" w:cs="Liberation Serif"/>
          <w:sz w:val="28"/>
          <w:szCs w:val="28"/>
        </w:rPr>
        <w:t xml:space="preserve">2020-2026 </w:t>
      </w:r>
      <w:r w:rsidRPr="0083137D">
        <w:rPr>
          <w:rFonts w:ascii="Liberation Serif" w:hAnsi="Liberation Serif" w:cs="Liberation Serif"/>
          <w:sz w:val="28"/>
          <w:szCs w:val="28"/>
        </w:rPr>
        <w:t>годы»</w:t>
      </w:r>
    </w:p>
    <w:p w:rsidR="001E458B" w:rsidRPr="0083137D" w:rsidRDefault="001E458B" w:rsidP="004B79FC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977"/>
        <w:gridCol w:w="1418"/>
        <w:gridCol w:w="1255"/>
        <w:gridCol w:w="1255"/>
        <w:gridCol w:w="1256"/>
        <w:gridCol w:w="1255"/>
        <w:gridCol w:w="1256"/>
        <w:gridCol w:w="1255"/>
        <w:gridCol w:w="1256"/>
        <w:gridCol w:w="851"/>
      </w:tblGrid>
      <w:tr w:rsidR="00C45B31" w:rsidRPr="0083137D" w:rsidTr="001E458B">
        <w:tc>
          <w:tcPr>
            <w:tcW w:w="596" w:type="dxa"/>
            <w:vMerge w:val="restart"/>
            <w:shd w:val="clear" w:color="auto" w:fill="auto"/>
            <w:textDirection w:val="btLr"/>
            <w:vAlign w:val="center"/>
          </w:tcPr>
          <w:p w:rsidR="00C45B31" w:rsidRPr="0083137D" w:rsidRDefault="00C45B31" w:rsidP="001E458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1E458B" w:rsidRPr="0083137D" w:rsidRDefault="001E458B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C45B31" w:rsidRPr="0083137D" w:rsidRDefault="00C45B31" w:rsidP="008B3C04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C45B31" w:rsidRPr="0083137D" w:rsidRDefault="00C45B31" w:rsidP="001E458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83137D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  <w:p w:rsidR="00A123F1" w:rsidRPr="0083137D" w:rsidRDefault="00A123F1" w:rsidP="001E458B">
            <w:pPr>
              <w:ind w:left="113" w:right="113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C45B31" w:rsidRPr="0083137D" w:rsidTr="001E458B">
        <w:trPr>
          <w:cantSplit/>
          <w:trHeight w:val="2421"/>
        </w:trPr>
        <w:tc>
          <w:tcPr>
            <w:tcW w:w="596" w:type="dxa"/>
            <w:vMerge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C45B31" w:rsidRPr="0083137D" w:rsidRDefault="00C45B31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5" w:type="dxa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первый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55" w:type="dxa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второй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256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третий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255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год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6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пятый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5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шестой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6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седьмой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 xml:space="preserve"> год 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планового периода</w:t>
            </w: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</w:rPr>
            </w:pPr>
            <w:r w:rsidRPr="0083137D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45B31" w:rsidRPr="0083137D" w:rsidTr="001E458B">
        <w:tc>
          <w:tcPr>
            <w:tcW w:w="596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C45B31" w:rsidRPr="0083137D" w:rsidTr="001E458B">
        <w:tc>
          <w:tcPr>
            <w:tcW w:w="59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45B31" w:rsidRPr="0083137D" w:rsidRDefault="00C45B31" w:rsidP="008B3C0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</w:t>
            </w: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C45B31" w:rsidRPr="0083137D" w:rsidRDefault="00C45B31" w:rsidP="008B3C0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C45B31" w:rsidRPr="0083137D" w:rsidTr="001E458B">
        <w:tc>
          <w:tcPr>
            <w:tcW w:w="59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45B31" w:rsidRPr="0083137D" w:rsidRDefault="00C45B31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45B31" w:rsidRPr="0083137D" w:rsidRDefault="00C45B31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Merge w:val="restart"/>
            <w:vAlign w:val="center"/>
          </w:tcPr>
          <w:p w:rsidR="00C45B31" w:rsidRPr="0083137D" w:rsidRDefault="00C45B31" w:rsidP="008B3C0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C45B31" w:rsidRPr="0083137D" w:rsidTr="001E458B">
        <w:tc>
          <w:tcPr>
            <w:tcW w:w="59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45B31" w:rsidRPr="0083137D" w:rsidRDefault="00C45B31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Merge/>
            <w:vAlign w:val="center"/>
          </w:tcPr>
          <w:p w:rsidR="00C45B31" w:rsidRPr="0083137D" w:rsidRDefault="00C45B31" w:rsidP="008B3C0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45B31" w:rsidRPr="0083137D" w:rsidTr="001E458B">
        <w:tc>
          <w:tcPr>
            <w:tcW w:w="59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45B31" w:rsidRPr="0083137D" w:rsidRDefault="00C45B31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Merge/>
            <w:vAlign w:val="center"/>
          </w:tcPr>
          <w:p w:rsidR="00C45B31" w:rsidRPr="0083137D" w:rsidRDefault="00C45B31" w:rsidP="008B3C0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45B31" w:rsidRPr="0083137D" w:rsidTr="001E458B">
        <w:tc>
          <w:tcPr>
            <w:tcW w:w="59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4034" w:type="dxa"/>
            <w:gridSpan w:val="10"/>
          </w:tcPr>
          <w:p w:rsidR="0083137D" w:rsidRPr="0083137D" w:rsidRDefault="0083137D" w:rsidP="008B3C0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C45B31" w:rsidRPr="0083137D" w:rsidTr="001E458B">
        <w:tc>
          <w:tcPr>
            <w:tcW w:w="59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45B31" w:rsidRPr="0083137D" w:rsidRDefault="00C45B31" w:rsidP="008B3C0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</w:p>
          <w:p w:rsidR="00C45B31" w:rsidRPr="0083137D" w:rsidRDefault="00C45B31" w:rsidP="008B3C04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C45B31" w:rsidRPr="0083137D" w:rsidRDefault="00C45B31" w:rsidP="008B3C0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C45B31" w:rsidRPr="0083137D" w:rsidTr="001E458B">
        <w:tc>
          <w:tcPr>
            <w:tcW w:w="59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45B31" w:rsidRPr="0083137D" w:rsidRDefault="00C45B31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C45B31" w:rsidRPr="0083137D" w:rsidRDefault="00C45B31" w:rsidP="008B3C0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C45B31" w:rsidRPr="0083137D" w:rsidRDefault="00C45B31" w:rsidP="008B3C0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C45B31" w:rsidRPr="0083137D" w:rsidRDefault="00C45B31" w:rsidP="008B3C04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83137D" w:rsidRPr="0083137D" w:rsidTr="00D34C53">
        <w:tc>
          <w:tcPr>
            <w:tcW w:w="596" w:type="dxa"/>
            <w:shd w:val="clear" w:color="auto" w:fill="auto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77" w:type="dxa"/>
            <w:shd w:val="clear" w:color="auto" w:fill="auto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5" w:type="dxa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55" w:type="dxa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6" w:type="dxa"/>
            <w:shd w:val="clear" w:color="auto" w:fill="auto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5" w:type="dxa"/>
            <w:shd w:val="clear" w:color="auto" w:fill="auto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6" w:type="dxa"/>
            <w:shd w:val="clear" w:color="auto" w:fill="auto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5" w:type="dxa"/>
            <w:shd w:val="clear" w:color="auto" w:fill="auto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6" w:type="dxa"/>
            <w:shd w:val="clear" w:color="auto" w:fill="auto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83137D" w:rsidRPr="0083137D" w:rsidTr="001E458B">
        <w:tc>
          <w:tcPr>
            <w:tcW w:w="59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3137D" w:rsidRPr="0083137D" w:rsidRDefault="0083137D" w:rsidP="008313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83137D" w:rsidRPr="0083137D" w:rsidRDefault="0083137D" w:rsidP="0083137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83137D" w:rsidRPr="0083137D" w:rsidTr="001E458B">
        <w:tc>
          <w:tcPr>
            <w:tcW w:w="59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3137D" w:rsidRPr="0083137D" w:rsidRDefault="0083137D" w:rsidP="008313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83137D" w:rsidRPr="0083137D" w:rsidRDefault="0083137D" w:rsidP="0083137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83137D" w:rsidRPr="0083137D" w:rsidTr="001E458B">
        <w:tc>
          <w:tcPr>
            <w:tcW w:w="59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83137D" w:rsidRPr="0083137D" w:rsidRDefault="0083137D" w:rsidP="0083137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здания театра драмы, </w:t>
            </w:r>
          </w:p>
          <w:p w:rsidR="0083137D" w:rsidRPr="0083137D" w:rsidRDefault="0083137D" w:rsidP="0083137D">
            <w:pPr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83137D" w:rsidRPr="0083137D" w:rsidRDefault="0083137D" w:rsidP="0083137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3137D" w:rsidRPr="0083137D" w:rsidTr="001E458B">
        <w:tc>
          <w:tcPr>
            <w:tcW w:w="59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3137D" w:rsidRPr="0083137D" w:rsidRDefault="0083137D" w:rsidP="008313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83137D" w:rsidRPr="0083137D" w:rsidRDefault="0083137D" w:rsidP="008313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83137D" w:rsidRPr="0083137D" w:rsidRDefault="0083137D" w:rsidP="0083137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3137D" w:rsidRPr="0083137D" w:rsidTr="001E458B">
        <w:tc>
          <w:tcPr>
            <w:tcW w:w="59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83137D" w:rsidRPr="0083137D" w:rsidRDefault="0083137D" w:rsidP="008313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1284299,00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361006,00</w:t>
            </w:r>
          </w:p>
        </w:tc>
        <w:tc>
          <w:tcPr>
            <w:tcW w:w="1256" w:type="dxa"/>
            <w:shd w:val="clear" w:color="auto" w:fill="auto"/>
            <w:vAlign w:val="center"/>
          </w:tcPr>
          <w:p w:rsidR="0083137D" w:rsidRPr="0083137D" w:rsidRDefault="0083137D" w:rsidP="0083137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923293,00</w:t>
            </w:r>
          </w:p>
        </w:tc>
        <w:tc>
          <w:tcPr>
            <w:tcW w:w="851" w:type="dxa"/>
            <w:vAlign w:val="center"/>
          </w:tcPr>
          <w:p w:rsidR="0083137D" w:rsidRPr="0083137D" w:rsidRDefault="0083137D" w:rsidP="0083137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3137D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C45B31" w:rsidRPr="0083137D" w:rsidRDefault="00C45B31" w:rsidP="00C45B31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4B79FC" w:rsidRPr="0083137D" w:rsidRDefault="004B79FC" w:rsidP="009569FE">
      <w:pPr>
        <w:jc w:val="center"/>
        <w:rPr>
          <w:rFonts w:ascii="Liberation Serif" w:hAnsi="Liberation Serif" w:cs="Liberation Serif"/>
          <w:sz w:val="24"/>
          <w:szCs w:val="24"/>
        </w:rPr>
      </w:pPr>
    </w:p>
    <w:sectPr w:rsidR="004B79FC" w:rsidRPr="0083137D" w:rsidSect="00897943">
      <w:pgSz w:w="16838" w:h="11906" w:orient="landscape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B0987" w:rsidRDefault="007B0987">
      <w:r>
        <w:separator/>
      </w:r>
    </w:p>
  </w:endnote>
  <w:endnote w:type="continuationSeparator" w:id="0">
    <w:p w:rsidR="007B0987" w:rsidRDefault="007B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B0987" w:rsidRDefault="007B0987">
      <w:r>
        <w:separator/>
      </w:r>
    </w:p>
  </w:footnote>
  <w:footnote w:type="continuationSeparator" w:id="0">
    <w:p w:rsidR="007B0987" w:rsidRDefault="007B09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05AD1" w:rsidRDefault="00805AD1" w:rsidP="006A700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45</w:t>
    </w:r>
    <w:r>
      <w:rPr>
        <w:rStyle w:val="a7"/>
      </w:rPr>
      <w:fldChar w:fldCharType="end"/>
    </w:r>
  </w:p>
  <w:p w:rsidR="00805AD1" w:rsidRDefault="00805AD1">
    <w:pPr>
      <w:pStyle w:val="a5"/>
    </w:pPr>
  </w:p>
  <w:p w:rsidR="00805AD1" w:rsidRDefault="00805AD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43233079"/>
      <w:docPartObj>
        <w:docPartGallery w:val="Page Numbers (Top of Page)"/>
        <w:docPartUnique/>
      </w:docPartObj>
    </w:sdtPr>
    <w:sdtContent>
      <w:p w:rsidR="00805AD1" w:rsidRDefault="00805AD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805AD1" w:rsidRDefault="00805AD1">
    <w:pPr>
      <w:pStyle w:val="a5"/>
    </w:pPr>
  </w:p>
  <w:p w:rsidR="00805AD1" w:rsidRDefault="00805AD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 w15:restartNumberingAfterBreak="0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3" w15:restartNumberingAfterBreak="0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5"/>
  </w:num>
  <w:num w:numId="4">
    <w:abstractNumId w:val="6"/>
  </w:num>
  <w:num w:numId="5">
    <w:abstractNumId w:val="4"/>
  </w:num>
  <w:num w:numId="6">
    <w:abstractNumId w:val="14"/>
  </w:num>
  <w:num w:numId="7">
    <w:abstractNumId w:val="7"/>
  </w:num>
  <w:num w:numId="8">
    <w:abstractNumId w:val="9"/>
  </w:num>
  <w:num w:numId="9">
    <w:abstractNumId w:val="2"/>
  </w:num>
  <w:num w:numId="10">
    <w:abstractNumId w:val="1"/>
  </w:num>
  <w:num w:numId="11">
    <w:abstractNumId w:val="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8"/>
  </w:num>
  <w:num w:numId="15">
    <w:abstractNumId w:val="13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D72"/>
    <w:rsid w:val="0000073A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E7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763B"/>
    <w:rsid w:val="0001798B"/>
    <w:rsid w:val="00017E01"/>
    <w:rsid w:val="0002282F"/>
    <w:rsid w:val="00022EAE"/>
    <w:rsid w:val="00023054"/>
    <w:rsid w:val="00023618"/>
    <w:rsid w:val="0002515A"/>
    <w:rsid w:val="00026340"/>
    <w:rsid w:val="00026383"/>
    <w:rsid w:val="000265DD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41C2B"/>
    <w:rsid w:val="000421D1"/>
    <w:rsid w:val="00042650"/>
    <w:rsid w:val="00043A8D"/>
    <w:rsid w:val="00043DD4"/>
    <w:rsid w:val="00044986"/>
    <w:rsid w:val="00044D4A"/>
    <w:rsid w:val="0005034F"/>
    <w:rsid w:val="000505E0"/>
    <w:rsid w:val="0005077F"/>
    <w:rsid w:val="00050EBB"/>
    <w:rsid w:val="00052426"/>
    <w:rsid w:val="00053010"/>
    <w:rsid w:val="00053933"/>
    <w:rsid w:val="00056665"/>
    <w:rsid w:val="000578D0"/>
    <w:rsid w:val="00057904"/>
    <w:rsid w:val="00057978"/>
    <w:rsid w:val="00057E79"/>
    <w:rsid w:val="00057F50"/>
    <w:rsid w:val="000604E9"/>
    <w:rsid w:val="000607BD"/>
    <w:rsid w:val="00061795"/>
    <w:rsid w:val="00062349"/>
    <w:rsid w:val="00062B75"/>
    <w:rsid w:val="00062D8A"/>
    <w:rsid w:val="0006329C"/>
    <w:rsid w:val="00064691"/>
    <w:rsid w:val="00065D70"/>
    <w:rsid w:val="00070A14"/>
    <w:rsid w:val="0007138C"/>
    <w:rsid w:val="000713E9"/>
    <w:rsid w:val="00072256"/>
    <w:rsid w:val="00072CDA"/>
    <w:rsid w:val="00072D61"/>
    <w:rsid w:val="00075A84"/>
    <w:rsid w:val="000773FA"/>
    <w:rsid w:val="0008097A"/>
    <w:rsid w:val="00080AB7"/>
    <w:rsid w:val="00080F19"/>
    <w:rsid w:val="000816F4"/>
    <w:rsid w:val="00082010"/>
    <w:rsid w:val="00082929"/>
    <w:rsid w:val="00083497"/>
    <w:rsid w:val="00083CDD"/>
    <w:rsid w:val="00086261"/>
    <w:rsid w:val="000869B0"/>
    <w:rsid w:val="00086E9F"/>
    <w:rsid w:val="000914ED"/>
    <w:rsid w:val="00093639"/>
    <w:rsid w:val="000950BF"/>
    <w:rsid w:val="00095A14"/>
    <w:rsid w:val="000970A8"/>
    <w:rsid w:val="0009756C"/>
    <w:rsid w:val="000979E4"/>
    <w:rsid w:val="000A08D3"/>
    <w:rsid w:val="000A0A3E"/>
    <w:rsid w:val="000A0C56"/>
    <w:rsid w:val="000A0C5A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4CF6"/>
    <w:rsid w:val="000B4D96"/>
    <w:rsid w:val="000B5836"/>
    <w:rsid w:val="000B633D"/>
    <w:rsid w:val="000B6B14"/>
    <w:rsid w:val="000B6D0A"/>
    <w:rsid w:val="000B70F0"/>
    <w:rsid w:val="000C015F"/>
    <w:rsid w:val="000C2882"/>
    <w:rsid w:val="000C2A0B"/>
    <w:rsid w:val="000C34E5"/>
    <w:rsid w:val="000C365E"/>
    <w:rsid w:val="000C4A21"/>
    <w:rsid w:val="000C527F"/>
    <w:rsid w:val="000C5B93"/>
    <w:rsid w:val="000C67F3"/>
    <w:rsid w:val="000C686E"/>
    <w:rsid w:val="000C7C11"/>
    <w:rsid w:val="000D072B"/>
    <w:rsid w:val="000D1DBE"/>
    <w:rsid w:val="000D3A09"/>
    <w:rsid w:val="000D49CE"/>
    <w:rsid w:val="000D512E"/>
    <w:rsid w:val="000D5A97"/>
    <w:rsid w:val="000D6665"/>
    <w:rsid w:val="000D675D"/>
    <w:rsid w:val="000E1727"/>
    <w:rsid w:val="000E19BF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E7AC0"/>
    <w:rsid w:val="000F00A1"/>
    <w:rsid w:val="000F08E2"/>
    <w:rsid w:val="000F0A64"/>
    <w:rsid w:val="000F0F8A"/>
    <w:rsid w:val="000F2C7D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B7F"/>
    <w:rsid w:val="00114374"/>
    <w:rsid w:val="00114641"/>
    <w:rsid w:val="001147B5"/>
    <w:rsid w:val="00114E2D"/>
    <w:rsid w:val="00115889"/>
    <w:rsid w:val="00117860"/>
    <w:rsid w:val="0012055E"/>
    <w:rsid w:val="0012189A"/>
    <w:rsid w:val="00124353"/>
    <w:rsid w:val="00124ADE"/>
    <w:rsid w:val="001250AA"/>
    <w:rsid w:val="001254A1"/>
    <w:rsid w:val="001257CD"/>
    <w:rsid w:val="00126A0F"/>
    <w:rsid w:val="00127A13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F88"/>
    <w:rsid w:val="00150207"/>
    <w:rsid w:val="00150DF2"/>
    <w:rsid w:val="0015103A"/>
    <w:rsid w:val="00151777"/>
    <w:rsid w:val="0015203C"/>
    <w:rsid w:val="00153133"/>
    <w:rsid w:val="00154240"/>
    <w:rsid w:val="0015438C"/>
    <w:rsid w:val="00154485"/>
    <w:rsid w:val="001546CB"/>
    <w:rsid w:val="00155FB5"/>
    <w:rsid w:val="00156E77"/>
    <w:rsid w:val="001611A2"/>
    <w:rsid w:val="001629FA"/>
    <w:rsid w:val="00162BB2"/>
    <w:rsid w:val="001648A2"/>
    <w:rsid w:val="001648B5"/>
    <w:rsid w:val="0016572A"/>
    <w:rsid w:val="00165D58"/>
    <w:rsid w:val="00167A68"/>
    <w:rsid w:val="0017040C"/>
    <w:rsid w:val="00171DDD"/>
    <w:rsid w:val="00172876"/>
    <w:rsid w:val="001729F8"/>
    <w:rsid w:val="0017551A"/>
    <w:rsid w:val="0017617E"/>
    <w:rsid w:val="00176B50"/>
    <w:rsid w:val="00177EA0"/>
    <w:rsid w:val="00177EFE"/>
    <w:rsid w:val="001807B8"/>
    <w:rsid w:val="00181215"/>
    <w:rsid w:val="0018138D"/>
    <w:rsid w:val="001815E5"/>
    <w:rsid w:val="00183A98"/>
    <w:rsid w:val="00184F6B"/>
    <w:rsid w:val="00185809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6771"/>
    <w:rsid w:val="001C072C"/>
    <w:rsid w:val="001C2658"/>
    <w:rsid w:val="001C2F27"/>
    <w:rsid w:val="001C3189"/>
    <w:rsid w:val="001C3865"/>
    <w:rsid w:val="001C3E1F"/>
    <w:rsid w:val="001C47ED"/>
    <w:rsid w:val="001C5F83"/>
    <w:rsid w:val="001C6B64"/>
    <w:rsid w:val="001C6D6B"/>
    <w:rsid w:val="001C6F51"/>
    <w:rsid w:val="001C7CF6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21EF"/>
    <w:rsid w:val="001E24C4"/>
    <w:rsid w:val="001E2CCB"/>
    <w:rsid w:val="001E37B9"/>
    <w:rsid w:val="001E393F"/>
    <w:rsid w:val="001E458B"/>
    <w:rsid w:val="001E4F7F"/>
    <w:rsid w:val="001E5788"/>
    <w:rsid w:val="001E5D36"/>
    <w:rsid w:val="001E5DB6"/>
    <w:rsid w:val="001E77FF"/>
    <w:rsid w:val="001F27C7"/>
    <w:rsid w:val="001F294C"/>
    <w:rsid w:val="001F32D9"/>
    <w:rsid w:val="001F3437"/>
    <w:rsid w:val="001F468C"/>
    <w:rsid w:val="001F49CC"/>
    <w:rsid w:val="001F4ED7"/>
    <w:rsid w:val="001F4FB9"/>
    <w:rsid w:val="001F6F8F"/>
    <w:rsid w:val="0020081D"/>
    <w:rsid w:val="00200EFE"/>
    <w:rsid w:val="0020151D"/>
    <w:rsid w:val="00201968"/>
    <w:rsid w:val="00202B7D"/>
    <w:rsid w:val="00204405"/>
    <w:rsid w:val="00204497"/>
    <w:rsid w:val="00204B6B"/>
    <w:rsid w:val="00205117"/>
    <w:rsid w:val="00206DDC"/>
    <w:rsid w:val="002076BA"/>
    <w:rsid w:val="00207709"/>
    <w:rsid w:val="00210188"/>
    <w:rsid w:val="00211912"/>
    <w:rsid w:val="002139BB"/>
    <w:rsid w:val="002144CB"/>
    <w:rsid w:val="00214663"/>
    <w:rsid w:val="00214977"/>
    <w:rsid w:val="00215687"/>
    <w:rsid w:val="002156A6"/>
    <w:rsid w:val="00215ABD"/>
    <w:rsid w:val="00216890"/>
    <w:rsid w:val="00217210"/>
    <w:rsid w:val="00217AAE"/>
    <w:rsid w:val="00220638"/>
    <w:rsid w:val="00221156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CE6"/>
    <w:rsid w:val="00251DB8"/>
    <w:rsid w:val="00251F08"/>
    <w:rsid w:val="002520C9"/>
    <w:rsid w:val="00252CA5"/>
    <w:rsid w:val="0025446E"/>
    <w:rsid w:val="00254AAB"/>
    <w:rsid w:val="00256779"/>
    <w:rsid w:val="002572DC"/>
    <w:rsid w:val="00257952"/>
    <w:rsid w:val="00261D06"/>
    <w:rsid w:val="00263983"/>
    <w:rsid w:val="00264071"/>
    <w:rsid w:val="002640C3"/>
    <w:rsid w:val="0026492C"/>
    <w:rsid w:val="00265639"/>
    <w:rsid w:val="00265D27"/>
    <w:rsid w:val="00266691"/>
    <w:rsid w:val="0026696F"/>
    <w:rsid w:val="00267059"/>
    <w:rsid w:val="0027053E"/>
    <w:rsid w:val="00271B1F"/>
    <w:rsid w:val="002724BD"/>
    <w:rsid w:val="0027374F"/>
    <w:rsid w:val="00274217"/>
    <w:rsid w:val="00274385"/>
    <w:rsid w:val="0027498B"/>
    <w:rsid w:val="00274F4D"/>
    <w:rsid w:val="0027533D"/>
    <w:rsid w:val="00276F6F"/>
    <w:rsid w:val="00276F82"/>
    <w:rsid w:val="00280C06"/>
    <w:rsid w:val="0028434B"/>
    <w:rsid w:val="002851EB"/>
    <w:rsid w:val="002856BE"/>
    <w:rsid w:val="0028603A"/>
    <w:rsid w:val="002861D0"/>
    <w:rsid w:val="0029007A"/>
    <w:rsid w:val="002912C6"/>
    <w:rsid w:val="00292FC1"/>
    <w:rsid w:val="00294163"/>
    <w:rsid w:val="0029417E"/>
    <w:rsid w:val="0029503E"/>
    <w:rsid w:val="002A0DA6"/>
    <w:rsid w:val="002A14C9"/>
    <w:rsid w:val="002A2693"/>
    <w:rsid w:val="002A2D70"/>
    <w:rsid w:val="002A3AA6"/>
    <w:rsid w:val="002A4F12"/>
    <w:rsid w:val="002A5FD3"/>
    <w:rsid w:val="002A69DE"/>
    <w:rsid w:val="002A6B46"/>
    <w:rsid w:val="002A6E3E"/>
    <w:rsid w:val="002B008F"/>
    <w:rsid w:val="002B101D"/>
    <w:rsid w:val="002B1D5E"/>
    <w:rsid w:val="002B24C6"/>
    <w:rsid w:val="002B26BC"/>
    <w:rsid w:val="002B3CA0"/>
    <w:rsid w:val="002B40C6"/>
    <w:rsid w:val="002B44B1"/>
    <w:rsid w:val="002B506B"/>
    <w:rsid w:val="002B6C73"/>
    <w:rsid w:val="002C028D"/>
    <w:rsid w:val="002C075F"/>
    <w:rsid w:val="002C1CC8"/>
    <w:rsid w:val="002C24E3"/>
    <w:rsid w:val="002C3D6D"/>
    <w:rsid w:val="002C451D"/>
    <w:rsid w:val="002C461C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50B"/>
    <w:rsid w:val="002D27BA"/>
    <w:rsid w:val="002D308B"/>
    <w:rsid w:val="002D3332"/>
    <w:rsid w:val="002D48A2"/>
    <w:rsid w:val="002D526C"/>
    <w:rsid w:val="002D5486"/>
    <w:rsid w:val="002D5D78"/>
    <w:rsid w:val="002D63AB"/>
    <w:rsid w:val="002E011A"/>
    <w:rsid w:val="002E074C"/>
    <w:rsid w:val="002E18DC"/>
    <w:rsid w:val="002E22B5"/>
    <w:rsid w:val="002E23E7"/>
    <w:rsid w:val="002E5ED1"/>
    <w:rsid w:val="002E64CF"/>
    <w:rsid w:val="002E7087"/>
    <w:rsid w:val="002E7182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621"/>
    <w:rsid w:val="0030009E"/>
    <w:rsid w:val="0030029C"/>
    <w:rsid w:val="00301109"/>
    <w:rsid w:val="00301D09"/>
    <w:rsid w:val="0030254D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30781"/>
    <w:rsid w:val="00331037"/>
    <w:rsid w:val="00331CAB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803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6BA"/>
    <w:rsid w:val="00353609"/>
    <w:rsid w:val="00353852"/>
    <w:rsid w:val="003538AB"/>
    <w:rsid w:val="00356940"/>
    <w:rsid w:val="00356E58"/>
    <w:rsid w:val="00357577"/>
    <w:rsid w:val="00357B5D"/>
    <w:rsid w:val="0036132A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1E71"/>
    <w:rsid w:val="00372731"/>
    <w:rsid w:val="0037346A"/>
    <w:rsid w:val="00373866"/>
    <w:rsid w:val="00375C42"/>
    <w:rsid w:val="00376A3C"/>
    <w:rsid w:val="00377435"/>
    <w:rsid w:val="00380B72"/>
    <w:rsid w:val="00380E1A"/>
    <w:rsid w:val="0038101B"/>
    <w:rsid w:val="00382862"/>
    <w:rsid w:val="00382C5A"/>
    <w:rsid w:val="003841E8"/>
    <w:rsid w:val="00384C39"/>
    <w:rsid w:val="00384E04"/>
    <w:rsid w:val="003864FE"/>
    <w:rsid w:val="00386C34"/>
    <w:rsid w:val="00386F9F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912"/>
    <w:rsid w:val="003B4A91"/>
    <w:rsid w:val="003B6D7D"/>
    <w:rsid w:val="003C08A5"/>
    <w:rsid w:val="003C1629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D41"/>
    <w:rsid w:val="003D7643"/>
    <w:rsid w:val="003D785C"/>
    <w:rsid w:val="003E092A"/>
    <w:rsid w:val="003E0E1C"/>
    <w:rsid w:val="003E1998"/>
    <w:rsid w:val="003E1C89"/>
    <w:rsid w:val="003E2CCC"/>
    <w:rsid w:val="003E3631"/>
    <w:rsid w:val="003E3F1E"/>
    <w:rsid w:val="003E635D"/>
    <w:rsid w:val="003F09DB"/>
    <w:rsid w:val="003F100B"/>
    <w:rsid w:val="003F108D"/>
    <w:rsid w:val="003F2536"/>
    <w:rsid w:val="003F304A"/>
    <w:rsid w:val="003F350A"/>
    <w:rsid w:val="003F4187"/>
    <w:rsid w:val="003F5078"/>
    <w:rsid w:val="003F56DE"/>
    <w:rsid w:val="003F5B7B"/>
    <w:rsid w:val="003F65E2"/>
    <w:rsid w:val="003F7C04"/>
    <w:rsid w:val="003F7E3A"/>
    <w:rsid w:val="00401D38"/>
    <w:rsid w:val="004029CB"/>
    <w:rsid w:val="00402A25"/>
    <w:rsid w:val="00404008"/>
    <w:rsid w:val="0040515C"/>
    <w:rsid w:val="00405530"/>
    <w:rsid w:val="00405AF3"/>
    <w:rsid w:val="00405C5D"/>
    <w:rsid w:val="00406A5A"/>
    <w:rsid w:val="00412B8A"/>
    <w:rsid w:val="00412B9D"/>
    <w:rsid w:val="00412E00"/>
    <w:rsid w:val="00417076"/>
    <w:rsid w:val="004173CC"/>
    <w:rsid w:val="00417414"/>
    <w:rsid w:val="004203E0"/>
    <w:rsid w:val="00420BD3"/>
    <w:rsid w:val="00421E82"/>
    <w:rsid w:val="0042223F"/>
    <w:rsid w:val="0042295A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470D"/>
    <w:rsid w:val="00437DAE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94D"/>
    <w:rsid w:val="0046410C"/>
    <w:rsid w:val="00466960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3BD4"/>
    <w:rsid w:val="00485BAA"/>
    <w:rsid w:val="00485E83"/>
    <w:rsid w:val="0048663B"/>
    <w:rsid w:val="00486B92"/>
    <w:rsid w:val="00486F51"/>
    <w:rsid w:val="00487584"/>
    <w:rsid w:val="004910DF"/>
    <w:rsid w:val="004912BC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DE7"/>
    <w:rsid w:val="004A4D0B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17FA"/>
    <w:rsid w:val="004C4806"/>
    <w:rsid w:val="004C4C59"/>
    <w:rsid w:val="004C5125"/>
    <w:rsid w:val="004C6EB5"/>
    <w:rsid w:val="004C760D"/>
    <w:rsid w:val="004C7693"/>
    <w:rsid w:val="004D00F7"/>
    <w:rsid w:val="004D06CD"/>
    <w:rsid w:val="004D1C03"/>
    <w:rsid w:val="004D287E"/>
    <w:rsid w:val="004D2CC1"/>
    <w:rsid w:val="004D3398"/>
    <w:rsid w:val="004D4204"/>
    <w:rsid w:val="004D432C"/>
    <w:rsid w:val="004D45BE"/>
    <w:rsid w:val="004D6CBB"/>
    <w:rsid w:val="004D7905"/>
    <w:rsid w:val="004E0BB7"/>
    <w:rsid w:val="004E20E4"/>
    <w:rsid w:val="004E2390"/>
    <w:rsid w:val="004E3628"/>
    <w:rsid w:val="004E5816"/>
    <w:rsid w:val="004E5C9B"/>
    <w:rsid w:val="004E6D52"/>
    <w:rsid w:val="004F0266"/>
    <w:rsid w:val="004F18AA"/>
    <w:rsid w:val="004F257F"/>
    <w:rsid w:val="004F36A9"/>
    <w:rsid w:val="004F3BE6"/>
    <w:rsid w:val="004F40D1"/>
    <w:rsid w:val="004F4B6E"/>
    <w:rsid w:val="004F554F"/>
    <w:rsid w:val="004F642C"/>
    <w:rsid w:val="004F6C36"/>
    <w:rsid w:val="004F7056"/>
    <w:rsid w:val="004F72B0"/>
    <w:rsid w:val="004F7DD3"/>
    <w:rsid w:val="00500A83"/>
    <w:rsid w:val="00500D76"/>
    <w:rsid w:val="005020A9"/>
    <w:rsid w:val="00503CC3"/>
    <w:rsid w:val="00504B34"/>
    <w:rsid w:val="00504C45"/>
    <w:rsid w:val="00505EA1"/>
    <w:rsid w:val="00506515"/>
    <w:rsid w:val="005067A4"/>
    <w:rsid w:val="005075DB"/>
    <w:rsid w:val="00510C3F"/>
    <w:rsid w:val="00510CEC"/>
    <w:rsid w:val="00513303"/>
    <w:rsid w:val="005140A5"/>
    <w:rsid w:val="005143CE"/>
    <w:rsid w:val="005145F3"/>
    <w:rsid w:val="0051467B"/>
    <w:rsid w:val="005164B5"/>
    <w:rsid w:val="005202A9"/>
    <w:rsid w:val="00520B69"/>
    <w:rsid w:val="005210B7"/>
    <w:rsid w:val="00521232"/>
    <w:rsid w:val="00521BEE"/>
    <w:rsid w:val="005245B5"/>
    <w:rsid w:val="005249FB"/>
    <w:rsid w:val="00524B60"/>
    <w:rsid w:val="005253EA"/>
    <w:rsid w:val="005260A5"/>
    <w:rsid w:val="00526508"/>
    <w:rsid w:val="005265E0"/>
    <w:rsid w:val="00526F66"/>
    <w:rsid w:val="00527B4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35F"/>
    <w:rsid w:val="005335C8"/>
    <w:rsid w:val="00533EFF"/>
    <w:rsid w:val="0053521C"/>
    <w:rsid w:val="005360A6"/>
    <w:rsid w:val="0053624A"/>
    <w:rsid w:val="0053688F"/>
    <w:rsid w:val="005400BF"/>
    <w:rsid w:val="00540284"/>
    <w:rsid w:val="005409E2"/>
    <w:rsid w:val="00542BA9"/>
    <w:rsid w:val="00543B9B"/>
    <w:rsid w:val="00544634"/>
    <w:rsid w:val="005448D1"/>
    <w:rsid w:val="00545286"/>
    <w:rsid w:val="00545CCE"/>
    <w:rsid w:val="005466EB"/>
    <w:rsid w:val="00550229"/>
    <w:rsid w:val="0055253C"/>
    <w:rsid w:val="00552BAF"/>
    <w:rsid w:val="00555068"/>
    <w:rsid w:val="005570BC"/>
    <w:rsid w:val="00560228"/>
    <w:rsid w:val="00561DA9"/>
    <w:rsid w:val="005627FC"/>
    <w:rsid w:val="00564412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C2D"/>
    <w:rsid w:val="00587926"/>
    <w:rsid w:val="0059043F"/>
    <w:rsid w:val="00592A6B"/>
    <w:rsid w:val="00593463"/>
    <w:rsid w:val="005949D7"/>
    <w:rsid w:val="005949EE"/>
    <w:rsid w:val="00595067"/>
    <w:rsid w:val="00595344"/>
    <w:rsid w:val="00595C48"/>
    <w:rsid w:val="0059638D"/>
    <w:rsid w:val="00596987"/>
    <w:rsid w:val="00596A2C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BF4"/>
    <w:rsid w:val="005D3D2B"/>
    <w:rsid w:val="005D4DA7"/>
    <w:rsid w:val="005D5C83"/>
    <w:rsid w:val="005D5D03"/>
    <w:rsid w:val="005D7E0C"/>
    <w:rsid w:val="005E4D63"/>
    <w:rsid w:val="005E5A8C"/>
    <w:rsid w:val="005E60D0"/>
    <w:rsid w:val="005E63A5"/>
    <w:rsid w:val="005E6502"/>
    <w:rsid w:val="005E6624"/>
    <w:rsid w:val="005F2045"/>
    <w:rsid w:val="005F2348"/>
    <w:rsid w:val="005F2921"/>
    <w:rsid w:val="005F4151"/>
    <w:rsid w:val="005F5692"/>
    <w:rsid w:val="005F6307"/>
    <w:rsid w:val="005F6DD2"/>
    <w:rsid w:val="00601219"/>
    <w:rsid w:val="0060234F"/>
    <w:rsid w:val="00602B9A"/>
    <w:rsid w:val="00603347"/>
    <w:rsid w:val="0060409F"/>
    <w:rsid w:val="00604438"/>
    <w:rsid w:val="00604FB5"/>
    <w:rsid w:val="00605374"/>
    <w:rsid w:val="00605C39"/>
    <w:rsid w:val="006065C6"/>
    <w:rsid w:val="00607DB4"/>
    <w:rsid w:val="006101D7"/>
    <w:rsid w:val="00610228"/>
    <w:rsid w:val="00610552"/>
    <w:rsid w:val="00611882"/>
    <w:rsid w:val="0061229A"/>
    <w:rsid w:val="006126ED"/>
    <w:rsid w:val="00612BB0"/>
    <w:rsid w:val="00613377"/>
    <w:rsid w:val="006140F9"/>
    <w:rsid w:val="00616C89"/>
    <w:rsid w:val="006172C8"/>
    <w:rsid w:val="006176E1"/>
    <w:rsid w:val="00617CD3"/>
    <w:rsid w:val="006209A3"/>
    <w:rsid w:val="006215EA"/>
    <w:rsid w:val="00622040"/>
    <w:rsid w:val="0062352C"/>
    <w:rsid w:val="00623D74"/>
    <w:rsid w:val="006267F4"/>
    <w:rsid w:val="00627B00"/>
    <w:rsid w:val="006306C3"/>
    <w:rsid w:val="0063164A"/>
    <w:rsid w:val="00631BBC"/>
    <w:rsid w:val="00631EA7"/>
    <w:rsid w:val="006322E0"/>
    <w:rsid w:val="00632CA5"/>
    <w:rsid w:val="00633FE3"/>
    <w:rsid w:val="00634983"/>
    <w:rsid w:val="00636532"/>
    <w:rsid w:val="00636CD0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66DF"/>
    <w:rsid w:val="00656A56"/>
    <w:rsid w:val="00661793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1E5"/>
    <w:rsid w:val="00695344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50EF"/>
    <w:rsid w:val="006A61D8"/>
    <w:rsid w:val="006A69F0"/>
    <w:rsid w:val="006A6FF5"/>
    <w:rsid w:val="006A700F"/>
    <w:rsid w:val="006A7424"/>
    <w:rsid w:val="006B1972"/>
    <w:rsid w:val="006B3BBE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16F6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72E4"/>
    <w:rsid w:val="006F01AF"/>
    <w:rsid w:val="006F0D3E"/>
    <w:rsid w:val="006F0E2F"/>
    <w:rsid w:val="006F2D5E"/>
    <w:rsid w:val="006F3FEE"/>
    <w:rsid w:val="006F5059"/>
    <w:rsid w:val="006F58EE"/>
    <w:rsid w:val="006F5908"/>
    <w:rsid w:val="006F6406"/>
    <w:rsid w:val="006F74B3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2451"/>
    <w:rsid w:val="007129CB"/>
    <w:rsid w:val="00713728"/>
    <w:rsid w:val="00714B83"/>
    <w:rsid w:val="0071558D"/>
    <w:rsid w:val="0071767D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2427"/>
    <w:rsid w:val="0073441E"/>
    <w:rsid w:val="007347B7"/>
    <w:rsid w:val="00734B2D"/>
    <w:rsid w:val="00734E7A"/>
    <w:rsid w:val="00735350"/>
    <w:rsid w:val="007358A8"/>
    <w:rsid w:val="007363B6"/>
    <w:rsid w:val="0073734A"/>
    <w:rsid w:val="00741C65"/>
    <w:rsid w:val="00742042"/>
    <w:rsid w:val="00742D7E"/>
    <w:rsid w:val="0074327A"/>
    <w:rsid w:val="00743C70"/>
    <w:rsid w:val="00744191"/>
    <w:rsid w:val="00744518"/>
    <w:rsid w:val="00744FF6"/>
    <w:rsid w:val="00745213"/>
    <w:rsid w:val="007460D9"/>
    <w:rsid w:val="00746695"/>
    <w:rsid w:val="00746FB9"/>
    <w:rsid w:val="00747910"/>
    <w:rsid w:val="007505C9"/>
    <w:rsid w:val="00750C9E"/>
    <w:rsid w:val="007514DC"/>
    <w:rsid w:val="00752096"/>
    <w:rsid w:val="0075257D"/>
    <w:rsid w:val="00752A3C"/>
    <w:rsid w:val="0075323F"/>
    <w:rsid w:val="00753898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36A3"/>
    <w:rsid w:val="0077389C"/>
    <w:rsid w:val="007761CE"/>
    <w:rsid w:val="0077635B"/>
    <w:rsid w:val="00781B68"/>
    <w:rsid w:val="00782222"/>
    <w:rsid w:val="00782920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944"/>
    <w:rsid w:val="00791C6D"/>
    <w:rsid w:val="00791FDB"/>
    <w:rsid w:val="0079243C"/>
    <w:rsid w:val="00794379"/>
    <w:rsid w:val="00797851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E3"/>
    <w:rsid w:val="007B054E"/>
    <w:rsid w:val="007B05A1"/>
    <w:rsid w:val="007B0987"/>
    <w:rsid w:val="007B0B87"/>
    <w:rsid w:val="007B0C28"/>
    <w:rsid w:val="007B2DA1"/>
    <w:rsid w:val="007B356F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1375"/>
    <w:rsid w:val="007C3153"/>
    <w:rsid w:val="007C3E92"/>
    <w:rsid w:val="007C48F4"/>
    <w:rsid w:val="007C4F73"/>
    <w:rsid w:val="007C5677"/>
    <w:rsid w:val="007D0690"/>
    <w:rsid w:val="007D2EAD"/>
    <w:rsid w:val="007D4874"/>
    <w:rsid w:val="007D4E3D"/>
    <w:rsid w:val="007E0488"/>
    <w:rsid w:val="007E0B2A"/>
    <w:rsid w:val="007E23A3"/>
    <w:rsid w:val="007E2E67"/>
    <w:rsid w:val="007E3DED"/>
    <w:rsid w:val="007E45F2"/>
    <w:rsid w:val="007E49A5"/>
    <w:rsid w:val="007E4DB7"/>
    <w:rsid w:val="007E52BD"/>
    <w:rsid w:val="007E56A8"/>
    <w:rsid w:val="007E7283"/>
    <w:rsid w:val="007F0768"/>
    <w:rsid w:val="007F0A71"/>
    <w:rsid w:val="007F11D9"/>
    <w:rsid w:val="007F17ED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5AD1"/>
    <w:rsid w:val="008063B1"/>
    <w:rsid w:val="00806648"/>
    <w:rsid w:val="00806B60"/>
    <w:rsid w:val="00806FD0"/>
    <w:rsid w:val="008076FA"/>
    <w:rsid w:val="0081232C"/>
    <w:rsid w:val="0081280F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65"/>
    <w:rsid w:val="00827E18"/>
    <w:rsid w:val="0083108B"/>
    <w:rsid w:val="00831170"/>
    <w:rsid w:val="0083137D"/>
    <w:rsid w:val="00831A58"/>
    <w:rsid w:val="008324F1"/>
    <w:rsid w:val="00833A52"/>
    <w:rsid w:val="008343A7"/>
    <w:rsid w:val="00836B85"/>
    <w:rsid w:val="00837B4C"/>
    <w:rsid w:val="00840CB7"/>
    <w:rsid w:val="008423D8"/>
    <w:rsid w:val="0084307D"/>
    <w:rsid w:val="008434A7"/>
    <w:rsid w:val="00843CA0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B13"/>
    <w:rsid w:val="00862B69"/>
    <w:rsid w:val="00862F88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25A5"/>
    <w:rsid w:val="008835D2"/>
    <w:rsid w:val="0088448E"/>
    <w:rsid w:val="0088628D"/>
    <w:rsid w:val="00886CBB"/>
    <w:rsid w:val="00887588"/>
    <w:rsid w:val="008875C6"/>
    <w:rsid w:val="00887873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943"/>
    <w:rsid w:val="00897C4A"/>
    <w:rsid w:val="008A0536"/>
    <w:rsid w:val="008A2893"/>
    <w:rsid w:val="008A2E53"/>
    <w:rsid w:val="008A37E2"/>
    <w:rsid w:val="008A394A"/>
    <w:rsid w:val="008A461B"/>
    <w:rsid w:val="008A51A9"/>
    <w:rsid w:val="008A53CE"/>
    <w:rsid w:val="008A55D0"/>
    <w:rsid w:val="008A600C"/>
    <w:rsid w:val="008A7059"/>
    <w:rsid w:val="008A7AB3"/>
    <w:rsid w:val="008B097B"/>
    <w:rsid w:val="008B2191"/>
    <w:rsid w:val="008B3509"/>
    <w:rsid w:val="008B3C04"/>
    <w:rsid w:val="008C044A"/>
    <w:rsid w:val="008C0485"/>
    <w:rsid w:val="008C282B"/>
    <w:rsid w:val="008C3644"/>
    <w:rsid w:val="008C4EC3"/>
    <w:rsid w:val="008C58C8"/>
    <w:rsid w:val="008C64B2"/>
    <w:rsid w:val="008C705F"/>
    <w:rsid w:val="008D071E"/>
    <w:rsid w:val="008D0FC8"/>
    <w:rsid w:val="008D1C51"/>
    <w:rsid w:val="008D3BFF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38C2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50F8"/>
    <w:rsid w:val="008F65FC"/>
    <w:rsid w:val="008F6875"/>
    <w:rsid w:val="00900B53"/>
    <w:rsid w:val="00902284"/>
    <w:rsid w:val="009027F1"/>
    <w:rsid w:val="00902F11"/>
    <w:rsid w:val="00903DB5"/>
    <w:rsid w:val="009054EB"/>
    <w:rsid w:val="009064E4"/>
    <w:rsid w:val="009067D5"/>
    <w:rsid w:val="00906A47"/>
    <w:rsid w:val="009071EE"/>
    <w:rsid w:val="009075FF"/>
    <w:rsid w:val="009116A7"/>
    <w:rsid w:val="0091290A"/>
    <w:rsid w:val="00912D9F"/>
    <w:rsid w:val="00913F25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E37"/>
    <w:rsid w:val="00950342"/>
    <w:rsid w:val="0095129A"/>
    <w:rsid w:val="0095355D"/>
    <w:rsid w:val="00953C34"/>
    <w:rsid w:val="00955436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3E54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696C"/>
    <w:rsid w:val="00996D91"/>
    <w:rsid w:val="009A0087"/>
    <w:rsid w:val="009A15E2"/>
    <w:rsid w:val="009A2336"/>
    <w:rsid w:val="009A36F4"/>
    <w:rsid w:val="009A3BC8"/>
    <w:rsid w:val="009A3D2E"/>
    <w:rsid w:val="009A3DB1"/>
    <w:rsid w:val="009A46EC"/>
    <w:rsid w:val="009A529E"/>
    <w:rsid w:val="009A5473"/>
    <w:rsid w:val="009A694D"/>
    <w:rsid w:val="009A75DD"/>
    <w:rsid w:val="009A75E5"/>
    <w:rsid w:val="009A77C3"/>
    <w:rsid w:val="009B005A"/>
    <w:rsid w:val="009B008C"/>
    <w:rsid w:val="009B0C5C"/>
    <w:rsid w:val="009B2497"/>
    <w:rsid w:val="009B26CA"/>
    <w:rsid w:val="009B2BD4"/>
    <w:rsid w:val="009B31D6"/>
    <w:rsid w:val="009B4772"/>
    <w:rsid w:val="009B59F2"/>
    <w:rsid w:val="009C082B"/>
    <w:rsid w:val="009C16F0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5E98"/>
    <w:rsid w:val="009D7482"/>
    <w:rsid w:val="009D7864"/>
    <w:rsid w:val="009D7EB0"/>
    <w:rsid w:val="009E0DDC"/>
    <w:rsid w:val="009E1CBC"/>
    <w:rsid w:val="009E1D13"/>
    <w:rsid w:val="009E242B"/>
    <w:rsid w:val="009E37E2"/>
    <w:rsid w:val="009E4A0C"/>
    <w:rsid w:val="009E4AB2"/>
    <w:rsid w:val="009E50F3"/>
    <w:rsid w:val="009E52F0"/>
    <w:rsid w:val="009E5410"/>
    <w:rsid w:val="009E5891"/>
    <w:rsid w:val="009E5CF3"/>
    <w:rsid w:val="009E69E0"/>
    <w:rsid w:val="009E7704"/>
    <w:rsid w:val="009F125F"/>
    <w:rsid w:val="009F13D9"/>
    <w:rsid w:val="009F1F67"/>
    <w:rsid w:val="009F2B81"/>
    <w:rsid w:val="009F3495"/>
    <w:rsid w:val="009F4494"/>
    <w:rsid w:val="009F4557"/>
    <w:rsid w:val="009F51D4"/>
    <w:rsid w:val="009F5767"/>
    <w:rsid w:val="009F7B6B"/>
    <w:rsid w:val="00A023F9"/>
    <w:rsid w:val="00A0243E"/>
    <w:rsid w:val="00A0416D"/>
    <w:rsid w:val="00A04B33"/>
    <w:rsid w:val="00A06BC1"/>
    <w:rsid w:val="00A07541"/>
    <w:rsid w:val="00A123F1"/>
    <w:rsid w:val="00A13267"/>
    <w:rsid w:val="00A132A7"/>
    <w:rsid w:val="00A13871"/>
    <w:rsid w:val="00A13DE6"/>
    <w:rsid w:val="00A14085"/>
    <w:rsid w:val="00A15528"/>
    <w:rsid w:val="00A15A7E"/>
    <w:rsid w:val="00A15FFB"/>
    <w:rsid w:val="00A1636E"/>
    <w:rsid w:val="00A174FA"/>
    <w:rsid w:val="00A17590"/>
    <w:rsid w:val="00A17A3E"/>
    <w:rsid w:val="00A17A59"/>
    <w:rsid w:val="00A20575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70D3"/>
    <w:rsid w:val="00A271FF"/>
    <w:rsid w:val="00A2765F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44EB"/>
    <w:rsid w:val="00A44863"/>
    <w:rsid w:val="00A4617B"/>
    <w:rsid w:val="00A47448"/>
    <w:rsid w:val="00A478F6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5A00"/>
    <w:rsid w:val="00A5664F"/>
    <w:rsid w:val="00A56B42"/>
    <w:rsid w:val="00A57A38"/>
    <w:rsid w:val="00A57CE7"/>
    <w:rsid w:val="00A60D4E"/>
    <w:rsid w:val="00A61102"/>
    <w:rsid w:val="00A62008"/>
    <w:rsid w:val="00A62680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13F"/>
    <w:rsid w:val="00A66780"/>
    <w:rsid w:val="00A66A5D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F38"/>
    <w:rsid w:val="00A90429"/>
    <w:rsid w:val="00A90F20"/>
    <w:rsid w:val="00A918F6"/>
    <w:rsid w:val="00A91964"/>
    <w:rsid w:val="00A9336C"/>
    <w:rsid w:val="00A942B3"/>
    <w:rsid w:val="00A94957"/>
    <w:rsid w:val="00A95062"/>
    <w:rsid w:val="00A97932"/>
    <w:rsid w:val="00AA11B0"/>
    <w:rsid w:val="00AA1BCC"/>
    <w:rsid w:val="00AA27B7"/>
    <w:rsid w:val="00AA2883"/>
    <w:rsid w:val="00AA2B71"/>
    <w:rsid w:val="00AA36AE"/>
    <w:rsid w:val="00AA40FA"/>
    <w:rsid w:val="00AA507A"/>
    <w:rsid w:val="00AA77AD"/>
    <w:rsid w:val="00AB0F61"/>
    <w:rsid w:val="00AB180D"/>
    <w:rsid w:val="00AB1AB7"/>
    <w:rsid w:val="00AB2BB8"/>
    <w:rsid w:val="00AB2C90"/>
    <w:rsid w:val="00AB3489"/>
    <w:rsid w:val="00AB3534"/>
    <w:rsid w:val="00AB373F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0C27"/>
    <w:rsid w:val="00AC1151"/>
    <w:rsid w:val="00AC29CB"/>
    <w:rsid w:val="00AC2DE1"/>
    <w:rsid w:val="00AC317F"/>
    <w:rsid w:val="00AC35A4"/>
    <w:rsid w:val="00AC4A17"/>
    <w:rsid w:val="00AC5988"/>
    <w:rsid w:val="00AC62D0"/>
    <w:rsid w:val="00AC6FEB"/>
    <w:rsid w:val="00AD0A11"/>
    <w:rsid w:val="00AD1838"/>
    <w:rsid w:val="00AD2526"/>
    <w:rsid w:val="00AD29D9"/>
    <w:rsid w:val="00AD33E8"/>
    <w:rsid w:val="00AD3670"/>
    <w:rsid w:val="00AD3CAB"/>
    <w:rsid w:val="00AD450C"/>
    <w:rsid w:val="00AD598B"/>
    <w:rsid w:val="00AD5D23"/>
    <w:rsid w:val="00AD5E14"/>
    <w:rsid w:val="00AD68AF"/>
    <w:rsid w:val="00AD69AC"/>
    <w:rsid w:val="00AD73A1"/>
    <w:rsid w:val="00AD7476"/>
    <w:rsid w:val="00AD7879"/>
    <w:rsid w:val="00AE02E9"/>
    <w:rsid w:val="00AE11CF"/>
    <w:rsid w:val="00AE124E"/>
    <w:rsid w:val="00AE5CC2"/>
    <w:rsid w:val="00AE5EA1"/>
    <w:rsid w:val="00AE5FCA"/>
    <w:rsid w:val="00AE6838"/>
    <w:rsid w:val="00AE76AE"/>
    <w:rsid w:val="00AF0D2C"/>
    <w:rsid w:val="00AF1976"/>
    <w:rsid w:val="00AF2B5E"/>
    <w:rsid w:val="00AF417F"/>
    <w:rsid w:val="00AF4359"/>
    <w:rsid w:val="00AF5EA4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7A97"/>
    <w:rsid w:val="00B1033E"/>
    <w:rsid w:val="00B10A48"/>
    <w:rsid w:val="00B11850"/>
    <w:rsid w:val="00B11CC6"/>
    <w:rsid w:val="00B11D68"/>
    <w:rsid w:val="00B129D8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B7D"/>
    <w:rsid w:val="00B2328D"/>
    <w:rsid w:val="00B2365C"/>
    <w:rsid w:val="00B23A64"/>
    <w:rsid w:val="00B23B3C"/>
    <w:rsid w:val="00B23F0C"/>
    <w:rsid w:val="00B2510D"/>
    <w:rsid w:val="00B25670"/>
    <w:rsid w:val="00B256E1"/>
    <w:rsid w:val="00B25809"/>
    <w:rsid w:val="00B26D4A"/>
    <w:rsid w:val="00B278E4"/>
    <w:rsid w:val="00B27B8B"/>
    <w:rsid w:val="00B27FA6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3E3"/>
    <w:rsid w:val="00B4270E"/>
    <w:rsid w:val="00B437A5"/>
    <w:rsid w:val="00B44A69"/>
    <w:rsid w:val="00B461D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32B"/>
    <w:rsid w:val="00B56F91"/>
    <w:rsid w:val="00B571EC"/>
    <w:rsid w:val="00B623E5"/>
    <w:rsid w:val="00B626BD"/>
    <w:rsid w:val="00B652A2"/>
    <w:rsid w:val="00B65431"/>
    <w:rsid w:val="00B65A54"/>
    <w:rsid w:val="00B66266"/>
    <w:rsid w:val="00B66FCB"/>
    <w:rsid w:val="00B714FB"/>
    <w:rsid w:val="00B7193E"/>
    <w:rsid w:val="00B71E77"/>
    <w:rsid w:val="00B7229C"/>
    <w:rsid w:val="00B7371D"/>
    <w:rsid w:val="00B744FB"/>
    <w:rsid w:val="00B74E31"/>
    <w:rsid w:val="00B754F8"/>
    <w:rsid w:val="00B756A2"/>
    <w:rsid w:val="00B758AC"/>
    <w:rsid w:val="00B75ADE"/>
    <w:rsid w:val="00B81137"/>
    <w:rsid w:val="00B81328"/>
    <w:rsid w:val="00B82589"/>
    <w:rsid w:val="00B82ECF"/>
    <w:rsid w:val="00B83E33"/>
    <w:rsid w:val="00B847C1"/>
    <w:rsid w:val="00B848A5"/>
    <w:rsid w:val="00B852ED"/>
    <w:rsid w:val="00B85C63"/>
    <w:rsid w:val="00B86D89"/>
    <w:rsid w:val="00B87691"/>
    <w:rsid w:val="00B87D3E"/>
    <w:rsid w:val="00B90C96"/>
    <w:rsid w:val="00B90E03"/>
    <w:rsid w:val="00B9116A"/>
    <w:rsid w:val="00B93152"/>
    <w:rsid w:val="00B94158"/>
    <w:rsid w:val="00B96074"/>
    <w:rsid w:val="00B961A0"/>
    <w:rsid w:val="00B97282"/>
    <w:rsid w:val="00B979A9"/>
    <w:rsid w:val="00BA08A2"/>
    <w:rsid w:val="00BA0D6D"/>
    <w:rsid w:val="00BA1303"/>
    <w:rsid w:val="00BA25CB"/>
    <w:rsid w:val="00BA3BE8"/>
    <w:rsid w:val="00BA55C3"/>
    <w:rsid w:val="00BA5DE2"/>
    <w:rsid w:val="00BB07FA"/>
    <w:rsid w:val="00BB0CB4"/>
    <w:rsid w:val="00BB21D3"/>
    <w:rsid w:val="00BB381D"/>
    <w:rsid w:val="00BB38A7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96A"/>
    <w:rsid w:val="00BD17B0"/>
    <w:rsid w:val="00BD181D"/>
    <w:rsid w:val="00BD27EA"/>
    <w:rsid w:val="00BD2DB6"/>
    <w:rsid w:val="00BD31E2"/>
    <w:rsid w:val="00BD435A"/>
    <w:rsid w:val="00BD461F"/>
    <w:rsid w:val="00BD4F66"/>
    <w:rsid w:val="00BD4F76"/>
    <w:rsid w:val="00BD539C"/>
    <w:rsid w:val="00BD60E7"/>
    <w:rsid w:val="00BD6800"/>
    <w:rsid w:val="00BD6F5A"/>
    <w:rsid w:val="00BD7E5E"/>
    <w:rsid w:val="00BD7FED"/>
    <w:rsid w:val="00BE2250"/>
    <w:rsid w:val="00BE235D"/>
    <w:rsid w:val="00BE24C6"/>
    <w:rsid w:val="00BE433D"/>
    <w:rsid w:val="00BE4616"/>
    <w:rsid w:val="00BE4C8D"/>
    <w:rsid w:val="00BE4FFD"/>
    <w:rsid w:val="00BE7B71"/>
    <w:rsid w:val="00BF06A8"/>
    <w:rsid w:val="00BF0BC0"/>
    <w:rsid w:val="00BF374B"/>
    <w:rsid w:val="00BF4F7C"/>
    <w:rsid w:val="00BF5C89"/>
    <w:rsid w:val="00BF61CD"/>
    <w:rsid w:val="00BF6880"/>
    <w:rsid w:val="00BF68BE"/>
    <w:rsid w:val="00BF6989"/>
    <w:rsid w:val="00BF74CE"/>
    <w:rsid w:val="00BF76FA"/>
    <w:rsid w:val="00C00072"/>
    <w:rsid w:val="00C01169"/>
    <w:rsid w:val="00C01792"/>
    <w:rsid w:val="00C01C5E"/>
    <w:rsid w:val="00C01F05"/>
    <w:rsid w:val="00C01F1F"/>
    <w:rsid w:val="00C02449"/>
    <w:rsid w:val="00C02A39"/>
    <w:rsid w:val="00C03CB3"/>
    <w:rsid w:val="00C0474F"/>
    <w:rsid w:val="00C054AE"/>
    <w:rsid w:val="00C1039B"/>
    <w:rsid w:val="00C10D33"/>
    <w:rsid w:val="00C1123D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210EB"/>
    <w:rsid w:val="00C21153"/>
    <w:rsid w:val="00C21D12"/>
    <w:rsid w:val="00C221EF"/>
    <w:rsid w:val="00C221F3"/>
    <w:rsid w:val="00C22A23"/>
    <w:rsid w:val="00C2312B"/>
    <w:rsid w:val="00C23933"/>
    <w:rsid w:val="00C2438E"/>
    <w:rsid w:val="00C246E0"/>
    <w:rsid w:val="00C2720C"/>
    <w:rsid w:val="00C27628"/>
    <w:rsid w:val="00C277A6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826"/>
    <w:rsid w:val="00C43D63"/>
    <w:rsid w:val="00C444BC"/>
    <w:rsid w:val="00C4479A"/>
    <w:rsid w:val="00C449F7"/>
    <w:rsid w:val="00C4522C"/>
    <w:rsid w:val="00C454E1"/>
    <w:rsid w:val="00C458F9"/>
    <w:rsid w:val="00C45B31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681"/>
    <w:rsid w:val="00C65D7D"/>
    <w:rsid w:val="00C667EA"/>
    <w:rsid w:val="00C66997"/>
    <w:rsid w:val="00C6699C"/>
    <w:rsid w:val="00C669BB"/>
    <w:rsid w:val="00C71B38"/>
    <w:rsid w:val="00C71E0D"/>
    <w:rsid w:val="00C720EB"/>
    <w:rsid w:val="00C72724"/>
    <w:rsid w:val="00C73032"/>
    <w:rsid w:val="00C7445B"/>
    <w:rsid w:val="00C74850"/>
    <w:rsid w:val="00C75323"/>
    <w:rsid w:val="00C7622C"/>
    <w:rsid w:val="00C7737C"/>
    <w:rsid w:val="00C80816"/>
    <w:rsid w:val="00C82139"/>
    <w:rsid w:val="00C82FA2"/>
    <w:rsid w:val="00C8422C"/>
    <w:rsid w:val="00C8448F"/>
    <w:rsid w:val="00C87127"/>
    <w:rsid w:val="00C8717C"/>
    <w:rsid w:val="00C87356"/>
    <w:rsid w:val="00C87B4C"/>
    <w:rsid w:val="00C91134"/>
    <w:rsid w:val="00C91981"/>
    <w:rsid w:val="00C924F2"/>
    <w:rsid w:val="00C94520"/>
    <w:rsid w:val="00C951A7"/>
    <w:rsid w:val="00C97600"/>
    <w:rsid w:val="00CA088A"/>
    <w:rsid w:val="00CA20CC"/>
    <w:rsid w:val="00CA24E1"/>
    <w:rsid w:val="00CA3468"/>
    <w:rsid w:val="00CA3F8C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3E6B"/>
    <w:rsid w:val="00CB5DC5"/>
    <w:rsid w:val="00CB6EDF"/>
    <w:rsid w:val="00CC1791"/>
    <w:rsid w:val="00CC2F9F"/>
    <w:rsid w:val="00CC46BE"/>
    <w:rsid w:val="00CC4E1C"/>
    <w:rsid w:val="00CC53F8"/>
    <w:rsid w:val="00CC5728"/>
    <w:rsid w:val="00CC63A7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F51"/>
    <w:rsid w:val="00CD66A9"/>
    <w:rsid w:val="00CD69B0"/>
    <w:rsid w:val="00CD6B8A"/>
    <w:rsid w:val="00CD7783"/>
    <w:rsid w:val="00CE1DA3"/>
    <w:rsid w:val="00CE410B"/>
    <w:rsid w:val="00CE4369"/>
    <w:rsid w:val="00CE4B7C"/>
    <w:rsid w:val="00CE4BA6"/>
    <w:rsid w:val="00CE5B70"/>
    <w:rsid w:val="00CE6791"/>
    <w:rsid w:val="00CE79E6"/>
    <w:rsid w:val="00CF0385"/>
    <w:rsid w:val="00CF0968"/>
    <w:rsid w:val="00CF1238"/>
    <w:rsid w:val="00CF32E9"/>
    <w:rsid w:val="00CF3ED6"/>
    <w:rsid w:val="00CF4181"/>
    <w:rsid w:val="00CF4ACD"/>
    <w:rsid w:val="00CF540B"/>
    <w:rsid w:val="00CF6281"/>
    <w:rsid w:val="00CF635D"/>
    <w:rsid w:val="00CF6CA7"/>
    <w:rsid w:val="00CF6ED2"/>
    <w:rsid w:val="00D0179E"/>
    <w:rsid w:val="00D01815"/>
    <w:rsid w:val="00D02A4D"/>
    <w:rsid w:val="00D02AFC"/>
    <w:rsid w:val="00D04000"/>
    <w:rsid w:val="00D04434"/>
    <w:rsid w:val="00D06B4C"/>
    <w:rsid w:val="00D070CD"/>
    <w:rsid w:val="00D070D1"/>
    <w:rsid w:val="00D07F96"/>
    <w:rsid w:val="00D1021E"/>
    <w:rsid w:val="00D109D0"/>
    <w:rsid w:val="00D1125E"/>
    <w:rsid w:val="00D11269"/>
    <w:rsid w:val="00D11741"/>
    <w:rsid w:val="00D1240E"/>
    <w:rsid w:val="00D12E9D"/>
    <w:rsid w:val="00D1438C"/>
    <w:rsid w:val="00D16B75"/>
    <w:rsid w:val="00D16D8A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414B"/>
    <w:rsid w:val="00D342D9"/>
    <w:rsid w:val="00D34C53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C89"/>
    <w:rsid w:val="00D51D70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2FA4"/>
    <w:rsid w:val="00D649B6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973"/>
    <w:rsid w:val="00D8090C"/>
    <w:rsid w:val="00D811D5"/>
    <w:rsid w:val="00D81F1F"/>
    <w:rsid w:val="00D81F97"/>
    <w:rsid w:val="00D84789"/>
    <w:rsid w:val="00D85643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2154"/>
    <w:rsid w:val="00DB269F"/>
    <w:rsid w:val="00DB3CFC"/>
    <w:rsid w:val="00DB3EEF"/>
    <w:rsid w:val="00DB411D"/>
    <w:rsid w:val="00DB4748"/>
    <w:rsid w:val="00DB6545"/>
    <w:rsid w:val="00DB67C7"/>
    <w:rsid w:val="00DB6E04"/>
    <w:rsid w:val="00DB7850"/>
    <w:rsid w:val="00DB7CC5"/>
    <w:rsid w:val="00DC05F0"/>
    <w:rsid w:val="00DC0689"/>
    <w:rsid w:val="00DC0CF2"/>
    <w:rsid w:val="00DC12C3"/>
    <w:rsid w:val="00DC1665"/>
    <w:rsid w:val="00DC1817"/>
    <w:rsid w:val="00DC190A"/>
    <w:rsid w:val="00DC3477"/>
    <w:rsid w:val="00DC3812"/>
    <w:rsid w:val="00DC3FC6"/>
    <w:rsid w:val="00DC4467"/>
    <w:rsid w:val="00DC484A"/>
    <w:rsid w:val="00DC61B6"/>
    <w:rsid w:val="00DC6DF4"/>
    <w:rsid w:val="00DC74AE"/>
    <w:rsid w:val="00DC76D4"/>
    <w:rsid w:val="00DC7881"/>
    <w:rsid w:val="00DC7B53"/>
    <w:rsid w:val="00DD0833"/>
    <w:rsid w:val="00DD08DB"/>
    <w:rsid w:val="00DD1162"/>
    <w:rsid w:val="00DD2C45"/>
    <w:rsid w:val="00DD33C8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2796"/>
    <w:rsid w:val="00DF337E"/>
    <w:rsid w:val="00DF3B90"/>
    <w:rsid w:val="00DF498F"/>
    <w:rsid w:val="00DF50BD"/>
    <w:rsid w:val="00DF5B5A"/>
    <w:rsid w:val="00DF5FD2"/>
    <w:rsid w:val="00DF60FB"/>
    <w:rsid w:val="00DF6AD5"/>
    <w:rsid w:val="00DF7E96"/>
    <w:rsid w:val="00E00219"/>
    <w:rsid w:val="00E0330D"/>
    <w:rsid w:val="00E039C3"/>
    <w:rsid w:val="00E03A0B"/>
    <w:rsid w:val="00E03A7D"/>
    <w:rsid w:val="00E03AF7"/>
    <w:rsid w:val="00E03C7C"/>
    <w:rsid w:val="00E03D94"/>
    <w:rsid w:val="00E04144"/>
    <w:rsid w:val="00E04798"/>
    <w:rsid w:val="00E04E02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27B1"/>
    <w:rsid w:val="00E13CCA"/>
    <w:rsid w:val="00E13D90"/>
    <w:rsid w:val="00E15188"/>
    <w:rsid w:val="00E15370"/>
    <w:rsid w:val="00E1549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494C"/>
    <w:rsid w:val="00E4569B"/>
    <w:rsid w:val="00E457AD"/>
    <w:rsid w:val="00E45B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417F"/>
    <w:rsid w:val="00E65CCC"/>
    <w:rsid w:val="00E70527"/>
    <w:rsid w:val="00E7198E"/>
    <w:rsid w:val="00E71E5E"/>
    <w:rsid w:val="00E72A80"/>
    <w:rsid w:val="00E7339E"/>
    <w:rsid w:val="00E73832"/>
    <w:rsid w:val="00E7515D"/>
    <w:rsid w:val="00E75E42"/>
    <w:rsid w:val="00E8045E"/>
    <w:rsid w:val="00E805E0"/>
    <w:rsid w:val="00E811E9"/>
    <w:rsid w:val="00E82648"/>
    <w:rsid w:val="00E84C41"/>
    <w:rsid w:val="00E85288"/>
    <w:rsid w:val="00E862D4"/>
    <w:rsid w:val="00E8648F"/>
    <w:rsid w:val="00E867F4"/>
    <w:rsid w:val="00E86A72"/>
    <w:rsid w:val="00E91522"/>
    <w:rsid w:val="00E91F0E"/>
    <w:rsid w:val="00E937E0"/>
    <w:rsid w:val="00E96A2B"/>
    <w:rsid w:val="00E96B09"/>
    <w:rsid w:val="00EA1E8F"/>
    <w:rsid w:val="00EA21DE"/>
    <w:rsid w:val="00EA2D89"/>
    <w:rsid w:val="00EA317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A1B"/>
    <w:rsid w:val="00EB507B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39A"/>
    <w:rsid w:val="00EC433B"/>
    <w:rsid w:val="00EC4E5B"/>
    <w:rsid w:val="00EC553A"/>
    <w:rsid w:val="00EC7A39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9B8"/>
    <w:rsid w:val="00EE1DA9"/>
    <w:rsid w:val="00EE2114"/>
    <w:rsid w:val="00EE216C"/>
    <w:rsid w:val="00EE2C7F"/>
    <w:rsid w:val="00EE3A4D"/>
    <w:rsid w:val="00EE40B8"/>
    <w:rsid w:val="00EE468A"/>
    <w:rsid w:val="00EE5D21"/>
    <w:rsid w:val="00EE5E29"/>
    <w:rsid w:val="00EE625F"/>
    <w:rsid w:val="00EE6E65"/>
    <w:rsid w:val="00EE702C"/>
    <w:rsid w:val="00EE7253"/>
    <w:rsid w:val="00EF06B6"/>
    <w:rsid w:val="00EF08E4"/>
    <w:rsid w:val="00EF0CD6"/>
    <w:rsid w:val="00EF145C"/>
    <w:rsid w:val="00EF2532"/>
    <w:rsid w:val="00EF3046"/>
    <w:rsid w:val="00EF34D5"/>
    <w:rsid w:val="00EF37D2"/>
    <w:rsid w:val="00EF3D5D"/>
    <w:rsid w:val="00EF449D"/>
    <w:rsid w:val="00EF4AF1"/>
    <w:rsid w:val="00EF5322"/>
    <w:rsid w:val="00EF5832"/>
    <w:rsid w:val="00EF5DFC"/>
    <w:rsid w:val="00EF5F3C"/>
    <w:rsid w:val="00EF6F17"/>
    <w:rsid w:val="00F001C3"/>
    <w:rsid w:val="00F0217C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B24"/>
    <w:rsid w:val="00F222AF"/>
    <w:rsid w:val="00F22EF4"/>
    <w:rsid w:val="00F240FA"/>
    <w:rsid w:val="00F242FE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6887"/>
    <w:rsid w:val="00F3708B"/>
    <w:rsid w:val="00F37488"/>
    <w:rsid w:val="00F41C49"/>
    <w:rsid w:val="00F41DFE"/>
    <w:rsid w:val="00F42296"/>
    <w:rsid w:val="00F426A6"/>
    <w:rsid w:val="00F43E64"/>
    <w:rsid w:val="00F44B2B"/>
    <w:rsid w:val="00F44D7A"/>
    <w:rsid w:val="00F44EF0"/>
    <w:rsid w:val="00F45CA8"/>
    <w:rsid w:val="00F45D23"/>
    <w:rsid w:val="00F512A4"/>
    <w:rsid w:val="00F51780"/>
    <w:rsid w:val="00F51942"/>
    <w:rsid w:val="00F51F91"/>
    <w:rsid w:val="00F5260F"/>
    <w:rsid w:val="00F544F5"/>
    <w:rsid w:val="00F55FF3"/>
    <w:rsid w:val="00F563B2"/>
    <w:rsid w:val="00F56A65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871"/>
    <w:rsid w:val="00F74CD4"/>
    <w:rsid w:val="00F75B22"/>
    <w:rsid w:val="00F76A4B"/>
    <w:rsid w:val="00F773C1"/>
    <w:rsid w:val="00F77D19"/>
    <w:rsid w:val="00F82570"/>
    <w:rsid w:val="00F82BD2"/>
    <w:rsid w:val="00F82F15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2269"/>
    <w:rsid w:val="00F924E7"/>
    <w:rsid w:val="00F9312E"/>
    <w:rsid w:val="00F934B6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AB4"/>
    <w:rsid w:val="00FA4349"/>
    <w:rsid w:val="00FA5311"/>
    <w:rsid w:val="00FA572D"/>
    <w:rsid w:val="00FA7284"/>
    <w:rsid w:val="00FA7769"/>
    <w:rsid w:val="00FA7D70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21D6"/>
    <w:rsid w:val="00FD2AB1"/>
    <w:rsid w:val="00FD32DB"/>
    <w:rsid w:val="00FD339E"/>
    <w:rsid w:val="00FD4425"/>
    <w:rsid w:val="00FD4BE0"/>
    <w:rsid w:val="00FD4C07"/>
    <w:rsid w:val="00FD4C20"/>
    <w:rsid w:val="00FD4DED"/>
    <w:rsid w:val="00FD7294"/>
    <w:rsid w:val="00FD7A96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BBA55"/>
  <w15:docId w15:val="{5E4CA60A-73B3-4EEE-981F-66D9871B5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pPr>
      <w:jc w:val="both"/>
    </w:pPr>
    <w:rPr>
      <w:sz w:val="28"/>
    </w:rPr>
  </w:style>
  <w:style w:type="paragraph" w:styleId="a3">
    <w:name w:val="Body Text Indent"/>
    <w:basedOn w:val="a"/>
    <w:pPr>
      <w:ind w:firstLine="851"/>
      <w:jc w:val="both"/>
    </w:pPr>
    <w:rPr>
      <w:bCs/>
      <w:sz w:val="28"/>
    </w:rPr>
  </w:style>
  <w:style w:type="paragraph" w:styleId="a4">
    <w:name w:val="Body Text"/>
    <w:basedOn w:val="a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rsid w:val="00EC553A"/>
    <w:pPr>
      <w:spacing w:after="120"/>
    </w:pPr>
    <w:rPr>
      <w:sz w:val="16"/>
      <w:szCs w:val="16"/>
    </w:rPr>
  </w:style>
  <w:style w:type="paragraph" w:styleId="a5">
    <w:name w:val="header"/>
    <w:basedOn w:val="a"/>
    <w:link w:val="a6"/>
    <w:uiPriority w:val="99"/>
    <w:rsid w:val="0095695A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footer"/>
    <w:basedOn w:val="a"/>
    <w:rsid w:val="007A7FE3"/>
    <w:pPr>
      <w:tabs>
        <w:tab w:val="center" w:pos="4677"/>
        <w:tab w:val="right" w:pos="9355"/>
      </w:tabs>
    </w:pPr>
  </w:style>
  <w:style w:type="table" w:customStyle="1" w:styleId="10">
    <w:name w:val="Сетка таблицы1"/>
    <w:basedOn w:val="a1"/>
    <w:next w:val="a9"/>
    <w:uiPriority w:val="59"/>
    <w:rsid w:val="000A554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0A55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D24BE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6">
    <w:name w:val="Верхний колонтитул Знак"/>
    <w:link w:val="a5"/>
    <w:uiPriority w:val="99"/>
    <w:rsid w:val="00B22B7D"/>
  </w:style>
  <w:style w:type="paragraph" w:styleId="ab">
    <w:name w:val="Balloon Text"/>
    <w:basedOn w:val="a"/>
    <w:link w:val="ac"/>
    <w:rsid w:val="005C5C9B"/>
    <w:rPr>
      <w:rFonts w:ascii="Segoe UI" w:hAnsi="Segoe UI"/>
      <w:sz w:val="18"/>
      <w:szCs w:val="18"/>
      <w:lang w:val="x-none" w:eastAsia="x-none"/>
    </w:rPr>
  </w:style>
  <w:style w:type="character" w:customStyle="1" w:styleId="ac">
    <w:name w:val="Текст выноски Знак"/>
    <w:link w:val="ab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d">
    <w:name w:val="footnote reference"/>
    <w:uiPriority w:val="99"/>
    <w:unhideWhenUsed/>
    <w:rsid w:val="00F3708B"/>
    <w:rPr>
      <w:vertAlign w:val="superscript"/>
    </w:rPr>
  </w:style>
  <w:style w:type="character" w:styleId="ae">
    <w:name w:val="Hyperlink"/>
    <w:uiPriority w:val="99"/>
    <w:rsid w:val="002567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gasu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F5AE92C27D731BE1A0DF20B1576114D9DCB4E1CB216626C06AC8AE34591CEE2F31A5CD9582D4DE71F3CF75F81s7Q5G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673B9E938D82E12D66224C8C300B31110342C27F43CB5ECED9A93339D1AB7E0A1E838DBC880EF0ED6A0B541653F4C7F796BBAD1C8FAD74C5EF56DA8k6E0H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B3E621A6B1F0B62BCCF95C322F8B039FEB3576B20EB3EE8B53AF97B47CfBt2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mensk-uralskiy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69692-3CBA-406F-84E2-5BE0FA272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74</TotalTime>
  <Pages>53</Pages>
  <Words>10284</Words>
  <Characters>58620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68767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itd</dc:creator>
  <cp:lastModifiedBy>Шишарина Н.А.</cp:lastModifiedBy>
  <cp:revision>7</cp:revision>
  <cp:lastPrinted>2020-10-12T06:27:00Z</cp:lastPrinted>
  <dcterms:created xsi:type="dcterms:W3CDTF">2020-09-30T11:46:00Z</dcterms:created>
  <dcterms:modified xsi:type="dcterms:W3CDTF">2020-10-12T06:27:00Z</dcterms:modified>
</cp:coreProperties>
</file>