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22BF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22BF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A69A2" w:rsidRDefault="00EA69A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22BF0" w:rsidP="00133698">
      <w:pPr>
        <w:spacing w:before="400"/>
        <w:rPr>
          <w:rFonts w:ascii="Liberation Serif" w:hAnsi="Liberation Serif" w:cs="Liberation Serif"/>
          <w:sz w:val="24"/>
        </w:rPr>
      </w:pPr>
      <w:r w:rsidRPr="00422BF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44A1D">
        <w:rPr>
          <w:rFonts w:ascii="Liberation Serif" w:hAnsi="Liberation Serif" w:cs="Liberation Serif"/>
          <w:sz w:val="24"/>
        </w:rPr>
        <w:t xml:space="preserve"> 09.10.2020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r w:rsidR="00844A1D">
        <w:rPr>
          <w:rFonts w:ascii="Liberation Serif" w:hAnsi="Liberation Serif" w:cs="Liberation Serif"/>
          <w:sz w:val="24"/>
        </w:rPr>
        <w:t xml:space="preserve"> 752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D7E66" w:rsidRDefault="00AD7E66" w:rsidP="00AD7E66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AD7E66">
        <w:rPr>
          <w:rFonts w:ascii="Liberation Serif" w:hAnsi="Liberation Serif" w:cs="Liberation Serif"/>
          <w:bCs w:val="0"/>
        </w:rPr>
        <w:t xml:space="preserve">О внесении изменений в муниципальную программу «Обеспечение развития гражданского общества и муниципального управления в муниципальном образовании город Каменск-Уральский </w:t>
      </w:r>
    </w:p>
    <w:p w:rsidR="00AD7E66" w:rsidRPr="00AD7E66" w:rsidRDefault="00AD7E66" w:rsidP="00AD7E66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AD7E66">
        <w:rPr>
          <w:rFonts w:ascii="Liberation Serif" w:hAnsi="Liberation Serif" w:cs="Liberation Serif"/>
          <w:bCs w:val="0"/>
        </w:rPr>
        <w:t>на 2020 – 2026 годы»</w:t>
      </w:r>
    </w:p>
    <w:p w:rsidR="00133698" w:rsidRPr="00AD7E66" w:rsidRDefault="00133698" w:rsidP="00133698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D7E66" w:rsidRPr="00AD7E66" w:rsidRDefault="00AD7E66" w:rsidP="004410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D7E66">
        <w:rPr>
          <w:rFonts w:ascii="Liberation Serif" w:hAnsi="Liberation Serif" w:cs="Liberation Serif"/>
          <w:sz w:val="28"/>
          <w:szCs w:val="28"/>
        </w:rPr>
        <w:t xml:space="preserve">На основании решения Городской Думы города Каменска-Уральского от </w:t>
      </w:r>
      <w:r>
        <w:rPr>
          <w:rFonts w:ascii="Liberation Serif" w:hAnsi="Liberation Serif" w:cs="Liberation Serif"/>
          <w:sz w:val="28"/>
          <w:szCs w:val="28"/>
        </w:rPr>
        <w:t>22</w:t>
      </w:r>
      <w:r w:rsidRPr="00AD7E66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AD7E66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700</w:t>
      </w:r>
      <w:r w:rsidR="00441032">
        <w:rPr>
          <w:rFonts w:ascii="Liberation Serif" w:hAnsi="Liberation Serif" w:cs="Liberation Serif"/>
          <w:sz w:val="28"/>
          <w:szCs w:val="28"/>
        </w:rPr>
        <w:t xml:space="preserve"> «О переименовании Администрации города Каменска-Уральского и о внесении изменений в </w:t>
      </w:r>
      <w:r w:rsidR="006933F4">
        <w:rPr>
          <w:rFonts w:ascii="Liberation Serif" w:hAnsi="Liberation Serif" w:cs="Liberation Serif"/>
          <w:sz w:val="28"/>
          <w:szCs w:val="28"/>
        </w:rPr>
        <w:t>р</w:t>
      </w:r>
      <w:r w:rsidR="00441032">
        <w:rPr>
          <w:rFonts w:ascii="Liberation Serif" w:hAnsi="Liberation Serif" w:cs="Liberation Serif"/>
          <w:sz w:val="28"/>
          <w:szCs w:val="28"/>
        </w:rPr>
        <w:t xml:space="preserve">ешение </w:t>
      </w:r>
      <w:r w:rsidR="00FD616E">
        <w:rPr>
          <w:rFonts w:ascii="Liberation Serif" w:hAnsi="Liberation Serif" w:cs="Liberation Serif"/>
          <w:sz w:val="28"/>
          <w:szCs w:val="28"/>
        </w:rPr>
        <w:t>Г</w:t>
      </w:r>
      <w:r w:rsidR="00441032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от 27.04.2011 № 334 (в редакции </w:t>
      </w:r>
      <w:r w:rsidR="006933F4">
        <w:rPr>
          <w:rFonts w:ascii="Liberation Serif" w:hAnsi="Liberation Serif" w:cs="Liberation Serif"/>
          <w:sz w:val="28"/>
          <w:szCs w:val="28"/>
        </w:rPr>
        <w:t>р</w:t>
      </w:r>
      <w:r w:rsidR="00441032">
        <w:rPr>
          <w:rFonts w:ascii="Liberation Serif" w:hAnsi="Liberation Serif" w:cs="Liberation Serif"/>
          <w:sz w:val="28"/>
          <w:szCs w:val="28"/>
        </w:rPr>
        <w:t xml:space="preserve">ешений </w:t>
      </w:r>
      <w:r w:rsidR="00FD616E">
        <w:rPr>
          <w:rFonts w:ascii="Liberation Serif" w:hAnsi="Liberation Serif" w:cs="Liberation Serif"/>
          <w:sz w:val="28"/>
          <w:szCs w:val="28"/>
        </w:rPr>
        <w:t>Г</w:t>
      </w:r>
      <w:r w:rsidR="00441032">
        <w:rPr>
          <w:rFonts w:ascii="Liberation Serif" w:hAnsi="Liberation Serif" w:cs="Liberation Serif"/>
          <w:sz w:val="28"/>
          <w:szCs w:val="28"/>
        </w:rPr>
        <w:t>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, </w:t>
      </w:r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>в соответствии с Порядком формирования и реализации муниципальных программ</w:t>
      </w:r>
      <w:proofErr w:type="gramEnd"/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 xml:space="preserve">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 w:rsidR="00310EE4">
        <w:rPr>
          <w:rFonts w:ascii="Liberation Serif" w:hAnsi="Liberation Serif"/>
          <w:color w:val="000000" w:themeColor="text1"/>
          <w:sz w:val="28"/>
          <w:szCs w:val="28"/>
        </w:rPr>
        <w:t xml:space="preserve">            </w:t>
      </w:r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 xml:space="preserve">№ 1666 (в редакции постановлений Администрации города </w:t>
      </w:r>
      <w:r w:rsidR="00310EE4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</w:t>
      </w:r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>Каменска-Уральского от 17.11.2017 № 984,</w:t>
      </w:r>
      <w:r w:rsidR="00FD616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D616E" w:rsidRPr="00535757">
        <w:rPr>
          <w:rFonts w:ascii="Liberation Serif" w:hAnsi="Liberation Serif"/>
          <w:color w:val="000000" w:themeColor="text1"/>
          <w:sz w:val="28"/>
          <w:szCs w:val="28"/>
        </w:rPr>
        <w:t>от 09.10.2019  № 817, постановления Администрации Каменск-Уральского городского округа от 26.08.2020 № 610)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AD7E66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AD7E6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D7E66" w:rsidRPr="00B91D93" w:rsidRDefault="00AD7E66" w:rsidP="00AD7E66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0EE4" w:rsidRDefault="004B4C0F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6933F4">
        <w:rPr>
          <w:rFonts w:ascii="Liberation Serif" w:hAnsi="Liberation Serif" w:cs="Liberation Serif"/>
          <w:sz w:val="28"/>
          <w:szCs w:val="28"/>
        </w:rPr>
        <w:t xml:space="preserve">постановление </w:t>
      </w:r>
      <w:r w:rsidR="006933F4" w:rsidRPr="00AD7E66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от 10.10.2019 № 830</w:t>
      </w:r>
      <w:r w:rsidR="006933F4">
        <w:rPr>
          <w:rFonts w:ascii="Liberation Serif" w:hAnsi="Liberation Serif" w:cs="Liberation Serif"/>
          <w:sz w:val="28"/>
          <w:szCs w:val="28"/>
        </w:rPr>
        <w:t xml:space="preserve"> </w:t>
      </w:r>
      <w:r w:rsidR="006933F4" w:rsidRPr="00AD7E66">
        <w:rPr>
          <w:rFonts w:ascii="Liberation Serif" w:hAnsi="Liberation Serif" w:cs="Liberation Serif"/>
          <w:sz w:val="28"/>
          <w:szCs w:val="28"/>
        </w:rPr>
        <w:t>(в редакции постановлени</w:t>
      </w:r>
      <w:r w:rsidR="006933F4">
        <w:rPr>
          <w:rFonts w:ascii="Liberation Serif" w:hAnsi="Liberation Serif" w:cs="Liberation Serif"/>
          <w:sz w:val="28"/>
          <w:szCs w:val="28"/>
        </w:rPr>
        <w:t>я</w:t>
      </w:r>
      <w:r w:rsidR="006933F4" w:rsidRPr="00AD7E66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</w:t>
      </w:r>
      <w:r w:rsidR="006933F4">
        <w:rPr>
          <w:rFonts w:ascii="Liberation Serif" w:hAnsi="Liberation Serif" w:cs="Liberation Serif"/>
          <w:sz w:val="28"/>
          <w:szCs w:val="28"/>
        </w:rPr>
        <w:t>31</w:t>
      </w:r>
      <w:r w:rsidR="006933F4" w:rsidRPr="00AD7E66">
        <w:rPr>
          <w:rFonts w:ascii="Liberation Serif" w:hAnsi="Liberation Serif" w:cs="Liberation Serif"/>
          <w:sz w:val="28"/>
          <w:szCs w:val="28"/>
        </w:rPr>
        <w:t>.</w:t>
      </w:r>
      <w:r w:rsidR="006933F4">
        <w:rPr>
          <w:rFonts w:ascii="Liberation Serif" w:hAnsi="Liberation Serif" w:cs="Liberation Serif"/>
          <w:sz w:val="28"/>
          <w:szCs w:val="28"/>
        </w:rPr>
        <w:t>0</w:t>
      </w:r>
      <w:r w:rsidR="006933F4" w:rsidRPr="00AD7E66">
        <w:rPr>
          <w:rFonts w:ascii="Liberation Serif" w:hAnsi="Liberation Serif" w:cs="Liberation Serif"/>
          <w:sz w:val="28"/>
          <w:szCs w:val="28"/>
        </w:rPr>
        <w:t>1.20</w:t>
      </w:r>
      <w:r w:rsidR="006933F4">
        <w:rPr>
          <w:rFonts w:ascii="Liberation Serif" w:hAnsi="Liberation Serif" w:cs="Liberation Serif"/>
          <w:sz w:val="28"/>
          <w:szCs w:val="28"/>
        </w:rPr>
        <w:t>20</w:t>
      </w:r>
      <w:r w:rsidR="006933F4" w:rsidRPr="00AD7E66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="006933F4" w:rsidRPr="00281BC1">
          <w:rPr>
            <w:rFonts w:ascii="Liberation Serif" w:hAnsi="Liberation Serif" w:cs="Liberation Serif"/>
            <w:sz w:val="28"/>
            <w:szCs w:val="28"/>
          </w:rPr>
          <w:t>№ 70)</w:t>
        </w:r>
      </w:hyperlink>
      <w:r w:rsidR="00281BC1" w:rsidRPr="00281BC1">
        <w:rPr>
          <w:rFonts w:ascii="Liberation Serif" w:hAnsi="Liberation Serif" w:cs="Liberation Serif"/>
          <w:sz w:val="28"/>
          <w:szCs w:val="28"/>
        </w:rPr>
        <w:t xml:space="preserve"> </w:t>
      </w:r>
      <w:r w:rsidR="006933F4" w:rsidRPr="00281BC1">
        <w:rPr>
          <w:rFonts w:ascii="Liberation Serif" w:hAnsi="Liberation Serif" w:cs="Liberation Serif"/>
          <w:sz w:val="28"/>
          <w:szCs w:val="28"/>
        </w:rPr>
        <w:t>«Об</w:t>
      </w:r>
      <w:r w:rsidR="00F032B3" w:rsidRPr="00281BC1">
        <w:rPr>
          <w:rFonts w:ascii="Liberation Serif" w:hAnsi="Liberation Serif" w:cs="Liberation Serif"/>
          <w:sz w:val="28"/>
          <w:szCs w:val="28"/>
        </w:rPr>
        <w:t xml:space="preserve"> утверждении </w:t>
      </w:r>
      <w:r w:rsidR="00AD7E66" w:rsidRPr="00281BC1">
        <w:rPr>
          <w:rFonts w:ascii="Liberation Serif" w:hAnsi="Liberation Serif" w:cs="Liberation Serif"/>
          <w:sz w:val="28"/>
          <w:szCs w:val="28"/>
        </w:rPr>
        <w:t>муниципальн</w:t>
      </w:r>
      <w:r w:rsidR="00F032B3" w:rsidRPr="00281BC1">
        <w:rPr>
          <w:rFonts w:ascii="Liberation Serif" w:hAnsi="Liberation Serif" w:cs="Liberation Serif"/>
          <w:sz w:val="28"/>
          <w:szCs w:val="28"/>
        </w:rPr>
        <w:t>ой</w:t>
      </w:r>
      <w:r w:rsidR="00AD7E66" w:rsidRPr="00281BC1">
        <w:rPr>
          <w:rFonts w:ascii="Liberation Serif" w:hAnsi="Liberation Serif" w:cs="Liberation Serif"/>
          <w:sz w:val="28"/>
          <w:szCs w:val="28"/>
        </w:rPr>
        <w:t xml:space="preserve"> программ</w:t>
      </w:r>
      <w:r w:rsidR="00F032B3" w:rsidRPr="00281BC1">
        <w:rPr>
          <w:rFonts w:ascii="Liberation Serif" w:hAnsi="Liberation Serif" w:cs="Liberation Serif"/>
          <w:sz w:val="28"/>
          <w:szCs w:val="28"/>
        </w:rPr>
        <w:t xml:space="preserve">ы </w:t>
      </w:r>
      <w:r w:rsidR="00AD7E66" w:rsidRPr="00281BC1">
        <w:rPr>
          <w:rFonts w:ascii="Liberation Serif" w:hAnsi="Liberation Serif" w:cs="Liberation Serif"/>
          <w:sz w:val="28"/>
          <w:szCs w:val="28"/>
        </w:rPr>
        <w:t>«Обесп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ечение развития гражданского общества и муниципального управления в муниципальном образовании город Каменск-Уральский на </w:t>
      </w:r>
      <w:r w:rsidR="00310EE4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AD7E66" w:rsidRPr="00AD7E66">
        <w:rPr>
          <w:rFonts w:ascii="Liberation Serif" w:hAnsi="Liberation Serif" w:cs="Liberation Serif"/>
          <w:sz w:val="28"/>
          <w:szCs w:val="28"/>
        </w:rPr>
        <w:t>2020 – 2026 годы»</w:t>
      </w:r>
      <w:r w:rsidR="00441032">
        <w:rPr>
          <w:rFonts w:ascii="Liberation Serif" w:hAnsi="Liberation Serif" w:cs="Liberation Serif"/>
          <w:sz w:val="28"/>
          <w:szCs w:val="28"/>
        </w:rPr>
        <w:t xml:space="preserve"> 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5F1A4D">
        <w:rPr>
          <w:rFonts w:ascii="Liberation Serif" w:hAnsi="Liberation Serif" w:cs="Liberation Serif"/>
          <w:sz w:val="28"/>
          <w:szCs w:val="28"/>
        </w:rPr>
        <w:t>П</w:t>
      </w:r>
      <w:r w:rsidR="00FD616E">
        <w:rPr>
          <w:rFonts w:ascii="Liberation Serif" w:hAnsi="Liberation Serif" w:cs="Liberation Serif"/>
          <w:sz w:val="28"/>
          <w:szCs w:val="28"/>
        </w:rPr>
        <w:t>остановление</w:t>
      </w:r>
      <w:r w:rsidR="00AD7E66" w:rsidRPr="00AD7E66">
        <w:rPr>
          <w:rFonts w:ascii="Liberation Serif" w:hAnsi="Liberation Serif" w:cs="Liberation Serif"/>
          <w:sz w:val="28"/>
          <w:szCs w:val="28"/>
        </w:rPr>
        <w:t>)</w:t>
      </w:r>
      <w:r w:rsidR="005F1A4D" w:rsidRPr="005F1A4D">
        <w:rPr>
          <w:rFonts w:ascii="Liberation Serif" w:hAnsi="Liberation Serif" w:cs="Liberation Serif"/>
          <w:sz w:val="28"/>
          <w:szCs w:val="28"/>
        </w:rPr>
        <w:t xml:space="preserve"> </w:t>
      </w:r>
      <w:r w:rsidR="005F1A4D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310EE4">
        <w:rPr>
          <w:rFonts w:ascii="Liberation Serif" w:hAnsi="Liberation Serif" w:cs="Liberation Serif"/>
          <w:sz w:val="28"/>
          <w:szCs w:val="28"/>
        </w:rPr>
        <w:t>:</w:t>
      </w:r>
    </w:p>
    <w:p w:rsidR="00310EE4" w:rsidRDefault="00310EE4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FD616E">
        <w:rPr>
          <w:rFonts w:ascii="Liberation Serif" w:hAnsi="Liberation Serif" w:cs="Liberation Serif"/>
          <w:sz w:val="28"/>
          <w:szCs w:val="28"/>
        </w:rPr>
        <w:t>в наименовании</w:t>
      </w:r>
      <w:r w:rsidR="006933F4">
        <w:rPr>
          <w:rFonts w:ascii="Liberation Serif" w:hAnsi="Liberation Serif" w:cs="Liberation Serif"/>
          <w:sz w:val="28"/>
          <w:szCs w:val="28"/>
        </w:rPr>
        <w:t>,</w:t>
      </w:r>
      <w:r w:rsidR="00850E59">
        <w:rPr>
          <w:rFonts w:ascii="Liberation Serif" w:hAnsi="Liberation Serif" w:cs="Liberation Serif"/>
          <w:sz w:val="28"/>
          <w:szCs w:val="28"/>
        </w:rPr>
        <w:t xml:space="preserve"> </w:t>
      </w:r>
      <w:r w:rsidR="006933F4">
        <w:rPr>
          <w:rFonts w:ascii="Liberation Serif" w:hAnsi="Liberation Serif" w:cs="Liberation Serif"/>
          <w:sz w:val="28"/>
          <w:szCs w:val="28"/>
        </w:rPr>
        <w:t xml:space="preserve">в пункте 1 </w:t>
      </w:r>
      <w:r w:rsidR="005F1A4D">
        <w:rPr>
          <w:rFonts w:ascii="Liberation Serif" w:hAnsi="Liberation Serif" w:cs="Liberation Serif"/>
          <w:sz w:val="28"/>
          <w:szCs w:val="28"/>
        </w:rPr>
        <w:t>Постановления</w:t>
      </w:r>
      <w:r w:rsidR="00A82A16">
        <w:rPr>
          <w:rFonts w:ascii="Liberation Serif" w:hAnsi="Liberation Serif" w:cs="Liberation Serif"/>
          <w:sz w:val="28"/>
          <w:szCs w:val="28"/>
        </w:rPr>
        <w:t xml:space="preserve"> </w:t>
      </w:r>
      <w:r w:rsidR="00A82A16">
        <w:rPr>
          <w:rFonts w:ascii="Liberation Serif" w:hAnsi="Liberation Serif"/>
          <w:sz w:val="28"/>
          <w:szCs w:val="28"/>
        </w:rPr>
        <w:t>слова «</w:t>
      </w:r>
      <w:r w:rsidR="00A82A16" w:rsidRPr="009542AD">
        <w:rPr>
          <w:rFonts w:ascii="Liberation Serif" w:hAnsi="Liberation Serif"/>
          <w:sz w:val="28"/>
          <w:szCs w:val="28"/>
        </w:rPr>
        <w:t>муниципально</w:t>
      </w:r>
      <w:r w:rsidR="008956A9">
        <w:rPr>
          <w:rFonts w:ascii="Liberation Serif" w:hAnsi="Liberation Serif"/>
          <w:sz w:val="28"/>
          <w:szCs w:val="28"/>
        </w:rPr>
        <w:t>м</w:t>
      </w:r>
      <w:r w:rsidR="00A82A16" w:rsidRPr="009542AD">
        <w:rPr>
          <w:rFonts w:ascii="Liberation Serif" w:hAnsi="Liberation Serif"/>
          <w:sz w:val="28"/>
          <w:szCs w:val="28"/>
        </w:rPr>
        <w:t xml:space="preserve"> образовани</w:t>
      </w:r>
      <w:r w:rsidR="008956A9">
        <w:rPr>
          <w:rFonts w:ascii="Liberation Serif" w:hAnsi="Liberation Serif"/>
          <w:sz w:val="28"/>
          <w:szCs w:val="28"/>
        </w:rPr>
        <w:t>и</w:t>
      </w:r>
      <w:r w:rsidR="00A82A16" w:rsidRPr="009542AD">
        <w:rPr>
          <w:rFonts w:ascii="Liberation Serif" w:hAnsi="Liberation Serif"/>
          <w:sz w:val="28"/>
          <w:szCs w:val="28"/>
        </w:rPr>
        <w:t xml:space="preserve"> город Каменск-Уральский</w:t>
      </w:r>
      <w:r w:rsidR="00850E59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заменить</w:t>
      </w:r>
      <w:r w:rsidR="00850E59">
        <w:rPr>
          <w:rFonts w:ascii="Liberation Serif" w:hAnsi="Liberation Serif"/>
          <w:sz w:val="28"/>
          <w:szCs w:val="28"/>
        </w:rPr>
        <w:t xml:space="preserve"> </w:t>
      </w:r>
      <w:r w:rsidR="00A82A16">
        <w:rPr>
          <w:rFonts w:ascii="Liberation Serif" w:hAnsi="Liberation Serif"/>
          <w:sz w:val="28"/>
          <w:szCs w:val="28"/>
        </w:rPr>
        <w:t>словами «Каменск-Уральск</w:t>
      </w:r>
      <w:r>
        <w:rPr>
          <w:rFonts w:ascii="Liberation Serif" w:hAnsi="Liberation Serif"/>
          <w:sz w:val="28"/>
          <w:szCs w:val="28"/>
        </w:rPr>
        <w:t>ом</w:t>
      </w:r>
      <w:r w:rsidR="00A82A16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м</w:t>
      </w:r>
      <w:r w:rsidR="00A82A16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е</w:t>
      </w:r>
      <w:r w:rsidR="00A82A1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310EE4" w:rsidRDefault="00310EE4" w:rsidP="00310E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преамбулу Постановления изложить в следующей редакции:</w:t>
      </w:r>
    </w:p>
    <w:p w:rsidR="00310EE4" w:rsidRPr="00310EE4" w:rsidRDefault="00310EE4" w:rsidP="00310E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3259E">
        <w:rPr>
          <w:rFonts w:ascii="Liberation Serif" w:hAnsi="Liberation Serif"/>
          <w:sz w:val="28"/>
          <w:szCs w:val="28"/>
        </w:rPr>
        <w:t>«</w:t>
      </w:r>
      <w:r w:rsidRPr="00E3259E">
        <w:rPr>
          <w:rFonts w:ascii="Liberation Serif" w:hAnsi="Liberation Serif" w:cs="Liberation Serif"/>
          <w:sz w:val="28"/>
          <w:szCs w:val="28"/>
        </w:rPr>
        <w:t xml:space="preserve">В соответствии с постановлениями Администрации города Каменска-Уральского от 21.08.2019 </w:t>
      </w:r>
      <w:hyperlink r:id="rId10" w:history="1">
        <w:r w:rsidRPr="00E3259E">
          <w:rPr>
            <w:rFonts w:ascii="Liberation Serif" w:hAnsi="Liberation Serif" w:cs="Liberation Serif"/>
            <w:sz w:val="28"/>
            <w:szCs w:val="28"/>
          </w:rPr>
          <w:t>№ 686</w:t>
        </w:r>
      </w:hyperlink>
      <w:r w:rsidRPr="00E3259E">
        <w:rPr>
          <w:rFonts w:ascii="Liberation Serif" w:hAnsi="Liberation Serif" w:cs="Liberation Serif"/>
          <w:sz w:val="28"/>
          <w:szCs w:val="28"/>
        </w:rPr>
        <w:t xml:space="preserve"> «Об утверждении Перечня муниципальных программ Каменск-Уральского городского округа, подлежащих реализации в период 2020 - 2026 годов» и от 23.11.2015 </w:t>
      </w:r>
      <w:hyperlink r:id="rId11" w:history="1">
        <w:r w:rsidRPr="00E3259E">
          <w:rPr>
            <w:rFonts w:ascii="Liberation Serif" w:hAnsi="Liberation Serif" w:cs="Liberation Serif"/>
            <w:sz w:val="28"/>
            <w:szCs w:val="28"/>
          </w:rPr>
          <w:t>№ 1666</w:t>
        </w:r>
      </w:hyperlink>
      <w:r w:rsidRPr="00E3259E"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и реализации муниципальных программ и комплексных муниципальных программ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округа» Администрация города Каменска-Уральского».</w:t>
      </w:r>
    </w:p>
    <w:p w:rsidR="00850E59" w:rsidRDefault="00082CBB" w:rsidP="00850E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850E59">
        <w:rPr>
          <w:rFonts w:ascii="Liberation Serif" w:hAnsi="Liberation Serif"/>
          <w:sz w:val="28"/>
          <w:szCs w:val="28"/>
        </w:rPr>
        <w:t xml:space="preserve">. Внести в муниципальную программу </w:t>
      </w:r>
      <w:r w:rsidR="00850E59" w:rsidRPr="00281BC1">
        <w:rPr>
          <w:rFonts w:ascii="Liberation Serif" w:hAnsi="Liberation Serif" w:cs="Liberation Serif"/>
          <w:sz w:val="28"/>
          <w:szCs w:val="28"/>
        </w:rPr>
        <w:t>«Обесп</w:t>
      </w:r>
      <w:r w:rsidR="00850E59" w:rsidRPr="00AD7E66">
        <w:rPr>
          <w:rFonts w:ascii="Liberation Serif" w:hAnsi="Liberation Serif" w:cs="Liberation Serif"/>
          <w:sz w:val="28"/>
          <w:szCs w:val="28"/>
        </w:rPr>
        <w:t>ечение развития гражданского общества и муниципального управления в муниципальном образовании город Каменск-Уральский на 2020 – 2026 годы»</w:t>
      </w:r>
      <w:r w:rsidR="00D627B7">
        <w:rPr>
          <w:rFonts w:ascii="Liberation Serif" w:hAnsi="Liberation Serif" w:cs="Liberation Serif"/>
          <w:sz w:val="28"/>
          <w:szCs w:val="28"/>
        </w:rPr>
        <w:t xml:space="preserve">, утвержденную Постановлением (далее – </w:t>
      </w:r>
      <w:r w:rsidR="002306C0">
        <w:rPr>
          <w:rFonts w:ascii="Liberation Serif" w:hAnsi="Liberation Serif" w:cs="Liberation Serif"/>
          <w:sz w:val="28"/>
          <w:szCs w:val="28"/>
        </w:rPr>
        <w:t>п</w:t>
      </w:r>
      <w:r w:rsidR="00D627B7">
        <w:rPr>
          <w:rFonts w:ascii="Liberation Serif" w:hAnsi="Liberation Serif" w:cs="Liberation Serif"/>
          <w:sz w:val="28"/>
          <w:szCs w:val="28"/>
        </w:rPr>
        <w:t>рограмма), следующие изменения</w:t>
      </w:r>
      <w:r w:rsidR="00AF5443">
        <w:rPr>
          <w:rFonts w:ascii="Liberation Serif" w:hAnsi="Liberation Serif" w:cs="Liberation Serif"/>
          <w:sz w:val="28"/>
          <w:szCs w:val="28"/>
        </w:rPr>
        <w:t>:</w:t>
      </w:r>
    </w:p>
    <w:p w:rsidR="005F2654" w:rsidRDefault="00AF5443" w:rsidP="005F2654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535757">
        <w:rPr>
          <w:rFonts w:ascii="Liberation Serif" w:hAnsi="Liberation Serif" w:cs="Liberation Serif"/>
          <w:color w:val="000000" w:themeColor="text1"/>
          <w:sz w:val="28"/>
        </w:rPr>
        <w:t>1) в наименовании и по всему тексту программы</w:t>
      </w:r>
      <w:r w:rsidR="006F5BEC">
        <w:rPr>
          <w:rFonts w:ascii="Liberation Serif" w:hAnsi="Liberation Serif" w:cs="Liberation Serif"/>
          <w:color w:val="000000" w:themeColor="text1"/>
          <w:sz w:val="28"/>
        </w:rPr>
        <w:t>, в Приложениях к программе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слова «муниципально</w:t>
      </w:r>
      <w:r w:rsidR="006F7A10">
        <w:rPr>
          <w:rFonts w:ascii="Liberation Serif" w:hAnsi="Liberation Serif" w:cs="Liberation Serif"/>
          <w:color w:val="000000" w:themeColor="text1"/>
          <w:sz w:val="28"/>
        </w:rPr>
        <w:t>е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образовани</w:t>
      </w:r>
      <w:r w:rsidR="006F7A10">
        <w:rPr>
          <w:rFonts w:ascii="Liberation Serif" w:hAnsi="Liberation Serif" w:cs="Liberation Serif"/>
          <w:color w:val="000000" w:themeColor="text1"/>
          <w:sz w:val="28"/>
        </w:rPr>
        <w:t>е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город Каменск-Уральский» в соответствующ</w:t>
      </w:r>
      <w:r w:rsidR="009E69DF">
        <w:rPr>
          <w:rFonts w:ascii="Liberation Serif" w:hAnsi="Liberation Serif" w:cs="Liberation Serif"/>
          <w:color w:val="000000" w:themeColor="text1"/>
          <w:sz w:val="28"/>
        </w:rPr>
        <w:t>их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падеж</w:t>
      </w:r>
      <w:r w:rsidR="009E69DF">
        <w:rPr>
          <w:rFonts w:ascii="Liberation Serif" w:hAnsi="Liberation Serif" w:cs="Liberation Serif"/>
          <w:color w:val="000000" w:themeColor="text1"/>
          <w:sz w:val="28"/>
        </w:rPr>
        <w:t>ах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заменить словами «Каменск-Уральск</w:t>
      </w:r>
      <w:r w:rsidR="006F7A10">
        <w:rPr>
          <w:rFonts w:ascii="Liberation Serif" w:hAnsi="Liberation Serif" w:cs="Liberation Serif"/>
          <w:color w:val="000000" w:themeColor="text1"/>
          <w:sz w:val="28"/>
        </w:rPr>
        <w:t>ий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городско</w:t>
      </w:r>
      <w:r w:rsidR="006F7A10">
        <w:rPr>
          <w:rFonts w:ascii="Liberation Serif" w:hAnsi="Liberation Serif" w:cs="Liberation Serif"/>
          <w:color w:val="000000" w:themeColor="text1"/>
          <w:sz w:val="28"/>
        </w:rPr>
        <w:t>й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округ» в соответствующ</w:t>
      </w:r>
      <w:r w:rsidR="009E69DF">
        <w:rPr>
          <w:rFonts w:ascii="Liberation Serif" w:hAnsi="Liberation Serif" w:cs="Liberation Serif"/>
          <w:color w:val="000000" w:themeColor="text1"/>
          <w:sz w:val="28"/>
        </w:rPr>
        <w:t>их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 xml:space="preserve"> падеж</w:t>
      </w:r>
      <w:r w:rsidR="009E69DF">
        <w:rPr>
          <w:rFonts w:ascii="Liberation Serif" w:hAnsi="Liberation Serif" w:cs="Liberation Serif"/>
          <w:color w:val="000000" w:themeColor="text1"/>
          <w:sz w:val="28"/>
        </w:rPr>
        <w:t>ах</w:t>
      </w:r>
      <w:r w:rsidRPr="00535757">
        <w:rPr>
          <w:rFonts w:ascii="Liberation Serif" w:hAnsi="Liberation Serif" w:cs="Liberation Serif"/>
          <w:color w:val="000000" w:themeColor="text1"/>
          <w:sz w:val="28"/>
        </w:rPr>
        <w:t>;</w:t>
      </w:r>
    </w:p>
    <w:p w:rsidR="006F5BEC" w:rsidRDefault="005F2654" w:rsidP="006F5BEC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259E">
        <w:rPr>
          <w:rFonts w:ascii="Liberation Serif" w:hAnsi="Liberation Serif" w:cs="Liberation Serif"/>
          <w:color w:val="000000" w:themeColor="text1"/>
          <w:sz w:val="28"/>
        </w:rPr>
        <w:t xml:space="preserve">2) </w:t>
      </w:r>
      <w:r w:rsidR="006F5BEC" w:rsidRPr="00E3259E">
        <w:rPr>
          <w:rFonts w:ascii="Liberation Serif" w:hAnsi="Liberation Serif" w:cs="Liberation Serif"/>
          <w:color w:val="000000" w:themeColor="text1"/>
          <w:sz w:val="28"/>
        </w:rPr>
        <w:t xml:space="preserve">по всему тексту программы, в Приложениях к программе слова </w:t>
      </w:r>
      <w:r w:rsidR="006F5BEC" w:rsidRPr="00E3259E">
        <w:rPr>
          <w:rFonts w:ascii="Liberation Serif" w:hAnsi="Liberation Serif" w:cs="Liberation Serif"/>
          <w:color w:val="000000" w:themeColor="text1"/>
          <w:sz w:val="28"/>
          <w:szCs w:val="28"/>
        </w:rPr>
        <w:t>«Архив МО город Каменск-Уральский» заменить словами «Архив Каменск-Уральского городского округа»;</w:t>
      </w:r>
    </w:p>
    <w:p w:rsidR="006F5BEC" w:rsidRDefault="006F5BEC" w:rsidP="005F2654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</w:rPr>
        <w:t xml:space="preserve">3) </w:t>
      </w:r>
      <w:r w:rsidR="004A174B"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>в паспорте программы</w:t>
      </w:r>
      <w:r w:rsidRPr="006F5B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>слова «Администрации города Каменска-Уральского»</w:t>
      </w:r>
      <w:r w:rsidRPr="005F2654">
        <w:rPr>
          <w:rFonts w:ascii="Liberation Serif" w:hAnsi="Liberation Serif"/>
          <w:sz w:val="28"/>
          <w:szCs w:val="28"/>
        </w:rPr>
        <w:t xml:space="preserve"> </w:t>
      </w:r>
      <w:r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>заменить словами «Администраци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5F265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6F5BEC" w:rsidRPr="006F7A10" w:rsidRDefault="006F5BEC" w:rsidP="006F5BEC">
      <w:pPr>
        <w:pStyle w:val="a7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4) п</w:t>
      </w:r>
      <w:r w:rsidRPr="006F7A10">
        <w:rPr>
          <w:rFonts w:ascii="Liberation Serif" w:hAnsi="Liberation Serif" w:cs="Liberation Serif"/>
          <w:color w:val="000000" w:themeColor="text1"/>
          <w:sz w:val="28"/>
          <w:szCs w:val="28"/>
        </w:rPr>
        <w:t>аспорт программы</w:t>
      </w:r>
      <w:r w:rsidRPr="006F7A10">
        <w:rPr>
          <w:rFonts w:ascii="Liberation Serif" w:hAnsi="Liberation Serif" w:cs="Liberation Serif"/>
          <w:sz w:val="28"/>
          <w:szCs w:val="28"/>
        </w:rPr>
        <w:t xml:space="preserve"> после строки «Объемы финансирования муниципальной программы по годам реализации, тыс. руб.» дополнить строкой следующего содержания:</w:t>
      </w:r>
    </w:p>
    <w:tbl>
      <w:tblPr>
        <w:tblW w:w="9765" w:type="dxa"/>
        <w:jc w:val="center"/>
        <w:tblCellSpacing w:w="5" w:type="nil"/>
        <w:tblInd w:w="17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91"/>
        <w:gridCol w:w="6474"/>
      </w:tblGrid>
      <w:tr w:rsidR="006F5BEC" w:rsidRPr="000E6A77" w:rsidTr="00E2651E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EC" w:rsidRPr="004654EC" w:rsidRDefault="006F5BEC" w:rsidP="00E265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4654EC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4654EC">
              <w:rPr>
                <w:rFonts w:ascii="Liberation Serif" w:hAnsi="Liberation Serif"/>
                <w:sz w:val="24"/>
                <w:szCs w:val="24"/>
              </w:rPr>
              <w:t>: объем налоговых расходов городского округа в рамках реализации программы, тыс. руб.</w:t>
            </w:r>
          </w:p>
          <w:p w:rsidR="006F5BEC" w:rsidRPr="000E6A77" w:rsidRDefault="006F5BEC" w:rsidP="00E2651E">
            <w:pPr>
              <w:pStyle w:val="ConsPlusCell"/>
              <w:rPr>
                <w:sz w:val="32"/>
                <w:szCs w:val="3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ВСЕГО: 209,8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2020 год – 25,0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2021 год – 30,8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2022 год – 30,8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2023 год – 30,8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2024 год – 30,8</w:t>
            </w:r>
          </w:p>
          <w:p w:rsidR="006F5BEC" w:rsidRPr="004654EC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2025 год – 30,8</w:t>
            </w:r>
          </w:p>
          <w:p w:rsidR="006F5BEC" w:rsidRPr="00391E9B" w:rsidRDefault="006F5BEC" w:rsidP="00E2651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2026 год – 30,8</w:t>
            </w:r>
          </w:p>
        </w:tc>
      </w:tr>
    </w:tbl>
    <w:p w:rsidR="00B3636D" w:rsidRDefault="006F5BEC" w:rsidP="006F5BEC">
      <w:pPr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B3636D">
        <w:rPr>
          <w:rFonts w:ascii="Liberation Serif" w:hAnsi="Liberation Serif"/>
          <w:sz w:val="28"/>
          <w:szCs w:val="28"/>
        </w:rPr>
        <w:t>абзац второй раздела 1 программы исключить;</w:t>
      </w:r>
    </w:p>
    <w:p w:rsidR="006F5BEC" w:rsidRDefault="00B3636D" w:rsidP="006F5BEC">
      <w:pPr>
        <w:suppressAutoHyphens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6F5BEC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Pr="00B3636D">
        <w:rPr>
          <w:rFonts w:ascii="Liberation Serif" w:hAnsi="Liberation Serif" w:cs="Liberation Serif"/>
          <w:color w:val="000000" w:themeColor="text1"/>
          <w:sz w:val="28"/>
          <w:szCs w:val="28"/>
        </w:rPr>
        <w:t>) в абзаце третьем раздела 1 программы слова «Администрация города» заменить словами «Администрация Каменск-Уральского городского округа (далее – Администрация городского округа)»</w:t>
      </w:r>
      <w:r w:rsidR="006F5B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D64E4C">
        <w:rPr>
          <w:rFonts w:ascii="Liberation Serif" w:hAnsi="Liberation Serif" w:cs="Liberation Serif"/>
          <w:color w:val="000000" w:themeColor="text1"/>
          <w:sz w:val="28"/>
          <w:szCs w:val="28"/>
        </w:rPr>
        <w:t>слова «Устава муниципального образования город Каменск-Уральский» заменить словами «Устава муниципального образования Каменск-Уральский городской округ Свердловской области»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5F2654" w:rsidRDefault="006F5BEC" w:rsidP="006F5BEC">
      <w:pPr>
        <w:suppressAutoHyphens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>7</w:t>
      </w:r>
      <w:r w:rsidR="00C07259">
        <w:rPr>
          <w:rFonts w:ascii="Liberation Serif" w:hAnsi="Liberation Serif" w:cs="Liberation Serif"/>
          <w:color w:val="000000" w:themeColor="text1"/>
          <w:sz w:val="28"/>
          <w:szCs w:val="28"/>
        </w:rPr>
        <w:t>) в абзацах четвертом, седьмом раздела 1 программы слова «Администрации города» заменить словами «Администрации городского округа»;</w:t>
      </w:r>
    </w:p>
    <w:p w:rsidR="00C07259" w:rsidRPr="00C07259" w:rsidRDefault="006F5BEC" w:rsidP="00C07259">
      <w:pPr>
        <w:suppressAutoHyphens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C07259">
        <w:rPr>
          <w:rFonts w:ascii="Liberation Serif" w:hAnsi="Liberation Serif" w:cs="Liberation Serif"/>
          <w:color w:val="000000" w:themeColor="text1"/>
          <w:sz w:val="28"/>
          <w:szCs w:val="28"/>
        </w:rPr>
        <w:t>) в</w:t>
      </w:r>
      <w:r w:rsidR="00C07259" w:rsidRPr="00C0725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абзаце первом </w:t>
      </w:r>
      <w:r w:rsidR="00C07259">
        <w:rPr>
          <w:rFonts w:ascii="Liberation Serif" w:hAnsi="Liberation Serif" w:cs="Liberation Serif"/>
          <w:color w:val="000000" w:themeColor="text1"/>
          <w:sz w:val="28"/>
          <w:szCs w:val="28"/>
        </w:rPr>
        <w:t>раздела 3 программы слова «Администрации города Каменска-Уральского» заменить словами «Администрации городского округа»;</w:t>
      </w:r>
    </w:p>
    <w:p w:rsidR="00C07259" w:rsidRDefault="006F5BEC" w:rsidP="00C07259">
      <w:pPr>
        <w:suppressAutoHyphens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C07259" w:rsidRPr="00C0725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абзац </w:t>
      </w:r>
      <w:r w:rsidR="00C2004A" w:rsidRPr="00C2004A">
        <w:rPr>
          <w:rFonts w:ascii="Liberation Serif" w:hAnsi="Liberation Serif" w:cs="Liberation Serif"/>
          <w:sz w:val="28"/>
          <w:szCs w:val="28"/>
        </w:rPr>
        <w:t>третий</w:t>
      </w:r>
      <w:r w:rsidR="00C07259" w:rsidRPr="00C2004A">
        <w:rPr>
          <w:rFonts w:ascii="Liberation Serif" w:hAnsi="Liberation Serif" w:cs="Liberation Serif"/>
          <w:sz w:val="28"/>
          <w:szCs w:val="28"/>
        </w:rPr>
        <w:t xml:space="preserve"> </w:t>
      </w:r>
      <w:r w:rsidR="00C07259" w:rsidRPr="00C07259">
        <w:rPr>
          <w:rFonts w:ascii="Liberation Serif" w:hAnsi="Liberation Serif" w:cs="Liberation Serif"/>
          <w:color w:val="000000" w:themeColor="text1"/>
          <w:sz w:val="28"/>
          <w:szCs w:val="28"/>
        </w:rPr>
        <w:t>раздела 3 программы изложить в следующей редакции:</w:t>
      </w:r>
    </w:p>
    <w:p w:rsidR="00CA6C9C" w:rsidRDefault="00C07259" w:rsidP="00CA6C9C">
      <w:pPr>
        <w:suppressAutoHyphens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Отчетность о ходе реализации каждой из подпрограмм муниципальной программы представляется ответственными исполнителями подпрограмм в соответствии с </w:t>
      </w:r>
      <w:hyperlink r:id="rId12" w:history="1">
        <w:r w:rsidRPr="00C076D1">
          <w:rPr>
            <w:rFonts w:ascii="Liberation Serif" w:hAnsi="Liberation Serif" w:cs="Liberation Serif"/>
            <w:sz w:val="28"/>
            <w:szCs w:val="28"/>
          </w:rPr>
          <w:t>Порядком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формирования и реализации муниципальных программ и комплексных муниципальных программ Каменск-Уральского городского округа, </w:t>
      </w:r>
      <w:r w:rsidRPr="00856C1E">
        <w:rPr>
          <w:rFonts w:ascii="Liberation Serif" w:hAnsi="Liberation Serif" w:cs="Liberation Serif"/>
          <w:sz w:val="28"/>
          <w:szCs w:val="28"/>
        </w:rPr>
        <w:t>утвержденным постановлением Администрации города Каменска-Уральского от 23.11.2015 № 1666</w:t>
      </w:r>
      <w:r>
        <w:rPr>
          <w:rFonts w:ascii="Liberation Serif" w:hAnsi="Liberation Serif" w:cs="Liberation Serif"/>
          <w:sz w:val="28"/>
          <w:szCs w:val="28"/>
        </w:rPr>
        <w:t xml:space="preserve">, в отдел мониторинга муниципальных программ и услуг Администрации городского округа.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Итог выполнения муниципальной программы формирует и представляет в отдел </w:t>
      </w:r>
      <w:r>
        <w:rPr>
          <w:rFonts w:ascii="Liberation Serif" w:hAnsi="Liberation Serif" w:cs="Liberation Serif"/>
          <w:sz w:val="28"/>
          <w:szCs w:val="28"/>
        </w:rPr>
        <w:lastRenderedPageBreak/>
        <w:t>мониторинга муниципальных программ и услуг отдел бухгалтерского учета, отчетности и закупок Администрации городского округа.</w:t>
      </w:r>
      <w:r w:rsidR="00C076D1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CA6C9C" w:rsidRPr="009107DA" w:rsidRDefault="0057348A" w:rsidP="00CA6C9C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6F5BEC" w:rsidRPr="009107DA">
        <w:rPr>
          <w:rFonts w:ascii="Liberation Serif" w:hAnsi="Liberation Serif" w:cs="Liberation Serif"/>
          <w:sz w:val="28"/>
          <w:szCs w:val="28"/>
        </w:rPr>
        <w:t>)</w:t>
      </w:r>
      <w:r w:rsidR="00EA69A2" w:rsidRPr="009107DA">
        <w:rPr>
          <w:rFonts w:ascii="Liberation Serif" w:hAnsi="Liberation Serif" w:cs="Liberation Serif"/>
          <w:sz w:val="28"/>
          <w:szCs w:val="28"/>
        </w:rPr>
        <w:t xml:space="preserve"> </w:t>
      </w:r>
      <w:r w:rsidR="00CA6C9C" w:rsidRPr="009107DA">
        <w:rPr>
          <w:rFonts w:ascii="Liberation Serif" w:hAnsi="Liberation Serif" w:cs="Liberation Serif"/>
          <w:sz w:val="28"/>
          <w:szCs w:val="28"/>
        </w:rPr>
        <w:t>в подпрограмме «</w:t>
      </w:r>
      <w:hyperlink r:id="rId13" w:history="1">
        <w:r w:rsidR="00CA6C9C" w:rsidRPr="009107DA">
          <w:rPr>
            <w:rFonts w:ascii="Liberation Serif" w:hAnsi="Liberation Serif" w:cs="Liberation Serif"/>
            <w:sz w:val="28"/>
            <w:szCs w:val="28"/>
          </w:rPr>
          <w:t>Поддержка социально ориентированных некоммерческих организаций</w:t>
        </w:r>
      </w:hyperlink>
      <w:r w:rsidR="00CA6C9C" w:rsidRPr="009107DA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</w:t>
      </w:r>
      <w:r w:rsidR="00CA6C9C" w:rsidRPr="009107DA">
        <w:rPr>
          <w:rFonts w:ascii="Liberation Serif" w:hAnsi="Liberation Serif"/>
          <w:sz w:val="28"/>
          <w:szCs w:val="28"/>
        </w:rPr>
        <w:t>слова «</w:t>
      </w:r>
      <w:r w:rsidR="00CA6C9C" w:rsidRPr="009107DA">
        <w:rPr>
          <w:rFonts w:ascii="Liberation Serif" w:hAnsi="Liberation Serif" w:cs="Liberation Serif"/>
          <w:sz w:val="28"/>
          <w:szCs w:val="28"/>
        </w:rPr>
        <w:t>Общественной палаты муниципального образования город Каменск-Уральский» заменить словами «Общественной палаты Каменск-Уральского городского округа»;</w:t>
      </w:r>
    </w:p>
    <w:p w:rsidR="00EA69A2" w:rsidRPr="009107DA" w:rsidRDefault="00CA6C9C" w:rsidP="00CA6C9C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07DA">
        <w:rPr>
          <w:rFonts w:ascii="Liberation Serif" w:hAnsi="Liberation Serif" w:cs="Liberation Serif"/>
          <w:sz w:val="28"/>
          <w:szCs w:val="28"/>
        </w:rPr>
        <w:t>1</w:t>
      </w:r>
      <w:r w:rsidR="0057348A">
        <w:rPr>
          <w:rFonts w:ascii="Liberation Serif" w:hAnsi="Liberation Serif" w:cs="Liberation Serif"/>
          <w:sz w:val="28"/>
          <w:szCs w:val="28"/>
        </w:rPr>
        <w:t>1</w:t>
      </w:r>
      <w:r w:rsidRPr="009107DA">
        <w:rPr>
          <w:rFonts w:ascii="Liberation Serif" w:hAnsi="Liberation Serif" w:cs="Liberation Serif"/>
          <w:sz w:val="28"/>
          <w:szCs w:val="28"/>
        </w:rPr>
        <w:t xml:space="preserve">) </w:t>
      </w:r>
      <w:r w:rsidR="00EA69A2" w:rsidRPr="009107DA">
        <w:rPr>
          <w:rFonts w:ascii="Liberation Serif" w:hAnsi="Liberation Serif" w:cs="Liberation Serif"/>
          <w:sz w:val="28"/>
          <w:szCs w:val="28"/>
        </w:rPr>
        <w:t>в паспорте подпрограммы «</w:t>
      </w:r>
      <w:hyperlink r:id="rId14" w:history="1">
        <w:r w:rsidR="00EA69A2" w:rsidRPr="009107DA">
          <w:rPr>
            <w:rFonts w:ascii="Liberation Serif" w:hAnsi="Liberation Serif" w:cs="Liberation Serif"/>
            <w:sz w:val="28"/>
            <w:szCs w:val="28"/>
          </w:rPr>
          <w:t>Поддержка социально ориентированных некоммерческих организаций</w:t>
        </w:r>
      </w:hyperlink>
      <w:r w:rsidR="00EA69A2" w:rsidRPr="009107DA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слова «</w:t>
      </w:r>
      <w:r w:rsidR="00E2651E" w:rsidRPr="009107DA">
        <w:rPr>
          <w:rFonts w:ascii="Liberation Serif" w:hAnsi="Liberation Serif"/>
          <w:sz w:val="28"/>
          <w:szCs w:val="28"/>
        </w:rPr>
        <w:t>Администраци</w:t>
      </w:r>
      <w:r w:rsidR="00EA69A2" w:rsidRPr="009107DA">
        <w:rPr>
          <w:rFonts w:ascii="Liberation Serif" w:hAnsi="Liberation Serif"/>
          <w:sz w:val="28"/>
          <w:szCs w:val="28"/>
        </w:rPr>
        <w:t>и</w:t>
      </w:r>
      <w:r w:rsidR="00E2651E" w:rsidRPr="009107DA">
        <w:rPr>
          <w:rFonts w:ascii="Liberation Serif" w:hAnsi="Liberation Serif"/>
          <w:sz w:val="28"/>
          <w:szCs w:val="28"/>
        </w:rPr>
        <w:t xml:space="preserve"> города Каменска-Уральского</w:t>
      </w:r>
      <w:r w:rsidR="00EA69A2" w:rsidRPr="009107DA">
        <w:rPr>
          <w:rFonts w:ascii="Liberation Serif" w:hAnsi="Liberation Serif"/>
          <w:sz w:val="28"/>
          <w:szCs w:val="28"/>
        </w:rPr>
        <w:t>» заменить словами «Администрации Каменск-Уральского городского округа»;</w:t>
      </w:r>
    </w:p>
    <w:p w:rsidR="009107DA" w:rsidRPr="00E3259E" w:rsidRDefault="00EA69A2" w:rsidP="007229E9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2</w:t>
      </w:r>
      <w:r w:rsidRPr="00E3259E">
        <w:rPr>
          <w:rFonts w:ascii="Liberation Serif" w:hAnsi="Liberation Serif"/>
          <w:sz w:val="28"/>
          <w:szCs w:val="28"/>
        </w:rPr>
        <w:t xml:space="preserve">) </w:t>
      </w:r>
      <w:r w:rsidR="009107DA" w:rsidRPr="00E3259E">
        <w:rPr>
          <w:rFonts w:ascii="Liberation Serif" w:hAnsi="Liberation Serif"/>
          <w:sz w:val="28"/>
          <w:szCs w:val="28"/>
        </w:rPr>
        <w:t xml:space="preserve">паспорт </w:t>
      </w:r>
      <w:r w:rsidR="009107DA" w:rsidRPr="00E3259E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15" w:history="1">
        <w:r w:rsidR="009107DA" w:rsidRPr="00E3259E">
          <w:rPr>
            <w:rFonts w:ascii="Liberation Serif" w:hAnsi="Liberation Serif" w:cs="Liberation Serif"/>
            <w:sz w:val="28"/>
            <w:szCs w:val="28"/>
          </w:rPr>
          <w:t>Поддержка социально ориентированных некоммерческих организаций</w:t>
        </w:r>
      </w:hyperlink>
      <w:r w:rsidR="009107DA" w:rsidRPr="00E3259E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после строки «Объем финансирования подпрограммы по годам реализации, тыс</w:t>
      </w:r>
      <w:proofErr w:type="gramStart"/>
      <w:r w:rsidR="009107DA" w:rsidRPr="00E3259E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="009107DA" w:rsidRPr="00E3259E">
        <w:rPr>
          <w:rFonts w:ascii="Liberation Serif" w:hAnsi="Liberation Serif" w:cs="Liberation Serif"/>
          <w:sz w:val="28"/>
          <w:szCs w:val="28"/>
        </w:rPr>
        <w:t>уб.» дополнить строкой следующего содержания:</w:t>
      </w:r>
    </w:p>
    <w:p w:rsidR="009107DA" w:rsidRPr="00E3259E" w:rsidRDefault="009107DA" w:rsidP="007229E9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765" w:type="dxa"/>
        <w:jc w:val="center"/>
        <w:tblCellSpacing w:w="5" w:type="nil"/>
        <w:tblInd w:w="17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91"/>
        <w:gridCol w:w="6474"/>
      </w:tblGrid>
      <w:tr w:rsidR="009107DA" w:rsidRPr="000E6A77" w:rsidTr="00765682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DA" w:rsidRPr="00E3259E" w:rsidRDefault="009107DA" w:rsidP="00765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3259E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E3259E">
              <w:rPr>
                <w:rFonts w:ascii="Liberation Serif" w:hAnsi="Liberation Serif"/>
                <w:sz w:val="24"/>
                <w:szCs w:val="24"/>
              </w:rPr>
              <w:t xml:space="preserve">: объем налоговых расходов городского округа в рамках реализации </w:t>
            </w:r>
            <w:r w:rsidR="00CA44FE" w:rsidRPr="00E3259E">
              <w:rPr>
                <w:rFonts w:ascii="Liberation Serif" w:hAnsi="Liberation Serif"/>
                <w:sz w:val="24"/>
                <w:szCs w:val="24"/>
              </w:rPr>
              <w:t>под</w:t>
            </w:r>
            <w:r w:rsidRPr="00E3259E">
              <w:rPr>
                <w:rFonts w:ascii="Liberation Serif" w:hAnsi="Liberation Serif"/>
                <w:sz w:val="24"/>
                <w:szCs w:val="24"/>
              </w:rPr>
              <w:t>программы, тыс. руб.</w:t>
            </w:r>
          </w:p>
          <w:p w:rsidR="009107DA" w:rsidRPr="00E3259E" w:rsidRDefault="009107DA" w:rsidP="00765682">
            <w:pPr>
              <w:pStyle w:val="ConsPlusCell"/>
              <w:rPr>
                <w:sz w:val="32"/>
                <w:szCs w:val="3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DA" w:rsidRPr="00391E9B" w:rsidRDefault="009107DA" w:rsidP="00CA44FE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59E">
              <w:rPr>
                <w:rFonts w:ascii="Liberation Serif" w:hAnsi="Liberation Serif" w:cs="Liberation Serif"/>
                <w:sz w:val="24"/>
                <w:szCs w:val="24"/>
              </w:rPr>
              <w:t xml:space="preserve">ВСЕГО: </w:t>
            </w:r>
            <w:r w:rsidR="00CA44FE" w:rsidRPr="00E3259E">
              <w:rPr>
                <w:rFonts w:ascii="Liberation Serif" w:hAnsi="Liberation Serif" w:cs="Liberation Serif"/>
                <w:sz w:val="24"/>
                <w:szCs w:val="24"/>
              </w:rPr>
              <w:t>отсутствуют</w:t>
            </w:r>
          </w:p>
        </w:tc>
      </w:tr>
    </w:tbl>
    <w:p w:rsidR="009107DA" w:rsidRDefault="009107DA" w:rsidP="007229E9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F5BEC" w:rsidRPr="009107DA" w:rsidRDefault="009107DA" w:rsidP="007229E9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) </w:t>
      </w:r>
      <w:r w:rsidR="007229E9">
        <w:rPr>
          <w:rFonts w:ascii="Liberation Serif" w:hAnsi="Liberation Serif"/>
          <w:sz w:val="28"/>
          <w:szCs w:val="28"/>
        </w:rPr>
        <w:t xml:space="preserve">в </w:t>
      </w:r>
      <w:r w:rsidR="00EA69A2">
        <w:rPr>
          <w:rFonts w:ascii="Liberation Serif" w:hAnsi="Liberation Serif"/>
          <w:sz w:val="28"/>
          <w:szCs w:val="28"/>
        </w:rPr>
        <w:t>пункт</w:t>
      </w:r>
      <w:r w:rsidR="007229E9">
        <w:rPr>
          <w:rFonts w:ascii="Liberation Serif" w:hAnsi="Liberation Serif"/>
          <w:sz w:val="28"/>
          <w:szCs w:val="28"/>
        </w:rPr>
        <w:t>е</w:t>
      </w:r>
      <w:r w:rsidR="00EA69A2">
        <w:rPr>
          <w:rFonts w:ascii="Liberation Serif" w:hAnsi="Liberation Serif"/>
          <w:sz w:val="28"/>
          <w:szCs w:val="28"/>
        </w:rPr>
        <w:t xml:space="preserve"> </w:t>
      </w:r>
      <w:r w:rsidR="007229E9">
        <w:rPr>
          <w:rFonts w:ascii="Liberation Serif" w:hAnsi="Liberation Serif"/>
          <w:sz w:val="28"/>
          <w:szCs w:val="28"/>
        </w:rPr>
        <w:t>7</w:t>
      </w:r>
      <w:r w:rsidR="00EA69A2">
        <w:rPr>
          <w:rFonts w:ascii="Liberation Serif" w:hAnsi="Liberation Serif"/>
          <w:sz w:val="28"/>
          <w:szCs w:val="28"/>
        </w:rPr>
        <w:t xml:space="preserve"> раздела 2 </w:t>
      </w:r>
      <w:r w:rsidR="00EA69A2" w:rsidRPr="00EA69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подпрограммы </w:t>
      </w:r>
      <w:r w:rsidR="00EA69A2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hyperlink r:id="rId16" w:history="1">
        <w:r w:rsidR="00EA69A2" w:rsidRPr="009107DA">
          <w:rPr>
            <w:rFonts w:ascii="Liberation Serif" w:hAnsi="Liberation Serif" w:cs="Liberation Serif"/>
            <w:sz w:val="28"/>
            <w:szCs w:val="28"/>
          </w:rPr>
          <w:t>Поддержка социально ориентированных некоммерческих организаций</w:t>
        </w:r>
      </w:hyperlink>
      <w:r w:rsidR="00EA69A2" w:rsidRPr="009107DA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</w:t>
      </w:r>
      <w:r w:rsidR="00E229AF" w:rsidRPr="009107DA">
        <w:rPr>
          <w:rFonts w:ascii="Liberation Serif" w:hAnsi="Liberation Serif"/>
          <w:sz w:val="28"/>
          <w:szCs w:val="28"/>
        </w:rPr>
        <w:t>слова «Администрации города» заменить словами «Администрации Каменск-Уральского городского округа</w:t>
      </w:r>
      <w:r w:rsidR="00EA69A2" w:rsidRPr="009107DA">
        <w:rPr>
          <w:rFonts w:ascii="Liberation Serif" w:hAnsi="Liberation Serif"/>
          <w:sz w:val="28"/>
          <w:szCs w:val="28"/>
        </w:rPr>
        <w:t xml:space="preserve"> (далее – Администрация городского округа»</w:t>
      </w:r>
      <w:r w:rsidR="00E229AF" w:rsidRPr="009107DA">
        <w:rPr>
          <w:rFonts w:ascii="Liberation Serif" w:hAnsi="Liberation Serif"/>
          <w:sz w:val="28"/>
          <w:szCs w:val="28"/>
        </w:rPr>
        <w:t>;</w:t>
      </w:r>
    </w:p>
    <w:p w:rsidR="00E229AF" w:rsidRDefault="00CA6C9C" w:rsidP="00D903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107DA"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4</w:t>
      </w:r>
      <w:r w:rsidRPr="009107DA">
        <w:rPr>
          <w:rFonts w:ascii="Liberation Serif" w:hAnsi="Liberation Serif"/>
          <w:sz w:val="28"/>
          <w:szCs w:val="28"/>
        </w:rPr>
        <w:t>)</w:t>
      </w:r>
      <w:r w:rsidR="007229E9" w:rsidRPr="009107DA">
        <w:rPr>
          <w:rFonts w:ascii="Liberation Serif" w:hAnsi="Liberation Serif"/>
          <w:sz w:val="28"/>
          <w:szCs w:val="28"/>
        </w:rPr>
        <w:t xml:space="preserve"> в а</w:t>
      </w:r>
      <w:r w:rsidR="00E229AF" w:rsidRPr="009107DA">
        <w:rPr>
          <w:rFonts w:ascii="Liberation Serif" w:hAnsi="Liberation Serif"/>
          <w:sz w:val="28"/>
          <w:szCs w:val="28"/>
        </w:rPr>
        <w:t>бзац</w:t>
      </w:r>
      <w:r w:rsidR="007229E9" w:rsidRPr="009107DA">
        <w:rPr>
          <w:rFonts w:ascii="Liberation Serif" w:hAnsi="Liberation Serif"/>
          <w:sz w:val="28"/>
          <w:szCs w:val="28"/>
        </w:rPr>
        <w:t>е</w:t>
      </w:r>
      <w:r w:rsidR="00E229AF" w:rsidRPr="009107DA">
        <w:rPr>
          <w:rFonts w:ascii="Liberation Serif" w:hAnsi="Liberation Serif"/>
          <w:sz w:val="28"/>
          <w:szCs w:val="28"/>
        </w:rPr>
        <w:t xml:space="preserve"> 2 </w:t>
      </w:r>
      <w:r w:rsidR="007229E9" w:rsidRPr="009107DA">
        <w:rPr>
          <w:rFonts w:ascii="Liberation Serif" w:hAnsi="Liberation Serif"/>
          <w:sz w:val="28"/>
          <w:szCs w:val="28"/>
        </w:rPr>
        <w:t>п</w:t>
      </w:r>
      <w:r w:rsidR="00E229AF" w:rsidRPr="009107DA">
        <w:rPr>
          <w:rFonts w:ascii="Liberation Serif" w:hAnsi="Liberation Serif"/>
          <w:sz w:val="28"/>
          <w:szCs w:val="28"/>
        </w:rPr>
        <w:t>ункт</w:t>
      </w:r>
      <w:r w:rsidR="007229E9" w:rsidRPr="009107DA">
        <w:rPr>
          <w:rFonts w:ascii="Liberation Serif" w:hAnsi="Liberation Serif"/>
          <w:sz w:val="28"/>
          <w:szCs w:val="28"/>
        </w:rPr>
        <w:t xml:space="preserve">а </w:t>
      </w:r>
      <w:r w:rsidR="00E229AF" w:rsidRPr="009107DA">
        <w:rPr>
          <w:rFonts w:ascii="Liberation Serif" w:hAnsi="Liberation Serif"/>
          <w:sz w:val="28"/>
          <w:szCs w:val="28"/>
        </w:rPr>
        <w:t xml:space="preserve">8 раздела 2, </w:t>
      </w:r>
      <w:r w:rsidR="00EA69A2" w:rsidRPr="009107DA">
        <w:rPr>
          <w:rFonts w:ascii="Liberation Serif" w:hAnsi="Liberation Serif"/>
          <w:sz w:val="28"/>
          <w:szCs w:val="28"/>
        </w:rPr>
        <w:t xml:space="preserve">в </w:t>
      </w:r>
      <w:r w:rsidR="00E229AF" w:rsidRPr="009107DA">
        <w:rPr>
          <w:rFonts w:ascii="Liberation Serif" w:hAnsi="Liberation Serif"/>
          <w:sz w:val="28"/>
          <w:szCs w:val="28"/>
        </w:rPr>
        <w:t>раздел</w:t>
      </w:r>
      <w:r w:rsidR="00EA69A2" w:rsidRPr="009107DA">
        <w:rPr>
          <w:rFonts w:ascii="Liberation Serif" w:hAnsi="Liberation Serif"/>
          <w:sz w:val="28"/>
          <w:szCs w:val="28"/>
        </w:rPr>
        <w:t>е</w:t>
      </w:r>
      <w:r w:rsidR="00E229AF" w:rsidRPr="009107DA">
        <w:rPr>
          <w:rFonts w:ascii="Liberation Serif" w:hAnsi="Liberation Serif"/>
          <w:sz w:val="28"/>
          <w:szCs w:val="28"/>
        </w:rPr>
        <w:t xml:space="preserve"> 3  </w:t>
      </w:r>
      <w:r w:rsidR="007229E9" w:rsidRPr="009107DA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17" w:history="1">
        <w:r w:rsidR="007229E9" w:rsidRPr="009107DA">
          <w:rPr>
            <w:rFonts w:ascii="Liberation Serif" w:hAnsi="Liberation Serif" w:cs="Liberation Serif"/>
            <w:sz w:val="28"/>
            <w:szCs w:val="28"/>
          </w:rPr>
          <w:t>Поддержка социально ориентированных некоммерческих организаций</w:t>
        </w:r>
      </w:hyperlink>
      <w:r w:rsidR="007229E9" w:rsidRPr="009107DA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</w:t>
      </w:r>
      <w:r w:rsidR="00E229AF" w:rsidRPr="009107DA">
        <w:rPr>
          <w:rFonts w:ascii="Liberation Serif" w:hAnsi="Liberation Serif"/>
          <w:sz w:val="28"/>
          <w:szCs w:val="28"/>
        </w:rPr>
        <w:t>слова «Администраци</w:t>
      </w:r>
      <w:r w:rsidR="00EA69A2" w:rsidRPr="009107DA">
        <w:rPr>
          <w:rFonts w:ascii="Liberation Serif" w:hAnsi="Liberation Serif"/>
          <w:sz w:val="28"/>
          <w:szCs w:val="28"/>
        </w:rPr>
        <w:t>я</w:t>
      </w:r>
      <w:r w:rsidR="00E229AF" w:rsidRPr="009107DA">
        <w:rPr>
          <w:rFonts w:ascii="Liberation Serif" w:hAnsi="Liberation Serif"/>
          <w:sz w:val="28"/>
          <w:szCs w:val="28"/>
        </w:rPr>
        <w:t xml:space="preserve"> города Каменска-Уральского» </w:t>
      </w:r>
      <w:r w:rsidR="00EA69A2" w:rsidRPr="009107DA">
        <w:rPr>
          <w:rFonts w:ascii="Liberation Serif" w:hAnsi="Liberation Serif"/>
          <w:sz w:val="28"/>
          <w:szCs w:val="28"/>
        </w:rPr>
        <w:t>в соответствующих падежах</w:t>
      </w:r>
      <w:r w:rsidR="00EA69A2">
        <w:rPr>
          <w:rFonts w:ascii="Liberation Serif" w:hAnsi="Liberation Serif"/>
          <w:sz w:val="28"/>
          <w:szCs w:val="28"/>
        </w:rPr>
        <w:t xml:space="preserve"> </w:t>
      </w:r>
      <w:r w:rsidR="00E229AF">
        <w:rPr>
          <w:rFonts w:ascii="Liberation Serif" w:hAnsi="Liberation Serif"/>
          <w:sz w:val="28"/>
          <w:szCs w:val="28"/>
        </w:rPr>
        <w:t>заменить словами «Администраци</w:t>
      </w:r>
      <w:r w:rsidR="00EA69A2">
        <w:rPr>
          <w:rFonts w:ascii="Liberation Serif" w:hAnsi="Liberation Serif"/>
          <w:sz w:val="28"/>
          <w:szCs w:val="28"/>
        </w:rPr>
        <w:t>я</w:t>
      </w:r>
      <w:r w:rsidR="00E229AF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EA69A2">
        <w:rPr>
          <w:rFonts w:ascii="Liberation Serif" w:hAnsi="Liberation Serif"/>
          <w:sz w:val="28"/>
          <w:szCs w:val="28"/>
        </w:rPr>
        <w:t xml:space="preserve"> в соответствующих падежах;</w:t>
      </w:r>
    </w:p>
    <w:p w:rsidR="00E95681" w:rsidRDefault="009107DA" w:rsidP="00E95681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)</w:t>
      </w:r>
      <w:r w:rsidR="00E95681" w:rsidRPr="00E95681">
        <w:rPr>
          <w:rFonts w:ascii="Liberation Serif" w:hAnsi="Liberation Serif" w:cs="Liberation Serif"/>
          <w:sz w:val="28"/>
          <w:szCs w:val="28"/>
        </w:rPr>
        <w:t xml:space="preserve"> </w:t>
      </w:r>
      <w:r w:rsidR="00E95681" w:rsidRPr="009107DA">
        <w:rPr>
          <w:rFonts w:ascii="Liberation Serif" w:hAnsi="Liberation Serif" w:cs="Liberation Serif"/>
          <w:sz w:val="28"/>
          <w:szCs w:val="28"/>
        </w:rPr>
        <w:t>в паспорте подпрограммы «</w:t>
      </w:r>
      <w:hyperlink r:id="rId18" w:history="1">
        <w:r w:rsidR="00E95681" w:rsidRPr="00E95681">
          <w:rPr>
            <w:rFonts w:ascii="Liberation Serif" w:hAnsi="Liberation Serif" w:cs="Liberation Serif"/>
            <w:sz w:val="28"/>
            <w:szCs w:val="28"/>
          </w:rPr>
          <w:t>Профилактика терроризма и экстремизма</w:t>
        </w:r>
      </w:hyperlink>
      <w:r w:rsidR="00E95681" w:rsidRPr="00E95681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</w:t>
      </w:r>
      <w:r w:rsidR="00E95681" w:rsidRPr="009107DA">
        <w:rPr>
          <w:rFonts w:ascii="Liberation Serif" w:hAnsi="Liberation Serif" w:cs="Liberation Serif"/>
          <w:sz w:val="28"/>
          <w:szCs w:val="28"/>
        </w:rPr>
        <w:t>» программы слова «</w:t>
      </w:r>
      <w:r w:rsidR="00E95681" w:rsidRPr="009107DA">
        <w:rPr>
          <w:rFonts w:ascii="Liberation Serif" w:hAnsi="Liberation Serif"/>
          <w:sz w:val="28"/>
          <w:szCs w:val="28"/>
        </w:rPr>
        <w:t>Администрации города Каменска-Уральского» заменить словами «Администрации Каменск-Уральского городского округа»;</w:t>
      </w:r>
    </w:p>
    <w:p w:rsidR="00E95681" w:rsidRPr="00E3259E" w:rsidRDefault="00E95681" w:rsidP="00E95681">
      <w:pPr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6</w:t>
      </w:r>
      <w:r w:rsidRPr="00E3259E">
        <w:rPr>
          <w:rFonts w:ascii="Liberation Serif" w:hAnsi="Liberation Serif"/>
          <w:sz w:val="28"/>
          <w:szCs w:val="28"/>
        </w:rPr>
        <w:t xml:space="preserve">) паспорт </w:t>
      </w:r>
      <w:r w:rsidRPr="00E3259E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19" w:history="1">
        <w:r w:rsidRPr="00E3259E">
          <w:rPr>
            <w:rFonts w:ascii="Liberation Serif" w:hAnsi="Liberation Serif" w:cs="Liberation Serif"/>
            <w:sz w:val="28"/>
            <w:szCs w:val="28"/>
          </w:rPr>
          <w:t>Профилактика терроризма и экстремизма</w:t>
        </w:r>
      </w:hyperlink>
      <w:r w:rsidRPr="00E3259E">
        <w:rPr>
          <w:rFonts w:ascii="Liberation Serif" w:hAnsi="Liberation Serif" w:cs="Liberation Serif"/>
          <w:sz w:val="28"/>
          <w:szCs w:val="28"/>
        </w:rPr>
        <w:t xml:space="preserve"> в муниципальном образовании город Каменск-Уральский на 2020 - 2026 годы» программы после строки «Объем финансирования подпрограммы по годам реализации, тыс</w:t>
      </w:r>
      <w:proofErr w:type="gramStart"/>
      <w:r w:rsidRPr="00E3259E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Pr="00E3259E">
        <w:rPr>
          <w:rFonts w:ascii="Liberation Serif" w:hAnsi="Liberation Serif" w:cs="Liberation Serif"/>
          <w:sz w:val="28"/>
          <w:szCs w:val="28"/>
        </w:rPr>
        <w:t>уб.» дополнить строкой следующего содержания:</w:t>
      </w:r>
    </w:p>
    <w:p w:rsidR="00E95681" w:rsidRPr="00E3259E" w:rsidRDefault="00E95681" w:rsidP="00E95681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765" w:type="dxa"/>
        <w:jc w:val="center"/>
        <w:tblCellSpacing w:w="5" w:type="nil"/>
        <w:tblInd w:w="17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91"/>
        <w:gridCol w:w="6474"/>
      </w:tblGrid>
      <w:tr w:rsidR="00E95681" w:rsidRPr="000E6A77" w:rsidTr="00765682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81" w:rsidRPr="00E3259E" w:rsidRDefault="00E95681" w:rsidP="00765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3259E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E3259E">
              <w:rPr>
                <w:rFonts w:ascii="Liberation Serif" w:hAnsi="Liberation Serif"/>
                <w:sz w:val="24"/>
                <w:szCs w:val="24"/>
              </w:rPr>
              <w:t xml:space="preserve">: объем налоговых расходов городского округа в рамках реализации </w:t>
            </w:r>
            <w:r w:rsidRPr="00E3259E">
              <w:rPr>
                <w:rFonts w:ascii="Liberation Serif" w:hAnsi="Liberation Serif"/>
                <w:sz w:val="24"/>
                <w:szCs w:val="24"/>
              </w:rPr>
              <w:lastRenderedPageBreak/>
              <w:t>подпрограммы, тыс. руб.</w:t>
            </w:r>
          </w:p>
          <w:p w:rsidR="00E95681" w:rsidRPr="00E3259E" w:rsidRDefault="00E95681" w:rsidP="00765682">
            <w:pPr>
              <w:pStyle w:val="ConsPlusCell"/>
              <w:rPr>
                <w:sz w:val="32"/>
                <w:szCs w:val="3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81" w:rsidRPr="00391E9B" w:rsidRDefault="00E95681" w:rsidP="00765682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5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ВСЕГО: отсутствуют</w:t>
            </w:r>
          </w:p>
        </w:tc>
      </w:tr>
    </w:tbl>
    <w:p w:rsidR="00E95681" w:rsidRDefault="00E95681" w:rsidP="00E95681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A69A2" w:rsidRDefault="00E95681" w:rsidP="00D903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) в абзаце третьем раздела 1 подпрограммы «Профилактика терроризма и экстремизма в муниципальном образовании город Каменск-Уральский на 2020-2026 годы» программы слова </w:t>
      </w:r>
      <w:r w:rsidR="0037206E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Уставом муниципального образования город Каменск-Уральский» заменить словами «Уставом Каменск-Уральского городского округа Свердловской области»;</w:t>
      </w:r>
    </w:p>
    <w:p w:rsidR="00814609" w:rsidRDefault="007274EA" w:rsidP="00D903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8</w:t>
      </w:r>
      <w:r w:rsidR="00814609">
        <w:rPr>
          <w:rFonts w:ascii="Liberation Serif" w:hAnsi="Liberation Serif"/>
          <w:sz w:val="28"/>
          <w:szCs w:val="28"/>
        </w:rPr>
        <w:t xml:space="preserve">) </w:t>
      </w:r>
      <w:r w:rsidR="00D81FCF">
        <w:rPr>
          <w:rFonts w:ascii="Liberation Serif" w:hAnsi="Liberation Serif"/>
          <w:sz w:val="28"/>
          <w:szCs w:val="28"/>
        </w:rPr>
        <w:t xml:space="preserve">в абзацах пятом и </w:t>
      </w:r>
      <w:r w:rsidR="00D623A7" w:rsidRPr="00D623A7">
        <w:rPr>
          <w:rFonts w:ascii="Liberation Serif" w:hAnsi="Liberation Serif"/>
          <w:sz w:val="28"/>
          <w:szCs w:val="28"/>
        </w:rPr>
        <w:t>восьмом</w:t>
      </w:r>
      <w:r w:rsidR="00D81FCF">
        <w:rPr>
          <w:rFonts w:ascii="Liberation Serif" w:hAnsi="Liberation Serif"/>
          <w:sz w:val="28"/>
          <w:szCs w:val="28"/>
        </w:rPr>
        <w:t xml:space="preserve"> раздела 1 подпрограммы «Профилактика терроризма и экстремизма в муниципальном образовании город Каменск-Уральский на 2020-2026 годы» </w:t>
      </w:r>
      <w:r>
        <w:rPr>
          <w:rFonts w:ascii="Liberation Serif" w:hAnsi="Liberation Serif"/>
          <w:sz w:val="28"/>
          <w:szCs w:val="28"/>
        </w:rPr>
        <w:t xml:space="preserve">программы </w:t>
      </w:r>
      <w:r w:rsidR="00814609">
        <w:rPr>
          <w:rFonts w:ascii="Liberation Serif" w:hAnsi="Liberation Serif"/>
          <w:sz w:val="28"/>
          <w:szCs w:val="28"/>
        </w:rPr>
        <w:t>слова «глава города Каменска-Уральского» в соответствующих падежах заменить словами «глава Каменск-Уральского городского округа» в соответствующих падежах;</w:t>
      </w:r>
    </w:p>
    <w:p w:rsidR="007274EA" w:rsidRDefault="007274EA" w:rsidP="00D903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7348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) в абзаце восьмом раздела 1 подпрограммы «Профилактика терроризма и экстремизма в муниципальном образовании город Каменск-Уральский на 2020-2026 годы» программы</w:t>
      </w:r>
      <w:r w:rsidR="001A2931">
        <w:rPr>
          <w:rFonts w:ascii="Liberation Serif" w:hAnsi="Liberation Serif"/>
          <w:sz w:val="28"/>
          <w:szCs w:val="28"/>
        </w:rPr>
        <w:t xml:space="preserve"> слова «Администрацией города» заменить словами «Администрацией </w:t>
      </w:r>
      <w:r w:rsidR="00CF6B00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1A2931">
        <w:rPr>
          <w:rFonts w:ascii="Liberation Serif" w:hAnsi="Liberation Serif"/>
          <w:sz w:val="28"/>
          <w:szCs w:val="28"/>
        </w:rPr>
        <w:t>городского округа</w:t>
      </w:r>
      <w:r w:rsidR="00CF6B00">
        <w:rPr>
          <w:rFonts w:ascii="Liberation Serif" w:hAnsi="Liberation Serif"/>
          <w:sz w:val="28"/>
          <w:szCs w:val="28"/>
        </w:rPr>
        <w:t xml:space="preserve"> (далее – Администрацией городского округа)</w:t>
      </w:r>
      <w:r w:rsidR="001A2931">
        <w:rPr>
          <w:rFonts w:ascii="Liberation Serif" w:hAnsi="Liberation Serif"/>
          <w:sz w:val="28"/>
          <w:szCs w:val="28"/>
        </w:rPr>
        <w:t>»;</w:t>
      </w:r>
    </w:p>
    <w:p w:rsidR="007E5114" w:rsidRDefault="0057348A" w:rsidP="007E51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CF6B00">
        <w:rPr>
          <w:rFonts w:ascii="Liberation Serif" w:hAnsi="Liberation Serif"/>
          <w:sz w:val="28"/>
          <w:szCs w:val="28"/>
        </w:rPr>
        <w:t>) в разделе 3 подпрограммы «Профилактика терроризма и экстремизма в муниципальном образовании город Каменск-Уральский на 2020-2026 годы» программы слова «Администрации города Каменска-Уральского» заменить словами «Администрации городского округа»;</w:t>
      </w:r>
    </w:p>
    <w:p w:rsidR="007E5114" w:rsidRPr="00E3259E" w:rsidRDefault="00CF6B00" w:rsidP="007E51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/>
          <w:sz w:val="28"/>
          <w:szCs w:val="28"/>
        </w:rPr>
        <w:t>2</w:t>
      </w:r>
      <w:r w:rsidR="0057348A">
        <w:rPr>
          <w:rFonts w:ascii="Liberation Serif" w:hAnsi="Liberation Serif"/>
          <w:sz w:val="28"/>
          <w:szCs w:val="28"/>
        </w:rPr>
        <w:t>1</w:t>
      </w:r>
      <w:r w:rsidRPr="00E3259E">
        <w:rPr>
          <w:rFonts w:ascii="Liberation Serif" w:hAnsi="Liberation Serif"/>
          <w:sz w:val="28"/>
          <w:szCs w:val="28"/>
        </w:rPr>
        <w:t xml:space="preserve">) </w:t>
      </w:r>
      <w:r w:rsidR="007E5114" w:rsidRPr="00E3259E">
        <w:rPr>
          <w:rFonts w:ascii="Liberation Serif" w:hAnsi="Liberation Serif"/>
          <w:sz w:val="28"/>
          <w:szCs w:val="28"/>
        </w:rPr>
        <w:t xml:space="preserve">паспорт </w:t>
      </w:r>
      <w:r w:rsidR="007E5114" w:rsidRPr="00E3259E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20" w:history="1">
        <w:r w:rsidR="007E5114" w:rsidRPr="00E3259E">
          <w:rPr>
            <w:rFonts w:ascii="Liberation Serif" w:hAnsi="Liberation Serif" w:cs="Liberation Serif"/>
            <w:sz w:val="28"/>
            <w:szCs w:val="28"/>
          </w:rPr>
          <w:t>Обеспечение комплектования, учета, хранения</w:t>
        </w:r>
      </w:hyperlink>
      <w:r w:rsidR="007E5114" w:rsidRPr="00E3259E">
        <w:rPr>
          <w:rFonts w:ascii="Liberation Serif" w:hAnsi="Liberation Serif" w:cs="Liberation Serif"/>
          <w:sz w:val="28"/>
          <w:szCs w:val="28"/>
        </w:rPr>
        <w:t xml:space="preserve"> и использования архивных документов, находящихся в МКУ «Архив МО город Каменск-Уральский», на 2020 - 2026 годы» программы после строки «Объем финансирования подпрограммы по годам реализации, тыс</w:t>
      </w:r>
      <w:proofErr w:type="gramStart"/>
      <w:r w:rsidR="007E5114" w:rsidRPr="00E3259E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="007E5114" w:rsidRPr="00E3259E">
        <w:rPr>
          <w:rFonts w:ascii="Liberation Serif" w:hAnsi="Liberation Serif" w:cs="Liberation Serif"/>
          <w:sz w:val="28"/>
          <w:szCs w:val="28"/>
        </w:rPr>
        <w:t>уб.» дополнить строкой следующего содержания:</w:t>
      </w:r>
    </w:p>
    <w:p w:rsidR="007E5114" w:rsidRPr="00E3259E" w:rsidRDefault="007E5114" w:rsidP="007E5114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765" w:type="dxa"/>
        <w:jc w:val="center"/>
        <w:tblCellSpacing w:w="5" w:type="nil"/>
        <w:tblInd w:w="17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91"/>
        <w:gridCol w:w="6474"/>
      </w:tblGrid>
      <w:tr w:rsidR="007E5114" w:rsidRPr="00E3259E" w:rsidTr="00765682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114" w:rsidRPr="00E3259E" w:rsidRDefault="007E5114" w:rsidP="00765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3259E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E3259E">
              <w:rPr>
                <w:rFonts w:ascii="Liberation Serif" w:hAnsi="Liberation Serif"/>
                <w:sz w:val="24"/>
                <w:szCs w:val="24"/>
              </w:rPr>
              <w:t>: объем налоговых расходов городского округа в рамках реализации подпрограммы, тыс. руб.</w:t>
            </w:r>
          </w:p>
          <w:p w:rsidR="007E5114" w:rsidRPr="00E3259E" w:rsidRDefault="007E5114" w:rsidP="00765682">
            <w:pPr>
              <w:pStyle w:val="ConsPlusCell"/>
              <w:rPr>
                <w:sz w:val="32"/>
                <w:szCs w:val="3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114" w:rsidRPr="00E3259E" w:rsidRDefault="007E5114" w:rsidP="00765682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59E">
              <w:rPr>
                <w:rFonts w:ascii="Liberation Serif" w:hAnsi="Liberation Serif" w:cs="Liberation Serif"/>
                <w:sz w:val="24"/>
                <w:szCs w:val="24"/>
              </w:rPr>
              <w:t>ВСЕГО: отсутствуют</w:t>
            </w:r>
          </w:p>
        </w:tc>
      </w:tr>
    </w:tbl>
    <w:p w:rsidR="007274EA" w:rsidRPr="00E3259E" w:rsidRDefault="007274EA" w:rsidP="00D903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52B29" w:rsidRPr="00E3259E" w:rsidRDefault="007E5114" w:rsidP="00652B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2</w:t>
      </w:r>
      <w:r w:rsidRPr="00E3259E">
        <w:rPr>
          <w:rFonts w:ascii="Liberation Serif" w:hAnsi="Liberation Serif" w:cs="Liberation Serif"/>
          <w:sz w:val="28"/>
          <w:szCs w:val="28"/>
        </w:rPr>
        <w:t xml:space="preserve">) </w:t>
      </w:r>
      <w:r w:rsidRPr="00E3259E">
        <w:rPr>
          <w:rFonts w:ascii="Liberation Serif" w:hAnsi="Liberation Serif"/>
          <w:sz w:val="28"/>
          <w:szCs w:val="28"/>
        </w:rPr>
        <w:t>в разделе 3 подпрограммы «</w:t>
      </w:r>
      <w:hyperlink r:id="rId21" w:history="1">
        <w:r w:rsidRPr="00E3259E">
          <w:rPr>
            <w:rFonts w:ascii="Liberation Serif" w:hAnsi="Liberation Serif" w:cs="Liberation Serif"/>
            <w:sz w:val="28"/>
            <w:szCs w:val="28"/>
          </w:rPr>
          <w:t>Обеспечение комплектования, учета, хранения</w:t>
        </w:r>
      </w:hyperlink>
      <w:r w:rsidRPr="00E3259E">
        <w:rPr>
          <w:rFonts w:ascii="Liberation Serif" w:hAnsi="Liberation Serif" w:cs="Liberation Serif"/>
          <w:sz w:val="28"/>
          <w:szCs w:val="28"/>
        </w:rPr>
        <w:t xml:space="preserve"> и использования архивных документов, находящихся в МКУ «Архив МО город Каменск-Уральский», на 2020 - 2026 годы</w:t>
      </w:r>
      <w:r w:rsidRPr="00E3259E">
        <w:rPr>
          <w:rFonts w:ascii="Liberation Serif" w:hAnsi="Liberation Serif"/>
          <w:sz w:val="28"/>
          <w:szCs w:val="28"/>
        </w:rPr>
        <w:t>» программы слова «Администрации города Каменска-Уральского» заменить словами «Администрации Каменск-Уральского городского округа»;</w:t>
      </w:r>
    </w:p>
    <w:p w:rsidR="00652B29" w:rsidRPr="00E3259E" w:rsidRDefault="00652B29" w:rsidP="00652B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3</w:t>
      </w:r>
      <w:r w:rsidRPr="00E3259E">
        <w:rPr>
          <w:rFonts w:ascii="Liberation Serif" w:hAnsi="Liberation Serif" w:cs="Liberation Serif"/>
          <w:sz w:val="28"/>
          <w:szCs w:val="28"/>
        </w:rPr>
        <w:t>) в паспорте подпрограммы «</w:t>
      </w:r>
      <w:hyperlink r:id="rId22" w:history="1">
        <w:r w:rsidRPr="00E3259E">
          <w:rPr>
            <w:rFonts w:ascii="Liberation Serif" w:hAnsi="Liberation Serif" w:cs="Liberation Serif"/>
            <w:sz w:val="28"/>
            <w:szCs w:val="28"/>
          </w:rPr>
          <w:t>Реализация прочих мероприятий</w:t>
        </w:r>
      </w:hyperlink>
      <w:r w:rsidRPr="00E3259E">
        <w:rPr>
          <w:rFonts w:ascii="Liberation Serif" w:hAnsi="Liberation Serif" w:cs="Liberation Serif"/>
          <w:sz w:val="28"/>
          <w:szCs w:val="28"/>
        </w:rPr>
        <w:t xml:space="preserve"> на              2020 - 2026 годы» программы слова «Администрации города» заменить словами «Администрации городского округа»;</w:t>
      </w:r>
    </w:p>
    <w:p w:rsidR="00652B29" w:rsidRPr="00E3259E" w:rsidRDefault="00652B29" w:rsidP="00652B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/>
          <w:sz w:val="28"/>
          <w:szCs w:val="28"/>
        </w:rPr>
        <w:t>2</w:t>
      </w:r>
      <w:r w:rsidR="0057348A">
        <w:rPr>
          <w:rFonts w:ascii="Liberation Serif" w:hAnsi="Liberation Serif"/>
          <w:sz w:val="28"/>
          <w:szCs w:val="28"/>
        </w:rPr>
        <w:t>4</w:t>
      </w:r>
      <w:r w:rsidRPr="00E3259E">
        <w:rPr>
          <w:rFonts w:ascii="Liberation Serif" w:hAnsi="Liberation Serif"/>
          <w:sz w:val="28"/>
          <w:szCs w:val="28"/>
        </w:rPr>
        <w:t xml:space="preserve">) паспорт </w:t>
      </w:r>
      <w:r w:rsidRPr="00E3259E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23" w:history="1">
        <w:r w:rsidR="003C43DD" w:rsidRPr="00E3259E">
          <w:rPr>
            <w:rFonts w:ascii="Liberation Serif" w:hAnsi="Liberation Serif" w:cs="Liberation Serif"/>
            <w:sz w:val="28"/>
            <w:szCs w:val="28"/>
          </w:rPr>
          <w:t>Реализация прочих мероприятий</w:t>
        </w:r>
      </w:hyperlink>
      <w:r w:rsidR="003C43DD" w:rsidRPr="00E3259E">
        <w:rPr>
          <w:rFonts w:ascii="Liberation Serif" w:hAnsi="Liberation Serif" w:cs="Liberation Serif"/>
          <w:sz w:val="28"/>
          <w:szCs w:val="28"/>
        </w:rPr>
        <w:t xml:space="preserve"> на                  2020 - 2026 годы</w:t>
      </w:r>
      <w:r w:rsidRPr="00E3259E">
        <w:rPr>
          <w:rFonts w:ascii="Liberation Serif" w:hAnsi="Liberation Serif" w:cs="Liberation Serif"/>
          <w:sz w:val="28"/>
          <w:szCs w:val="28"/>
        </w:rPr>
        <w:t>» программы после строки «Объем финансирования подпрограммы по годам реализации, тыс</w:t>
      </w:r>
      <w:proofErr w:type="gramStart"/>
      <w:r w:rsidRPr="00E3259E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Pr="00E3259E">
        <w:rPr>
          <w:rFonts w:ascii="Liberation Serif" w:hAnsi="Liberation Serif" w:cs="Liberation Serif"/>
          <w:sz w:val="28"/>
          <w:szCs w:val="28"/>
        </w:rPr>
        <w:t>уб.» дополнить строкой следующего содержания:</w:t>
      </w:r>
    </w:p>
    <w:p w:rsidR="00652B29" w:rsidRPr="00E3259E" w:rsidRDefault="00652B29" w:rsidP="00652B29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765" w:type="dxa"/>
        <w:jc w:val="center"/>
        <w:tblCellSpacing w:w="5" w:type="nil"/>
        <w:tblInd w:w="17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91"/>
        <w:gridCol w:w="6474"/>
      </w:tblGrid>
      <w:tr w:rsidR="00652B29" w:rsidRPr="00E3259E" w:rsidTr="00765682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B29" w:rsidRPr="00E3259E" w:rsidRDefault="00652B29" w:rsidP="00765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3259E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E3259E">
              <w:rPr>
                <w:rFonts w:ascii="Liberation Serif" w:hAnsi="Liberation Serif"/>
                <w:sz w:val="24"/>
                <w:szCs w:val="24"/>
              </w:rPr>
              <w:t>: объем налоговых расходов городского округа в рамках реализации подпрограммы, тыс. руб.</w:t>
            </w:r>
          </w:p>
          <w:p w:rsidR="00652B29" w:rsidRPr="00E3259E" w:rsidRDefault="00652B29" w:rsidP="00765682">
            <w:pPr>
              <w:pStyle w:val="ConsPlusCell"/>
              <w:rPr>
                <w:sz w:val="32"/>
                <w:szCs w:val="3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B29" w:rsidRPr="00E3259E" w:rsidRDefault="00652B29" w:rsidP="00765682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59E">
              <w:rPr>
                <w:rFonts w:ascii="Liberation Serif" w:hAnsi="Liberation Serif" w:cs="Liberation Serif"/>
                <w:sz w:val="24"/>
                <w:szCs w:val="24"/>
              </w:rPr>
              <w:t>ВСЕГО: отсутствуют</w:t>
            </w:r>
          </w:p>
        </w:tc>
      </w:tr>
    </w:tbl>
    <w:p w:rsidR="007E5114" w:rsidRPr="00E3259E" w:rsidRDefault="007E5114" w:rsidP="00D81FC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02DE2" w:rsidRDefault="00E02DE2" w:rsidP="00D81FC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5</w:t>
      </w:r>
      <w:r w:rsidRPr="00E3259E">
        <w:rPr>
          <w:rFonts w:ascii="Liberation Serif" w:hAnsi="Liberation Serif" w:cs="Liberation Serif"/>
          <w:sz w:val="28"/>
          <w:szCs w:val="28"/>
        </w:rPr>
        <w:t xml:space="preserve">) в абзаце третьем раздела </w:t>
      </w:r>
      <w:r w:rsidR="00190A4C" w:rsidRPr="00E3259E">
        <w:rPr>
          <w:rFonts w:ascii="Liberation Serif" w:hAnsi="Liberation Serif" w:cs="Liberation Serif"/>
          <w:sz w:val="28"/>
          <w:szCs w:val="28"/>
        </w:rPr>
        <w:t xml:space="preserve">1 </w:t>
      </w:r>
      <w:r w:rsidR="00463665" w:rsidRPr="00E3259E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24" w:history="1">
        <w:r w:rsidR="00463665" w:rsidRPr="00E3259E">
          <w:rPr>
            <w:rFonts w:ascii="Liberation Serif" w:hAnsi="Liberation Serif" w:cs="Liberation Serif"/>
            <w:sz w:val="28"/>
            <w:szCs w:val="28"/>
          </w:rPr>
          <w:t>Реализация прочих мероприятий</w:t>
        </w:r>
      </w:hyperlink>
      <w:r w:rsidR="00463665" w:rsidRPr="00E3259E">
        <w:rPr>
          <w:rFonts w:ascii="Liberation Serif" w:hAnsi="Liberation Serif" w:cs="Liberation Serif"/>
          <w:sz w:val="28"/>
          <w:szCs w:val="28"/>
        </w:rPr>
        <w:t xml:space="preserve"> на 2020 - 2026 годы» программы</w:t>
      </w:r>
      <w:r w:rsidR="00190A4C" w:rsidRPr="00E3259E">
        <w:rPr>
          <w:rFonts w:ascii="Liberation Serif" w:hAnsi="Liberation Serif" w:cs="Liberation Serif"/>
          <w:sz w:val="28"/>
          <w:szCs w:val="28"/>
        </w:rPr>
        <w:t xml:space="preserve"> слова «Администрация города» заменить словами</w:t>
      </w:r>
      <w:r w:rsidR="00190A4C">
        <w:rPr>
          <w:rFonts w:ascii="Liberation Serif" w:hAnsi="Liberation Serif" w:cs="Liberation Serif"/>
          <w:sz w:val="28"/>
          <w:szCs w:val="28"/>
        </w:rPr>
        <w:t xml:space="preserve"> «Администрация Каменск-Уральского городского округа (далее – Администрация городского округа)»;</w:t>
      </w:r>
    </w:p>
    <w:p w:rsidR="00190A4C" w:rsidRDefault="00190A4C" w:rsidP="00D81FC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) в абзацах </w:t>
      </w:r>
      <w:r w:rsidR="00D623A7">
        <w:rPr>
          <w:rFonts w:ascii="Liberation Serif" w:hAnsi="Liberation Serif" w:cs="Liberation Serif"/>
          <w:sz w:val="28"/>
          <w:szCs w:val="28"/>
        </w:rPr>
        <w:t xml:space="preserve">третьем, </w:t>
      </w:r>
      <w:r>
        <w:rPr>
          <w:rFonts w:ascii="Liberation Serif" w:hAnsi="Liberation Serif" w:cs="Liberation Serif"/>
          <w:sz w:val="28"/>
          <w:szCs w:val="28"/>
        </w:rPr>
        <w:t>седьмом, восьмом, девятом, одиннадцатом раздела 1</w:t>
      </w:r>
      <w:r w:rsidR="00DE239A">
        <w:rPr>
          <w:rFonts w:ascii="Liberation Serif" w:hAnsi="Liberation Serif" w:cs="Liberation Serif"/>
          <w:sz w:val="28"/>
          <w:szCs w:val="28"/>
        </w:rPr>
        <w:t>, в абзаце первом раздела 3</w:t>
      </w:r>
      <w:r w:rsidR="00F7670A">
        <w:rPr>
          <w:rFonts w:ascii="Liberation Serif" w:hAnsi="Liberation Serif" w:cs="Liberation Serif"/>
          <w:sz w:val="28"/>
          <w:szCs w:val="28"/>
        </w:rPr>
        <w:t xml:space="preserve">, Приложениях № 1, № 2 к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63665">
        <w:rPr>
          <w:rFonts w:ascii="Liberation Serif" w:hAnsi="Liberation Serif" w:cs="Liberation Serif"/>
          <w:sz w:val="28"/>
          <w:szCs w:val="28"/>
        </w:rPr>
        <w:t>подпрограмм</w:t>
      </w:r>
      <w:r w:rsidR="00F7670A">
        <w:rPr>
          <w:rFonts w:ascii="Liberation Serif" w:hAnsi="Liberation Serif" w:cs="Liberation Serif"/>
          <w:sz w:val="28"/>
          <w:szCs w:val="28"/>
        </w:rPr>
        <w:t>е</w:t>
      </w:r>
      <w:r w:rsidRPr="00463665">
        <w:rPr>
          <w:rFonts w:ascii="Liberation Serif" w:hAnsi="Liberation Serif" w:cs="Liberation Serif"/>
          <w:sz w:val="28"/>
          <w:szCs w:val="28"/>
        </w:rPr>
        <w:t xml:space="preserve"> «</w:t>
      </w:r>
      <w:hyperlink r:id="rId25" w:history="1">
        <w:r w:rsidRPr="00463665">
          <w:rPr>
            <w:rFonts w:ascii="Liberation Serif" w:hAnsi="Liberation Serif" w:cs="Liberation Serif"/>
            <w:sz w:val="28"/>
            <w:szCs w:val="28"/>
          </w:rPr>
          <w:t>Реализация прочих мероприятий</w:t>
        </w:r>
      </w:hyperlink>
      <w:r w:rsidRPr="00463665">
        <w:rPr>
          <w:rFonts w:ascii="Liberation Serif" w:hAnsi="Liberation Serif" w:cs="Liberation Serif"/>
          <w:sz w:val="28"/>
          <w:szCs w:val="28"/>
        </w:rPr>
        <w:t xml:space="preserve"> на 2020 - 2026 годы» программы</w:t>
      </w:r>
      <w:r>
        <w:rPr>
          <w:rFonts w:ascii="Liberation Serif" w:hAnsi="Liberation Serif" w:cs="Liberation Serif"/>
          <w:sz w:val="28"/>
          <w:szCs w:val="28"/>
        </w:rPr>
        <w:t xml:space="preserve"> слова «Администрация города» в соответствующих падежах заменить словами «Администрация городского округа» в соответствующих падежах;</w:t>
      </w:r>
    </w:p>
    <w:p w:rsidR="00DE239A" w:rsidRDefault="00DE239A" w:rsidP="00DE239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 xml:space="preserve">) в абзаце втором раздела 3 </w:t>
      </w:r>
      <w:r w:rsidRPr="00463665">
        <w:rPr>
          <w:rFonts w:ascii="Liberation Serif" w:hAnsi="Liberation Serif" w:cs="Liberation Serif"/>
          <w:sz w:val="28"/>
          <w:szCs w:val="28"/>
        </w:rPr>
        <w:t>подпрограммы «</w:t>
      </w:r>
      <w:hyperlink r:id="rId26" w:history="1">
        <w:r w:rsidRPr="00463665">
          <w:rPr>
            <w:rFonts w:ascii="Liberation Serif" w:hAnsi="Liberation Serif" w:cs="Liberation Serif"/>
            <w:sz w:val="28"/>
            <w:szCs w:val="28"/>
          </w:rPr>
          <w:t>Реализация прочих мероприятий</w:t>
        </w:r>
      </w:hyperlink>
      <w:r w:rsidRPr="00463665">
        <w:rPr>
          <w:rFonts w:ascii="Liberation Serif" w:hAnsi="Liberation Serif" w:cs="Liberation Serif"/>
          <w:sz w:val="28"/>
          <w:szCs w:val="28"/>
        </w:rPr>
        <w:t xml:space="preserve"> на 2020 - 2026 годы» программы</w:t>
      </w:r>
      <w:r>
        <w:rPr>
          <w:rFonts w:ascii="Liberation Serif" w:hAnsi="Liberation Serif" w:cs="Liberation Serif"/>
          <w:sz w:val="28"/>
          <w:szCs w:val="28"/>
        </w:rPr>
        <w:t xml:space="preserve"> слова «Администрации города Каменска-Уральского» заменить словами «Администрации городского округа»;</w:t>
      </w:r>
    </w:p>
    <w:p w:rsidR="00A57A48" w:rsidRPr="00E3259E" w:rsidRDefault="00F7670A" w:rsidP="00D81FC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7348A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FD4121">
        <w:rPr>
          <w:rFonts w:ascii="Liberation Serif" w:hAnsi="Liberation Serif" w:cs="Liberation Serif"/>
          <w:sz w:val="28"/>
          <w:szCs w:val="28"/>
        </w:rPr>
        <w:t>п</w:t>
      </w:r>
      <w:r w:rsidR="00FD4121" w:rsidRPr="00FD4121">
        <w:rPr>
          <w:rFonts w:ascii="Liberation Serif" w:hAnsi="Liberation Serif" w:cs="Liberation Serif"/>
          <w:sz w:val="28"/>
          <w:szCs w:val="28"/>
        </w:rPr>
        <w:t xml:space="preserve">риложение № 6 к </w:t>
      </w:r>
      <w:r w:rsidR="00760838">
        <w:rPr>
          <w:rFonts w:ascii="Liberation Serif" w:hAnsi="Liberation Serif" w:cs="Liberation Serif"/>
          <w:sz w:val="28"/>
          <w:szCs w:val="28"/>
        </w:rPr>
        <w:t>п</w:t>
      </w:r>
      <w:r w:rsidR="00FD4121" w:rsidRPr="00FD4121">
        <w:rPr>
          <w:rFonts w:ascii="Liberation Serif" w:hAnsi="Liberation Serif" w:cs="Liberation Serif"/>
          <w:sz w:val="28"/>
          <w:szCs w:val="28"/>
        </w:rPr>
        <w:t xml:space="preserve">рограмме изложить в новой редакции согласно </w:t>
      </w:r>
      <w:r w:rsidR="00FD4121" w:rsidRPr="00E3259E">
        <w:rPr>
          <w:rFonts w:ascii="Liberation Serif" w:hAnsi="Liberation Serif" w:cs="Liberation Serif"/>
          <w:sz w:val="28"/>
          <w:szCs w:val="28"/>
        </w:rPr>
        <w:t>Приложению  к настоящему постановлению.</w:t>
      </w:r>
    </w:p>
    <w:p w:rsidR="001007E2" w:rsidRPr="00E3259E" w:rsidRDefault="004501E0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>3</w:t>
      </w:r>
      <w:r w:rsidR="00D903F9" w:rsidRPr="00E3259E">
        <w:rPr>
          <w:rFonts w:ascii="Liberation Serif" w:hAnsi="Liberation Serif" w:cs="Liberation Serif"/>
          <w:sz w:val="28"/>
          <w:szCs w:val="28"/>
        </w:rPr>
        <w:t xml:space="preserve">. </w:t>
      </w:r>
      <w:r w:rsidR="001007E2" w:rsidRPr="00E3259E">
        <w:rPr>
          <w:rFonts w:ascii="Liberation Serif" w:hAnsi="Liberation Serif" w:cs="Liberation Serif"/>
          <w:sz w:val="28"/>
          <w:szCs w:val="28"/>
        </w:rPr>
        <w:t xml:space="preserve">Подпункт 2 пункта 2 настоящего постановления </w:t>
      </w:r>
      <w:r w:rsidR="001007E2" w:rsidRPr="00E3259E">
        <w:rPr>
          <w:sz w:val="28"/>
          <w:szCs w:val="28"/>
        </w:rPr>
        <w:t xml:space="preserve">применяется с момента государственной регистрации изменений наименования </w:t>
      </w:r>
      <w:r w:rsidR="00773A29" w:rsidRPr="00E3259E">
        <w:rPr>
          <w:sz w:val="28"/>
          <w:szCs w:val="28"/>
        </w:rPr>
        <w:t xml:space="preserve">муниципального </w:t>
      </w:r>
      <w:r w:rsidR="001007E2" w:rsidRPr="00E3259E">
        <w:rPr>
          <w:sz w:val="28"/>
          <w:szCs w:val="28"/>
        </w:rPr>
        <w:t>учреждения.</w:t>
      </w:r>
    </w:p>
    <w:p w:rsidR="00D903F9" w:rsidRDefault="001007E2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59E">
        <w:rPr>
          <w:rFonts w:ascii="Liberation Serif" w:hAnsi="Liberation Serif" w:cs="Liberation Serif"/>
          <w:sz w:val="28"/>
          <w:szCs w:val="28"/>
        </w:rPr>
        <w:t xml:space="preserve">4. </w:t>
      </w:r>
      <w:r w:rsidR="00D903F9" w:rsidRPr="00E3259E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760838" w:rsidRPr="00E3259E">
        <w:rPr>
          <w:rFonts w:ascii="Liberation Serif" w:hAnsi="Liberation Serif" w:cs="Liberation Serif"/>
          <w:sz w:val="28"/>
          <w:szCs w:val="28"/>
        </w:rPr>
        <w:t>п</w:t>
      </w:r>
      <w:r w:rsidR="00D903F9" w:rsidRPr="00E3259E">
        <w:rPr>
          <w:rFonts w:ascii="Liberation Serif" w:hAnsi="Liberation Serif" w:cs="Liberation Serif"/>
          <w:sz w:val="28"/>
          <w:szCs w:val="28"/>
        </w:rPr>
        <w:t>остановление разместить на официальном сайте муниципального образования.</w:t>
      </w:r>
    </w:p>
    <w:p w:rsidR="00D903F9" w:rsidRDefault="001007E2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D903F9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D903F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903F9">
        <w:rPr>
          <w:rFonts w:ascii="Liberation Serif" w:hAnsi="Liberation Serif" w:cs="Liberation Serif"/>
          <w:sz w:val="28"/>
          <w:szCs w:val="28"/>
        </w:rPr>
        <w:t xml:space="preserve"> исполнением настоящего </w:t>
      </w:r>
      <w:r w:rsidR="00760838">
        <w:rPr>
          <w:rFonts w:ascii="Liberation Serif" w:hAnsi="Liberation Serif" w:cs="Liberation Serif"/>
          <w:sz w:val="28"/>
          <w:szCs w:val="28"/>
        </w:rPr>
        <w:t>п</w:t>
      </w:r>
      <w:r w:rsidR="00D903F9">
        <w:rPr>
          <w:rFonts w:ascii="Liberation Serif" w:hAnsi="Liberation Serif" w:cs="Liberation Serif"/>
          <w:sz w:val="28"/>
          <w:szCs w:val="28"/>
        </w:rPr>
        <w:t xml:space="preserve">остановления возложить на руководителя аппарата Администрации городского округа </w:t>
      </w:r>
      <w:proofErr w:type="spellStart"/>
      <w:r w:rsidR="00D903F9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760838" w:rsidRPr="00760838">
        <w:rPr>
          <w:rFonts w:ascii="Liberation Serif" w:hAnsi="Liberation Serif" w:cs="Liberation Serif"/>
          <w:sz w:val="28"/>
          <w:szCs w:val="28"/>
        </w:rPr>
        <w:t xml:space="preserve"> </w:t>
      </w:r>
      <w:r w:rsidR="00760838">
        <w:rPr>
          <w:rFonts w:ascii="Liberation Serif" w:hAnsi="Liberation Serif" w:cs="Liberation Serif"/>
          <w:sz w:val="28"/>
          <w:szCs w:val="28"/>
        </w:rPr>
        <w:t>В.С.</w:t>
      </w:r>
    </w:p>
    <w:p w:rsidR="00D903F9" w:rsidRDefault="00D903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41AF" w:rsidRPr="00BF41AF" w:rsidRDefault="00BF41AF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F41AF">
        <w:rPr>
          <w:rFonts w:ascii="Liberation Serif" w:hAnsi="Liberation Serif" w:cs="Liberation Serif"/>
          <w:sz w:val="28"/>
          <w:szCs w:val="28"/>
        </w:rPr>
        <w:t>И.о г</w:t>
      </w:r>
      <w:r w:rsidR="00133698" w:rsidRPr="00BF41AF">
        <w:rPr>
          <w:rFonts w:ascii="Liberation Serif" w:hAnsi="Liberation Serif" w:cs="Liberation Serif"/>
          <w:sz w:val="28"/>
          <w:szCs w:val="28"/>
        </w:rPr>
        <w:t>лав</w:t>
      </w:r>
      <w:r w:rsidRPr="00BF41AF">
        <w:rPr>
          <w:rFonts w:ascii="Liberation Serif" w:hAnsi="Liberation Serif" w:cs="Liberation Serif"/>
          <w:sz w:val="28"/>
          <w:szCs w:val="28"/>
        </w:rPr>
        <w:t>ы</w:t>
      </w:r>
    </w:p>
    <w:p w:rsidR="00D921D5" w:rsidRPr="00B91D93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F41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F41AF">
        <w:rPr>
          <w:rFonts w:ascii="Liberation Serif" w:hAnsi="Liberation Serif" w:cs="Liberation Serif"/>
          <w:sz w:val="28"/>
          <w:szCs w:val="28"/>
        </w:rPr>
        <w:t xml:space="preserve"> </w:t>
      </w:r>
      <w:r w:rsidRPr="00BF41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</w:r>
      <w:r w:rsidR="00BF41AF" w:rsidRPr="00BF41AF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F41AF">
        <w:rPr>
          <w:rFonts w:ascii="Liberation Serif" w:hAnsi="Liberation Serif" w:cs="Liberation Serif"/>
          <w:sz w:val="28"/>
          <w:szCs w:val="28"/>
        </w:rPr>
        <w:t>А</w:t>
      </w:r>
      <w:r w:rsidR="00133698" w:rsidRPr="00BF41AF">
        <w:rPr>
          <w:rFonts w:ascii="Liberation Serif" w:hAnsi="Liberation Serif" w:cs="Liberation Serif"/>
          <w:sz w:val="28"/>
          <w:szCs w:val="28"/>
        </w:rPr>
        <w:t>.</w:t>
      </w:r>
      <w:r w:rsidR="00BF41AF" w:rsidRPr="00BF41AF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FD4121" w:rsidRDefault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07E2" w:rsidRDefault="001007E2" w:rsidP="00FD4121">
      <w:pPr>
        <w:pStyle w:val="ConsPlusNormal"/>
        <w:widowControl/>
        <w:jc w:val="right"/>
        <w:outlineLvl w:val="1"/>
        <w:rPr>
          <w:sz w:val="28"/>
          <w:szCs w:val="28"/>
        </w:rPr>
        <w:sectPr w:rsidR="001007E2" w:rsidSect="00D51E8A">
          <w:headerReference w:type="default" r:id="rId27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1373EF" w:rsidRPr="004D7E61" w:rsidRDefault="001373EF" w:rsidP="001373E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1373EF" w:rsidRPr="004D7E61" w:rsidRDefault="001373EF" w:rsidP="001373E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373EF" w:rsidRPr="004D7E61" w:rsidRDefault="001373EF" w:rsidP="001373E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>Каменск-Уральского</w:t>
      </w:r>
      <w:r w:rsidR="0067791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1373EF" w:rsidRPr="004D7E61" w:rsidRDefault="001373EF" w:rsidP="001373EF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 xml:space="preserve">от </w:t>
      </w:r>
      <w:r w:rsidR="00844A1D">
        <w:rPr>
          <w:rFonts w:ascii="Liberation Serif" w:hAnsi="Liberation Serif"/>
          <w:sz w:val="28"/>
          <w:szCs w:val="28"/>
        </w:rPr>
        <w:t>09.10.2020</w:t>
      </w:r>
      <w:r w:rsidRPr="004D7E61">
        <w:rPr>
          <w:rFonts w:ascii="Liberation Serif" w:hAnsi="Liberation Serif"/>
          <w:sz w:val="28"/>
          <w:szCs w:val="28"/>
        </w:rPr>
        <w:t xml:space="preserve"> №</w:t>
      </w:r>
      <w:r w:rsidR="00677911">
        <w:rPr>
          <w:rFonts w:ascii="Liberation Serif" w:hAnsi="Liberation Serif"/>
          <w:sz w:val="28"/>
          <w:szCs w:val="28"/>
        </w:rPr>
        <w:t xml:space="preserve"> </w:t>
      </w:r>
      <w:r w:rsidR="00844A1D">
        <w:rPr>
          <w:rFonts w:ascii="Liberation Serif" w:hAnsi="Liberation Serif"/>
          <w:sz w:val="28"/>
          <w:szCs w:val="28"/>
        </w:rPr>
        <w:t>752</w:t>
      </w:r>
      <w:r w:rsidRPr="004D7E61">
        <w:rPr>
          <w:rFonts w:ascii="Liberation Serif" w:hAnsi="Liberation Serif"/>
          <w:sz w:val="28"/>
          <w:szCs w:val="28"/>
        </w:rPr>
        <w:t xml:space="preserve">  </w:t>
      </w:r>
    </w:p>
    <w:p w:rsidR="001373EF" w:rsidRPr="00180DCC" w:rsidRDefault="001373EF" w:rsidP="00FD4121">
      <w:pPr>
        <w:pStyle w:val="ConsPlusNormal"/>
        <w:widowControl/>
        <w:jc w:val="right"/>
        <w:outlineLvl w:val="1"/>
        <w:rPr>
          <w:rFonts w:ascii="Liberation Serif" w:hAnsi="Liberation Serif"/>
          <w:sz w:val="16"/>
          <w:szCs w:val="16"/>
        </w:rPr>
      </w:pPr>
    </w:p>
    <w:p w:rsidR="00FD4121" w:rsidRPr="004D7E61" w:rsidRDefault="00FD4121" w:rsidP="00FD4121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>Приложение № 6</w:t>
      </w:r>
    </w:p>
    <w:p w:rsidR="00FD4121" w:rsidRPr="004D7E61" w:rsidRDefault="00FD4121" w:rsidP="00FD4121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677911" w:rsidRDefault="00FD4121" w:rsidP="00FD4121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 xml:space="preserve">«Обеспечение развития гражданского </w:t>
      </w:r>
    </w:p>
    <w:p w:rsidR="00677911" w:rsidRDefault="00FD4121" w:rsidP="00FD4121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 xml:space="preserve">общества и муниципального управления </w:t>
      </w:r>
      <w:proofErr w:type="gramStart"/>
      <w:r w:rsidRPr="004D7E61">
        <w:rPr>
          <w:rFonts w:ascii="Liberation Serif" w:hAnsi="Liberation Serif"/>
          <w:sz w:val="28"/>
          <w:szCs w:val="28"/>
        </w:rPr>
        <w:t>в</w:t>
      </w:r>
      <w:proofErr w:type="gramEnd"/>
      <w:r w:rsidRPr="004D7E61">
        <w:rPr>
          <w:rFonts w:ascii="Liberation Serif" w:hAnsi="Liberation Serif"/>
          <w:sz w:val="28"/>
          <w:szCs w:val="28"/>
        </w:rPr>
        <w:t xml:space="preserve"> </w:t>
      </w:r>
    </w:p>
    <w:p w:rsidR="00677911" w:rsidRDefault="00FD4121" w:rsidP="00FD4121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proofErr w:type="gramStart"/>
      <w:r w:rsidRPr="004D7E61">
        <w:rPr>
          <w:rFonts w:ascii="Liberation Serif" w:hAnsi="Liberation Serif"/>
          <w:sz w:val="28"/>
          <w:szCs w:val="28"/>
        </w:rPr>
        <w:t>Каменск-Уральск</w:t>
      </w:r>
      <w:r w:rsidR="00677911">
        <w:rPr>
          <w:rFonts w:ascii="Liberation Serif" w:hAnsi="Liberation Serif"/>
          <w:sz w:val="28"/>
          <w:szCs w:val="28"/>
        </w:rPr>
        <w:t>ом</w:t>
      </w:r>
      <w:proofErr w:type="gramEnd"/>
      <w:r w:rsidR="00677911">
        <w:rPr>
          <w:rFonts w:ascii="Liberation Serif" w:hAnsi="Liberation Serif"/>
          <w:sz w:val="28"/>
          <w:szCs w:val="28"/>
        </w:rPr>
        <w:t xml:space="preserve"> городском округе</w:t>
      </w:r>
      <w:r w:rsidRPr="004D7E61">
        <w:rPr>
          <w:rFonts w:ascii="Liberation Serif" w:hAnsi="Liberation Serif"/>
          <w:sz w:val="28"/>
          <w:szCs w:val="28"/>
        </w:rPr>
        <w:t xml:space="preserve"> </w:t>
      </w:r>
    </w:p>
    <w:p w:rsidR="00FD4121" w:rsidRPr="004D7E61" w:rsidRDefault="00FD4121" w:rsidP="00FD4121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>на 2020 – 2026 годы»</w:t>
      </w:r>
    </w:p>
    <w:p w:rsidR="00FD4121" w:rsidRDefault="00FD4121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595AAF" w:rsidRPr="004D7E61" w:rsidRDefault="00595AAF" w:rsidP="00595AAF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4D7E61">
        <w:rPr>
          <w:rFonts w:ascii="Liberation Serif" w:hAnsi="Liberation Serif"/>
          <w:color w:val="000000"/>
          <w:sz w:val="28"/>
          <w:szCs w:val="28"/>
        </w:rPr>
        <w:t>Обеспечивающая подпрограмма</w:t>
      </w:r>
    </w:p>
    <w:p w:rsidR="00595AAF" w:rsidRPr="00177C3D" w:rsidRDefault="00595AAF" w:rsidP="00595AAF">
      <w:pPr>
        <w:shd w:val="clear" w:color="auto" w:fill="FFFFFF"/>
        <w:ind w:hanging="317"/>
        <w:jc w:val="center"/>
        <w:rPr>
          <w:b/>
        </w:rPr>
      </w:pPr>
    </w:p>
    <w:p w:rsidR="00595AAF" w:rsidRPr="00E93387" w:rsidRDefault="00595AAF" w:rsidP="00595AAF">
      <w:pPr>
        <w:pStyle w:val="ConsPlusCell"/>
        <w:jc w:val="center"/>
        <w:rPr>
          <w:rFonts w:ascii="Liberation Serif" w:hAnsi="Liberation Serif"/>
        </w:rPr>
      </w:pPr>
      <w:r w:rsidRPr="00E93387">
        <w:rPr>
          <w:rFonts w:ascii="Liberation Serif" w:hAnsi="Liberation Serif"/>
        </w:rPr>
        <w:t>ПАСПОРТ</w:t>
      </w:r>
    </w:p>
    <w:p w:rsidR="00595AAF" w:rsidRPr="00E93387" w:rsidRDefault="00595AAF" w:rsidP="00595AAF">
      <w:pPr>
        <w:shd w:val="clear" w:color="auto" w:fill="FFFFFF"/>
        <w:jc w:val="center"/>
        <w:rPr>
          <w:rFonts w:ascii="Liberation Serif" w:hAnsi="Liberation Serif"/>
        </w:rPr>
      </w:pP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  <w:gridCol w:w="6384"/>
      </w:tblGrid>
      <w:tr w:rsidR="00595AAF" w:rsidRPr="00E93387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4F264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347" w:type="pct"/>
          </w:tcPr>
          <w:p w:rsidR="00595AAF" w:rsidRPr="00E93387" w:rsidRDefault="00595AAF" w:rsidP="00EB008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Отдел бухгалтерского учета, отчетности и закупок </w:t>
            </w:r>
            <w:r w:rsidR="006D4D9C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Каменск-Уральского</w:t>
            </w:r>
            <w:r w:rsidR="00EB008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</w:tr>
      <w:tr w:rsidR="00595AAF" w:rsidRPr="00E93387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4F264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347" w:type="pct"/>
          </w:tcPr>
          <w:p w:rsidR="00595AAF" w:rsidRPr="00E93387" w:rsidRDefault="00595AAF" w:rsidP="004F264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2020 – 2026 годы</w:t>
            </w:r>
          </w:p>
        </w:tc>
      </w:tr>
      <w:tr w:rsidR="00595AAF" w:rsidRPr="00E93387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4F264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Цель и задачи подпрограммы</w:t>
            </w:r>
          </w:p>
        </w:tc>
        <w:tc>
          <w:tcPr>
            <w:tcW w:w="3347" w:type="pct"/>
          </w:tcPr>
          <w:p w:rsidR="00595AAF" w:rsidRPr="00E93387" w:rsidRDefault="00595AAF" w:rsidP="00E93387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r w:rsidRPr="00E93387">
              <w:rPr>
                <w:rFonts w:ascii="Liberation Serif" w:hAnsi="Liberation Serif"/>
                <w:szCs w:val="24"/>
              </w:rPr>
              <w:t>Цель – обеспечение деятельности Администрации городского округа и ее территориальных органов</w:t>
            </w:r>
          </w:p>
        </w:tc>
      </w:tr>
      <w:tr w:rsidR="00595AAF" w:rsidRPr="00E93387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4F2642">
            <w:pPr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3347" w:type="pct"/>
          </w:tcPr>
          <w:p w:rsidR="00595AAF" w:rsidRPr="00E93387" w:rsidRDefault="00595AAF" w:rsidP="00595AAF">
            <w:pPr>
              <w:ind w:left="3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</w:tr>
      <w:tr w:rsidR="00595AAF" w:rsidRPr="00E93387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4F264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3347" w:type="pct"/>
          </w:tcPr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ВСЕГО: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866584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в т. ч.: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2020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118949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2021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120635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2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2022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125400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2023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125400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125400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,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125400,0</w:t>
            </w:r>
          </w:p>
          <w:p w:rsidR="00595AAF" w:rsidRPr="00E93387" w:rsidRDefault="00595AAF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4E3471">
              <w:rPr>
                <w:rFonts w:ascii="Liberation Serif" w:hAnsi="Liberation Serif"/>
                <w:sz w:val="24"/>
                <w:szCs w:val="24"/>
              </w:rPr>
              <w:t>125400,0</w:t>
            </w:r>
          </w:p>
          <w:p w:rsidR="00595AAF" w:rsidRPr="00E93387" w:rsidRDefault="004E3471" w:rsidP="004F2642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177C3D">
              <w:rPr>
                <w:color w:val="000000"/>
                <w:sz w:val="24"/>
                <w:szCs w:val="24"/>
              </w:rPr>
              <w:t>Финансирование подпрограммы осуществляется за счет средств местного бюджета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E93387" w:rsidRPr="00E93387" w:rsidTr="004F2642">
        <w:trPr>
          <w:jc w:val="center"/>
        </w:trPr>
        <w:tc>
          <w:tcPr>
            <w:tcW w:w="1653" w:type="pct"/>
          </w:tcPr>
          <w:p w:rsidR="00E93387" w:rsidRPr="00E93387" w:rsidRDefault="00E93387" w:rsidP="00E933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93387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: объем налоговых расходов городского округа в рамках реализации </w:t>
            </w:r>
            <w:r w:rsidR="006D4D9C">
              <w:rPr>
                <w:rFonts w:ascii="Liberation Serif" w:hAnsi="Liberation Serif"/>
                <w:sz w:val="24"/>
                <w:szCs w:val="24"/>
              </w:rPr>
              <w:t>под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>программы, тыс. руб.</w:t>
            </w:r>
          </w:p>
          <w:p w:rsidR="00E93387" w:rsidRPr="00E93387" w:rsidRDefault="00E93387" w:rsidP="004F264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7" w:type="pct"/>
          </w:tcPr>
          <w:p w:rsidR="00E93387" w:rsidRPr="004654EC" w:rsidRDefault="00E93387" w:rsidP="00E93387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ВСЕГО: 209,8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firstLine="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в 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ч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2020 год – 25,0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2021 год – 30,8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2022 год – 30,8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2023 год – 30,8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2024 год – 30,8</w:t>
            </w:r>
          </w:p>
          <w:p w:rsidR="00E93387" w:rsidRPr="004654EC" w:rsidRDefault="00E93387" w:rsidP="00E93387">
            <w:pPr>
              <w:autoSpaceDE w:val="0"/>
              <w:autoSpaceDN w:val="0"/>
              <w:adjustRightInd w:val="0"/>
              <w:ind w:left="27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654EC">
              <w:rPr>
                <w:rFonts w:ascii="Liberation Serif" w:hAnsi="Liberation Serif" w:cs="Liberation Serif"/>
                <w:sz w:val="24"/>
                <w:szCs w:val="24"/>
              </w:rPr>
              <w:t>2025 год – 30,8</w:t>
            </w:r>
          </w:p>
          <w:p w:rsidR="00E93387" w:rsidRPr="00E93387" w:rsidRDefault="00E93387" w:rsidP="00E93387">
            <w:pPr>
              <w:pStyle w:val="ConsPlusNormal"/>
              <w:ind w:left="273"/>
              <w:rPr>
                <w:rFonts w:ascii="Liberation Serif" w:hAnsi="Liberation Serif"/>
                <w:szCs w:val="24"/>
              </w:rPr>
            </w:pPr>
            <w:r w:rsidRPr="004654EC">
              <w:rPr>
                <w:rFonts w:ascii="Liberation Serif" w:hAnsi="Liberation Serif" w:cs="Liberation Serif"/>
                <w:szCs w:val="24"/>
              </w:rPr>
              <w:t>2026 год</w:t>
            </w:r>
            <w:r>
              <w:rPr>
                <w:rFonts w:ascii="Liberation Serif" w:hAnsi="Liberation Serif" w:cs="Liberation Serif"/>
                <w:szCs w:val="24"/>
              </w:rPr>
              <w:t xml:space="preserve"> </w:t>
            </w:r>
            <w:r w:rsidRPr="004654EC">
              <w:rPr>
                <w:rFonts w:ascii="Liberation Serif" w:hAnsi="Liberation Serif" w:cs="Liberation Serif"/>
                <w:szCs w:val="24"/>
              </w:rPr>
              <w:t xml:space="preserve"> – 30,8</w:t>
            </w:r>
          </w:p>
        </w:tc>
      </w:tr>
      <w:tr w:rsidR="00595AAF" w:rsidRPr="007C2820" w:rsidTr="004F2642">
        <w:trPr>
          <w:jc w:val="center"/>
        </w:trPr>
        <w:tc>
          <w:tcPr>
            <w:tcW w:w="1653" w:type="pct"/>
          </w:tcPr>
          <w:p w:rsidR="00595AAF" w:rsidRPr="00E93387" w:rsidRDefault="00595AAF" w:rsidP="0055365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93387">
              <w:rPr>
                <w:rFonts w:ascii="Liberation Serif" w:hAnsi="Liberation Serif"/>
                <w:sz w:val="24"/>
                <w:szCs w:val="24"/>
              </w:rPr>
              <w:t>Адрес</w:t>
            </w:r>
            <w:r w:rsidR="0055365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размещения </w:t>
            </w:r>
            <w:r w:rsidR="00553655">
              <w:rPr>
                <w:rFonts w:ascii="Liberation Serif" w:hAnsi="Liberation Serif"/>
                <w:sz w:val="24"/>
                <w:szCs w:val="24"/>
              </w:rPr>
              <w:t>под</w:t>
            </w:r>
            <w:r w:rsidRPr="00E93387">
              <w:rPr>
                <w:rFonts w:ascii="Liberation Serif" w:hAnsi="Liberation Serif"/>
                <w:sz w:val="24"/>
                <w:szCs w:val="24"/>
              </w:rPr>
              <w:t xml:space="preserve">программы в сети Интернет </w:t>
            </w:r>
          </w:p>
        </w:tc>
        <w:tc>
          <w:tcPr>
            <w:tcW w:w="3347" w:type="pct"/>
          </w:tcPr>
          <w:p w:rsidR="00595AAF" w:rsidRPr="00E93387" w:rsidRDefault="00595AAF" w:rsidP="00E93387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proofErr w:type="spellStart"/>
            <w:r w:rsidRPr="00E93387">
              <w:rPr>
                <w:rFonts w:ascii="Liberation Serif" w:hAnsi="Liberation Serif"/>
                <w:szCs w:val="24"/>
              </w:rPr>
              <w:t>www.kamensk-uralskiy.ru</w:t>
            </w:r>
            <w:proofErr w:type="spellEnd"/>
          </w:p>
        </w:tc>
      </w:tr>
    </w:tbl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837916" w:rsidRDefault="00837916" w:rsidP="00595AA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837916" w:rsidSect="00837916">
          <w:pgSz w:w="11906" w:h="16838"/>
          <w:pgMar w:top="284" w:right="567" w:bottom="709" w:left="1701" w:header="709" w:footer="709" w:gutter="0"/>
          <w:cols w:space="708"/>
          <w:docGrid w:linePitch="360"/>
        </w:sectPr>
      </w:pPr>
    </w:p>
    <w:p w:rsidR="00595AAF" w:rsidRPr="00595AAF" w:rsidRDefault="00595AAF" w:rsidP="00595AA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595AAF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95AAF" w:rsidRDefault="00595AAF" w:rsidP="00595AAF">
      <w:pPr>
        <w:pStyle w:val="ConsPlusCell"/>
        <w:jc w:val="right"/>
        <w:rPr>
          <w:rFonts w:ascii="Liberation Serif" w:hAnsi="Liberation Serif"/>
        </w:rPr>
      </w:pPr>
      <w:r w:rsidRPr="00595AAF">
        <w:rPr>
          <w:rFonts w:ascii="Liberation Serif" w:hAnsi="Liberation Serif"/>
        </w:rPr>
        <w:t xml:space="preserve">к </w:t>
      </w:r>
      <w:r>
        <w:rPr>
          <w:rFonts w:ascii="Liberation Serif" w:hAnsi="Liberation Serif"/>
        </w:rPr>
        <w:t xml:space="preserve">обеспечивающей </w:t>
      </w:r>
      <w:r w:rsidRPr="00595AAF">
        <w:rPr>
          <w:rFonts w:ascii="Liberation Serif" w:hAnsi="Liberation Serif"/>
        </w:rPr>
        <w:t xml:space="preserve">подпрограмме </w:t>
      </w:r>
    </w:p>
    <w:p w:rsidR="00595AAF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FD4121" w:rsidRPr="00595AAF" w:rsidRDefault="00FD4121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D4121" w:rsidRPr="004D7E61" w:rsidRDefault="00FD4121" w:rsidP="00FD4121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4D7E61">
        <w:rPr>
          <w:rFonts w:ascii="Liberation Serif" w:hAnsi="Liberation Serif"/>
          <w:sz w:val="28"/>
          <w:szCs w:val="28"/>
        </w:rPr>
        <w:t>ПЛАН МЕРОПРИЯТИЙ</w:t>
      </w:r>
      <w:r w:rsidRPr="004D7E61">
        <w:rPr>
          <w:rFonts w:ascii="Liberation Serif" w:hAnsi="Liberation Serif"/>
          <w:sz w:val="28"/>
          <w:szCs w:val="28"/>
        </w:rPr>
        <w:br/>
      </w:r>
      <w:r w:rsidRPr="004D7E61">
        <w:rPr>
          <w:rFonts w:ascii="Liberation Serif" w:hAnsi="Liberation Serif"/>
          <w:color w:val="000000"/>
          <w:sz w:val="28"/>
          <w:szCs w:val="28"/>
        </w:rPr>
        <w:t>по выполнению  обеспечивающей подпрограммы</w:t>
      </w:r>
    </w:p>
    <w:p w:rsidR="00FD4121" w:rsidRPr="00595AAF" w:rsidRDefault="00FD4121" w:rsidP="00FD4121">
      <w:pPr>
        <w:jc w:val="center"/>
        <w:rPr>
          <w:rFonts w:ascii="Liberation Serif" w:hAnsi="Liberation Serif"/>
          <w:color w:val="000000"/>
          <w:sz w:val="12"/>
          <w:szCs w:val="12"/>
        </w:rPr>
      </w:pPr>
    </w:p>
    <w:tbl>
      <w:tblPr>
        <w:tblW w:w="15750" w:type="dxa"/>
        <w:tblInd w:w="534" w:type="dxa"/>
        <w:tblLayout w:type="fixed"/>
        <w:tblLook w:val="04A0"/>
      </w:tblPr>
      <w:tblGrid>
        <w:gridCol w:w="748"/>
        <w:gridCol w:w="4087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701"/>
      </w:tblGrid>
      <w:tr w:rsidR="00FD4121" w:rsidRPr="004D7E61" w:rsidTr="00310EE4">
        <w:trPr>
          <w:trHeight w:val="289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D7E61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Наименование мероприятия /                          Источники расходов на финансирование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FD4121" w:rsidRPr="004D7E61" w:rsidTr="00310EE4">
        <w:trPr>
          <w:trHeight w:val="825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  <w:lang w:val="en-US"/>
              </w:rPr>
              <w:t>202</w:t>
            </w:r>
            <w:r w:rsidRPr="004D7E61">
              <w:rPr>
                <w:rFonts w:ascii="Liberation Serif" w:hAnsi="Liberation Serif"/>
                <w:sz w:val="24"/>
                <w:szCs w:val="24"/>
              </w:rPr>
              <w:t>5</w:t>
            </w:r>
            <w:r w:rsidRPr="004D7E61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</w:t>
            </w:r>
            <w:r w:rsidRPr="004D7E61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D4121" w:rsidRPr="004D7E61" w:rsidTr="00310EE4">
        <w:trPr>
          <w:trHeight w:val="585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866584,6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133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118949,0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90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120635,2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67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866584,6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133"/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118949,0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90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120635,2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67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33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  <w:r w:rsidRPr="004D7E61">
              <w:rPr>
                <w:rFonts w:ascii="Liberation Serif" w:hAnsi="Liberation Serif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FD4121" w:rsidRPr="004D7E61" w:rsidTr="00310EE4">
        <w:trPr>
          <w:trHeight w:val="285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866584,6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133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118949,0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90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120635,2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67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866584,6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133"/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118949,0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90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120635,2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ind w:left="-67"/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540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1373EF">
            <w:pPr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Обеспечение деятельности Администрации Каменск-Уральского</w:t>
            </w:r>
          </w:p>
          <w:p w:rsidR="001373EF" w:rsidRPr="004D7E61" w:rsidRDefault="001373EF" w:rsidP="001373EF">
            <w:pPr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740876,4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101796,4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103080,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740876,4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101796,4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103080,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1170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595AAF">
            <w:pPr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Обеспечение деятельности территориального органа </w:t>
            </w:r>
            <w:r w:rsidR="00701046" w:rsidRPr="004D7E61">
              <w:rPr>
                <w:rFonts w:ascii="Liberation Serif" w:hAnsi="Liberation Serif"/>
                <w:sz w:val="24"/>
                <w:szCs w:val="24"/>
              </w:rPr>
              <w:t>А</w:t>
            </w:r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дминистрации Каменск-Уральского </w:t>
            </w:r>
            <w:r w:rsidR="00701046" w:rsidRPr="004D7E61">
              <w:rPr>
                <w:rFonts w:ascii="Liberation Serif" w:hAnsi="Liberation Serif"/>
                <w:sz w:val="24"/>
                <w:szCs w:val="24"/>
              </w:rPr>
              <w:t xml:space="preserve">городского округа </w:t>
            </w:r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«Администрация </w:t>
            </w:r>
            <w:proofErr w:type="spellStart"/>
            <w:r w:rsidRPr="004D7E61"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59057,2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8473,7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8546,6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8836,9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1373EF">
        <w:trPr>
          <w:trHeight w:val="415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59057,2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8473,7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8546,6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8836,9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121" w:rsidRPr="004D7E61" w:rsidRDefault="00FD4121" w:rsidP="00FD4121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83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121" w:rsidRPr="004D7E61" w:rsidRDefault="00FD4121" w:rsidP="00FD412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1185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 xml:space="preserve">Обеспечение деятельности территориального органа </w:t>
            </w:r>
            <w:r w:rsidR="00701046" w:rsidRPr="004D7E61">
              <w:rPr>
                <w:rFonts w:ascii="Liberation Serif" w:hAnsi="Liberation Serif"/>
                <w:sz w:val="24"/>
                <w:szCs w:val="24"/>
              </w:rPr>
              <w:t xml:space="preserve">Администрации Каменск-Уральского городского округа </w:t>
            </w:r>
            <w:r w:rsidRPr="004D7E61">
              <w:rPr>
                <w:rFonts w:ascii="Liberation Serif" w:hAnsi="Liberation Serif"/>
                <w:sz w:val="24"/>
                <w:szCs w:val="24"/>
              </w:rPr>
              <w:t>«Администрация Красногорского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66651,0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8678,9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9008,6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9363,5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99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99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D4121" w:rsidRPr="004D7E61" w:rsidTr="00310EE4">
        <w:trPr>
          <w:trHeight w:val="315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121" w:rsidRPr="004D7E61" w:rsidRDefault="00FD4121" w:rsidP="00310EE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121" w:rsidRPr="004D7E61" w:rsidRDefault="00FD4121" w:rsidP="00310EE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66651,0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8678,9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9008,6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9363,5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99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4121" w:rsidRPr="004D7E61" w:rsidRDefault="00FD4121" w:rsidP="00310EE4">
            <w:pPr>
              <w:jc w:val="right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99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00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4D7E61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4121" w:rsidRPr="004D7E61" w:rsidRDefault="00FD4121" w:rsidP="00310EE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7E61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837916" w:rsidRDefault="00837916" w:rsidP="00FD4121">
      <w:pPr>
        <w:jc w:val="both"/>
        <w:rPr>
          <w:rFonts w:ascii="Liberation Serif" w:hAnsi="Liberation Serif" w:cs="Liberation Serif"/>
          <w:sz w:val="28"/>
          <w:szCs w:val="28"/>
        </w:rPr>
        <w:sectPr w:rsidR="00837916" w:rsidSect="00837916">
          <w:pgSz w:w="16838" w:h="11906" w:orient="landscape"/>
          <w:pgMar w:top="567" w:right="709" w:bottom="1701" w:left="284" w:header="709" w:footer="709" w:gutter="0"/>
          <w:cols w:space="708"/>
          <w:docGrid w:linePitch="360"/>
        </w:sectPr>
      </w:pPr>
    </w:p>
    <w:p w:rsidR="00FD4121" w:rsidRPr="004D7E61" w:rsidRDefault="00FD4121" w:rsidP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76F0" w:rsidRPr="004D7E61" w:rsidRDefault="009976F0" w:rsidP="00FD4121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7E61">
        <w:rPr>
          <w:rFonts w:ascii="Liberation Serif" w:hAnsi="Liberation Serif" w:cs="Liberation Serif"/>
          <w:sz w:val="28"/>
          <w:szCs w:val="28"/>
        </w:rPr>
        <w:tab/>
      </w:r>
      <w:r w:rsidRPr="004D7E61">
        <w:rPr>
          <w:rFonts w:ascii="Liberation Serif" w:hAnsi="Liberation Serif" w:cs="Liberation Serif"/>
          <w:sz w:val="28"/>
          <w:szCs w:val="28"/>
        </w:rPr>
        <w:tab/>
      </w:r>
    </w:p>
    <w:p w:rsidR="009976F0" w:rsidRPr="004D7E61" w:rsidRDefault="009976F0" w:rsidP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9976F0" w:rsidRPr="004D7E61" w:rsidSect="00837916">
      <w:pgSz w:w="11906" w:h="16838"/>
      <w:pgMar w:top="28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48A" w:rsidRDefault="0066748A" w:rsidP="00094287">
      <w:r>
        <w:separator/>
      </w:r>
    </w:p>
  </w:endnote>
  <w:endnote w:type="continuationSeparator" w:id="1">
    <w:p w:rsidR="0066748A" w:rsidRDefault="0066748A" w:rsidP="00094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48A" w:rsidRDefault="0066748A" w:rsidP="00094287">
      <w:r>
        <w:separator/>
      </w:r>
    </w:p>
  </w:footnote>
  <w:footnote w:type="continuationSeparator" w:id="1">
    <w:p w:rsidR="0066748A" w:rsidRDefault="0066748A" w:rsidP="00094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36818"/>
      <w:docPartObj>
        <w:docPartGallery w:val="Page Numbers (Top of Page)"/>
        <w:docPartUnique/>
      </w:docPartObj>
    </w:sdtPr>
    <w:sdtContent>
      <w:p w:rsidR="00EA69A2" w:rsidRDefault="00422BF0">
        <w:pPr>
          <w:pStyle w:val="a9"/>
          <w:jc w:val="center"/>
        </w:pPr>
        <w:fldSimple w:instr=" PAGE   \* MERGEFORMAT ">
          <w:r w:rsidR="0057348A">
            <w:rPr>
              <w:noProof/>
            </w:rPr>
            <w:t>5</w:t>
          </w:r>
        </w:fldSimple>
      </w:p>
    </w:sdtContent>
  </w:sdt>
  <w:p w:rsidR="00EA69A2" w:rsidRDefault="00EA69A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7E66"/>
    <w:rsid w:val="0000468D"/>
    <w:rsid w:val="00010608"/>
    <w:rsid w:val="00082CBB"/>
    <w:rsid w:val="00083B51"/>
    <w:rsid w:val="00094287"/>
    <w:rsid w:val="001007E2"/>
    <w:rsid w:val="00112F05"/>
    <w:rsid w:val="00133698"/>
    <w:rsid w:val="001373EF"/>
    <w:rsid w:val="00157ECB"/>
    <w:rsid w:val="00180DCC"/>
    <w:rsid w:val="00190A4C"/>
    <w:rsid w:val="001921AA"/>
    <w:rsid w:val="001A2931"/>
    <w:rsid w:val="001D34A6"/>
    <w:rsid w:val="00207711"/>
    <w:rsid w:val="002306C0"/>
    <w:rsid w:val="0023226A"/>
    <w:rsid w:val="0026019C"/>
    <w:rsid w:val="00262FEE"/>
    <w:rsid w:val="00281BC1"/>
    <w:rsid w:val="002A3DE2"/>
    <w:rsid w:val="002C7854"/>
    <w:rsid w:val="002E071C"/>
    <w:rsid w:val="002E2FB6"/>
    <w:rsid w:val="00301773"/>
    <w:rsid w:val="00310EE4"/>
    <w:rsid w:val="00311136"/>
    <w:rsid w:val="00316840"/>
    <w:rsid w:val="00352B7E"/>
    <w:rsid w:val="0037206E"/>
    <w:rsid w:val="00374C89"/>
    <w:rsid w:val="00391E9B"/>
    <w:rsid w:val="003C43DD"/>
    <w:rsid w:val="003D2A23"/>
    <w:rsid w:val="003F03F1"/>
    <w:rsid w:val="003F6459"/>
    <w:rsid w:val="00410A34"/>
    <w:rsid w:val="00422BF0"/>
    <w:rsid w:val="00441032"/>
    <w:rsid w:val="004501E0"/>
    <w:rsid w:val="00453BE3"/>
    <w:rsid w:val="00463665"/>
    <w:rsid w:val="004654EC"/>
    <w:rsid w:val="004A174B"/>
    <w:rsid w:val="004B4C0F"/>
    <w:rsid w:val="004C3D72"/>
    <w:rsid w:val="004D7E61"/>
    <w:rsid w:val="004E3471"/>
    <w:rsid w:val="004F1BF0"/>
    <w:rsid w:val="004F4246"/>
    <w:rsid w:val="00521A53"/>
    <w:rsid w:val="00536788"/>
    <w:rsid w:val="00536BE6"/>
    <w:rsid w:val="00553655"/>
    <w:rsid w:val="0057348A"/>
    <w:rsid w:val="0058608B"/>
    <w:rsid w:val="00595AAF"/>
    <w:rsid w:val="005A48BF"/>
    <w:rsid w:val="005D181E"/>
    <w:rsid w:val="005D491C"/>
    <w:rsid w:val="005D71EC"/>
    <w:rsid w:val="005F1A4D"/>
    <w:rsid w:val="005F2654"/>
    <w:rsid w:val="005F73A4"/>
    <w:rsid w:val="00604CF7"/>
    <w:rsid w:val="0064152A"/>
    <w:rsid w:val="00652B29"/>
    <w:rsid w:val="0066748A"/>
    <w:rsid w:val="00676F69"/>
    <w:rsid w:val="00677911"/>
    <w:rsid w:val="00683EDA"/>
    <w:rsid w:val="006933F4"/>
    <w:rsid w:val="006C39D1"/>
    <w:rsid w:val="006C6C5E"/>
    <w:rsid w:val="006D4D9C"/>
    <w:rsid w:val="006E2BE1"/>
    <w:rsid w:val="006F5BEC"/>
    <w:rsid w:val="006F7A10"/>
    <w:rsid w:val="00701046"/>
    <w:rsid w:val="00702165"/>
    <w:rsid w:val="00720985"/>
    <w:rsid w:val="007229E9"/>
    <w:rsid w:val="007274EA"/>
    <w:rsid w:val="00760838"/>
    <w:rsid w:val="00761552"/>
    <w:rsid w:val="00773A29"/>
    <w:rsid w:val="00790D9E"/>
    <w:rsid w:val="007E301F"/>
    <w:rsid w:val="007E5114"/>
    <w:rsid w:val="0080709A"/>
    <w:rsid w:val="00814609"/>
    <w:rsid w:val="0083594B"/>
    <w:rsid w:val="00837916"/>
    <w:rsid w:val="00844A1D"/>
    <w:rsid w:val="00850E59"/>
    <w:rsid w:val="008556E0"/>
    <w:rsid w:val="00856C1E"/>
    <w:rsid w:val="00871148"/>
    <w:rsid w:val="008847A1"/>
    <w:rsid w:val="00893C69"/>
    <w:rsid w:val="008956A9"/>
    <w:rsid w:val="00896CBC"/>
    <w:rsid w:val="008C0E41"/>
    <w:rsid w:val="008C33A7"/>
    <w:rsid w:val="008D55D1"/>
    <w:rsid w:val="008F72B9"/>
    <w:rsid w:val="009107DA"/>
    <w:rsid w:val="00955112"/>
    <w:rsid w:val="00956960"/>
    <w:rsid w:val="00966060"/>
    <w:rsid w:val="00975A1C"/>
    <w:rsid w:val="009976F0"/>
    <w:rsid w:val="009C2C42"/>
    <w:rsid w:val="009E69DF"/>
    <w:rsid w:val="00A1076A"/>
    <w:rsid w:val="00A26589"/>
    <w:rsid w:val="00A57A48"/>
    <w:rsid w:val="00A82A16"/>
    <w:rsid w:val="00A8688B"/>
    <w:rsid w:val="00AD7E66"/>
    <w:rsid w:val="00AE4BD7"/>
    <w:rsid w:val="00AF0446"/>
    <w:rsid w:val="00AF5443"/>
    <w:rsid w:val="00B118DA"/>
    <w:rsid w:val="00B2681A"/>
    <w:rsid w:val="00B3636D"/>
    <w:rsid w:val="00B739DA"/>
    <w:rsid w:val="00B83C0D"/>
    <w:rsid w:val="00B91D93"/>
    <w:rsid w:val="00B95DBC"/>
    <w:rsid w:val="00B9635A"/>
    <w:rsid w:val="00BA7870"/>
    <w:rsid w:val="00BC77AC"/>
    <w:rsid w:val="00BE4445"/>
    <w:rsid w:val="00BF15FC"/>
    <w:rsid w:val="00BF41AF"/>
    <w:rsid w:val="00BF6E52"/>
    <w:rsid w:val="00C07259"/>
    <w:rsid w:val="00C076D1"/>
    <w:rsid w:val="00C2004A"/>
    <w:rsid w:val="00C55198"/>
    <w:rsid w:val="00C57299"/>
    <w:rsid w:val="00C8290F"/>
    <w:rsid w:val="00CA14D7"/>
    <w:rsid w:val="00CA44FE"/>
    <w:rsid w:val="00CA6C9C"/>
    <w:rsid w:val="00CD0823"/>
    <w:rsid w:val="00CD11A6"/>
    <w:rsid w:val="00CF6B00"/>
    <w:rsid w:val="00CF7251"/>
    <w:rsid w:val="00D45231"/>
    <w:rsid w:val="00D46873"/>
    <w:rsid w:val="00D51D26"/>
    <w:rsid w:val="00D51E8A"/>
    <w:rsid w:val="00D623A7"/>
    <w:rsid w:val="00D627B7"/>
    <w:rsid w:val="00D64E4C"/>
    <w:rsid w:val="00D8019A"/>
    <w:rsid w:val="00D81FCF"/>
    <w:rsid w:val="00D903F9"/>
    <w:rsid w:val="00D921D5"/>
    <w:rsid w:val="00DD1126"/>
    <w:rsid w:val="00DE239A"/>
    <w:rsid w:val="00DE4BE7"/>
    <w:rsid w:val="00E02DE2"/>
    <w:rsid w:val="00E229AF"/>
    <w:rsid w:val="00E2651E"/>
    <w:rsid w:val="00E3259E"/>
    <w:rsid w:val="00E61493"/>
    <w:rsid w:val="00E93387"/>
    <w:rsid w:val="00E95681"/>
    <w:rsid w:val="00EA69A2"/>
    <w:rsid w:val="00EB0082"/>
    <w:rsid w:val="00EC1626"/>
    <w:rsid w:val="00ED2869"/>
    <w:rsid w:val="00ED4DA5"/>
    <w:rsid w:val="00EE4587"/>
    <w:rsid w:val="00F032B3"/>
    <w:rsid w:val="00F129BF"/>
    <w:rsid w:val="00F7670A"/>
    <w:rsid w:val="00F92945"/>
    <w:rsid w:val="00FA194B"/>
    <w:rsid w:val="00FA3C20"/>
    <w:rsid w:val="00FD4121"/>
    <w:rsid w:val="00FD45D8"/>
    <w:rsid w:val="00FD616E"/>
    <w:rsid w:val="00FD75D5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D7E6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4B4C0F"/>
    <w:pPr>
      <w:ind w:left="720"/>
      <w:contextualSpacing/>
    </w:pPr>
  </w:style>
  <w:style w:type="paragraph" w:customStyle="1" w:styleId="ConsPlusCell">
    <w:name w:val="ConsPlusCell"/>
    <w:uiPriority w:val="99"/>
    <w:rsid w:val="004B4C0F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A82A16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 Знак"/>
    <w:link w:val="ConsPlusNormal1"/>
    <w:uiPriority w:val="99"/>
    <w:rsid w:val="00FD4121"/>
    <w:rPr>
      <w:rFonts w:ascii="Arial" w:hAnsi="Arial"/>
    </w:rPr>
  </w:style>
  <w:style w:type="paragraph" w:customStyle="1" w:styleId="ConsPlusNormal1">
    <w:name w:val="ConsPlusNormal Знак"/>
    <w:link w:val="ConsPlusNormal0"/>
    <w:uiPriority w:val="99"/>
    <w:rsid w:val="00FD412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table" w:styleId="a8">
    <w:name w:val="Table Grid"/>
    <w:basedOn w:val="a1"/>
    <w:rsid w:val="009976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094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4287"/>
  </w:style>
  <w:style w:type="paragraph" w:styleId="ab">
    <w:name w:val="footer"/>
    <w:basedOn w:val="a"/>
    <w:link w:val="ac"/>
    <w:rsid w:val="00094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4287"/>
  </w:style>
  <w:style w:type="paragraph" w:styleId="ad">
    <w:name w:val="Title"/>
    <w:basedOn w:val="a"/>
    <w:link w:val="ae"/>
    <w:qFormat/>
    <w:rsid w:val="00595AAF"/>
    <w:pPr>
      <w:jc w:val="center"/>
    </w:pPr>
    <w:rPr>
      <w:b/>
      <w:snapToGrid w:val="0"/>
      <w:color w:val="000000"/>
      <w:sz w:val="28"/>
    </w:rPr>
  </w:style>
  <w:style w:type="character" w:customStyle="1" w:styleId="ae">
    <w:name w:val="Название Знак"/>
    <w:basedOn w:val="a0"/>
    <w:link w:val="ad"/>
    <w:rsid w:val="00595AAF"/>
    <w:rPr>
      <w:b/>
      <w:snapToGrid w:val="0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1A70380E47352553B23039D58DBEAAA7C5E22FBCAE78E5946A77E991DEDA6E95B9CE55672AF07FA8ADEB14AD7D91B9C511D8FCD8DACE01E5D32BF3AhBP6H" TargetMode="External"/><Relationship Id="rId18" Type="http://schemas.openxmlformats.org/officeDocument/2006/relationships/hyperlink" Target="consultantplus://offline/ref=441C8E14ED00D5C20A9BCB7ACE5467695F54565DF716496519CAE259D941B0D9EA8C237478489789869A6733BFDAFB62F61856DE86390974DE4E6E5CJ1jAH" TargetMode="External"/><Relationship Id="rId26" Type="http://schemas.openxmlformats.org/officeDocument/2006/relationships/hyperlink" Target="consultantplus://offline/ref=AE3361AC06D2CF457E2D7EB7621FF20D0B461FEC907466E093903905AF81DBF5BF942B2FB5E20DC189483C6A65CD24939DB8B6FA9DAA6230A72D4665gCwA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F02A73340F149F901B50AFECEE9F2806E7E08BB9F22C9D20A6C302E35B502166207DCE58ECC34AD1E3C977618F4BD0D92EE4986627587FB2CC7EFE06At7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B5B13C753BCCEA4AFCEC24EE31A8820A3FB74AEBB97032667603EE566BAC17A22DD2F93B44BADAF38A9112368F512DBB2C3D037E7E0BC169690DADCmFY7G" TargetMode="External"/><Relationship Id="rId17" Type="http://schemas.openxmlformats.org/officeDocument/2006/relationships/hyperlink" Target="consultantplus://offline/ref=11A70380E47352553B23039D58DBEAAA7C5E22FBCAE78E5946A77E991DEDA6E95B9CE55672AF07FA8ADEB14AD7D91B9C511D8FCD8DACE01E5D32BF3AhBP6H" TargetMode="External"/><Relationship Id="rId25" Type="http://schemas.openxmlformats.org/officeDocument/2006/relationships/hyperlink" Target="consultantplus://offline/ref=AE3361AC06D2CF457E2D7EB7621FF20D0B461FEC907466E093903905AF81DBF5BF942B2FB5E20DC189483C6A65CD24939DB8B6FA9DAA6230A72D4665gCwA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1A70380E47352553B23039D58DBEAAA7C5E22FBCAE78E5946A77E991DEDA6E95B9CE55672AF07FA8ADEB14AD7D91B9C511D8FCD8DACE01E5D32BF3AhBP6H" TargetMode="External"/><Relationship Id="rId20" Type="http://schemas.openxmlformats.org/officeDocument/2006/relationships/hyperlink" Target="consultantplus://offline/ref=0F02A73340F149F901B50AFECEE9F2806E7E08BB9F22C9D20A6C302E35B502166207DCE58ECC34AD1E3C977618F4BD0D92EE4986627587FB2CC7EFE06At7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C0AE44C81872CC356D10838DFEA9C9AF1EBC91A1F4DE49317193CD31ADA1ED3EC11DFBE4B992B6A84AD876013B766DF13C8CB8386AC810C28C9984CM7F5K" TargetMode="External"/><Relationship Id="rId24" Type="http://schemas.openxmlformats.org/officeDocument/2006/relationships/hyperlink" Target="consultantplus://offline/ref=AE3361AC06D2CF457E2D7EB7621FF20D0B461FEC907466E093903905AF81DBF5BF942B2FB5E20DC189483C6A65CD24939DB8B6FA9DAA6230A72D4665gCwA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1A70380E47352553B23039D58DBEAAA7C5E22FBCAE78E5946A77E991DEDA6E95B9CE55672AF07FA8ADEB14AD7D91B9C511D8FCD8DACE01E5D32BF3AhBP6H" TargetMode="External"/><Relationship Id="rId23" Type="http://schemas.openxmlformats.org/officeDocument/2006/relationships/hyperlink" Target="consultantplus://offline/ref=AE3361AC06D2CF457E2D7EB7621FF20D0B461FEC907466E093903905AF81DBF5BF942B2FB5E20DC189483C6A65CD24939DB8B6FA9DAA6230A72D4665gCwA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8C0AE44C81872CC356D10838DFEA9C9AF1EBC91A1F40E993131F3CD31ADA1ED3EC11DFBE5999736684A599621AA2308E55M9FDK" TargetMode="External"/><Relationship Id="rId19" Type="http://schemas.openxmlformats.org/officeDocument/2006/relationships/hyperlink" Target="consultantplus://offline/ref=441C8E14ED00D5C20A9BCB7ACE5467695F54565DF716496519CAE259D941B0D9EA8C237478489789869A6733BFDAFB62F61856DE86390974DE4E6E5CJ1jA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079D68B1D957D4C1D728F29551AF46F3DE3D51BC8D78DEBF863EE8953804A7BF9F6449E064C90BDFE792D9060E696471FCD1CD75233FA2879AB1DDm4O9K" TargetMode="External"/><Relationship Id="rId14" Type="http://schemas.openxmlformats.org/officeDocument/2006/relationships/hyperlink" Target="consultantplus://offline/ref=11A70380E47352553B23039D58DBEAAA7C5E22FBCAE78E5946A77E991DEDA6E95B9CE55672AF07FA8ADEB14AD7D91B9C511D8FCD8DACE01E5D32BF3AhBP6H" TargetMode="External"/><Relationship Id="rId22" Type="http://schemas.openxmlformats.org/officeDocument/2006/relationships/hyperlink" Target="consultantplus://offline/ref=AE3361AC06D2CF457E2D7EB7621FF20D0B461FEC907466E093903905AF81DBF5BF942B2FB5E20DC189483C6A65CD24939DB8B6FA9DAA6230A72D4665gCwAH" TargetMode="External"/><Relationship Id="rId27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files\tea\desktop\&#1053;&#1086;&#1074;&#1072;&#1103;%20&#1087;&#1088;&#1086;&#1075;%202020-2026\&#1048;&#1047;&#1052;&#1045;&#1053;&#1045;&#1053;&#1048;&#1071;\&#1089;&#1077;&#1085;&#1090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5E2EC-C6F1-4DAE-9403-B3A2EB8A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193</TotalTime>
  <Pages>9</Pages>
  <Words>1629</Words>
  <Characters>15502</Characters>
  <Application>Microsoft Office Word</Application>
  <DocSecurity>0</DocSecurity>
  <Lines>129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tea</cp:lastModifiedBy>
  <cp:revision>20</cp:revision>
  <cp:lastPrinted>2020-10-12T12:24:00Z</cp:lastPrinted>
  <dcterms:created xsi:type="dcterms:W3CDTF">2020-10-09T08:51:00Z</dcterms:created>
  <dcterms:modified xsi:type="dcterms:W3CDTF">2020-10-15T09:59:00Z</dcterms:modified>
</cp:coreProperties>
</file>