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16A11" w:rsidP="008A7C34">
      <w:pPr>
        <w:tabs>
          <w:tab w:val="left" w:pos="3969"/>
        </w:tabs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16A11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5pt;height:56.1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16A11" w:rsidP="00133698">
      <w:pPr>
        <w:spacing w:before="400"/>
        <w:rPr>
          <w:rFonts w:ascii="Liberation Serif" w:hAnsi="Liberation Serif" w:cs="Liberation Serif"/>
          <w:sz w:val="24"/>
        </w:rPr>
      </w:pPr>
      <w:r w:rsidRPr="00F16A1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2F06AA">
        <w:rPr>
          <w:rFonts w:ascii="Liberation Serif" w:hAnsi="Liberation Serif" w:cs="Liberation Serif"/>
          <w:sz w:val="24"/>
        </w:rPr>
        <w:t xml:space="preserve"> 06.11.2020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F06AA">
        <w:rPr>
          <w:rFonts w:ascii="Liberation Serif" w:hAnsi="Liberation Serif" w:cs="Liberation Serif"/>
          <w:sz w:val="24"/>
        </w:rPr>
        <w:t>831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373B" w:rsidRPr="0078373B" w:rsidRDefault="0078373B" w:rsidP="0078373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8373B">
        <w:rPr>
          <w:rFonts w:ascii="Liberation Serif" w:hAnsi="Liberation Serif" w:cs="Liberation Serif"/>
          <w:b/>
          <w:sz w:val="28"/>
          <w:szCs w:val="28"/>
        </w:rPr>
        <w:t xml:space="preserve">Об утверждении плана мероприятий по профилактике экстремизма и гармонизации межнациональных и межрелигиозных отношений </w:t>
      </w:r>
    </w:p>
    <w:p w:rsidR="00133698" w:rsidRPr="00B91D93" w:rsidRDefault="0078373B" w:rsidP="0078373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8373B">
        <w:rPr>
          <w:rFonts w:ascii="Liberation Serif" w:hAnsi="Liberation Serif" w:cs="Liberation Serif"/>
          <w:b/>
          <w:sz w:val="28"/>
          <w:szCs w:val="28"/>
        </w:rPr>
        <w:t>в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ом городском округе на 2021-2023</w:t>
      </w:r>
      <w:r w:rsidRPr="0078373B">
        <w:rPr>
          <w:rFonts w:ascii="Liberation Serif" w:hAnsi="Liberation Serif" w:cs="Liberation Serif"/>
          <w:b/>
          <w:sz w:val="28"/>
          <w:szCs w:val="28"/>
        </w:rPr>
        <w:t xml:space="preserve"> годы 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78373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78373B">
        <w:rPr>
          <w:rFonts w:ascii="Liberation Serif" w:hAnsi="Liberation Serif"/>
          <w:sz w:val="28"/>
          <w:szCs w:val="28"/>
        </w:rPr>
        <w:t>В соответ</w:t>
      </w:r>
      <w:r w:rsidR="00927DB6">
        <w:rPr>
          <w:rFonts w:ascii="Liberation Serif" w:hAnsi="Liberation Serif"/>
          <w:sz w:val="28"/>
          <w:szCs w:val="28"/>
        </w:rPr>
        <w:t xml:space="preserve">ствии с Федеральным законом от </w:t>
      </w:r>
      <w:r w:rsidRPr="0078373B">
        <w:rPr>
          <w:rFonts w:ascii="Liberation Serif" w:hAnsi="Liberation Serif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 и Федеральным законом от 25 июля 2002 года № 114-ФЗ «О противодействии экстремистской деятельности», в целях предупреждения экстремистской деятельности, гармонизации межнациональных и межрелигиозных отношений, обеспечения стабильного социально-экономического развития Каменск-Уральск</w:t>
      </w:r>
      <w:r>
        <w:rPr>
          <w:rFonts w:ascii="Liberation Serif" w:hAnsi="Liberation Serif"/>
          <w:sz w:val="28"/>
          <w:szCs w:val="28"/>
        </w:rPr>
        <w:t xml:space="preserve">ого городского округа  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78373B" w:rsidRPr="0078373B" w:rsidRDefault="0078373B" w:rsidP="0078373B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8373B">
        <w:rPr>
          <w:rFonts w:ascii="Liberation Serif" w:hAnsi="Liberation Serif" w:cs="Liberation Serif"/>
          <w:sz w:val="28"/>
        </w:rPr>
        <w:t>1. Утвердить план мероприятий по профилактике экстремизма и гармонизации межнациональных и межрелигиозных отношений в Каменск-Уральск</w:t>
      </w:r>
      <w:r>
        <w:rPr>
          <w:rFonts w:ascii="Liberation Serif" w:hAnsi="Liberation Serif" w:cs="Liberation Serif"/>
          <w:sz w:val="28"/>
        </w:rPr>
        <w:t>ом городском округе на 2021</w:t>
      </w:r>
      <w:r w:rsidRPr="0078373B">
        <w:rPr>
          <w:rFonts w:ascii="Liberation Serif" w:hAnsi="Liberation Serif" w:cs="Liberation Serif"/>
          <w:sz w:val="28"/>
        </w:rPr>
        <w:t>-202</w:t>
      </w:r>
      <w:r>
        <w:rPr>
          <w:rFonts w:ascii="Liberation Serif" w:hAnsi="Liberation Serif" w:cs="Liberation Serif"/>
          <w:sz w:val="28"/>
        </w:rPr>
        <w:t>3</w:t>
      </w:r>
      <w:r w:rsidRPr="0078373B">
        <w:rPr>
          <w:rFonts w:ascii="Liberation Serif" w:hAnsi="Liberation Serif" w:cs="Liberation Serif"/>
          <w:sz w:val="28"/>
        </w:rPr>
        <w:t xml:space="preserve"> годы (далее – План) (прилагается).</w:t>
      </w:r>
    </w:p>
    <w:p w:rsidR="0078373B" w:rsidRPr="0078373B" w:rsidRDefault="0078373B" w:rsidP="0078373B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8373B">
        <w:rPr>
          <w:rFonts w:ascii="Liberation Serif" w:hAnsi="Liberation Serif" w:cs="Liberation Serif"/>
          <w:sz w:val="28"/>
        </w:rPr>
        <w:t>2.</w:t>
      </w:r>
      <w:r w:rsidRPr="0078373B">
        <w:rPr>
          <w:rFonts w:ascii="Liberation Serif" w:hAnsi="Liberation Serif" w:cs="Liberation Serif"/>
          <w:sz w:val="28"/>
        </w:rPr>
        <w:tab/>
        <w:t xml:space="preserve">Исполнителям Плана обеспечить выполнение мероприятий Плана,  информацию об исполнении представлять ежеквартально, до 3 числа месяца, следующего за отчетным периодом, в отдел организационной работы и связей с общественностью Администрации </w:t>
      </w:r>
      <w:r w:rsidR="00927DB6">
        <w:rPr>
          <w:rFonts w:ascii="Liberation Serif" w:hAnsi="Liberation Serif" w:cs="Liberation Serif"/>
          <w:sz w:val="28"/>
        </w:rPr>
        <w:t xml:space="preserve">Каменск-Уральского </w:t>
      </w:r>
      <w:r w:rsidRPr="0078373B">
        <w:rPr>
          <w:rFonts w:ascii="Liberation Serif" w:hAnsi="Liberation Serif" w:cs="Liberation Serif"/>
          <w:sz w:val="28"/>
        </w:rPr>
        <w:t>город</w:t>
      </w:r>
      <w:r w:rsidR="009617D4">
        <w:rPr>
          <w:rFonts w:ascii="Liberation Serif" w:hAnsi="Liberation Serif" w:cs="Liberation Serif"/>
          <w:sz w:val="28"/>
        </w:rPr>
        <w:t>ского округа</w:t>
      </w:r>
      <w:r w:rsidRPr="0078373B">
        <w:rPr>
          <w:rFonts w:ascii="Liberation Serif" w:hAnsi="Liberation Serif" w:cs="Liberation Serif"/>
          <w:sz w:val="28"/>
        </w:rPr>
        <w:t>.</w:t>
      </w:r>
    </w:p>
    <w:p w:rsidR="004F1BF0" w:rsidRPr="00B91D93" w:rsidRDefault="003D37FE" w:rsidP="0078373B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78373B" w:rsidRPr="0078373B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78373B" w:rsidRPr="0078373B">
        <w:rPr>
          <w:rFonts w:ascii="Liberation Serif" w:hAnsi="Liberation Serif" w:cs="Liberation Serif"/>
          <w:sz w:val="28"/>
        </w:rPr>
        <w:t>Контроль за</w:t>
      </w:r>
      <w:proofErr w:type="gramEnd"/>
      <w:r w:rsidR="0078373B" w:rsidRPr="0078373B">
        <w:rPr>
          <w:rFonts w:ascii="Liberation Serif" w:hAnsi="Liberation Serif" w:cs="Liberation Serif"/>
          <w:sz w:val="28"/>
        </w:rPr>
        <w:t xml:space="preserve"> выполнением настоящего постановления возложить на руководителя аппарата Администрации город</w:t>
      </w:r>
      <w:r w:rsidR="00927DB6">
        <w:rPr>
          <w:rFonts w:ascii="Liberation Serif" w:hAnsi="Liberation Serif" w:cs="Liberation Serif"/>
          <w:sz w:val="28"/>
        </w:rPr>
        <w:t>ского округа</w:t>
      </w:r>
      <w:r w:rsidR="0078373B" w:rsidRPr="0078373B">
        <w:rPr>
          <w:rFonts w:ascii="Liberation Serif" w:hAnsi="Liberation Serif" w:cs="Liberation Serif"/>
          <w:sz w:val="28"/>
        </w:rPr>
        <w:t xml:space="preserve"> </w:t>
      </w:r>
      <w:proofErr w:type="spellStart"/>
      <w:r w:rsidR="0078373B" w:rsidRPr="0078373B">
        <w:rPr>
          <w:rFonts w:ascii="Liberation Serif" w:hAnsi="Liberation Serif" w:cs="Liberation Serif"/>
          <w:sz w:val="28"/>
        </w:rPr>
        <w:t>Шауракса</w:t>
      </w:r>
      <w:proofErr w:type="spellEnd"/>
      <w:r w:rsidR="00927DB6">
        <w:rPr>
          <w:rFonts w:ascii="Liberation Serif" w:hAnsi="Liberation Serif" w:cs="Liberation Serif"/>
          <w:sz w:val="28"/>
        </w:rPr>
        <w:t xml:space="preserve"> В.С.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0593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FE58FB" w:rsidRDefault="00FE58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E58FB" w:rsidRDefault="00FE58F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3D37FE" w:rsidRDefault="003D37FE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</w:p>
    <w:p w:rsidR="00FE58FB" w:rsidRPr="00537685" w:rsidRDefault="00FE58FB" w:rsidP="00537685">
      <w:pPr>
        <w:pStyle w:val="211"/>
        <w:spacing w:after="0" w:line="240" w:lineRule="auto"/>
        <w:ind w:left="4956" w:firstLine="708"/>
        <w:jc w:val="both"/>
        <w:rPr>
          <w:rFonts w:ascii="Liberation Serif" w:hAnsi="Liberation Serif"/>
          <w:sz w:val="24"/>
          <w:szCs w:val="24"/>
          <w:lang w:val="ru-RU"/>
        </w:rPr>
      </w:pPr>
      <w:r w:rsidRPr="00537685">
        <w:rPr>
          <w:rFonts w:ascii="Liberation Serif" w:hAnsi="Liberation Serif"/>
          <w:sz w:val="24"/>
          <w:szCs w:val="24"/>
          <w:lang w:val="ru-RU"/>
        </w:rPr>
        <w:lastRenderedPageBreak/>
        <w:t>УТВЕРЖДЕН</w:t>
      </w:r>
    </w:p>
    <w:p w:rsidR="00FE58FB" w:rsidRPr="00537685" w:rsidRDefault="00FE58FB" w:rsidP="00537685">
      <w:pPr>
        <w:pStyle w:val="211"/>
        <w:spacing w:after="0" w:line="240" w:lineRule="auto"/>
        <w:jc w:val="both"/>
        <w:rPr>
          <w:rFonts w:ascii="Liberation Serif" w:hAnsi="Liberation Serif"/>
          <w:sz w:val="24"/>
          <w:szCs w:val="24"/>
          <w:lang w:val="ru-RU"/>
        </w:rPr>
      </w:pP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</w:r>
      <w:r w:rsidRPr="00537685">
        <w:rPr>
          <w:rFonts w:ascii="Liberation Serif" w:hAnsi="Liberation Serif"/>
          <w:sz w:val="24"/>
          <w:szCs w:val="24"/>
          <w:lang w:val="ru-RU"/>
        </w:rPr>
        <w:tab/>
        <w:t>постановлением Администрации</w:t>
      </w:r>
    </w:p>
    <w:p w:rsidR="00FE58FB" w:rsidRPr="00537685" w:rsidRDefault="00927DB6" w:rsidP="00B05939">
      <w:pPr>
        <w:pStyle w:val="211"/>
        <w:spacing w:after="0" w:line="240" w:lineRule="auto"/>
        <w:ind w:left="5664"/>
        <w:jc w:val="both"/>
        <w:rPr>
          <w:rFonts w:ascii="Liberation Serif" w:hAnsi="Liberation Serif"/>
          <w:sz w:val="24"/>
          <w:szCs w:val="24"/>
          <w:lang w:val="ru-RU"/>
        </w:rPr>
      </w:pPr>
      <w:r>
        <w:rPr>
          <w:rFonts w:ascii="Liberation Serif" w:hAnsi="Liberation Serif"/>
          <w:sz w:val="24"/>
          <w:szCs w:val="24"/>
          <w:lang w:val="ru-RU"/>
        </w:rPr>
        <w:t>К</w:t>
      </w:r>
      <w:r w:rsidR="00FE58FB" w:rsidRPr="00537685">
        <w:rPr>
          <w:rFonts w:ascii="Liberation Serif" w:hAnsi="Liberation Serif"/>
          <w:sz w:val="24"/>
          <w:szCs w:val="24"/>
          <w:lang w:val="ru-RU"/>
        </w:rPr>
        <w:t>аменск-Уральского</w:t>
      </w:r>
      <w:r>
        <w:rPr>
          <w:rFonts w:ascii="Liberation Serif" w:hAnsi="Liberation Serif"/>
          <w:sz w:val="24"/>
          <w:szCs w:val="24"/>
          <w:lang w:val="ru-RU"/>
        </w:rPr>
        <w:t xml:space="preserve"> городского округа</w:t>
      </w:r>
      <w:r w:rsidR="00B05939">
        <w:rPr>
          <w:rFonts w:ascii="Liberation Serif" w:hAnsi="Liberation Serif"/>
          <w:sz w:val="24"/>
          <w:szCs w:val="24"/>
          <w:lang w:val="ru-RU"/>
        </w:rPr>
        <w:t xml:space="preserve"> </w:t>
      </w:r>
      <w:r w:rsidR="00FE58FB" w:rsidRPr="00537685">
        <w:rPr>
          <w:rFonts w:ascii="Liberation Serif" w:hAnsi="Liberation Serif"/>
          <w:sz w:val="24"/>
          <w:szCs w:val="24"/>
          <w:lang w:val="ru-RU"/>
        </w:rPr>
        <w:t xml:space="preserve">от </w:t>
      </w:r>
      <w:r w:rsidR="002F06AA">
        <w:rPr>
          <w:rFonts w:ascii="Liberation Serif" w:hAnsi="Liberation Serif"/>
          <w:sz w:val="24"/>
          <w:szCs w:val="24"/>
          <w:lang w:val="ru-RU"/>
        </w:rPr>
        <w:t>06.11.2020</w:t>
      </w:r>
      <w:r w:rsidR="00FE58FB" w:rsidRPr="00537685">
        <w:rPr>
          <w:rFonts w:ascii="Liberation Serif" w:hAnsi="Liberation Serif"/>
          <w:sz w:val="24"/>
          <w:szCs w:val="24"/>
          <w:lang w:val="ru-RU"/>
        </w:rPr>
        <w:t xml:space="preserve">  № </w:t>
      </w:r>
      <w:r w:rsidR="002F06AA">
        <w:rPr>
          <w:rFonts w:ascii="Liberation Serif" w:hAnsi="Liberation Serif"/>
          <w:sz w:val="24"/>
          <w:szCs w:val="24"/>
          <w:lang w:val="ru-RU"/>
        </w:rPr>
        <w:t>831</w:t>
      </w:r>
      <w:bookmarkStart w:id="0" w:name="_GoBack"/>
      <w:bookmarkEnd w:id="0"/>
    </w:p>
    <w:p w:rsidR="00FE58FB" w:rsidRPr="00537685" w:rsidRDefault="00FE58FB" w:rsidP="00537685">
      <w:pPr>
        <w:pStyle w:val="211"/>
        <w:tabs>
          <w:tab w:val="left" w:pos="8364"/>
        </w:tabs>
        <w:spacing w:after="0" w:line="240" w:lineRule="auto"/>
        <w:ind w:left="5670"/>
        <w:jc w:val="both"/>
        <w:rPr>
          <w:rFonts w:ascii="Liberation Serif" w:hAnsi="Liberation Serif"/>
          <w:sz w:val="24"/>
          <w:szCs w:val="24"/>
          <w:lang w:val="ru-RU"/>
        </w:rPr>
      </w:pPr>
      <w:r w:rsidRPr="00537685">
        <w:rPr>
          <w:rFonts w:ascii="Liberation Serif" w:hAnsi="Liberation Serif"/>
          <w:sz w:val="24"/>
          <w:szCs w:val="24"/>
          <w:lang w:val="ru-RU"/>
        </w:rPr>
        <w:t>«Об утверждении плана мероприятий по профилактике экстремизма и гармонизации межнациональных и межрелигиозных отношений в Каменск-Уральском городском округе на 2021-2023 годы»</w:t>
      </w:r>
    </w:p>
    <w:p w:rsidR="00FE58FB" w:rsidRPr="00537685" w:rsidRDefault="00FE58FB" w:rsidP="00537685">
      <w:pPr>
        <w:shd w:val="clear" w:color="auto" w:fill="FFFFFF"/>
        <w:jc w:val="both"/>
        <w:rPr>
          <w:rFonts w:ascii="Liberation Serif" w:hAnsi="Liberation Serif"/>
          <w:bCs/>
          <w:sz w:val="24"/>
          <w:szCs w:val="24"/>
        </w:rPr>
      </w:pPr>
    </w:p>
    <w:p w:rsidR="00FE58FB" w:rsidRPr="00537685" w:rsidRDefault="00FE58FB" w:rsidP="00537685">
      <w:pPr>
        <w:shd w:val="clear" w:color="auto" w:fill="FFFFFF"/>
        <w:jc w:val="center"/>
        <w:rPr>
          <w:rFonts w:ascii="Liberation Serif" w:hAnsi="Liberation Serif"/>
          <w:bCs/>
          <w:sz w:val="24"/>
          <w:szCs w:val="24"/>
        </w:rPr>
      </w:pPr>
      <w:r w:rsidRPr="00537685">
        <w:rPr>
          <w:rFonts w:ascii="Liberation Serif" w:hAnsi="Liberation Serif"/>
          <w:bCs/>
          <w:sz w:val="24"/>
          <w:szCs w:val="24"/>
        </w:rPr>
        <w:t>План мероприятий по профилактике экстремизма и гармонизации межнациональных и межрелигиозных отношений в Каменск-Уральском городском округе</w:t>
      </w:r>
    </w:p>
    <w:p w:rsidR="00FE58FB" w:rsidRPr="00537685" w:rsidRDefault="00FE58FB" w:rsidP="00537685">
      <w:pPr>
        <w:shd w:val="clear" w:color="auto" w:fill="FFFFFF"/>
        <w:jc w:val="center"/>
        <w:rPr>
          <w:rFonts w:ascii="Liberation Serif" w:hAnsi="Liberation Serif"/>
          <w:bCs/>
          <w:sz w:val="24"/>
          <w:szCs w:val="24"/>
        </w:rPr>
      </w:pPr>
      <w:r w:rsidRPr="00537685">
        <w:rPr>
          <w:rFonts w:ascii="Liberation Serif" w:hAnsi="Liberation Serif"/>
          <w:bCs/>
          <w:sz w:val="24"/>
          <w:szCs w:val="24"/>
        </w:rPr>
        <w:t>на 2021-2023 годы</w:t>
      </w:r>
    </w:p>
    <w:p w:rsidR="00FE58FB" w:rsidRPr="00537685" w:rsidRDefault="00FE58FB" w:rsidP="00537685">
      <w:pPr>
        <w:spacing w:after="120"/>
        <w:ind w:left="360"/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5"/>
        <w:gridCol w:w="5666"/>
        <w:gridCol w:w="1857"/>
        <w:gridCol w:w="1275"/>
      </w:tblGrid>
      <w:tr w:rsidR="00E403CB" w:rsidRPr="00537685" w:rsidTr="00ED5B77">
        <w:trPr>
          <w:trHeight w:val="737"/>
          <w:tblHeader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53768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537685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Исполни</w:t>
            </w:r>
          </w:p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тели</w:t>
            </w:r>
            <w:proofErr w:type="spellEnd"/>
          </w:p>
        </w:tc>
      </w:tr>
      <w:tr w:rsidR="00E403CB" w:rsidRPr="00537685" w:rsidTr="00ED5B77">
        <w:trPr>
          <w:tblHeader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pStyle w:val="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b w:val="0"/>
                <w:sz w:val="24"/>
                <w:szCs w:val="24"/>
              </w:rPr>
              <w:t>2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FE58FB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numPr>
                <w:ilvl w:val="0"/>
                <w:numId w:val="1"/>
              </w:numPr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927DB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b/>
                <w:bCs/>
                <w:spacing w:val="-5"/>
                <w:sz w:val="24"/>
                <w:szCs w:val="24"/>
              </w:rPr>
              <w:t>О</w:t>
            </w:r>
            <w:r w:rsidR="007242BB" w:rsidRPr="00537685">
              <w:rPr>
                <w:rFonts w:ascii="Liberation Serif" w:hAnsi="Liberation Serif"/>
                <w:b/>
                <w:bCs/>
                <w:spacing w:val="-5"/>
                <w:sz w:val="24"/>
                <w:szCs w:val="24"/>
              </w:rPr>
              <w:t>беспечение равноправия граждан, реализация их конституционных прав</w:t>
            </w:r>
          </w:p>
        </w:tc>
      </w:tr>
      <w:tr w:rsidR="00E403CB" w:rsidRPr="00537685" w:rsidTr="00ED5B77">
        <w:trPr>
          <w:trHeight w:val="875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B31834" w:rsidP="00B3701A">
            <w:pPr>
              <w:jc w:val="both"/>
              <w:rPr>
                <w:rFonts w:ascii="Liberation Serif" w:hAnsi="Liberation Serif"/>
                <w:spacing w:val="-7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Мониторинг обращений граждан о фактах нарушения принципа равенства граждан независимо от расы, национальности, языка, отношения к религии, принадлежности к общественным объединениям, в том числе при получении образования и трудоустройстве, принятие мер в соответствии с законодательством Российской Федерации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E34" w:rsidRDefault="00CA0B8F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</w:t>
            </w:r>
            <w:r w:rsidR="00FE58FB" w:rsidRPr="00537685">
              <w:rPr>
                <w:rFonts w:ascii="Liberation Serif" w:hAnsi="Liberation Serif"/>
                <w:sz w:val="24"/>
                <w:szCs w:val="24"/>
              </w:rPr>
              <w:t>жеквартально</w:t>
            </w:r>
            <w:r w:rsidR="00502339" w:rsidRPr="00537685">
              <w:rPr>
                <w:rFonts w:ascii="Liberation Serif" w:hAnsi="Liberation Serif"/>
                <w:sz w:val="24"/>
                <w:szCs w:val="24"/>
              </w:rPr>
              <w:t xml:space="preserve">, в течение </w:t>
            </w:r>
          </w:p>
          <w:p w:rsidR="00FE58FB" w:rsidRPr="00537685" w:rsidRDefault="0050233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7242BB" w:rsidP="00DF6E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Участие в организации комплекса мероприятий, направленных на недопущение возможных экстремистских действий и групповых нарушений общественного порядка, возникающих на почве национальной или религиозной розни, в ходе подготовки и проведения массовых публичных мероприятий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 период подготовки и проведения массовых мероприятий, 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</w:t>
            </w:r>
          </w:p>
          <w:p w:rsidR="007242B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МКПЭ*</w:t>
            </w:r>
          </w:p>
          <w:p w:rsidR="00FE58FB" w:rsidRPr="00537685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9A" w:rsidRPr="00537685" w:rsidRDefault="00CC339A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9A" w:rsidRPr="00537685" w:rsidRDefault="00CC339A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537685">
              <w:rPr>
                <w:rFonts w:ascii="Liberation Serif" w:hAnsi="Liberation Serif"/>
                <w:sz w:val="24"/>
                <w:szCs w:val="24"/>
              </w:rPr>
              <w:t>Контроль за</w:t>
            </w:r>
            <w:proofErr w:type="gram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соблюдением требования об ограничении права быть избранными для граждан, имеющих на день голосования на выборах неснятую или непогашенную судимость за совершение преступлений экстремистской направленности, предусмотренных Уголовным кодексом Российской Федерации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9A" w:rsidRPr="00537685" w:rsidRDefault="00CA0B8F" w:rsidP="00537685">
            <w:pPr>
              <w:pStyle w:val="10"/>
              <w:keepNext/>
              <w:keepLines/>
              <w:shd w:val="clear" w:color="auto" w:fill="auto"/>
              <w:spacing w:line="240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</w:t>
            </w:r>
            <w:r w:rsidR="00CC339A" w:rsidRPr="00537685">
              <w:rPr>
                <w:rFonts w:ascii="Liberation Serif" w:hAnsi="Liberation Serif"/>
                <w:sz w:val="24"/>
                <w:szCs w:val="24"/>
              </w:rPr>
              <w:t xml:space="preserve"> период </w:t>
            </w:r>
            <w:proofErr w:type="gramStart"/>
            <w:r w:rsidR="00CC339A" w:rsidRPr="00537685">
              <w:rPr>
                <w:rFonts w:ascii="Liberation Serif" w:hAnsi="Liberation Serif"/>
                <w:sz w:val="24"/>
                <w:szCs w:val="24"/>
              </w:rPr>
              <w:t>избирательных</w:t>
            </w:r>
            <w:proofErr w:type="gramEnd"/>
          </w:p>
          <w:p w:rsidR="00CC339A" w:rsidRPr="00537685" w:rsidRDefault="00CC339A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кампаний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39A" w:rsidRPr="00537685" w:rsidRDefault="00F4136A" w:rsidP="005772A6">
            <w:pPr>
              <w:ind w:left="-109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ТИК</w:t>
            </w:r>
            <w:r w:rsidR="00B31834" w:rsidRPr="00537685">
              <w:rPr>
                <w:rFonts w:ascii="Liberation Serif" w:hAnsi="Liberation Serif"/>
                <w:sz w:val="24"/>
                <w:szCs w:val="24"/>
              </w:rPr>
              <w:t>*</w:t>
            </w:r>
          </w:p>
        </w:tc>
      </w:tr>
      <w:tr w:rsidR="00514173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173" w:rsidRPr="00537685" w:rsidRDefault="00514173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173" w:rsidRPr="00537685" w:rsidRDefault="00514173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деятельности межведомственной комиссии по профилактике экстремизма в Каменск-Уральском городском округе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173" w:rsidRPr="00537685" w:rsidRDefault="00514173" w:rsidP="002B6C48">
            <w:pPr>
              <w:pStyle w:val="10"/>
              <w:keepNext/>
              <w:keepLines/>
              <w:shd w:val="clear" w:color="auto" w:fill="auto"/>
              <w:spacing w:line="240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</w:t>
            </w:r>
            <w:r w:rsidR="002B6C48">
              <w:rPr>
                <w:rFonts w:ascii="Liberation Serif" w:hAnsi="Liberation Serif"/>
                <w:sz w:val="24"/>
                <w:szCs w:val="24"/>
              </w:rPr>
              <w:t>квартально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173" w:rsidRPr="00537685" w:rsidRDefault="00514173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</w:t>
            </w:r>
          </w:p>
        </w:tc>
      </w:tr>
      <w:tr w:rsidR="00E403CB" w:rsidRPr="00537685" w:rsidTr="00ED5B77">
        <w:trPr>
          <w:trHeight w:val="246"/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Повышение профессионального уровня сотрудников, задействованных в сфере профилактики экстремизма</w:t>
            </w:r>
            <w:r w:rsidR="000F1B36" w:rsidRPr="00537685">
              <w:rPr>
                <w:rFonts w:ascii="Liberation Serif" w:hAnsi="Liberation Serif"/>
                <w:sz w:val="24"/>
                <w:szCs w:val="24"/>
              </w:rPr>
              <w:t xml:space="preserve"> и гармонизации межнациональных и межрелигиозных отношений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8FB" w:rsidRPr="00537685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</w:t>
            </w:r>
            <w:r w:rsidR="00785CAF" w:rsidRPr="00537685">
              <w:rPr>
                <w:rFonts w:ascii="Liberation Serif" w:hAnsi="Liberation Serif"/>
                <w:sz w:val="24"/>
                <w:szCs w:val="24"/>
              </w:rPr>
              <w:t>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6E34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УК*, </w:t>
            </w:r>
          </w:p>
          <w:p w:rsidR="00FE58FB" w:rsidRPr="00537685" w:rsidRDefault="00DF6E3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="00FE58FB" w:rsidRPr="00537685">
              <w:rPr>
                <w:rFonts w:ascii="Liberation Serif" w:hAnsi="Liberation Serif"/>
                <w:sz w:val="24"/>
                <w:szCs w:val="24"/>
              </w:rPr>
              <w:t xml:space="preserve">О*, </w:t>
            </w:r>
          </w:p>
          <w:p w:rsidR="00FE58FB" w:rsidRPr="00537685" w:rsidRDefault="00FE58F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Отдел ОРСО*,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*</w:t>
            </w:r>
            <w:r w:rsidR="003354C9" w:rsidRPr="00537685">
              <w:rPr>
                <w:rFonts w:ascii="Liberation Serif" w:hAnsi="Liberation Serif"/>
                <w:sz w:val="24"/>
                <w:szCs w:val="24"/>
              </w:rPr>
              <w:t>, ЦМП*</w:t>
            </w:r>
          </w:p>
        </w:tc>
      </w:tr>
      <w:tr w:rsidR="00FE58FB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8FB" w:rsidRPr="00537685" w:rsidRDefault="00FE58FB" w:rsidP="00537685">
            <w:pPr>
              <w:numPr>
                <w:ilvl w:val="0"/>
                <w:numId w:val="1"/>
              </w:num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C8A" w:rsidRDefault="008B0AC5" w:rsidP="00852F1B">
            <w:pPr>
              <w:pStyle w:val="Default"/>
              <w:ind w:left="12"/>
              <w:jc w:val="center"/>
              <w:rPr>
                <w:rFonts w:ascii="Liberation Serif" w:hAnsi="Liberation Serif"/>
                <w:b/>
                <w:bCs/>
                <w:color w:val="auto"/>
              </w:rPr>
            </w:pPr>
            <w:r w:rsidRPr="00537685">
              <w:rPr>
                <w:rFonts w:ascii="Liberation Serif" w:hAnsi="Liberation Serif"/>
                <w:b/>
              </w:rPr>
              <w:t xml:space="preserve">Осуществление мер по укреплению </w:t>
            </w:r>
            <w:r w:rsidR="00722C8A">
              <w:rPr>
                <w:rFonts w:ascii="Liberation Serif" w:hAnsi="Liberation Serif"/>
                <w:b/>
                <w:bCs/>
                <w:color w:val="auto"/>
              </w:rPr>
              <w:t xml:space="preserve">единства </w:t>
            </w:r>
            <w:r w:rsidR="00722C8A" w:rsidRPr="00537685">
              <w:rPr>
                <w:rFonts w:ascii="Liberation Serif" w:hAnsi="Liberation Serif"/>
                <w:b/>
                <w:bCs/>
                <w:color w:val="auto"/>
              </w:rPr>
              <w:t xml:space="preserve">российской </w:t>
            </w:r>
            <w:proofErr w:type="spellStart"/>
            <w:r w:rsidR="00722C8A">
              <w:rPr>
                <w:rFonts w:ascii="Liberation Serif" w:hAnsi="Liberation Serif"/>
                <w:b/>
                <w:bCs/>
                <w:color w:val="auto"/>
              </w:rPr>
              <w:lastRenderedPageBreak/>
              <w:t>нации</w:t>
            </w:r>
            <w:proofErr w:type="gramStart"/>
            <w:r w:rsidR="00927DB6">
              <w:rPr>
                <w:rFonts w:ascii="Liberation Serif" w:hAnsi="Liberation Serif"/>
                <w:b/>
                <w:bCs/>
                <w:color w:val="auto"/>
              </w:rPr>
              <w:t>,</w:t>
            </w:r>
            <w:r w:rsidRPr="00537685">
              <w:rPr>
                <w:rFonts w:ascii="Liberation Serif" w:hAnsi="Liberation Serif"/>
                <w:b/>
              </w:rPr>
              <w:t>м</w:t>
            </w:r>
            <w:proofErr w:type="gramEnd"/>
            <w:r w:rsidRPr="00537685">
              <w:rPr>
                <w:rFonts w:ascii="Liberation Serif" w:hAnsi="Liberation Serif"/>
                <w:b/>
              </w:rPr>
              <w:t>ежнационального</w:t>
            </w:r>
            <w:proofErr w:type="spellEnd"/>
            <w:r w:rsidRPr="00537685">
              <w:rPr>
                <w:rFonts w:ascii="Liberation Serif" w:hAnsi="Liberation Serif"/>
                <w:b/>
              </w:rPr>
              <w:t xml:space="preserve"> и межконфессионального согласия</w:t>
            </w:r>
            <w:r w:rsidR="00AF5A96" w:rsidRPr="00537685">
              <w:rPr>
                <w:rFonts w:ascii="Liberation Serif" w:hAnsi="Liberation Serif"/>
                <w:b/>
                <w:bCs/>
                <w:color w:val="auto"/>
              </w:rPr>
              <w:t xml:space="preserve">, </w:t>
            </w:r>
          </w:p>
          <w:p w:rsidR="00722C8A" w:rsidRPr="00537685" w:rsidRDefault="00722C8A" w:rsidP="00363499">
            <w:pPr>
              <w:pStyle w:val="Default"/>
              <w:ind w:left="12"/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bCs/>
                <w:color w:val="auto"/>
              </w:rPr>
              <w:t xml:space="preserve"> воспитанию</w:t>
            </w:r>
            <w:r w:rsidR="00514173" w:rsidRPr="00537685">
              <w:rPr>
                <w:rFonts w:ascii="Liberation Serif" w:hAnsi="Liberation Serif"/>
                <w:b/>
                <w:bCs/>
                <w:color w:val="auto"/>
              </w:rPr>
              <w:t xml:space="preserve"> патриотизма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BC" w:rsidRPr="00537685" w:rsidRDefault="004D0FBC" w:rsidP="00537685">
            <w:pPr>
              <w:numPr>
                <w:ilvl w:val="1"/>
                <w:numId w:val="1"/>
              </w:num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BC" w:rsidRPr="00537685" w:rsidRDefault="004D0FB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Проведение торжественных мероприятий, приуроченных к памятным датам российской истории, государственным праздникам Российской Федерации и Свердловской области, в том числе посвященных: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CAF" w:rsidRPr="00537685" w:rsidRDefault="00CA0B8F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</w:t>
            </w:r>
            <w:r w:rsidR="00315DD4" w:rsidRPr="0053768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4D0FBC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FBC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УО*, ЦМП*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96" w:rsidRPr="00537685" w:rsidRDefault="00E403C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2.1.1.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96" w:rsidRPr="00537685" w:rsidRDefault="00724EF1" w:rsidP="005376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Дню Победы в Великой Отечественной войне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96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апрель - май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A96" w:rsidRPr="00537685" w:rsidRDefault="003354C9" w:rsidP="00537685">
            <w:pPr>
              <w:ind w:left="-102"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УК*, </w:t>
            </w:r>
            <w:r w:rsidR="00785CAF" w:rsidRPr="00537685">
              <w:rPr>
                <w:rFonts w:ascii="Liberation Serif" w:hAnsi="Liberation Serif"/>
                <w:sz w:val="24"/>
                <w:szCs w:val="24"/>
              </w:rPr>
              <w:t>У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О*, ЦМП*</w:t>
            </w:r>
          </w:p>
        </w:tc>
      </w:tr>
      <w:tr w:rsidR="00724EF1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724EF1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2.1.2.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724EF1" w:rsidP="005376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 xml:space="preserve">Дню России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ЦМП*</w:t>
            </w:r>
          </w:p>
        </w:tc>
      </w:tr>
      <w:tr w:rsidR="00724EF1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2.1.3.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724EF1" w:rsidP="005376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Дню памяти и скорби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5F766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F1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ЦМП*</w:t>
            </w:r>
          </w:p>
        </w:tc>
      </w:tr>
      <w:tr w:rsidR="00AD10E1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0E1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2.1.4.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0E1" w:rsidRPr="00537685" w:rsidRDefault="003354C9" w:rsidP="005376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Дню российского флага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0E1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август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0E1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E403C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2.1.</w:t>
            </w:r>
            <w:r w:rsidR="00852F1B">
              <w:rPr>
                <w:rFonts w:ascii="Liberation Serif" w:hAnsi="Liberation Serif"/>
                <w:sz w:val="24"/>
                <w:szCs w:val="24"/>
              </w:rPr>
              <w:t>5</w:t>
            </w:r>
            <w:r w:rsidR="00724EF1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E403C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Дню народов Среднего Урала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C733AE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август - сентябрь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31249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  <w:r w:rsidR="003354C9" w:rsidRPr="00537685">
              <w:rPr>
                <w:rFonts w:ascii="Liberation Serif" w:hAnsi="Liberation Serif"/>
                <w:sz w:val="24"/>
                <w:szCs w:val="24"/>
              </w:rPr>
              <w:t>, УО*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724EF1" w:rsidP="00852F1B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2.1.</w:t>
            </w:r>
            <w:r w:rsidR="00852F1B">
              <w:rPr>
                <w:rFonts w:ascii="Liberation Serif" w:hAnsi="Liberation Serif"/>
                <w:sz w:val="24"/>
                <w:szCs w:val="24"/>
              </w:rPr>
              <w:t>6</w:t>
            </w:r>
            <w:r w:rsidR="00E403CB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724EF1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Дню народного единства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31249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Ежегодно, октябрь – ноябрь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31249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</w:t>
            </w:r>
            <w:r w:rsidR="003354C9" w:rsidRPr="00537685">
              <w:rPr>
                <w:rFonts w:ascii="Liberation Serif" w:hAnsi="Liberation Serif"/>
                <w:sz w:val="24"/>
                <w:szCs w:val="24"/>
              </w:rPr>
              <w:t>, ЦМП*</w:t>
            </w:r>
          </w:p>
        </w:tc>
      </w:tr>
      <w:tr w:rsidR="00E403C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2.1.7</w:t>
            </w:r>
            <w:r w:rsidR="00E403CB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E403C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Дню Конституции Российской Федерации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декабрь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3CB" w:rsidRPr="00537685" w:rsidRDefault="003354C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, УО*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Рождеству Христову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январь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2.3.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акции «Вместе», посвященной Всемирной неделе гармоничных межконфессиональных отношений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февраль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852F1B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2.</w:t>
            </w:r>
            <w:r w:rsidR="00852F1B">
              <w:rPr>
                <w:rFonts w:ascii="Liberation Serif" w:hAnsi="Liberation Serif"/>
                <w:sz w:val="24"/>
                <w:szCs w:val="24"/>
              </w:rPr>
              <w:t>4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городского фестиваля национальных культур «Уральские самоцветы»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2.5.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Участие в организации и проведении благотворительной акции Каменской Епархии Русской Православной церкви (Московский патриархат) «Белый цветок»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2.6</w:t>
            </w:r>
            <w:r w:rsidR="00315DD4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фестиваля колокольных звонов «Каменск-Уральский – колокольная столица»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июль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15DD4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2.7.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мероприятий</w:t>
            </w:r>
            <w:r w:rsidR="000059E8" w:rsidRPr="00537685">
              <w:rPr>
                <w:rFonts w:ascii="Liberation Serif" w:hAnsi="Liberation Serif"/>
                <w:sz w:val="24"/>
                <w:szCs w:val="24"/>
              </w:rPr>
              <w:t xml:space="preserve">, посвященных Международному дню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толерантности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ноябрь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DD4" w:rsidRPr="00537685" w:rsidRDefault="00315DD4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  <w:r w:rsidR="000059E8" w:rsidRPr="0053768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="000059E8"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</w:p>
        </w:tc>
      </w:tr>
      <w:tr w:rsidR="007242BB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B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2.8.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B" w:rsidRPr="00537685" w:rsidRDefault="007242BB" w:rsidP="0036349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pacing w:val="-7"/>
                <w:sz w:val="24"/>
                <w:szCs w:val="24"/>
              </w:rPr>
              <w:t xml:space="preserve">Мониторинг состояния </w:t>
            </w:r>
            <w:proofErr w:type="spellStart"/>
            <w:r w:rsidRPr="00537685">
              <w:rPr>
                <w:rFonts w:ascii="Liberation Serif" w:hAnsi="Liberation Serif"/>
                <w:spacing w:val="-7"/>
                <w:sz w:val="24"/>
                <w:szCs w:val="24"/>
              </w:rPr>
              <w:t>этноконфессиональных</w:t>
            </w:r>
            <w:proofErr w:type="spellEnd"/>
            <w:r w:rsidRPr="00537685">
              <w:rPr>
                <w:rFonts w:ascii="Liberation Serif" w:hAnsi="Liberation Serif"/>
                <w:spacing w:val="-7"/>
                <w:sz w:val="24"/>
                <w:szCs w:val="24"/>
              </w:rPr>
              <w:t xml:space="preserve"> отношений на территории Каменск-Уральского городского округа. </w:t>
            </w:r>
            <w:proofErr w:type="gramStart"/>
            <w:r w:rsidR="00363499">
              <w:rPr>
                <w:rFonts w:ascii="Liberation Serif" w:hAnsi="Liberation Serif"/>
                <w:spacing w:val="-7"/>
                <w:sz w:val="24"/>
                <w:szCs w:val="24"/>
              </w:rPr>
              <w:t>И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нформационно-аналитическо</w:t>
            </w:r>
            <w:r w:rsidR="00363499">
              <w:rPr>
                <w:rFonts w:ascii="Liberation Serif" w:hAnsi="Liberation Serif"/>
                <w:sz w:val="24"/>
                <w:szCs w:val="24"/>
              </w:rPr>
              <w:t xml:space="preserve">е </w:t>
            </w:r>
            <w:proofErr w:type="spellStart"/>
            <w:r w:rsidR="00363499">
              <w:rPr>
                <w:rFonts w:ascii="Liberation Serif" w:hAnsi="Liberation Serif"/>
                <w:sz w:val="24"/>
                <w:szCs w:val="24"/>
              </w:rPr>
              <w:t>обеспечениегосударственной</w:t>
            </w:r>
            <w:proofErr w:type="spellEnd"/>
            <w:r w:rsidR="0036349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системы мониторинга </w:t>
            </w:r>
            <w:r w:rsidR="00363499">
              <w:rPr>
                <w:rFonts w:ascii="Liberation Serif" w:hAnsi="Liberation Serif"/>
                <w:sz w:val="24"/>
                <w:szCs w:val="24"/>
              </w:rPr>
              <w:t xml:space="preserve">в сфере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межнациональных и межконфессиональных отношений и раннего предупреждения конфликтных ситуаций с целью оперативного реагирования на возникновение конфликтных и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предконфликтных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обстоятельств</w:t>
            </w:r>
            <w:proofErr w:type="gramEnd"/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Ежеквартально,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B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ОРСО*,</w:t>
            </w:r>
          </w:p>
          <w:p w:rsidR="007242BB" w:rsidRPr="00537685" w:rsidRDefault="007242BB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МКПЭ*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2.9.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B3701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мероприятий, </w:t>
            </w:r>
            <w:r w:rsidR="00635407" w:rsidRPr="00537685">
              <w:rPr>
                <w:rFonts w:ascii="Liberation Serif" w:hAnsi="Liberation Serif"/>
                <w:sz w:val="24"/>
                <w:szCs w:val="24"/>
              </w:rPr>
              <w:t>направленных на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формирование у детей и молодежи </w:t>
            </w:r>
            <w:r w:rsidR="00B3701A">
              <w:rPr>
                <w:rFonts w:ascii="Liberation Serif" w:hAnsi="Liberation Serif"/>
                <w:sz w:val="24"/>
                <w:szCs w:val="24"/>
              </w:rPr>
              <w:t>обще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российско</w:t>
            </w:r>
            <w:r w:rsidR="00B3701A">
              <w:rPr>
                <w:rFonts w:ascii="Liberation Serif" w:hAnsi="Liberation Serif"/>
                <w:sz w:val="24"/>
                <w:szCs w:val="24"/>
              </w:rPr>
              <w:t>го гражданского самосознания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B3701A">
              <w:rPr>
                <w:rFonts w:ascii="Liberation Serif" w:hAnsi="Liberation Serif"/>
                <w:sz w:val="24"/>
                <w:szCs w:val="24"/>
              </w:rPr>
              <w:t xml:space="preserve">чувства </w:t>
            </w:r>
            <w:r w:rsidR="00635407" w:rsidRPr="00537685">
              <w:rPr>
                <w:rFonts w:ascii="Liberation Serif" w:hAnsi="Liberation Serif"/>
                <w:sz w:val="24"/>
                <w:szCs w:val="24"/>
              </w:rPr>
              <w:t>патриотизма</w:t>
            </w:r>
            <w:r w:rsidR="00B3701A">
              <w:rPr>
                <w:rFonts w:ascii="Liberation Serif" w:hAnsi="Liberation Serif"/>
                <w:sz w:val="24"/>
                <w:szCs w:val="24"/>
              </w:rPr>
              <w:t>, гражданской ответственности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Ежегодно, в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>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УО*,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>ЦМП*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2.10.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C56C2C" w:rsidP="0036349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Привлечение общественных, религиозных и национально-культурных объединений к участию в разработке и реализации мероприятий по профилактике экстремизма, а также к реализации мероприятий  государственной национальной политики Российской Федерации на территории Каменск-Уральского городского округ</w:t>
            </w:r>
            <w:r w:rsidR="00ED5B77"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ОРСО*, УК*, УО*,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b/>
                <w:sz w:val="24"/>
                <w:szCs w:val="24"/>
              </w:rPr>
              <w:t>3.</w:t>
            </w: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Default="00C56C2C" w:rsidP="00852F1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b/>
                <w:sz w:val="24"/>
                <w:szCs w:val="24"/>
              </w:rPr>
              <w:t>Поддержка и развитие языков и культуры народов Российской Федерации, сохранение национальных традиций</w:t>
            </w:r>
          </w:p>
          <w:p w:rsidR="00ED5B77" w:rsidRPr="00537685" w:rsidRDefault="00ED5B77" w:rsidP="00852F1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852F1B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мероприятий, направленных на сохранение и поддержку русского языка как государственного языка Российской Федерации и языков народов Российской Федерации, в том числе: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УО*,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722C8A" w:rsidP="001E4BC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</w:t>
            </w:r>
            <w:r w:rsidR="001E4BC5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День славянской письменности и культуры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май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ED5B77" w:rsidP="001E4BC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</w:t>
            </w:r>
            <w:r w:rsidR="001E4BC5">
              <w:rPr>
                <w:rFonts w:ascii="Liberation Serif" w:hAnsi="Liberation Serif"/>
                <w:sz w:val="24"/>
                <w:szCs w:val="24"/>
              </w:rPr>
              <w:t>2</w:t>
            </w:r>
            <w:r w:rsidR="00722C8A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День русского языка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363499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9" w:rsidRDefault="00363499" w:rsidP="001E4BC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3.1.3.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9" w:rsidRPr="00537685" w:rsidRDefault="0036349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Просветительская акция «Тотальный диктант»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9" w:rsidRPr="00537685" w:rsidRDefault="0036349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Ежегодно, октябрь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99" w:rsidRPr="00537685" w:rsidRDefault="00363499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1E4BC5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C5" w:rsidRDefault="001E4BC5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</w:t>
            </w:r>
            <w:r w:rsidR="00363499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C5" w:rsidRPr="001E4BC5" w:rsidRDefault="001E4BC5" w:rsidP="001E4BC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 xml:space="preserve">Мероприятия, </w:t>
            </w:r>
            <w:r w:rsidRPr="001E4BC5">
              <w:rPr>
                <w:rFonts w:ascii="Liberation Serif" w:hAnsi="Liberation Serif" w:cs="Courier New"/>
                <w:color w:val="000000"/>
                <w:sz w:val="24"/>
                <w:szCs w:val="24"/>
                <w:lang/>
              </w:rPr>
              <w:t>связанны</w:t>
            </w:r>
            <w:r>
              <w:rPr>
                <w:rFonts w:ascii="Liberation Serif" w:hAnsi="Liberation Serif" w:cs="Courier New"/>
                <w:color w:val="000000"/>
                <w:sz w:val="24"/>
                <w:szCs w:val="24"/>
              </w:rPr>
              <w:t>е</w:t>
            </w:r>
            <w:r w:rsidRPr="001E4BC5">
              <w:rPr>
                <w:rFonts w:ascii="Liberation Serif" w:hAnsi="Liberation Serif" w:cs="Courier New"/>
                <w:color w:val="000000"/>
                <w:sz w:val="24"/>
                <w:szCs w:val="24"/>
                <w:lang/>
              </w:rPr>
              <w:t xml:space="preserve"> с изучением и пропагандой родных языков народов, проживающих на территории </w:t>
            </w:r>
            <w:r>
              <w:rPr>
                <w:rFonts w:ascii="Liberation Serif" w:hAnsi="Liberation Serif" w:cs="Courier New"/>
                <w:color w:val="000000"/>
                <w:sz w:val="24"/>
                <w:szCs w:val="24"/>
              </w:rPr>
              <w:t xml:space="preserve">Каменск-Уральского </w:t>
            </w:r>
            <w:r w:rsidRPr="001E4BC5">
              <w:rPr>
                <w:rFonts w:ascii="Liberation Serif" w:hAnsi="Liberation Serif" w:cs="Courier New"/>
                <w:color w:val="000000"/>
                <w:sz w:val="24"/>
                <w:szCs w:val="24"/>
                <w:lang/>
              </w:rPr>
              <w:t>город</w:t>
            </w:r>
            <w:r>
              <w:rPr>
                <w:rFonts w:ascii="Liberation Serif" w:hAnsi="Liberation Serif" w:cs="Courier New"/>
                <w:color w:val="000000"/>
                <w:sz w:val="24"/>
                <w:szCs w:val="24"/>
              </w:rPr>
              <w:t>ского округа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C5" w:rsidRPr="00537685" w:rsidRDefault="001E4BC5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BC5" w:rsidRPr="00537685" w:rsidRDefault="001E4BC5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ED5B77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Default="00ED5B77" w:rsidP="00363499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3.1.</w:t>
            </w:r>
            <w:r w:rsidR="00363499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Мероприятия, посвященные выдающимся деятелям национальной  литературы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722C8A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3.2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цикла мероприятий, посвященных Масленице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февраль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722C8A" w:rsidP="00537685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3.3.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Открытого фестиваля русского народного творчества «Белая береза»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3.4.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и проведение национального татаро-башкирского праздника «Сабантуй»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УК*,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2C8A">
              <w:rPr>
                <w:rFonts w:ascii="Liberation Serif" w:hAnsi="Liberation Serif"/>
                <w:sz w:val="24"/>
                <w:szCs w:val="24"/>
              </w:rPr>
              <w:t>3.5.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Всероссийской просветительской акции «Большой этнографический диктант»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ноябрь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2C8A">
              <w:rPr>
                <w:rFonts w:ascii="Liberation Serif" w:hAnsi="Liberation Serif"/>
                <w:sz w:val="24"/>
                <w:szCs w:val="24"/>
              </w:rPr>
              <w:t>3.6.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научно-практической конференции «Каменские чтения»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ноябрь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2C8A">
              <w:rPr>
                <w:rFonts w:ascii="Liberation Serif" w:hAnsi="Liberation Serif"/>
                <w:sz w:val="24"/>
                <w:szCs w:val="24"/>
              </w:rPr>
              <w:t>3.7.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Городского фестиваля – конкурса казачьего творчества «Родники казачьей культуры»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сентябрь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2C8A">
              <w:rPr>
                <w:rFonts w:ascii="Liberation Serif" w:hAnsi="Liberation Serif"/>
                <w:sz w:val="24"/>
                <w:szCs w:val="24"/>
              </w:rPr>
              <w:t>3.8.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sz w:val="24"/>
                <w:szCs w:val="24"/>
              </w:rPr>
              <w:t>Участие творческих коллективов в областных, всероссийских и международных мероприятиях, направленных на популяризацию, сохранение национальной культуры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722C8A" w:rsidRDefault="00722C8A" w:rsidP="00722C8A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22C8A">
              <w:rPr>
                <w:rFonts w:ascii="Liberation Serif" w:hAnsi="Liberation Serif"/>
                <w:sz w:val="24"/>
                <w:szCs w:val="24"/>
              </w:rPr>
              <w:t>3.9.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C56C2C" w:rsidP="00B3701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Реализация социально-педагогических проектов, мероприятий, направленных  на изучение культурного наследия, национальных традиций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УО*</w:t>
            </w:r>
          </w:p>
        </w:tc>
      </w:tr>
      <w:tr w:rsidR="00C56C2C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5772A6" w:rsidP="005772A6">
            <w:p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4.</w:t>
            </w: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Default="00C56C2C" w:rsidP="001E4BC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b/>
                <w:sz w:val="24"/>
                <w:szCs w:val="24"/>
              </w:rPr>
              <w:t xml:space="preserve">Профилактика экстремизма, межнациональных (межэтнических) </w:t>
            </w:r>
            <w:r w:rsidRPr="00537685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конфликтов в молодежной среде</w:t>
            </w:r>
          </w:p>
          <w:p w:rsidR="00363499" w:rsidRPr="00537685" w:rsidRDefault="00363499" w:rsidP="001E4BC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проведения ревизии библиотечного фонда с целью выявления литературы, причиняющей вред здоровью и развитию ребенка, запрещенной и (или) ограниченной для распространения среди детей</w:t>
            </w:r>
            <w:r w:rsidR="00635407" w:rsidRPr="00537685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Ежедневно,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</w:t>
            </w:r>
          </w:p>
        </w:tc>
      </w:tr>
      <w:tr w:rsidR="00635407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7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7" w:rsidRPr="00537685" w:rsidRDefault="0063540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Осуществление контроля эффективности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контент-фильтров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, препятствующих доступу к интернет-сайтам, содержащим экстремистскую и иную информацию, причиняющую вред здоровью или развитию детей.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7" w:rsidRPr="00537685" w:rsidRDefault="0063540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Ежедневно,</w:t>
            </w:r>
          </w:p>
          <w:p w:rsidR="00635407" w:rsidRPr="00537685" w:rsidRDefault="0063540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407" w:rsidRPr="00537685" w:rsidRDefault="0063540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 УО*</w:t>
            </w:r>
          </w:p>
        </w:tc>
      </w:tr>
      <w:tr w:rsidR="00ED5B77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4.3.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Обход территории муниципальных общеобразовательных учреждений, учреждений культуры, физической культуры и спорта с целью выявления фактов нанесения на объекты муниципальной собственности нацистской атрибутики или символики, принятие мер в соответствии с законодательством Российской Федерации.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Ежедневно,</w:t>
            </w:r>
          </w:p>
          <w:p w:rsidR="00ED5B77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B77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УО*, УК*,</w:t>
            </w:r>
          </w:p>
          <w:p w:rsidR="00ED5B77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*</w:t>
            </w:r>
          </w:p>
          <w:p w:rsidR="00ED5B77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4.4.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и проведение городского молодежного фестиваля уличных культур «Мой город»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4.5.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и проведение регионального фестиваля молодежных субкультур «Экстриму – да, экстремизму – нет!»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4.6.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Организация выставки рисунков «Дети рисуют Мир»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4.7.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лекций по профилактике экстремизма с просмотром видеороликов в учреждениях профессионального образования 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ED5B7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ЦМП*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4.8.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537685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мероприятий, направленных  профилактику экстремизма в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подростково-молодежной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среде; о</w:t>
            </w:r>
            <w:r w:rsidR="00C56C2C" w:rsidRPr="00537685">
              <w:rPr>
                <w:rFonts w:ascii="Liberation Serif" w:hAnsi="Liberation Serif"/>
                <w:sz w:val="24"/>
                <w:szCs w:val="24"/>
              </w:rPr>
              <w:t>рганизация разъяснительной работы среди учащихся и родителей об административной и уголовной ответственности за совершение  правонарушений экстремистской направленности, о недопустимости экстремистского поведения, с участием представителей правоохранительных органов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77" w:rsidRDefault="0063540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Ежегодно, в течение </w:t>
            </w:r>
          </w:p>
          <w:p w:rsidR="00C56C2C" w:rsidRPr="00537685" w:rsidRDefault="0063540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2021-2023 годов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УО*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4.9.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A0089C" w:rsidP="00A0089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Проведение  тематических бесед, направленных на профилактику экстремизма и национализма среди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занимающихся в спортивных в школах и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>участников клубных формирований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537685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Ежегодно, в течение 2021-2023 годов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УК*, </w:t>
            </w: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772A6" w:rsidRDefault="005772A6" w:rsidP="005772A6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772A6">
              <w:rPr>
                <w:rFonts w:ascii="Liberation Serif" w:hAnsi="Liberation Serif"/>
                <w:sz w:val="24"/>
                <w:szCs w:val="24"/>
              </w:rPr>
              <w:t>4.10.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3499" w:rsidRPr="00537685" w:rsidRDefault="00C56C2C" w:rsidP="0036349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Привлечение к деятельности клубных формирований, спортивных секций, детей и подростков, склонных к правонарушениям, находящихс</w:t>
            </w:r>
            <w:r w:rsidR="00363499">
              <w:rPr>
                <w:rFonts w:ascii="Liberation Serif" w:hAnsi="Liberation Serif"/>
                <w:sz w:val="24"/>
                <w:szCs w:val="24"/>
              </w:rPr>
              <w:t>я в социально-опасном положении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77" w:rsidRDefault="00537685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Ежегодно, в течение </w:t>
            </w:r>
          </w:p>
          <w:p w:rsidR="00C56C2C" w:rsidRPr="00537685" w:rsidRDefault="00ED5B77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537685" w:rsidRPr="00537685">
              <w:rPr>
                <w:rFonts w:ascii="Liberation Serif" w:hAnsi="Liberation Serif"/>
                <w:sz w:val="24"/>
                <w:szCs w:val="24"/>
              </w:rPr>
              <w:t xml:space="preserve">021-2023 годов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УК*,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УФКиС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>*,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ЦМП* </w:t>
            </w:r>
          </w:p>
        </w:tc>
      </w:tr>
      <w:tr w:rsidR="00127D17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537685" w:rsidRDefault="005772A6" w:rsidP="005772A6">
            <w:p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5.</w:t>
            </w: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Default="00127D17" w:rsidP="00127D1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27D17">
              <w:rPr>
                <w:rFonts w:ascii="Liberation Serif" w:hAnsi="Liberation Serif"/>
                <w:b/>
                <w:sz w:val="24"/>
                <w:szCs w:val="24"/>
              </w:rPr>
              <w:t xml:space="preserve">Формирование системы социальной и культурной адаптации иностранных </w:t>
            </w:r>
            <w:r w:rsidRPr="00127D17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граждан в Российской Федерации и их интеграции в российское общество</w:t>
            </w:r>
          </w:p>
          <w:p w:rsidR="00DF6E34" w:rsidRPr="00127D17" w:rsidRDefault="00DF6E34" w:rsidP="00127D1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127D17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127D17" w:rsidRDefault="005772A6" w:rsidP="00127D17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5.1</w:t>
            </w:r>
            <w:r w:rsidR="00127D17" w:rsidRPr="00127D1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537685" w:rsidRDefault="00127D17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Организация деятельности по социальной и культурной адаптации мигрантов, взаимодействие с работодателями, привлекающими и использующими иностранных работников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537685" w:rsidRDefault="00127D17" w:rsidP="00DF6E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537685" w:rsidRDefault="00127D17" w:rsidP="00127D1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ОРСО*, УО*</w:t>
            </w:r>
            <w:r w:rsidR="00DF6E34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127D17" w:rsidRPr="00537685" w:rsidRDefault="00127D17" w:rsidP="00127D1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МКПЭ*</w:t>
            </w:r>
          </w:p>
        </w:tc>
      </w:tr>
      <w:tr w:rsidR="00127D17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127D17" w:rsidRDefault="005772A6" w:rsidP="00127D17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DF6E34">
              <w:rPr>
                <w:rFonts w:ascii="Liberation Serif" w:hAnsi="Liberation Serif"/>
                <w:sz w:val="24"/>
                <w:szCs w:val="24"/>
              </w:rPr>
              <w:t>.2.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DF6E34" w:rsidRDefault="00127D17" w:rsidP="00DF6E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t>Распространение знаний об основах российской государственности, культур</w:t>
            </w:r>
            <w:r w:rsidR="00DF6E34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DF6E34">
              <w:rPr>
                <w:rFonts w:ascii="Liberation Serif" w:hAnsi="Liberation Serif" w:cs="Liberation Serif"/>
                <w:sz w:val="24"/>
                <w:szCs w:val="24"/>
              </w:rPr>
              <w:t xml:space="preserve"> языке, </w:t>
            </w: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t>традици</w:t>
            </w:r>
            <w:r w:rsidR="00DF6E34">
              <w:rPr>
                <w:rFonts w:ascii="Liberation Serif" w:hAnsi="Liberation Serif" w:cs="Liberation Serif"/>
                <w:sz w:val="24"/>
                <w:szCs w:val="24"/>
              </w:rPr>
              <w:t>ях</w:t>
            </w: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t xml:space="preserve"> народов, проживающих на территории </w:t>
            </w:r>
            <w:r w:rsidR="00DF6E3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t xml:space="preserve">, и правил поведения среди детей иностранных граждан, в том числе </w:t>
            </w:r>
            <w:r w:rsidRPr="00CC277C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в дошкольных образовательных организациях и общеобразовательных организациях </w:t>
            </w:r>
            <w:r w:rsidR="00DF6E34">
              <w:rPr>
                <w:rFonts w:ascii="Liberation Serif" w:hAnsi="Liberation Serif" w:cs="Liberation Serif"/>
                <w:sz w:val="24"/>
                <w:szCs w:val="24"/>
              </w:rPr>
              <w:t>Каменск-Уральского городского округа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537685" w:rsidRDefault="00DF6E34" w:rsidP="00DF6E3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Ежегодно, в течение 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D17" w:rsidRPr="00DF6E34" w:rsidRDefault="00DF6E34" w:rsidP="00127D1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УО*</w:t>
            </w:r>
          </w:p>
        </w:tc>
      </w:tr>
      <w:tr w:rsidR="00C56C2C" w:rsidRPr="00537685" w:rsidTr="00DF6E34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5772A6" w:rsidP="00DF6E34">
            <w:pPr>
              <w:autoSpaceDN w:val="0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</w:t>
            </w:r>
            <w:r w:rsidR="00DF6E34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  <w:tc>
          <w:tcPr>
            <w:tcW w:w="45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DF6E3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37685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Информационное обеспечение деятельности по профилактике экстремизма и гармонизации межнациональных и межрелигиозных отношений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DF6E34" w:rsidRDefault="005772A6" w:rsidP="00DF6E34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927DB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Освещение деятельности межведомственной комиссии по  профилактике экстремизма в Каменск-Уральском городском округе и Консультативного совета по делам национальностей Каменск-Уральского городского округа на официальном сайте </w:t>
            </w:r>
            <w:r w:rsidR="00927DB6">
              <w:rPr>
                <w:rFonts w:ascii="Liberation Serif" w:hAnsi="Liberation Serif"/>
                <w:sz w:val="24"/>
                <w:szCs w:val="24"/>
              </w:rPr>
              <w:t>муниципального образования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и обеспечение информационного освещения в городских средствах массовой информации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77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Ежеквартально, в течение 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537685">
            <w:pPr>
              <w:ind w:right="-108" w:hanging="34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Отдел ИАРСМИ* 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DF6E34" w:rsidRDefault="005772A6" w:rsidP="00DF6E34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.2.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3D37F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Информирование населения </w:t>
            </w:r>
            <w:r w:rsidR="003D37FE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 о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мероприятиях, направленных на профилактику экстремизма, гармонизацию межнациональных и межрелигиозных отношений, освещение  мероприятий в сфере государственной национальной политики и Стратегии противодействия экстремизму в Российской Федерации на территории     Каменск-Уральск</w:t>
            </w:r>
            <w:r w:rsidR="00537685" w:rsidRPr="00537685">
              <w:rPr>
                <w:rFonts w:ascii="Liberation Serif" w:hAnsi="Liberation Serif"/>
                <w:sz w:val="24"/>
                <w:szCs w:val="24"/>
              </w:rPr>
              <w:t>ого городского округа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5B77" w:rsidRDefault="00C56C2C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Еже</w:t>
            </w:r>
            <w:r w:rsidR="00ED5B77">
              <w:rPr>
                <w:rFonts w:ascii="Liberation Serif" w:hAnsi="Liberation Serif"/>
                <w:sz w:val="24"/>
                <w:szCs w:val="24"/>
              </w:rPr>
              <w:t>квартально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, в течение </w:t>
            </w:r>
          </w:p>
          <w:p w:rsidR="00C56C2C" w:rsidRPr="00537685" w:rsidRDefault="00C56C2C" w:rsidP="00ED5B7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2021-2023 годов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ED5B77">
            <w:pPr>
              <w:ind w:left="-109"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ИАРСМИ*</w:t>
            </w:r>
            <w:r w:rsidR="00ED5B77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C56C2C" w:rsidRPr="00537685" w:rsidRDefault="00C56C2C" w:rsidP="00ED5B77">
            <w:pPr>
              <w:ind w:left="-109"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Отдел ОРСО*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DF6E34" w:rsidRDefault="005772A6" w:rsidP="00847BD2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</w:t>
            </w:r>
            <w:r w:rsidR="00847BD2">
              <w:rPr>
                <w:rFonts w:ascii="Liberation Serif" w:hAnsi="Liberation Serif"/>
                <w:sz w:val="24"/>
                <w:szCs w:val="24"/>
              </w:rPr>
              <w:t>3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36349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Мониторинг средств массовой информации и информационно-телекоммуникационных сетей с целью </w:t>
            </w:r>
            <w:proofErr w:type="gramStart"/>
            <w:r w:rsidRPr="00537685">
              <w:rPr>
                <w:rFonts w:ascii="Liberation Serif" w:hAnsi="Liberation Serif"/>
                <w:sz w:val="24"/>
                <w:szCs w:val="24"/>
              </w:rPr>
              <w:t>выявления фактов распространения материалов экстремистской направленности</w:t>
            </w:r>
            <w:proofErr w:type="gram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и последующего принятия решений в соответствии с действующим законодательством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72A6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Ежедневно, в течение 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6C2C" w:rsidRPr="00537685" w:rsidRDefault="00C56C2C" w:rsidP="00ED5B77">
            <w:pPr>
              <w:ind w:left="-109"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Отдел ИАРСМИ*, 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Отдел ОРСО* </w:t>
            </w:r>
          </w:p>
        </w:tc>
      </w:tr>
      <w:tr w:rsidR="00C56C2C" w:rsidRPr="00537685" w:rsidTr="00ED5B77">
        <w:trPr>
          <w:jc w:val="center"/>
        </w:trPr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DF6E34" w:rsidRDefault="005772A6" w:rsidP="00847BD2">
            <w:pPr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</w:t>
            </w:r>
            <w:r w:rsidR="00847BD2">
              <w:rPr>
                <w:rFonts w:ascii="Liberation Serif" w:hAnsi="Liberation Serif"/>
                <w:sz w:val="24"/>
                <w:szCs w:val="24"/>
              </w:rPr>
              <w:t>4</w:t>
            </w:r>
            <w:r w:rsidR="00DF6E34" w:rsidRPr="00DF6E3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Мониторинг содержания агитационных материалов кандидатов и избирательных объединений, размещаемых в периодических печатных изданиях и распространяемых через организации телерадиовещания на предмет соблюдения требования о недопустимости призывов к совершению деяний, определяемых как экстремистская деятельность, и принятие </w:t>
            </w: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>соответствующих мер реагирования по результатам мониторинга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37685">
            <w:pPr>
              <w:pStyle w:val="10"/>
              <w:keepNext/>
              <w:keepLines/>
              <w:shd w:val="clear" w:color="auto" w:fill="auto"/>
              <w:spacing w:line="240" w:lineRule="auto"/>
              <w:ind w:firstLine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период </w:t>
            </w:r>
            <w:proofErr w:type="gramStart"/>
            <w:r w:rsidRPr="00537685">
              <w:rPr>
                <w:rFonts w:ascii="Liberation Serif" w:hAnsi="Liberation Serif"/>
                <w:sz w:val="24"/>
                <w:szCs w:val="24"/>
              </w:rPr>
              <w:t>избирательных</w:t>
            </w:r>
            <w:proofErr w:type="gramEnd"/>
          </w:p>
          <w:p w:rsidR="005772A6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кампаний 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2021-2023 годов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2C" w:rsidRPr="00537685" w:rsidRDefault="00C56C2C" w:rsidP="005772A6">
            <w:pPr>
              <w:ind w:left="-109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37685">
              <w:rPr>
                <w:rFonts w:ascii="Liberation Serif" w:hAnsi="Liberation Serif"/>
                <w:sz w:val="24"/>
                <w:szCs w:val="24"/>
              </w:rPr>
              <w:t>Каменск-Уральская</w:t>
            </w:r>
            <w:proofErr w:type="spellEnd"/>
            <w:r w:rsidRPr="00537685">
              <w:rPr>
                <w:rFonts w:ascii="Liberation Serif" w:hAnsi="Liberation Serif"/>
                <w:sz w:val="24"/>
                <w:szCs w:val="24"/>
              </w:rPr>
              <w:t xml:space="preserve"> ТИК*,</w:t>
            </w:r>
          </w:p>
          <w:p w:rsidR="00C56C2C" w:rsidRPr="00537685" w:rsidRDefault="00C56C2C" w:rsidP="0053768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37685">
              <w:rPr>
                <w:rFonts w:ascii="Liberation Serif" w:hAnsi="Liberation Serif"/>
                <w:sz w:val="24"/>
                <w:szCs w:val="24"/>
              </w:rPr>
              <w:t>МКПЭ*</w:t>
            </w:r>
          </w:p>
        </w:tc>
      </w:tr>
    </w:tbl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</w:p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>Список сокращений*</w:t>
      </w:r>
    </w:p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</w:p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 xml:space="preserve">МКПЭ - межведомственная комиссия по профилактике экстремизма в </w:t>
      </w:r>
      <w:r w:rsidR="008B59A7" w:rsidRPr="00537685">
        <w:rPr>
          <w:rFonts w:ascii="Liberation Serif" w:hAnsi="Liberation Serif"/>
          <w:sz w:val="24"/>
          <w:szCs w:val="24"/>
        </w:rPr>
        <w:t>Каменск</w:t>
      </w:r>
      <w:r w:rsidRPr="00537685">
        <w:rPr>
          <w:rFonts w:ascii="Liberation Serif" w:hAnsi="Liberation Serif"/>
          <w:sz w:val="24"/>
          <w:szCs w:val="24"/>
        </w:rPr>
        <w:t>-Уральском</w:t>
      </w:r>
      <w:r w:rsidR="008B59A7" w:rsidRPr="00537685">
        <w:rPr>
          <w:rFonts w:ascii="Liberation Serif" w:hAnsi="Liberation Serif"/>
          <w:sz w:val="24"/>
          <w:szCs w:val="24"/>
        </w:rPr>
        <w:t xml:space="preserve"> городском округе</w:t>
      </w:r>
      <w:r w:rsidRPr="00537685">
        <w:rPr>
          <w:rFonts w:ascii="Liberation Serif" w:hAnsi="Liberation Serif"/>
          <w:sz w:val="24"/>
          <w:szCs w:val="24"/>
        </w:rPr>
        <w:t>;</w:t>
      </w:r>
    </w:p>
    <w:p w:rsidR="00FE58FB" w:rsidRPr="00537685" w:rsidRDefault="00FE58FB" w:rsidP="00537685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>УО - Орган местного самоуправления «Управление образования  Каменск-Уральского</w:t>
      </w:r>
      <w:r w:rsidR="008B59A7" w:rsidRPr="00537685"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537685">
        <w:rPr>
          <w:rFonts w:ascii="Liberation Serif" w:hAnsi="Liberation Serif"/>
          <w:sz w:val="24"/>
          <w:szCs w:val="24"/>
        </w:rPr>
        <w:t>»;</w:t>
      </w:r>
    </w:p>
    <w:p w:rsidR="00FE58FB" w:rsidRPr="00537685" w:rsidRDefault="00FE58FB" w:rsidP="00537685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 xml:space="preserve">УК </w:t>
      </w:r>
      <w:proofErr w:type="gramStart"/>
      <w:r w:rsidRPr="00537685">
        <w:rPr>
          <w:rFonts w:ascii="Liberation Serif" w:hAnsi="Liberation Serif"/>
          <w:sz w:val="24"/>
          <w:szCs w:val="24"/>
        </w:rPr>
        <w:t>-О</w:t>
      </w:r>
      <w:proofErr w:type="gramEnd"/>
      <w:r w:rsidRPr="00537685">
        <w:rPr>
          <w:rFonts w:ascii="Liberation Serif" w:hAnsi="Liberation Serif"/>
          <w:sz w:val="24"/>
          <w:szCs w:val="24"/>
        </w:rPr>
        <w:t>рган местного самоуправления «</w:t>
      </w:r>
      <w:r w:rsidR="008B59A7" w:rsidRPr="00537685">
        <w:rPr>
          <w:rFonts w:ascii="Liberation Serif" w:hAnsi="Liberation Serif"/>
          <w:sz w:val="24"/>
          <w:szCs w:val="24"/>
        </w:rPr>
        <w:t xml:space="preserve">Управление культуры </w:t>
      </w:r>
      <w:r w:rsidRPr="00537685">
        <w:rPr>
          <w:rFonts w:ascii="Liberation Serif" w:hAnsi="Liberation Serif"/>
          <w:sz w:val="24"/>
          <w:szCs w:val="24"/>
        </w:rPr>
        <w:t>Каменск-Уральского</w:t>
      </w:r>
      <w:r w:rsidR="008B59A7" w:rsidRPr="00537685"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537685">
        <w:rPr>
          <w:rFonts w:ascii="Liberation Serif" w:hAnsi="Liberation Serif"/>
          <w:sz w:val="24"/>
          <w:szCs w:val="24"/>
        </w:rPr>
        <w:t>»;</w:t>
      </w:r>
    </w:p>
    <w:p w:rsidR="00FE58FB" w:rsidRPr="00537685" w:rsidRDefault="00FE58FB" w:rsidP="00537685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37685">
        <w:rPr>
          <w:rFonts w:ascii="Liberation Serif" w:hAnsi="Liberation Serif"/>
          <w:sz w:val="24"/>
          <w:szCs w:val="24"/>
        </w:rPr>
        <w:t>УФКиС</w:t>
      </w:r>
      <w:proofErr w:type="spellEnd"/>
      <w:r w:rsidRPr="00537685">
        <w:rPr>
          <w:rFonts w:ascii="Liberation Serif" w:hAnsi="Liberation Serif"/>
          <w:sz w:val="24"/>
          <w:szCs w:val="24"/>
        </w:rPr>
        <w:t xml:space="preserve"> -  Орган местного самоуправления «Управление по физической культуре и спорту Каменск-Уральского</w:t>
      </w:r>
      <w:r w:rsidR="008B59A7" w:rsidRPr="00537685"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537685">
        <w:rPr>
          <w:rFonts w:ascii="Liberation Serif" w:hAnsi="Liberation Serif"/>
          <w:sz w:val="24"/>
          <w:szCs w:val="24"/>
        </w:rPr>
        <w:t>»;</w:t>
      </w:r>
    </w:p>
    <w:p w:rsidR="00FE58FB" w:rsidRPr="00537685" w:rsidRDefault="00927DB6" w:rsidP="0053768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Отдел ОРСО - </w:t>
      </w:r>
      <w:r w:rsidR="00FE58FB" w:rsidRPr="00537685">
        <w:rPr>
          <w:rFonts w:ascii="Liberation Serif" w:hAnsi="Liberation Serif"/>
          <w:sz w:val="24"/>
          <w:szCs w:val="24"/>
        </w:rPr>
        <w:t xml:space="preserve">отдел организационной работы и связей с общественностью Администрации </w:t>
      </w:r>
      <w:r>
        <w:rPr>
          <w:rFonts w:ascii="Liberation Serif" w:hAnsi="Liberation Serif"/>
          <w:sz w:val="24"/>
          <w:szCs w:val="24"/>
        </w:rPr>
        <w:t xml:space="preserve">Каменск-Уральского </w:t>
      </w:r>
      <w:r w:rsidR="008B59A7" w:rsidRPr="00537685">
        <w:rPr>
          <w:rFonts w:ascii="Liberation Serif" w:hAnsi="Liberation Serif"/>
          <w:sz w:val="24"/>
          <w:szCs w:val="24"/>
        </w:rPr>
        <w:t>городского округа</w:t>
      </w:r>
      <w:r w:rsidR="00FE58FB" w:rsidRPr="00537685">
        <w:rPr>
          <w:rFonts w:ascii="Liberation Serif" w:hAnsi="Liberation Serif"/>
          <w:sz w:val="24"/>
          <w:szCs w:val="24"/>
        </w:rPr>
        <w:t>;</w:t>
      </w:r>
    </w:p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>Отдел ИАРСМИ – отдел информационно-аналитической работы и взаимодействия со средствами массовой информации Администрации</w:t>
      </w:r>
      <w:r w:rsidR="00927DB6">
        <w:rPr>
          <w:rFonts w:ascii="Liberation Serif" w:hAnsi="Liberation Serif"/>
          <w:sz w:val="24"/>
          <w:szCs w:val="24"/>
        </w:rPr>
        <w:t xml:space="preserve"> Каменск-Уральского</w:t>
      </w:r>
      <w:r w:rsidRPr="00537685">
        <w:rPr>
          <w:rFonts w:ascii="Liberation Serif" w:hAnsi="Liberation Serif"/>
          <w:sz w:val="24"/>
          <w:szCs w:val="24"/>
        </w:rPr>
        <w:t xml:space="preserve"> город</w:t>
      </w:r>
      <w:r w:rsidR="008B59A7" w:rsidRPr="00537685">
        <w:rPr>
          <w:rFonts w:ascii="Liberation Serif" w:hAnsi="Liberation Serif"/>
          <w:sz w:val="24"/>
          <w:szCs w:val="24"/>
        </w:rPr>
        <w:t>ского округа</w:t>
      </w:r>
      <w:r w:rsidRPr="00537685">
        <w:rPr>
          <w:rFonts w:ascii="Liberation Serif" w:hAnsi="Liberation Serif"/>
          <w:sz w:val="24"/>
          <w:szCs w:val="24"/>
        </w:rPr>
        <w:t>;</w:t>
      </w:r>
    </w:p>
    <w:p w:rsidR="00FE58FB" w:rsidRPr="00537685" w:rsidRDefault="00FE58FB" w:rsidP="00537685">
      <w:pPr>
        <w:jc w:val="both"/>
        <w:rPr>
          <w:rFonts w:ascii="Liberation Serif" w:hAnsi="Liberation Serif"/>
          <w:sz w:val="24"/>
          <w:szCs w:val="24"/>
        </w:rPr>
      </w:pPr>
      <w:r w:rsidRPr="00537685">
        <w:rPr>
          <w:rFonts w:ascii="Liberation Serif" w:hAnsi="Liberation Serif"/>
          <w:sz w:val="24"/>
          <w:szCs w:val="24"/>
        </w:rPr>
        <w:t>ЦМП - муниципальное казенное учреждение «Центр молодежной политики»</w:t>
      </w:r>
      <w:r w:rsidR="00B31834" w:rsidRPr="00537685">
        <w:rPr>
          <w:rFonts w:ascii="Liberation Serif" w:hAnsi="Liberation Serif"/>
          <w:sz w:val="24"/>
          <w:szCs w:val="24"/>
        </w:rPr>
        <w:t>;</w:t>
      </w:r>
    </w:p>
    <w:p w:rsidR="00B31834" w:rsidRPr="00537685" w:rsidRDefault="00B31834" w:rsidP="00537685">
      <w:pPr>
        <w:jc w:val="both"/>
        <w:rPr>
          <w:rFonts w:ascii="Liberation Serif" w:hAnsi="Liberation Serif"/>
          <w:sz w:val="24"/>
          <w:szCs w:val="24"/>
        </w:rPr>
      </w:pPr>
      <w:proofErr w:type="spellStart"/>
      <w:r w:rsidRPr="00537685">
        <w:rPr>
          <w:rFonts w:ascii="Liberation Serif" w:hAnsi="Liberation Serif"/>
          <w:sz w:val="24"/>
          <w:szCs w:val="24"/>
        </w:rPr>
        <w:t>Каменск-Уральская</w:t>
      </w:r>
      <w:proofErr w:type="spellEnd"/>
      <w:r w:rsidRPr="00537685">
        <w:rPr>
          <w:rFonts w:ascii="Liberation Serif" w:hAnsi="Liberation Serif"/>
          <w:sz w:val="24"/>
          <w:szCs w:val="24"/>
        </w:rPr>
        <w:t xml:space="preserve"> ТИК – </w:t>
      </w:r>
      <w:proofErr w:type="spellStart"/>
      <w:r w:rsidRPr="00537685">
        <w:rPr>
          <w:rFonts w:ascii="Liberation Serif" w:hAnsi="Liberation Serif"/>
          <w:sz w:val="24"/>
          <w:szCs w:val="24"/>
        </w:rPr>
        <w:t>Каменск-Уральская</w:t>
      </w:r>
      <w:proofErr w:type="spellEnd"/>
      <w:r w:rsidRPr="00537685">
        <w:rPr>
          <w:rFonts w:ascii="Liberation Serif" w:hAnsi="Liberation Serif"/>
          <w:sz w:val="24"/>
          <w:szCs w:val="24"/>
        </w:rPr>
        <w:t xml:space="preserve"> городская территориальная </w:t>
      </w:r>
      <w:r w:rsidR="00927DB6">
        <w:rPr>
          <w:rFonts w:ascii="Liberation Serif" w:hAnsi="Liberation Serif"/>
          <w:sz w:val="24"/>
          <w:szCs w:val="24"/>
        </w:rPr>
        <w:t xml:space="preserve">избирательная </w:t>
      </w:r>
      <w:r w:rsidRPr="00537685">
        <w:rPr>
          <w:rFonts w:ascii="Liberation Serif" w:hAnsi="Liberation Serif"/>
          <w:sz w:val="24"/>
          <w:szCs w:val="24"/>
        </w:rPr>
        <w:t>комиссия</w:t>
      </w:r>
      <w:r w:rsidR="00320B9C">
        <w:rPr>
          <w:rFonts w:ascii="Liberation Serif" w:hAnsi="Liberation Serif"/>
          <w:sz w:val="24"/>
          <w:szCs w:val="24"/>
        </w:rPr>
        <w:t>.</w:t>
      </w:r>
    </w:p>
    <w:sectPr w:rsidR="00B31834" w:rsidRPr="00537685" w:rsidSect="00FE58F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B4B" w:rsidRDefault="00681B4B" w:rsidP="00FE58FB">
      <w:r>
        <w:separator/>
      </w:r>
    </w:p>
  </w:endnote>
  <w:endnote w:type="continuationSeparator" w:id="1">
    <w:p w:rsidR="00681B4B" w:rsidRDefault="00681B4B" w:rsidP="00FE5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B4B" w:rsidRDefault="00681B4B" w:rsidP="00FE58FB">
      <w:r>
        <w:separator/>
      </w:r>
    </w:p>
  </w:footnote>
  <w:footnote w:type="continuationSeparator" w:id="1">
    <w:p w:rsidR="00681B4B" w:rsidRDefault="00681B4B" w:rsidP="00FE5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8FB" w:rsidRDefault="00F16A11">
    <w:pPr>
      <w:pStyle w:val="a7"/>
      <w:jc w:val="center"/>
    </w:pPr>
    <w:r>
      <w:fldChar w:fldCharType="begin"/>
    </w:r>
    <w:r w:rsidR="00FE58FB">
      <w:instrText>PAGE   \* MERGEFORMAT</w:instrText>
    </w:r>
    <w:r>
      <w:fldChar w:fldCharType="separate"/>
    </w:r>
    <w:r w:rsidR="00B05939">
      <w:rPr>
        <w:noProof/>
      </w:rPr>
      <w:t>2</w:t>
    </w:r>
    <w:r>
      <w:fldChar w:fldCharType="end"/>
    </w:r>
  </w:p>
  <w:p w:rsidR="00FE58FB" w:rsidRDefault="00FE58F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F2E49"/>
    <w:multiLevelType w:val="multilevel"/>
    <w:tmpl w:val="575A9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373B"/>
    <w:rsid w:val="00000C3C"/>
    <w:rsid w:val="000059E8"/>
    <w:rsid w:val="00013F7B"/>
    <w:rsid w:val="0005183C"/>
    <w:rsid w:val="000902D7"/>
    <w:rsid w:val="000E2147"/>
    <w:rsid w:val="000E28D9"/>
    <w:rsid w:val="000F1B36"/>
    <w:rsid w:val="000F65D0"/>
    <w:rsid w:val="001049E4"/>
    <w:rsid w:val="00127D17"/>
    <w:rsid w:val="00133698"/>
    <w:rsid w:val="00136BAB"/>
    <w:rsid w:val="001C0848"/>
    <w:rsid w:val="001E4BC5"/>
    <w:rsid w:val="001E5681"/>
    <w:rsid w:val="001F4FF6"/>
    <w:rsid w:val="00203DF5"/>
    <w:rsid w:val="0023226A"/>
    <w:rsid w:val="0025320E"/>
    <w:rsid w:val="00262FEE"/>
    <w:rsid w:val="00280B20"/>
    <w:rsid w:val="002B6C48"/>
    <w:rsid w:val="002C155F"/>
    <w:rsid w:val="002F06AA"/>
    <w:rsid w:val="002F5173"/>
    <w:rsid w:val="00301773"/>
    <w:rsid w:val="00311136"/>
    <w:rsid w:val="0031249B"/>
    <w:rsid w:val="00315DD4"/>
    <w:rsid w:val="00320B9C"/>
    <w:rsid w:val="00327328"/>
    <w:rsid w:val="003354C9"/>
    <w:rsid w:val="00346EA4"/>
    <w:rsid w:val="00352B7E"/>
    <w:rsid w:val="00363499"/>
    <w:rsid w:val="00374C89"/>
    <w:rsid w:val="003D37FE"/>
    <w:rsid w:val="003F6459"/>
    <w:rsid w:val="004571A6"/>
    <w:rsid w:val="00464612"/>
    <w:rsid w:val="00465EF1"/>
    <w:rsid w:val="004C3D72"/>
    <w:rsid w:val="004D038C"/>
    <w:rsid w:val="004D0FBC"/>
    <w:rsid w:val="004F1BF0"/>
    <w:rsid w:val="004F4246"/>
    <w:rsid w:val="00502339"/>
    <w:rsid w:val="00514173"/>
    <w:rsid w:val="00524EAF"/>
    <w:rsid w:val="00536788"/>
    <w:rsid w:val="00537685"/>
    <w:rsid w:val="005772A6"/>
    <w:rsid w:val="005824EE"/>
    <w:rsid w:val="005F7667"/>
    <w:rsid w:val="00603FA1"/>
    <w:rsid w:val="00635407"/>
    <w:rsid w:val="00681B4B"/>
    <w:rsid w:val="006C6C5E"/>
    <w:rsid w:val="006D64FE"/>
    <w:rsid w:val="006E2BE1"/>
    <w:rsid w:val="00702165"/>
    <w:rsid w:val="00717A87"/>
    <w:rsid w:val="00720985"/>
    <w:rsid w:val="00722C8A"/>
    <w:rsid w:val="007242BB"/>
    <w:rsid w:val="00724EF1"/>
    <w:rsid w:val="00767376"/>
    <w:rsid w:val="0078373B"/>
    <w:rsid w:val="00785CAF"/>
    <w:rsid w:val="007A68E4"/>
    <w:rsid w:val="007E790F"/>
    <w:rsid w:val="0082064E"/>
    <w:rsid w:val="0083594B"/>
    <w:rsid w:val="00847BD2"/>
    <w:rsid w:val="00852F1B"/>
    <w:rsid w:val="008556E0"/>
    <w:rsid w:val="00871148"/>
    <w:rsid w:val="00896CBC"/>
    <w:rsid w:val="008A7C34"/>
    <w:rsid w:val="008B0AC5"/>
    <w:rsid w:val="008B59A7"/>
    <w:rsid w:val="008C0E41"/>
    <w:rsid w:val="00927DB6"/>
    <w:rsid w:val="00935E88"/>
    <w:rsid w:val="00956960"/>
    <w:rsid w:val="009617D4"/>
    <w:rsid w:val="00975A1C"/>
    <w:rsid w:val="009B5A8D"/>
    <w:rsid w:val="00A0089C"/>
    <w:rsid w:val="00A1076A"/>
    <w:rsid w:val="00A26589"/>
    <w:rsid w:val="00A5498A"/>
    <w:rsid w:val="00A6796C"/>
    <w:rsid w:val="00AD10E1"/>
    <w:rsid w:val="00AF5A96"/>
    <w:rsid w:val="00B05939"/>
    <w:rsid w:val="00B31834"/>
    <w:rsid w:val="00B3701A"/>
    <w:rsid w:val="00B91D93"/>
    <w:rsid w:val="00B95DBC"/>
    <w:rsid w:val="00BA7870"/>
    <w:rsid w:val="00BC77AC"/>
    <w:rsid w:val="00BF6E52"/>
    <w:rsid w:val="00C55198"/>
    <w:rsid w:val="00C56C2C"/>
    <w:rsid w:val="00C721E5"/>
    <w:rsid w:val="00C733AE"/>
    <w:rsid w:val="00C8290F"/>
    <w:rsid w:val="00CA0B8F"/>
    <w:rsid w:val="00CA14D7"/>
    <w:rsid w:val="00CC339A"/>
    <w:rsid w:val="00CE2E0C"/>
    <w:rsid w:val="00CF7251"/>
    <w:rsid w:val="00D46873"/>
    <w:rsid w:val="00D64BCF"/>
    <w:rsid w:val="00D921D5"/>
    <w:rsid w:val="00DD57AE"/>
    <w:rsid w:val="00DE4BE7"/>
    <w:rsid w:val="00DF6E34"/>
    <w:rsid w:val="00E403CB"/>
    <w:rsid w:val="00E93A6E"/>
    <w:rsid w:val="00EA6FEE"/>
    <w:rsid w:val="00EC1ADA"/>
    <w:rsid w:val="00ED4DA5"/>
    <w:rsid w:val="00ED5B77"/>
    <w:rsid w:val="00EE4587"/>
    <w:rsid w:val="00F129BF"/>
    <w:rsid w:val="00F16976"/>
    <w:rsid w:val="00F16A11"/>
    <w:rsid w:val="00F4136A"/>
    <w:rsid w:val="00FA194B"/>
    <w:rsid w:val="00FA3C20"/>
    <w:rsid w:val="00FD7DEC"/>
    <w:rsid w:val="00FE224B"/>
    <w:rsid w:val="00FE58FB"/>
    <w:rsid w:val="00FE7AC4"/>
    <w:rsid w:val="00FF0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FE58F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FE58F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header"/>
    <w:basedOn w:val="a"/>
    <w:link w:val="a8"/>
    <w:uiPriority w:val="99"/>
    <w:rsid w:val="00FE58F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E58FB"/>
  </w:style>
  <w:style w:type="paragraph" w:styleId="a9">
    <w:name w:val="footer"/>
    <w:basedOn w:val="a"/>
    <w:link w:val="aa"/>
    <w:rsid w:val="00FE58F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E58FB"/>
  </w:style>
  <w:style w:type="character" w:customStyle="1" w:styleId="ab">
    <w:name w:val="Основной текст_"/>
    <w:link w:val="10"/>
    <w:rsid w:val="00CC339A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b"/>
    <w:rsid w:val="00CC339A"/>
    <w:pPr>
      <w:shd w:val="clear" w:color="auto" w:fill="FFFFFF"/>
      <w:spacing w:line="0" w:lineRule="atLeast"/>
      <w:ind w:hanging="360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znecovaOV\Desktop\&#1053;&#1086;&#1074;&#1099;&#1081;%20&#1055;&#1083;&#1072;&#1085;%202021-2023%20&#1075;&#107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F28B6-AB6A-4909-B70E-F20DFDE2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План 2021-2023 гг</Template>
  <TotalTime>1120</TotalTime>
  <Pages>7</Pages>
  <Words>1531</Words>
  <Characters>12046</Characters>
  <Application>Microsoft Office Word</Application>
  <DocSecurity>0</DocSecurity>
  <Lines>100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KuznecovaOV</dc:creator>
  <cp:lastModifiedBy>Пользователь Windows</cp:lastModifiedBy>
  <cp:revision>34</cp:revision>
  <cp:lastPrinted>2020-11-03T04:54:00Z</cp:lastPrinted>
  <dcterms:created xsi:type="dcterms:W3CDTF">2020-10-07T05:37:00Z</dcterms:created>
  <dcterms:modified xsi:type="dcterms:W3CDTF">2020-11-13T05:43:00Z</dcterms:modified>
</cp:coreProperties>
</file>