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2097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2097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A304D" w:rsidRDefault="00EA304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20972" w:rsidP="00133698">
      <w:pPr>
        <w:spacing w:before="400"/>
        <w:rPr>
          <w:rFonts w:ascii="Liberation Serif" w:hAnsi="Liberation Serif" w:cs="Liberation Serif"/>
          <w:sz w:val="24"/>
        </w:rPr>
      </w:pPr>
      <w:r w:rsidRPr="00D2097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D7070F">
        <w:rPr>
          <w:rFonts w:ascii="Liberation Serif" w:hAnsi="Liberation Serif" w:cs="Liberation Serif"/>
          <w:sz w:val="24"/>
        </w:rPr>
        <w:t xml:space="preserve"> 23.11.2020 </w:t>
      </w:r>
      <w:r w:rsidR="00133698" w:rsidRPr="00B91D93">
        <w:rPr>
          <w:rFonts w:ascii="Liberation Serif" w:hAnsi="Liberation Serif" w:cs="Liberation Serif"/>
          <w:sz w:val="24"/>
        </w:rPr>
        <w:t xml:space="preserve">  №</w:t>
      </w:r>
      <w:r w:rsidR="00D7070F">
        <w:rPr>
          <w:rFonts w:ascii="Liberation Serif" w:hAnsi="Liberation Serif" w:cs="Liberation Serif"/>
          <w:sz w:val="24"/>
        </w:rPr>
        <w:t xml:space="preserve"> 880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67317" w:rsidRPr="00567317" w:rsidRDefault="00567317" w:rsidP="00567317">
      <w:pPr>
        <w:spacing w:before="100" w:beforeAutospacing="1"/>
        <w:jc w:val="center"/>
        <w:rPr>
          <w:sz w:val="24"/>
          <w:szCs w:val="24"/>
        </w:rPr>
      </w:pPr>
      <w:r w:rsidRPr="00567317">
        <w:rPr>
          <w:rFonts w:ascii="Liberation Serif" w:hAnsi="Liberation Serif"/>
          <w:b/>
          <w:bCs/>
          <w:sz w:val="27"/>
          <w:szCs w:val="27"/>
        </w:rPr>
        <w:t>О внесении изменений в постановление Администрации города</w:t>
      </w:r>
      <w:r w:rsidR="00F22AC9">
        <w:rPr>
          <w:rFonts w:ascii="Liberation Serif" w:hAnsi="Liberation Serif"/>
          <w:b/>
          <w:bCs/>
          <w:sz w:val="27"/>
          <w:szCs w:val="27"/>
        </w:rPr>
        <w:t xml:space="preserve"> </w:t>
      </w:r>
      <w:r w:rsidRPr="00567317">
        <w:rPr>
          <w:rFonts w:ascii="Liberation Serif" w:hAnsi="Liberation Serif"/>
          <w:b/>
          <w:bCs/>
          <w:sz w:val="27"/>
          <w:szCs w:val="27"/>
        </w:rPr>
        <w:t xml:space="preserve">Каменска-Уральского от 18.09.2018 № 820 «Об утверждении комплексной муниципальной программы «Профилактика терроризма, а также минимизация и (или) ликвидация последствий его проявлений на территории муниципального образования город Каменск-Уральский на 2019-2023 годы» </w:t>
      </w:r>
    </w:p>
    <w:p w:rsidR="00567317" w:rsidRPr="00567317" w:rsidRDefault="00567317" w:rsidP="00567317">
      <w:pPr>
        <w:spacing w:before="100" w:beforeAutospacing="1"/>
        <w:ind w:firstLine="720"/>
        <w:jc w:val="both"/>
        <w:rPr>
          <w:sz w:val="24"/>
          <w:szCs w:val="24"/>
        </w:rPr>
      </w:pPr>
      <w:proofErr w:type="gramStart"/>
      <w:r w:rsidRPr="00567317">
        <w:rPr>
          <w:rFonts w:ascii="Liberation Serif" w:hAnsi="Liberation Serif"/>
          <w:sz w:val="27"/>
          <w:szCs w:val="27"/>
        </w:rPr>
        <w:t>В соответствии со статьей 5.2 Федерального закона от 06 марта 2006 года № 35-ФЗ «О противодействии терроризму»,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от 09.10.2019 № 817, постановлений Администрации Каменск-Уральского городского округа от 26.08.2020 № 610, от 29.10.2020 № 824</w:t>
      </w:r>
      <w:proofErr w:type="gramEnd"/>
      <w:r w:rsidRPr="00567317">
        <w:rPr>
          <w:rFonts w:ascii="Liberation Serif" w:hAnsi="Liberation Serif"/>
          <w:sz w:val="27"/>
          <w:szCs w:val="27"/>
        </w:rPr>
        <w:t xml:space="preserve">), решениями Городской Думы города </w:t>
      </w:r>
      <w:proofErr w:type="gramStart"/>
      <w:r w:rsidRPr="00567317">
        <w:rPr>
          <w:rFonts w:ascii="Liberation Serif" w:hAnsi="Liberation Serif"/>
          <w:sz w:val="27"/>
          <w:szCs w:val="27"/>
        </w:rPr>
        <w:t>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 Администрация Каменск-Уральского городского</w:t>
      </w:r>
      <w:proofErr w:type="gramEnd"/>
      <w:r w:rsidRPr="00567317">
        <w:rPr>
          <w:rFonts w:ascii="Liberation Serif" w:hAnsi="Liberation Serif"/>
          <w:sz w:val="27"/>
          <w:szCs w:val="27"/>
        </w:rPr>
        <w:t xml:space="preserve"> округа</w:t>
      </w:r>
    </w:p>
    <w:p w:rsidR="00567317" w:rsidRPr="00567317" w:rsidRDefault="00567317" w:rsidP="00567317">
      <w:pPr>
        <w:spacing w:before="100" w:beforeAutospacing="1" w:after="119"/>
        <w:jc w:val="both"/>
        <w:rPr>
          <w:sz w:val="24"/>
          <w:szCs w:val="24"/>
        </w:rPr>
      </w:pPr>
      <w:r w:rsidRPr="00567317">
        <w:rPr>
          <w:rFonts w:ascii="Liberation Serif" w:hAnsi="Liberation Serif"/>
          <w:b/>
          <w:bCs/>
          <w:sz w:val="27"/>
          <w:szCs w:val="27"/>
        </w:rPr>
        <w:t>ПОСТАНОВЛЯЕТ:</w:t>
      </w:r>
    </w:p>
    <w:p w:rsidR="00567317" w:rsidRPr="00567317" w:rsidRDefault="00567317" w:rsidP="00567317">
      <w:pPr>
        <w:spacing w:before="100" w:beforeAutospacing="1"/>
        <w:ind w:firstLine="720"/>
        <w:jc w:val="both"/>
        <w:rPr>
          <w:sz w:val="24"/>
          <w:szCs w:val="24"/>
        </w:rPr>
      </w:pPr>
      <w:r w:rsidRPr="00567317">
        <w:rPr>
          <w:rFonts w:ascii="Liberation Serif" w:hAnsi="Liberation Serif"/>
          <w:sz w:val="27"/>
          <w:szCs w:val="27"/>
        </w:rPr>
        <w:t xml:space="preserve">1. </w:t>
      </w:r>
      <w:proofErr w:type="gramStart"/>
      <w:r w:rsidRPr="00567317">
        <w:rPr>
          <w:rFonts w:ascii="Liberation Serif" w:hAnsi="Liberation Serif"/>
          <w:sz w:val="27"/>
          <w:szCs w:val="27"/>
        </w:rPr>
        <w:t>Внести изменения в постановление Администрации города Каменска-Уральского от 18.09.2018 № 820 (в редакции постановлений Администрации города Каменска-Уральского от 21.11.2018 № 1005, от 05.04.2019 № 261, от 10.12.2019 № 1002) «Об утверждении комплексной муниципальной программы «Профилактика терроризма, а также минимизация и (или) ликвидация последствий его проявлений на территории муниципального образования город Каменск-Уральский на 2019-2023 годы» (далее – Постановление), заменив в наименовании и пункте 1 Постановления слова</w:t>
      </w:r>
      <w:proofErr w:type="gramEnd"/>
      <w:r w:rsidRPr="00567317">
        <w:rPr>
          <w:rFonts w:ascii="Liberation Serif" w:hAnsi="Liberation Serif"/>
          <w:sz w:val="27"/>
          <w:szCs w:val="27"/>
        </w:rPr>
        <w:t xml:space="preserve"> «муниципального образования город Каменск-Уральский» словами «Каменск-Уральского городского округа».</w:t>
      </w:r>
    </w:p>
    <w:p w:rsidR="00567317" w:rsidRPr="00567317" w:rsidRDefault="00567317" w:rsidP="00567317">
      <w:pPr>
        <w:ind w:firstLine="720"/>
        <w:jc w:val="both"/>
        <w:rPr>
          <w:sz w:val="24"/>
          <w:szCs w:val="24"/>
        </w:rPr>
      </w:pPr>
      <w:r w:rsidRPr="00567317">
        <w:rPr>
          <w:rFonts w:ascii="Liberation Serif" w:hAnsi="Liberation Serif"/>
          <w:sz w:val="27"/>
          <w:szCs w:val="27"/>
        </w:rPr>
        <w:lastRenderedPageBreak/>
        <w:t>2. Внести следующие изменения в комплексную муниципальную программу «Профилактика терроризма, а также минимизация и (или) ликвидация последствий его проявлений на территории муниципального образования город Каменск-Уральский на 2019-2023 годы», утвержденную Постановлением, (далее – Программа):</w:t>
      </w:r>
    </w:p>
    <w:p w:rsidR="00567317" w:rsidRPr="00567317" w:rsidRDefault="00567317" w:rsidP="00567317">
      <w:pPr>
        <w:ind w:firstLine="720"/>
        <w:jc w:val="both"/>
        <w:rPr>
          <w:sz w:val="24"/>
          <w:szCs w:val="24"/>
        </w:rPr>
      </w:pPr>
      <w:r w:rsidRPr="00567317">
        <w:rPr>
          <w:rFonts w:ascii="Liberation Serif" w:hAnsi="Liberation Serif"/>
          <w:sz w:val="27"/>
          <w:szCs w:val="27"/>
        </w:rPr>
        <w:t xml:space="preserve">1) в наименовании, по всему тексту Программы, в Приложениях к Программе слова «муниципального образования город Каменск-Уральский» заменить словами «Каменск-Уральского городского округа»; </w:t>
      </w:r>
    </w:p>
    <w:p w:rsidR="00567317" w:rsidRPr="00567317" w:rsidRDefault="00567317" w:rsidP="00567317">
      <w:pPr>
        <w:ind w:firstLine="720"/>
        <w:jc w:val="both"/>
        <w:rPr>
          <w:sz w:val="24"/>
          <w:szCs w:val="24"/>
        </w:rPr>
      </w:pPr>
      <w:r w:rsidRPr="00567317">
        <w:rPr>
          <w:rFonts w:ascii="Liberation Serif" w:hAnsi="Liberation Serif"/>
          <w:sz w:val="27"/>
          <w:szCs w:val="27"/>
        </w:rPr>
        <w:t xml:space="preserve">2) по всему тексту Программы и Приложений к Программе слова «муниципальном </w:t>
      </w:r>
      <w:proofErr w:type="gramStart"/>
      <w:r w:rsidRPr="00567317">
        <w:rPr>
          <w:rFonts w:ascii="Liberation Serif" w:hAnsi="Liberation Serif"/>
          <w:sz w:val="27"/>
          <w:szCs w:val="27"/>
        </w:rPr>
        <w:t>образовании</w:t>
      </w:r>
      <w:proofErr w:type="gramEnd"/>
      <w:r w:rsidRPr="00567317">
        <w:rPr>
          <w:rFonts w:ascii="Liberation Serif" w:hAnsi="Liberation Serif"/>
          <w:sz w:val="27"/>
          <w:szCs w:val="27"/>
        </w:rPr>
        <w:t xml:space="preserve"> город Каменск-Уральский» заменить словами «Каменск-Уральском городском округе»;</w:t>
      </w:r>
    </w:p>
    <w:p w:rsidR="00567317" w:rsidRPr="00567317" w:rsidRDefault="00567317" w:rsidP="00567317">
      <w:pPr>
        <w:ind w:firstLine="720"/>
        <w:jc w:val="both"/>
        <w:rPr>
          <w:sz w:val="24"/>
          <w:szCs w:val="24"/>
        </w:rPr>
      </w:pPr>
      <w:r w:rsidRPr="00567317">
        <w:rPr>
          <w:rFonts w:ascii="Liberation Serif" w:hAnsi="Liberation Serif"/>
          <w:sz w:val="27"/>
          <w:szCs w:val="27"/>
        </w:rPr>
        <w:t xml:space="preserve">3) по всему тексту Программы и Приложений к Программе слова «Администрация города» в соответствующих падежах заменить словами «Администрация городского округа» в соответствующих падежах; </w:t>
      </w:r>
    </w:p>
    <w:p w:rsidR="00567317" w:rsidRDefault="00567317" w:rsidP="00567317">
      <w:pPr>
        <w:ind w:firstLine="720"/>
        <w:jc w:val="both"/>
        <w:rPr>
          <w:rFonts w:ascii="Liberation Serif" w:hAnsi="Liberation Serif"/>
          <w:sz w:val="27"/>
          <w:szCs w:val="27"/>
        </w:rPr>
      </w:pPr>
      <w:r w:rsidRPr="00567317">
        <w:rPr>
          <w:rFonts w:ascii="Liberation Serif" w:hAnsi="Liberation Serif"/>
          <w:sz w:val="27"/>
          <w:szCs w:val="27"/>
        </w:rPr>
        <w:t xml:space="preserve">4) в Паспорте Программы слова «Администрация города Каменска-Уральского» в соответствующих падежах заменить словами «Администрация Каменск-Уральского городского округа» в соответствующих падежах; </w:t>
      </w:r>
    </w:p>
    <w:p w:rsidR="00092B10" w:rsidRDefault="00092B10" w:rsidP="00092B10">
      <w:pPr>
        <w:autoSpaceDE w:val="0"/>
        <w:autoSpaceDN w:val="0"/>
        <w:adjustRightInd w:val="0"/>
        <w:jc w:val="both"/>
        <w:rPr>
          <w:rFonts w:ascii="Liberation Serif" w:hAnsi="Liberation Serif"/>
          <w:sz w:val="27"/>
          <w:szCs w:val="27"/>
        </w:rPr>
      </w:pPr>
      <w:r>
        <w:rPr>
          <w:rFonts w:ascii="Liberation Serif" w:hAnsi="Liberation Serif"/>
          <w:sz w:val="27"/>
          <w:szCs w:val="27"/>
        </w:rPr>
        <w:t xml:space="preserve">           5) строку «Объемы финансирования </w:t>
      </w:r>
      <w:r>
        <w:rPr>
          <w:rFonts w:ascii="Liberation Serif" w:hAnsi="Liberation Serif" w:cs="Liberation Serif"/>
          <w:sz w:val="26"/>
          <w:szCs w:val="26"/>
        </w:rPr>
        <w:t xml:space="preserve">комплексной муниципальной Программы, тыс. рублей» </w:t>
      </w:r>
      <w:r>
        <w:rPr>
          <w:rFonts w:ascii="Liberation Serif" w:hAnsi="Liberation Serif"/>
          <w:sz w:val="27"/>
          <w:szCs w:val="27"/>
        </w:rPr>
        <w:t>Паспорта Программы изложить в следующей редакции:</w:t>
      </w:r>
    </w:p>
    <w:p w:rsidR="007909B9" w:rsidRDefault="007909B9" w:rsidP="00092B10">
      <w:pPr>
        <w:autoSpaceDE w:val="0"/>
        <w:autoSpaceDN w:val="0"/>
        <w:adjustRightInd w:val="0"/>
        <w:jc w:val="both"/>
        <w:rPr>
          <w:rFonts w:ascii="Liberation Serif" w:hAnsi="Liberation Serif"/>
          <w:sz w:val="27"/>
          <w:szCs w:val="27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6860"/>
      </w:tblGrid>
      <w:tr w:rsidR="007909B9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9B9" w:rsidRPr="007909B9" w:rsidRDefault="007909B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7909B9">
              <w:rPr>
                <w:rFonts w:ascii="Liberation Serif" w:hAnsi="Liberation Serif"/>
                <w:sz w:val="27"/>
                <w:szCs w:val="27"/>
              </w:rPr>
              <w:t>Объемы финансирования комплексной муниципальной Программы, тыс. рублей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9B9" w:rsidRPr="007909B9" w:rsidRDefault="007909B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Всего за счет средств местного бюджета: </w:t>
            </w:r>
          </w:p>
          <w:p w:rsidR="007909B9" w:rsidRPr="007909B9" w:rsidRDefault="007909B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7909B9">
              <w:rPr>
                <w:rFonts w:ascii="Liberation Serif" w:hAnsi="Liberation Serif"/>
                <w:sz w:val="27"/>
                <w:szCs w:val="27"/>
              </w:rPr>
              <w:t>в том числе (по годам реализации):</w:t>
            </w:r>
            <w:r w:rsidR="008B4479">
              <w:rPr>
                <w:rFonts w:ascii="Liberation Serif" w:hAnsi="Liberation Serif"/>
                <w:sz w:val="27"/>
                <w:szCs w:val="27"/>
              </w:rPr>
              <w:t xml:space="preserve"> 195 237,66</w:t>
            </w:r>
          </w:p>
          <w:p w:rsidR="007909B9" w:rsidRPr="007909B9" w:rsidRDefault="007909B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2019 год </w:t>
            </w:r>
            <w:r w:rsidR="008B4479">
              <w:rPr>
                <w:rFonts w:ascii="Liberation Serif" w:hAnsi="Liberation Serif"/>
                <w:sz w:val="27"/>
                <w:szCs w:val="27"/>
              </w:rPr>
              <w:t>–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 148</w:t>
            </w:r>
            <w:r w:rsidR="008B4479"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>247,6</w:t>
            </w:r>
          </w:p>
          <w:p w:rsidR="007909B9" w:rsidRPr="007909B9" w:rsidRDefault="007909B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2020 год </w:t>
            </w:r>
            <w:r w:rsidR="008B4479">
              <w:rPr>
                <w:rFonts w:ascii="Liberation Serif" w:hAnsi="Liberation Serif"/>
                <w:sz w:val="27"/>
                <w:szCs w:val="27"/>
              </w:rPr>
              <w:t>–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r w:rsidR="008B4479">
              <w:rPr>
                <w:rFonts w:ascii="Liberation Serif" w:hAnsi="Liberation Serif"/>
                <w:sz w:val="27"/>
                <w:szCs w:val="27"/>
              </w:rPr>
              <w:t>15 666,72</w:t>
            </w:r>
          </w:p>
          <w:p w:rsidR="007909B9" w:rsidRPr="007909B9" w:rsidRDefault="007909B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2021 год </w:t>
            </w:r>
            <w:r w:rsidR="008B4479">
              <w:rPr>
                <w:rFonts w:ascii="Liberation Serif" w:hAnsi="Liberation Serif"/>
                <w:sz w:val="27"/>
                <w:szCs w:val="27"/>
              </w:rPr>
              <w:t>– 10 118,24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 </w:t>
            </w:r>
          </w:p>
          <w:p w:rsidR="007909B9" w:rsidRDefault="007909B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2022 год </w:t>
            </w:r>
            <w:r>
              <w:rPr>
                <w:rFonts w:ascii="Liberation Serif" w:hAnsi="Liberation Serif"/>
                <w:sz w:val="27"/>
                <w:szCs w:val="27"/>
              </w:rPr>
              <w:t>–</w:t>
            </w:r>
            <w:r w:rsidR="008B4479">
              <w:rPr>
                <w:rFonts w:ascii="Liberation Serif" w:hAnsi="Liberation Serif"/>
                <w:sz w:val="27"/>
                <w:szCs w:val="27"/>
              </w:rPr>
              <w:t xml:space="preserve"> 10 834,74</w:t>
            </w:r>
          </w:p>
          <w:p w:rsidR="007909B9" w:rsidRPr="007909B9" w:rsidRDefault="007909B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2023 год </w:t>
            </w:r>
            <w:r w:rsidR="008B4479">
              <w:rPr>
                <w:rFonts w:ascii="Liberation Serif" w:hAnsi="Liberation Serif"/>
                <w:sz w:val="27"/>
                <w:szCs w:val="27"/>
              </w:rPr>
              <w:t>–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r w:rsidR="008B4479">
              <w:rPr>
                <w:rFonts w:ascii="Liberation Serif" w:hAnsi="Liberation Serif"/>
                <w:sz w:val="27"/>
                <w:szCs w:val="27"/>
              </w:rPr>
              <w:t>10 370,36</w:t>
            </w:r>
          </w:p>
          <w:p w:rsidR="007909B9" w:rsidRPr="007909B9" w:rsidRDefault="007909B9" w:rsidP="00D1680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7"/>
                <w:szCs w:val="27"/>
              </w:rPr>
            </w:pPr>
            <w:proofErr w:type="gramStart"/>
            <w:r w:rsidRPr="007909B9">
              <w:rPr>
                <w:rFonts w:ascii="Liberation Serif" w:hAnsi="Liberation Serif"/>
                <w:sz w:val="27"/>
                <w:szCs w:val="27"/>
              </w:rPr>
              <w:t>Финансирование мероприятий комплексной муниципальной Программы осуществляется за счет средств местного бюджета в рамках реализации мероприятий направленных на антитеррористическую безопасность объектов, подведомственных Администрации Каменск-Уральского</w:t>
            </w:r>
            <w:r>
              <w:rPr>
                <w:rFonts w:ascii="Liberation Serif" w:hAnsi="Liberation Serif"/>
                <w:sz w:val="27"/>
                <w:szCs w:val="27"/>
              </w:rPr>
              <w:t xml:space="preserve"> городского округа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 (далее - Администрация город</w:t>
            </w:r>
            <w:r>
              <w:rPr>
                <w:rFonts w:ascii="Liberation Serif" w:hAnsi="Liberation Serif"/>
                <w:sz w:val="27"/>
                <w:szCs w:val="27"/>
              </w:rPr>
              <w:t>ского округа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), ОМС </w:t>
            </w:r>
            <w:r>
              <w:rPr>
                <w:rFonts w:ascii="Liberation Serif" w:hAnsi="Liberation Serif"/>
                <w:sz w:val="27"/>
                <w:szCs w:val="27"/>
              </w:rPr>
              <w:t>«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>Управление образования Каменск-Уральского</w:t>
            </w:r>
            <w:r w:rsidR="00D1680F">
              <w:rPr>
                <w:rFonts w:ascii="Liberation Serif" w:hAnsi="Liberation Serif"/>
                <w:sz w:val="27"/>
                <w:szCs w:val="27"/>
              </w:rPr>
              <w:t xml:space="preserve"> городского округа</w:t>
            </w:r>
            <w:r>
              <w:rPr>
                <w:rFonts w:ascii="Liberation Serif" w:hAnsi="Liberation Serif"/>
                <w:sz w:val="27"/>
                <w:szCs w:val="27"/>
              </w:rPr>
              <w:t>»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 (далее - ОМС </w:t>
            </w:r>
            <w:r>
              <w:rPr>
                <w:rFonts w:ascii="Liberation Serif" w:hAnsi="Liberation Serif"/>
                <w:sz w:val="27"/>
                <w:szCs w:val="27"/>
              </w:rPr>
              <w:t>«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>Управление образования</w:t>
            </w:r>
            <w:r>
              <w:rPr>
                <w:rFonts w:ascii="Liberation Serif" w:hAnsi="Liberation Serif"/>
                <w:sz w:val="27"/>
                <w:szCs w:val="27"/>
              </w:rPr>
              <w:t>»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), ОМС </w:t>
            </w:r>
            <w:r>
              <w:rPr>
                <w:rFonts w:ascii="Liberation Serif" w:hAnsi="Liberation Serif"/>
                <w:sz w:val="27"/>
                <w:szCs w:val="27"/>
              </w:rPr>
              <w:t>«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>Управление культуры Каменск-Уральского</w:t>
            </w:r>
            <w:r w:rsidR="00D1680F">
              <w:rPr>
                <w:rFonts w:ascii="Liberation Serif" w:hAnsi="Liberation Serif"/>
                <w:sz w:val="27"/>
                <w:szCs w:val="27"/>
              </w:rPr>
              <w:t xml:space="preserve"> городского округа</w:t>
            </w:r>
            <w:r>
              <w:rPr>
                <w:rFonts w:ascii="Liberation Serif" w:hAnsi="Liberation Serif"/>
                <w:sz w:val="27"/>
                <w:szCs w:val="27"/>
              </w:rPr>
              <w:t>»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 (далее - ОМС </w:t>
            </w:r>
            <w:r>
              <w:rPr>
                <w:rFonts w:ascii="Liberation Serif" w:hAnsi="Liberation Serif"/>
                <w:sz w:val="27"/>
                <w:szCs w:val="27"/>
              </w:rPr>
              <w:t>«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>Управление культуры</w:t>
            </w:r>
            <w:r>
              <w:rPr>
                <w:rFonts w:ascii="Liberation Serif" w:hAnsi="Liberation Serif"/>
                <w:sz w:val="27"/>
                <w:szCs w:val="27"/>
              </w:rPr>
              <w:t>»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) и ОМС </w:t>
            </w:r>
            <w:r>
              <w:rPr>
                <w:rFonts w:ascii="Liberation Serif" w:hAnsi="Liberation Serif"/>
                <w:sz w:val="27"/>
                <w:szCs w:val="27"/>
              </w:rPr>
              <w:t>«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>Управление по физической культуре и сп</w:t>
            </w:r>
            <w:r>
              <w:rPr>
                <w:rFonts w:ascii="Liberation Serif" w:hAnsi="Liberation Serif"/>
                <w:sz w:val="27"/>
                <w:szCs w:val="27"/>
              </w:rPr>
              <w:t>орту Каменск-Уральского</w:t>
            </w:r>
            <w:r w:rsidR="00D1680F">
              <w:rPr>
                <w:rFonts w:ascii="Liberation Serif" w:hAnsi="Liberation Serif"/>
                <w:sz w:val="27"/>
                <w:szCs w:val="27"/>
              </w:rPr>
              <w:t xml:space="preserve"> городского округа</w:t>
            </w:r>
            <w:proofErr w:type="gramEnd"/>
            <w:r>
              <w:rPr>
                <w:rFonts w:ascii="Liberation Serif" w:hAnsi="Liberation Serif"/>
                <w:sz w:val="27"/>
                <w:szCs w:val="27"/>
              </w:rPr>
              <w:t>»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 xml:space="preserve"> (далее - ОМС </w:t>
            </w:r>
            <w:r>
              <w:rPr>
                <w:rFonts w:ascii="Liberation Serif" w:hAnsi="Liberation Serif"/>
                <w:sz w:val="27"/>
                <w:szCs w:val="27"/>
              </w:rPr>
              <w:t>«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>Управление по физической культуре и спорту</w:t>
            </w:r>
            <w:r>
              <w:rPr>
                <w:rFonts w:ascii="Liberation Serif" w:hAnsi="Liberation Serif"/>
                <w:sz w:val="27"/>
                <w:szCs w:val="27"/>
              </w:rPr>
              <w:t>»</w:t>
            </w:r>
            <w:r w:rsidRPr="007909B9">
              <w:rPr>
                <w:rFonts w:ascii="Liberation Serif" w:hAnsi="Liberation Serif"/>
                <w:sz w:val="27"/>
                <w:szCs w:val="27"/>
              </w:rPr>
              <w:t>) в соответствии с действующими муниципальными программами</w:t>
            </w:r>
          </w:p>
        </w:tc>
      </w:tr>
    </w:tbl>
    <w:p w:rsidR="00092B10" w:rsidRPr="00567317" w:rsidRDefault="00092B10" w:rsidP="00092B1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67317" w:rsidRPr="00567317" w:rsidRDefault="00092B10" w:rsidP="00567317">
      <w:pPr>
        <w:ind w:firstLine="708"/>
        <w:jc w:val="both"/>
        <w:rPr>
          <w:sz w:val="24"/>
          <w:szCs w:val="24"/>
        </w:rPr>
      </w:pPr>
      <w:r>
        <w:rPr>
          <w:rFonts w:ascii="Liberation Serif" w:hAnsi="Liberation Serif"/>
          <w:sz w:val="27"/>
          <w:szCs w:val="27"/>
        </w:rPr>
        <w:lastRenderedPageBreak/>
        <w:t>6</w:t>
      </w:r>
      <w:r w:rsidR="00567317" w:rsidRPr="00567317">
        <w:rPr>
          <w:rFonts w:ascii="Liberation Serif" w:hAnsi="Liberation Serif"/>
          <w:sz w:val="27"/>
          <w:szCs w:val="27"/>
        </w:rPr>
        <w:t>) Паспорт Программы после строки «Объемы финансирования комплексной муниципальной Программы, тыс. рублей» дополнить строкой следующего содержания:</w:t>
      </w:r>
    </w:p>
    <w:p w:rsidR="00567317" w:rsidRPr="00567317" w:rsidRDefault="00567317" w:rsidP="00567317">
      <w:pPr>
        <w:jc w:val="both"/>
        <w:rPr>
          <w:sz w:val="24"/>
          <w:szCs w:val="24"/>
        </w:rPr>
      </w:pPr>
    </w:p>
    <w:tbl>
      <w:tblPr>
        <w:tblW w:w="970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323"/>
        <w:gridCol w:w="4382"/>
      </w:tblGrid>
      <w:tr w:rsidR="00567317" w:rsidRPr="00567317" w:rsidTr="00567317">
        <w:trPr>
          <w:tblCellSpacing w:w="0" w:type="dxa"/>
        </w:trPr>
        <w:tc>
          <w:tcPr>
            <w:tcW w:w="51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317" w:rsidRPr="00567317" w:rsidRDefault="00567317" w:rsidP="00567317">
            <w:pPr>
              <w:jc w:val="both"/>
              <w:rPr>
                <w:sz w:val="24"/>
                <w:szCs w:val="24"/>
              </w:rPr>
            </w:pPr>
            <w:proofErr w:type="spellStart"/>
            <w:r w:rsidRPr="00567317">
              <w:rPr>
                <w:rFonts w:ascii="Liberation Serif" w:hAnsi="Liberation Serif"/>
                <w:sz w:val="27"/>
                <w:szCs w:val="27"/>
              </w:rPr>
              <w:t>Справочно</w:t>
            </w:r>
            <w:proofErr w:type="spellEnd"/>
            <w:r w:rsidRPr="00567317">
              <w:rPr>
                <w:rFonts w:ascii="Liberation Serif" w:hAnsi="Liberation Serif"/>
                <w:sz w:val="27"/>
                <w:szCs w:val="27"/>
              </w:rPr>
              <w:t xml:space="preserve">: объем налоговых расходов </w:t>
            </w:r>
          </w:p>
          <w:p w:rsidR="00567317" w:rsidRPr="00567317" w:rsidRDefault="00567317" w:rsidP="00567317">
            <w:pPr>
              <w:jc w:val="both"/>
              <w:rPr>
                <w:sz w:val="24"/>
                <w:szCs w:val="24"/>
              </w:rPr>
            </w:pPr>
            <w:r w:rsidRPr="00567317">
              <w:rPr>
                <w:rFonts w:ascii="Liberation Serif" w:hAnsi="Liberation Serif"/>
                <w:sz w:val="27"/>
                <w:szCs w:val="27"/>
              </w:rPr>
              <w:t xml:space="preserve">городского округа в рамках реализации </w:t>
            </w:r>
          </w:p>
          <w:p w:rsidR="00567317" w:rsidRPr="00567317" w:rsidRDefault="00567317" w:rsidP="00567317">
            <w:pPr>
              <w:jc w:val="both"/>
              <w:rPr>
                <w:sz w:val="24"/>
                <w:szCs w:val="24"/>
              </w:rPr>
            </w:pPr>
            <w:r w:rsidRPr="00567317">
              <w:rPr>
                <w:rFonts w:ascii="Liberation Serif" w:hAnsi="Liberation Serif"/>
                <w:sz w:val="27"/>
                <w:szCs w:val="27"/>
              </w:rPr>
              <w:t>муниципальной комплексной Программы, тыс. руб.</w:t>
            </w:r>
          </w:p>
        </w:tc>
        <w:tc>
          <w:tcPr>
            <w:tcW w:w="4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317" w:rsidRPr="00567317" w:rsidRDefault="00567317" w:rsidP="00567317">
            <w:pPr>
              <w:jc w:val="both"/>
              <w:rPr>
                <w:sz w:val="24"/>
                <w:szCs w:val="24"/>
              </w:rPr>
            </w:pPr>
            <w:r w:rsidRPr="00567317">
              <w:rPr>
                <w:rFonts w:ascii="Liberation Serif" w:hAnsi="Liberation Serif"/>
                <w:sz w:val="27"/>
                <w:szCs w:val="27"/>
              </w:rPr>
              <w:t>ВСЕГО: отсутствуют</w:t>
            </w:r>
          </w:p>
          <w:p w:rsidR="00567317" w:rsidRPr="00567317" w:rsidRDefault="00567317" w:rsidP="00567317">
            <w:pPr>
              <w:jc w:val="both"/>
              <w:rPr>
                <w:sz w:val="24"/>
                <w:szCs w:val="24"/>
              </w:rPr>
            </w:pPr>
          </w:p>
        </w:tc>
      </w:tr>
    </w:tbl>
    <w:p w:rsidR="00567317" w:rsidRPr="00567317" w:rsidRDefault="00092B10" w:rsidP="00567317">
      <w:pPr>
        <w:ind w:firstLine="708"/>
        <w:jc w:val="both"/>
        <w:rPr>
          <w:sz w:val="24"/>
          <w:szCs w:val="24"/>
        </w:rPr>
      </w:pPr>
      <w:r>
        <w:rPr>
          <w:rFonts w:ascii="Liberation Serif" w:hAnsi="Liberation Serif"/>
          <w:sz w:val="27"/>
          <w:szCs w:val="27"/>
        </w:rPr>
        <w:t>7</w:t>
      </w:r>
      <w:r w:rsidR="00567317" w:rsidRPr="00567317">
        <w:rPr>
          <w:rFonts w:ascii="Liberation Serif" w:hAnsi="Liberation Serif"/>
          <w:sz w:val="27"/>
          <w:szCs w:val="27"/>
        </w:rPr>
        <w:t xml:space="preserve">) по всему тексту Программы слова «город Каменск-Уральский» в соответствующих падежах заменить словами «Каменск-Уральский городской округ» в соответствующих падежах; </w:t>
      </w:r>
    </w:p>
    <w:p w:rsidR="00567317" w:rsidRPr="00567317" w:rsidRDefault="00092B10" w:rsidP="00567317">
      <w:pPr>
        <w:ind w:firstLine="708"/>
        <w:jc w:val="both"/>
        <w:rPr>
          <w:sz w:val="24"/>
          <w:szCs w:val="24"/>
        </w:rPr>
      </w:pPr>
      <w:r>
        <w:rPr>
          <w:rFonts w:ascii="Liberation Serif" w:hAnsi="Liberation Serif"/>
          <w:sz w:val="27"/>
          <w:szCs w:val="27"/>
        </w:rPr>
        <w:t>8</w:t>
      </w:r>
      <w:r w:rsidR="00567317" w:rsidRPr="00567317">
        <w:rPr>
          <w:rFonts w:ascii="Liberation Serif" w:hAnsi="Liberation Serif"/>
          <w:sz w:val="27"/>
          <w:szCs w:val="27"/>
        </w:rPr>
        <w:t>) в разделе 1 Программы слово «город» в соответствующих падежах заменить словами «городской округ» в соответствующих падежах;</w:t>
      </w:r>
    </w:p>
    <w:p w:rsidR="00567317" w:rsidRPr="00567317" w:rsidRDefault="00092B10" w:rsidP="00567317">
      <w:pPr>
        <w:ind w:firstLine="708"/>
        <w:jc w:val="both"/>
        <w:rPr>
          <w:sz w:val="24"/>
          <w:szCs w:val="24"/>
        </w:rPr>
      </w:pPr>
      <w:r>
        <w:rPr>
          <w:rFonts w:ascii="Liberation Serif" w:hAnsi="Liberation Serif"/>
          <w:sz w:val="27"/>
          <w:szCs w:val="27"/>
        </w:rPr>
        <w:t>9</w:t>
      </w:r>
      <w:r w:rsidR="00567317" w:rsidRPr="00567317">
        <w:rPr>
          <w:rFonts w:ascii="Liberation Serif" w:hAnsi="Liberation Serif"/>
          <w:sz w:val="27"/>
          <w:szCs w:val="27"/>
        </w:rPr>
        <w:t>) в разделе 3 Программы слова «организационной работы и связей с общественностью Администрации города Каменска-Уральского» заменить словами «организационной работы и связей с общественностью Администрации Каменск-Уральского городского округа»;</w:t>
      </w:r>
    </w:p>
    <w:p w:rsidR="00567317" w:rsidRPr="00567317" w:rsidRDefault="00092B10" w:rsidP="00567317">
      <w:pPr>
        <w:ind w:firstLine="720"/>
        <w:jc w:val="both"/>
        <w:rPr>
          <w:sz w:val="24"/>
          <w:szCs w:val="24"/>
        </w:rPr>
      </w:pPr>
      <w:r>
        <w:rPr>
          <w:rFonts w:ascii="Liberation Serif" w:hAnsi="Liberation Serif"/>
          <w:sz w:val="27"/>
          <w:szCs w:val="27"/>
        </w:rPr>
        <w:t>10</w:t>
      </w:r>
      <w:r w:rsidR="00567317" w:rsidRPr="00567317">
        <w:rPr>
          <w:rFonts w:ascii="Liberation Serif" w:hAnsi="Liberation Serif"/>
          <w:sz w:val="27"/>
          <w:szCs w:val="27"/>
        </w:rPr>
        <w:t>) Приложение № 2 «План мероприятий по выполнению комплексной муниципальной программы «Профилактика терроризма, а также минимизация и (или) ликвидация последствий его проявлений на территории муниципального образования город Каменск-Уральский на 2019-2023 годы» к Программе изложить в новой редакции согласно Приложению к настоящему постановлению.</w:t>
      </w:r>
    </w:p>
    <w:p w:rsidR="00567317" w:rsidRPr="00567317" w:rsidRDefault="00567317" w:rsidP="00567317">
      <w:pPr>
        <w:ind w:firstLine="720"/>
        <w:jc w:val="both"/>
        <w:rPr>
          <w:sz w:val="24"/>
          <w:szCs w:val="24"/>
        </w:rPr>
      </w:pPr>
      <w:r w:rsidRPr="00567317">
        <w:rPr>
          <w:rFonts w:ascii="Liberation Serif" w:hAnsi="Liberation Serif"/>
          <w:sz w:val="27"/>
          <w:szCs w:val="27"/>
        </w:rPr>
        <w:t>3.Опубликовать настоящее постановление на официальном сайте муниципального образования.</w:t>
      </w:r>
    </w:p>
    <w:p w:rsidR="00567317" w:rsidRDefault="00567317" w:rsidP="00567317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567317">
        <w:rPr>
          <w:rFonts w:ascii="Liberation Serif" w:hAnsi="Liberation Serif"/>
          <w:sz w:val="27"/>
          <w:szCs w:val="27"/>
        </w:rPr>
        <w:t xml:space="preserve">4. </w:t>
      </w:r>
      <w:proofErr w:type="gramStart"/>
      <w:r w:rsidRPr="00567317">
        <w:rPr>
          <w:rFonts w:ascii="Liberation Serif" w:hAnsi="Liberation Serif"/>
          <w:sz w:val="27"/>
          <w:szCs w:val="27"/>
        </w:rPr>
        <w:t>Контроль за</w:t>
      </w:r>
      <w:proofErr w:type="gramEnd"/>
      <w:r w:rsidRPr="00567317">
        <w:rPr>
          <w:rFonts w:ascii="Liberation Serif" w:hAnsi="Liberation Serif"/>
          <w:sz w:val="27"/>
          <w:szCs w:val="27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proofErr w:type="spellStart"/>
      <w:r w:rsidRPr="00567317">
        <w:rPr>
          <w:rFonts w:ascii="Liberation Serif" w:hAnsi="Liberation Serif"/>
          <w:sz w:val="27"/>
          <w:szCs w:val="27"/>
        </w:rPr>
        <w:t>Шауракса</w:t>
      </w:r>
      <w:proofErr w:type="spellEnd"/>
      <w:r w:rsidRPr="00567317">
        <w:rPr>
          <w:rFonts w:ascii="Liberation Serif" w:hAnsi="Liberation Serif"/>
          <w:sz w:val="27"/>
          <w:szCs w:val="27"/>
        </w:rPr>
        <w:t xml:space="preserve"> В.С.</w:t>
      </w:r>
    </w:p>
    <w:p w:rsidR="007909B9" w:rsidRPr="00567317" w:rsidRDefault="007909B9" w:rsidP="00567317">
      <w:pPr>
        <w:ind w:firstLine="708"/>
        <w:jc w:val="both"/>
        <w:rPr>
          <w:sz w:val="24"/>
          <w:szCs w:val="24"/>
        </w:rPr>
      </w:pPr>
    </w:p>
    <w:p w:rsidR="00567317" w:rsidRPr="00567317" w:rsidRDefault="00567317" w:rsidP="00567317">
      <w:pPr>
        <w:spacing w:before="100" w:beforeAutospacing="1"/>
        <w:jc w:val="both"/>
        <w:rPr>
          <w:sz w:val="24"/>
          <w:szCs w:val="24"/>
        </w:rPr>
      </w:pPr>
      <w:r w:rsidRPr="00567317">
        <w:rPr>
          <w:rFonts w:ascii="Liberation Serif" w:hAnsi="Liberation Serif"/>
          <w:sz w:val="27"/>
          <w:szCs w:val="27"/>
        </w:rPr>
        <w:t xml:space="preserve">Глава </w:t>
      </w:r>
      <w:r w:rsidRPr="00567317">
        <w:rPr>
          <w:rFonts w:ascii="Liberation Serif" w:hAnsi="Liberation Serif"/>
          <w:sz w:val="27"/>
          <w:szCs w:val="27"/>
        </w:rPr>
        <w:br/>
        <w:t>Каменск-Уральского городского округа</w:t>
      </w:r>
      <w:r w:rsidR="00F22AC9">
        <w:rPr>
          <w:rFonts w:ascii="Liberation Serif" w:hAnsi="Liberation Serif"/>
          <w:sz w:val="27"/>
          <w:szCs w:val="27"/>
        </w:rPr>
        <w:t xml:space="preserve">                                                  </w:t>
      </w:r>
      <w:r w:rsidRPr="00567317">
        <w:rPr>
          <w:rFonts w:ascii="Liberation Serif" w:hAnsi="Liberation Serif"/>
          <w:sz w:val="27"/>
          <w:szCs w:val="27"/>
        </w:rPr>
        <w:t xml:space="preserve"> А.В. </w:t>
      </w:r>
      <w:proofErr w:type="spellStart"/>
      <w:r w:rsidRPr="00567317">
        <w:rPr>
          <w:rFonts w:ascii="Liberation Serif" w:hAnsi="Liberation Serif"/>
          <w:sz w:val="27"/>
          <w:szCs w:val="27"/>
        </w:rPr>
        <w:t>Шмыков</w:t>
      </w:r>
      <w:proofErr w:type="spellEnd"/>
    </w:p>
    <w:p w:rsidR="00DE59F2" w:rsidRDefault="00DE59F2" w:rsidP="00DE59F2">
      <w:pPr>
        <w:ind w:left="9356"/>
        <w:jc w:val="both"/>
        <w:rPr>
          <w:bCs/>
          <w:sz w:val="28"/>
          <w:szCs w:val="28"/>
        </w:rPr>
        <w:sectPr w:rsidR="00DE59F2" w:rsidSect="00DE59F2">
          <w:headerReference w:type="default" r:id="rId9"/>
          <w:headerReference w:type="first" r:id="rId10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DE59F2" w:rsidRPr="00AA1200" w:rsidRDefault="00DE59F2" w:rsidP="00DE59F2">
      <w:pPr>
        <w:ind w:left="9356"/>
        <w:jc w:val="both"/>
        <w:rPr>
          <w:rFonts w:ascii="Liberation Serif" w:hAnsi="Liberation Serif"/>
          <w:bCs/>
          <w:sz w:val="28"/>
          <w:szCs w:val="28"/>
        </w:rPr>
      </w:pPr>
      <w:r w:rsidRPr="00AA1200">
        <w:rPr>
          <w:rFonts w:ascii="Liberation Serif" w:hAnsi="Liberation Serif"/>
          <w:bCs/>
          <w:sz w:val="28"/>
          <w:szCs w:val="28"/>
        </w:rPr>
        <w:lastRenderedPageBreak/>
        <w:t xml:space="preserve">Приложение </w:t>
      </w:r>
    </w:p>
    <w:p w:rsidR="001C4AE4" w:rsidRDefault="001C4AE4" w:rsidP="00DE59F2">
      <w:pPr>
        <w:ind w:left="9356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к постановлению Администрации</w:t>
      </w:r>
    </w:p>
    <w:p w:rsidR="001C4AE4" w:rsidRDefault="001C4AE4" w:rsidP="00DE59F2">
      <w:pPr>
        <w:ind w:left="9356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</w:p>
    <w:p w:rsidR="001C4AE4" w:rsidRDefault="001C4AE4" w:rsidP="00DE59F2">
      <w:pPr>
        <w:ind w:left="9356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от </w:t>
      </w:r>
      <w:r w:rsidR="0015405A">
        <w:rPr>
          <w:rFonts w:ascii="Liberation Serif" w:hAnsi="Liberation Serif"/>
          <w:bCs/>
          <w:sz w:val="28"/>
          <w:szCs w:val="28"/>
        </w:rPr>
        <w:t>23.11.2020</w:t>
      </w:r>
      <w:r>
        <w:rPr>
          <w:rFonts w:ascii="Liberation Serif" w:hAnsi="Liberation Serif"/>
          <w:bCs/>
          <w:sz w:val="28"/>
          <w:szCs w:val="28"/>
        </w:rPr>
        <w:t xml:space="preserve"> №</w:t>
      </w:r>
      <w:r w:rsidR="0015405A">
        <w:rPr>
          <w:rFonts w:ascii="Liberation Serif" w:hAnsi="Liberation Serif"/>
          <w:bCs/>
          <w:sz w:val="28"/>
          <w:szCs w:val="28"/>
        </w:rPr>
        <w:t xml:space="preserve"> 880</w:t>
      </w:r>
    </w:p>
    <w:p w:rsidR="001C4AE4" w:rsidRDefault="001C4AE4" w:rsidP="00DE59F2">
      <w:pPr>
        <w:ind w:left="9356"/>
        <w:jc w:val="both"/>
        <w:rPr>
          <w:rFonts w:ascii="Liberation Serif" w:hAnsi="Liberation Serif"/>
          <w:bCs/>
          <w:sz w:val="28"/>
          <w:szCs w:val="28"/>
        </w:rPr>
      </w:pPr>
    </w:p>
    <w:p w:rsidR="001C4AE4" w:rsidRDefault="001C4AE4" w:rsidP="00DE59F2">
      <w:pPr>
        <w:ind w:left="9356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Приложение № 2</w:t>
      </w:r>
    </w:p>
    <w:p w:rsidR="00DE59F2" w:rsidRPr="00AA1200" w:rsidRDefault="00DE59F2" w:rsidP="00DE59F2">
      <w:pPr>
        <w:ind w:left="9356"/>
        <w:jc w:val="both"/>
        <w:rPr>
          <w:rFonts w:ascii="Liberation Serif" w:hAnsi="Liberation Serif"/>
          <w:bCs/>
          <w:sz w:val="28"/>
          <w:szCs w:val="28"/>
        </w:rPr>
      </w:pPr>
      <w:r w:rsidRPr="00AA1200">
        <w:rPr>
          <w:rFonts w:ascii="Liberation Serif" w:hAnsi="Liberation Serif"/>
          <w:bCs/>
          <w:sz w:val="28"/>
          <w:szCs w:val="28"/>
        </w:rPr>
        <w:t>к комплексной муниципальной программе</w:t>
      </w:r>
    </w:p>
    <w:p w:rsidR="00DE59F2" w:rsidRPr="00AA1200" w:rsidRDefault="00DE59F2" w:rsidP="00DE59F2">
      <w:pPr>
        <w:ind w:left="9356"/>
        <w:jc w:val="both"/>
        <w:rPr>
          <w:rFonts w:ascii="Liberation Serif" w:hAnsi="Liberation Serif"/>
          <w:bCs/>
          <w:sz w:val="28"/>
          <w:szCs w:val="28"/>
        </w:rPr>
      </w:pPr>
      <w:r w:rsidRPr="00AA1200">
        <w:rPr>
          <w:rFonts w:ascii="Liberation Serif" w:hAnsi="Liberation Serif"/>
          <w:bCs/>
          <w:sz w:val="28"/>
          <w:szCs w:val="28"/>
        </w:rPr>
        <w:t>«Профилактика терроризма, а также минимизация и (или) ликвидация последствий его проявлени</w:t>
      </w:r>
      <w:r w:rsidR="00114F64">
        <w:rPr>
          <w:rFonts w:ascii="Liberation Serif" w:hAnsi="Liberation Serif"/>
          <w:bCs/>
          <w:sz w:val="28"/>
          <w:szCs w:val="28"/>
        </w:rPr>
        <w:t>й</w:t>
      </w:r>
      <w:r w:rsidRPr="00AA1200">
        <w:rPr>
          <w:rFonts w:ascii="Liberation Serif" w:hAnsi="Liberation Serif"/>
          <w:bCs/>
          <w:sz w:val="28"/>
          <w:szCs w:val="28"/>
        </w:rPr>
        <w:t xml:space="preserve"> на территории Каменск-Уральск</w:t>
      </w:r>
      <w:r w:rsidR="001C4AE4">
        <w:rPr>
          <w:rFonts w:ascii="Liberation Serif" w:hAnsi="Liberation Serif"/>
          <w:bCs/>
          <w:sz w:val="28"/>
          <w:szCs w:val="28"/>
        </w:rPr>
        <w:t>ого городского округа</w:t>
      </w:r>
      <w:r w:rsidRPr="00AA1200">
        <w:rPr>
          <w:rFonts w:ascii="Liberation Serif" w:hAnsi="Liberation Serif"/>
          <w:bCs/>
          <w:sz w:val="28"/>
          <w:szCs w:val="28"/>
        </w:rPr>
        <w:t xml:space="preserve"> на 2019 - 2023 годы»</w:t>
      </w:r>
    </w:p>
    <w:p w:rsidR="00DE59F2" w:rsidRDefault="00DE59F2" w:rsidP="00DE59F2">
      <w:pPr>
        <w:jc w:val="center"/>
        <w:rPr>
          <w:sz w:val="28"/>
          <w:szCs w:val="28"/>
        </w:rPr>
      </w:pPr>
    </w:p>
    <w:p w:rsidR="00DE59F2" w:rsidRPr="00AA1200" w:rsidRDefault="00DE59F2" w:rsidP="00DE59F2">
      <w:pPr>
        <w:jc w:val="center"/>
        <w:rPr>
          <w:rFonts w:ascii="Liberation Serif" w:hAnsi="Liberation Serif"/>
          <w:bCs/>
          <w:sz w:val="28"/>
          <w:szCs w:val="28"/>
        </w:rPr>
      </w:pPr>
      <w:r w:rsidRPr="00AA1200">
        <w:rPr>
          <w:rFonts w:ascii="Liberation Serif" w:hAnsi="Liberation Serif"/>
          <w:sz w:val="28"/>
          <w:szCs w:val="28"/>
        </w:rPr>
        <w:t xml:space="preserve">ПЛАН  МЕРОПРИЯТИЙ </w:t>
      </w:r>
    </w:p>
    <w:p w:rsidR="00DE59F2" w:rsidRPr="00AA1200" w:rsidRDefault="00DE59F2" w:rsidP="00DE59F2">
      <w:pPr>
        <w:jc w:val="center"/>
        <w:rPr>
          <w:rFonts w:ascii="Liberation Serif" w:hAnsi="Liberation Serif"/>
          <w:bCs/>
          <w:sz w:val="28"/>
          <w:szCs w:val="28"/>
        </w:rPr>
      </w:pPr>
      <w:r w:rsidRPr="00AA1200">
        <w:rPr>
          <w:rFonts w:ascii="Liberation Serif" w:hAnsi="Liberation Serif"/>
          <w:bCs/>
          <w:sz w:val="28"/>
          <w:szCs w:val="28"/>
        </w:rPr>
        <w:t xml:space="preserve">ПО ВЫПОЛНЕНИЮ КОМПЛЕКСНОЙ МУНИЦИПАЛЬНОЙ ПРОГРАММЫ </w:t>
      </w:r>
    </w:p>
    <w:p w:rsidR="00DE59F2" w:rsidRPr="00AA1200" w:rsidRDefault="00DE59F2" w:rsidP="00DE59F2">
      <w:pPr>
        <w:pStyle w:val="2"/>
        <w:spacing w:before="0" w:after="0"/>
        <w:ind w:right="-5"/>
        <w:jc w:val="center"/>
        <w:rPr>
          <w:rFonts w:ascii="Liberation Serif" w:hAnsi="Liberation Serif"/>
          <w:b w:val="0"/>
          <w:i w:val="0"/>
          <w:color w:val="000000"/>
        </w:rPr>
      </w:pPr>
      <w:r w:rsidRPr="00AA1200">
        <w:rPr>
          <w:rFonts w:ascii="Liberation Serif" w:hAnsi="Liberation Serif"/>
          <w:b w:val="0"/>
          <w:i w:val="0"/>
          <w:color w:val="000000"/>
        </w:rPr>
        <w:t>«ПРОФИЛАКТИКА ТЕРРОРИЗМА, А ТАКЖЕ МИНИМИЗАЦИЯ И (ИЛИ) ЛИКВИДАЦИЯ ПОСЛЕДСТВИЙ ЕГО ПРОЯВЛЕНИЙ НА ТЕРРИТОРИИ  КАМЕНСК-УРАЛЬСК</w:t>
      </w:r>
      <w:r w:rsidR="001C4AE4">
        <w:rPr>
          <w:rFonts w:ascii="Liberation Serif" w:hAnsi="Liberation Serif"/>
          <w:b w:val="0"/>
          <w:i w:val="0"/>
          <w:color w:val="000000"/>
        </w:rPr>
        <w:t>ОГО ГОРОДСКОГО ОКРУГА</w:t>
      </w:r>
    </w:p>
    <w:p w:rsidR="00DE59F2" w:rsidRPr="00AA1200" w:rsidRDefault="00DE59F2" w:rsidP="00DE59F2">
      <w:pPr>
        <w:pStyle w:val="2"/>
        <w:spacing w:before="0" w:after="0"/>
        <w:ind w:right="-5"/>
        <w:jc w:val="center"/>
        <w:rPr>
          <w:rFonts w:ascii="Liberation Serif" w:hAnsi="Liberation Serif"/>
          <w:b w:val="0"/>
          <w:i w:val="0"/>
          <w:color w:val="000000"/>
        </w:rPr>
      </w:pPr>
      <w:r w:rsidRPr="00AA1200">
        <w:rPr>
          <w:rFonts w:ascii="Liberation Serif" w:hAnsi="Liberation Serif"/>
          <w:b w:val="0"/>
          <w:i w:val="0"/>
          <w:color w:val="000000"/>
        </w:rPr>
        <w:t xml:space="preserve"> НА 2019-2023 ГОДЫ» </w:t>
      </w:r>
    </w:p>
    <w:p w:rsidR="00DE59F2" w:rsidRPr="0053418E" w:rsidRDefault="00DE59F2" w:rsidP="00DE59F2">
      <w:pPr>
        <w:pStyle w:val="2"/>
        <w:spacing w:before="0" w:after="0"/>
        <w:ind w:right="-5"/>
        <w:jc w:val="center"/>
        <w:rPr>
          <w:bCs w:val="0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44"/>
        <w:gridCol w:w="1118"/>
        <w:gridCol w:w="1292"/>
        <w:gridCol w:w="1275"/>
        <w:gridCol w:w="1276"/>
        <w:gridCol w:w="1276"/>
        <w:gridCol w:w="1276"/>
        <w:gridCol w:w="1134"/>
        <w:gridCol w:w="2410"/>
      </w:tblGrid>
      <w:tr w:rsidR="00DE59F2" w:rsidRPr="00AA1200" w:rsidTr="00DE59F2">
        <w:tc>
          <w:tcPr>
            <w:tcW w:w="675" w:type="dxa"/>
            <w:vMerge w:val="restart"/>
          </w:tcPr>
          <w:p w:rsidR="00DE59F2" w:rsidRPr="00AA1200" w:rsidRDefault="00DE59F2" w:rsidP="00114F64">
            <w:pPr>
              <w:ind w:right="-108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№</w:t>
            </w:r>
          </w:p>
          <w:p w:rsidR="00DE59F2" w:rsidRPr="00AA1200" w:rsidRDefault="00DE59F2" w:rsidP="00114F64">
            <w:pPr>
              <w:ind w:right="-108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строки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 w:val="restart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Наименование мероприятия /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источники расходов на финансирование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7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Объем финансирования*,  тыс. руб.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08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Исполнители программного мероприятия</w:t>
            </w:r>
          </w:p>
        </w:tc>
      </w:tr>
      <w:tr w:rsidR="00DE59F2" w:rsidRPr="00AA1200" w:rsidTr="00DE59F2"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всего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08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2019 год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2020 год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2021 год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2022 год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2023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номер</w:t>
            </w:r>
          </w:p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proofErr w:type="spellStart"/>
            <w:proofErr w:type="gram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целево-го</w:t>
            </w:r>
            <w:proofErr w:type="spellEnd"/>
            <w:proofErr w:type="gramEnd"/>
          </w:p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proofErr w:type="spellStart"/>
            <w:proofErr w:type="gram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показа-теля</w:t>
            </w:r>
            <w:proofErr w:type="spellEnd"/>
            <w:proofErr w:type="gramEnd"/>
          </w:p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на </w:t>
            </w:r>
            <w:proofErr w:type="spell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дости-жениекоторо-гонаправ-леномеро</w:t>
            </w:r>
            <w:r w:rsidRPr="00AA1200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-приятие</w:t>
            </w:r>
            <w:proofErr w:type="spellEnd"/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</w:tbl>
    <w:p w:rsidR="00DE59F2" w:rsidRPr="00DE59F2" w:rsidRDefault="00DE59F2">
      <w:pPr>
        <w:rPr>
          <w:sz w:val="2"/>
          <w:szCs w:val="2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44"/>
        <w:gridCol w:w="1118"/>
        <w:gridCol w:w="1292"/>
        <w:gridCol w:w="1275"/>
        <w:gridCol w:w="1276"/>
        <w:gridCol w:w="1276"/>
        <w:gridCol w:w="1276"/>
        <w:gridCol w:w="1134"/>
        <w:gridCol w:w="2410"/>
      </w:tblGrid>
      <w:tr w:rsidR="00DE59F2" w:rsidRPr="00AA1200" w:rsidTr="00DE59F2">
        <w:trPr>
          <w:trHeight w:val="128"/>
          <w:tblHeader/>
        </w:trPr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3</w:t>
            </w:r>
          </w:p>
        </w:tc>
        <w:tc>
          <w:tcPr>
            <w:tcW w:w="1292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9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10</w:t>
            </w:r>
          </w:p>
        </w:tc>
      </w:tr>
      <w:tr w:rsidR="00DE59F2" w:rsidRPr="00AA1200" w:rsidTr="00DE59F2">
        <w:trPr>
          <w:trHeight w:val="388"/>
        </w:trPr>
        <w:tc>
          <w:tcPr>
            <w:tcW w:w="675" w:type="dxa"/>
            <w:vMerge w:val="restart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</w:t>
            </w:r>
          </w:p>
        </w:tc>
        <w:tc>
          <w:tcPr>
            <w:tcW w:w="3544" w:type="dxa"/>
            <w:vMerge w:val="restart"/>
          </w:tcPr>
          <w:p w:rsidR="00DE59F2" w:rsidRPr="00AA1200" w:rsidRDefault="00DE59F2" w:rsidP="00114F64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Всего по Программе </w:t>
            </w:r>
          </w:p>
          <w:p w:rsidR="00DE59F2" w:rsidRPr="00AA1200" w:rsidRDefault="00DE59F2" w:rsidP="00114F64">
            <w:pPr>
              <w:ind w:right="-108" w:firstLine="33"/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за счет средств местного бюджета,</w:t>
            </w:r>
          </w:p>
          <w:p w:rsidR="00DE59F2" w:rsidRPr="00AA1200" w:rsidRDefault="00DE59F2" w:rsidP="00114F64">
            <w:pPr>
              <w:ind w:left="33"/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в том числе </w:t>
            </w:r>
          </w:p>
          <w:p w:rsidR="00DE59F2" w:rsidRPr="00AA1200" w:rsidRDefault="00DE59F2" w:rsidP="00114F64">
            <w:pPr>
              <w:ind w:left="33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по органам местного самоуправления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DE59F2" w:rsidRPr="008B4479" w:rsidRDefault="00DE59F2" w:rsidP="008B4479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8B4479">
              <w:rPr>
                <w:rFonts w:ascii="Liberation Serif" w:eastAsia="Calibri" w:hAnsi="Liberation Serif"/>
                <w:b/>
                <w:sz w:val="28"/>
                <w:szCs w:val="28"/>
              </w:rPr>
              <w:t>1</w:t>
            </w:r>
            <w:r w:rsidR="008B4479" w:rsidRPr="008B4479">
              <w:rPr>
                <w:rFonts w:ascii="Liberation Serif" w:eastAsia="Calibri" w:hAnsi="Liberation Serif"/>
                <w:b/>
                <w:sz w:val="28"/>
                <w:szCs w:val="28"/>
              </w:rPr>
              <w:t>95 237,66</w:t>
            </w:r>
          </w:p>
        </w:tc>
        <w:tc>
          <w:tcPr>
            <w:tcW w:w="1292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8B4479" w:rsidRDefault="00DE59F2" w:rsidP="008B4479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B4479">
              <w:rPr>
                <w:rFonts w:ascii="Liberation Serif" w:hAnsi="Liberation Serif"/>
                <w:b/>
                <w:sz w:val="28"/>
                <w:szCs w:val="28"/>
              </w:rPr>
              <w:t>14</w:t>
            </w:r>
            <w:r w:rsidR="008B4479" w:rsidRPr="008B4479">
              <w:rPr>
                <w:rFonts w:ascii="Liberation Serif" w:hAnsi="Liberation Serif"/>
                <w:b/>
                <w:sz w:val="28"/>
                <w:szCs w:val="28"/>
              </w:rPr>
              <w:t>8 247,6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8B4479" w:rsidRDefault="00DE59F2" w:rsidP="008B4479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B4479">
              <w:rPr>
                <w:rFonts w:ascii="Liberation Serif" w:hAnsi="Liberation Serif"/>
                <w:b/>
                <w:sz w:val="28"/>
                <w:szCs w:val="28"/>
              </w:rPr>
              <w:t>1</w:t>
            </w:r>
            <w:r w:rsidR="008B4479" w:rsidRPr="008B4479">
              <w:rPr>
                <w:rFonts w:ascii="Liberation Serif" w:hAnsi="Liberation Serif"/>
                <w:b/>
                <w:sz w:val="28"/>
                <w:szCs w:val="28"/>
              </w:rPr>
              <w:t>5 666,72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8B4479" w:rsidRDefault="008B4479" w:rsidP="00114F64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B4479">
              <w:rPr>
                <w:rFonts w:ascii="Liberation Serif" w:hAnsi="Liberation Serif"/>
                <w:b/>
                <w:sz w:val="28"/>
                <w:szCs w:val="28"/>
              </w:rPr>
              <w:t>10 118,24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E59F2" w:rsidRPr="008B4479" w:rsidRDefault="008B4479" w:rsidP="00114F64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B4479">
              <w:rPr>
                <w:rFonts w:ascii="Liberation Serif" w:hAnsi="Liberation Serif"/>
                <w:b/>
                <w:sz w:val="28"/>
                <w:szCs w:val="28"/>
              </w:rPr>
              <w:t>10 834,74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8B4479" w:rsidRDefault="008B4479" w:rsidP="00114F64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8B4479">
              <w:rPr>
                <w:rFonts w:ascii="Liberation Serif" w:hAnsi="Liberation Serif"/>
                <w:b/>
                <w:sz w:val="28"/>
                <w:szCs w:val="28"/>
              </w:rPr>
              <w:t>10 370,36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proofErr w:type="spell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E59F2" w:rsidRPr="00AA1200" w:rsidTr="00DE59F2">
        <w:trPr>
          <w:trHeight w:val="355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13 457,4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3 630,5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1 790,5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1 750,7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3 456,3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2 829,4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proofErr w:type="spell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DE59F2" w:rsidRPr="00AA1200" w:rsidTr="00DE59F2">
        <w:trPr>
          <w:trHeight w:val="360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19 725,96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2 882,1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4 239,52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4 932,84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3 815,94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3 855,56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по физической культуре и спорту»</w:t>
            </w:r>
          </w:p>
        </w:tc>
      </w:tr>
      <w:tr w:rsidR="00DE59F2" w:rsidRPr="00AA1200" w:rsidTr="00DE59F2">
        <w:trPr>
          <w:trHeight w:val="912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8B4479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</w:t>
            </w:r>
            <w:r w:rsidR="008B4479">
              <w:rPr>
                <w:rFonts w:ascii="Liberation Serif" w:hAnsi="Liberation Serif"/>
                <w:color w:val="000000"/>
                <w:sz w:val="28"/>
                <w:szCs w:val="28"/>
              </w:rPr>
              <w:t>61 654,3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141 495,0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8B4479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9 596,7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3 394,7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3 522,5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3 645,4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proofErr w:type="spell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образования»</w:t>
            </w:r>
          </w:p>
        </w:tc>
      </w:tr>
      <w:tr w:rsidR="00DE59F2" w:rsidRPr="00AA1200" w:rsidTr="00DE59F2">
        <w:trPr>
          <w:trHeight w:val="579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400,0</w:t>
            </w:r>
          </w:p>
        </w:tc>
        <w:tc>
          <w:tcPr>
            <w:tcW w:w="1292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240,0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40,0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40,0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proofErr w:type="spell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C4AE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Администрация город</w:t>
            </w:r>
            <w:r w:rsidR="001C4AE4">
              <w:rPr>
                <w:rFonts w:ascii="Liberation Serif" w:eastAsia="Calibri" w:hAnsi="Liberation Serif"/>
                <w:sz w:val="28"/>
                <w:szCs w:val="28"/>
              </w:rPr>
              <w:t>ского округа</w:t>
            </w:r>
          </w:p>
        </w:tc>
      </w:tr>
      <w:tr w:rsidR="00DE59F2" w:rsidRPr="00AA1200" w:rsidTr="00DE59F2">
        <w:tc>
          <w:tcPr>
            <w:tcW w:w="675" w:type="dxa"/>
            <w:vMerge w:val="restart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</w:t>
            </w:r>
          </w:p>
        </w:tc>
        <w:tc>
          <w:tcPr>
            <w:tcW w:w="3544" w:type="dxa"/>
            <w:vMerge w:val="restart"/>
          </w:tcPr>
          <w:p w:rsidR="00DE59F2" w:rsidRPr="00AA1200" w:rsidRDefault="00DE59F2" w:rsidP="00114F64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Прочие нужды</w:t>
            </w:r>
          </w:p>
        </w:tc>
        <w:tc>
          <w:tcPr>
            <w:tcW w:w="1118" w:type="dxa"/>
          </w:tcPr>
          <w:p w:rsidR="00DE59F2" w:rsidRPr="00AA1200" w:rsidRDefault="00DE59F2" w:rsidP="008B4479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1</w:t>
            </w:r>
            <w:r w:rsidR="008B4479">
              <w:rPr>
                <w:rFonts w:ascii="Liberation Serif" w:eastAsia="Calibri" w:hAnsi="Liberation Serif"/>
                <w:b/>
                <w:sz w:val="28"/>
                <w:szCs w:val="28"/>
              </w:rPr>
              <w:t>95 237,66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8B4479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14</w:t>
            </w:r>
            <w:r w:rsidR="008B4479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8 247,6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8B4479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</w:t>
            </w:r>
            <w:r w:rsidR="008B4479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5 666,72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8B4479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10 118,2</w:t>
            </w:r>
            <w:r w:rsidR="00DE59F2"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DE59F2" w:rsidRPr="00AA1200" w:rsidRDefault="008B4479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10 834,7</w:t>
            </w:r>
            <w:r w:rsidR="00DE59F2"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8B4479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10 370</w:t>
            </w:r>
            <w:r w:rsidR="00DE59F2"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,36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proofErr w:type="spell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E59F2" w:rsidRPr="00AA1200" w:rsidTr="00DE59F2"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13 457,4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3 630,5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1 790,5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1 750,7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3 456,3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2 829,4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proofErr w:type="spell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DE59F2" w:rsidRPr="00AA1200" w:rsidTr="00DE59F2"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</w:tcPr>
          <w:p w:rsidR="00DE59F2" w:rsidRPr="00AA1200" w:rsidRDefault="00DE59F2" w:rsidP="008B4479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19</w:t>
            </w:r>
            <w:r w:rsidR="008B4479">
              <w:rPr>
                <w:rFonts w:ascii="Liberation Serif" w:hAnsi="Liberation Serif"/>
                <w:color w:val="000000"/>
                <w:sz w:val="28"/>
                <w:szCs w:val="28"/>
              </w:rPr>
              <w:t> 725,96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2 882,1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4 239,52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8B4479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</w:t>
            </w:r>
            <w:r w:rsidR="008B4479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9</w:t>
            </w:r>
            <w:r w:rsidR="008B4479">
              <w:rPr>
                <w:rFonts w:ascii="Liberation Serif" w:hAnsi="Liberation Serif"/>
                <w:color w:val="000000"/>
                <w:sz w:val="28"/>
                <w:szCs w:val="28"/>
              </w:rPr>
              <w:t>32,84</w:t>
            </w:r>
          </w:p>
        </w:tc>
        <w:tc>
          <w:tcPr>
            <w:tcW w:w="1276" w:type="dxa"/>
          </w:tcPr>
          <w:p w:rsidR="00DE59F2" w:rsidRPr="00AA1200" w:rsidRDefault="00DE59F2" w:rsidP="008B4479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3 8</w:t>
            </w:r>
            <w:r w:rsidR="008B4479">
              <w:rPr>
                <w:rFonts w:ascii="Liberation Serif" w:hAnsi="Liberation Serif"/>
                <w:color w:val="000000"/>
                <w:sz w:val="28"/>
                <w:szCs w:val="28"/>
              </w:rPr>
              <w:t>15</w:t>
            </w: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,94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8B4479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3 8</w:t>
            </w:r>
            <w:r w:rsidR="008B4479">
              <w:rPr>
                <w:rFonts w:ascii="Liberation Serif" w:hAnsi="Liberation Serif"/>
                <w:color w:val="000000"/>
                <w:sz w:val="28"/>
                <w:szCs w:val="28"/>
              </w:rPr>
              <w:t>55</w:t>
            </w: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,56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по физической культуре и спорту»</w:t>
            </w:r>
          </w:p>
        </w:tc>
      </w:tr>
      <w:tr w:rsidR="00DE59F2" w:rsidRPr="00AA1200" w:rsidTr="00DE59F2"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</w:tcPr>
          <w:p w:rsidR="00DE59F2" w:rsidRPr="00AA1200" w:rsidRDefault="00DE59F2" w:rsidP="008B4479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</w:t>
            </w:r>
            <w:r w:rsidR="008B4479">
              <w:rPr>
                <w:rFonts w:ascii="Liberation Serif" w:hAnsi="Liberation Serif"/>
                <w:color w:val="000000"/>
                <w:sz w:val="28"/>
                <w:szCs w:val="28"/>
              </w:rPr>
              <w:t>61 654,3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141 495,0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8B4479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9 596,7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3 394,7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3 552,5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3 645,4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proofErr w:type="spell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образования»</w:t>
            </w:r>
          </w:p>
        </w:tc>
      </w:tr>
      <w:tr w:rsidR="00DE59F2" w:rsidRPr="00AA1200" w:rsidTr="00DE59F2"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jc w:val="both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400,0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240,0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40,0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40,0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proofErr w:type="spell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C4AE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Администрация город</w:t>
            </w:r>
            <w:r w:rsidR="001C4AE4">
              <w:rPr>
                <w:rFonts w:ascii="Liberation Serif" w:eastAsia="Calibri" w:hAnsi="Liberation Serif"/>
                <w:sz w:val="28"/>
                <w:szCs w:val="28"/>
              </w:rPr>
              <w:t>ского округа</w:t>
            </w:r>
          </w:p>
        </w:tc>
      </w:tr>
      <w:tr w:rsidR="00DE59F2" w:rsidRPr="00AA1200" w:rsidTr="00DE59F2"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DE59F2" w:rsidRPr="00AA1200" w:rsidRDefault="00DE59F2" w:rsidP="008B4479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Организация и проведение заседаний антитеррористической комиссии в </w:t>
            </w:r>
            <w:r w:rsidRPr="008B4479">
              <w:rPr>
                <w:rFonts w:ascii="Liberation Serif" w:eastAsia="Calibri" w:hAnsi="Liberation Serif"/>
                <w:sz w:val="28"/>
                <w:szCs w:val="28"/>
              </w:rPr>
              <w:t>Каменск-Уральск</w:t>
            </w:r>
            <w:r w:rsidR="008B4479" w:rsidRPr="008B4479">
              <w:rPr>
                <w:rFonts w:ascii="Liberation Serif" w:eastAsia="Calibri" w:hAnsi="Liberation Serif"/>
                <w:sz w:val="28"/>
                <w:szCs w:val="28"/>
              </w:rPr>
              <w:t>ом городском округе</w:t>
            </w: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C4AE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Администрация город</w:t>
            </w:r>
            <w:r w:rsidR="001C4AE4">
              <w:rPr>
                <w:rFonts w:ascii="Liberation Serif" w:eastAsia="Calibri" w:hAnsi="Liberation Serif"/>
                <w:sz w:val="28"/>
                <w:szCs w:val="28"/>
              </w:rPr>
              <w:t>ского округа</w:t>
            </w:r>
          </w:p>
        </w:tc>
      </w:tr>
      <w:tr w:rsidR="00DE59F2" w:rsidRPr="00AA1200" w:rsidTr="00DE59F2"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4</w:t>
            </w:r>
          </w:p>
        </w:tc>
        <w:tc>
          <w:tcPr>
            <w:tcW w:w="3544" w:type="dxa"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Проведение учений и тренировок на объектах культуры, спорта и образования на случай угрозы совершения террористического акта  </w:t>
            </w:r>
          </w:p>
          <w:p w:rsidR="00DE59F2" w:rsidRPr="00AA1200" w:rsidRDefault="00DE59F2" w:rsidP="00114F64">
            <w:pPr>
              <w:rPr>
                <w:rFonts w:ascii="Liberation Serif" w:eastAsia="Calibri" w:hAnsi="Liberation Serif"/>
                <w:i/>
                <w:sz w:val="28"/>
                <w:szCs w:val="28"/>
              </w:rPr>
            </w:pP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культуры»;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по физической культуре и спорту»;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образования»</w:t>
            </w:r>
          </w:p>
        </w:tc>
      </w:tr>
      <w:tr w:rsidR="00DE59F2" w:rsidRPr="00AA1200" w:rsidTr="00DE59F2"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5</w:t>
            </w:r>
          </w:p>
        </w:tc>
        <w:tc>
          <w:tcPr>
            <w:tcW w:w="3544" w:type="dxa"/>
          </w:tcPr>
          <w:p w:rsidR="00DE59F2" w:rsidRPr="00AA1200" w:rsidRDefault="00DE59F2" w:rsidP="00114F64">
            <w:pPr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 xml:space="preserve">Организация мероприятий, направленных на профилактику терроризма и экстремизма </w:t>
            </w:r>
            <w:r w:rsidRPr="00AA1200">
              <w:rPr>
                <w:rFonts w:ascii="Liberation Serif" w:hAnsi="Liberation Serif"/>
                <w:bCs/>
                <w:sz w:val="28"/>
                <w:szCs w:val="28"/>
              </w:rPr>
              <w:t>в сфере межнациональных и межрелигиозных отношений</w:t>
            </w:r>
            <w:r w:rsidRPr="00AA1200">
              <w:rPr>
                <w:rFonts w:ascii="Liberation Serif" w:hAnsi="Liberation Serif"/>
                <w:sz w:val="28"/>
                <w:szCs w:val="28"/>
              </w:rPr>
              <w:t xml:space="preserve"> с привлечением национальных общественных объединений, </w:t>
            </w:r>
            <w:r w:rsidRPr="00AA1200">
              <w:rPr>
                <w:rFonts w:ascii="Liberation Serif" w:hAnsi="Liberation Serif"/>
                <w:sz w:val="28"/>
                <w:szCs w:val="28"/>
              </w:rPr>
              <w:lastRenderedPageBreak/>
              <w:t>общественных организаций патриотической направленности:</w:t>
            </w: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lastRenderedPageBreak/>
              <w:t>0,0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2,3,4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культуры»;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по физической культуре и спорту»;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«Управление </w:t>
            </w:r>
            <w:r w:rsidRPr="00AA1200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образования»</w:t>
            </w:r>
          </w:p>
        </w:tc>
      </w:tr>
      <w:tr w:rsidR="00DE59F2" w:rsidRPr="00AA1200" w:rsidTr="00DE59F2"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</w:tcPr>
          <w:p w:rsidR="00DE59F2" w:rsidRPr="00AA1200" w:rsidRDefault="00DE59F2" w:rsidP="00114F64">
            <w:pPr>
              <w:shd w:val="clear" w:color="auto" w:fill="FFFFFF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1) Организация и проведение «Уроков (часов) безопасности», «Уроков толерантности» в муниципальных  учреждениях </w:t>
            </w: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культуры»;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по физической культуре и спорту»;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образования»</w:t>
            </w:r>
          </w:p>
        </w:tc>
      </w:tr>
      <w:tr w:rsidR="00DE59F2" w:rsidRPr="00AA1200" w:rsidTr="00DE59F2">
        <w:trPr>
          <w:trHeight w:val="3456"/>
        </w:trPr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</w:tcPr>
          <w:p w:rsidR="00DE59F2" w:rsidRPr="00AA1200" w:rsidRDefault="00DE59F2" w:rsidP="00114F64">
            <w:pPr>
              <w:shd w:val="clear" w:color="auto" w:fill="FFFFFF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2) Показ учебных роликов, видеофильмов в муниципальных учреждениях с массовым пребыванием людей</w:t>
            </w: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4</w:t>
            </w:r>
          </w:p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культуры»;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по физической культуре и спорту»;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образования»</w:t>
            </w:r>
          </w:p>
        </w:tc>
      </w:tr>
      <w:tr w:rsidR="00DE59F2" w:rsidRPr="00AA1200" w:rsidTr="00DE59F2"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</w:tcPr>
          <w:p w:rsidR="00DE59F2" w:rsidRPr="00AA1200" w:rsidRDefault="00DE59F2" w:rsidP="00114F64">
            <w:pPr>
              <w:shd w:val="clear" w:color="auto" w:fill="FFFFFF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3) Проведение цикла мероприятий, приуроченных ко </w:t>
            </w:r>
            <w:r w:rsidRPr="00AA1200">
              <w:rPr>
                <w:rFonts w:ascii="Liberation Serif" w:hAnsi="Liberation Serif"/>
                <w:sz w:val="28"/>
                <w:szCs w:val="28"/>
              </w:rPr>
              <w:t>Дню солидарности в борьбе с терроризмом</w:t>
            </w: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2,3,4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культуры»;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«Управление по </w:t>
            </w:r>
            <w:r w:rsidRPr="00AA1200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физической культуре и спорту»;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образования»</w:t>
            </w:r>
          </w:p>
        </w:tc>
      </w:tr>
      <w:tr w:rsidR="00DE59F2" w:rsidRPr="00AA1200" w:rsidTr="00DE59F2"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</w:tcPr>
          <w:p w:rsidR="00DE59F2" w:rsidRPr="00AA1200" w:rsidRDefault="00DE59F2" w:rsidP="00114F64">
            <w:pPr>
              <w:shd w:val="clear" w:color="auto" w:fill="FFFFFF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4) Проведение книжных выставок, обзоров, «круглых столов», встреч, </w:t>
            </w:r>
            <w:proofErr w:type="spellStart"/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флеш-мобов</w:t>
            </w:r>
            <w:proofErr w:type="spellEnd"/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, бесед, викторин по профилактике терроризма</w:t>
            </w: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2,3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культуры»;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по физической культуре и спорту»;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образования»</w:t>
            </w:r>
          </w:p>
        </w:tc>
      </w:tr>
      <w:tr w:rsidR="00DE59F2" w:rsidRPr="00AA1200" w:rsidTr="00DE59F2">
        <w:trPr>
          <w:trHeight w:val="276"/>
        </w:trPr>
        <w:tc>
          <w:tcPr>
            <w:tcW w:w="675" w:type="dxa"/>
            <w:vMerge w:val="restart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3544" w:type="dxa"/>
            <w:vMerge w:val="restart"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Организация физической охраны объектов сферы образования и  культуры силами ОВО, ЧОП, категорированных на  1 и 2 категории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104 715,3</w:t>
            </w:r>
          </w:p>
        </w:tc>
        <w:tc>
          <w:tcPr>
            <w:tcW w:w="1292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103 945,0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170,3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E59F2" w:rsidRPr="00AA1200" w:rsidTr="00DE59F2">
        <w:trPr>
          <w:trHeight w:val="300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745,0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745,0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DE59F2" w:rsidRPr="00AA1200" w:rsidTr="00DE59F2">
        <w:trPr>
          <w:trHeight w:val="822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103 970,3</w:t>
            </w:r>
          </w:p>
        </w:tc>
        <w:tc>
          <w:tcPr>
            <w:tcW w:w="1292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103 200,0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170,3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образования»</w:t>
            </w:r>
          </w:p>
        </w:tc>
      </w:tr>
      <w:tr w:rsidR="00DE59F2" w:rsidRPr="00AA1200" w:rsidTr="00DE59F2">
        <w:trPr>
          <w:trHeight w:val="276"/>
        </w:trPr>
        <w:tc>
          <w:tcPr>
            <w:tcW w:w="675" w:type="dxa"/>
            <w:vMerge w:val="restart"/>
          </w:tcPr>
          <w:p w:rsidR="00DE59F2" w:rsidRPr="008E3814" w:rsidRDefault="00DE59F2" w:rsidP="00114F64">
            <w:pPr>
              <w:jc w:val="center"/>
              <w:rPr>
                <w:rFonts w:ascii="Liberation Serif" w:eastAsia="Calibri" w:hAnsi="Liberation Serif"/>
                <w:color w:val="FF0000"/>
                <w:sz w:val="28"/>
                <w:szCs w:val="28"/>
              </w:rPr>
            </w:pPr>
            <w:r w:rsidRPr="008E3814">
              <w:rPr>
                <w:rFonts w:ascii="Liberation Serif" w:eastAsia="Calibri" w:hAnsi="Liberation Serif"/>
                <w:color w:val="FF0000"/>
                <w:sz w:val="28"/>
                <w:szCs w:val="28"/>
              </w:rPr>
              <w:t>7</w:t>
            </w:r>
          </w:p>
        </w:tc>
        <w:tc>
          <w:tcPr>
            <w:tcW w:w="3544" w:type="dxa"/>
            <w:vMerge w:val="restart"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Поддержание в исправном состоянии инженерно-технических средств и систем охраны</w:t>
            </w: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 объектов образования, культуры и спорта</w:t>
            </w:r>
            <w:r w:rsidRPr="00AA1200">
              <w:rPr>
                <w:rFonts w:ascii="Liberation Serif" w:hAnsi="Liberation Serif"/>
                <w:sz w:val="28"/>
                <w:szCs w:val="28"/>
              </w:rPr>
              <w:t xml:space="preserve">. Приобретение </w:t>
            </w:r>
            <w:proofErr w:type="spellStart"/>
            <w:r w:rsidRPr="00AA1200">
              <w:rPr>
                <w:rFonts w:ascii="Liberation Serif" w:hAnsi="Liberation Serif"/>
                <w:sz w:val="28"/>
                <w:szCs w:val="28"/>
              </w:rPr>
              <w:lastRenderedPageBreak/>
              <w:t>металлодетекторов</w:t>
            </w:r>
            <w:proofErr w:type="spellEnd"/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DE59F2" w:rsidRPr="008B4479" w:rsidRDefault="00D1493A" w:rsidP="00114F64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5 633,5</w:t>
            </w:r>
            <w:r w:rsidR="00DE59F2" w:rsidRPr="008B4479">
              <w:rPr>
                <w:rFonts w:ascii="Liberation Serif" w:hAnsi="Liberation Serif"/>
                <w:b/>
                <w:sz w:val="28"/>
                <w:szCs w:val="28"/>
              </w:rPr>
              <w:t>4</w:t>
            </w:r>
          </w:p>
        </w:tc>
        <w:tc>
          <w:tcPr>
            <w:tcW w:w="1292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1493A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b/>
                <w:sz w:val="28"/>
                <w:szCs w:val="28"/>
              </w:rPr>
              <w:t>1 792,3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1493A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b/>
                <w:sz w:val="28"/>
                <w:szCs w:val="28"/>
              </w:rPr>
              <w:t>2 121,7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795,54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499,44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424,56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E59F2" w:rsidRPr="00AA1200" w:rsidTr="00DE59F2">
        <w:trPr>
          <w:trHeight w:val="288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1 217,7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489,0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43,5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45,0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370,7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269,5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DE59F2" w:rsidRPr="00AA1200" w:rsidTr="00DE59F2">
        <w:trPr>
          <w:trHeight w:val="384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1 597,44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174,0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389,1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750,54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128,74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155,06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«Управление по </w:t>
            </w:r>
            <w:r w:rsidRPr="00AA1200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физической культуре и спорту»</w:t>
            </w:r>
          </w:p>
        </w:tc>
      </w:tr>
      <w:tr w:rsidR="00DE59F2" w:rsidRPr="00AA1200" w:rsidTr="00DE59F2">
        <w:trPr>
          <w:trHeight w:val="800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</w:tcBorders>
          </w:tcPr>
          <w:p w:rsidR="00DE59F2" w:rsidRPr="00D1493A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1493A">
              <w:rPr>
                <w:rFonts w:ascii="Liberation Serif" w:hAnsi="Liberation Serif"/>
                <w:sz w:val="28"/>
                <w:szCs w:val="28"/>
              </w:rPr>
              <w:t>2 818,4</w:t>
            </w:r>
          </w:p>
        </w:tc>
        <w:tc>
          <w:tcPr>
            <w:tcW w:w="1292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1 129,3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1 689,1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образования»</w:t>
            </w:r>
          </w:p>
        </w:tc>
      </w:tr>
      <w:tr w:rsidR="00DE59F2" w:rsidRPr="00AA1200" w:rsidTr="00DE59F2">
        <w:trPr>
          <w:trHeight w:val="276"/>
        </w:trPr>
        <w:tc>
          <w:tcPr>
            <w:tcW w:w="675" w:type="dxa"/>
            <w:vMerge w:val="restart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8</w:t>
            </w:r>
          </w:p>
        </w:tc>
        <w:tc>
          <w:tcPr>
            <w:tcW w:w="3544" w:type="dxa"/>
            <w:vMerge w:val="restart"/>
          </w:tcPr>
          <w:p w:rsidR="00DE59F2" w:rsidRPr="00AA1200" w:rsidRDefault="00DE59F2" w:rsidP="00D1493A">
            <w:pPr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Заключение договоров на обслуживание технических средств и систем охраны</w:t>
            </w: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 объектов образования, культуры и спорта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DE59F2" w:rsidRPr="00D1493A" w:rsidRDefault="00DE59F2" w:rsidP="00D1493A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D1493A">
              <w:rPr>
                <w:rFonts w:ascii="Liberation Serif" w:hAnsi="Liberation Serif"/>
                <w:b/>
                <w:sz w:val="28"/>
                <w:szCs w:val="28"/>
              </w:rPr>
              <w:t>3</w:t>
            </w:r>
            <w:r w:rsidR="00D1493A">
              <w:rPr>
                <w:rFonts w:ascii="Liberation Serif" w:hAnsi="Liberation Serif"/>
                <w:b/>
                <w:sz w:val="28"/>
                <w:szCs w:val="28"/>
              </w:rPr>
              <w:t>8 122,52</w:t>
            </w:r>
          </w:p>
        </w:tc>
        <w:tc>
          <w:tcPr>
            <w:tcW w:w="1292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D1493A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D1493A">
              <w:rPr>
                <w:rFonts w:ascii="Liberation Serif" w:hAnsi="Liberation Serif"/>
                <w:b/>
                <w:sz w:val="28"/>
                <w:szCs w:val="28"/>
              </w:rPr>
              <w:t>6 291,5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1493A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7 252,32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1493A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7 915,9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E59F2" w:rsidRPr="00AA1200" w:rsidRDefault="00D1493A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8 206,7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1493A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8 456,1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E59F2" w:rsidRPr="00AA1200" w:rsidTr="00DE59F2">
        <w:trPr>
          <w:trHeight w:val="1042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D1493A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1493A">
              <w:rPr>
                <w:rFonts w:ascii="Liberation Serif" w:hAnsi="Liberation Serif"/>
                <w:sz w:val="28"/>
                <w:szCs w:val="28"/>
              </w:rPr>
              <w:t>8 621,6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1 799,0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1 501,6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1705,7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1 806,6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1 808,7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DE59F2" w:rsidRPr="00AA1200" w:rsidTr="00DE59F2">
        <w:trPr>
          <w:trHeight w:val="288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D1493A" w:rsidRDefault="00DE59F2" w:rsidP="00D1493A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1493A">
              <w:rPr>
                <w:rFonts w:ascii="Liberation Serif" w:hAnsi="Liberation Serif"/>
                <w:sz w:val="28"/>
                <w:szCs w:val="28"/>
              </w:rPr>
              <w:t>13 512,</w:t>
            </w:r>
            <w:r w:rsidR="00D1493A">
              <w:rPr>
                <w:rFonts w:ascii="Liberation Serif" w:hAnsi="Liberation Serif"/>
                <w:sz w:val="28"/>
                <w:szCs w:val="28"/>
              </w:rPr>
              <w:t>82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1 538,8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2 678,92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3 015,5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3 077,6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3 202,0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по физической культуре и спорту»</w:t>
            </w:r>
          </w:p>
        </w:tc>
      </w:tr>
      <w:tr w:rsidR="00DE59F2" w:rsidRPr="00AA1200" w:rsidTr="00DE59F2">
        <w:trPr>
          <w:trHeight w:val="940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</w:tcBorders>
          </w:tcPr>
          <w:p w:rsidR="00DE59F2" w:rsidRPr="00D1493A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1493A">
              <w:rPr>
                <w:rFonts w:ascii="Liberation Serif" w:hAnsi="Liberation Serif"/>
                <w:sz w:val="28"/>
                <w:szCs w:val="28"/>
              </w:rPr>
              <w:t>15 988,1</w:t>
            </w:r>
          </w:p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2 953,7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3 071,8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3 194,7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3 322,5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3 445,4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образования»</w:t>
            </w:r>
          </w:p>
        </w:tc>
      </w:tr>
      <w:tr w:rsidR="00DE59F2" w:rsidRPr="00AA1200" w:rsidTr="00DE59F2">
        <w:trPr>
          <w:trHeight w:val="1648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9</w:t>
            </w:r>
          </w:p>
        </w:tc>
        <w:tc>
          <w:tcPr>
            <w:tcW w:w="3544" w:type="dxa"/>
            <w:vMerge w:val="restart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i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Поэтапный монтаж систем видеонаблюдения в муниципальных учреждениях и в местах массового пребывания людей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 xml:space="preserve">18 007,3 </w:t>
            </w:r>
          </w:p>
        </w:tc>
        <w:tc>
          <w:tcPr>
            <w:tcW w:w="1292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12 210,8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3 823,3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469,6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sz w:val="28"/>
                <w:szCs w:val="28"/>
              </w:rPr>
              <w:t>790,4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sz w:val="28"/>
                <w:szCs w:val="28"/>
              </w:rPr>
              <w:t>713,2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E59F2" w:rsidRPr="00AA1200" w:rsidTr="00DE59F2">
        <w:trPr>
          <w:trHeight w:val="276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1 467,9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512,5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195,4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490,0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270,0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DE59F2" w:rsidRPr="00AA1200" w:rsidTr="00DE59F2">
        <w:trPr>
          <w:trHeight w:val="1699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3 243,4</w:t>
            </w:r>
          </w:p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898,3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1 131,9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469,6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300,4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443,2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«Управление по физической культуре и спорту» </w:t>
            </w:r>
          </w:p>
        </w:tc>
      </w:tr>
      <w:tr w:rsidR="00DE59F2" w:rsidRPr="00AA1200" w:rsidTr="00DE59F2">
        <w:trPr>
          <w:trHeight w:val="905"/>
        </w:trPr>
        <w:tc>
          <w:tcPr>
            <w:tcW w:w="6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nil"/>
            </w:tcBorders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13 096,0</w:t>
            </w:r>
          </w:p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10 600,0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2 496,0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образования»</w:t>
            </w:r>
          </w:p>
        </w:tc>
      </w:tr>
      <w:tr w:rsidR="00DE59F2" w:rsidRPr="00AA1200" w:rsidTr="00DE59F2">
        <w:trPr>
          <w:trHeight w:val="645"/>
        </w:trPr>
        <w:tc>
          <w:tcPr>
            <w:tcW w:w="67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</w:tcBorders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1292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C4AE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Администрация город</w:t>
            </w:r>
            <w:r w:rsidR="001C4AE4">
              <w:rPr>
                <w:rFonts w:ascii="Liberation Serif" w:eastAsia="Calibri" w:hAnsi="Liberation Serif"/>
                <w:sz w:val="28"/>
                <w:szCs w:val="28"/>
              </w:rPr>
              <w:t>ского округа</w:t>
            </w:r>
          </w:p>
        </w:tc>
      </w:tr>
      <w:tr w:rsidR="00DE59F2" w:rsidRPr="00AA1200" w:rsidTr="00DE59F2">
        <w:trPr>
          <w:trHeight w:val="324"/>
        </w:trPr>
        <w:tc>
          <w:tcPr>
            <w:tcW w:w="675" w:type="dxa"/>
            <w:vMerge w:val="restart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10</w:t>
            </w:r>
          </w:p>
        </w:tc>
        <w:tc>
          <w:tcPr>
            <w:tcW w:w="3544" w:type="dxa"/>
            <w:vMerge w:val="restart"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Оборудование муниципальных учреждений  </w:t>
            </w:r>
            <w:r w:rsidRPr="00AA1200">
              <w:rPr>
                <w:rFonts w:ascii="Liberation Serif" w:hAnsi="Liberation Serif"/>
                <w:sz w:val="28"/>
                <w:szCs w:val="28"/>
              </w:rPr>
              <w:t>системами оповещения и управления эвакуацией, а также системами освещения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2 230,3</w:t>
            </w:r>
          </w:p>
        </w:tc>
        <w:tc>
          <w:tcPr>
            <w:tcW w:w="1292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185,0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89,6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477,0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sz w:val="28"/>
                <w:szCs w:val="28"/>
              </w:rPr>
              <w:t>942,2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sz w:val="28"/>
                <w:szCs w:val="28"/>
              </w:rPr>
              <w:t>536,5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E59F2" w:rsidRPr="00AA1200" w:rsidTr="00DE59F2">
        <w:trPr>
          <w:trHeight w:val="375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1 355,2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789,0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481,2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DE59F2" w:rsidRPr="00AA1200" w:rsidTr="00DE59F2">
        <w:trPr>
          <w:trHeight w:val="1689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875,1</w:t>
            </w:r>
          </w:p>
        </w:tc>
        <w:tc>
          <w:tcPr>
            <w:tcW w:w="1292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39,6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477,0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153,2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55,3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по физической культуре и спорту»</w:t>
            </w:r>
          </w:p>
        </w:tc>
      </w:tr>
      <w:tr w:rsidR="00DE59F2" w:rsidRPr="00AA1200" w:rsidTr="00DE59F2">
        <w:trPr>
          <w:trHeight w:val="264"/>
        </w:trPr>
        <w:tc>
          <w:tcPr>
            <w:tcW w:w="675" w:type="dxa"/>
            <w:vMerge w:val="restart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11</w:t>
            </w:r>
          </w:p>
        </w:tc>
        <w:tc>
          <w:tcPr>
            <w:tcW w:w="3544" w:type="dxa"/>
            <w:vMerge w:val="restart"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Оборудование муниципальных учреждений  </w:t>
            </w:r>
            <w:r w:rsidRPr="00AA1200">
              <w:rPr>
                <w:rFonts w:ascii="Liberation Serif" w:hAnsi="Liberation Serif"/>
                <w:sz w:val="28"/>
                <w:szCs w:val="28"/>
              </w:rPr>
              <w:t>системами контроля и управления доступом (турникеты, КПП, парковки)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8 060,2</w:t>
            </w:r>
          </w:p>
        </w:tc>
        <w:tc>
          <w:tcPr>
            <w:tcW w:w="1292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7 720,0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190,2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150,0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E59F2" w:rsidRPr="00AA1200" w:rsidTr="00DE59F2">
        <w:trPr>
          <w:trHeight w:val="312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DE59F2" w:rsidRPr="00AA1200" w:rsidTr="00DE59F2">
        <w:trPr>
          <w:trHeight w:val="1648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410,2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70,0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190,2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150,0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по физической культуре и спорту»</w:t>
            </w:r>
          </w:p>
        </w:tc>
      </w:tr>
      <w:tr w:rsidR="00DE59F2" w:rsidRPr="00AA1200" w:rsidTr="00DE59F2">
        <w:trPr>
          <w:trHeight w:val="798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1118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7 600,0</w:t>
            </w:r>
          </w:p>
        </w:tc>
        <w:tc>
          <w:tcPr>
            <w:tcW w:w="1292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7 600,0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образования»</w:t>
            </w:r>
          </w:p>
        </w:tc>
      </w:tr>
      <w:tr w:rsidR="00DE59F2" w:rsidRPr="00AA1200" w:rsidTr="00DE59F2">
        <w:trPr>
          <w:trHeight w:val="334"/>
        </w:trPr>
        <w:tc>
          <w:tcPr>
            <w:tcW w:w="675" w:type="dxa"/>
            <w:vMerge w:val="restart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12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Обеспечение ограждения территорий муниципальных образовательных учреждений: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18 181,5</w:t>
            </w:r>
          </w:p>
        </w:tc>
        <w:tc>
          <w:tcPr>
            <w:tcW w:w="1292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16 012,0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2 169,5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образования»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E59F2" w:rsidRPr="00AA1200" w:rsidTr="00DE59F2">
        <w:trPr>
          <w:trHeight w:val="336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-  ремонт </w:t>
            </w:r>
            <w:proofErr w:type="spellStart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периметрального</w:t>
            </w:r>
            <w:proofErr w:type="spellEnd"/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 ограждения территорий;</w:t>
            </w: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17 169,5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15 000,0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2 169,5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E59F2" w:rsidRPr="00AA1200" w:rsidTr="00DE59F2">
        <w:trPr>
          <w:trHeight w:val="181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- установка ворот.</w:t>
            </w:r>
          </w:p>
        </w:tc>
        <w:tc>
          <w:tcPr>
            <w:tcW w:w="1118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1 012,0</w:t>
            </w:r>
          </w:p>
        </w:tc>
        <w:tc>
          <w:tcPr>
            <w:tcW w:w="1292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1 012,0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E59F2" w:rsidRPr="00AA1200" w:rsidTr="00DE59F2">
        <w:trPr>
          <w:trHeight w:val="288"/>
        </w:trPr>
        <w:tc>
          <w:tcPr>
            <w:tcW w:w="675" w:type="dxa"/>
            <w:vMerge w:val="restart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13</w:t>
            </w:r>
          </w:p>
        </w:tc>
        <w:tc>
          <w:tcPr>
            <w:tcW w:w="3544" w:type="dxa"/>
            <w:vMerge w:val="restart"/>
          </w:tcPr>
          <w:p w:rsidR="00DE59F2" w:rsidRPr="00AA1200" w:rsidRDefault="00DE59F2" w:rsidP="00114F64">
            <w:pPr>
              <w:rPr>
                <w:rFonts w:ascii="Liberation Serif" w:eastAsia="Calibri" w:hAnsi="Liberation Serif"/>
                <w:sz w:val="28"/>
                <w:szCs w:val="28"/>
                <w:highlight w:val="yellow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Размещение на муниципальных объектах культуры, спорта и образования наглядных пособий с информацией о порядке действия работников и посетителей при обнаружении подозрительных лиц или предметов, а также при поступлении информации об угрозе совершения или о совершении террористических актов; информации о  номерах телефонов вызова экстренных служб, изготовление планов эвакуации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sz w:val="28"/>
                <w:szCs w:val="28"/>
                <w:highlight w:val="yellow"/>
              </w:rPr>
            </w:pPr>
            <w:r w:rsidRPr="00AA1200">
              <w:rPr>
                <w:rFonts w:ascii="Liberation Serif" w:hAnsi="Liberation Serif"/>
                <w:b/>
                <w:sz w:val="28"/>
                <w:szCs w:val="28"/>
              </w:rPr>
              <w:t>87,0</w:t>
            </w:r>
          </w:p>
        </w:tc>
        <w:tc>
          <w:tcPr>
            <w:tcW w:w="1292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  <w:highlight w:val="yellow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51,0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  <w:highlight w:val="yellow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  <w:highlight w:val="yellow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  <w:highlight w:val="yellow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6,0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  <w:highlight w:val="yellow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</w:tr>
      <w:tr w:rsidR="00DE59F2" w:rsidRPr="00AA1200" w:rsidTr="00DE59F2">
        <w:trPr>
          <w:trHeight w:val="600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ОМС «Управление культуры»</w:t>
            </w:r>
          </w:p>
        </w:tc>
      </w:tr>
      <w:tr w:rsidR="00DE59F2" w:rsidRPr="00AA1200" w:rsidTr="00DE59F2">
        <w:trPr>
          <w:trHeight w:val="432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1118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87,0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51,0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по физической культуре и спорту»</w:t>
            </w:r>
          </w:p>
        </w:tc>
      </w:tr>
      <w:tr w:rsidR="00DE59F2" w:rsidRPr="00AA1200" w:rsidTr="00DE59F2">
        <w:trPr>
          <w:trHeight w:val="1125"/>
        </w:trPr>
        <w:tc>
          <w:tcPr>
            <w:tcW w:w="675" w:type="dxa"/>
            <w:vMerge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</w:p>
        </w:tc>
        <w:tc>
          <w:tcPr>
            <w:tcW w:w="3544" w:type="dxa"/>
            <w:vMerge/>
          </w:tcPr>
          <w:p w:rsidR="00DE59F2" w:rsidRPr="00AA1200" w:rsidRDefault="00DE59F2" w:rsidP="00114F64">
            <w:pPr>
              <w:rPr>
                <w:rFonts w:ascii="Liberation Serif" w:hAnsi="Liberation Serif"/>
                <w:sz w:val="28"/>
                <w:szCs w:val="28"/>
                <w:highlight w:val="yellow"/>
              </w:rPr>
            </w:pPr>
          </w:p>
        </w:tc>
        <w:tc>
          <w:tcPr>
            <w:tcW w:w="1118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92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</w:t>
            </w:r>
          </w:p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«Управление образования»</w:t>
            </w:r>
          </w:p>
        </w:tc>
      </w:tr>
      <w:tr w:rsidR="00DE59F2" w:rsidRPr="00AA1200" w:rsidTr="00DE59F2"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14</w:t>
            </w:r>
          </w:p>
        </w:tc>
        <w:tc>
          <w:tcPr>
            <w:tcW w:w="3544" w:type="dxa"/>
          </w:tcPr>
          <w:p w:rsidR="00DE59F2" w:rsidRPr="00AA1200" w:rsidRDefault="00DE59F2" w:rsidP="00114F64">
            <w:pPr>
              <w:ind w:right="-108"/>
              <w:rPr>
                <w:rFonts w:ascii="Liberation Serif" w:hAnsi="Liberation Serif"/>
                <w:i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>Организация учебно-методических семинаров по вопросам профилактики террористических проявлений</w:t>
            </w: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40,0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40,0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40,0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40,0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b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b/>
                <w:sz w:val="28"/>
                <w:szCs w:val="28"/>
              </w:rPr>
              <w:t>40,0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C4AE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Администрация город</w:t>
            </w:r>
            <w:r w:rsidR="001C4AE4">
              <w:rPr>
                <w:rFonts w:ascii="Liberation Serif" w:eastAsia="Calibri" w:hAnsi="Liberation Serif"/>
                <w:sz w:val="28"/>
                <w:szCs w:val="28"/>
              </w:rPr>
              <w:t>ского округа</w:t>
            </w:r>
          </w:p>
        </w:tc>
      </w:tr>
      <w:tr w:rsidR="00DE59F2" w:rsidRPr="00AA1200" w:rsidTr="00DE59F2"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15</w:t>
            </w:r>
          </w:p>
        </w:tc>
        <w:tc>
          <w:tcPr>
            <w:tcW w:w="3544" w:type="dxa"/>
          </w:tcPr>
          <w:p w:rsidR="00DE59F2" w:rsidRPr="00AA1200" w:rsidRDefault="00DE59F2" w:rsidP="009335A7">
            <w:pPr>
              <w:ind w:right="-108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AA1200">
              <w:rPr>
                <w:rFonts w:ascii="Liberation Serif" w:hAnsi="Liberation Serif"/>
                <w:sz w:val="28"/>
                <w:szCs w:val="28"/>
              </w:rPr>
              <w:t xml:space="preserve">Проведение с членами семей лиц,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 активностью, бесед по разъяснению норм законодательства Российской Федерации, устанавливающих ответственность за участие и содействие террористической деятельности, а также оказания указанным лицам социальной, психологической и правовой помощи при участии представителей религиозных и </w:t>
            </w:r>
            <w:r w:rsidRPr="00AA1200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общественных организаций, психологов (при выявлении на территории </w:t>
            </w:r>
            <w:r w:rsidR="009335A7">
              <w:rPr>
                <w:rFonts w:ascii="Liberation Serif" w:hAnsi="Liberation Serif"/>
                <w:sz w:val="28"/>
                <w:szCs w:val="28"/>
              </w:rPr>
              <w:t>городского</w:t>
            </w:r>
            <w:proofErr w:type="gramEnd"/>
            <w:r w:rsidR="009335A7">
              <w:rPr>
                <w:rFonts w:ascii="Liberation Serif" w:hAnsi="Liberation Serif"/>
                <w:sz w:val="28"/>
                <w:szCs w:val="28"/>
              </w:rPr>
              <w:t xml:space="preserve"> округа</w:t>
            </w:r>
            <w:r w:rsidRPr="00AA1200">
              <w:rPr>
                <w:rFonts w:ascii="Liberation Serif" w:hAnsi="Liberation Serif"/>
                <w:sz w:val="28"/>
                <w:szCs w:val="28"/>
              </w:rPr>
              <w:t xml:space="preserve"> таких лиц) </w:t>
            </w: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C4AE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Администрация город</w:t>
            </w:r>
            <w:r w:rsidR="001C4AE4">
              <w:rPr>
                <w:rFonts w:ascii="Liberation Serif" w:eastAsia="Calibri" w:hAnsi="Liberation Serif"/>
                <w:sz w:val="28"/>
                <w:szCs w:val="28"/>
              </w:rPr>
              <w:t>ского округа</w:t>
            </w:r>
          </w:p>
        </w:tc>
      </w:tr>
      <w:tr w:rsidR="00DE59F2" w:rsidRPr="00AA1200" w:rsidTr="00DE59F2"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16</w:t>
            </w:r>
          </w:p>
        </w:tc>
        <w:tc>
          <w:tcPr>
            <w:tcW w:w="3544" w:type="dxa"/>
          </w:tcPr>
          <w:p w:rsidR="00DE59F2" w:rsidRPr="00AA1200" w:rsidRDefault="00DE59F2" w:rsidP="009335A7">
            <w:pPr>
              <w:ind w:right="-108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AA1200">
              <w:rPr>
                <w:rFonts w:ascii="Liberation Serif" w:hAnsi="Liberation Serif"/>
                <w:sz w:val="28"/>
                <w:szCs w:val="28"/>
              </w:rPr>
              <w:t xml:space="preserve">Организация работы по изучению лицами, получившими религиозное образование за рубежом и имеющими намерения заниматься религиозной деятельностью на территории Российской Федерации, норм законодательства Российской Федерации, устанавливающих ответственность за участие и содействие террористической деятельности, традиционных российских духовно-нравственных ценностей и современной религиозной ситуации в регионе пребывания (при выявлении на территории </w:t>
            </w:r>
            <w:r w:rsidR="009335A7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AA1200">
              <w:rPr>
                <w:rFonts w:ascii="Liberation Serif" w:hAnsi="Liberation Serif"/>
                <w:sz w:val="28"/>
                <w:szCs w:val="28"/>
              </w:rPr>
              <w:t xml:space="preserve"> таких лиц)</w:t>
            </w:r>
            <w:proofErr w:type="gramEnd"/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C4AE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Администрация город</w:t>
            </w:r>
            <w:r w:rsidR="001C4AE4">
              <w:rPr>
                <w:rFonts w:ascii="Liberation Serif" w:eastAsia="Calibri" w:hAnsi="Liberation Serif"/>
                <w:sz w:val="28"/>
                <w:szCs w:val="28"/>
              </w:rPr>
              <w:t>ского округа</w:t>
            </w:r>
          </w:p>
        </w:tc>
      </w:tr>
      <w:tr w:rsidR="00DE59F2" w:rsidRPr="00AA1200" w:rsidTr="00DE59F2"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17</w:t>
            </w:r>
          </w:p>
        </w:tc>
        <w:tc>
          <w:tcPr>
            <w:tcW w:w="3544" w:type="dxa"/>
          </w:tcPr>
          <w:p w:rsidR="00DE59F2" w:rsidRPr="00AA1200" w:rsidRDefault="00DE59F2" w:rsidP="00114F64">
            <w:pPr>
              <w:ind w:right="-108"/>
              <w:rPr>
                <w:rFonts w:ascii="Liberation Serif" w:hAnsi="Liberation Serif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sz w:val="28"/>
                <w:szCs w:val="28"/>
              </w:rPr>
              <w:t xml:space="preserve">Проведение на базе муниципальных </w:t>
            </w:r>
            <w:r w:rsidRPr="00AA1200">
              <w:rPr>
                <w:rFonts w:ascii="Liberation Serif" w:hAnsi="Liberation Serif"/>
                <w:sz w:val="28"/>
                <w:szCs w:val="28"/>
              </w:rPr>
              <w:lastRenderedPageBreak/>
              <w:t>общеобразовательных организаций (в том числе с участием представителей религиозных и общественных организаций, деятелей культуры и искусств) воспитательных и культурно-просветительских мероприятий, направленных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 xml:space="preserve">ОМС «Управление </w:t>
            </w:r>
            <w:r w:rsidRPr="00AA1200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 xml:space="preserve">образования» </w:t>
            </w:r>
          </w:p>
        </w:tc>
      </w:tr>
      <w:tr w:rsidR="00DE59F2" w:rsidRPr="00AA1200" w:rsidTr="00DE59F2">
        <w:tc>
          <w:tcPr>
            <w:tcW w:w="675" w:type="dxa"/>
          </w:tcPr>
          <w:p w:rsidR="00DE59F2" w:rsidRPr="00AA1200" w:rsidRDefault="00DE59F2" w:rsidP="00114F6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lastRenderedPageBreak/>
              <w:t>18</w:t>
            </w:r>
          </w:p>
        </w:tc>
        <w:tc>
          <w:tcPr>
            <w:tcW w:w="3544" w:type="dxa"/>
          </w:tcPr>
          <w:p w:rsidR="00DE59F2" w:rsidRPr="00AA1200" w:rsidRDefault="00DE59F2" w:rsidP="00114F64">
            <w:pPr>
              <w:ind w:right="-108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AA1200">
              <w:rPr>
                <w:rFonts w:ascii="Liberation Serif" w:hAnsi="Liberation Serif"/>
                <w:sz w:val="28"/>
                <w:szCs w:val="28"/>
              </w:rPr>
              <w:t xml:space="preserve">Организация с привлечением лидеров общественного мнения, популярных </w:t>
            </w:r>
            <w:proofErr w:type="spellStart"/>
            <w:r w:rsidRPr="00AA1200">
              <w:rPr>
                <w:rFonts w:ascii="Liberation Serif" w:hAnsi="Liberation Serif"/>
                <w:sz w:val="28"/>
                <w:szCs w:val="28"/>
              </w:rPr>
              <w:t>блогеров</w:t>
            </w:r>
            <w:proofErr w:type="spellEnd"/>
            <w:r w:rsidRPr="00AA1200">
              <w:rPr>
                <w:rFonts w:ascii="Liberation Serif" w:hAnsi="Liberation Serif"/>
                <w:sz w:val="28"/>
                <w:szCs w:val="28"/>
              </w:rPr>
              <w:t xml:space="preserve"> создания и распространения в СМИ и сети «Интернет» информационных материалов (печатных, аудиовизуальных и электронных) в области противодействия идеологии терроризма, в том числе основанных на обращениях и призывах) лиц, </w:t>
            </w:r>
            <w:r w:rsidRPr="00AA1200">
              <w:rPr>
                <w:rFonts w:ascii="Liberation Serif" w:hAnsi="Liberation Serif"/>
                <w:sz w:val="28"/>
                <w:szCs w:val="28"/>
              </w:rPr>
              <w:lastRenderedPageBreak/>
              <w:t>отказавшихся от террористической деятельности, а также их родственников</w:t>
            </w:r>
            <w:proofErr w:type="gramEnd"/>
          </w:p>
        </w:tc>
        <w:tc>
          <w:tcPr>
            <w:tcW w:w="1118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A1200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0</w:t>
            </w:r>
          </w:p>
        </w:tc>
        <w:tc>
          <w:tcPr>
            <w:tcW w:w="1292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E59F2" w:rsidRPr="00AA1200" w:rsidRDefault="00DE59F2" w:rsidP="00114F64">
            <w:pPr>
              <w:ind w:left="-108" w:right="-124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DE59F2" w:rsidRPr="00AA1200" w:rsidRDefault="00DE59F2" w:rsidP="001C4AE4">
            <w:pPr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AA1200">
              <w:rPr>
                <w:rFonts w:ascii="Liberation Serif" w:eastAsia="Calibri" w:hAnsi="Liberation Serif"/>
                <w:sz w:val="28"/>
                <w:szCs w:val="28"/>
              </w:rPr>
              <w:t>Администрация город</w:t>
            </w:r>
            <w:r w:rsidR="001C4AE4">
              <w:rPr>
                <w:rFonts w:ascii="Liberation Serif" w:eastAsia="Calibri" w:hAnsi="Liberation Serif"/>
                <w:sz w:val="28"/>
                <w:szCs w:val="28"/>
              </w:rPr>
              <w:t>ского округа</w:t>
            </w:r>
          </w:p>
        </w:tc>
      </w:tr>
    </w:tbl>
    <w:p w:rsidR="00DE59F2" w:rsidRDefault="00DE59F2" w:rsidP="00DE59F2">
      <w:pPr>
        <w:rPr>
          <w:sz w:val="28"/>
          <w:szCs w:val="28"/>
        </w:rPr>
      </w:pPr>
    </w:p>
    <w:p w:rsidR="00DE59F2" w:rsidRPr="006C2627" w:rsidRDefault="00DE59F2" w:rsidP="00DE59F2">
      <w:pPr>
        <w:rPr>
          <w:sz w:val="28"/>
          <w:szCs w:val="28"/>
        </w:rPr>
      </w:pPr>
      <w:r w:rsidRPr="006C2627">
        <w:rPr>
          <w:sz w:val="28"/>
          <w:szCs w:val="28"/>
        </w:rPr>
        <w:t>* Объемы финансирования могут быть скорректированы после утверждения бюджета Каменск-Уральск</w:t>
      </w:r>
      <w:r>
        <w:rPr>
          <w:sz w:val="28"/>
          <w:szCs w:val="28"/>
        </w:rPr>
        <w:t xml:space="preserve">ого городского округа </w:t>
      </w:r>
      <w:r w:rsidRPr="006C2627">
        <w:rPr>
          <w:sz w:val="28"/>
          <w:szCs w:val="28"/>
        </w:rPr>
        <w:t>на 20</w:t>
      </w:r>
      <w:r>
        <w:rPr>
          <w:sz w:val="28"/>
          <w:szCs w:val="28"/>
        </w:rPr>
        <w:t>21</w:t>
      </w:r>
      <w:r w:rsidRPr="006C2627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2</w:t>
      </w:r>
      <w:r w:rsidRPr="006C2627">
        <w:rPr>
          <w:sz w:val="28"/>
          <w:szCs w:val="28"/>
        </w:rPr>
        <w:t xml:space="preserve"> и 202</w:t>
      </w:r>
      <w:r>
        <w:rPr>
          <w:sz w:val="28"/>
          <w:szCs w:val="28"/>
        </w:rPr>
        <w:t>3</w:t>
      </w:r>
      <w:r w:rsidRPr="006C2627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. </w:t>
      </w:r>
    </w:p>
    <w:p w:rsidR="00DE59F2" w:rsidRPr="00B91D93" w:rsidRDefault="00DE59F2" w:rsidP="00DE59F2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E59F2" w:rsidRPr="00B91D93" w:rsidSect="00EA304D">
      <w:pgSz w:w="16838" w:h="11906" w:orient="landscape"/>
      <w:pgMar w:top="1021" w:right="680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04D" w:rsidRDefault="00EA304D" w:rsidP="00DE59F2">
      <w:r>
        <w:separator/>
      </w:r>
    </w:p>
  </w:endnote>
  <w:endnote w:type="continuationSeparator" w:id="1">
    <w:p w:rsidR="00EA304D" w:rsidRDefault="00EA304D" w:rsidP="00DE5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04D" w:rsidRDefault="00EA304D" w:rsidP="00DE59F2">
      <w:r>
        <w:separator/>
      </w:r>
    </w:p>
  </w:footnote>
  <w:footnote w:type="continuationSeparator" w:id="1">
    <w:p w:rsidR="00EA304D" w:rsidRDefault="00EA304D" w:rsidP="00DE59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6195439"/>
      <w:docPartObj>
        <w:docPartGallery w:val="Page Numbers (Top of Page)"/>
        <w:docPartUnique/>
      </w:docPartObj>
    </w:sdtPr>
    <w:sdtContent>
      <w:p w:rsidR="00EA304D" w:rsidRDefault="00D20972">
        <w:pPr>
          <w:pStyle w:val="a8"/>
          <w:jc w:val="center"/>
        </w:pPr>
        <w:fldSimple w:instr=" PAGE   \* MERGEFORMAT ">
          <w:r w:rsidR="00605A82">
            <w:rPr>
              <w:noProof/>
            </w:rPr>
            <w:t>2</w:t>
          </w:r>
        </w:fldSimple>
      </w:p>
    </w:sdtContent>
  </w:sdt>
  <w:p w:rsidR="00EA304D" w:rsidRDefault="00EA304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04D" w:rsidRDefault="00EA304D">
    <w:pPr>
      <w:pStyle w:val="a8"/>
      <w:jc w:val="center"/>
    </w:pPr>
  </w:p>
  <w:p w:rsidR="00EA304D" w:rsidRDefault="00EA304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800D5"/>
    <w:multiLevelType w:val="multilevel"/>
    <w:tmpl w:val="DF9C0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59F2"/>
    <w:rsid w:val="00055837"/>
    <w:rsid w:val="00055B25"/>
    <w:rsid w:val="00092B10"/>
    <w:rsid w:val="000E015E"/>
    <w:rsid w:val="000F45AA"/>
    <w:rsid w:val="00114F64"/>
    <w:rsid w:val="00133698"/>
    <w:rsid w:val="0015405A"/>
    <w:rsid w:val="001C4AE4"/>
    <w:rsid w:val="001E771E"/>
    <w:rsid w:val="0021277A"/>
    <w:rsid w:val="0023226A"/>
    <w:rsid w:val="00262FEE"/>
    <w:rsid w:val="002747FB"/>
    <w:rsid w:val="002F3B69"/>
    <w:rsid w:val="00301773"/>
    <w:rsid w:val="00311136"/>
    <w:rsid w:val="00352B7E"/>
    <w:rsid w:val="00374C89"/>
    <w:rsid w:val="003F3B5B"/>
    <w:rsid w:val="003F6459"/>
    <w:rsid w:val="004B13EB"/>
    <w:rsid w:val="004C3D72"/>
    <w:rsid w:val="004F1BF0"/>
    <w:rsid w:val="004F4246"/>
    <w:rsid w:val="00536788"/>
    <w:rsid w:val="00567317"/>
    <w:rsid w:val="005813BB"/>
    <w:rsid w:val="00605A82"/>
    <w:rsid w:val="006C6C5E"/>
    <w:rsid w:val="006E2BE1"/>
    <w:rsid w:val="00702165"/>
    <w:rsid w:val="00720985"/>
    <w:rsid w:val="00731C22"/>
    <w:rsid w:val="007909B9"/>
    <w:rsid w:val="00832427"/>
    <w:rsid w:val="0083594B"/>
    <w:rsid w:val="00850C54"/>
    <w:rsid w:val="008556E0"/>
    <w:rsid w:val="00871148"/>
    <w:rsid w:val="00896CBC"/>
    <w:rsid w:val="008B4479"/>
    <w:rsid w:val="008C0E41"/>
    <w:rsid w:val="008E3814"/>
    <w:rsid w:val="009335A7"/>
    <w:rsid w:val="00956960"/>
    <w:rsid w:val="00975A1C"/>
    <w:rsid w:val="00A1076A"/>
    <w:rsid w:val="00A26589"/>
    <w:rsid w:val="00AA1200"/>
    <w:rsid w:val="00AD7133"/>
    <w:rsid w:val="00B91D93"/>
    <w:rsid w:val="00B95DBC"/>
    <w:rsid w:val="00BA7870"/>
    <w:rsid w:val="00BC77AC"/>
    <w:rsid w:val="00BF1473"/>
    <w:rsid w:val="00BF6E52"/>
    <w:rsid w:val="00C131A9"/>
    <w:rsid w:val="00C15AD4"/>
    <w:rsid w:val="00C16100"/>
    <w:rsid w:val="00C55198"/>
    <w:rsid w:val="00C8290F"/>
    <w:rsid w:val="00CA14D7"/>
    <w:rsid w:val="00CB1CA3"/>
    <w:rsid w:val="00CF7251"/>
    <w:rsid w:val="00D1493A"/>
    <w:rsid w:val="00D1680F"/>
    <w:rsid w:val="00D20972"/>
    <w:rsid w:val="00D46873"/>
    <w:rsid w:val="00D7070F"/>
    <w:rsid w:val="00D921D5"/>
    <w:rsid w:val="00DE4BE7"/>
    <w:rsid w:val="00DE59F2"/>
    <w:rsid w:val="00EA304D"/>
    <w:rsid w:val="00EA43F9"/>
    <w:rsid w:val="00ED4DA5"/>
    <w:rsid w:val="00EE4587"/>
    <w:rsid w:val="00F129BF"/>
    <w:rsid w:val="00F15B0E"/>
    <w:rsid w:val="00F22AC9"/>
    <w:rsid w:val="00F259B8"/>
    <w:rsid w:val="00F55C98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E59F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E59F2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DE59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E59F2"/>
  </w:style>
  <w:style w:type="paragraph" w:styleId="aa">
    <w:name w:val="footer"/>
    <w:basedOn w:val="a"/>
    <w:link w:val="ab"/>
    <w:rsid w:val="00DE59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E59F2"/>
  </w:style>
  <w:style w:type="character" w:customStyle="1" w:styleId="20">
    <w:name w:val="Заголовок 2 Знак"/>
    <w:basedOn w:val="a0"/>
    <w:link w:val="2"/>
    <w:semiHidden/>
    <w:rsid w:val="00DE59F2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84E8E-ADD0-4F78-A388-29833CF32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15</Pages>
  <Words>1964</Words>
  <Characters>13046</Characters>
  <Application>Microsoft Office Word</Application>
  <DocSecurity>0</DocSecurity>
  <Lines>108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2</cp:revision>
  <cp:lastPrinted>2020-11-23T05:04:00Z</cp:lastPrinted>
  <dcterms:created xsi:type="dcterms:W3CDTF">2020-12-03T10:10:00Z</dcterms:created>
  <dcterms:modified xsi:type="dcterms:W3CDTF">2020-12-03T10:10:00Z</dcterms:modified>
</cp:coreProperties>
</file>