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00F49" w:rsidP="00E93326">
      <w:pPr>
        <w:pStyle w:val="1"/>
        <w:ind w:left="5387"/>
        <w:jc w:val="right"/>
        <w:rPr>
          <w:rFonts w:ascii="Liberation Serif" w:hAnsi="Liberation Serif" w:cs="Liberation Serif"/>
          <w:b w:val="0"/>
        </w:rPr>
      </w:pPr>
      <w:r w:rsidRPr="00700F4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1.9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A7A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00F49" w:rsidP="00133698">
      <w:pPr>
        <w:spacing w:before="400"/>
        <w:rPr>
          <w:rFonts w:ascii="Liberation Serif" w:hAnsi="Liberation Serif" w:cs="Liberation Serif"/>
          <w:sz w:val="24"/>
        </w:rPr>
      </w:pPr>
      <w:r w:rsidRPr="00700F4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A443D">
        <w:rPr>
          <w:rFonts w:ascii="Liberation Serif" w:hAnsi="Liberation Serif" w:cs="Liberation Serif"/>
          <w:sz w:val="24"/>
        </w:rPr>
        <w:t>18.11.2020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6A443D">
        <w:rPr>
          <w:rFonts w:ascii="Liberation Serif" w:hAnsi="Liberation Serif" w:cs="Liberation Serif"/>
          <w:sz w:val="24"/>
        </w:rPr>
        <w:t>860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784434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Pr="00784434">
        <w:rPr>
          <w:rFonts w:ascii="Liberation Serif" w:hAnsi="Liberation Serif" w:cs="Liberation Serif"/>
          <w:b/>
          <w:sz w:val="28"/>
          <w:szCs w:val="28"/>
        </w:rPr>
        <w:t>Переч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Pr="00784434">
        <w:rPr>
          <w:rFonts w:ascii="Liberation Serif" w:hAnsi="Liberation Serif" w:cs="Liberation Serif"/>
          <w:b/>
          <w:sz w:val="28"/>
          <w:szCs w:val="28"/>
        </w:rPr>
        <w:t>н</w:t>
      </w:r>
      <w:r>
        <w:rPr>
          <w:rFonts w:ascii="Liberation Serif" w:hAnsi="Liberation Serif" w:cs="Liberation Serif"/>
          <w:b/>
          <w:sz w:val="28"/>
          <w:szCs w:val="28"/>
        </w:rPr>
        <w:t>ь</w:t>
      </w:r>
      <w:r w:rsidRPr="00784434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2020 году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784434" w:rsidP="0078443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 xml:space="preserve">С целью уточнения объемов и стоимости ремонта автомобильных дорог общего пользования местного значения, проведенного в 2020 году,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784434" w:rsidRPr="00784434" w:rsidRDefault="00784434" w:rsidP="00784434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84434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F1BF0" w:rsidRPr="00784434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 xml:space="preserve">1. </w:t>
      </w:r>
      <w:r w:rsidR="00784434" w:rsidRPr="00784434">
        <w:rPr>
          <w:rFonts w:ascii="Liberation Serif" w:hAnsi="Liberation Serif" w:cs="Liberation Serif"/>
          <w:sz w:val="28"/>
          <w:szCs w:val="28"/>
        </w:rPr>
        <w:t xml:space="preserve">Внести изменения в Перечень автомобильных дорог общего пользования местного значения, подлежащих ремонту в 2020 году, утвержденный постановлением Администрации города Каменска-Уральского </w:t>
      </w:r>
      <w:r w:rsidR="00E93326">
        <w:rPr>
          <w:rFonts w:ascii="Liberation Serif" w:hAnsi="Liberation Serif" w:cs="Liberation Serif"/>
          <w:sz w:val="28"/>
          <w:szCs w:val="28"/>
        </w:rPr>
        <w:t xml:space="preserve">от </w:t>
      </w:r>
      <w:r w:rsidR="00784434" w:rsidRPr="00784434">
        <w:rPr>
          <w:rFonts w:ascii="Liberation Serif" w:hAnsi="Liberation Serif" w:cs="Liberation Serif"/>
          <w:sz w:val="28"/>
          <w:szCs w:val="28"/>
        </w:rPr>
        <w:t>14.02.2020</w:t>
      </w:r>
      <w:r w:rsidR="00E93326">
        <w:rPr>
          <w:rFonts w:ascii="Liberation Serif" w:hAnsi="Liberation Serif" w:cs="Liberation Serif"/>
          <w:sz w:val="28"/>
          <w:szCs w:val="28"/>
        </w:rPr>
        <w:t xml:space="preserve"> № </w:t>
      </w:r>
      <w:r w:rsidR="00784434" w:rsidRPr="00784434">
        <w:rPr>
          <w:rFonts w:ascii="Liberation Serif" w:hAnsi="Liberation Serif" w:cs="Liberation Serif"/>
          <w:sz w:val="28"/>
          <w:szCs w:val="28"/>
        </w:rPr>
        <w:t>101 «Об утверждении Перечня автомобильных дорог общего пользования местного значения, подлежащих ремонту в 2020 году», изложив его в новой редакции согласно приложению к настоящему постановлению.</w:t>
      </w:r>
    </w:p>
    <w:p w:rsidR="00784434" w:rsidRPr="00784434" w:rsidRDefault="00784434" w:rsidP="0078443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ab/>
      </w:r>
      <w:r w:rsidR="004F1BF0" w:rsidRPr="00784434">
        <w:rPr>
          <w:rFonts w:ascii="Liberation Serif" w:hAnsi="Liberation Serif" w:cs="Liberation Serif"/>
          <w:sz w:val="28"/>
          <w:szCs w:val="28"/>
        </w:rPr>
        <w:t>2.</w:t>
      </w:r>
      <w:r w:rsidRPr="00784434">
        <w:rPr>
          <w:rFonts w:ascii="Liberation Serif" w:hAnsi="Liberation Serif" w:cs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F1BF0" w:rsidRPr="00784434" w:rsidRDefault="00784434" w:rsidP="0078443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 xml:space="preserve">3. Контроль исполнения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Герасимова А.А.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784434" w:rsidRDefault="0078443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84434" w:rsidRPr="009E0C98" w:rsidRDefault="00784434" w:rsidP="007844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84434" w:rsidRDefault="00784434" w:rsidP="00784434">
      <w:pPr>
        <w:pStyle w:val="ConsPlusNonformat"/>
        <w:jc w:val="both"/>
      </w:pPr>
    </w:p>
    <w:p w:rsidR="00784434" w:rsidRDefault="00784434" w:rsidP="00784434">
      <w:pPr>
        <w:pStyle w:val="ConsPlusNonformat"/>
        <w:jc w:val="both"/>
        <w:sectPr w:rsidR="00784434" w:rsidSect="00E93326">
          <w:headerReference w:type="default" r:id="rId8"/>
          <w:pgSz w:w="11906" w:h="16838"/>
          <w:pgMar w:top="1134" w:right="709" w:bottom="1134" w:left="1418" w:header="720" w:footer="720" w:gutter="0"/>
          <w:cols w:space="720"/>
          <w:noEndnote/>
          <w:titlePg/>
          <w:docGrid w:linePitch="272"/>
        </w:sectPr>
      </w:pPr>
    </w:p>
    <w:p w:rsidR="00784434" w:rsidRPr="007575A7" w:rsidRDefault="00784434" w:rsidP="00E93326">
      <w:pPr>
        <w:ind w:left="9923"/>
        <w:rPr>
          <w:rFonts w:ascii="Liberation Serif" w:hAnsi="Liberation Serif" w:cs="Liberation Serif"/>
          <w:sz w:val="28"/>
          <w:szCs w:val="28"/>
        </w:rPr>
      </w:pPr>
      <w:r w:rsidRPr="007575A7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784434" w:rsidRPr="007575A7" w:rsidRDefault="00784434" w:rsidP="00E93326">
      <w:pPr>
        <w:ind w:left="9923"/>
        <w:rPr>
          <w:rFonts w:ascii="Liberation Serif" w:hAnsi="Liberation Serif" w:cs="Liberation Serif"/>
          <w:sz w:val="28"/>
          <w:szCs w:val="28"/>
        </w:rPr>
      </w:pPr>
      <w:r w:rsidRPr="007575A7">
        <w:rPr>
          <w:rFonts w:ascii="Liberation Serif" w:hAnsi="Liberation Serif" w:cs="Liberation Serif"/>
          <w:sz w:val="28"/>
          <w:szCs w:val="28"/>
        </w:rPr>
        <w:t>к постановлению Администрации Каменск-Уральского городского округа</w:t>
      </w:r>
    </w:p>
    <w:p w:rsidR="00784434" w:rsidRPr="007575A7" w:rsidRDefault="00784434" w:rsidP="00E93326">
      <w:pPr>
        <w:ind w:left="9923"/>
        <w:rPr>
          <w:rFonts w:ascii="Liberation Serif" w:hAnsi="Liberation Serif" w:cs="Liberation Serif"/>
          <w:sz w:val="28"/>
          <w:szCs w:val="28"/>
        </w:rPr>
      </w:pPr>
      <w:r w:rsidRPr="007575A7">
        <w:rPr>
          <w:rFonts w:ascii="Liberation Serif" w:hAnsi="Liberation Serif" w:cs="Liberation Serif"/>
          <w:sz w:val="28"/>
          <w:szCs w:val="28"/>
        </w:rPr>
        <w:t xml:space="preserve">от  </w:t>
      </w:r>
      <w:r w:rsidR="006A443D">
        <w:rPr>
          <w:rFonts w:ascii="Liberation Serif" w:hAnsi="Liberation Serif" w:cs="Liberation Serif"/>
          <w:sz w:val="28"/>
          <w:szCs w:val="28"/>
        </w:rPr>
        <w:t xml:space="preserve">18.11.2020 </w:t>
      </w:r>
      <w:r w:rsidR="009A31D4">
        <w:rPr>
          <w:rFonts w:ascii="Liberation Serif" w:hAnsi="Liberation Serif" w:cs="Liberation Serif"/>
          <w:sz w:val="28"/>
          <w:szCs w:val="28"/>
        </w:rPr>
        <w:t xml:space="preserve"> </w:t>
      </w:r>
      <w:r w:rsidRPr="007575A7">
        <w:rPr>
          <w:rFonts w:ascii="Liberation Serif" w:hAnsi="Liberation Serif" w:cs="Liberation Serif"/>
          <w:sz w:val="28"/>
          <w:szCs w:val="28"/>
        </w:rPr>
        <w:t xml:space="preserve">№ </w:t>
      </w:r>
      <w:r w:rsidR="006A443D">
        <w:rPr>
          <w:rFonts w:ascii="Liberation Serif" w:hAnsi="Liberation Serif" w:cs="Liberation Serif"/>
          <w:sz w:val="28"/>
          <w:szCs w:val="28"/>
        </w:rPr>
        <w:t>860</w:t>
      </w:r>
    </w:p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1060"/>
      <w:bookmarkEnd w:id="0"/>
      <w:r w:rsidRPr="007575A7">
        <w:rPr>
          <w:rFonts w:ascii="Liberation Serif" w:hAnsi="Liberation Serif" w:cs="Liberation Serif"/>
          <w:sz w:val="28"/>
          <w:szCs w:val="28"/>
        </w:rPr>
        <w:tab/>
      </w:r>
    </w:p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784434" w:rsidRPr="007575A7" w:rsidRDefault="00784434" w:rsidP="007575A7">
      <w:pPr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  <w:r w:rsidRPr="007575A7">
        <w:rPr>
          <w:rFonts w:ascii="Liberation Serif" w:hAnsi="Liberation Serif" w:cs="Liberation Serif"/>
          <w:sz w:val="28"/>
          <w:szCs w:val="28"/>
        </w:rPr>
        <w:t>ПЕРЕЧЕНЬ</w:t>
      </w:r>
    </w:p>
    <w:p w:rsidR="00784434" w:rsidRPr="007575A7" w:rsidRDefault="00784434" w:rsidP="00FA7A43">
      <w:pPr>
        <w:spacing w:after="120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  <w:r w:rsidRPr="007575A7">
        <w:rPr>
          <w:rFonts w:ascii="Liberation Serif" w:hAnsi="Liberation Serif" w:cs="Liberation Serif"/>
          <w:sz w:val="28"/>
          <w:szCs w:val="28"/>
        </w:rPr>
        <w:t>автомобильных дорог общего пользования местного значения, подлежащих ремонту в 2020 году</w:t>
      </w:r>
    </w:p>
    <w:tbl>
      <w:tblPr>
        <w:tblW w:w="15166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701"/>
        <w:gridCol w:w="5245"/>
        <w:gridCol w:w="1417"/>
        <w:gridCol w:w="850"/>
        <w:gridCol w:w="1843"/>
        <w:gridCol w:w="1842"/>
        <w:gridCol w:w="1701"/>
      </w:tblGrid>
      <w:tr w:rsidR="00784434" w:rsidRPr="007575A7" w:rsidTr="007247D8">
        <w:trPr>
          <w:trHeight w:val="318"/>
        </w:trPr>
        <w:tc>
          <w:tcPr>
            <w:tcW w:w="567" w:type="dxa"/>
            <w:vMerge w:val="restart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1701" w:type="dxa"/>
            <w:vMerge w:val="restart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Наимено</w:t>
            </w:r>
            <w:r w:rsidR="00FA7A43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вание</w:t>
            </w:r>
            <w:proofErr w:type="spellEnd"/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 xml:space="preserve"> населенного пункта</w:t>
            </w:r>
          </w:p>
        </w:tc>
        <w:tc>
          <w:tcPr>
            <w:tcW w:w="5245" w:type="dxa"/>
            <w:vMerge w:val="restart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2267" w:type="dxa"/>
            <w:gridSpan w:val="2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Мощность</w:t>
            </w:r>
          </w:p>
        </w:tc>
        <w:tc>
          <w:tcPr>
            <w:tcW w:w="5386" w:type="dxa"/>
            <w:gridSpan w:val="3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Стоимость в ценах соответствующих лет (рублей)</w:t>
            </w:r>
          </w:p>
        </w:tc>
      </w:tr>
      <w:tr w:rsidR="00784434" w:rsidRPr="007575A7" w:rsidTr="007247D8">
        <w:trPr>
          <w:trHeight w:val="63"/>
        </w:trPr>
        <w:tc>
          <w:tcPr>
            <w:tcW w:w="567" w:type="dxa"/>
            <w:vMerge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45" w:type="dxa"/>
            <w:vMerge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кв. м</w:t>
            </w:r>
          </w:p>
        </w:tc>
        <w:tc>
          <w:tcPr>
            <w:tcW w:w="850" w:type="dxa"/>
            <w:vMerge w:val="restart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п. м</w:t>
            </w:r>
          </w:p>
        </w:tc>
        <w:tc>
          <w:tcPr>
            <w:tcW w:w="1843" w:type="dxa"/>
            <w:vMerge w:val="restart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всего</w:t>
            </w:r>
          </w:p>
        </w:tc>
        <w:tc>
          <w:tcPr>
            <w:tcW w:w="3543" w:type="dxa"/>
            <w:gridSpan w:val="2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в том числе</w:t>
            </w:r>
          </w:p>
        </w:tc>
      </w:tr>
      <w:tr w:rsidR="00784434" w:rsidRPr="007575A7" w:rsidTr="007247D8">
        <w:trPr>
          <w:trHeight w:val="226"/>
        </w:trPr>
        <w:tc>
          <w:tcPr>
            <w:tcW w:w="567" w:type="dxa"/>
            <w:vMerge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45" w:type="dxa"/>
            <w:vMerge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2" w:type="dxa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701" w:type="dxa"/>
          </w:tcPr>
          <w:p w:rsidR="00784434" w:rsidRPr="007575A7" w:rsidRDefault="00784434" w:rsidP="007575A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75A7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</w:tr>
    </w:tbl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"/>
          <w:szCs w:val="2"/>
        </w:rPr>
      </w:pPr>
    </w:p>
    <w:tbl>
      <w:tblPr>
        <w:tblW w:w="15160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4"/>
        <w:gridCol w:w="1694"/>
        <w:gridCol w:w="5255"/>
        <w:gridCol w:w="1417"/>
        <w:gridCol w:w="850"/>
        <w:gridCol w:w="1841"/>
        <w:gridCol w:w="1839"/>
        <w:gridCol w:w="1700"/>
      </w:tblGrid>
      <w:tr w:rsidR="007575A7" w:rsidRPr="006D2F18" w:rsidTr="007247D8">
        <w:trPr>
          <w:tblHeader/>
        </w:trPr>
        <w:tc>
          <w:tcPr>
            <w:tcW w:w="5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784434" w:rsidP="007575A7">
            <w:pPr>
              <w:ind w:left="11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694" w:type="dxa"/>
          </w:tcPr>
          <w:p w:rsidR="00784434" w:rsidRPr="006D2F18" w:rsidRDefault="00784434" w:rsidP="007575A7">
            <w:pPr>
              <w:ind w:left="11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52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784434" w:rsidP="007575A7">
            <w:pPr>
              <w:ind w:left="11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D079B7" w:rsidP="007575A7">
            <w:pPr>
              <w:ind w:left="11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D079B7" w:rsidP="007575A7">
            <w:pPr>
              <w:ind w:left="11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84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D079B7" w:rsidP="007575A7">
            <w:pPr>
              <w:ind w:left="11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83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D079B7" w:rsidP="007575A7">
            <w:pPr>
              <w:ind w:left="11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70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D079B7" w:rsidP="007575A7">
            <w:pPr>
              <w:ind w:left="11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</w:tr>
      <w:tr w:rsidR="007575A7" w:rsidRPr="006D2F18" w:rsidTr="007247D8">
        <w:trPr>
          <w:trHeight w:val="337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78443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694" w:type="dxa"/>
            <w:shd w:val="clear" w:color="auto" w:fill="auto"/>
          </w:tcPr>
          <w:p w:rsidR="00784434" w:rsidRPr="006D2F18" w:rsidRDefault="0078443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г.Каменск-Уральский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78443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 xml:space="preserve">Ремонт автомобильной дороги по проезду у здания администрации города, автомобильный проезд (с тротуаром) от пр.Победы до здания ул. </w:t>
            </w:r>
            <w:proofErr w:type="spellStart"/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Тевосяна</w:t>
            </w:r>
            <w:proofErr w:type="spellEnd"/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 xml:space="preserve"> 1, ул.Ленина от пр.Победы до ул.Ленина, 32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7247D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5346</w:t>
            </w:r>
            <w:r w:rsidR="00452067" w:rsidRPr="006D2F1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78443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  <w:p w:rsidR="00784434" w:rsidRPr="006D2F18" w:rsidRDefault="0078443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78443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9238800,00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78443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8776860,00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4434" w:rsidRPr="006D2F18" w:rsidRDefault="0078443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461940,00</w:t>
            </w:r>
          </w:p>
        </w:tc>
      </w:tr>
      <w:tr w:rsidR="007575A7" w:rsidRPr="006D2F18" w:rsidTr="007247D8">
        <w:trPr>
          <w:trHeight w:val="25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к п.Мирный (от ул.1-я Синарская до ул.Челюскинцев)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7247D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2477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4020235,20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3819223,44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201011,76</w:t>
            </w:r>
          </w:p>
        </w:tc>
      </w:tr>
      <w:tr w:rsidR="007575A7" w:rsidRPr="006D2F18" w:rsidTr="007247D8">
        <w:trPr>
          <w:trHeight w:val="288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E93326">
            <w:pPr>
              <w:pageBreakBefore/>
              <w:ind w:left="11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E93326" w:rsidP="00E93326">
            <w:pPr>
              <w:pageBreakBefore/>
              <w:ind w:left="11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г.Каменск-Уральский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E93326">
            <w:pPr>
              <w:pageBreakBefore/>
              <w:ind w:left="11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Прокопьева от ул.Карла Маркса до дома 21 по ул.Прокопьева; проезд от пр.Победы до ул.Прокопьева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7247D8" w:rsidP="00E93326">
            <w:pPr>
              <w:pageBreakBefore/>
              <w:ind w:left="11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7585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E93326">
            <w:pPr>
              <w:pageBreakBefore/>
              <w:ind w:left="11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E93326">
            <w:pPr>
              <w:pageBreakBefore/>
              <w:ind w:left="11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13430742,00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E93326">
            <w:pPr>
              <w:pageBreakBefore/>
              <w:ind w:left="11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12759204,90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E93326">
            <w:pPr>
              <w:pageBreakBefore/>
              <w:ind w:left="11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671537,10</w:t>
            </w:r>
          </w:p>
        </w:tc>
      </w:tr>
      <w:tr w:rsidR="007575A7" w:rsidRPr="006D2F18" w:rsidTr="007247D8">
        <w:trPr>
          <w:trHeight w:val="288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E93326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Авиаторов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766CE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1920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3340653,60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3173620,92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167032,68</w:t>
            </w:r>
          </w:p>
        </w:tc>
      </w:tr>
      <w:tr w:rsidR="007575A7" w:rsidRPr="006D2F18" w:rsidTr="007247D8">
        <w:trPr>
          <w:trHeight w:val="288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E93326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Кунавина от пр.Победы до ж/</w:t>
            </w:r>
            <w:proofErr w:type="spellStart"/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spellEnd"/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 xml:space="preserve"> вокзала, включая Привокзальную площадь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3E79E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13628,5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7575A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31683</w:t>
            </w:r>
            <w:r w:rsidR="00081A25" w:rsidRPr="006D2F18">
              <w:rPr>
                <w:rFonts w:ascii="Liberation Serif" w:hAnsi="Liberation Serif" w:cs="Liberation Serif"/>
                <w:sz w:val="28"/>
                <w:szCs w:val="28"/>
              </w:rPr>
              <w:t>488,40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7575A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30099</w:t>
            </w:r>
            <w:r w:rsidR="00081A25" w:rsidRPr="006D2F18">
              <w:rPr>
                <w:rFonts w:ascii="Liberation Serif" w:hAnsi="Liberation Serif" w:cs="Liberation Serif"/>
                <w:sz w:val="28"/>
                <w:szCs w:val="28"/>
              </w:rPr>
              <w:t>313,98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7575A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1584</w:t>
            </w:r>
            <w:r w:rsidR="00081A25" w:rsidRPr="006D2F18">
              <w:rPr>
                <w:rFonts w:ascii="Liberation Serif" w:hAnsi="Liberation Serif" w:cs="Liberation Serif"/>
                <w:sz w:val="28"/>
                <w:szCs w:val="28"/>
              </w:rPr>
              <w:t>174,42</w:t>
            </w:r>
          </w:p>
        </w:tc>
      </w:tr>
      <w:tr w:rsidR="007575A7" w:rsidRPr="006D2F18" w:rsidTr="007247D8">
        <w:trPr>
          <w:trHeight w:val="180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Заводской  проезд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B646B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10750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17837920,80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16946024,76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891896,04</w:t>
            </w:r>
          </w:p>
        </w:tc>
      </w:tr>
      <w:tr w:rsidR="007575A7" w:rsidRPr="006D2F18" w:rsidTr="007247D8">
        <w:trPr>
          <w:trHeight w:val="25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Привокзальная от ул.7-го Деповского переулка до ул.Парковая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7247D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14023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23480157,60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22306149,72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1174007,88</w:t>
            </w:r>
          </w:p>
        </w:tc>
      </w:tr>
      <w:tr w:rsidR="007575A7" w:rsidRPr="006D2F18" w:rsidTr="007247D8">
        <w:trPr>
          <w:trHeight w:val="181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 Каменская от ул.Октябрьская до ул.Алюминиевая, ул.Алюминиевая (площадь Горького)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B646B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14325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26133874,80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24827181,06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1306693,74</w:t>
            </w:r>
          </w:p>
        </w:tc>
      </w:tr>
      <w:tr w:rsidR="007575A7" w:rsidRPr="006D2F18" w:rsidTr="007247D8">
        <w:trPr>
          <w:trHeight w:val="59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Пугачева от пр.Победы до ул.Московская; ул. Московская от ул.Пугачева до ул.Карла Маркса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01AE9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6016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12841222,80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12199161,66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642061,14</w:t>
            </w:r>
          </w:p>
        </w:tc>
      </w:tr>
      <w:tr w:rsidR="007575A7" w:rsidRPr="006D2F18" w:rsidTr="007247D8">
        <w:trPr>
          <w:trHeight w:val="249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7575A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 xml:space="preserve">Ремонт автомобильной </w:t>
            </w:r>
            <w:r w:rsidR="00081A25" w:rsidRPr="006D2F18">
              <w:rPr>
                <w:rFonts w:ascii="Liberation Serif" w:hAnsi="Liberation Serif" w:cs="Liberation Serif"/>
                <w:sz w:val="28"/>
                <w:szCs w:val="28"/>
              </w:rPr>
              <w:t>дороги по улице Механизаторов от ул.Котовского до ул.Железнодорожная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3E79E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3467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6035920,80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5734124,76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301796,04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E93326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Белинского от ул.Алюминиевая до ул.Механизаторов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766CE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12691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26103500,40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24798325,38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1305175,02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E93326" w:rsidP="00E93326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г.Каменск-Уральский</w:t>
            </w:r>
            <w:r w:rsidR="00081A25" w:rsidRPr="006D2F1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Дзержинского от Калинина до ул.Белинского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01AE9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2368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3526437,60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3350115,72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176321,88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Октябрьская от ул.Калинина до железнодорожного переезда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3E79E4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12519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33538959,60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31862011,62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1676947,98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Чехова от ул.Белинского до ул.Железнодорожная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01AE9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1908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4234448,40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4022725,98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211722,42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Каменская от ул.Кутузова до ул.Суворова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B646B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14420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27501212,40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26</w:t>
            </w:r>
            <w:r w:rsidR="0080520B" w:rsidRPr="006D2F18">
              <w:rPr>
                <w:rFonts w:ascii="Liberation Serif" w:hAnsi="Liberation Serif" w:cs="Liberation Serif"/>
                <w:sz w:val="28"/>
                <w:szCs w:val="28"/>
              </w:rPr>
              <w:t>126</w:t>
            </w: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151,78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1375060,62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Исетская от ул.Лечебная до ул.Гагарина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B646B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6873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18019112,40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17118156,78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900955,62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Каменская от ул.Гагарина до ж/</w:t>
            </w:r>
            <w:proofErr w:type="spellStart"/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spellEnd"/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 xml:space="preserve"> моста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B646B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2439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6452631,60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6130000,02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322631,58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Гагарина от ул.Октябрьская до ул.Набережная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76584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11869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26891473,20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25546899,54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1344573,66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19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Челябинская от ул.Алюминиевая до ул.4-ой Пятилетки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01AE9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3777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8139783,60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7732794,42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406989,18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E93326" w:rsidP="00E93326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Карла Маркса от пр.Победы до ул.1-я Синарская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B646B7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22243,71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46053577,20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43750898,34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2302678,86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21</w:t>
            </w:r>
          </w:p>
        </w:tc>
        <w:tc>
          <w:tcPr>
            <w:tcW w:w="1694" w:type="dxa"/>
            <w:shd w:val="clear" w:color="auto" w:fill="auto"/>
          </w:tcPr>
          <w:p w:rsidR="00081A25" w:rsidRPr="006D2F18" w:rsidRDefault="00E93326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Деповская от ул.Привокзальная до ул.Ленина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76584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6418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11435311,20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10863545,64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571765,56</w:t>
            </w:r>
          </w:p>
        </w:tc>
      </w:tr>
      <w:tr w:rsidR="007575A7" w:rsidRPr="006D2F18" w:rsidTr="007247D8">
        <w:trPr>
          <w:trHeight w:val="45"/>
        </w:trPr>
        <w:tc>
          <w:tcPr>
            <w:tcW w:w="5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D079B7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79B7">
              <w:rPr>
                <w:rFonts w:ascii="Liberation Serif" w:hAnsi="Liberation Serif" w:cs="Liberation Serif"/>
                <w:sz w:val="28"/>
                <w:szCs w:val="28"/>
              </w:rPr>
              <w:t>22</w:t>
            </w:r>
          </w:p>
        </w:tc>
        <w:tc>
          <w:tcPr>
            <w:tcW w:w="1694" w:type="dxa"/>
            <w:shd w:val="clear" w:color="auto" w:fill="auto"/>
          </w:tcPr>
          <w:p w:rsidR="00081A25" w:rsidRPr="00D079B7" w:rsidRDefault="00E93326" w:rsidP="00E93326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79B7">
              <w:rPr>
                <w:rFonts w:ascii="Liberation Serif" w:hAnsi="Liberation Serif" w:cs="Liberation Serif"/>
                <w:sz w:val="28"/>
                <w:szCs w:val="28"/>
              </w:rPr>
              <w:t xml:space="preserve">г.Каменск-Уральский </w:t>
            </w:r>
          </w:p>
        </w:tc>
        <w:tc>
          <w:tcPr>
            <w:tcW w:w="52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D079B7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79B7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пр.Победы от ул.Добролюбова до ул.Кадочникова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D079B7" w:rsidRDefault="007247D8" w:rsidP="00D079B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79B7">
              <w:rPr>
                <w:rFonts w:ascii="Liberation Serif" w:hAnsi="Liberation Serif" w:cs="Liberation Serif"/>
                <w:sz w:val="28"/>
                <w:szCs w:val="28"/>
              </w:rPr>
              <w:t>2021</w:t>
            </w:r>
            <w:r w:rsidR="00D079B7" w:rsidRPr="00D079B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D079B7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79B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D079B7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79B7">
              <w:rPr>
                <w:rFonts w:ascii="Liberation Serif" w:hAnsi="Liberation Serif" w:cs="Liberation Serif"/>
                <w:sz w:val="28"/>
                <w:szCs w:val="28"/>
              </w:rPr>
              <w:t>50328364,80</w:t>
            </w:r>
          </w:p>
        </w:tc>
        <w:tc>
          <w:tcPr>
            <w:tcW w:w="183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D079B7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79B7">
              <w:rPr>
                <w:rFonts w:ascii="Liberation Serif" w:hAnsi="Liberation Serif" w:cs="Liberation Serif"/>
                <w:sz w:val="28"/>
                <w:szCs w:val="28"/>
              </w:rPr>
              <w:t>47811946,56</w:t>
            </w:r>
          </w:p>
        </w:tc>
        <w:tc>
          <w:tcPr>
            <w:tcW w:w="170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A25" w:rsidRPr="006D2F18" w:rsidRDefault="00081A25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79B7">
              <w:rPr>
                <w:rFonts w:ascii="Liberation Serif" w:hAnsi="Liberation Serif" w:cs="Liberation Serif"/>
                <w:sz w:val="28"/>
                <w:szCs w:val="28"/>
              </w:rPr>
              <w:t>2516418,24</w:t>
            </w:r>
          </w:p>
        </w:tc>
      </w:tr>
      <w:tr w:rsidR="00F24EF8" w:rsidRPr="006D2F18" w:rsidTr="007247D8">
        <w:trPr>
          <w:trHeight w:val="45"/>
        </w:trPr>
        <w:tc>
          <w:tcPr>
            <w:tcW w:w="5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6D2F18" w:rsidRDefault="00F24EF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23</w:t>
            </w:r>
          </w:p>
        </w:tc>
        <w:tc>
          <w:tcPr>
            <w:tcW w:w="1694" w:type="dxa"/>
          </w:tcPr>
          <w:p w:rsidR="00F24EF8" w:rsidRPr="006D2F18" w:rsidRDefault="00F24EF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  <w:tc>
          <w:tcPr>
            <w:tcW w:w="52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6D2F18" w:rsidRDefault="00F24EF8" w:rsidP="00B916EB">
            <w:pPr>
              <w:ind w:left="114"/>
              <w:jc w:val="both"/>
              <w:rPr>
                <w:sz w:val="24"/>
                <w:szCs w:val="24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Ремонт автомобильной дороги по улице Буденного от проезда на Монастырское кла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дбище до ул. Комсомольская; ул.</w:t>
            </w: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Комсомольская от ул. Буд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енного до ул.</w:t>
            </w: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 xml:space="preserve">Комиссаров 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F24EF8" w:rsidRDefault="00F24EF8" w:rsidP="00F24EF8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24EF8">
              <w:rPr>
                <w:rFonts w:ascii="Liberation Serif" w:hAnsi="Liberation Serif" w:cs="Liberation Serif"/>
                <w:sz w:val="28"/>
                <w:szCs w:val="28"/>
              </w:rPr>
              <w:t>6505</w:t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F24EF8" w:rsidRDefault="00F24EF8" w:rsidP="00F24EF8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F24EF8" w:rsidRDefault="00F24EF8" w:rsidP="00F24EF8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24EF8">
              <w:rPr>
                <w:rFonts w:ascii="Liberation Serif" w:hAnsi="Liberation Serif" w:cs="Liberation Serif"/>
                <w:sz w:val="28"/>
                <w:szCs w:val="28"/>
              </w:rPr>
              <w:t>9875841,60</w:t>
            </w:r>
          </w:p>
        </w:tc>
        <w:tc>
          <w:tcPr>
            <w:tcW w:w="183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F24EF8" w:rsidRDefault="00F24EF8" w:rsidP="00F24EF8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24EF8">
              <w:rPr>
                <w:rFonts w:ascii="Liberation Serif" w:hAnsi="Liberation Serif" w:cs="Liberation Serif"/>
                <w:sz w:val="28"/>
                <w:szCs w:val="28"/>
              </w:rPr>
              <w:t>9382049,52</w:t>
            </w:r>
          </w:p>
        </w:tc>
        <w:tc>
          <w:tcPr>
            <w:tcW w:w="170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F24EF8" w:rsidRDefault="00F24EF8" w:rsidP="00F24EF8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24EF8">
              <w:rPr>
                <w:rFonts w:ascii="Liberation Serif" w:hAnsi="Liberation Serif" w:cs="Liberation Serif"/>
                <w:sz w:val="28"/>
                <w:szCs w:val="28"/>
              </w:rPr>
              <w:t>493792,08</w:t>
            </w:r>
          </w:p>
        </w:tc>
      </w:tr>
      <w:tr w:rsidR="00F24EF8" w:rsidRPr="006D2F18" w:rsidTr="007247D8">
        <w:trPr>
          <w:trHeight w:val="45"/>
        </w:trPr>
        <w:tc>
          <w:tcPr>
            <w:tcW w:w="5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6D2F18" w:rsidRDefault="00F24EF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4" w:type="dxa"/>
          </w:tcPr>
          <w:p w:rsidR="00F24EF8" w:rsidRPr="006D2F18" w:rsidRDefault="00F24EF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6D2F18" w:rsidRDefault="00F24EF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F18">
              <w:rPr>
                <w:rFonts w:ascii="Liberation Serif" w:hAnsi="Liberation Serif" w:cs="Liberation Serif"/>
                <w:sz w:val="28"/>
                <w:szCs w:val="28"/>
              </w:rPr>
              <w:t>Итого</w:t>
            </w: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6D2F18" w:rsidRDefault="00700F49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begin"/>
            </w:r>
            <w:r w:rsidR="00D079B7">
              <w:rPr>
                <w:rFonts w:ascii="Liberation Serif" w:hAnsi="Liberation Serif" w:cs="Liberation Serif"/>
                <w:sz w:val="28"/>
                <w:szCs w:val="28"/>
              </w:rPr>
              <w:instrText xml:space="preserve"> =SUM(ABOVE) </w:instrTex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separate"/>
            </w:r>
            <w:r w:rsidR="00D079B7">
              <w:rPr>
                <w:rFonts w:ascii="Liberation Serif" w:hAnsi="Liberation Serif" w:cs="Liberation Serif"/>
                <w:noProof/>
                <w:sz w:val="28"/>
                <w:szCs w:val="28"/>
              </w:rPr>
              <w:t>203783,38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6D2F18" w:rsidRDefault="00F24EF8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84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6D2F18" w:rsidRDefault="00700F49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begin"/>
            </w:r>
            <w:r w:rsidR="00F24EF8">
              <w:rPr>
                <w:rFonts w:ascii="Liberation Serif" w:hAnsi="Liberation Serif" w:cs="Liberation Serif"/>
                <w:sz w:val="28"/>
                <w:szCs w:val="28"/>
              </w:rPr>
              <w:instrText xml:space="preserve"> =SUM(ABOVE) </w:instrTex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separate"/>
            </w:r>
            <w:r w:rsidR="00F24EF8">
              <w:rPr>
                <w:rFonts w:ascii="Liberation Serif" w:hAnsi="Liberation Serif" w:cs="Liberation Serif"/>
                <w:noProof/>
                <w:sz w:val="28"/>
                <w:szCs w:val="28"/>
              </w:rPr>
              <w:t>420143670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end"/>
            </w:r>
          </w:p>
        </w:tc>
        <w:tc>
          <w:tcPr>
            <w:tcW w:w="183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6D2F18" w:rsidRDefault="00700F49" w:rsidP="0080520B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begin"/>
            </w:r>
            <w:r w:rsidR="00F24EF8">
              <w:rPr>
                <w:rFonts w:ascii="Liberation Serif" w:hAnsi="Liberation Serif" w:cs="Liberation Serif"/>
                <w:sz w:val="28"/>
                <w:szCs w:val="28"/>
              </w:rPr>
              <w:instrText xml:space="preserve"> =SUM(ABOVE) </w:instrTex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separate"/>
            </w:r>
            <w:r w:rsidR="00F24EF8">
              <w:rPr>
                <w:rFonts w:ascii="Liberation Serif" w:hAnsi="Liberation Serif" w:cs="Liberation Serif"/>
                <w:noProof/>
                <w:sz w:val="28"/>
                <w:szCs w:val="28"/>
              </w:rPr>
              <w:t>399136486,5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end"/>
            </w:r>
          </w:p>
        </w:tc>
        <w:tc>
          <w:tcPr>
            <w:tcW w:w="170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EF8" w:rsidRPr="006D2F18" w:rsidRDefault="00700F49" w:rsidP="007575A7">
            <w:pPr>
              <w:ind w:left="11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begin"/>
            </w:r>
            <w:r w:rsidR="00F24EF8">
              <w:rPr>
                <w:rFonts w:ascii="Liberation Serif" w:hAnsi="Liberation Serif" w:cs="Liberation Serif"/>
                <w:sz w:val="28"/>
                <w:szCs w:val="28"/>
              </w:rPr>
              <w:instrText xml:space="preserve"> =SUM(ABOVE) </w:instrTex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separate"/>
            </w:r>
            <w:r w:rsidR="00F24EF8">
              <w:rPr>
                <w:rFonts w:ascii="Liberation Serif" w:hAnsi="Liberation Serif" w:cs="Liberation Serif"/>
                <w:noProof/>
                <w:sz w:val="28"/>
                <w:szCs w:val="28"/>
              </w:rPr>
              <w:t>21007183,5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fldChar w:fldCharType="end"/>
            </w:r>
          </w:p>
        </w:tc>
      </w:tr>
    </w:tbl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sectPr w:rsidR="00784434" w:rsidRPr="007575A7" w:rsidSect="00E93326">
      <w:pgSz w:w="16838" w:h="11906" w:orient="landscape"/>
      <w:pgMar w:top="1267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CE4" w:rsidRPr="00E93326" w:rsidRDefault="00F90CE4" w:rsidP="00E93326">
      <w:r>
        <w:separator/>
      </w:r>
    </w:p>
  </w:endnote>
  <w:endnote w:type="continuationSeparator" w:id="0">
    <w:p w:rsidR="00F90CE4" w:rsidRPr="00E93326" w:rsidRDefault="00F90CE4" w:rsidP="00E933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CE4" w:rsidRPr="00E93326" w:rsidRDefault="00F90CE4" w:rsidP="00E93326">
      <w:r>
        <w:separator/>
      </w:r>
    </w:p>
  </w:footnote>
  <w:footnote w:type="continuationSeparator" w:id="0">
    <w:p w:rsidR="00F90CE4" w:rsidRPr="00E93326" w:rsidRDefault="00F90CE4" w:rsidP="00E933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3C9" w:rsidRDefault="00700F49">
    <w:pPr>
      <w:pStyle w:val="a7"/>
      <w:jc w:val="center"/>
    </w:pPr>
    <w:r>
      <w:fldChar w:fldCharType="begin"/>
    </w:r>
    <w:r w:rsidR="00D218E4">
      <w:instrText xml:space="preserve"> PAGE   \* MERGEFORMAT </w:instrText>
    </w:r>
    <w:r>
      <w:fldChar w:fldCharType="separate"/>
    </w:r>
    <w:r w:rsidR="00B93790">
      <w:rPr>
        <w:noProof/>
      </w:rPr>
      <w:t>2</w:t>
    </w:r>
    <w:r>
      <w:fldChar w:fldCharType="end"/>
    </w:r>
  </w:p>
  <w:p w:rsidR="003133C9" w:rsidRDefault="00B9379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4434"/>
    <w:rsid w:val="00001AE9"/>
    <w:rsid w:val="000766CE"/>
    <w:rsid w:val="00081A25"/>
    <w:rsid w:val="00133698"/>
    <w:rsid w:val="001F547E"/>
    <w:rsid w:val="0023226A"/>
    <w:rsid w:val="00262FEE"/>
    <w:rsid w:val="002B276A"/>
    <w:rsid w:val="00301773"/>
    <w:rsid w:val="00311136"/>
    <w:rsid w:val="003513E9"/>
    <w:rsid w:val="00352B7E"/>
    <w:rsid w:val="00374C89"/>
    <w:rsid w:val="003A6AB9"/>
    <w:rsid w:val="003E79E4"/>
    <w:rsid w:val="003F6459"/>
    <w:rsid w:val="00452067"/>
    <w:rsid w:val="004C3D72"/>
    <w:rsid w:val="004F1B4D"/>
    <w:rsid w:val="004F1BF0"/>
    <w:rsid w:val="004F4246"/>
    <w:rsid w:val="00536788"/>
    <w:rsid w:val="00654999"/>
    <w:rsid w:val="006A443D"/>
    <w:rsid w:val="006B6910"/>
    <w:rsid w:val="006C6C5E"/>
    <w:rsid w:val="006D2F18"/>
    <w:rsid w:val="006E2BE1"/>
    <w:rsid w:val="00700F49"/>
    <w:rsid w:val="00702165"/>
    <w:rsid w:val="00720985"/>
    <w:rsid w:val="007247D8"/>
    <w:rsid w:val="007575A7"/>
    <w:rsid w:val="00765848"/>
    <w:rsid w:val="007701A5"/>
    <w:rsid w:val="00784434"/>
    <w:rsid w:val="0080520B"/>
    <w:rsid w:val="0083594B"/>
    <w:rsid w:val="008556E0"/>
    <w:rsid w:val="00871148"/>
    <w:rsid w:val="00896CBC"/>
    <w:rsid w:val="008C0E41"/>
    <w:rsid w:val="00956960"/>
    <w:rsid w:val="00975A1C"/>
    <w:rsid w:val="009A31D4"/>
    <w:rsid w:val="00A1076A"/>
    <w:rsid w:val="00A26589"/>
    <w:rsid w:val="00A4247C"/>
    <w:rsid w:val="00A56776"/>
    <w:rsid w:val="00A72752"/>
    <w:rsid w:val="00A96435"/>
    <w:rsid w:val="00AB1EC9"/>
    <w:rsid w:val="00B646B7"/>
    <w:rsid w:val="00B916EB"/>
    <w:rsid w:val="00B91D93"/>
    <w:rsid w:val="00B93790"/>
    <w:rsid w:val="00B953C9"/>
    <w:rsid w:val="00B95DBC"/>
    <w:rsid w:val="00BA7870"/>
    <w:rsid w:val="00BC77AC"/>
    <w:rsid w:val="00BF6E52"/>
    <w:rsid w:val="00C22E44"/>
    <w:rsid w:val="00C55198"/>
    <w:rsid w:val="00C8290F"/>
    <w:rsid w:val="00C96B93"/>
    <w:rsid w:val="00CA14D7"/>
    <w:rsid w:val="00CF7251"/>
    <w:rsid w:val="00D079B7"/>
    <w:rsid w:val="00D218E4"/>
    <w:rsid w:val="00D46873"/>
    <w:rsid w:val="00D84A1F"/>
    <w:rsid w:val="00D921D5"/>
    <w:rsid w:val="00DE4BE7"/>
    <w:rsid w:val="00E93326"/>
    <w:rsid w:val="00ED4DA5"/>
    <w:rsid w:val="00EE4587"/>
    <w:rsid w:val="00EF0626"/>
    <w:rsid w:val="00F129BF"/>
    <w:rsid w:val="00F24EF8"/>
    <w:rsid w:val="00F33E56"/>
    <w:rsid w:val="00F45436"/>
    <w:rsid w:val="00F625F5"/>
    <w:rsid w:val="00F90CE4"/>
    <w:rsid w:val="00FA194B"/>
    <w:rsid w:val="00FA3C20"/>
    <w:rsid w:val="00FA7A43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84434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784434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7844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84434"/>
  </w:style>
  <w:style w:type="paragraph" w:styleId="a9">
    <w:name w:val="footer"/>
    <w:basedOn w:val="a"/>
    <w:link w:val="aa"/>
    <w:rsid w:val="00E9332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933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60D75-993A-432C-ABAF-CE5A89A99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5</Pages>
  <Words>637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2020-12-07T12:05:00Z</cp:lastPrinted>
  <dcterms:created xsi:type="dcterms:W3CDTF">2020-12-18T05:12:00Z</dcterms:created>
  <dcterms:modified xsi:type="dcterms:W3CDTF">2020-12-18T05:12:00Z</dcterms:modified>
</cp:coreProperties>
</file>