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B8" w:rsidRPr="00EF73D6" w:rsidRDefault="0084593C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84593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<v:textbox style="mso-fit-shape-to-text:t">
              <w:txbxContent>
                <w:p w:rsidR="00487C96" w:rsidRDefault="00487C96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54CB8" w:rsidRPr="00EF73D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EF73D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EF73D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EF73D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EF73D6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:rsidR="00805AD1" w:rsidRPr="00EF73D6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EF73D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EF73D6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F73D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EF73D6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F73D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EF73D6" w:rsidRDefault="0084593C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<v:stroke linestyle="thinThick"/>
          </v:line>
        </w:pict>
      </w:r>
      <w:r w:rsidR="00805AD1" w:rsidRPr="00EF73D6">
        <w:rPr>
          <w:rFonts w:ascii="Liberation Serif" w:hAnsi="Liberation Serif" w:cs="Liberation Serif"/>
          <w:sz w:val="28"/>
          <w:szCs w:val="28"/>
        </w:rPr>
        <w:t xml:space="preserve">от </w:t>
      </w:r>
      <w:r w:rsidR="00586902" w:rsidRPr="00EF73D6">
        <w:rPr>
          <w:rFonts w:ascii="Liberation Serif" w:hAnsi="Liberation Serif" w:cs="Liberation Serif"/>
          <w:sz w:val="28"/>
          <w:szCs w:val="28"/>
        </w:rPr>
        <w:t>3</w:t>
      </w:r>
      <w:r w:rsidR="0025405F" w:rsidRPr="00EF73D6">
        <w:rPr>
          <w:rFonts w:ascii="Liberation Serif" w:hAnsi="Liberation Serif" w:cs="Liberation Serif"/>
          <w:sz w:val="28"/>
          <w:szCs w:val="28"/>
        </w:rPr>
        <w:t>0</w:t>
      </w:r>
      <w:r w:rsidR="00586902" w:rsidRPr="00EF73D6">
        <w:rPr>
          <w:rFonts w:ascii="Liberation Serif" w:hAnsi="Liberation Serif" w:cs="Liberation Serif"/>
          <w:sz w:val="28"/>
          <w:szCs w:val="28"/>
        </w:rPr>
        <w:t>.12</w:t>
      </w:r>
      <w:r w:rsidR="00805AD1" w:rsidRPr="00EF73D6">
        <w:rPr>
          <w:rFonts w:ascii="Liberation Serif" w:hAnsi="Liberation Serif" w:cs="Liberation Serif"/>
          <w:sz w:val="28"/>
          <w:szCs w:val="28"/>
        </w:rPr>
        <w:t xml:space="preserve">.2020  № </w:t>
      </w:r>
      <w:r w:rsidR="00CA13C8">
        <w:rPr>
          <w:rFonts w:ascii="Liberation Serif" w:hAnsi="Liberation Serif" w:cs="Liberation Serif"/>
          <w:sz w:val="28"/>
          <w:szCs w:val="28"/>
        </w:rPr>
        <w:t>1035</w:t>
      </w:r>
    </w:p>
    <w:p w:rsidR="00805AD1" w:rsidRPr="00EF73D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EF73D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EF73D6" w:rsidRDefault="00805AD1" w:rsidP="00805AD1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73D6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805AD1" w:rsidRPr="00EF73D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73D6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805AD1" w:rsidRPr="00EF73D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73D6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="005E6415" w:rsidRPr="00EF73D6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:rsidR="00805AD1" w:rsidRPr="00EF73D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73D6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805AD1" w:rsidRPr="00EF73D6" w:rsidRDefault="00805AD1" w:rsidP="00805AD1">
      <w:pPr>
        <w:pStyle w:val="a3"/>
        <w:ind w:firstLine="0"/>
        <w:rPr>
          <w:rFonts w:ascii="Liberation Serif" w:hAnsi="Liberation Serif" w:cs="Liberation Serif"/>
        </w:rPr>
      </w:pPr>
    </w:p>
    <w:p w:rsidR="00805AD1" w:rsidRPr="00EF73D6" w:rsidRDefault="00805AD1" w:rsidP="00805A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В соответствии с решениями </w:t>
      </w:r>
      <w:r w:rsidR="00586902" w:rsidRPr="00EF73D6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от </w:t>
      </w:r>
      <w:r w:rsidR="00586902" w:rsidRPr="00EF73D6">
        <w:rPr>
          <w:rFonts w:ascii="Liberation Serif" w:hAnsi="Liberation Serif" w:cs="Liberation Serif"/>
          <w:sz w:val="28"/>
          <w:szCs w:val="28"/>
        </w:rPr>
        <w:t>25.11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.2020 № </w:t>
      </w:r>
      <w:r w:rsidR="00586902" w:rsidRPr="00EF73D6">
        <w:rPr>
          <w:rFonts w:ascii="Liberation Serif" w:hAnsi="Liberation Serif" w:cs="Liberation Serif"/>
          <w:sz w:val="28"/>
          <w:szCs w:val="28"/>
        </w:rPr>
        <w:t xml:space="preserve">752, от 29.12.2020 № </w:t>
      </w:r>
      <w:r w:rsidR="002E5FE8" w:rsidRPr="00EF73D6">
        <w:rPr>
          <w:rFonts w:ascii="Liberation Serif" w:hAnsi="Liberation Serif" w:cs="Liberation Serif"/>
          <w:sz w:val="28"/>
          <w:szCs w:val="28"/>
        </w:rPr>
        <w:t>776</w:t>
      </w:r>
      <w:r w:rsidRPr="00EF73D6">
        <w:rPr>
          <w:rFonts w:ascii="Liberation Serif" w:hAnsi="Liberation Serif" w:cs="Liberation Serif"/>
          <w:bCs/>
          <w:sz w:val="28"/>
          <w:szCs w:val="28"/>
        </w:rPr>
        <w:t>«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О внесении изменений  в решение Городской Думы города Каменска-Уральского от 18.12.2019  № 625 «О бюджете муниципального образования город Каменск-Уральский  на 2020 год и плановый период 2021 и 2022 годов», </w:t>
      </w:r>
      <w:r w:rsidR="00586902" w:rsidRPr="00EF73D6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Pr="00EF73D6">
        <w:rPr>
          <w:rFonts w:ascii="Liberation Serif" w:hAnsi="Liberation Serif" w:cs="Liberation Serif"/>
          <w:bCs/>
          <w:iCs/>
          <w:sz w:val="28"/>
          <w:szCs w:val="28"/>
        </w:rPr>
        <w:t>«О бюджете Каменск-Уральск</w:t>
      </w:r>
      <w:r w:rsidR="00586902" w:rsidRPr="00EF73D6">
        <w:rPr>
          <w:rFonts w:ascii="Liberation Serif" w:hAnsi="Liberation Serif" w:cs="Liberation Serif"/>
          <w:bCs/>
          <w:iCs/>
          <w:sz w:val="28"/>
          <w:szCs w:val="28"/>
        </w:rPr>
        <w:t>ого городского округа</w:t>
      </w:r>
      <w:r w:rsidRPr="00EF73D6">
        <w:rPr>
          <w:rFonts w:ascii="Liberation Serif" w:hAnsi="Liberation Serif" w:cs="Liberation Serif"/>
          <w:bCs/>
          <w:iCs/>
          <w:sz w:val="28"/>
          <w:szCs w:val="28"/>
        </w:rPr>
        <w:t xml:space="preserve">  на 202</w:t>
      </w:r>
      <w:r w:rsidR="00586902" w:rsidRPr="00EF73D6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EF73D6">
        <w:rPr>
          <w:rFonts w:ascii="Liberation Serif" w:hAnsi="Liberation Serif" w:cs="Liberation Serif"/>
          <w:bCs/>
          <w:iCs/>
          <w:sz w:val="28"/>
          <w:szCs w:val="28"/>
        </w:rPr>
        <w:t xml:space="preserve"> год и плановый период 202</w:t>
      </w:r>
      <w:r w:rsidR="00586902" w:rsidRPr="00EF73D6">
        <w:rPr>
          <w:rFonts w:ascii="Liberation Serif" w:hAnsi="Liberation Serif" w:cs="Liberation Serif"/>
          <w:bCs/>
          <w:iCs/>
          <w:sz w:val="28"/>
          <w:szCs w:val="28"/>
        </w:rPr>
        <w:t>2</w:t>
      </w:r>
      <w:r w:rsidRPr="00EF73D6">
        <w:rPr>
          <w:rFonts w:ascii="Liberation Serif" w:hAnsi="Liberation Serif" w:cs="Liberation Serif"/>
          <w:bCs/>
          <w:iCs/>
          <w:sz w:val="28"/>
          <w:szCs w:val="28"/>
        </w:rPr>
        <w:t xml:space="preserve"> и 202</w:t>
      </w:r>
      <w:r w:rsidR="00586902" w:rsidRPr="00EF73D6">
        <w:rPr>
          <w:rFonts w:ascii="Liberation Serif" w:hAnsi="Liberation Serif" w:cs="Liberation Serif"/>
          <w:bCs/>
          <w:iCs/>
          <w:sz w:val="28"/>
          <w:szCs w:val="28"/>
        </w:rPr>
        <w:t>3</w:t>
      </w:r>
      <w:r w:rsidRPr="00EF73D6">
        <w:rPr>
          <w:rFonts w:ascii="Liberation Serif" w:hAnsi="Liberation Serif" w:cs="Liberation Serif"/>
          <w:bCs/>
          <w:iCs/>
          <w:sz w:val="28"/>
          <w:szCs w:val="28"/>
        </w:rPr>
        <w:t xml:space="preserve"> годов»</w:t>
      </w:r>
      <w:r w:rsidR="00586902" w:rsidRPr="00EF73D6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586902" w:rsidRPr="00EF73D6">
        <w:rPr>
          <w:rFonts w:ascii="Liberation Serif" w:hAnsi="Liberation Serif" w:cs="Liberation Serif"/>
          <w:bCs/>
          <w:sz w:val="28"/>
          <w:szCs w:val="28"/>
        </w:rPr>
        <w:t xml:space="preserve"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  </w:t>
      </w:r>
      <w:r w:rsidRPr="00EF73D6">
        <w:rPr>
          <w:rFonts w:ascii="Liberation Serif" w:hAnsi="Liberation Serif" w:cs="Liberation Serif"/>
          <w:sz w:val="28"/>
          <w:szCs w:val="28"/>
        </w:rPr>
        <w:t>Администрация Каменска-Уральского городского округа</w:t>
      </w:r>
    </w:p>
    <w:p w:rsidR="00805AD1" w:rsidRPr="00EF73D6" w:rsidRDefault="00805AD1" w:rsidP="00586902">
      <w:pPr>
        <w:jc w:val="both"/>
        <w:rPr>
          <w:rFonts w:ascii="Liberation Serif" w:hAnsi="Liberation Serif" w:cs="Liberation Serif"/>
          <w:b/>
          <w:sz w:val="28"/>
        </w:rPr>
      </w:pPr>
      <w:r w:rsidRPr="00EF73D6">
        <w:rPr>
          <w:rFonts w:ascii="Liberation Serif" w:hAnsi="Liberation Serif" w:cs="Liberation Serif"/>
          <w:b/>
          <w:sz w:val="28"/>
        </w:rPr>
        <w:t>ПОСТАНОВЛЯЕТ:</w:t>
      </w:r>
    </w:p>
    <w:p w:rsidR="00805AD1" w:rsidRPr="00EF73D6" w:rsidRDefault="00586902" w:rsidP="00805AD1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F73D6">
        <w:rPr>
          <w:rFonts w:ascii="Liberation Serif" w:hAnsi="Liberation Serif" w:cs="Liberation Serif"/>
          <w:sz w:val="28"/>
        </w:rPr>
        <w:t>1</w:t>
      </w:r>
      <w:r w:rsidR="00805AD1" w:rsidRPr="00EF73D6">
        <w:rPr>
          <w:rFonts w:ascii="Liberation Serif" w:hAnsi="Liberation Serif" w:cs="Liberation Serif"/>
          <w:sz w:val="28"/>
        </w:rPr>
        <w:t>. Внести в м</w:t>
      </w:r>
      <w:r w:rsidR="00805AD1" w:rsidRPr="00EF73D6">
        <w:rPr>
          <w:rFonts w:ascii="Liberation Serif" w:hAnsi="Liberation Serif" w:cs="Liberation Serif"/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Каменск-Уральск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>ого городского округа</w:t>
      </w:r>
      <w:r w:rsidR="00805AD1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 на 2020-2026 годы»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Программа)</w:t>
      </w:r>
      <w:r w:rsidR="00805AD1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, утвержденную </w:t>
      </w:r>
      <w:r w:rsidR="00C000F3" w:rsidRPr="00EF73D6"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="00805AD1" w:rsidRPr="00EF73D6">
        <w:rPr>
          <w:rFonts w:ascii="Liberation Serif" w:hAnsi="Liberation Serif" w:cs="Liberation Serif"/>
          <w:sz w:val="28"/>
          <w:szCs w:val="28"/>
          <w:lang w:eastAsia="en-US"/>
        </w:rPr>
        <w:t>остановлением</w:t>
      </w:r>
      <w:r w:rsidR="00276B70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Администрации </w:t>
      </w:r>
      <w:r w:rsidR="00C000F3" w:rsidRPr="00EF73D6">
        <w:rPr>
          <w:rFonts w:ascii="Liberation Serif" w:hAnsi="Liberation Serif" w:cs="Liberation Serif"/>
          <w:bCs/>
          <w:sz w:val="28"/>
        </w:rPr>
        <w:t xml:space="preserve">города  Каменска </w:t>
      </w:r>
      <w:proofErr w:type="gramStart"/>
      <w:r w:rsidR="00C000F3" w:rsidRPr="00EF73D6">
        <w:rPr>
          <w:rFonts w:ascii="Liberation Serif" w:hAnsi="Liberation Serif" w:cs="Liberation Serif"/>
          <w:bCs/>
          <w:sz w:val="28"/>
        </w:rPr>
        <w:t>-У</w:t>
      </w:r>
      <w:proofErr w:type="gramEnd"/>
      <w:r w:rsidR="00C000F3" w:rsidRPr="00EF73D6">
        <w:rPr>
          <w:rFonts w:ascii="Liberation Serif" w:hAnsi="Liberation Serif" w:cs="Liberation Serif"/>
          <w:bCs/>
          <w:sz w:val="28"/>
        </w:rPr>
        <w:t xml:space="preserve">ральского 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C000F3" w:rsidRPr="00EF73D6">
        <w:rPr>
          <w:rFonts w:ascii="Liberation Serif" w:hAnsi="Liberation Serif" w:cs="Liberation Serif"/>
          <w:bCs/>
          <w:sz w:val="28"/>
        </w:rPr>
        <w:t>10.10.2019 № 833 (</w:t>
      </w:r>
      <w:r w:rsidR="00C000F3" w:rsidRPr="00EF73D6">
        <w:rPr>
          <w:rFonts w:ascii="Liberation Serif" w:hAnsi="Liberation Serif" w:cs="Liberation Serif"/>
          <w:sz w:val="28"/>
          <w:szCs w:val="28"/>
          <w:lang w:eastAsia="en-US"/>
        </w:rPr>
        <w:t>в редакции постановлени</w:t>
      </w:r>
      <w:r w:rsidR="005E0917">
        <w:rPr>
          <w:rFonts w:ascii="Liberation Serif" w:hAnsi="Liberation Serif" w:cs="Liberation Serif"/>
          <w:sz w:val="28"/>
          <w:szCs w:val="28"/>
          <w:lang w:eastAsia="en-US"/>
        </w:rPr>
        <w:t>я</w:t>
      </w:r>
      <w:r w:rsidR="00276B70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EF73D6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0</w:t>
      </w:r>
      <w:r w:rsidR="00F561F5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</w:t>
      </w:r>
      <w:r w:rsidR="00C000F3" w:rsidRPr="00EF73D6">
        <w:rPr>
          <w:rFonts w:ascii="Liberation Serif" w:hAnsi="Liberation Serif" w:cs="Liberation Serif"/>
          <w:sz w:val="28"/>
          <w:szCs w:val="28"/>
          <w:lang w:eastAsia="en-US"/>
        </w:rPr>
        <w:t>750)</w:t>
      </w:r>
      <w:r w:rsidR="00805AD1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, </w:t>
      </w:r>
      <w:r w:rsidR="00F561F5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следующие </w:t>
      </w:r>
      <w:r w:rsidR="00805AD1" w:rsidRPr="00EF73D6">
        <w:rPr>
          <w:rFonts w:ascii="Liberation Serif" w:hAnsi="Liberation Serif" w:cs="Liberation Serif"/>
          <w:sz w:val="28"/>
        </w:rPr>
        <w:t>изменения</w:t>
      </w:r>
      <w:r w:rsidR="00F561F5" w:rsidRPr="00EF73D6">
        <w:rPr>
          <w:rFonts w:ascii="Liberation Serif" w:hAnsi="Liberation Serif" w:cs="Liberation Serif"/>
          <w:sz w:val="28"/>
        </w:rPr>
        <w:t xml:space="preserve">: </w:t>
      </w:r>
    </w:p>
    <w:p w:rsidR="00F561F5" w:rsidRPr="00EF73D6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          1) раздел «Объемы финансирования муниципальной программы, тыс. руб.» Паспорта Программы изложить в новой редакции:</w:t>
      </w:r>
    </w:p>
    <w:p w:rsidR="00F561F5" w:rsidRPr="00EF73D6" w:rsidRDefault="00F561F5" w:rsidP="00F561F5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«Всего – </w:t>
      </w:r>
      <w:r w:rsidR="00AD0AB7" w:rsidRPr="00EF73D6">
        <w:rPr>
          <w:rFonts w:ascii="Liberation Serif" w:hAnsi="Liberation Serif" w:cs="Liberation Serif"/>
          <w:sz w:val="28"/>
          <w:szCs w:val="28"/>
        </w:rPr>
        <w:t>7</w:t>
      </w:r>
      <w:r w:rsidR="00DB37D7" w:rsidRPr="00EF73D6">
        <w:rPr>
          <w:rFonts w:ascii="Liberation Serif" w:hAnsi="Liberation Serif" w:cs="Liberation Serif"/>
          <w:sz w:val="28"/>
          <w:szCs w:val="28"/>
        </w:rPr>
        <w:t>116389</w:t>
      </w:r>
      <w:r w:rsidR="00AD0AB7" w:rsidRPr="00EF73D6">
        <w:rPr>
          <w:rFonts w:ascii="Liberation Serif" w:hAnsi="Liberation Serif" w:cs="Liberation Serif"/>
          <w:sz w:val="28"/>
          <w:szCs w:val="28"/>
        </w:rPr>
        <w:t>,30</w:t>
      </w:r>
    </w:p>
    <w:p w:rsidR="00F561F5" w:rsidRPr="00EF73D6" w:rsidRDefault="00F561F5" w:rsidP="00F561F5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в том числе: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2020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-127</w:t>
      </w:r>
      <w:r w:rsidR="00DB37D7" w:rsidRPr="00EF73D6">
        <w:rPr>
          <w:rFonts w:ascii="Liberation Serif" w:hAnsi="Liberation Serif" w:cs="Liberation Serif"/>
          <w:sz w:val="28"/>
          <w:szCs w:val="28"/>
        </w:rPr>
        <w:t>6412</w:t>
      </w:r>
      <w:r w:rsidR="00AD0AB7" w:rsidRPr="00EF73D6">
        <w:rPr>
          <w:rFonts w:ascii="Liberation Serif" w:hAnsi="Liberation Serif" w:cs="Liberation Serif"/>
          <w:sz w:val="28"/>
          <w:szCs w:val="28"/>
        </w:rPr>
        <w:t>,80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2021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-263434,00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2022 г. - 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269727,17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2023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   100615,70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2024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  503046,31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2025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-2020645,41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2026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-2682507,91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федеральный бюджет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-1435943,80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EF73D6" w:rsidRDefault="00F561F5" w:rsidP="00F561F5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lastRenderedPageBreak/>
        <w:t xml:space="preserve">2020 г. </w:t>
      </w:r>
      <w:r w:rsidR="00AD0AB7" w:rsidRPr="00EF73D6">
        <w:rPr>
          <w:rFonts w:ascii="Liberation Serif" w:hAnsi="Liberation Serif" w:cs="Liberation Serif"/>
          <w:sz w:val="28"/>
          <w:szCs w:val="28"/>
        </w:rPr>
        <w:t>-  268153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,80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2021 г. -            0,00 </w:t>
      </w:r>
    </w:p>
    <w:p w:rsidR="00F561F5" w:rsidRPr="00EF73D6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2022 г. -            0,00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 xml:space="preserve">          0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EF73D6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2024 г. - </w:t>
      </w:r>
      <w:r w:rsidR="00AD0AB7" w:rsidRPr="00EF73D6">
        <w:rPr>
          <w:rFonts w:ascii="Liberation Serif" w:hAnsi="Liberation Serif" w:cs="Liberation Serif"/>
          <w:sz w:val="28"/>
          <w:szCs w:val="28"/>
        </w:rPr>
        <w:t>0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554568,00</w:t>
      </w:r>
    </w:p>
    <w:p w:rsidR="00F561F5" w:rsidRPr="00EF73D6" w:rsidRDefault="00F561F5" w:rsidP="00F561F5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2026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613222,00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областной бюджет </w:t>
      </w:r>
      <w:r w:rsidR="00AD0AB7" w:rsidRPr="00EF73D6">
        <w:rPr>
          <w:rFonts w:ascii="Liberation Serif" w:hAnsi="Liberation Serif" w:cs="Liberation Serif"/>
          <w:sz w:val="28"/>
          <w:szCs w:val="28"/>
        </w:rPr>
        <w:t>–1767772,67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2020 г. -  558776,40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2021 г. -    0,00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198168,27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2023 г. -  0,00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350000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329310,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2026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331518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местный бюджет </w:t>
      </w:r>
      <w:r w:rsidR="00AD0AB7" w:rsidRPr="00EF73D6">
        <w:rPr>
          <w:rFonts w:ascii="Liberation Serif" w:hAnsi="Liberation Serif" w:cs="Liberation Serif"/>
          <w:sz w:val="28"/>
          <w:szCs w:val="28"/>
        </w:rPr>
        <w:t>–3912</w:t>
      </w:r>
      <w:r w:rsidR="00DB37D7" w:rsidRPr="00EF73D6">
        <w:rPr>
          <w:rFonts w:ascii="Liberation Serif" w:hAnsi="Liberation Serif" w:cs="Liberation Serif"/>
          <w:sz w:val="28"/>
          <w:szCs w:val="28"/>
        </w:rPr>
        <w:t>67</w:t>
      </w:r>
      <w:r w:rsidR="00AD0AB7" w:rsidRPr="00EF73D6">
        <w:rPr>
          <w:rFonts w:ascii="Liberation Serif" w:hAnsi="Liberation Serif" w:cs="Liberation Serif"/>
          <w:sz w:val="28"/>
          <w:szCs w:val="28"/>
        </w:rPr>
        <w:t>2,83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2020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449</w:t>
      </w:r>
      <w:r w:rsidR="00DB37D7" w:rsidRPr="00EF73D6">
        <w:rPr>
          <w:rFonts w:ascii="Liberation Serif" w:hAnsi="Liberation Serif" w:cs="Liberation Serif"/>
          <w:sz w:val="28"/>
          <w:szCs w:val="28"/>
        </w:rPr>
        <w:t>482</w:t>
      </w:r>
      <w:r w:rsidR="00AD0AB7" w:rsidRPr="00EF73D6">
        <w:rPr>
          <w:rFonts w:ascii="Liberation Serif" w:hAnsi="Liberation Serif" w:cs="Liberation Serif"/>
          <w:sz w:val="28"/>
          <w:szCs w:val="28"/>
        </w:rPr>
        <w:t>,60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263434,00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2022 г. -  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71558,90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100615,70</w:t>
      </w:r>
    </w:p>
    <w:p w:rsidR="00F561F5" w:rsidRPr="00EF73D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AD0AB7" w:rsidRPr="00EF73D6">
        <w:rPr>
          <w:rFonts w:ascii="Liberation Serif" w:hAnsi="Liberation Serif" w:cs="Liberation Serif"/>
          <w:sz w:val="28"/>
          <w:szCs w:val="28"/>
        </w:rPr>
        <w:t>153046,31</w:t>
      </w:r>
    </w:p>
    <w:p w:rsidR="00F561F5" w:rsidRPr="00EF73D6" w:rsidRDefault="00F561F5" w:rsidP="00F561F5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2025 г. -</w:t>
      </w:r>
      <w:r w:rsidR="00AD0AB7" w:rsidRPr="00EF73D6">
        <w:rPr>
          <w:rFonts w:ascii="Liberation Serif" w:hAnsi="Liberation Serif" w:cs="Liberation Serif"/>
          <w:sz w:val="28"/>
          <w:szCs w:val="28"/>
        </w:rPr>
        <w:t>1136767,41</w:t>
      </w:r>
    </w:p>
    <w:p w:rsidR="00F561F5" w:rsidRPr="00EF73D6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2026 г. -</w:t>
      </w:r>
      <w:r w:rsidR="00AD0AB7" w:rsidRPr="00EF73D6">
        <w:rPr>
          <w:rFonts w:ascii="Liberation Serif" w:hAnsi="Liberation Serif" w:cs="Liberation Serif"/>
          <w:sz w:val="28"/>
          <w:szCs w:val="28"/>
        </w:rPr>
        <w:t>1737767,91</w:t>
      </w:r>
      <w:r w:rsidRPr="00EF73D6">
        <w:rPr>
          <w:rFonts w:ascii="Liberation Serif" w:hAnsi="Liberation Serif" w:cs="Liberation Serif"/>
          <w:sz w:val="28"/>
          <w:szCs w:val="28"/>
        </w:rPr>
        <w:t>»;</w:t>
      </w:r>
    </w:p>
    <w:p w:rsidR="00F561F5" w:rsidRPr="00EF73D6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2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1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 к настоящему постановлению;</w:t>
      </w:r>
    </w:p>
    <w:p w:rsidR="00F561F5" w:rsidRPr="00EF73D6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3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2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2 к настоящему постановлению;</w:t>
      </w:r>
    </w:p>
    <w:p w:rsidR="00F561F5" w:rsidRPr="00EF73D6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4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3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3 к настоящему постановлению;</w:t>
      </w:r>
    </w:p>
    <w:p w:rsidR="00F561F5" w:rsidRPr="00EF73D6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5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4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4 к настоящему постановлению;</w:t>
      </w:r>
    </w:p>
    <w:p w:rsidR="00F561F5" w:rsidRPr="00EF73D6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6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5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5 к настоящему постановлению;</w:t>
      </w:r>
    </w:p>
    <w:p w:rsidR="00EC4177" w:rsidRPr="00EF73D6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7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6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6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C4177" w:rsidRPr="00EF73D6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8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8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7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C4177" w:rsidRPr="00EF73D6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9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9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8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F561F5" w:rsidRPr="00EF73D6" w:rsidRDefault="00EC4177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10</w:t>
      </w:r>
      <w:r w:rsidR="00F561F5"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F561F5" w:rsidRPr="00EF73D6">
        <w:rPr>
          <w:rFonts w:ascii="Liberation Serif" w:hAnsi="Liberation Serif" w:cs="Liberation Serif"/>
          <w:sz w:val="28"/>
          <w:szCs w:val="28"/>
        </w:rPr>
        <w:t>Приложение № 1</w:t>
      </w:r>
      <w:r w:rsidR="00251744" w:rsidRPr="00EF73D6">
        <w:rPr>
          <w:rFonts w:ascii="Liberation Serif" w:hAnsi="Liberation Serif" w:cs="Liberation Serif"/>
          <w:sz w:val="28"/>
          <w:szCs w:val="28"/>
        </w:rPr>
        <w:t>0</w:t>
      </w:r>
      <w:r w:rsidR="00F561F5" w:rsidRPr="00EF73D6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="00F561F5" w:rsidRPr="00EF73D6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EF73D6">
        <w:rPr>
          <w:rFonts w:ascii="Liberation Serif" w:hAnsi="Liberation Serif" w:cs="Liberation Serif"/>
          <w:sz w:val="28"/>
          <w:szCs w:val="28"/>
        </w:rPr>
        <w:t>9</w:t>
      </w:r>
      <w:r w:rsidR="00F561F5" w:rsidRPr="00EF73D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251744" w:rsidRPr="00EF73D6">
        <w:rPr>
          <w:rFonts w:ascii="Liberation Serif" w:hAnsi="Liberation Serif" w:cs="Liberation Serif"/>
          <w:sz w:val="28"/>
          <w:szCs w:val="28"/>
        </w:rPr>
        <w:t>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11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11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10 к настоящему постановлению;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lastRenderedPageBreak/>
        <w:t>12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12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11 к настоящему постановлению;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13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13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12 к настоящему постановлению;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14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14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13 к настоящему постановлению;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15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15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14 к настоящему постановлению;</w:t>
      </w:r>
    </w:p>
    <w:p w:rsidR="00251744" w:rsidRPr="00EF73D6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16</w:t>
      </w:r>
      <w:r w:rsidRPr="00EF73D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EF73D6">
        <w:rPr>
          <w:rFonts w:ascii="Liberation Serif" w:hAnsi="Liberation Serif" w:cs="Liberation Serif"/>
          <w:sz w:val="28"/>
          <w:szCs w:val="28"/>
        </w:rPr>
        <w:t>Приложение № 16 к Программе изложить</w:t>
      </w:r>
      <w:r w:rsidR="00276B70">
        <w:rPr>
          <w:rFonts w:ascii="Liberation Serif" w:hAnsi="Liberation Serif" w:cs="Liberation Serif"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15 к настоящему постановлению.</w:t>
      </w:r>
    </w:p>
    <w:p w:rsidR="00805AD1" w:rsidRPr="00EF73D6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805AD1" w:rsidRPr="00EF73D6">
        <w:rPr>
          <w:rFonts w:ascii="Liberation Serif" w:hAnsi="Liberation Serif" w:cs="Liberation Serif"/>
          <w:sz w:val="28"/>
        </w:rPr>
        <w:t xml:space="preserve">. </w:t>
      </w:r>
      <w:r w:rsidR="00805AD1" w:rsidRPr="00EF73D6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805AD1" w:rsidRPr="00EF73D6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805AD1" w:rsidRPr="00EF73D6">
        <w:rPr>
          <w:rFonts w:ascii="Liberation Serif" w:hAnsi="Liberation Serif" w:cs="Liberation Serif"/>
          <w:sz w:val="28"/>
        </w:rPr>
        <w:t xml:space="preserve">. </w:t>
      </w:r>
      <w:r w:rsidR="00805AD1" w:rsidRPr="00EF73D6"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:rsidR="00805AD1" w:rsidRPr="00EF73D6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EF73D6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EF73D6" w:rsidRDefault="00B81FD1" w:rsidP="00805AD1">
      <w:pPr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И.о. г</w:t>
      </w:r>
      <w:r w:rsidR="00805AD1" w:rsidRPr="00EF73D6">
        <w:rPr>
          <w:rFonts w:ascii="Liberation Serif" w:hAnsi="Liberation Serif" w:cs="Liberation Serif"/>
          <w:sz w:val="28"/>
          <w:szCs w:val="28"/>
        </w:rPr>
        <w:t>лав</w:t>
      </w:r>
      <w:r w:rsidRPr="00EF73D6">
        <w:rPr>
          <w:rFonts w:ascii="Liberation Serif" w:hAnsi="Liberation Serif" w:cs="Liberation Serif"/>
          <w:sz w:val="28"/>
          <w:szCs w:val="28"/>
        </w:rPr>
        <w:t>ы</w:t>
      </w:r>
      <w:r w:rsidR="00805AD1" w:rsidRPr="00EF73D6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805AD1" w:rsidRPr="00EF73D6">
        <w:rPr>
          <w:rFonts w:ascii="Liberation Serif" w:hAnsi="Liberation Serif" w:cs="Liberation Serif"/>
          <w:sz w:val="28"/>
          <w:szCs w:val="28"/>
        </w:rPr>
        <w:tab/>
      </w:r>
      <w:r w:rsidR="00805AD1" w:rsidRPr="00EF73D6">
        <w:rPr>
          <w:rFonts w:ascii="Liberation Serif" w:hAnsi="Liberation Serif" w:cs="Liberation Serif"/>
          <w:sz w:val="28"/>
          <w:szCs w:val="28"/>
        </w:rPr>
        <w:tab/>
      </w:r>
      <w:r w:rsidR="00805AD1" w:rsidRPr="00EF73D6">
        <w:rPr>
          <w:rFonts w:ascii="Liberation Serif" w:hAnsi="Liberation Serif" w:cs="Liberation Serif"/>
          <w:sz w:val="28"/>
          <w:szCs w:val="28"/>
        </w:rPr>
        <w:tab/>
      </w:r>
      <w:r w:rsidR="00805AD1" w:rsidRPr="00EF73D6">
        <w:rPr>
          <w:rFonts w:ascii="Liberation Serif" w:hAnsi="Liberation Serif" w:cs="Liberation Serif"/>
          <w:sz w:val="28"/>
          <w:szCs w:val="28"/>
        </w:rPr>
        <w:tab/>
      </w:r>
      <w:r w:rsidR="00276B70"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EF73D6">
        <w:rPr>
          <w:rFonts w:ascii="Liberation Serif" w:hAnsi="Liberation Serif" w:cs="Liberation Serif"/>
          <w:sz w:val="28"/>
          <w:szCs w:val="28"/>
        </w:rPr>
        <w:t>С.И. Жукова</w:t>
      </w:r>
    </w:p>
    <w:p w:rsidR="00EC4177" w:rsidRPr="00EF73D6" w:rsidRDefault="00EC4177" w:rsidP="00EC4177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373866" w:rsidRPr="00EF73D6" w:rsidRDefault="00373866" w:rsidP="00412E00">
      <w:pPr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EF73D6" w:rsidSect="00EC4177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:rsidR="00EC4177" w:rsidRPr="00EF73D6" w:rsidRDefault="00EC41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1</w:t>
      </w:r>
    </w:p>
    <w:p w:rsidR="00EC4177" w:rsidRPr="00EF73D6" w:rsidRDefault="00EC41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EC4177" w:rsidRPr="00EF73D6" w:rsidRDefault="00EC41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 xml:space="preserve">Каменск-Уральского </w:t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t>городского округа</w:t>
      </w:r>
    </w:p>
    <w:p w:rsidR="00EC4177" w:rsidRPr="00EF73D6" w:rsidRDefault="00EC4177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</w:t>
      </w:r>
      <w:r w:rsidR="0025405F" w:rsidRPr="00EF73D6">
        <w:rPr>
          <w:rFonts w:ascii="Liberation Serif" w:hAnsi="Liberation Serif" w:cs="Liberation Serif"/>
          <w:bCs/>
          <w:sz w:val="28"/>
          <w:szCs w:val="28"/>
        </w:rPr>
        <w:t>0</w:t>
      </w:r>
      <w:r w:rsidRPr="00EF73D6">
        <w:rPr>
          <w:rFonts w:ascii="Liberation Serif" w:hAnsi="Liberation Serif" w:cs="Liberation Serif"/>
          <w:bCs/>
          <w:sz w:val="28"/>
          <w:szCs w:val="28"/>
        </w:rPr>
        <w:t>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251DB8" w:rsidRPr="00EF73D6" w:rsidRDefault="00373866" w:rsidP="00373866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</w:t>
      </w:r>
      <w:r w:rsidR="00251DB8" w:rsidRPr="00EF73D6">
        <w:rPr>
          <w:rFonts w:ascii="Liberation Serif" w:hAnsi="Liberation Serif" w:cs="Liberation Serif"/>
          <w:sz w:val="24"/>
          <w:szCs w:val="24"/>
        </w:rPr>
        <w:t xml:space="preserve">ложение № 1 к Программе </w:t>
      </w:r>
    </w:p>
    <w:p w:rsidR="00165D58" w:rsidRPr="00EF73D6" w:rsidRDefault="00165D58" w:rsidP="00134F87">
      <w:pPr>
        <w:rPr>
          <w:rFonts w:ascii="Liberation Serif" w:hAnsi="Liberation Serif" w:cs="Liberation Serif"/>
          <w:sz w:val="24"/>
          <w:szCs w:val="24"/>
        </w:rPr>
      </w:pPr>
    </w:p>
    <w:p w:rsidR="00251DB8" w:rsidRPr="00EF73D6" w:rsidRDefault="00251DB8" w:rsidP="00251DB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E5068A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362222" w:rsidRPr="00EF73D6" w:rsidRDefault="00251DB8" w:rsidP="0036222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реализации подпрограммы «Мероприятия в области строительства, архитектуры и градостроительства»,</w:t>
      </w:r>
    </w:p>
    <w:p w:rsidR="00251DB8" w:rsidRPr="00EF73D6" w:rsidRDefault="00251DB8" w:rsidP="0036222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 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>на 20</w:t>
      </w:r>
      <w:r w:rsidR="00D95C1C" w:rsidRPr="00EF73D6">
        <w:rPr>
          <w:rFonts w:ascii="Liberation Serif" w:hAnsi="Liberation Serif" w:cs="Liberation Serif"/>
          <w:sz w:val="28"/>
          <w:szCs w:val="28"/>
        </w:rPr>
        <w:t>20</w:t>
      </w:r>
      <w:r w:rsidRPr="00EF73D6">
        <w:rPr>
          <w:rFonts w:ascii="Liberation Serif" w:hAnsi="Liberation Serif" w:cs="Liberation Serif"/>
          <w:sz w:val="28"/>
          <w:szCs w:val="28"/>
        </w:rPr>
        <w:t>-20</w:t>
      </w:r>
      <w:r w:rsidR="00362222" w:rsidRPr="00EF73D6">
        <w:rPr>
          <w:rFonts w:ascii="Liberation Serif" w:hAnsi="Liberation Serif" w:cs="Liberation Serif"/>
          <w:sz w:val="28"/>
          <w:szCs w:val="28"/>
        </w:rPr>
        <w:t>2</w:t>
      </w:r>
      <w:r w:rsidR="00D95C1C" w:rsidRPr="00EF73D6">
        <w:rPr>
          <w:rFonts w:ascii="Liberation Serif" w:hAnsi="Liberation Serif" w:cs="Liberation Serif"/>
          <w:sz w:val="28"/>
          <w:szCs w:val="28"/>
        </w:rPr>
        <w:t>6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E127B1" w:rsidRPr="00EF73D6" w:rsidRDefault="00E127B1" w:rsidP="0036222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03"/>
        <w:gridCol w:w="1018"/>
        <w:gridCol w:w="106"/>
        <w:gridCol w:w="1026"/>
        <w:gridCol w:w="99"/>
        <w:gridCol w:w="1025"/>
        <w:gridCol w:w="99"/>
        <w:gridCol w:w="1035"/>
        <w:gridCol w:w="89"/>
        <w:gridCol w:w="1034"/>
        <w:gridCol w:w="91"/>
        <w:gridCol w:w="1109"/>
        <w:gridCol w:w="17"/>
        <w:gridCol w:w="1127"/>
        <w:gridCol w:w="1441"/>
      </w:tblGrid>
      <w:tr w:rsidR="00EF73D6" w:rsidRPr="00EF73D6" w:rsidTr="00E127B1">
        <w:tc>
          <w:tcPr>
            <w:tcW w:w="642" w:type="dxa"/>
            <w:vMerge w:val="restart"/>
            <w:shd w:val="clear" w:color="auto" w:fill="auto"/>
            <w:vAlign w:val="center"/>
          </w:tcPr>
          <w:p w:rsidR="009721CE" w:rsidRPr="00EF73D6" w:rsidRDefault="009721CE" w:rsidP="003F7E3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9721CE" w:rsidRPr="00EF73D6" w:rsidRDefault="009721CE" w:rsidP="003F7E3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9721CE" w:rsidRPr="00EF73D6" w:rsidRDefault="009721CE" w:rsidP="0086665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14"/>
          </w:tcPr>
          <w:p w:rsidR="009721CE" w:rsidRPr="00EF73D6" w:rsidRDefault="009721CE" w:rsidP="00BD181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9721CE" w:rsidRPr="00EF73D6" w:rsidRDefault="009721CE" w:rsidP="00BD181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E127B1">
        <w:tc>
          <w:tcPr>
            <w:tcW w:w="642" w:type="dxa"/>
            <w:vMerge/>
            <w:shd w:val="clear" w:color="auto" w:fill="auto"/>
          </w:tcPr>
          <w:p w:rsidR="00B85C63" w:rsidRPr="00EF73D6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85C63" w:rsidRPr="00EF73D6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B85C63" w:rsidRPr="00EF73D6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21" w:type="dxa"/>
            <w:gridSpan w:val="2"/>
            <w:shd w:val="clear" w:color="auto" w:fill="auto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B85C63" w:rsidRPr="00EF73D6" w:rsidRDefault="00B85C63" w:rsidP="00704555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</w:t>
            </w:r>
            <w:r w:rsidR="00183A98" w:rsidRPr="00EF73D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24" w:type="dxa"/>
            <w:gridSpan w:val="2"/>
            <w:shd w:val="clear" w:color="auto" w:fill="auto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gridSpan w:val="2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gridSpan w:val="2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gridSpan w:val="2"/>
          </w:tcPr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EF73D6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B85C63" w:rsidRPr="00EF73D6" w:rsidRDefault="00B85C63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7"/>
          </w:tcPr>
          <w:p w:rsidR="00134F87" w:rsidRPr="00EF73D6" w:rsidRDefault="00134F87" w:rsidP="003F7E3A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1. Обеспечение устойчивого развития территорий на основе территориального планирования </w:t>
            </w:r>
          </w:p>
          <w:p w:rsidR="00134F87" w:rsidRPr="00EF73D6" w:rsidRDefault="00134F87" w:rsidP="003F7E3A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и градостроительного зонирования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7"/>
          </w:tcPr>
          <w:p w:rsidR="00134F87" w:rsidRPr="00EF73D6" w:rsidRDefault="00134F87" w:rsidP="00B66FC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1. Анализ реализации и корректура Генерального плана муниципального образования</w:t>
            </w:r>
            <w:r w:rsidR="00B66FCB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город Каменск-Уральский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EF73D6" w:rsidRDefault="00134F87" w:rsidP="000829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1.</w:t>
            </w:r>
          </w:p>
          <w:p w:rsidR="00134F87" w:rsidRPr="00EF73D6" w:rsidRDefault="00134F87" w:rsidP="001A3D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(документов)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EF73D6" w:rsidRDefault="0094330D" w:rsidP="0094330D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134F87" w:rsidRPr="00EF73D6" w:rsidRDefault="00517E50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134F87" w:rsidRPr="00EF73D6" w:rsidRDefault="00DB2154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gridSpan w:val="2"/>
            <w:vAlign w:val="center"/>
          </w:tcPr>
          <w:p w:rsidR="00134F87" w:rsidRPr="00EF73D6" w:rsidRDefault="008D3BFF" w:rsidP="008D3B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134F87" w:rsidRPr="00EF73D6" w:rsidRDefault="00DB2154" w:rsidP="00DB21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134F87" w:rsidRPr="00EF73D6" w:rsidRDefault="008D3BFF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134F87" w:rsidRPr="00EF73D6" w:rsidRDefault="00DB2154" w:rsidP="00F934B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gridSpan w:val="2"/>
            <w:vAlign w:val="center"/>
          </w:tcPr>
          <w:p w:rsidR="00134F87" w:rsidRPr="00EF73D6" w:rsidRDefault="00DB2154" w:rsidP="00F934B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E127B1" w:rsidRPr="00EF73D6" w:rsidRDefault="00134F87" w:rsidP="002516B5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муниципаль</w:t>
            </w:r>
            <w:proofErr w:type="spellEnd"/>
          </w:p>
          <w:p w:rsidR="00134F87" w:rsidRPr="00EF73D6" w:rsidRDefault="00134F87" w:rsidP="002516B5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 контракта.</w:t>
            </w:r>
          </w:p>
          <w:p w:rsidR="00134F87" w:rsidRPr="00EF73D6" w:rsidRDefault="00134F87" w:rsidP="002516B5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Решение Думы </w:t>
            </w:r>
            <w:r w:rsidR="00E127B1"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Каменск-Уральского городского округа </w:t>
            </w: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об утверждении </w:t>
            </w:r>
            <w:r w:rsidR="00E127B1"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изменений </w:t>
            </w: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Ген</w:t>
            </w:r>
            <w:r w:rsidR="00E5068A"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ерального </w:t>
            </w: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плана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8D3BFF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954" w:type="dxa"/>
            <w:gridSpan w:val="17"/>
            <w:shd w:val="clear" w:color="auto" w:fill="auto"/>
          </w:tcPr>
          <w:p w:rsidR="00E127B1" w:rsidRPr="00EF73D6" w:rsidRDefault="00134F87" w:rsidP="009306BA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2. Обеспечение документацией по планировке территори</w:t>
            </w:r>
            <w:r w:rsidR="009306BA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й</w:t>
            </w:r>
          </w:p>
        </w:tc>
      </w:tr>
      <w:tr w:rsidR="00EF73D6" w:rsidRPr="00EF73D6" w:rsidTr="005E6415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2.</w:t>
            </w:r>
          </w:p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планировки и проектов межевания территорий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4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  <w:vMerge w:val="restart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муниципаль</w:t>
            </w:r>
            <w:proofErr w:type="spellEnd"/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 контракта. </w:t>
            </w: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Постановле</w:t>
            </w:r>
            <w:proofErr w:type="spellEnd"/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ние</w:t>
            </w:r>
            <w:proofErr w:type="spellEnd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Администра</w:t>
            </w:r>
            <w:proofErr w:type="spellEnd"/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ции</w:t>
            </w:r>
            <w:proofErr w:type="spellEnd"/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 Каменск-Уральского городского округа об утверждении проектов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3.</w:t>
            </w:r>
          </w:p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Площадь территорий, в отношении которых разработаны проекты планировки и межевания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112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44" w:type="dxa"/>
            <w:gridSpan w:val="2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vMerge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954" w:type="dxa"/>
            <w:gridSpan w:val="17"/>
          </w:tcPr>
          <w:p w:rsidR="00251744" w:rsidRPr="00EF73D6" w:rsidRDefault="00251744" w:rsidP="00251744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2. Увеличение объемов строительства, оказание содействия в реализации инвестиционных проектов </w:t>
            </w:r>
          </w:p>
          <w:p w:rsidR="00251744" w:rsidRPr="00EF73D6" w:rsidRDefault="00251744" w:rsidP="00251744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комплексного освоения территорий в целях жилищного строительства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954" w:type="dxa"/>
            <w:gridSpan w:val="17"/>
          </w:tcPr>
          <w:p w:rsidR="00251744" w:rsidRPr="00EF73D6" w:rsidRDefault="00251744" w:rsidP="00251744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3. Формирование земельных участков под размещение  объектов</w:t>
            </w:r>
          </w:p>
        </w:tc>
      </w:tr>
      <w:tr w:rsidR="00EF73D6" w:rsidRPr="00EF73D6" w:rsidTr="00E127B1">
        <w:trPr>
          <w:trHeight w:val="1351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4.</w:t>
            </w:r>
          </w:p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сформированных земельных участков под жилищное строительство, </w:t>
            </w:r>
          </w:p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7" w:type="dxa"/>
            <w:shd w:val="clear" w:color="auto" w:fill="auto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vMerge w:val="restart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Кадастровый паспорт </w:t>
            </w:r>
          </w:p>
        </w:tc>
      </w:tr>
      <w:tr w:rsidR="00EF73D6" w:rsidRPr="00EF73D6" w:rsidTr="00E127B1">
        <w:trPr>
          <w:trHeight w:val="691"/>
        </w:trPr>
        <w:tc>
          <w:tcPr>
            <w:tcW w:w="642" w:type="dxa"/>
            <w:vMerge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-многоквартирная жилая застройка;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  <w:vMerge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F73D6" w:rsidRPr="00EF73D6" w:rsidTr="00E127B1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-индивидуальная жилая застройка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41" w:type="dxa"/>
            <w:vMerge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F73D6" w:rsidRPr="00EF73D6" w:rsidTr="00E127B1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сформированных земельных участков под размещение иных объектов капитального строительства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Кадастровый паспорт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294" w:type="dxa"/>
            <w:shd w:val="clear" w:color="auto" w:fill="auto"/>
          </w:tcPr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5.</w:t>
            </w:r>
          </w:p>
          <w:p w:rsidR="00251744" w:rsidRPr="00EF73D6" w:rsidRDefault="00251744" w:rsidP="002517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градостроительных планов земельных участков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51744" w:rsidRPr="00EF73D6" w:rsidRDefault="00E823E3" w:rsidP="00E823E3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251744"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1124" w:type="dxa"/>
            <w:gridSpan w:val="2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4" w:type="dxa"/>
            <w:gridSpan w:val="2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7" w:type="dxa"/>
            <w:vAlign w:val="center"/>
          </w:tcPr>
          <w:p w:rsidR="00251744" w:rsidRPr="00EF73D6" w:rsidRDefault="00251744" w:rsidP="00251744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441" w:type="dxa"/>
          </w:tcPr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Утверждён</w:t>
            </w:r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ный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градострои</w:t>
            </w:r>
            <w:proofErr w:type="spellEnd"/>
          </w:p>
          <w:p w:rsidR="00251744" w:rsidRPr="00EF73D6" w:rsidRDefault="00251744" w:rsidP="0025174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тельный план земельного участка</w:t>
            </w:r>
          </w:p>
        </w:tc>
      </w:tr>
    </w:tbl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771A5" w:rsidRPr="00EF73D6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2 к Программе</w:t>
      </w:r>
    </w:p>
    <w:p w:rsidR="006771A5" w:rsidRPr="00EF73D6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2C4E89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BD181D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реализации подпрограммы «Строительство объектов транспортно</w:t>
      </w:r>
      <w:r w:rsidR="002C4E89" w:rsidRPr="00EF73D6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6771A5" w:rsidRPr="00EF73D6" w:rsidRDefault="006771A5" w:rsidP="00BD181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EF73D6" w:rsidRDefault="00015576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F73D6" w:rsidRPr="00EF73D6" w:rsidTr="00E127B1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E127B1">
        <w:tc>
          <w:tcPr>
            <w:tcW w:w="642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современной и эффективной транспортной инфраструктуры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объектовтранспортной</w:t>
            </w:r>
            <w:proofErr w:type="spellEnd"/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инфраструктуры</w:t>
            </w:r>
          </w:p>
        </w:tc>
      </w:tr>
      <w:tr w:rsidR="00EF73D6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EF73D6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134F87" w:rsidRPr="00EF73D6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</w:t>
            </w:r>
            <w:r w:rsidR="002C4E89" w:rsidRPr="00EF73D6">
              <w:rPr>
                <w:rFonts w:ascii="Liberation Serif" w:hAnsi="Liberation Serif" w:cs="Liberation Serif"/>
                <w:sz w:val="24"/>
                <w:szCs w:val="24"/>
              </w:rPr>
              <w:t>объектов транспортной инфраструктуры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EF73D6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EF73D6" w:rsidRDefault="00921CE3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134F87" w:rsidRPr="00EF73D6" w:rsidRDefault="00EE0EEB" w:rsidP="008D3B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134F87" w:rsidRPr="00EF73D6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EF73D6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EF73D6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134F87" w:rsidRPr="00EF73D6" w:rsidTr="00E127B1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134F87" w:rsidRPr="00EF73D6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34F87" w:rsidRPr="00EF73D6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EF73D6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EF73D6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134F87" w:rsidRPr="00EF73D6" w:rsidRDefault="007347B7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134F87" w:rsidRPr="00EF73D6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EF73D6" w:rsidRDefault="00921CE3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EF73D6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41" w:type="dxa"/>
          </w:tcPr>
          <w:p w:rsidR="00134F87" w:rsidRPr="00EF73D6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Разрешение</w:t>
            </w:r>
            <w:r w:rsidR="002C4E89" w:rsidRPr="00EF73D6">
              <w:rPr>
                <w:rFonts w:ascii="Liberation Serif" w:hAnsi="Liberation Serif" w:cs="Liberation Serif"/>
              </w:rPr>
              <w:t xml:space="preserve"> на ввод объекта в эксплуатацию</w:t>
            </w:r>
          </w:p>
          <w:p w:rsidR="00134F87" w:rsidRPr="00EF73D6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BD181D" w:rsidRPr="00EF73D6" w:rsidRDefault="00BD181D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D3BFF" w:rsidRPr="00EF73D6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C303E" w:rsidRPr="00EF73D6" w:rsidRDefault="00DC303E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3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EC4177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862F88" w:rsidRPr="00EF73D6" w:rsidRDefault="00862F88" w:rsidP="00862F88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3 к Программе</w:t>
      </w:r>
    </w:p>
    <w:p w:rsidR="00862F88" w:rsidRPr="00EF73D6" w:rsidRDefault="00862F88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62F88" w:rsidRPr="00EF73D6" w:rsidRDefault="00862F88" w:rsidP="00862F8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2C4E89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2C4E89" w:rsidRPr="00EF73D6" w:rsidRDefault="00862F88" w:rsidP="002C4E8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инженерной инфраструктуры к земельным участкам под жилищное строительство»,обеспечивающей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862F88" w:rsidRPr="00EF73D6" w:rsidRDefault="00862F88" w:rsidP="002C4E8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EF73D6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441"/>
      </w:tblGrid>
      <w:tr w:rsidR="00EF73D6" w:rsidRPr="00EF73D6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D305ED" w:rsidRPr="00EF73D6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305ED" w:rsidRPr="00EF73D6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05ED" w:rsidRPr="00EF73D6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44" w:type="dxa"/>
            <w:gridSpan w:val="7"/>
          </w:tcPr>
          <w:p w:rsidR="00D305ED" w:rsidRPr="00EF73D6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D305ED" w:rsidRPr="00EF73D6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9A36F4">
        <w:trPr>
          <w:trHeight w:val="1287"/>
        </w:trPr>
        <w:tc>
          <w:tcPr>
            <w:tcW w:w="642" w:type="dxa"/>
            <w:vMerge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периода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5" w:type="dxa"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BA3BE8" w:rsidRPr="00EF73D6" w:rsidRDefault="00BA3BE8" w:rsidP="00D305ED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 </w:t>
            </w:r>
            <w:proofErr w:type="gramStart"/>
            <w:r w:rsidRPr="00EF73D6">
              <w:rPr>
                <w:rFonts w:ascii="Liberation Serif" w:hAnsi="Liberation Serif" w:cs="Liberation Serif"/>
              </w:rPr>
              <w:t>планового</w:t>
            </w:r>
            <w:proofErr w:type="gramEnd"/>
          </w:p>
          <w:p w:rsidR="00BA3BE8" w:rsidRPr="00EF73D6" w:rsidRDefault="00BA3BE8" w:rsidP="00D305ED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периода 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35" w:type="dxa"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планового периода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5" w:type="dxa"/>
            <w:shd w:val="clear" w:color="auto" w:fill="auto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периода 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35" w:type="dxa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135" w:type="dxa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планового   периода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35" w:type="dxa"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BA3BE8" w:rsidRPr="00EF73D6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инженерной инфраструктуры для новых участков застройки 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. Строительство объектов инженерной инфраструктуры к земельным участкам под жилищное строительство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EF73D6" w:rsidRDefault="00C458F9" w:rsidP="00C45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инженерной инфраструктуры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EF73D6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:rsidR="00C458F9" w:rsidRPr="00EF73D6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EF73D6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EF73D6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04555" w:rsidRPr="00EF73D6" w:rsidRDefault="0070455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947206" w:rsidRPr="00EF73D6" w:rsidRDefault="00DC34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4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771A5" w:rsidRPr="00EF73D6" w:rsidRDefault="006771A5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4 к Программе</w:t>
      </w:r>
    </w:p>
    <w:p w:rsidR="006771A5" w:rsidRPr="00EF73D6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866656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коммунальной инфраструктуры», </w:t>
      </w:r>
    </w:p>
    <w:p w:rsidR="006771A5" w:rsidRPr="00EF73D6" w:rsidRDefault="006771A5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EF73D6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F73D6" w:rsidRPr="00EF73D6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015576" w:rsidRPr="00EF73D6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9A36F4">
        <w:tc>
          <w:tcPr>
            <w:tcW w:w="642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015576" w:rsidRPr="00EF73D6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коммунальной инфраструктуры в существующей застройке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объектов коммунальной инфраструктуры 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EF73D6" w:rsidRDefault="00C458F9" w:rsidP="00C458F9">
            <w:pPr>
              <w:ind w:righ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412E00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EF73D6" w:rsidRDefault="00EE0EEB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EF73D6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730D24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730D24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C458F9" w:rsidRPr="00EF73D6" w:rsidRDefault="007347B7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F73D6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15576" w:rsidRPr="00EF73D6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165D58" w:rsidRPr="00EF73D6" w:rsidRDefault="00165D58" w:rsidP="00866656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947206" w:rsidRPr="00EF73D6" w:rsidRDefault="00DC34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5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771A5" w:rsidRPr="00EF73D6" w:rsidRDefault="006771A5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5 к Программе</w:t>
      </w:r>
    </w:p>
    <w:p w:rsidR="00717732" w:rsidRPr="00EF73D6" w:rsidRDefault="00717732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6771A5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866656" w:rsidRPr="00EF73D6" w:rsidRDefault="00BA3BE8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реализации подпрограммы </w:t>
      </w:r>
      <w:r w:rsidR="006771A5" w:rsidRPr="00EF73D6">
        <w:rPr>
          <w:rFonts w:ascii="Liberation Serif" w:hAnsi="Liberation Serif" w:cs="Liberation Serif"/>
          <w:sz w:val="28"/>
          <w:szCs w:val="28"/>
        </w:rPr>
        <w:t xml:space="preserve">«Строительство объектов физической культуры и спорта», </w:t>
      </w:r>
    </w:p>
    <w:p w:rsidR="006771A5" w:rsidRPr="00EF73D6" w:rsidRDefault="006771A5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134F87" w:rsidRPr="00EF73D6" w:rsidRDefault="00134F87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F73D6" w:rsidRPr="00EF73D6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9A36F4">
        <w:tc>
          <w:tcPr>
            <w:tcW w:w="642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2640C3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2640C3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сети объектов </w:t>
            </w:r>
            <w:r w:rsidR="00E243E2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физической культуры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 спорта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2640C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2640C3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объектов </w:t>
            </w:r>
            <w:r w:rsidR="00E243E2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физической культуры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 спорта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физической культуры и спорта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D02A4D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F73D6" w:rsidRDefault="00F44E2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EF73D6" w:rsidRDefault="00587926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134F87" w:rsidRPr="00EF73D6" w:rsidRDefault="00134F87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947206" w:rsidRPr="00EF73D6" w:rsidRDefault="00DC347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6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771A5" w:rsidRPr="00EF73D6" w:rsidRDefault="006771A5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6 к Программе</w:t>
      </w:r>
    </w:p>
    <w:p w:rsidR="00704555" w:rsidRPr="00EF73D6" w:rsidRDefault="00704555" w:rsidP="0070455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EF73D6">
        <w:rPr>
          <w:rFonts w:ascii="Liberation Serif" w:hAnsi="Liberation Serif" w:cs="Liberation Serif"/>
          <w:sz w:val="28"/>
          <w:szCs w:val="28"/>
        </w:rPr>
        <w:t>,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4F18AA" w:rsidRPr="00EF73D6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образовательных учреждений», </w:t>
      </w:r>
    </w:p>
    <w:p w:rsidR="006771A5" w:rsidRPr="00EF73D6" w:rsidRDefault="006771A5" w:rsidP="004F18A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EF73D6" w:rsidRDefault="00015576" w:rsidP="004F18A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F73D6" w:rsidRPr="00EF73D6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134F87" w:rsidRPr="00EF73D6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F73D6" w:rsidRPr="00EF73D6" w:rsidTr="009A36F4">
        <w:tc>
          <w:tcPr>
            <w:tcW w:w="642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2640C3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2640C3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сети образовательных учреждений 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134F87" w:rsidRPr="00EF73D6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EF73D6" w:rsidRDefault="00134F87" w:rsidP="002640C3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2640C3"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8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. Строительство объектов образовательных учреждений</w:t>
            </w:r>
          </w:p>
        </w:tc>
      </w:tr>
      <w:tr w:rsidR="00EF73D6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2640C3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6</w:t>
            </w:r>
            <w:r w:rsidR="00C458F9"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образовательных учреждений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EF73D6" w:rsidRDefault="00D02A4D" w:rsidP="001D42D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F73D6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EF73D6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EF73D6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EF73D6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EF73D6" w:rsidTr="009A36F4">
        <w:tc>
          <w:tcPr>
            <w:tcW w:w="642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EF73D6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F73D6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F73D6" w:rsidRDefault="0006234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F73D6" w:rsidRDefault="0006234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EF73D6" w:rsidRDefault="00412E00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F73D6" w:rsidRDefault="00EE0EEB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F73D6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F73D6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41" w:type="dxa"/>
            <w:vAlign w:val="center"/>
          </w:tcPr>
          <w:p w:rsidR="00C458F9" w:rsidRPr="00EF73D6" w:rsidRDefault="00C458F9" w:rsidP="00DC3477">
            <w:pPr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EF73D6" w:rsidRDefault="00C458F9" w:rsidP="00DC3477">
            <w:pPr>
              <w:rPr>
                <w:rFonts w:ascii="Liberation Serif" w:hAnsi="Liberation Serif" w:cs="Liberation Serif"/>
              </w:rPr>
            </w:pPr>
          </w:p>
        </w:tc>
      </w:tr>
    </w:tbl>
    <w:p w:rsidR="00134F87" w:rsidRPr="00EF73D6" w:rsidRDefault="00134F87" w:rsidP="004F18AA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704555" w:rsidRPr="00EF73D6" w:rsidRDefault="00DC3477" w:rsidP="00717732">
      <w:pPr>
        <w:ind w:right="-2" w:firstLine="9781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AE0106" w:rsidRPr="00EF73D6">
        <w:rPr>
          <w:rFonts w:ascii="Liberation Serif" w:hAnsi="Liberation Serif" w:cs="Liberation Serif"/>
          <w:bCs/>
          <w:sz w:val="28"/>
          <w:szCs w:val="28"/>
        </w:rPr>
        <w:t>7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F92269" w:rsidRPr="00EF73D6" w:rsidRDefault="00DF3B90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 xml:space="preserve">Приложение № </w:t>
      </w:r>
      <w:r w:rsidR="000A0C5A" w:rsidRPr="00EF73D6">
        <w:rPr>
          <w:rFonts w:ascii="Liberation Serif" w:hAnsi="Liberation Serif" w:cs="Liberation Serif"/>
          <w:sz w:val="24"/>
          <w:szCs w:val="24"/>
        </w:rPr>
        <w:t>8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717732" w:rsidRPr="00EF73D6" w:rsidRDefault="00717732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A8622A" w:rsidRPr="00EF73D6" w:rsidRDefault="00A8622A" w:rsidP="00A8622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A8622A" w:rsidRPr="00EF73D6" w:rsidRDefault="00A8622A" w:rsidP="008A55D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53335F" w:rsidRPr="00EF73D6" w:rsidRDefault="0053335F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96"/>
        <w:gridCol w:w="1364"/>
        <w:gridCol w:w="54"/>
        <w:gridCol w:w="1310"/>
        <w:gridCol w:w="135"/>
        <w:gridCol w:w="1230"/>
        <w:gridCol w:w="131"/>
        <w:gridCol w:w="1233"/>
        <w:gridCol w:w="128"/>
        <w:gridCol w:w="1236"/>
        <w:gridCol w:w="124"/>
        <w:gridCol w:w="1241"/>
        <w:gridCol w:w="120"/>
        <w:gridCol w:w="1244"/>
        <w:gridCol w:w="117"/>
        <w:gridCol w:w="1248"/>
        <w:gridCol w:w="851"/>
      </w:tblGrid>
      <w:tr w:rsidR="00EF73D6" w:rsidRPr="00EF73D6" w:rsidTr="00717732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587926" w:rsidRPr="00EF73D6" w:rsidRDefault="00587926" w:rsidP="0058792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15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87926" w:rsidRPr="00EF73D6" w:rsidRDefault="00587926" w:rsidP="009A36F4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EF73D6" w:rsidRPr="00EF73D6" w:rsidTr="00717732">
        <w:trPr>
          <w:cantSplit/>
          <w:trHeight w:val="2675"/>
          <w:jc w:val="center"/>
        </w:trPr>
        <w:tc>
          <w:tcPr>
            <w:tcW w:w="568" w:type="dxa"/>
            <w:vMerge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587926" w:rsidRPr="00EF73D6" w:rsidRDefault="00587926" w:rsidP="005879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  <w:gridSpan w:val="2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  <w:gridSpan w:val="2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</w:t>
            </w:r>
            <w:r w:rsidR="00183A98" w:rsidRPr="00EF73D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87926" w:rsidRPr="00EF73D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2E074C" w:rsidRPr="00EF73D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2E074C" w:rsidRPr="00EF73D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2E074C" w:rsidRPr="00EF73D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2E074C" w:rsidRPr="00EF73D6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EF73D6" w:rsidRDefault="00DB37D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7116389,</w:t>
            </w:r>
            <w:r w:rsidR="00AD0AB7"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EF73D6" w:rsidRDefault="00DB37D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EF73D6" w:rsidRDefault="00513B2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263434,00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EF73D6" w:rsidRDefault="00513B2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269727,17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EF73D6" w:rsidRDefault="00513B2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100615,70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EF73D6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503046,31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EF73D6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2020645,41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EF73D6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2682507,91</w:t>
            </w:r>
          </w:p>
        </w:tc>
        <w:tc>
          <w:tcPr>
            <w:tcW w:w="851" w:type="dxa"/>
            <w:vAlign w:val="center"/>
          </w:tcPr>
          <w:p w:rsidR="002E074C" w:rsidRPr="00EF73D6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B8330B" w:rsidRPr="00EF73D6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1435943,80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554568,00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613222,00</w:t>
            </w:r>
          </w:p>
        </w:tc>
        <w:tc>
          <w:tcPr>
            <w:tcW w:w="851" w:type="dxa"/>
            <w:vAlign w:val="center"/>
          </w:tcPr>
          <w:p w:rsidR="00B8330B" w:rsidRPr="00EF73D6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:rsidR="00B8330B" w:rsidRPr="00EF73D6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B8330B" w:rsidRPr="00EF73D6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176777</w:t>
            </w:r>
            <w:r w:rsidR="00487C9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,67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329310,00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331518,00</w:t>
            </w:r>
          </w:p>
        </w:tc>
        <w:tc>
          <w:tcPr>
            <w:tcW w:w="851" w:type="dxa"/>
            <w:vAlign w:val="center"/>
          </w:tcPr>
          <w:p w:rsidR="00B8330B" w:rsidRPr="00EF73D6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:rsidR="00B8330B" w:rsidRPr="00EF73D6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3912</w:t>
            </w:r>
            <w:r w:rsidR="00DB37D7" w:rsidRPr="00EF73D6">
              <w:rPr>
                <w:rFonts w:ascii="Liberation Serif" w:hAnsi="Liberation Serif" w:cs="Liberation Serif"/>
                <w:sz w:val="24"/>
                <w:szCs w:val="24"/>
              </w:rPr>
              <w:t>672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,83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449</w:t>
            </w:r>
            <w:r w:rsidR="00DB37D7" w:rsidRPr="00EF73D6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,60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263434,00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71558,90</w:t>
            </w:r>
          </w:p>
        </w:tc>
        <w:tc>
          <w:tcPr>
            <w:tcW w:w="1364" w:type="dxa"/>
            <w:gridSpan w:val="2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100615,70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153046,31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1136767,41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B8330B" w:rsidRPr="00EF73D6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1737767,91</w:t>
            </w:r>
          </w:p>
        </w:tc>
        <w:tc>
          <w:tcPr>
            <w:tcW w:w="851" w:type="dxa"/>
            <w:vAlign w:val="center"/>
          </w:tcPr>
          <w:p w:rsidR="00B8330B" w:rsidRPr="00EF73D6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62" w:type="dxa"/>
            <w:gridSpan w:val="17"/>
          </w:tcPr>
          <w:p w:rsidR="00B8330B" w:rsidRPr="00EF73D6" w:rsidRDefault="00B8330B" w:rsidP="00B8330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6778698,37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216834,00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223168,27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53000,00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445700,00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1972401,00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2633858,00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1435943,80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554568,00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613222,00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AE0106" w:rsidRPr="00EF73D6" w:rsidRDefault="00AE0106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7732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176777</w:t>
            </w:r>
            <w:r w:rsidR="00487C9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,67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329310,00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331518,00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3574981,90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216834,00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25000,00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53000,00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95700,00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1088523,00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1689118,00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3434822,60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186234,00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1084323,00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1689118,00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140159,30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30600,00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78900,00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2697133,2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C00E2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AE0106" w:rsidRPr="00EF73D6" w:rsidRDefault="00AE0106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7732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1065133,2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1029733,2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717732" w:rsidRPr="00EF73D6" w:rsidRDefault="00717732" w:rsidP="007177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717732" w:rsidRPr="00EF73D6" w:rsidRDefault="00717732" w:rsidP="007177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rPr>
          <w:jc w:val="center"/>
        </w:trPr>
        <w:tc>
          <w:tcPr>
            <w:tcW w:w="56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 к земельным участкам под жилищное строительство»,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608557,60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AE0106" w:rsidRPr="00EF73D6" w:rsidRDefault="00AE0106" w:rsidP="00C00E29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о</w:t>
            </w:r>
            <w:r w:rsidR="00C00E29"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бластной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251666,40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212701,10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37534,00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38965,30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rPr>
          <w:jc w:val="center"/>
        </w:trPr>
        <w:tc>
          <w:tcPr>
            <w:tcW w:w="56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619512,57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221168,27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AE0106" w:rsidRPr="00EF73D6" w:rsidRDefault="00AE0106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C00E29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421344,30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391550,30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29794,00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1137796,00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794943,80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AE0106" w:rsidRPr="00EF73D6" w:rsidRDefault="00AE0106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C00E29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221713,20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rPr>
          <w:trHeight w:val="228"/>
          <w:jc w:val="center"/>
        </w:trPr>
        <w:tc>
          <w:tcPr>
            <w:tcW w:w="56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14062" w:type="dxa"/>
            <w:gridSpan w:val="17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337690,93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46600,00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46558,90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57346,31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48244,41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48649,91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337690,93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46600,00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46558,90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57346,31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48244,41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48649,91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Каменск-Уральского городского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округа»,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rPr>
          <w:jc w:val="center"/>
        </w:trPr>
        <w:tc>
          <w:tcPr>
            <w:tcW w:w="56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45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1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1" w:type="dxa"/>
            <w:gridSpan w:val="2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0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4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2. «Обеспечение деятельности муниципального казенного учреждения «Управление капитального строительства»,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градострои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-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</w:p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3350,00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0E29" w:rsidRPr="00EF73D6" w:rsidRDefault="00096A0F" w:rsidP="00096A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бюджет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445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1" w:type="dxa"/>
            <w:gridSpan w:val="2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3350,00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</w:tbl>
    <w:p w:rsidR="00587926" w:rsidRPr="00EF73D6" w:rsidRDefault="00587926" w:rsidP="00587926">
      <w:pPr>
        <w:rPr>
          <w:rFonts w:ascii="Liberation Serif" w:hAnsi="Liberation Serif" w:cs="Liberation Serif"/>
          <w:sz w:val="24"/>
          <w:szCs w:val="24"/>
        </w:rPr>
      </w:pPr>
    </w:p>
    <w:p w:rsidR="00587926" w:rsidRPr="00EF73D6" w:rsidRDefault="00587926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EF73D6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EF73D6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EF73D6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EF73D6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6357F" w:rsidRPr="00EF73D6" w:rsidRDefault="0006357F" w:rsidP="00F561F5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C00E29" w:rsidRPr="00EF73D6" w:rsidRDefault="00C00E29" w:rsidP="00F561F5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C00E29" w:rsidRPr="00EF73D6" w:rsidRDefault="00C00E29" w:rsidP="00F561F5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C00E29" w:rsidRPr="00EF73D6" w:rsidRDefault="00C00E29" w:rsidP="00F561F5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8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FD2AB1" w:rsidRPr="00EF73D6" w:rsidRDefault="00FD2AB1" w:rsidP="00FD2AB1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 xml:space="preserve">Приложение № </w:t>
      </w:r>
      <w:r w:rsidR="000A0C5A" w:rsidRPr="00EF73D6">
        <w:rPr>
          <w:rFonts w:ascii="Liberation Serif" w:hAnsi="Liberation Serif" w:cs="Liberation Serif"/>
          <w:sz w:val="24"/>
          <w:szCs w:val="24"/>
        </w:rPr>
        <w:t>9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B27FA6" w:rsidRPr="00EF73D6" w:rsidRDefault="00B27FA6" w:rsidP="00FD2AB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FD2AB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D2AB1" w:rsidRPr="00EF73D6" w:rsidRDefault="00FD2AB1" w:rsidP="00FD2AB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FD2AB1" w:rsidRPr="00EF73D6" w:rsidRDefault="00FD2AB1" w:rsidP="006B3BB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«Обеспечение деятельности органа местного самоуправления «Комитет по архитектуре и градостроительству </w:t>
      </w:r>
      <w:r w:rsidR="006B3BBE" w:rsidRPr="00EF73D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6B3BBE" w:rsidRPr="00EF73D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205117" w:rsidRPr="00EF73D6" w:rsidRDefault="00205117" w:rsidP="006B3BB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552"/>
        <w:gridCol w:w="1328"/>
        <w:gridCol w:w="1329"/>
        <w:gridCol w:w="1329"/>
        <w:gridCol w:w="1329"/>
        <w:gridCol w:w="1329"/>
        <w:gridCol w:w="1329"/>
        <w:gridCol w:w="1329"/>
        <w:gridCol w:w="1329"/>
        <w:gridCol w:w="854"/>
      </w:tblGrid>
      <w:tr w:rsidR="00EF73D6" w:rsidRPr="00EF73D6" w:rsidTr="00D64F3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D305ED" w:rsidRPr="00EF73D6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D305ED" w:rsidRPr="00EF73D6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631" w:type="dxa"/>
            <w:gridSpan w:val="8"/>
            <w:shd w:val="clear" w:color="auto" w:fill="auto"/>
          </w:tcPr>
          <w:p w:rsidR="00B27FA6" w:rsidRPr="00EF73D6" w:rsidRDefault="00B27FA6" w:rsidP="0080384E">
            <w:pPr>
              <w:jc w:val="center"/>
              <w:rPr>
                <w:rFonts w:ascii="Liberation Serif" w:hAnsi="Liberation Serif" w:cs="Liberation Serif"/>
              </w:rPr>
            </w:pPr>
          </w:p>
          <w:p w:rsidR="00D305ED" w:rsidRPr="00EF73D6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4" w:type="dxa"/>
            <w:vMerge w:val="restart"/>
            <w:textDirection w:val="btLr"/>
            <w:vAlign w:val="center"/>
          </w:tcPr>
          <w:p w:rsidR="00D305ED" w:rsidRPr="00EF73D6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EF73D6" w:rsidRPr="00EF73D6" w:rsidTr="00D64F39">
        <w:trPr>
          <w:cantSplit/>
          <w:trHeight w:val="2364"/>
        </w:trPr>
        <w:tc>
          <w:tcPr>
            <w:tcW w:w="596" w:type="dxa"/>
            <w:vMerge/>
            <w:shd w:val="clear" w:color="auto" w:fill="auto"/>
          </w:tcPr>
          <w:p w:rsidR="00D91212" w:rsidRPr="00EF73D6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D91212" w:rsidRPr="00EF73D6" w:rsidRDefault="00D91212" w:rsidP="008038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D91212" w:rsidRPr="00EF73D6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29" w:type="dxa"/>
            <w:shd w:val="clear" w:color="auto" w:fill="auto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29" w:type="dxa"/>
            <w:shd w:val="clear" w:color="auto" w:fill="auto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29" w:type="dxa"/>
            <w:shd w:val="clear" w:color="auto" w:fill="auto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29" w:type="dxa"/>
            <w:shd w:val="clear" w:color="auto" w:fill="auto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29" w:type="dxa"/>
            <w:shd w:val="clear" w:color="auto" w:fill="auto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2D27BA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29" w:type="dxa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29" w:type="dxa"/>
          </w:tcPr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EF73D6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</w:t>
            </w:r>
            <w:r w:rsidR="00183A98" w:rsidRPr="00EF73D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4" w:type="dxa"/>
            <w:vMerge/>
          </w:tcPr>
          <w:p w:rsidR="00D91212" w:rsidRPr="00EF73D6" w:rsidRDefault="00D91212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64F39">
        <w:tc>
          <w:tcPr>
            <w:tcW w:w="596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  <w:shd w:val="clear" w:color="auto" w:fill="auto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DC4467" w:rsidRPr="00EF73D6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06357F" w:rsidRPr="00EF73D6" w:rsidRDefault="0006357F" w:rsidP="0006357F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06357F" w:rsidRPr="00EF73D6" w:rsidRDefault="0006357F" w:rsidP="0006357F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06357F" w:rsidRPr="00EF73D6" w:rsidRDefault="0006357F" w:rsidP="0006357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06357F" w:rsidRPr="00EF73D6" w:rsidRDefault="00DB37D7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6357F" w:rsidRPr="00EF73D6" w:rsidRDefault="00DB37D7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:rsidR="0006357F" w:rsidRPr="00EF73D6" w:rsidRDefault="0006357F" w:rsidP="0006357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06357F" w:rsidRPr="00EF73D6" w:rsidRDefault="0006357F" w:rsidP="0006357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DB37D7" w:rsidRPr="00EF73D6" w:rsidRDefault="00DB37D7" w:rsidP="00DB37D7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DB37D7" w:rsidRPr="00EF73D6" w:rsidRDefault="00DB37D7" w:rsidP="00DB37D7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DB37D7" w:rsidRPr="00EF73D6" w:rsidRDefault="00DB37D7" w:rsidP="00DB37D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05117">
        <w:tc>
          <w:tcPr>
            <w:tcW w:w="596" w:type="dxa"/>
            <w:shd w:val="clear" w:color="auto" w:fill="auto"/>
            <w:vAlign w:val="center"/>
          </w:tcPr>
          <w:p w:rsidR="00205117" w:rsidRPr="00EF73D6" w:rsidRDefault="00CD11A3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7" w:type="dxa"/>
            <w:gridSpan w:val="10"/>
            <w:shd w:val="clear" w:color="auto" w:fill="auto"/>
          </w:tcPr>
          <w:p w:rsidR="00CD11A3" w:rsidRPr="00EF73D6" w:rsidRDefault="00CD11A3" w:rsidP="0080384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DB37D7" w:rsidRPr="00EF73D6" w:rsidRDefault="00DB37D7" w:rsidP="00DB37D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томчисле</w:t>
            </w:r>
            <w:proofErr w:type="spellEnd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B37D7" w:rsidRPr="00EF73D6" w:rsidRDefault="00DB37D7" w:rsidP="00DB37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DB37D7" w:rsidRPr="00EF73D6" w:rsidRDefault="00DB37D7" w:rsidP="00DB37D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64F39">
        <w:tc>
          <w:tcPr>
            <w:tcW w:w="596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  <w:shd w:val="clear" w:color="auto" w:fill="auto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C00E29" w:rsidRPr="00EF73D6" w:rsidRDefault="00C00E29" w:rsidP="00C00E2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C00E29" w:rsidRPr="00EF73D6" w:rsidRDefault="00C00E29" w:rsidP="00C00E2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C00E29" w:rsidRPr="00EF73D6" w:rsidRDefault="00C00E29" w:rsidP="00C00E2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C00E29" w:rsidRPr="00EF73D6" w:rsidRDefault="00C00E29" w:rsidP="00C00E29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</w:t>
            </w: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Каменск-Уральского городского округа</w:t>
            </w: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», </w:t>
            </w:r>
          </w:p>
          <w:p w:rsidR="00C00E29" w:rsidRPr="00EF73D6" w:rsidRDefault="00C00E29" w:rsidP="00C00E29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C00E29" w:rsidRPr="00EF73D6" w:rsidRDefault="00C00E29" w:rsidP="00C00E2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64F39">
        <w:tc>
          <w:tcPr>
            <w:tcW w:w="5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:rsidR="00C00E29" w:rsidRPr="00EF73D6" w:rsidRDefault="00C00E29" w:rsidP="00C00E2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155271,20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C00E29" w:rsidRPr="00EF73D6" w:rsidRDefault="00C00E29" w:rsidP="00C00E2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EF73D6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C303E" w:rsidRPr="00EF73D6" w:rsidRDefault="00DC303E" w:rsidP="00F561F5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C00E29" w:rsidRPr="00EF73D6" w:rsidRDefault="00C00E2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0E29" w:rsidRPr="00EF73D6" w:rsidRDefault="00C00E2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64F39" w:rsidRPr="00EF73D6" w:rsidRDefault="00D64F3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64F39" w:rsidRPr="00EF73D6" w:rsidRDefault="00D64F3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9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02B9A" w:rsidRPr="00EF73D6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0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057978" w:rsidRPr="00EF73D6" w:rsidRDefault="00057978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E86A72" w:rsidRPr="00EF73D6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602B9A" w:rsidRPr="00EF73D6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057978" w:rsidRPr="00EF73D6" w:rsidRDefault="00057978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EF73D6" w:rsidRPr="00EF73D6" w:rsidTr="00B27FA6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CD11A3" w:rsidRPr="00EF73D6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EF73D6" w:rsidRDefault="00057978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36887" w:rsidRPr="00EF73D6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Номер целевого показателя, </w:t>
            </w:r>
          </w:p>
          <w:p w:rsidR="00CD11A3" w:rsidRPr="00EF73D6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 достижение которого направлено мероприятие</w:t>
            </w:r>
          </w:p>
        </w:tc>
      </w:tr>
      <w:tr w:rsidR="00EF73D6" w:rsidRPr="00EF73D6" w:rsidTr="00371E71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CD11A3" w:rsidRPr="00EF73D6" w:rsidRDefault="00CD11A3" w:rsidP="005D1E7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2D27BA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2D27BA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2D27BA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2D27BA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2D27BA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2D27BA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2D27BA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EF73D6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B27FA6">
        <w:tc>
          <w:tcPr>
            <w:tcW w:w="596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CD11A3" w:rsidRPr="00EF73D6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CD11A3" w:rsidRPr="00EF73D6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D11A3" w:rsidRPr="00EF73D6" w:rsidRDefault="00DC4467" w:rsidP="00DC44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AF6481" w:rsidRPr="00EF73D6" w:rsidRDefault="00AF6481" w:rsidP="00AF64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AF6481" w:rsidRPr="00EF73D6" w:rsidRDefault="00AF6481" w:rsidP="00AF64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AF6481" w:rsidRPr="00EF73D6" w:rsidRDefault="00AF6481" w:rsidP="00AF64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91410B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AF6481" w:rsidRPr="00EF73D6" w:rsidRDefault="00AF6481" w:rsidP="00AF648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AF6481" w:rsidRPr="00EF73D6" w:rsidRDefault="00AF6481" w:rsidP="00AF648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AF6481" w:rsidRPr="00EF73D6" w:rsidRDefault="00AF6481" w:rsidP="00AF648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91410B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AF6481" w:rsidRPr="00EF73D6" w:rsidRDefault="00AF6481" w:rsidP="00AF648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057978" w:rsidRPr="00EF73D6" w:rsidRDefault="00CD11A3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</w:tcPr>
          <w:p w:rsidR="00CD11A3" w:rsidRPr="00EF73D6" w:rsidRDefault="00CD11A3" w:rsidP="005D1E7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C00E29" w:rsidRPr="00EF73D6" w:rsidRDefault="00C00E29" w:rsidP="00C00E2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C00E29" w:rsidRPr="00EF73D6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C00E29" w:rsidRPr="00EF73D6" w:rsidRDefault="00C00E29" w:rsidP="00C00E2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D64F39" w:rsidRPr="00EF73D6" w:rsidRDefault="00D64F39" w:rsidP="00D64F3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B27FA6">
        <w:tc>
          <w:tcPr>
            <w:tcW w:w="596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D64F39" w:rsidRPr="00EF73D6" w:rsidRDefault="00D64F39" w:rsidP="00D64F39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D64F39" w:rsidRPr="00EF73D6" w:rsidRDefault="00D64F39" w:rsidP="00D64F3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D64F39" w:rsidRPr="00EF73D6" w:rsidRDefault="00D64F39" w:rsidP="00D64F39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156611,93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21408,90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D64F39" w:rsidRPr="00EF73D6" w:rsidRDefault="00D64F39" w:rsidP="00D64F3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947206" w:rsidRPr="00EF73D6" w:rsidRDefault="008835D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10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02B9A" w:rsidRPr="00EF73D6" w:rsidRDefault="00602B9A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1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D64F39" w:rsidRPr="00EF73D6" w:rsidRDefault="00D64F39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D64F39" w:rsidRPr="00EF73D6" w:rsidRDefault="00D64F39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EF73D6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:rsidR="00602B9A" w:rsidRPr="00EF73D6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C45B31" w:rsidRPr="00EF73D6" w:rsidRDefault="00C45B31" w:rsidP="00F76A4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EF73D6" w:rsidRPr="00EF73D6" w:rsidTr="00057978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EF73D6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EF73D6" w:rsidRDefault="0005797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EF73D6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Номер </w:t>
            </w:r>
            <w:r w:rsidR="00371E71"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строки </w:t>
            </w: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целевого показателя, на достижение которого направлено мероприятие</w:t>
            </w:r>
          </w:p>
        </w:tc>
      </w:tr>
      <w:tr w:rsidR="00EF73D6" w:rsidRPr="00EF73D6" w:rsidTr="00371E71">
        <w:trPr>
          <w:cantSplit/>
          <w:trHeight w:val="2422"/>
        </w:trPr>
        <w:tc>
          <w:tcPr>
            <w:tcW w:w="596" w:type="dxa"/>
            <w:vMerge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1807B8" w:rsidRPr="00EF73D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1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</w:t>
            </w:r>
            <w:r w:rsidR="00183A98" w:rsidRPr="00EF73D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057978">
        <w:tc>
          <w:tcPr>
            <w:tcW w:w="596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1807B8" w:rsidRPr="00EF73D6" w:rsidRDefault="001807B8" w:rsidP="001807B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Всего</w:t>
            </w:r>
          </w:p>
          <w:p w:rsidR="001807B8" w:rsidRPr="00EF73D6" w:rsidRDefault="001807B8" w:rsidP="001807B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 подпрограмме, </w:t>
            </w:r>
          </w:p>
          <w:p w:rsidR="001807B8" w:rsidRPr="00EF73D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EF73D6" w:rsidRDefault="000075F1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EF73D6" w:rsidRDefault="00DC303E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EF73D6" w:rsidRDefault="007A7F1A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807B8" w:rsidRPr="00EF73D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EF73D6" w:rsidRDefault="00AF6481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1807B8" w:rsidRPr="00EF73D6">
              <w:rPr>
                <w:rFonts w:ascii="Liberation Serif" w:hAnsi="Liberation Serif" w:cs="Liberation Serif"/>
                <w:sz w:val="24"/>
                <w:szCs w:val="24"/>
              </w:rPr>
              <w:t>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EF73D6" w:rsidRDefault="00AF6481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1807B8" w:rsidRPr="00EF73D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1807B8" w:rsidRPr="00EF73D6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AF6481" w:rsidRPr="00EF73D6" w:rsidRDefault="00AF6481" w:rsidP="00AF648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0075F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AF6481" w:rsidRPr="00EF73D6" w:rsidRDefault="00AF6481" w:rsidP="00AF648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057978" w:rsidRPr="00EF73D6" w:rsidRDefault="001807B8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AF6481" w:rsidRPr="00EF73D6" w:rsidRDefault="00AF6481" w:rsidP="00AF648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AF6481" w:rsidRPr="00EF73D6" w:rsidRDefault="00AF6481" w:rsidP="00AF648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прочим нуждам, </w:t>
            </w:r>
          </w:p>
          <w:p w:rsidR="00AF6481" w:rsidRPr="00EF73D6" w:rsidRDefault="00AF6481" w:rsidP="00AF648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0075F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AF6481" w:rsidRPr="00EF73D6" w:rsidRDefault="00AF6481" w:rsidP="00AF648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057978">
        <w:tc>
          <w:tcPr>
            <w:tcW w:w="596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AF6481" w:rsidRPr="00EF73D6" w:rsidRDefault="00AF6481" w:rsidP="00AF64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0075F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25807,80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F6481" w:rsidRPr="00EF73D6" w:rsidRDefault="00AF6481" w:rsidP="00AF64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AF6481" w:rsidRPr="00EF73D6" w:rsidRDefault="00AF6481" w:rsidP="00AF648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Подготовка документации по планировке территории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526761" w:rsidRPr="00EF73D6" w:rsidRDefault="00526761" w:rsidP="00526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5,6</w:t>
            </w: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526761" w:rsidRPr="00EF73D6" w:rsidRDefault="00526761" w:rsidP="0052676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Анализ реализации и корректура Генерального плана муниципального образования город Каменск-Уральский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526761" w:rsidRPr="00EF73D6" w:rsidRDefault="00526761" w:rsidP="0052676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16650,00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2300,00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16650,00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2300,00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Создание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планово-   картографического   материала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 1:500, 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Формирование        земельных           участков  под          размещение объектов,  </w:t>
            </w:r>
          </w:p>
          <w:p w:rsidR="00526761" w:rsidRPr="00EF73D6" w:rsidRDefault="00526761" w:rsidP="0052676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834,80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9,10</w:t>
            </w: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834,80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 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849,00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64F39" w:rsidRPr="0044167F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D64F39" w:rsidRPr="0044167F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D64F39" w:rsidRPr="0044167F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D64F39" w:rsidRPr="0044167F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D64F39" w:rsidRPr="0044167F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26761" w:rsidRPr="00EF73D6" w:rsidTr="00D34C53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849,00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Демонтаж рекламных конструкций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Сопровождение и техническая поддержка установленного программного продукта «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ГрадИнфо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3200,00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Корректура землеустроительной документации по установлению (восстановлению) границ МО город Каменск-Уральский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6761" w:rsidRPr="00EF73D6" w:rsidTr="00057978">
        <w:tc>
          <w:tcPr>
            <w:tcW w:w="596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665" w:type="dxa"/>
            <w:shd w:val="clear" w:color="auto" w:fill="auto"/>
          </w:tcPr>
          <w:p w:rsidR="00526761" w:rsidRPr="00EF73D6" w:rsidRDefault="00526761" w:rsidP="00526761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26761" w:rsidRPr="0044167F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167F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26761" w:rsidRPr="00EF73D6" w:rsidRDefault="00526761" w:rsidP="0052676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26761" w:rsidRPr="00EF73D6" w:rsidRDefault="00526761" w:rsidP="0052676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Pr="00EF73D6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C303E" w:rsidRPr="00EF73D6" w:rsidRDefault="00DC303E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C303E" w:rsidRPr="00EF73D6" w:rsidRDefault="00DC303E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C303E" w:rsidRPr="00EF73D6" w:rsidRDefault="00DC303E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11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02B9A" w:rsidRPr="00EF73D6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2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 транспортно</w:t>
      </w:r>
      <w:r w:rsidR="008A55D0" w:rsidRPr="00EF73D6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D64F39" w:rsidRPr="00EF73D6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807514" w:rsidRPr="00EF73D6" w:rsidRDefault="00807514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2836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851"/>
      </w:tblGrid>
      <w:tr w:rsidR="00EF73D6" w:rsidRPr="00EF73D6" w:rsidTr="00807514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:rsidR="008B3C04" w:rsidRPr="00EF73D6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348" w:type="dxa"/>
            <w:gridSpan w:val="8"/>
          </w:tcPr>
          <w:p w:rsidR="00057978" w:rsidRPr="00EF73D6" w:rsidRDefault="00057978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8B3C04" w:rsidRPr="00EF73D6" w:rsidRDefault="008B3C04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B3C04" w:rsidRPr="00EF73D6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F73D6" w:rsidRPr="00EF73D6" w:rsidTr="00807514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8B3C04" w:rsidRPr="00EF73D6" w:rsidRDefault="008B3C04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8B3C04" w:rsidRPr="00EF73D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94" w:type="dxa"/>
          </w:tcPr>
          <w:p w:rsidR="008B3C04" w:rsidRPr="00EF73D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8B3C04" w:rsidRPr="00EF73D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EF73D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93" w:type="dxa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второй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четвертый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     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93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       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      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</w:t>
            </w:r>
            <w:r w:rsidR="00183A98" w:rsidRPr="00EF73D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3C04" w:rsidRPr="00EF73D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7F1A72" w:rsidRPr="00EF73D6" w:rsidRDefault="007F1A72" w:rsidP="007F1A7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2697133,2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7F1A72" w:rsidRPr="00EF73D6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7F1A72" w:rsidRPr="00EF73D6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7F1A72" w:rsidRPr="00EF73D6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1065133,2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 w:val="restart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7F1A72" w:rsidRPr="00EF73D6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1029733,2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/>
            <w:vAlign w:val="center"/>
          </w:tcPr>
          <w:p w:rsidR="007F1A72" w:rsidRPr="00EF73D6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7F1A72" w:rsidRPr="00EF73D6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EF73D6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294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EF73D6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7F1A72" w:rsidRPr="00EF73D6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86251">
        <w:tc>
          <w:tcPr>
            <w:tcW w:w="595" w:type="dxa"/>
            <w:shd w:val="clear" w:color="auto" w:fill="auto"/>
            <w:vAlign w:val="center"/>
          </w:tcPr>
          <w:p w:rsidR="00D64F39" w:rsidRPr="00EF73D6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4035" w:type="dxa"/>
            <w:gridSpan w:val="10"/>
            <w:shd w:val="clear" w:color="auto" w:fill="auto"/>
            <w:vAlign w:val="center"/>
          </w:tcPr>
          <w:p w:rsidR="00D64F39" w:rsidRPr="00EF73D6" w:rsidRDefault="00D64F39" w:rsidP="00D64F3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5E6415">
        <w:tc>
          <w:tcPr>
            <w:tcW w:w="595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2697133,2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1065133,2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1029733,2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Октябрьской на участке  от улицы Кутузова до улицы           Героев Отечества,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176400,00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176400,00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</w:t>
            </w:r>
            <w:proofErr w:type="gram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</w:t>
            </w:r>
            <w:proofErr w:type="gram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. Каменск- Уральский,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5E6415">
        <w:tc>
          <w:tcPr>
            <w:tcW w:w="595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Каменской на участке от улицы Героев Отечества до  улицы Маршала Жукова,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331015,00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изыскательские 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Дорога переходного типа по улице Урицкого от переулка Санаторного до улицы Чернышевского,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5E6415">
        <w:tc>
          <w:tcPr>
            <w:tcW w:w="595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моста через реку Исеть в створе улиц Каменская - Овсянникова и улиц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- Карла Маркса с транспортно-пешеходными подходами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1699200,0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674200,00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675000,00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67200,00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67200,00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5E6415">
        <w:tc>
          <w:tcPr>
            <w:tcW w:w="595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внутриквартального проезда от ул. Кутузова до ул. Героев Отечества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20300,00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20300,00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Дублёр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Байновского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моста через реку Исеть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ул. Героев Отечества на участке от ул. Октябрьской до ул. Каменской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807514">
        <w:tc>
          <w:tcPr>
            <w:tcW w:w="59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2836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3F77B2" w:rsidRPr="00EF73D6" w:rsidRDefault="003F77B2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3F77B2" w:rsidRPr="00EF73D6" w:rsidRDefault="003F77B2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12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582119" w:rsidRPr="00EF73D6" w:rsidRDefault="00DE234E" w:rsidP="00D649B6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3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8B3C04" w:rsidRPr="00EF73D6" w:rsidRDefault="008B3C04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648B5" w:rsidRPr="00EF73D6" w:rsidRDefault="001648B5" w:rsidP="00405AF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05AF3" w:rsidRPr="00EF73D6" w:rsidRDefault="00405AF3" w:rsidP="00405AF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649B6" w:rsidRPr="00EF73D6" w:rsidRDefault="00405AF3" w:rsidP="0030586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инженерной инфраструктуры к земельным участкам под жилищное строительство», 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</w:t>
      </w:r>
      <w:r w:rsidR="00305861" w:rsidRPr="00EF73D6">
        <w:rPr>
          <w:rFonts w:ascii="Liberation Serif" w:hAnsi="Liberation Serif" w:cs="Liberation Serif"/>
          <w:sz w:val="28"/>
          <w:szCs w:val="28"/>
        </w:rPr>
        <w:t>»</w:t>
      </w:r>
    </w:p>
    <w:p w:rsidR="002B1D5E" w:rsidRPr="00EF73D6" w:rsidRDefault="002B1D5E" w:rsidP="0030586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3074"/>
        <w:gridCol w:w="1263"/>
        <w:gridCol w:w="1264"/>
        <w:gridCol w:w="1263"/>
        <w:gridCol w:w="1264"/>
        <w:gridCol w:w="1264"/>
        <w:gridCol w:w="1263"/>
        <w:gridCol w:w="1264"/>
        <w:gridCol w:w="1264"/>
        <w:gridCol w:w="851"/>
      </w:tblGrid>
      <w:tr w:rsidR="00EF73D6" w:rsidRPr="00EF73D6" w:rsidTr="007B2DA1"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807B8" w:rsidRPr="00EF73D6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DA1" w:rsidRPr="00EF73D6" w:rsidRDefault="007B2DA1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2DA1" w:rsidRPr="00EF73D6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F36887" w:rsidRPr="00EF73D6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показателя, на достижение </w:t>
            </w:r>
          </w:p>
          <w:p w:rsidR="001807B8" w:rsidRPr="00EF73D6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которого направлено мероприятие</w:t>
            </w:r>
          </w:p>
          <w:p w:rsidR="008B3C04" w:rsidRPr="00EF73D6" w:rsidRDefault="008B3C04" w:rsidP="007B2DA1">
            <w:pPr>
              <w:ind w:left="113" w:right="113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</w:tc>
      </w:tr>
      <w:tr w:rsidR="00EF73D6" w:rsidRPr="00EF73D6" w:rsidTr="00F36887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vMerge/>
            <w:shd w:val="clear" w:color="auto" w:fill="auto"/>
          </w:tcPr>
          <w:p w:rsidR="001807B8" w:rsidRPr="00EF73D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4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3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планового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3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:rsidR="005D443A" w:rsidRPr="00EF73D6" w:rsidRDefault="005D443A" w:rsidP="005D44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подпрограмме,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264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5D443A" w:rsidRPr="00EF73D6" w:rsidRDefault="005D443A" w:rsidP="005D443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5D443A" w:rsidRPr="00EF73D6" w:rsidRDefault="005D443A" w:rsidP="005D44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D443A" w:rsidRPr="00EF73D6" w:rsidRDefault="005D443A" w:rsidP="005D44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264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854955"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vAlign w:val="center"/>
          </w:tcPr>
          <w:p w:rsidR="005D443A" w:rsidRPr="00EF73D6" w:rsidRDefault="005D443A" w:rsidP="005D443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5D443A" w:rsidRPr="00EF73D6" w:rsidRDefault="005D443A" w:rsidP="005D44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264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Merge/>
            <w:vAlign w:val="center"/>
          </w:tcPr>
          <w:p w:rsidR="005D443A" w:rsidRPr="00EF73D6" w:rsidRDefault="005D443A" w:rsidP="005D443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5D443A" w:rsidRPr="00EF73D6" w:rsidRDefault="005D443A" w:rsidP="005D443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64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5D443A" w:rsidRPr="00EF73D6" w:rsidRDefault="005D443A" w:rsidP="005D44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5D443A" w:rsidRPr="00EF73D6" w:rsidRDefault="005D443A" w:rsidP="005D443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7B2DA1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34" w:type="dxa"/>
            <w:gridSpan w:val="10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Merge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Очистные сооружения ливневой канализации Красногорского района</w:t>
            </w: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411000,00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411000,00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400000,00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Вынос инженерных сетей из зон перспективной застройки,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0075F1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Противопожарный резервуар в районе станции УАЗ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0075F1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FE79F0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Противопожарный резервуар в районе улиц 1-я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Набережная-Штукатуров-Куйбышева-Папанинцев</w:t>
            </w:r>
            <w:proofErr w:type="spellEnd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947206" w:rsidRPr="00EF73D6" w:rsidRDefault="00D6695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13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02B9A" w:rsidRPr="00EF73D6" w:rsidRDefault="00602B9A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4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 </w:t>
      </w:r>
    </w:p>
    <w:p w:rsidR="00807514" w:rsidRPr="00EF73D6" w:rsidRDefault="00807514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EF73D6" w:rsidRDefault="00602B9A" w:rsidP="00F3688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6E63B3" w:rsidRPr="00EF73D6" w:rsidRDefault="006E63B3" w:rsidP="00602B9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EF73D6" w:rsidRPr="00EF73D6" w:rsidTr="00F36887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1807B8" w:rsidRPr="00EF73D6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F36887" w:rsidRPr="00EF73D6" w:rsidRDefault="00F36887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EF73D6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F73D6" w:rsidRPr="00EF73D6" w:rsidTr="00F36887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1807B8" w:rsidRPr="00EF73D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EF73D6" w:rsidRDefault="00D16E5E" w:rsidP="00D16E5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608557,60</w:t>
            </w:r>
          </w:p>
        </w:tc>
        <w:tc>
          <w:tcPr>
            <w:tcW w:w="1257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16E5E" w:rsidRPr="00EF73D6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EF73D6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16E5E" w:rsidRPr="00EF73D6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EF73D6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251666,40</w:t>
            </w:r>
          </w:p>
        </w:tc>
        <w:tc>
          <w:tcPr>
            <w:tcW w:w="1257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:rsidR="00D16E5E" w:rsidRPr="00EF73D6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EF73D6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212701,10</w:t>
            </w:r>
          </w:p>
        </w:tc>
        <w:tc>
          <w:tcPr>
            <w:tcW w:w="1257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37534,00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16E5E" w:rsidRPr="00EF73D6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EF73D6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38965,30</w:t>
            </w:r>
          </w:p>
        </w:tc>
        <w:tc>
          <w:tcPr>
            <w:tcW w:w="1257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16E5E" w:rsidRPr="00EF73D6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D16E5E" w:rsidRPr="00EF73D6" w:rsidRDefault="00D16E5E" w:rsidP="00D16E5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5E6415">
        <w:tc>
          <w:tcPr>
            <w:tcW w:w="59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608557,60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251666,40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55834,000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</w:t>
            </w:r>
            <w:proofErr w:type="spellEnd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212701,10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37534,00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изыскательские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38965,30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rPr>
          <w:trHeight w:val="1930"/>
        </w:trPr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(1 этап),  </w:t>
            </w: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495326,60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138435,40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145349,65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138252,80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182,60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(2 этап), 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52536,75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37834,00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52536,75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37834,00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19534,00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19534,00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33002,75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в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Синарском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районе,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EF73D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F3688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14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от  30.12.2020</w:t>
      </w:r>
      <w:r w:rsidR="00276B7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</w:p>
    <w:p w:rsidR="00602B9A" w:rsidRPr="00EF73D6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5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EF73D6" w:rsidRDefault="00602B9A" w:rsidP="0029503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физической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8B3C04" w:rsidRPr="00EF73D6" w:rsidRDefault="008B3C04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67"/>
        <w:gridCol w:w="1416"/>
        <w:gridCol w:w="1257"/>
        <w:gridCol w:w="1260"/>
        <w:gridCol w:w="1258"/>
        <w:gridCol w:w="1203"/>
        <w:gridCol w:w="1312"/>
        <w:gridCol w:w="1257"/>
        <w:gridCol w:w="1258"/>
        <w:gridCol w:w="851"/>
      </w:tblGrid>
      <w:tr w:rsidR="00EF73D6" w:rsidRPr="00EF73D6" w:rsidTr="0029503E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43470D" w:rsidRPr="00EF73D6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:rsidR="0029503E" w:rsidRPr="00EF73D6" w:rsidRDefault="0029503E" w:rsidP="001C7CF6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43470D" w:rsidRPr="00EF73D6" w:rsidRDefault="0043470D" w:rsidP="0029503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9503E" w:rsidRPr="00EF73D6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43470D" w:rsidRPr="00EF73D6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EF73D6" w:rsidRPr="00EF73D6" w:rsidTr="00DB16B7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:rsidR="0043470D" w:rsidRPr="00EF73D6" w:rsidRDefault="0043470D" w:rsidP="001C7C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год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03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2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43470D" w:rsidRPr="00EF73D6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5E69C7" w:rsidRPr="00EF73D6" w:rsidRDefault="005E69C7" w:rsidP="005E69C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D8391C"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9512,</w:t>
            </w:r>
            <w:r w:rsidR="00D8391C"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E69C7" w:rsidRPr="00EF73D6" w:rsidRDefault="00D8391C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E69C7" w:rsidRPr="00EF73D6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5E69C7" w:rsidRPr="00EF73D6" w:rsidRDefault="005E69C7" w:rsidP="005E69C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5E69C7" w:rsidRPr="00EF73D6" w:rsidRDefault="005E69C7" w:rsidP="005E69C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5E69C7" w:rsidRPr="00EF73D6" w:rsidRDefault="005E69C7" w:rsidP="005E69C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57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E69C7" w:rsidRPr="00EF73D6" w:rsidRDefault="005E69C7" w:rsidP="005E69C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5E69C7" w:rsidRPr="00EF73D6" w:rsidRDefault="005E69C7" w:rsidP="005E69C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E69C7" w:rsidRPr="00EF73D6" w:rsidRDefault="005E69C7" w:rsidP="005E69C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8C1760"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1344,30</w:t>
            </w:r>
          </w:p>
        </w:tc>
        <w:tc>
          <w:tcPr>
            <w:tcW w:w="1257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E69C7" w:rsidRPr="00EF73D6" w:rsidRDefault="00D8391C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E69C7" w:rsidRPr="00EF73D6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 w:val="restart"/>
            <w:vAlign w:val="center"/>
          </w:tcPr>
          <w:p w:rsidR="005E69C7" w:rsidRPr="00EF73D6" w:rsidRDefault="005E69C7" w:rsidP="005E69C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5E69C7" w:rsidRPr="00EF73D6" w:rsidRDefault="005E69C7" w:rsidP="005E69C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391550,30</w:t>
            </w:r>
          </w:p>
        </w:tc>
        <w:tc>
          <w:tcPr>
            <w:tcW w:w="1257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E69C7" w:rsidRPr="00EF73D6" w:rsidRDefault="005E69C7" w:rsidP="005E69C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/>
            <w:vAlign w:val="center"/>
          </w:tcPr>
          <w:p w:rsidR="005E69C7" w:rsidRPr="00EF73D6" w:rsidRDefault="005E69C7" w:rsidP="005E69C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rPr>
          <w:trHeight w:val="531"/>
        </w:trPr>
        <w:tc>
          <w:tcPr>
            <w:tcW w:w="591" w:type="dxa"/>
            <w:shd w:val="clear" w:color="auto" w:fill="auto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:rsidR="00DB16B7" w:rsidRPr="00EF73D6" w:rsidRDefault="00DB16B7" w:rsidP="00DB16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</w:t>
            </w:r>
          </w:p>
          <w:p w:rsidR="00DB16B7" w:rsidRPr="00EF73D6" w:rsidRDefault="00DB16B7" w:rsidP="00DB16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B16B7" w:rsidRPr="00EF73D6" w:rsidRDefault="008C1760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D8391C" w:rsidRPr="00EF73D6">
              <w:rPr>
                <w:rFonts w:ascii="Liberation Serif" w:hAnsi="Liberation Serif" w:cs="Liberation Serif"/>
                <w:sz w:val="24"/>
                <w:szCs w:val="24"/>
              </w:rPr>
              <w:t>9794,00</w:t>
            </w:r>
          </w:p>
        </w:tc>
        <w:tc>
          <w:tcPr>
            <w:tcW w:w="1257" w:type="dxa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DB16B7" w:rsidRPr="00EF73D6" w:rsidRDefault="00D8391C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E69C7"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DB16B7" w:rsidRPr="00EF73D6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B16B7" w:rsidRPr="00EF73D6" w:rsidRDefault="00DB16B7" w:rsidP="00DB16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1" w:type="dxa"/>
            <w:shd w:val="clear" w:color="auto" w:fill="auto"/>
            <w:vAlign w:val="center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DB16B7" w:rsidRPr="00EF73D6" w:rsidRDefault="00DB16B7" w:rsidP="00DB16B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5E6415">
        <w:tc>
          <w:tcPr>
            <w:tcW w:w="59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619512,57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421344,30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391550,30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29794,00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Центр развития бокса в градостроительном комплексе № 2 (частично) микрорайона I жилого района «Южный»,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312512,57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67" w:type="dxa"/>
            <w:shd w:val="clear" w:color="auto" w:fill="auto"/>
          </w:tcPr>
          <w:p w:rsidR="00AE0106" w:rsidRPr="00EF73D6" w:rsidRDefault="00AE0106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807514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198168,27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114344,30 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111550,30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88209,00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67" w:type="dxa"/>
            <w:shd w:val="clear" w:color="auto" w:fill="auto"/>
          </w:tcPr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DB16B7">
        <w:tc>
          <w:tcPr>
            <w:tcW w:w="59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Легкоатлетический манеж в жилом районе «Южный»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EF73D6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EF73D6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EF73D6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EF73D6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EF73D6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EF73D6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EF73D6">
        <w:rPr>
          <w:rFonts w:ascii="Liberation Serif" w:hAnsi="Liberation Serif" w:cs="Liberation Serif"/>
          <w:bCs/>
          <w:sz w:val="28"/>
          <w:szCs w:val="28"/>
        </w:rPr>
        <w:t>15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EF73D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47206" w:rsidRPr="00EF73D6" w:rsidRDefault="00947206" w:rsidP="00947206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EF73D6">
        <w:rPr>
          <w:rFonts w:ascii="Liberation Serif" w:hAnsi="Liberation Serif" w:cs="Liberation Serif"/>
          <w:bCs/>
          <w:sz w:val="28"/>
          <w:szCs w:val="28"/>
        </w:rPr>
        <w:t xml:space="preserve">от  30.12.2020  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№ </w:t>
      </w:r>
      <w:r w:rsidR="00F928FD">
        <w:rPr>
          <w:rFonts w:ascii="Liberation Serif" w:hAnsi="Liberation Serif" w:cs="Liberation Serif"/>
          <w:sz w:val="28"/>
          <w:szCs w:val="28"/>
        </w:rPr>
        <w:t>1035</w:t>
      </w:r>
      <w:bookmarkStart w:id="1" w:name="_GoBack"/>
      <w:bookmarkEnd w:id="1"/>
    </w:p>
    <w:p w:rsidR="00C66997" w:rsidRPr="00EF73D6" w:rsidRDefault="00602B9A" w:rsidP="00344803">
      <w:pPr>
        <w:jc w:val="right"/>
        <w:rPr>
          <w:rFonts w:ascii="Liberation Serif" w:hAnsi="Liberation Serif" w:cs="Liberation Serif"/>
          <w:sz w:val="24"/>
          <w:szCs w:val="24"/>
        </w:rPr>
      </w:pPr>
      <w:r w:rsidRPr="00EF73D6">
        <w:rPr>
          <w:rFonts w:ascii="Liberation Serif" w:hAnsi="Liberation Serif" w:cs="Liberation Serif"/>
          <w:sz w:val="24"/>
          <w:szCs w:val="24"/>
        </w:rPr>
        <w:t>Приложение № 1</w:t>
      </w:r>
      <w:r w:rsidR="000A0C5A" w:rsidRPr="00EF73D6">
        <w:rPr>
          <w:rFonts w:ascii="Liberation Serif" w:hAnsi="Liberation Serif" w:cs="Liberation Serif"/>
          <w:sz w:val="24"/>
          <w:szCs w:val="24"/>
        </w:rPr>
        <w:t>6</w:t>
      </w:r>
      <w:r w:rsidRPr="00EF73D6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F74871" w:rsidRPr="00EF73D6" w:rsidRDefault="00F74871" w:rsidP="00344803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EF73D6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F73D6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2B1D5E" w:rsidRPr="00EF73D6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F73D6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EF73D6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EF73D6">
        <w:rPr>
          <w:rFonts w:ascii="Liberation Serif" w:hAnsi="Liberation Serif" w:cs="Liberation Serif"/>
          <w:sz w:val="28"/>
          <w:szCs w:val="28"/>
        </w:rPr>
        <w:t>годы»</w:t>
      </w:r>
    </w:p>
    <w:p w:rsidR="00344803" w:rsidRPr="00EF73D6" w:rsidRDefault="00344803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EF73D6" w:rsidRPr="00EF73D6" w:rsidTr="0029503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EF73D6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29503E" w:rsidRPr="00EF73D6" w:rsidRDefault="0029503E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EF73D6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EF73D6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F73D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F73D6" w:rsidRPr="00EF73D6" w:rsidTr="0029503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07B8" w:rsidRPr="00EF73D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первый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третий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пятый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шестой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седьмой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EF73D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EF73D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074C" w:rsidRPr="00EF73D6" w:rsidRDefault="002E074C" w:rsidP="002E07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E074C" w:rsidRPr="00EF73D6" w:rsidRDefault="00837B52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1137796,00</w:t>
            </w:r>
          </w:p>
        </w:tc>
        <w:tc>
          <w:tcPr>
            <w:tcW w:w="1261" w:type="dxa"/>
            <w:vAlign w:val="center"/>
          </w:tcPr>
          <w:p w:rsidR="002E074C" w:rsidRPr="00EF73D6" w:rsidRDefault="00D8625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:rsidR="002E074C" w:rsidRPr="00EF73D6" w:rsidRDefault="0005034F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EF73D6" w:rsidRDefault="00AF648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AF648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CA056B" w:rsidRPr="00EF73D6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2E074C" w:rsidRPr="00EF73D6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062349" w:rsidRPr="00EF73D6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2349" w:rsidRPr="00EF73D6" w:rsidRDefault="00062349" w:rsidP="0006234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062349" w:rsidRPr="00EF73D6" w:rsidRDefault="00413F45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7949</w:t>
            </w:r>
            <w:r w:rsidR="00E04312"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3,80</w:t>
            </w:r>
          </w:p>
        </w:tc>
        <w:tc>
          <w:tcPr>
            <w:tcW w:w="1261" w:type="dxa"/>
            <w:vAlign w:val="center"/>
          </w:tcPr>
          <w:p w:rsidR="00062349" w:rsidRPr="00EF73D6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062349" w:rsidRPr="00EF73D6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62349" w:rsidRPr="00EF73D6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EF73D6" w:rsidRDefault="00AF6481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62349" w:rsidRPr="00EF73D6" w:rsidRDefault="00413F45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EF73D6" w:rsidRDefault="00413F45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EF73D6" w:rsidRDefault="00413F45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  <w:vAlign w:val="center"/>
          </w:tcPr>
          <w:p w:rsidR="00062349" w:rsidRPr="00EF73D6" w:rsidRDefault="00062349" w:rsidP="0006234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074C" w:rsidRPr="00EF73D6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221713,20</w:t>
            </w:r>
          </w:p>
        </w:tc>
        <w:tc>
          <w:tcPr>
            <w:tcW w:w="1261" w:type="dxa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EF73D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AF648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EF73D6" w:rsidRDefault="00413F4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2E074C" w:rsidRPr="00EF73D6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0381D" w:rsidRPr="00EF73D6" w:rsidRDefault="0060381D" w:rsidP="006038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60381D" w:rsidRPr="00EF73D6" w:rsidRDefault="0060381D" w:rsidP="006038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60381D" w:rsidRPr="00EF73D6" w:rsidRDefault="00837B52" w:rsidP="0035235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261" w:type="dxa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0381D" w:rsidRPr="00EF73D6" w:rsidRDefault="0035235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413F45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413F45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Merge w:val="restart"/>
            <w:vAlign w:val="center"/>
          </w:tcPr>
          <w:p w:rsidR="0060381D" w:rsidRPr="00EF73D6" w:rsidRDefault="0060381D" w:rsidP="0060381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0381D" w:rsidRPr="00EF73D6" w:rsidRDefault="0060381D" w:rsidP="0060381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60381D" w:rsidRPr="00EF73D6" w:rsidRDefault="00837B52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261" w:type="dxa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60381D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60381D" w:rsidRPr="00EF73D6" w:rsidRDefault="00413F45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413F45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60381D" w:rsidRPr="00EF73D6" w:rsidRDefault="00413F45" w:rsidP="006038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Merge/>
            <w:vAlign w:val="center"/>
          </w:tcPr>
          <w:p w:rsidR="0060381D" w:rsidRPr="00EF73D6" w:rsidRDefault="0060381D" w:rsidP="0060381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3B33B3" w:rsidRPr="00EF73D6" w:rsidRDefault="003B33B3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B33B3" w:rsidRPr="00EF73D6" w:rsidRDefault="003B33B3" w:rsidP="003B33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3B33B3" w:rsidRPr="00EF73D6" w:rsidRDefault="00413F45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1" w:type="dxa"/>
            <w:vAlign w:val="center"/>
          </w:tcPr>
          <w:p w:rsidR="003B33B3" w:rsidRPr="00EF73D6" w:rsidRDefault="003B33B3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3B33B3" w:rsidRPr="00EF73D6" w:rsidRDefault="003B33B3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3B33B3" w:rsidRPr="00EF73D6" w:rsidRDefault="003B33B3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3B33B3" w:rsidRPr="00EF73D6" w:rsidRDefault="003B33B3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3B33B3" w:rsidRPr="00EF73D6" w:rsidRDefault="00413F45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3B33B3" w:rsidRPr="00EF73D6" w:rsidRDefault="00413F45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3B33B3" w:rsidRPr="00EF73D6" w:rsidRDefault="00413F45" w:rsidP="003B33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3B33B3" w:rsidRPr="00EF73D6" w:rsidRDefault="003B33B3" w:rsidP="003B33B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1137796,00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</w:t>
            </w:r>
            <w:r w:rsidR="00807514" w:rsidRPr="00EF73D6">
              <w:rPr>
                <w:rFonts w:ascii="Liberation Serif" w:hAnsi="Liberation Serif" w:cs="Liberation Serif"/>
                <w:sz w:val="24"/>
                <w:szCs w:val="24"/>
              </w:rPr>
              <w:t>едеральный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794943,80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807514" w:rsidRPr="00EF73D6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221713,20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</w:t>
            </w:r>
            <w:proofErr w:type="gram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 в гр</w:t>
            </w:r>
            <w:proofErr w:type="gram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адостроительном комплексе № 2  (частично)  микрорайона 1 жилого района «Южный» 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AE0106" w:rsidRPr="00EF73D6" w:rsidRDefault="00AE0106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</w:t>
            </w:r>
            <w:r w:rsidR="00807514" w:rsidRPr="00EF73D6">
              <w:rPr>
                <w:rFonts w:ascii="Liberation Serif" w:hAnsi="Liberation Serif" w:cs="Liberation Serif"/>
                <w:sz w:val="24"/>
                <w:szCs w:val="24"/>
              </w:rPr>
              <w:t>едеральный</w:t>
            </w:r>
          </w:p>
          <w:p w:rsidR="00807514" w:rsidRPr="00EF73D6" w:rsidRDefault="00807514" w:rsidP="008075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2" w:type="dxa"/>
            <w:vAlign w:val="bottom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2" w:type="dxa"/>
            <w:vAlign w:val="bottom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</w:tcPr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807514" w:rsidRPr="00EF73D6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224587,36</w:t>
            </w:r>
          </w:p>
        </w:tc>
        <w:tc>
          <w:tcPr>
            <w:tcW w:w="1261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218096,36</w:t>
            </w:r>
          </w:p>
        </w:tc>
        <w:tc>
          <w:tcPr>
            <w:tcW w:w="1262" w:type="dxa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807514" w:rsidRPr="00EF73D6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EF73D6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AE0106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1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2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18303,36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18303,36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125 мест по ул. </w:t>
            </w:r>
            <w:proofErr w:type="spellStart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, 38 (новое здание второго корпуса Детского сада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№ 74),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112000,00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AE0106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96720,00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6A7075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11640,00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6A7075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мест по улице Лермонтова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AE0106" w:rsidRPr="00EF73D6" w:rsidRDefault="00AE0106" w:rsidP="00AE0106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292445,00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109687,00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6A7075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262670,00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102008,00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6A7075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9888,00</w:t>
            </w:r>
          </w:p>
        </w:tc>
        <w:tc>
          <w:tcPr>
            <w:tcW w:w="1261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3840,00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6A7075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19887,00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9887,00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EF73D6" w:rsidRPr="00EF73D6" w:rsidTr="005E6415">
        <w:tc>
          <w:tcPr>
            <w:tcW w:w="596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150 мест по ул. Жуковского,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186000,00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167400,00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83700,00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83700,00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6300,00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6300,00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EF73D6" w:rsidRPr="00EF73D6" w:rsidTr="0029503E">
        <w:tc>
          <w:tcPr>
            <w:tcW w:w="596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E0106" w:rsidRPr="00EF73D6" w:rsidRDefault="00AE0106" w:rsidP="00AE01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1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E0106" w:rsidRPr="00EF73D6" w:rsidRDefault="00AE0106" w:rsidP="00AE01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E0106" w:rsidRPr="00EF73D6" w:rsidRDefault="00AE0106" w:rsidP="00AE010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73D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1E458B">
      <w:pPr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EF73D6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sectPr w:rsidR="001E458B" w:rsidRPr="00EF73D6" w:rsidSect="00C00E29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76A" w:rsidRDefault="0051176A">
      <w:r>
        <w:separator/>
      </w:r>
    </w:p>
  </w:endnote>
  <w:endnote w:type="continuationSeparator" w:id="1">
    <w:p w:rsidR="0051176A" w:rsidRDefault="00511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76A" w:rsidRDefault="0051176A">
      <w:r>
        <w:separator/>
      </w:r>
    </w:p>
  </w:footnote>
  <w:footnote w:type="continuationSeparator" w:id="1">
    <w:p w:rsidR="0051176A" w:rsidRDefault="005117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C96" w:rsidRDefault="0084593C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87C9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87C96">
      <w:rPr>
        <w:rStyle w:val="a7"/>
        <w:noProof/>
      </w:rPr>
      <w:t>45</w:t>
    </w:r>
    <w:r>
      <w:rPr>
        <w:rStyle w:val="a7"/>
      </w:rPr>
      <w:fldChar w:fldCharType="end"/>
    </w:r>
  </w:p>
  <w:p w:rsidR="00487C96" w:rsidRDefault="00487C96">
    <w:pPr>
      <w:pStyle w:val="a5"/>
    </w:pPr>
  </w:p>
  <w:p w:rsidR="00487C96" w:rsidRDefault="00487C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233079"/>
      <w:docPartObj>
        <w:docPartGallery w:val="Page Numbers (Top of Page)"/>
        <w:docPartUnique/>
      </w:docPartObj>
    </w:sdtPr>
    <w:sdtContent>
      <w:p w:rsidR="00487C96" w:rsidRDefault="0084593C">
        <w:pPr>
          <w:pStyle w:val="a5"/>
          <w:jc w:val="center"/>
        </w:pPr>
        <w:r>
          <w:fldChar w:fldCharType="begin"/>
        </w:r>
        <w:r w:rsidR="00487C96">
          <w:instrText>PAGE   \* MERGEFORMAT</w:instrText>
        </w:r>
        <w:r>
          <w:fldChar w:fldCharType="separate"/>
        </w:r>
        <w:r w:rsidR="00E823E3">
          <w:rPr>
            <w:noProof/>
          </w:rPr>
          <w:t>5</w:t>
        </w:r>
        <w:r>
          <w:fldChar w:fldCharType="end"/>
        </w:r>
      </w:p>
    </w:sdtContent>
  </w:sdt>
  <w:p w:rsidR="00487C96" w:rsidRDefault="00487C96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  <w:num w:numId="15">
    <w:abstractNumId w:val="13"/>
  </w:num>
  <w:num w:numId="16">
    <w:abstractNumId w:val="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978"/>
    <w:rsid w:val="00057E79"/>
    <w:rsid w:val="00057F50"/>
    <w:rsid w:val="000604E9"/>
    <w:rsid w:val="000607BD"/>
    <w:rsid w:val="00061795"/>
    <w:rsid w:val="00062349"/>
    <w:rsid w:val="00062B75"/>
    <w:rsid w:val="00062D8A"/>
    <w:rsid w:val="0006329C"/>
    <w:rsid w:val="0006357F"/>
    <w:rsid w:val="00064691"/>
    <w:rsid w:val="0006498B"/>
    <w:rsid w:val="00065D70"/>
    <w:rsid w:val="00070A14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50BF"/>
    <w:rsid w:val="00095A14"/>
    <w:rsid w:val="00096A0F"/>
    <w:rsid w:val="000970A8"/>
    <w:rsid w:val="0009756C"/>
    <w:rsid w:val="000979E4"/>
    <w:rsid w:val="000A08D3"/>
    <w:rsid w:val="000A0A3E"/>
    <w:rsid w:val="000A0C56"/>
    <w:rsid w:val="000A0C5A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B14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641"/>
    <w:rsid w:val="001147B5"/>
    <w:rsid w:val="00114E2D"/>
    <w:rsid w:val="00115889"/>
    <w:rsid w:val="00116307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DF2"/>
    <w:rsid w:val="0015103A"/>
    <w:rsid w:val="00151777"/>
    <w:rsid w:val="0015203C"/>
    <w:rsid w:val="00153133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1912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AAE"/>
    <w:rsid w:val="00220638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B70"/>
    <w:rsid w:val="00276F6F"/>
    <w:rsid w:val="00276F82"/>
    <w:rsid w:val="00280C06"/>
    <w:rsid w:val="0028434B"/>
    <w:rsid w:val="002851EB"/>
    <w:rsid w:val="002856BE"/>
    <w:rsid w:val="0028603A"/>
    <w:rsid w:val="002861D0"/>
    <w:rsid w:val="0029007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1F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E71"/>
    <w:rsid w:val="00372731"/>
    <w:rsid w:val="0037346A"/>
    <w:rsid w:val="00373866"/>
    <w:rsid w:val="00375C42"/>
    <w:rsid w:val="00376A3C"/>
    <w:rsid w:val="00377435"/>
    <w:rsid w:val="00380B72"/>
    <w:rsid w:val="00380E1A"/>
    <w:rsid w:val="0038101B"/>
    <w:rsid w:val="00382862"/>
    <w:rsid w:val="00382C5A"/>
    <w:rsid w:val="003841E8"/>
    <w:rsid w:val="00384C39"/>
    <w:rsid w:val="00384E04"/>
    <w:rsid w:val="003864FE"/>
    <w:rsid w:val="00386C34"/>
    <w:rsid w:val="00386F9F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92A"/>
    <w:rsid w:val="003E0E1C"/>
    <w:rsid w:val="003E1998"/>
    <w:rsid w:val="003E1C89"/>
    <w:rsid w:val="003E2CCC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2B8A"/>
    <w:rsid w:val="00412B9D"/>
    <w:rsid w:val="00412E00"/>
    <w:rsid w:val="00413F45"/>
    <w:rsid w:val="00417076"/>
    <w:rsid w:val="004173CC"/>
    <w:rsid w:val="00417414"/>
    <w:rsid w:val="004203E0"/>
    <w:rsid w:val="00420BD3"/>
    <w:rsid w:val="00421E82"/>
    <w:rsid w:val="0042223F"/>
    <w:rsid w:val="0042295A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7D3"/>
    <w:rsid w:val="004D6CBB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42C"/>
    <w:rsid w:val="004F6C36"/>
    <w:rsid w:val="004F7056"/>
    <w:rsid w:val="004F72B0"/>
    <w:rsid w:val="004F7DD3"/>
    <w:rsid w:val="00500A83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64B5"/>
    <w:rsid w:val="00517E50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761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BA9"/>
    <w:rsid w:val="00543B9B"/>
    <w:rsid w:val="00544634"/>
    <w:rsid w:val="005448D1"/>
    <w:rsid w:val="00545286"/>
    <w:rsid w:val="00545CCE"/>
    <w:rsid w:val="005466EB"/>
    <w:rsid w:val="00546FA2"/>
    <w:rsid w:val="00550229"/>
    <w:rsid w:val="0055253C"/>
    <w:rsid w:val="00552BAF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43A"/>
    <w:rsid w:val="005D4DA7"/>
    <w:rsid w:val="005D5C83"/>
    <w:rsid w:val="005D5D03"/>
    <w:rsid w:val="005D7E0C"/>
    <w:rsid w:val="005E0917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2045"/>
    <w:rsid w:val="005F2348"/>
    <w:rsid w:val="005F2921"/>
    <w:rsid w:val="005F4151"/>
    <w:rsid w:val="005F5692"/>
    <w:rsid w:val="005F6307"/>
    <w:rsid w:val="005F6DD2"/>
    <w:rsid w:val="00601219"/>
    <w:rsid w:val="0060234F"/>
    <w:rsid w:val="00602B9A"/>
    <w:rsid w:val="00603347"/>
    <w:rsid w:val="0060381D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075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D5E"/>
    <w:rsid w:val="006F3857"/>
    <w:rsid w:val="006F3FEE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441E"/>
    <w:rsid w:val="007347B7"/>
    <w:rsid w:val="00734B2D"/>
    <w:rsid w:val="00734E7A"/>
    <w:rsid w:val="00735350"/>
    <w:rsid w:val="007358A8"/>
    <w:rsid w:val="007363B6"/>
    <w:rsid w:val="0073734A"/>
    <w:rsid w:val="007374DB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36A3"/>
    <w:rsid w:val="0077389C"/>
    <w:rsid w:val="0077570F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944"/>
    <w:rsid w:val="00791C6D"/>
    <w:rsid w:val="00791FDB"/>
    <w:rsid w:val="0079243C"/>
    <w:rsid w:val="00793B26"/>
    <w:rsid w:val="00794379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2DA1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307D"/>
    <w:rsid w:val="008434A7"/>
    <w:rsid w:val="00843CA0"/>
    <w:rsid w:val="0084593C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2191"/>
    <w:rsid w:val="008B3509"/>
    <w:rsid w:val="008B3C04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696C"/>
    <w:rsid w:val="00996D91"/>
    <w:rsid w:val="009A0087"/>
    <w:rsid w:val="009A15E2"/>
    <w:rsid w:val="009A2336"/>
    <w:rsid w:val="009A36F4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4772"/>
    <w:rsid w:val="009B59F2"/>
    <w:rsid w:val="009C082B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704"/>
    <w:rsid w:val="009F068F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A"/>
    <w:rsid w:val="00A9336C"/>
    <w:rsid w:val="00A942B3"/>
    <w:rsid w:val="00A94957"/>
    <w:rsid w:val="00A95062"/>
    <w:rsid w:val="00A97932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98B"/>
    <w:rsid w:val="00AD5D23"/>
    <w:rsid w:val="00AD5E14"/>
    <w:rsid w:val="00AD68AF"/>
    <w:rsid w:val="00AD69AC"/>
    <w:rsid w:val="00AD73A1"/>
    <w:rsid w:val="00AD7476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3E5"/>
    <w:rsid w:val="00B626BD"/>
    <w:rsid w:val="00B63140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1FD1"/>
    <w:rsid w:val="00B82589"/>
    <w:rsid w:val="00B82ECF"/>
    <w:rsid w:val="00B8330B"/>
    <w:rsid w:val="00B83E33"/>
    <w:rsid w:val="00B847C1"/>
    <w:rsid w:val="00B848A5"/>
    <w:rsid w:val="00B852ED"/>
    <w:rsid w:val="00B85C63"/>
    <w:rsid w:val="00B86D89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303"/>
    <w:rsid w:val="00BA1527"/>
    <w:rsid w:val="00BA25CB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6F5A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3F6"/>
    <w:rsid w:val="00BE7B71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4D"/>
    <w:rsid w:val="00D02AFC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6B75"/>
    <w:rsid w:val="00D16D8A"/>
    <w:rsid w:val="00D16E5E"/>
    <w:rsid w:val="00D20C38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4F39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DF4"/>
    <w:rsid w:val="00DC74AE"/>
    <w:rsid w:val="00DC76D4"/>
    <w:rsid w:val="00DC7881"/>
    <w:rsid w:val="00DC7B53"/>
    <w:rsid w:val="00DD0833"/>
    <w:rsid w:val="00DD08DB"/>
    <w:rsid w:val="00DD1162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FD2"/>
    <w:rsid w:val="00DF60FB"/>
    <w:rsid w:val="00DF6227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494C"/>
    <w:rsid w:val="00E4569B"/>
    <w:rsid w:val="00E457AD"/>
    <w:rsid w:val="00E45B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417F"/>
    <w:rsid w:val="00E65CCC"/>
    <w:rsid w:val="00E70527"/>
    <w:rsid w:val="00E7198E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3E3"/>
    <w:rsid w:val="00E8264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507B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177"/>
    <w:rsid w:val="00EC433B"/>
    <w:rsid w:val="00EC4E5B"/>
    <w:rsid w:val="00EC553A"/>
    <w:rsid w:val="00EC7A39"/>
    <w:rsid w:val="00EC7F67"/>
    <w:rsid w:val="00ED0C5B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0EEB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E65"/>
    <w:rsid w:val="00EE702C"/>
    <w:rsid w:val="00EE7253"/>
    <w:rsid w:val="00EF06B6"/>
    <w:rsid w:val="00EF08E4"/>
    <w:rsid w:val="00EF0CD6"/>
    <w:rsid w:val="00EF145C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EF73D6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FF3"/>
    <w:rsid w:val="00F561F5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5B"/>
  </w:style>
  <w:style w:type="paragraph" w:styleId="1">
    <w:name w:val="heading 1"/>
    <w:basedOn w:val="a"/>
    <w:next w:val="a"/>
    <w:qFormat/>
    <w:rsid w:val="00ED0C5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ED0C5B"/>
    <w:pPr>
      <w:jc w:val="both"/>
    </w:pPr>
    <w:rPr>
      <w:sz w:val="28"/>
    </w:rPr>
  </w:style>
  <w:style w:type="paragraph" w:styleId="a3">
    <w:name w:val="Body Text Indent"/>
    <w:basedOn w:val="a"/>
    <w:rsid w:val="00ED0C5B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  <w:style w:type="character" w:styleId="af">
    <w:name w:val="line number"/>
    <w:basedOn w:val="a0"/>
    <w:semiHidden/>
    <w:unhideWhenUsed/>
    <w:rsid w:val="00C00E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EAC0-6BFB-45AF-96F5-545BB236C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37</TotalTime>
  <Pages>41</Pages>
  <Words>6905</Words>
  <Characters>42346</Characters>
  <Application>Microsoft Office Word</Application>
  <DocSecurity>0</DocSecurity>
  <Lines>352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49153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Пользователь Windows</cp:lastModifiedBy>
  <cp:revision>20</cp:revision>
  <cp:lastPrinted>2021-01-14T12:03:00Z</cp:lastPrinted>
  <dcterms:created xsi:type="dcterms:W3CDTF">2021-01-11T04:39:00Z</dcterms:created>
  <dcterms:modified xsi:type="dcterms:W3CDTF">2021-01-20T05:40:00Z</dcterms:modified>
</cp:coreProperties>
</file>