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50F0" w:rsidRDefault="004E50F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E50F0" w:rsidRDefault="004E50F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329C8">
        <w:rPr>
          <w:sz w:val="24"/>
        </w:rPr>
        <w:t xml:space="preserve"> 21.01.2021</w:t>
      </w:r>
      <w:r w:rsidR="00133698" w:rsidRPr="00F953E9">
        <w:rPr>
          <w:sz w:val="24"/>
        </w:rPr>
        <w:t xml:space="preserve">  № </w:t>
      </w:r>
      <w:r w:rsidR="004329C8">
        <w:rPr>
          <w:sz w:val="24"/>
        </w:rPr>
        <w:t>28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6F0" w:rsidRPr="00393B98" w:rsidRDefault="005016F0" w:rsidP="005016F0">
      <w:pPr>
        <w:pStyle w:val="ab"/>
        <w:rPr>
          <w:b/>
          <w:szCs w:val="28"/>
        </w:rPr>
      </w:pPr>
      <w:r w:rsidRPr="00393B98">
        <w:rPr>
          <w:b/>
          <w:szCs w:val="28"/>
        </w:rPr>
        <w:t xml:space="preserve">Об утверждении  списков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:rsidR="005A621A" w:rsidRPr="00393B98" w:rsidRDefault="00783404" w:rsidP="005016F0">
      <w:pPr>
        <w:pStyle w:val="a7"/>
        <w:ind w:firstLine="709"/>
        <w:rPr>
          <w:b/>
          <w:bCs/>
          <w:iCs/>
        </w:rPr>
      </w:pPr>
      <w:r>
        <w:rPr>
          <w:b/>
        </w:rPr>
        <w:t xml:space="preserve">по состоянию на </w:t>
      </w:r>
      <w:r w:rsidR="005016F0" w:rsidRPr="00393B98">
        <w:rPr>
          <w:b/>
        </w:rPr>
        <w:t>1 января 202</w:t>
      </w:r>
      <w:r w:rsidR="006730C0">
        <w:rPr>
          <w:b/>
        </w:rPr>
        <w:t>1</w:t>
      </w:r>
      <w:r w:rsidR="005016F0" w:rsidRPr="00393B98">
        <w:rPr>
          <w:b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E84854" w:rsidRDefault="00E84854" w:rsidP="004F1BF0">
      <w:pPr>
        <w:pStyle w:val="a4"/>
        <w:ind w:firstLine="720"/>
        <w:rPr>
          <w:sz w:val="28"/>
          <w:szCs w:val="28"/>
        </w:rPr>
      </w:pPr>
      <w:r w:rsidRPr="00E84854">
        <w:rPr>
          <w:sz w:val="28"/>
          <w:szCs w:val="28"/>
        </w:rPr>
        <w:t xml:space="preserve">В соответствии </w:t>
      </w:r>
      <w:r w:rsidR="00393B98">
        <w:rPr>
          <w:sz w:val="28"/>
          <w:szCs w:val="28"/>
        </w:rPr>
        <w:t xml:space="preserve">со </w:t>
      </w:r>
      <w:r w:rsidRPr="00E84854">
        <w:rPr>
          <w:sz w:val="28"/>
          <w:szCs w:val="28"/>
        </w:rPr>
        <w:t xml:space="preserve"> стать</w:t>
      </w:r>
      <w:r w:rsidR="00393B98">
        <w:rPr>
          <w:sz w:val="28"/>
          <w:szCs w:val="28"/>
        </w:rPr>
        <w:t>ей</w:t>
      </w:r>
      <w:r w:rsidRPr="00E84854">
        <w:rPr>
          <w:sz w:val="28"/>
          <w:szCs w:val="28"/>
        </w:rPr>
        <w:t xml:space="preserve"> 25 Закона Свердловской области  от 7 июля 2004 года №18-ОЗ «Об особенностях регулирования земельных отношений на территории Свердловской области</w:t>
      </w:r>
      <w:r w:rsidRPr="00E84854">
        <w:rPr>
          <w:sz w:val="28"/>
          <w:szCs w:val="28"/>
          <w:shd w:val="clear" w:color="auto" w:fill="FFFFFF" w:themeFill="background1"/>
        </w:rPr>
        <w:t>»</w:t>
      </w:r>
      <w:r w:rsidRPr="00E84854">
        <w:rPr>
          <w:sz w:val="28"/>
          <w:szCs w:val="28"/>
        </w:rPr>
        <w:t xml:space="preserve"> </w:t>
      </w:r>
      <w:r w:rsidR="00393B98">
        <w:rPr>
          <w:sz w:val="28"/>
          <w:szCs w:val="28"/>
        </w:rPr>
        <w:t>и заявлениями граждан,</w:t>
      </w:r>
      <w:r w:rsidRPr="00E84854">
        <w:rPr>
          <w:sz w:val="28"/>
          <w:szCs w:val="28"/>
        </w:rPr>
        <w:t xml:space="preserve"> ОМС</w:t>
      </w:r>
      <w:r w:rsidR="005A621A" w:rsidRPr="00E84854">
        <w:rPr>
          <w:sz w:val="28"/>
          <w:szCs w:val="28"/>
        </w:rPr>
        <w:t xml:space="preserve">  </w:t>
      </w:r>
      <w:r w:rsidR="00567DE9" w:rsidRPr="00E84854">
        <w:rPr>
          <w:sz w:val="28"/>
          <w:szCs w:val="28"/>
        </w:rPr>
        <w:t>«Комитет по управлению имуществом»</w:t>
      </w:r>
    </w:p>
    <w:p w:rsidR="004F1BF0" w:rsidRPr="005A621A" w:rsidRDefault="004F1BF0" w:rsidP="004F1BF0">
      <w:pPr>
        <w:jc w:val="both"/>
        <w:rPr>
          <w:b/>
          <w:sz w:val="28"/>
          <w:szCs w:val="28"/>
        </w:rPr>
      </w:pPr>
      <w:r w:rsidRPr="005A621A">
        <w:rPr>
          <w:b/>
          <w:sz w:val="28"/>
          <w:szCs w:val="28"/>
        </w:rPr>
        <w:t>П</w:t>
      </w:r>
      <w:r w:rsidR="00567DE9" w:rsidRPr="005A621A">
        <w:rPr>
          <w:b/>
          <w:sz w:val="28"/>
          <w:szCs w:val="28"/>
        </w:rPr>
        <w:t>РИКАЗЫВАЕТ</w:t>
      </w:r>
      <w:r w:rsidRPr="005A621A">
        <w:rPr>
          <w:b/>
          <w:sz w:val="28"/>
          <w:szCs w:val="28"/>
        </w:rPr>
        <w:t>:</w:t>
      </w:r>
    </w:p>
    <w:p w:rsidR="00393B98" w:rsidRPr="00B94E69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</w:t>
      </w:r>
      <w:r w:rsidR="00783404">
        <w:t xml:space="preserve"> </w:t>
      </w:r>
      <w:r w:rsidRPr="00B94E69">
        <w:t>1</w:t>
      </w:r>
      <w:r>
        <w:t xml:space="preserve"> января 2</w:t>
      </w:r>
      <w:r w:rsidRPr="00B94E69">
        <w:t>0</w:t>
      </w:r>
      <w:r>
        <w:t>2</w:t>
      </w:r>
      <w:r w:rsidR="006730C0">
        <w:t>1</w:t>
      </w:r>
      <w:r w:rsidRPr="00B94E69">
        <w:t xml:space="preserve"> года (прилагается).</w:t>
      </w:r>
    </w:p>
    <w:p w:rsidR="00393B98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ОМС «Комитет по управлению имуществом Каменск-Уральского</w:t>
      </w:r>
      <w:r w:rsidR="00713E44">
        <w:t xml:space="preserve"> городского округа</w:t>
      </w:r>
      <w:r>
        <w:t>»</w:t>
      </w:r>
      <w:r>
        <w:rPr>
          <w:szCs w:val="28"/>
        </w:rPr>
        <w:t>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>3. Контроль за исполнением настоящего приказа возложить на начальника отдела по земле О.С. Пермякову.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1F35F7" w:rsidRDefault="001F35F7" w:rsidP="00783404">
      <w:pPr>
        <w:jc w:val="right"/>
      </w:pPr>
    </w:p>
    <w:p w:rsidR="00783404" w:rsidRPr="00DC59A2" w:rsidRDefault="00783404" w:rsidP="00783404">
      <w:pPr>
        <w:jc w:val="right"/>
      </w:pPr>
      <w:r w:rsidRPr="00DC59A2">
        <w:lastRenderedPageBreak/>
        <w:t xml:space="preserve">Утвержден </w:t>
      </w:r>
      <w:r>
        <w:t xml:space="preserve"> </w:t>
      </w:r>
      <w:r w:rsidRPr="00DC59A2">
        <w:t xml:space="preserve">Приказом ОМС </w:t>
      </w:r>
    </w:p>
    <w:p w:rsidR="00783404" w:rsidRPr="00DC59A2" w:rsidRDefault="00783404" w:rsidP="00783404">
      <w:pPr>
        <w:jc w:val="right"/>
      </w:pPr>
      <w:r w:rsidRPr="00DC59A2">
        <w:t xml:space="preserve">«Комитет по управлению имуществом </w:t>
      </w:r>
    </w:p>
    <w:p w:rsidR="00783404" w:rsidRPr="00DC59A2" w:rsidRDefault="00783404" w:rsidP="00783404">
      <w:pPr>
        <w:jc w:val="right"/>
      </w:pPr>
      <w:r w:rsidRPr="00DC59A2">
        <w:t>Каменск-Уральского</w:t>
      </w:r>
      <w:r w:rsidR="005E626C">
        <w:t xml:space="preserve"> городского округа</w:t>
      </w:r>
      <w:r w:rsidRPr="00DC59A2">
        <w:t xml:space="preserve">» </w:t>
      </w:r>
    </w:p>
    <w:p w:rsidR="00783404" w:rsidRPr="00DC59A2" w:rsidRDefault="00783404" w:rsidP="00783404">
      <w:pPr>
        <w:jc w:val="right"/>
      </w:pPr>
      <w:r w:rsidRPr="00DC59A2">
        <w:t xml:space="preserve">от  </w:t>
      </w:r>
      <w:r w:rsidR="006445D7">
        <w:t>21.01.</w:t>
      </w:r>
      <w:r w:rsidR="006B12B7">
        <w:t>2021</w:t>
      </w:r>
      <w:r w:rsidRPr="00DC59A2">
        <w:t xml:space="preserve">   №</w:t>
      </w:r>
      <w:r>
        <w:t xml:space="preserve"> </w:t>
      </w:r>
      <w:r w:rsidR="006445D7">
        <w:t>28</w:t>
      </w:r>
    </w:p>
    <w:p w:rsidR="00783404" w:rsidRDefault="00783404" w:rsidP="00783404">
      <w:pPr>
        <w:pStyle w:val="ac"/>
      </w:pPr>
    </w:p>
    <w:p w:rsidR="00783404" w:rsidRDefault="00783404" w:rsidP="00783404">
      <w:pPr>
        <w:pStyle w:val="ac"/>
        <w:jc w:val="center"/>
        <w:rPr>
          <w:sz w:val="24"/>
          <w:szCs w:val="24"/>
        </w:rPr>
      </w:pPr>
      <w:r w:rsidRPr="00096370">
        <w:rPr>
          <w:sz w:val="24"/>
          <w:szCs w:val="24"/>
        </w:rPr>
        <w:t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>
        <w:rPr>
          <w:sz w:val="24"/>
          <w:szCs w:val="24"/>
        </w:rPr>
        <w:t xml:space="preserve">21 </w:t>
      </w:r>
      <w:r w:rsidRPr="00096370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</w:t>
      </w:r>
      <w:r w:rsidR="008C687E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26"/>
        <w:gridCol w:w="2552"/>
        <w:gridCol w:w="2986"/>
      </w:tblGrid>
      <w:tr w:rsidR="00783404" w:rsidRPr="00DC59A2" w:rsidTr="001F35F7">
        <w:trPr>
          <w:trHeight w:val="333"/>
        </w:trPr>
        <w:tc>
          <w:tcPr>
            <w:tcW w:w="851" w:type="dxa"/>
          </w:tcPr>
          <w:p w:rsidR="00783404" w:rsidRPr="00DC59A2" w:rsidRDefault="00783404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 xml:space="preserve">№ </w:t>
            </w:r>
            <w:r w:rsidR="001F35F7">
              <w:rPr>
                <w:b/>
                <w:snapToGrid w:val="0"/>
                <w:color w:val="000000"/>
              </w:rPr>
              <w:t>оч.</w:t>
            </w:r>
          </w:p>
        </w:tc>
        <w:tc>
          <w:tcPr>
            <w:tcW w:w="2126" w:type="dxa"/>
          </w:tcPr>
          <w:p w:rsidR="00783404" w:rsidRPr="00DC59A2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2" w:type="dxa"/>
          </w:tcPr>
          <w:p w:rsidR="00783404" w:rsidRPr="00DC59A2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86" w:type="dxa"/>
          </w:tcPr>
          <w:p w:rsidR="00783404" w:rsidRPr="00DC59A2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Антропов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Антропова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Гульниса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Маннафовна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Бицюк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Нестеров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Нестерова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Богунов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Богунова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Артюшин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Артюшина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Шуплецов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Валентинович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Шуплецова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Егоровна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Привалов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Григорьевич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Привалова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Марине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Саркисовна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Азизулла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Ядигар оглы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Акберова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Илаха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Агакерим кызы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Ярославцева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Ярославцев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Тишунов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Тишунова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Постоян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Армен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Вардгесович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Постоян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Яковлев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Яковлева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Большакова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Перевозкина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Мелконян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Эдгар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Агасевич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Мелконян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Сюзанна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Самвеловна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Токарев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Васькин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Абилова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Рашитовна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Туринцев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Туринцева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Фарагатовна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Шайхитдинов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Лиазович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Шайхитдинова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Лобов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Лобова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Симонов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Симонова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Шевчик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Шевчик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Галиева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Фания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Нуритдиновна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Матюшов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Матюшова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Бударина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Бударин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Павловских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Тюлюбаев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Жаслан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Багитжанович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Тюлюбаева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Акмарал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Сабржановна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lastRenderedPageBreak/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Симанова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Симанов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Гусева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Гусев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Адипович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Кучурян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Георгиевич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Кучурян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Сажаева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Чегодаев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Чегодаева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Белоносова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Слободчиков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Слободчикова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Довлат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Ширали оглы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Алекберова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Ильхама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Закир кызы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Обухова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Третьякова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Миронова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Селезнева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Селезнев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Антон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Лопарева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Амина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Халиловна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Лопарев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Лайтер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Лайтер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Антон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Маковкин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Маковкина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Цейлер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Романович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Цейлер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Самохина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Самохин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Рубникович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Буторина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Мурзина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Мурзин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Григорьевич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Файзуллина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Файзуллин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Рыбинский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Рыбинская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Исхакова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Балашова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Балашов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Меньшиков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Эдуард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Меньшикова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Тюков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Тюкова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Сайфутдинова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Сайфутдинов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Ильясович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Щербакова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Шугаева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Пронин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Хакимова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Ибрагимовна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Северухин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Северухина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Кошелев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Денис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Кошелева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Актемежова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Кукарина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Кукарин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Миронова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Миронов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Парфенова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Севостьянов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Цуриков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Цурикова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lastRenderedPageBreak/>
              <w:t>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Медведевских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Усольцева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Форись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Форись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Милакина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Спиридонова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Спиридонов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Валентинович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Манжула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Чегаева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Пустынных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Затяева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Мягкова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Демец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Ефремова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Таратынкина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Таратынкин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Прищенко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Калгина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Эльвира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Илгизяровна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Зубкова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Бабкин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Бабкина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Чемезова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Константиновна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Таскаева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Боровикова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Боровиков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Торхова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Шульгин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Шабалина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Бурлев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Бурлева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Усольцева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Усольцев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Ходосевич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Папулова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Казанцева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Казанцев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Станиславович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Додонов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Додонова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Сидоров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Эдуардович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Сидорова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Вернидуб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Возчикова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Суханова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Валентина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Суханов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Краев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Краева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Чепурных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Чувакова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Луговская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Деменьшина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Водолажская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Анжелина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Тихонова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Альбертовна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Морозова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Бахарев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Бахарева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Коновалова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Коновалов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Колобова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Эльвира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Жанадиловна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Ковригина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Вадимовна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Первушина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Нелли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Ахатовна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Первушин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Филякина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Наумова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Наумов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Бушуева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Бушуев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Садчикова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Шелудякова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Никитин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Никитина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Ратосеп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Киселева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Киселев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Абрамова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Созонова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Трофимова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Мухлынина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Мухлынин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Шимбель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Шимбель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Эдуард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Станиславович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Кунцевич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Самолюк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Редикурцева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Трофимов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Трофимова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Белоусова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Альбина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Миллятовна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Осинцева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Якушев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Семён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Игоревич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Якушева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Табризовна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Вешкурцева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Вешкурцев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Сайфудинова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Сайфудинова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Ренат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Фанильевич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Сайфидияров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Фирдус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Габдельянович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Сайфидиярова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Анфиса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Рафаиловна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Хаова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Юлдашева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Зиннатулловна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Мухаметшина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Идатовна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Шонохова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Шонохов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Магрычева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Филиппова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Невьянцева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Акулова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Акулов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Федорович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Филиппова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Середина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Барышева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Грехова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Аминева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Романовна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Болотова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Болотов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Денис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Пшеницын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Пшеницына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Савинова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Ряпосова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Ряпосов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Котельников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Котельникова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Горбенко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Горбенко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Мухамедзянов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Мухамедзянова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Рафкатовна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Яковлева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Борисовна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Яковлев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Королёва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Лугинина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Пахомова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Корелин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Казаков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Казакова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Ирековна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Вараксина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Дементьева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Римма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Ванировна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Дементьев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Шляпникова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Шляпников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Агзамович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Шумкова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Шумков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Тверитин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Тверитина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Таисия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Слатина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Черноскутова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Черноскутов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Ковалёва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Чистякова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Горбачевская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Горбачевский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Герасимова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Назарук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Парадеева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Самвеловна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Парадеев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Жомова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Жомов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Взнуздаева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Маматкулов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Ёрмухамад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Мухамадаминович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Маматкулова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Шахноза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Бахтияровна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Никишова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Никишов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Гурьева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Козлова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Козлов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Игоревич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Горенок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Федорович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Копылова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Копылов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Устинова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Матьякубов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Матьякубова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Тухтасунова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Гульмира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Азизматовна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Тухтасунов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Дилшод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Обиддинович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Пахаренко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Пахаренко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199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Нуркайтбаева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Альбина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Данисовна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Ибрагимов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Уланбек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Хайруллаевич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Рахматуллина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Равильевна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Садретдинова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Кираматов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Альберт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Нагимжанович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Кираматова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Рафкатовна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Харласов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Наиль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Лутович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Харласова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Борисовна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Джумабоева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Дымшакова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Тюрина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Тахировна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Тюрин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Пучкова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Пучков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lastRenderedPageBreak/>
              <w:t>211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Савин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Ягафарова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Гасимовна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Зырянов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Зырянова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Плотникова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Легаева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Гайсина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Яхиевна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Коршунова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Коршунов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Багаутдинова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Багаутдинов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Ринат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Радикович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Патракова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Патраков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Евдокимова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Сагитов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Ренат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Наильевич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Сагитова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Дамировна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Богрова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Богров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Станислав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Игоревич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Максимова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Дьячкова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Дьячков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Нурушева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Талипповна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Жигалова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Кристина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Динмухаметова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Трохова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Бархатова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Евсюков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Евсюкова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Иманов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Иманова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Лагунова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Павлецова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Стерлядьева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Овчинникова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Плаксина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Лобова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Махмутовна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Комарова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Комаров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Гривицкая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Трифонова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Калистратова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Зиля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Салаватовна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Калистратов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Хренова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Гречина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Юсупова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Ризвановна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Артур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Валентина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Измоденова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Виолетта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Измоденов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Ярославцева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Курмачева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Руслановна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Курмачев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Олегович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Солодонов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Солодонова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Распопов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Распопова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Машьянова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Третьяков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Третьякова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Салаватовна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Рабизо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Михайловна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Оберман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Оберман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Робертович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Кадочников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Истомова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Гребенщиков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Гребенщикова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Юсупова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Юсупов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Альберт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Нигамажанович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Зотова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Бойкова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Чернышева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Батракова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Казанцева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Васенин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Денис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Витальевич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Васенина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Притчина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Колесов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Колесова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Валерьевна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Анисимова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Ушаков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Ушакова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Горбунова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Кленова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Аббасова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Эльнара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Сабирхан кызы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Таскаев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Григорьевич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Таскаева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Фазылова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Ражаповна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Обвинцева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Зубарева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Вячеславовна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Щербакова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Чадова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Шляпникова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Шляпников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Семянникова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Васильевна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Рыкова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Портнова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Петровна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Налетов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Иван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Налетова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Вера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Верьякова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Верьяков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Геннадьевич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Зоитова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Лекомцева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Гайбель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Викторович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Гайбель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Белоносова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Родионова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Пшеницына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Сергеевна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Мифтахов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Маратович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Зяблина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Зяблин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299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Мехонцева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Анатольевна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Полина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Андреевна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Сажаева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Раисовна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Хорьков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Хорькова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Леонидовна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Ермакова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Ермаков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Владимирович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Ихсанова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Маратовна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Павлова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Зинченко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Николаевна</w:t>
            </w:r>
          </w:p>
        </w:tc>
      </w:tr>
      <w:tr w:rsidR="001F35F7" w:rsidRPr="001F35F7" w:rsidTr="001F35F7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Зинченко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Станислав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Игоревич</w:t>
            </w:r>
          </w:p>
        </w:tc>
      </w:tr>
      <w:tr w:rsidR="001F35F7" w:rsidRPr="001F35F7" w:rsidTr="00BA0854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307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Лысанова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5F7" w:rsidRPr="001F35F7" w:rsidRDefault="001F35F7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1F35F7">
              <w:rPr>
                <w:b/>
                <w:snapToGrid w:val="0"/>
                <w:color w:val="000000"/>
              </w:rPr>
              <w:t>Александровна</w:t>
            </w:r>
          </w:p>
        </w:tc>
      </w:tr>
    </w:tbl>
    <w:p w:rsidR="00783404" w:rsidRDefault="00783404" w:rsidP="00133698">
      <w:pPr>
        <w:jc w:val="both"/>
        <w:rPr>
          <w:sz w:val="28"/>
          <w:szCs w:val="28"/>
        </w:rPr>
      </w:pPr>
    </w:p>
    <w:p w:rsidR="00CD304F" w:rsidRDefault="00CD304F" w:rsidP="00133698">
      <w:pPr>
        <w:jc w:val="both"/>
        <w:rPr>
          <w:sz w:val="28"/>
          <w:szCs w:val="28"/>
        </w:rPr>
      </w:pPr>
    </w:p>
    <w:p w:rsidR="00CD304F" w:rsidRDefault="00CD304F" w:rsidP="00133698">
      <w:pPr>
        <w:jc w:val="both"/>
        <w:rPr>
          <w:sz w:val="28"/>
          <w:szCs w:val="28"/>
        </w:rPr>
      </w:pPr>
    </w:p>
    <w:p w:rsidR="00CD304F" w:rsidRDefault="00CD304F" w:rsidP="00CD304F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>
        <w:rPr>
          <w:sz w:val="24"/>
          <w:szCs w:val="24"/>
        </w:rPr>
        <w:t xml:space="preserve">1.2021 </w:t>
      </w:r>
      <w:r w:rsidRPr="00AC17CD">
        <w:rPr>
          <w:sz w:val="24"/>
          <w:szCs w:val="24"/>
        </w:rPr>
        <w:t xml:space="preserve"> (абз.3 п.1 ст.26 Закона Свердловской области от 07.07.2004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CD304F" w:rsidRPr="00DC59A2" w:rsidTr="004E50F0">
        <w:trPr>
          <w:trHeight w:val="213"/>
        </w:trPr>
        <w:tc>
          <w:tcPr>
            <w:tcW w:w="709" w:type="dxa"/>
          </w:tcPr>
          <w:p w:rsidR="00CD304F" w:rsidRPr="00DC59A2" w:rsidRDefault="00CD304F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</w:tcPr>
          <w:p w:rsidR="00CD304F" w:rsidRPr="00DC59A2" w:rsidRDefault="00CD304F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</w:tcPr>
          <w:p w:rsidR="00CD304F" w:rsidRPr="00DC59A2" w:rsidRDefault="00CD304F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69" w:type="dxa"/>
          </w:tcPr>
          <w:p w:rsidR="00CD304F" w:rsidRPr="00DC59A2" w:rsidRDefault="00CD304F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Скаредина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Осипов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Скурихин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Падерин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Падерина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Клейменов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Войтенко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Гулемин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Сокерин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Олег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Изосимович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Рыбина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Ризаевна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Благовещенская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Колчанова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Тазлима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Фахрутдиновна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Женфида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Бариевна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Смольников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Гулемина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Батырханова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Магзума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Гасимовна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Прокофьевна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Мухаметшина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Идатовна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Слезкин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Трофимович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Слезкина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Жиделева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Барабошин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Крючкова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Куфтин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Куфтина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Чериканова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Акимович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Плотников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Айдамирова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Кругликова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Масагутова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Вазира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 -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Селиванова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Шекунова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Бугров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Касаткина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Красавцева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Красулина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Владиленович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Алёхина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Галимжан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Сабиржанович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Замятин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Фахретдинов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Махмут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Мингазетдинович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Никифоровна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Гусельникова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Сийдо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Филипповна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Лачихин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Мобило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Шмидт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Рудольфович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Пухнатов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Куевда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Топнев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Мышлянов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Мышлянова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Чупин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Галяминских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Александра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Хомутова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Айратович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Джуманиязов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Бердыевич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Шихирин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Гоптарева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Гавриловна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Савватеев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Хоченкова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Гатауллина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Хоружая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Мачехин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Канзафарова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Шариповна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Осколкова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Шерстобитов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Шариповна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Старцева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Августа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Кешковская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Кешковский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Москалев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Москалева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Дождикова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Дождиков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Аглуллин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Шумкова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Чехленко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Мавлютовна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Хисамов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Сабиржанович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Сыромятников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Кремешков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Вольхина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Хаясовна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Тюрина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Абраменко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Фомичев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Шаламова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Пашаев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Бекага оглы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Мигалев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Гиниятуллинович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Плешкова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Кузьмовна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Аветисян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Ваник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Арамайсович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Лобузнова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Логинов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Королёв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Шайдурова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Агафонова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Плакхин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Смертин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Марксовна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Гоглачёв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Гоглачёва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Шаркунов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Широкова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Чернопрудов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Мусихин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Кокшарова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Бартош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Богомазова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Степанидина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Парасковья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Милентьевна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Бредов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Волосников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Ахмеджанова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Люция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Бикташевна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Зиневич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Самвелович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Ахтямов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Бикташевна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Гаврилович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Хамидовна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Солженикин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Даниловна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Пучков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Пучкова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Хужина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Ильгизаровна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Берсенев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Пастушенко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Мелентьевна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Глазачев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Ильясов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Гайнетдинович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Фидият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Майсафа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Кираматовна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Юлдашевич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Бошян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Саргис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Сережаевич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Туркеев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Гайнуллин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Наилевна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Паюсов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Заболотная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Юлдашевна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Паюсова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Вострова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Суворов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Римма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Афонасьевна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Сукиасян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Генрик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Азатович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Хасанова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Музафаровна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Рамазанович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Суровенкова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Сокерина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Селюкович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Кудымова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Тупоногова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Рахумбаевна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Шалыгина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Евдокия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Германовна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Фоминых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Максимович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Лактионов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Запивалов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Запивалова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Спицын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Костюченко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Рафаэлович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Захарович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Безбородова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Стародубцев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Суханкин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Заостровных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Шестобуз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Рафкат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Нигмаджанович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Ишимникова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Разида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Галихановна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Габдуллин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Фарит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Зарифуллович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Балдина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Фархиуллин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Дамбил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Самулович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Фархиуллина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Хаязовна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Сверельщиков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Сверельщикова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Марсель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Гансович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Лаврухин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Косяк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Липаткин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Ядренников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Афонасьевич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Ядренникова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Гагулин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Рябов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Ярмышев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Яковлевич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Козиненко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Ираида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Семибратов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Шувалова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Шарафетдинович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Харитонова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Пепеляева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Мансуров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Мунирович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Фаритович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Тимофеевич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Мавлютовна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Моргунова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Юдинцева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Элеонора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Яхиевна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Мухамедьяров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Потеряева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Файзулла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Нони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Каландаров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Нусратулло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Искандарович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Ефим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Колчин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Овечкина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Алимбочко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Полуяхтова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Кайгородова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Зыябидин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Занахович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Юлдашев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Мунирович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Наумчук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Куламовна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Марьям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Зауровна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Вьюкова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Ахмадеева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Бородавкина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Милицкий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Шмыров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Шмырова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Октябрина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Суворова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Глушенков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Мещерякова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Файзулин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Куюмов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Куюмова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Мустакимовна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Гайтнуровна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Филуровна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Стеклянская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Бухтиярова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Сухорукова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Краюшкин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Гадаборшева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Ибрагимовна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Ибрагим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Хаматханович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Гибадуллин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Тараненко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Ибрагимович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Котряков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Цируль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Паластров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Говорун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Бурылин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Тимофеевич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Пичугина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Говохин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Губская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Швецова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Мясоедов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Мясоедова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Соболь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Раушания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Габдрахимовна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Лаврентьевич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Молодцова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Маркеловна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Пастухова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Голощапов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Майорова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Зульфия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Каримовна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Мохамедович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Черемисина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Никулин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Мыльников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Мыльникова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Казанцева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Ванировна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Спиридонов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Бунтовских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Таушканова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Запрудин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Маковая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Игнатьевна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Шмаргай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Иосава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Идиатовна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Револютовна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Экштейн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Ризем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Нажмутдинович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Меклащук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Фахрутдинов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Рыбникова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Гатиятуллина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Валерьяновна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Курбангалиев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Флюрович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Курбатова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Редько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Гулько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Анжелла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Щебет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Миннежановна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Лихачева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Просвирнин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Щемелев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Тузков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Моторина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Пересторонина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Крапивина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Гераськин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Еремеевич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Филонов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Горостовский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Лекомцев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Рябова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Сухоставская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Сухоставский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Вершинина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Бурдуков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Колмогоров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Мухаметшинович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Кулешова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Сугоняева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Сугоняев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Хайруллин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Фанильевич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Хайруллина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Пыхтеева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Шуманская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Афанасьевна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Гарифович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Кирженкова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Юзовна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Векшегонова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Шигабнев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Закатович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Надточей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Октябрина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Степановна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Циренщикова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Мосолов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Сысолов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Якушина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Шереметова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 xml:space="preserve">Вершинина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Афонасьевна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Сиражевич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Стяжкина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Стяжкин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Кремешкова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Пьянкова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Качкаева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Сагитова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Шалимова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Филипповна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Кыштымова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Сметанин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Нигамажановна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Мартынова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Копоть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Прокопьева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Лаврентьевна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Королев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Килунова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Тверитина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Тверитин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Садырова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Нафиза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Иминдижановна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Чибичкина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Ляпина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Харитоновна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Белоголов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Иосифовна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Рубаха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Коверзнев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Коверзнева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Мехонцев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Зиннатов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Тельман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 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Гаухара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Гарифовна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Фаритжановна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Бурханова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Зайтуна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Идиятовна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Зубчик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Саламатова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Саламатов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Чеснокова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Палтусов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Колупаева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Абдоллаевна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lastRenderedPageBreak/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Нигамажанович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Снигирева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Серебренников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Белоглазов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Белоглазова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Голнарисовна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Ецкало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Кунакильдин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Миратович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Южаков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Вахитовна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Каменева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Кривошеев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Сапина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Аверьянов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Заводская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Пупырев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Пупырева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Татарченко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Митрофанович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Харламов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Боровикова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Магзумова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Бойцов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Еремян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Рафиковна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  <w:r w:rsidRPr="00743ACC">
              <w:rPr>
                <w:b/>
                <w:snapToGrid w:val="0"/>
                <w:color w:val="000000"/>
              </w:rPr>
              <w:t>778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Кукушкина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743ACC" w:rsidRPr="00743ACC" w:rsidTr="00743ACC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Кукушкин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ACC" w:rsidRPr="00743ACC" w:rsidRDefault="00743ACC" w:rsidP="00743ACC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743ACC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4801B3" w:rsidRDefault="004801B3" w:rsidP="00133698">
      <w:pPr>
        <w:jc w:val="both"/>
        <w:rPr>
          <w:sz w:val="28"/>
          <w:szCs w:val="28"/>
        </w:rPr>
      </w:pPr>
    </w:p>
    <w:p w:rsidR="004801B3" w:rsidRPr="00AC17CD" w:rsidRDefault="004801B3" w:rsidP="004801B3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>
        <w:rPr>
          <w:sz w:val="24"/>
          <w:szCs w:val="24"/>
        </w:rPr>
        <w:t xml:space="preserve">  </w:t>
      </w:r>
      <w:r w:rsidRPr="00AC17CD">
        <w:rPr>
          <w:sz w:val="24"/>
          <w:szCs w:val="24"/>
        </w:rPr>
        <w:t>по состоянию на 01.0</w:t>
      </w:r>
      <w:r>
        <w:rPr>
          <w:sz w:val="24"/>
          <w:szCs w:val="24"/>
        </w:rPr>
        <w:t>1</w:t>
      </w:r>
      <w:r w:rsidRPr="00AC17CD">
        <w:rPr>
          <w:sz w:val="24"/>
          <w:szCs w:val="24"/>
        </w:rPr>
        <w:t>.20</w:t>
      </w:r>
      <w:r>
        <w:rPr>
          <w:sz w:val="24"/>
          <w:szCs w:val="24"/>
        </w:rPr>
        <w:t>21</w:t>
      </w:r>
    </w:p>
    <w:p w:rsidR="004801B3" w:rsidRPr="00DC59A2" w:rsidRDefault="004801B3" w:rsidP="004801B3">
      <w:pPr>
        <w:pStyle w:val="ac"/>
      </w:pPr>
      <w:r w:rsidRPr="00AC17CD">
        <w:rPr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81"/>
      </w:tblGrid>
      <w:tr w:rsidR="004801B3" w:rsidRPr="00DC59A2" w:rsidTr="004E50F0">
        <w:trPr>
          <w:trHeight w:val="213"/>
        </w:trPr>
        <w:tc>
          <w:tcPr>
            <w:tcW w:w="709" w:type="dxa"/>
          </w:tcPr>
          <w:p w:rsidR="004801B3" w:rsidRPr="00DC59A2" w:rsidRDefault="004801B3" w:rsidP="004E50F0">
            <w:pPr>
              <w:rPr>
                <w:b/>
                <w:snapToGrid w:val="0"/>
                <w:color w:val="000000"/>
              </w:rPr>
            </w:pPr>
            <w:r w:rsidRPr="00DC59A2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</w:tcPr>
          <w:p w:rsidR="004801B3" w:rsidRPr="00DC59A2" w:rsidRDefault="004801B3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</w:tcPr>
          <w:p w:rsidR="004801B3" w:rsidRPr="00DC59A2" w:rsidRDefault="004801B3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81" w:type="dxa"/>
          </w:tcPr>
          <w:p w:rsidR="004801B3" w:rsidRPr="00DC59A2" w:rsidRDefault="004801B3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DC59A2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Никита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Ашрафовна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Шауракс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Шауракс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Данилова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Прилежаев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Прилежаева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Бисеров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Бисерова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Бугаев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Жижина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Угольников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Угольникова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Брусянина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Брусянин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Лебедкин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Ворфоломеев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Ворфоломеева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Рамилевич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Рахмангулов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Ахмед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Алхазурович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Рахмангулова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Анясович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Григорьева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Любава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lastRenderedPageBreak/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Генералов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Генералова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Соболев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Коноплев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Коноплева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Ковальский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Ковальская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Хамидуллин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Руфат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Сабирьянович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Хамидуллина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Глебовна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Земская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Удачина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Четыркин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Четыркина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Пологов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Пологова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Минеева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Минеев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Бессонов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Бессонова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Гулисовна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Олег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Останков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Останкова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Ефремов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Муртазина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Муртазин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Рамзильевич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Клюшин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Утгоф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Сусанна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Заварухина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Захаровна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Заварухин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Багаутдинова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Багаутдинов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lastRenderedPageBreak/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Голодкова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Голодков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Любимцев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Любимцева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Филюшкин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Филюшкина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Ефимкин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Ефимкина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Тумашов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Тумашова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Багрецов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Багрецова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Аббасов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Алханович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Рахимьяновна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Водопьянов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Водопьянова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Подгорнов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Красиков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Красикова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Зайцева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lastRenderedPageBreak/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Закиевна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Федорцев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Федорцева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Епанечников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Пшеницина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Болдырев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Болдырева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Ильина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Кармацкая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Лобанов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Софрыгин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Сайфутдинов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Сайфутдинова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Махмутовна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Махмутовна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Машьянова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Машьянов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Фокеева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Данилович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Камильевна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Литвинов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Литвинова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Чулкова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Сайченко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Варя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Вычужанина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Нургалеев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Нургалеева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Мордовочкина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Бородкин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Земеров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Земерова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Родченко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Маслова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Панюшкина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Панюшкин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Панкратов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Панкратова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Тумайкин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Тумайкина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Авдеев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Авдеева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Прохор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Санникова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Голубкин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Голубкина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 xml:space="preserve">Брусницын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Брусницына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Белая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Задорина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Водолазов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Водолазова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Нафисович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Ряифовна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rPr>
                <w:b/>
                <w:snapToGrid w:val="0"/>
                <w:color w:val="000000"/>
              </w:rPr>
            </w:pPr>
            <w:r w:rsidRPr="004E50F0">
              <w:rPr>
                <w:b/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8B3FF5" w:rsidP="004E50F0">
            <w:pPr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Рыбинский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E50F0" w:rsidRPr="004E50F0" w:rsidTr="004E50F0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F0" w:rsidRPr="004E50F0" w:rsidRDefault="008B3FF5" w:rsidP="004E50F0">
            <w:pPr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Рыбинская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F0" w:rsidRPr="004E50F0" w:rsidRDefault="004E50F0" w:rsidP="004E50F0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E50F0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Тананыхин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Фатюшина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Колпащиков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Колпащикова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Шварева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Ганиман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Рисс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Еремеев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Адамов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Айратович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Темирханов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Кубаханович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Горячев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Горячева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Суевалова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Астанов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Астанова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Маканик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Каргаполов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Лозовик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Гаврюшенко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Копорулин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Копорулина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Топилин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Прокопьев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Епимахов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Газизова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Газизов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Агаджанова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Бревенников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Бревенникова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Сагдатуллович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Расцелуев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Щелканов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Щелканова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Грамотеев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Лазеев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Шиловская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Альбитовна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Татарченков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Татарченкова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Шаретдинович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Ожиганов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Шокиржоновна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Шокиржоновна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Вольхин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Девяткин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Девяткина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Бусаров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Абдурафеев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Бушманов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Ращектаев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Ращектаева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Сиражетдинов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Тагильцев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Ортюков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Лагутов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Рожков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Скибин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Глухих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Скрипник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Назаров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Юдашкин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Нетунаев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Лисютенко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Городний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Гжещик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Чащин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Воронцов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Воронцова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Цыплухин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Чикунова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Плехов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Рифовна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Шипилов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Абашев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Васимович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Иманурович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Щипачев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Абрамсон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Радик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Файзрахманович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Боголюбова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Аркадий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Лагуткин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Янчуркин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Разницын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Целовальников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Таланкин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Иризепов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Харисович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Сарижан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Рахимович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Добровольский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Маноэль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Емельянович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Головнин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Лугинина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Мирославович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Володарьевна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Илгизовна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Изотов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Ажувановна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Батыршин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Маковкин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Чуклеев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Тетюцкий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Сумин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Вьюков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Коковихин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Мухамадеев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Главатских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Косолапов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Локтионова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Сахабиева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Лапшина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Рубиковна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Лапшин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Терехин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Воронков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Воронкова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Бабич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Березин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Чигвинцев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Алпеев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Ипполитов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Игнатьева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Мастерских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Семюниченко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Хамзин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Анверович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Плюхин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Плюхина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Галюкова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Сагитов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Миннижан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Нигамеджанович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Мацаль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Хафизов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Хамитович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Пчелова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Салдаев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Щипачёв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Щипачёва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Лазарев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Минниханов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Майданов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Сакиржанович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Альвиян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Шагабутдинов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Анясович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Шаньгина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Вагавиев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Талгатович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Вагавиева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Рифатовна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Волосников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 xml:space="preserve">Коршунова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Устюжанин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Устюжанина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Сабиржан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Гаерфанович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Фаятович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Рахимов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Нагимжанович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Волобуев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Лупачева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Ошивалов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Ошивалова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Мамедович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Бондарев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Бондарева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Касымов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Бездомов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Волошанинов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Волошанинова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Покусаев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Лысяков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Селезнева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Насруллоевна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Шелудяков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Шабло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Переплетчиков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Переплетчикова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Мухамедьярова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Рамиля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Ризвановна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Нуриагзамович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Хренов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Берестов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Красногоров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Красногорова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Скурихин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Скурихина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Яковлевич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Удачин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Алатарцев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Твердохлебов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Киреева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Марксович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Скутина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Баянкин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Голембовский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Крутиков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Германович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Евдошенко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Руднева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Юферова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Фахрисламов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Эрнестович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Неустроев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Братчиков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Сапогов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Сапогова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Бубнов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Лопатенко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Альбертовна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Оберман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Робертович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Щелконогов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Каптиев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Сеначин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Дедюхин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Словикович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Радиславовна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Гаптулхаковна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Чешуина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Бузиков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Бузикова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Закарян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Шушаник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Эдиковна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Колесников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Колесникова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Нурмухамедович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Наритдиновна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Уваров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Хмыльнин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Гоголев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Гоголева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Харласов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Лутович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Харласова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Кубышкин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Кубышкина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Синицких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Ражаповна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Колмаков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Крутой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Крутая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Мещереков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Мещерекова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Фаридович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Нуриахметова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Нечаев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Нечаева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Новокрещенов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Турсынбаевич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lastRenderedPageBreak/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Бантыш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Шаховская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Горенко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Вальтерович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Полекшанова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Курилова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Тараканов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Лагунов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Кочурин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Кочурина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Аскатович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Хайрзаманова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Фаритовна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Курганская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Зюбан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Моисеенко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E0A93" w:rsidRPr="003E0A93" w:rsidTr="003E0A9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E0A93" w:rsidRPr="003E0A93" w:rsidRDefault="003E0A93" w:rsidP="003E0A93">
            <w:pPr>
              <w:rPr>
                <w:b/>
                <w:snapToGrid w:val="0"/>
                <w:color w:val="000000"/>
              </w:rPr>
            </w:pPr>
            <w:r w:rsidRPr="003E0A93">
              <w:rPr>
                <w:b/>
                <w:snapToGrid w:val="0"/>
                <w:color w:val="000000"/>
              </w:rPr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A93" w:rsidRPr="003E0A93" w:rsidRDefault="003E0A93" w:rsidP="003E0A93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3E0A93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Огаркова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Милосердов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Маслакова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Драничников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Драничникова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Балазута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Чуркина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Набиулин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Набиулина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Канзафарова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Пугачева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Полетавкин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Альбина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Рамзильевна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Зиннуров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Ильгизарович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Фарит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Расульевич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Марсельевна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Богуславская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Шайхудинов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Фаритжанович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Шайхудинова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Римма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Разяповна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Добронравов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Некрасова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Коцарь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Гаязович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Бугуев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Бугуева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Ардаширов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Ардаширова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Брюхачев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Патрин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Патрина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Рафкатовна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762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Маркелов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Маркелова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Нуйкин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Оганян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Бабкенович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Чинарева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Братцев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Братцева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Шамильевич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Хусаинов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Хусаинова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Пахалуев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Грибашов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Грибашова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Трифонович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Михальченко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Алимбетов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Зубехин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Зубехина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Дербушев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Левшин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Аманжулов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Бектемыс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Туктамысович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Аманжулова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Сеипловна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799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Цыганков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Цыганкова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Ярославцев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Портнягина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Фануровна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Ермолаева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Настасья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811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Буламбаев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Аманжолович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Быханов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Лопатина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Полянский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Костылева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Самохин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Пшеницин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Масалитин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Масалитина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Чернышов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Чернышова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Потапов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Доможиров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Ведерников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Гимранов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Зайнитдинович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Ожиганова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Комлев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Комлева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Галимьянович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Пылаев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Пылаева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Фаэнильевна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Рифкатовна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Заровнятных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861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Ибодулоев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Арбобович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Ибодулоева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Салимгариев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Салимгариева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Тулайков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Шамилович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Пятилетова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Меньших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Обоскалов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Обоскалова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Жариков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Верховых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Арутюнян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Меружанович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Авшарян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Лилик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Размиковна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Рахимжановна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Ежов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Садовников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Садовникова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899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Тагирович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Нагимжанович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Тепляков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Демидов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Демидова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Нафисовна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Толмачев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Башта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Казакова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Вашкевич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Мизюлин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Мизюлина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Нафиков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Нафикова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Фаиловна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Артурович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Загидулина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Шонохова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Шонохов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Горинова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Сорокина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Щелудков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Щелудкова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Холкин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Холкина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Дрогалин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Дрогалина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Цмокалова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Беспутин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Загвоздин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Шрейдер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Гансовна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949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Мельцов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Дегтянников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Завиддинович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Ерыкалов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Фотеева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Зубарев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Щепелина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Варвара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Нестеров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Нестерова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Перевозкина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Тиморшаевна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Качесов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Буркова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Тычкин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Тычкина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Шкляева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Мясников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Суфияров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Рудикович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Суфиярова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Айратовна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Зинатулин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Альвет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Мударисович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Ключанский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Ключанская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Муравьев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Муравьева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Кирпищиков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Кокшаров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Кокшарова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Гузалия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Бойцова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997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999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Фирдавесович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Скоринов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Скоринова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Исмоилов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Абдуманон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Анварович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Орехова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Ходченкова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Ходченков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Тетерин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Тетерина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Чернядьева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Чернядьев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Ардалионов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Ардалионова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Кораблева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Кораблев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Шалвович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Кожнев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Козорезов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Козорезова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Фатихов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Фатихова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Капитонов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Заурбекович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Каракаева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Мингажев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Жамильевич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Мингажева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Нурмухаметов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Динисламович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Белоногова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Ошурков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Ошуркова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Липунова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Липунов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Пинженин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Пинженина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Басаргина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Басаргин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Пошлякова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Дворников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Дворникова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Мезенова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Мезенов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Крутенок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1079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Беспалов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Даниленкова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Лойтра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Тимиргазин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Сибагатуллин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Расуль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Асылович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1099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Кропачев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Березина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Росицан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Шестиловский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Васбыевич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Протонин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Потапова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Антанавич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Рожина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Сульженко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Першукова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Толшин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Толшина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Щепеткина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Юнисович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Забоев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Забоева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Долгополов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Долгополова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Хвостов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Хвостова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Рустамовна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Касьянова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Архипов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Обабкова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Обабков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Пестерева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Пестерев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Качалина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Вениаминовна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Радишевский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Масагутова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Абагаев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Абакумов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Ильдус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Фидаилович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Парамонов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Парамонова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Милешина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Паршикова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Паршиков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Хапиков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Хапикова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Раися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Салиховна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Кудровский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Кудровская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Букатин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Букатина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Пласконный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Челпанов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Челпанова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Антанавна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Анциферов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Новоселова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Жерняков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Бояршинова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Темляков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Нажия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Флюровна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Мамедов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Этибарович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Мамедова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Оплетаев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Гнеушева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Гнеушев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Кинжусманов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Салмин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Салмина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Широбоков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Фуркатович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Широбокова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Междинов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Чугунов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Чугунова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Пыхтеев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Ребрин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Богатырев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Богатырева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Берлинский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Берлинская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Калимуллин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Калимуллина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Рудковский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Рудковская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Качалкова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Альбертовна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Галимжанов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Галимжанова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Занахов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Занахова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Каширцева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Пустовойтов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Дымшаков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Щетников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Щетникова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Соломатин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Артурович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Соломатина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Цуканов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Цуканова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Перевалов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Перевалова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Суворков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Суворкова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Хаббуллин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Ражапович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Хаббуллина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Акмухаметов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Рашид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Шабакаев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Алемжанович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Тагильцева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Сенаторова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Сенаторов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Гатиятуллин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Ильнара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Ринатовна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Башарин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Башарина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Филинкова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Чемякина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Габдулхаевна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Албычев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Албычева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Субботин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Субботина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Заостровская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Сапунжи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Буслаев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Буслаева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Драницын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Драницына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Гавриленков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Адесонович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Львович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Акинтьев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Тахавеева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Альфиза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Сулейманов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Серверович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Гороховцев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Чебыкин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Чебыкина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Зайнуллович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Файзуллина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Левков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Весна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Мирославская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Ибрагимович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Кунгурцев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Кунгурцева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Наборщиков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Наборщикова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Гайнетдинов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Гайнетдинова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Краснокутская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Дурнев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Лямин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Слободчикова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Слободчиков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Цыпуштанов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Коноплин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Коноплина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Эккерман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Фарагатович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Лаврентьева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Лаврентьев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Низовских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Клюев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Клюева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Квашнина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Квашнин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Ахметшина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Глухова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Нигамажанович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Ражаповна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Серебрякова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Ашот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Самвелович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Мелузов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Мелузова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Пекшеев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Пекшеева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Хачатурович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Желтышева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Желтышев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Тагирович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Гоглев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Тухтаров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Тухтарова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Магдалинин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Магдалинина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Тагиров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Нигаметжанович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Мендиханов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Ахметович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Мендиханова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Азатовна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Спиридонова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Назирова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Назиров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Хоминская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Белослудцев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Белослудцева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Спирина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Спирин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Нефедова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Погадаев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Горностаев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Горностаева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Нохрина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Кундрисов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Зеленина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Зеленин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Мялицын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Циулина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Яринских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Бикаев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Фирдависович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Широносов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Башарина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Андриянов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Кругликов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Арсланов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Робертович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Арсланова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Софико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Фирузовна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Тихонова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Попцова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Вдовин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Салаватович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Скитер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Пролубникова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Габидуллин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Фаритович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Колташева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Плещев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Плещева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Прохорова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Нигаматов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Нигаматова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Хамидовна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Деликатная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Деликатный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Амурович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Маклак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Аскатович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Гагарина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Гагарин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Львов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Мухамадеева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Головырина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Головырин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Красильникова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Балакина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Дрыкина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Иштимирова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Иштимиров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Рафаэлович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Гансовна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Хисамутдинова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Фикусовна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Хисамутдинов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Калашников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Калашникова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Рассказенков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Рассказенкова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Гетманец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Клевачева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Клевачев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Богословец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Евдокимова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Синицын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Уфимцев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Уфимцева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Валериковна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Голубцова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Ажватовна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Рифович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Харисовна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Баранова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Абдуллаев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Фуадович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Рураж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Сутунков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Капустин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Капустина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Вишняков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Кудряшова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Кудряшов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Ловцов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Смагин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Плеханов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Ротегов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Губайдуллин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Ривьянович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Губайдуллина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Кулужбаев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Нариманович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Кулужбаева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Трефилова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Трефилов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Веретнов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Веретнова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Лукина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Кувшинов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Куксин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Жолдобаевна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Матушкина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Матушкин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Хуснутдинова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Найля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Ильгизаровна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Хуснутдинов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Нуриахметович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Эльмира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Катибовна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Загайнова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Загайнов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Хабипов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Хабипова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Серафима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Шукшина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Шукшин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Бердников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Бетева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Прокопюк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Рябцева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Шнайдер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Белопухова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Хисамова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Айратовна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Барышникова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Батурина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Нечеухина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Шамилевна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Нечеухин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Хатипова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Хатипов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Латипович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Байборина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Львовна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Байборин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Мордвинкина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Мордвинкин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Ончуков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Кадынцев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Подолин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Подолина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Жернакова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Ренатович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Иштимерова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Регина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Рифовна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Мартюшева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Мартюшев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Садвокасова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Зуфаровна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Искакова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Храпов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Свирский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Свирская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Бабакишиев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Илгарович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Чертовикова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Чертовиков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Гулиев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lastRenderedPageBreak/>
              <w:t>1671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Воронов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Редькин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Редькина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 xml:space="preserve">Радишевский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Каролина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Маноэльевна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Фирсов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Фирсова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Замесин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Замесина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Коврижных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Безукладников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Валерианович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Юдинцев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Зворыгина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Колесник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Васильков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Абдрахманов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Феликсович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Абдрахманова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Черданцев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Раймановна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Мухаметгалин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Камил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Мингазимович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Десяткова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Шлыкова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Шлыков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Торжинский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Глазырин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Глазырина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Гизетдинов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Рустамович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Гизетдинова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Дарвиновна</w:t>
            </w:r>
          </w:p>
        </w:tc>
      </w:tr>
      <w:tr w:rsidR="00441254" w:rsidRPr="00441254" w:rsidTr="00441254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1254" w:rsidRPr="00441254" w:rsidRDefault="00441254" w:rsidP="00441254">
            <w:pPr>
              <w:rPr>
                <w:b/>
                <w:snapToGrid w:val="0"/>
                <w:color w:val="000000"/>
              </w:rPr>
            </w:pPr>
            <w:r w:rsidRPr="00441254">
              <w:rPr>
                <w:b/>
                <w:snapToGrid w:val="0"/>
                <w:color w:val="000000"/>
              </w:rPr>
              <w:t>1717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Абдурахимова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254" w:rsidRPr="00441254" w:rsidRDefault="00441254" w:rsidP="00441254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441254">
              <w:rPr>
                <w:b/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</w:tbl>
    <w:p w:rsidR="004801B3" w:rsidRPr="00FD7DEC" w:rsidRDefault="004801B3" w:rsidP="00441254">
      <w:pPr>
        <w:jc w:val="both"/>
        <w:rPr>
          <w:sz w:val="28"/>
          <w:szCs w:val="28"/>
        </w:rPr>
      </w:pPr>
      <w:bookmarkStart w:id="0" w:name="_GoBack"/>
      <w:bookmarkEnd w:id="0"/>
    </w:p>
    <w:sectPr w:rsidR="004801B3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1F35F7"/>
    <w:rsid w:val="0023226A"/>
    <w:rsid w:val="002819B7"/>
    <w:rsid w:val="00301773"/>
    <w:rsid w:val="0031022A"/>
    <w:rsid w:val="00311136"/>
    <w:rsid w:val="00352B7E"/>
    <w:rsid w:val="00353280"/>
    <w:rsid w:val="00374C89"/>
    <w:rsid w:val="00393B98"/>
    <w:rsid w:val="003E0A93"/>
    <w:rsid w:val="003F6459"/>
    <w:rsid w:val="004329C8"/>
    <w:rsid w:val="00441254"/>
    <w:rsid w:val="004801B3"/>
    <w:rsid w:val="004C3D72"/>
    <w:rsid w:val="004E50F0"/>
    <w:rsid w:val="004F1BF0"/>
    <w:rsid w:val="004F4246"/>
    <w:rsid w:val="005016F0"/>
    <w:rsid w:val="00536788"/>
    <w:rsid w:val="00567DE9"/>
    <w:rsid w:val="005A621A"/>
    <w:rsid w:val="005C7144"/>
    <w:rsid w:val="005E626C"/>
    <w:rsid w:val="006445D7"/>
    <w:rsid w:val="006730C0"/>
    <w:rsid w:val="006B12B7"/>
    <w:rsid w:val="006C6C5E"/>
    <w:rsid w:val="00702165"/>
    <w:rsid w:val="00713E44"/>
    <w:rsid w:val="00720985"/>
    <w:rsid w:val="00743ACC"/>
    <w:rsid w:val="00783404"/>
    <w:rsid w:val="00785050"/>
    <w:rsid w:val="0083594B"/>
    <w:rsid w:val="00856DF7"/>
    <w:rsid w:val="00871148"/>
    <w:rsid w:val="00896CBC"/>
    <w:rsid w:val="008B3FF5"/>
    <w:rsid w:val="008C0E41"/>
    <w:rsid w:val="008C687E"/>
    <w:rsid w:val="00956960"/>
    <w:rsid w:val="00975A1C"/>
    <w:rsid w:val="00A1076A"/>
    <w:rsid w:val="00A26589"/>
    <w:rsid w:val="00B95DBC"/>
    <w:rsid w:val="00BA0854"/>
    <w:rsid w:val="00BA7870"/>
    <w:rsid w:val="00BC77AC"/>
    <w:rsid w:val="00BF6E52"/>
    <w:rsid w:val="00C55198"/>
    <w:rsid w:val="00C8290F"/>
    <w:rsid w:val="00CA14D7"/>
    <w:rsid w:val="00CD304F"/>
    <w:rsid w:val="00CF7251"/>
    <w:rsid w:val="00D26E57"/>
    <w:rsid w:val="00D46873"/>
    <w:rsid w:val="00D87D1A"/>
    <w:rsid w:val="00D921D5"/>
    <w:rsid w:val="00DE4BE7"/>
    <w:rsid w:val="00E51F7D"/>
    <w:rsid w:val="00E84854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99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3E0A93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3E0A93"/>
    <w:rPr>
      <w:color w:val="800080"/>
      <w:u w:val="single"/>
    </w:rPr>
  </w:style>
  <w:style w:type="paragraph" w:customStyle="1" w:styleId="xl65">
    <w:name w:val="xl65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6">
    <w:name w:val="xl6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7">
    <w:name w:val="xl67"/>
    <w:basedOn w:val="a"/>
    <w:rsid w:val="003E0A93"/>
    <w:pPr>
      <w:spacing w:before="100" w:beforeAutospacing="1" w:after="100" w:afterAutospacing="1"/>
    </w:pPr>
    <w:rPr>
      <w:sz w:val="22"/>
      <w:szCs w:val="22"/>
    </w:rPr>
  </w:style>
  <w:style w:type="paragraph" w:customStyle="1" w:styleId="xl68">
    <w:name w:val="xl68"/>
    <w:basedOn w:val="a"/>
    <w:rsid w:val="003E0A93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9">
    <w:name w:val="xl69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1">
    <w:name w:val="xl71"/>
    <w:basedOn w:val="a"/>
    <w:rsid w:val="003E0A93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3E0A93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3">
    <w:name w:val="xl73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3E0A93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3E0A93"/>
    <w:pP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9">
    <w:name w:val="xl89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0">
    <w:name w:val="xl90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1">
    <w:name w:val="xl91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3">
    <w:name w:val="xl93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6">
    <w:name w:val="xl9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6">
    <w:name w:val="xl10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A7C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8">
    <w:name w:val="xl108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2">
    <w:name w:val="xl112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4">
    <w:name w:val="xl114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3E0A93"/>
    <w:pPr>
      <w:pBdr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7">
    <w:name w:val="xl117"/>
    <w:basedOn w:val="a"/>
    <w:rsid w:val="003E0A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3E0A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1">
    <w:name w:val="xl121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2">
    <w:name w:val="xl122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3">
    <w:name w:val="xl123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4">
    <w:name w:val="xl124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6">
    <w:name w:val="xl126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0">
    <w:name w:val="xl130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1">
    <w:name w:val="xl131"/>
    <w:basedOn w:val="a"/>
    <w:rsid w:val="00441254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4412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5">
    <w:name w:val="xl135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8">
    <w:name w:val="xl138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9">
    <w:name w:val="xl139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0">
    <w:name w:val="xl140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99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3E0A93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3E0A93"/>
    <w:rPr>
      <w:color w:val="800080"/>
      <w:u w:val="single"/>
    </w:rPr>
  </w:style>
  <w:style w:type="paragraph" w:customStyle="1" w:styleId="xl65">
    <w:name w:val="xl65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6">
    <w:name w:val="xl6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7">
    <w:name w:val="xl67"/>
    <w:basedOn w:val="a"/>
    <w:rsid w:val="003E0A93"/>
    <w:pPr>
      <w:spacing w:before="100" w:beforeAutospacing="1" w:after="100" w:afterAutospacing="1"/>
    </w:pPr>
    <w:rPr>
      <w:sz w:val="22"/>
      <w:szCs w:val="22"/>
    </w:rPr>
  </w:style>
  <w:style w:type="paragraph" w:customStyle="1" w:styleId="xl68">
    <w:name w:val="xl68"/>
    <w:basedOn w:val="a"/>
    <w:rsid w:val="003E0A93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9">
    <w:name w:val="xl69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1">
    <w:name w:val="xl71"/>
    <w:basedOn w:val="a"/>
    <w:rsid w:val="003E0A93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3E0A93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3">
    <w:name w:val="xl73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3E0A93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3E0A93"/>
    <w:pP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9">
    <w:name w:val="xl89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0">
    <w:name w:val="xl90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1">
    <w:name w:val="xl91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3">
    <w:name w:val="xl93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6">
    <w:name w:val="xl9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6">
    <w:name w:val="xl10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A7C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8">
    <w:name w:val="xl108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2">
    <w:name w:val="xl112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4">
    <w:name w:val="xl114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3E0A93"/>
    <w:pPr>
      <w:pBdr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3E0A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7">
    <w:name w:val="xl117"/>
    <w:basedOn w:val="a"/>
    <w:rsid w:val="003E0A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3E0A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3E0A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3E0A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1">
    <w:name w:val="xl121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2">
    <w:name w:val="xl122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3">
    <w:name w:val="xl123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4">
    <w:name w:val="xl124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6">
    <w:name w:val="xl126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0">
    <w:name w:val="xl130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1">
    <w:name w:val="xl131"/>
    <w:basedOn w:val="a"/>
    <w:rsid w:val="00441254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4412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5">
    <w:name w:val="xl135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8">
    <w:name w:val="xl138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9">
    <w:name w:val="xl139"/>
    <w:basedOn w:val="a"/>
    <w:rsid w:val="004412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0">
    <w:name w:val="xl140"/>
    <w:basedOn w:val="a"/>
    <w:rsid w:val="004412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3F6E4-F12C-4AE6-9DC6-B747423E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15</TotalTime>
  <Pages>62</Pages>
  <Words>19450</Words>
  <Characters>110865</Characters>
  <Application>Microsoft Office Word</Application>
  <DocSecurity>0</DocSecurity>
  <Lines>923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Крестинина Р.С.</cp:lastModifiedBy>
  <cp:revision>6</cp:revision>
  <cp:lastPrinted>2020-07-16T11:22:00Z</cp:lastPrinted>
  <dcterms:created xsi:type="dcterms:W3CDTF">2022-01-24T12:07:00Z</dcterms:created>
  <dcterms:modified xsi:type="dcterms:W3CDTF">2022-01-26T06:24:00Z</dcterms:modified>
</cp:coreProperties>
</file>