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B4B12" w:rsidP="00E93326">
      <w:pPr>
        <w:pStyle w:val="1"/>
        <w:ind w:left="5387"/>
        <w:jc w:val="right"/>
        <w:rPr>
          <w:rFonts w:ascii="Liberation Serif" w:hAnsi="Liberation Serif" w:cs="Liberation Serif"/>
          <w:b w:val="0"/>
        </w:rPr>
      </w:pPr>
      <w:r w:rsidRPr="006B4B1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1.9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A7A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B4B12" w:rsidP="00133698">
      <w:pPr>
        <w:spacing w:before="400"/>
        <w:rPr>
          <w:rFonts w:ascii="Liberation Serif" w:hAnsi="Liberation Serif" w:cs="Liberation Serif"/>
          <w:sz w:val="24"/>
        </w:rPr>
      </w:pPr>
      <w:r w:rsidRPr="006B4B1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00CEC">
        <w:rPr>
          <w:rFonts w:ascii="Liberation Serif" w:hAnsi="Liberation Serif" w:cs="Liberation Serif"/>
          <w:sz w:val="24"/>
        </w:rPr>
        <w:t xml:space="preserve">29.12.2020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D00CEC">
        <w:rPr>
          <w:rFonts w:ascii="Liberation Serif" w:hAnsi="Liberation Serif" w:cs="Liberation Serif"/>
          <w:sz w:val="24"/>
        </w:rPr>
        <w:t>1032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84434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784434">
        <w:rPr>
          <w:rFonts w:ascii="Liberation Serif" w:hAnsi="Liberation Serif" w:cs="Liberation Serif"/>
          <w:b/>
          <w:sz w:val="28"/>
          <w:szCs w:val="28"/>
        </w:rPr>
        <w:t>Переч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784434">
        <w:rPr>
          <w:rFonts w:ascii="Liberation Serif" w:hAnsi="Liberation Serif" w:cs="Liberation Serif"/>
          <w:b/>
          <w:sz w:val="28"/>
          <w:szCs w:val="28"/>
        </w:rPr>
        <w:t>н</w:t>
      </w:r>
      <w:r>
        <w:rPr>
          <w:rFonts w:ascii="Liberation Serif" w:hAnsi="Liberation Serif" w:cs="Liberation Serif"/>
          <w:b/>
          <w:sz w:val="28"/>
          <w:szCs w:val="28"/>
        </w:rPr>
        <w:t>ь</w:t>
      </w:r>
      <w:r w:rsidRPr="00784434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2020 году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78443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С целью </w:t>
      </w:r>
      <w:proofErr w:type="gramStart"/>
      <w:r w:rsidRPr="00784434">
        <w:rPr>
          <w:rFonts w:ascii="Liberation Serif" w:hAnsi="Liberation Serif" w:cs="Liberation Serif"/>
          <w:sz w:val="28"/>
          <w:szCs w:val="28"/>
        </w:rPr>
        <w:t>уточнения объемов ремонта автомобильных дорог общего пользования местного</w:t>
      </w:r>
      <w:proofErr w:type="gramEnd"/>
      <w:r w:rsidRPr="00784434">
        <w:rPr>
          <w:rFonts w:ascii="Liberation Serif" w:hAnsi="Liberation Serif" w:cs="Liberation Serif"/>
          <w:sz w:val="28"/>
          <w:szCs w:val="28"/>
        </w:rPr>
        <w:t xml:space="preserve"> значения, проведенного в 2020 году,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784434" w:rsidRPr="00784434" w:rsidRDefault="00784434" w:rsidP="00784434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8443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009A5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1. </w:t>
      </w:r>
      <w:r w:rsidR="00784434" w:rsidRPr="00784434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E009A5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784434" w:rsidRPr="00784434">
        <w:rPr>
          <w:rFonts w:ascii="Liberation Serif" w:hAnsi="Liberation Serif" w:cs="Liberation Serif"/>
          <w:sz w:val="28"/>
          <w:szCs w:val="28"/>
        </w:rPr>
        <w:t>изменения в Перечень автомобильных дорог общего пользования местного значения, подлежащих ремонту в 2020 году</w:t>
      </w:r>
      <w:r w:rsidR="00C62B84" w:rsidRPr="00784434">
        <w:rPr>
          <w:rFonts w:ascii="Liberation Serif" w:hAnsi="Liberation Serif" w:cs="Liberation Serif"/>
          <w:sz w:val="28"/>
          <w:szCs w:val="28"/>
        </w:rPr>
        <w:t xml:space="preserve">, утвержденный постановлением Администрации города Каменска-Уральского </w:t>
      </w:r>
      <w:r w:rsidR="00C62B84">
        <w:rPr>
          <w:rFonts w:ascii="Liberation Serif" w:hAnsi="Liberation Serif" w:cs="Liberation Serif"/>
          <w:sz w:val="28"/>
          <w:szCs w:val="28"/>
        </w:rPr>
        <w:t xml:space="preserve">от </w:t>
      </w:r>
      <w:r w:rsidR="00C62B84" w:rsidRPr="00784434">
        <w:rPr>
          <w:rFonts w:ascii="Liberation Serif" w:hAnsi="Liberation Serif" w:cs="Liberation Serif"/>
          <w:sz w:val="28"/>
          <w:szCs w:val="28"/>
        </w:rPr>
        <w:t>14.02.2020</w:t>
      </w:r>
      <w:r w:rsidR="00C62B84">
        <w:rPr>
          <w:rFonts w:ascii="Liberation Serif" w:hAnsi="Liberation Serif" w:cs="Liberation Serif"/>
          <w:sz w:val="28"/>
          <w:szCs w:val="28"/>
        </w:rPr>
        <w:t xml:space="preserve"> № </w:t>
      </w:r>
      <w:r w:rsidR="00C62B84" w:rsidRPr="00784434">
        <w:rPr>
          <w:rFonts w:ascii="Liberation Serif" w:hAnsi="Liberation Serif" w:cs="Liberation Serif"/>
          <w:sz w:val="28"/>
          <w:szCs w:val="28"/>
        </w:rPr>
        <w:t xml:space="preserve">101 </w:t>
      </w:r>
      <w:r w:rsidR="00C62B84">
        <w:rPr>
          <w:rFonts w:ascii="Liberation Serif" w:hAnsi="Liberation Serif" w:cs="Liberation Serif"/>
          <w:sz w:val="28"/>
          <w:szCs w:val="28"/>
        </w:rPr>
        <w:t xml:space="preserve">(в редакции постановления Администрации Каменск-Уральского городского округа </w:t>
      </w:r>
      <w:r w:rsidR="00C62B84" w:rsidRPr="00735168">
        <w:rPr>
          <w:rFonts w:ascii="Liberation Serif" w:hAnsi="Liberation Serif" w:cs="Liberation Serif"/>
          <w:sz w:val="28"/>
          <w:szCs w:val="28"/>
        </w:rPr>
        <w:t>от 18.11.2020  № 860</w:t>
      </w:r>
      <w:r w:rsidR="00C62B84">
        <w:rPr>
          <w:rFonts w:ascii="Liberation Serif" w:hAnsi="Liberation Serif" w:cs="Liberation Serif"/>
          <w:sz w:val="28"/>
          <w:szCs w:val="28"/>
        </w:rPr>
        <w:t>)</w:t>
      </w:r>
      <w:r w:rsidR="00C62B84" w:rsidRPr="00784434">
        <w:rPr>
          <w:rFonts w:ascii="Liberation Serif" w:hAnsi="Liberation Serif" w:cs="Liberation Serif"/>
          <w:sz w:val="28"/>
          <w:szCs w:val="28"/>
        </w:rPr>
        <w:t xml:space="preserve"> </w:t>
      </w:r>
      <w:r w:rsidR="00784434" w:rsidRPr="00784434">
        <w:rPr>
          <w:rFonts w:ascii="Liberation Serif" w:hAnsi="Liberation Serif" w:cs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2020 году»</w:t>
      </w:r>
      <w:r w:rsidR="00E009A5">
        <w:rPr>
          <w:rFonts w:ascii="Liberation Serif" w:hAnsi="Liberation Serif" w:cs="Liberation Serif"/>
          <w:sz w:val="28"/>
          <w:szCs w:val="28"/>
        </w:rPr>
        <w:t>:</w:t>
      </w:r>
      <w:r w:rsidR="00C62B84" w:rsidRPr="00C62B8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009A5" w:rsidRDefault="00E009A5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в строке 12 цифру «2368»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заменить на цифру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«2366»;</w:t>
      </w:r>
    </w:p>
    <w:p w:rsidR="00E009A5" w:rsidRDefault="00E009A5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 строке 21 цифру «6418»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заменить на цифру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«6416»;</w:t>
      </w:r>
    </w:p>
    <w:p w:rsidR="004F1BF0" w:rsidRPr="00784434" w:rsidRDefault="00E009A5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в строке «Итого» цифру 203783,38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заменить на цифру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«203779,38».</w:t>
      </w:r>
    </w:p>
    <w:p w:rsidR="00784434" w:rsidRPr="00784434" w:rsidRDefault="00784434" w:rsidP="0078443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ab/>
      </w:r>
      <w:r w:rsidR="004F1BF0" w:rsidRPr="00784434">
        <w:rPr>
          <w:rFonts w:ascii="Liberation Serif" w:hAnsi="Liberation Serif" w:cs="Liberation Serif"/>
          <w:sz w:val="28"/>
          <w:szCs w:val="28"/>
        </w:rPr>
        <w:t>2.</w:t>
      </w:r>
      <w:r w:rsidRPr="00784434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1BF0" w:rsidRPr="00784434" w:rsidRDefault="00784434" w:rsidP="0078443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 xml:space="preserve">3. Контроль исполнения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 w:cs="Liberation Serif"/>
          <w:sz w:val="28"/>
          <w:szCs w:val="28"/>
        </w:rPr>
        <w:t>городского округа Герасимова А.А.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84434" w:rsidRPr="009E0C98" w:rsidRDefault="00133698" w:rsidP="00E009A5">
      <w:pPr>
        <w:jc w:val="both"/>
        <w:rPr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123DC5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784434" w:rsidRPr="009E0C98" w:rsidSect="00E009A5">
      <w:headerReference w:type="default" r:id="rId8"/>
      <w:pgSz w:w="11906" w:h="16838"/>
      <w:pgMar w:top="284" w:right="567" w:bottom="1134" w:left="12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426" w:rsidRPr="00E93326" w:rsidRDefault="00FF2426" w:rsidP="00E93326">
      <w:r>
        <w:separator/>
      </w:r>
    </w:p>
  </w:endnote>
  <w:endnote w:type="continuationSeparator" w:id="1">
    <w:p w:rsidR="00FF2426" w:rsidRPr="00E93326" w:rsidRDefault="00FF2426" w:rsidP="00E93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426" w:rsidRPr="00E93326" w:rsidRDefault="00FF2426" w:rsidP="00E93326">
      <w:r>
        <w:separator/>
      </w:r>
    </w:p>
  </w:footnote>
  <w:footnote w:type="continuationSeparator" w:id="1">
    <w:p w:rsidR="00FF2426" w:rsidRPr="00E93326" w:rsidRDefault="00FF2426" w:rsidP="00E93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3C9" w:rsidRDefault="006B4B12">
    <w:pPr>
      <w:pStyle w:val="a7"/>
      <w:jc w:val="center"/>
    </w:pPr>
    <w:r>
      <w:fldChar w:fldCharType="begin"/>
    </w:r>
    <w:r w:rsidR="00D218E4">
      <w:instrText xml:space="preserve"> PAGE   \* MERGEFORMAT </w:instrText>
    </w:r>
    <w:r>
      <w:fldChar w:fldCharType="separate"/>
    </w:r>
    <w:r w:rsidR="00123DC5">
      <w:rPr>
        <w:noProof/>
      </w:rPr>
      <w:t>1</w:t>
    </w:r>
    <w:r>
      <w:fldChar w:fldCharType="end"/>
    </w:r>
  </w:p>
  <w:p w:rsidR="003133C9" w:rsidRDefault="00123DC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4434"/>
    <w:rsid w:val="00001AE9"/>
    <w:rsid w:val="000766CE"/>
    <w:rsid w:val="00081A25"/>
    <w:rsid w:val="00123DC5"/>
    <w:rsid w:val="00133698"/>
    <w:rsid w:val="001D1047"/>
    <w:rsid w:val="001F547E"/>
    <w:rsid w:val="0023226A"/>
    <w:rsid w:val="00232DB8"/>
    <w:rsid w:val="00262FEE"/>
    <w:rsid w:val="002B276A"/>
    <w:rsid w:val="002C614E"/>
    <w:rsid w:val="00301773"/>
    <w:rsid w:val="00311136"/>
    <w:rsid w:val="003513E9"/>
    <w:rsid w:val="00352B7E"/>
    <w:rsid w:val="00374C89"/>
    <w:rsid w:val="00394732"/>
    <w:rsid w:val="003A6AB9"/>
    <w:rsid w:val="003E79E4"/>
    <w:rsid w:val="003F6459"/>
    <w:rsid w:val="00452067"/>
    <w:rsid w:val="004C3D72"/>
    <w:rsid w:val="004F1B4D"/>
    <w:rsid w:val="004F1BF0"/>
    <w:rsid w:val="004F4246"/>
    <w:rsid w:val="005360C8"/>
    <w:rsid w:val="00536788"/>
    <w:rsid w:val="005C42DE"/>
    <w:rsid w:val="00654999"/>
    <w:rsid w:val="006A443D"/>
    <w:rsid w:val="006B4B12"/>
    <w:rsid w:val="006B6910"/>
    <w:rsid w:val="006C6C5E"/>
    <w:rsid w:val="006D2F18"/>
    <w:rsid w:val="006E2BE1"/>
    <w:rsid w:val="00702165"/>
    <w:rsid w:val="00720985"/>
    <w:rsid w:val="007247D8"/>
    <w:rsid w:val="00735168"/>
    <w:rsid w:val="007575A7"/>
    <w:rsid w:val="00765848"/>
    <w:rsid w:val="007701A5"/>
    <w:rsid w:val="00784434"/>
    <w:rsid w:val="0080520B"/>
    <w:rsid w:val="0083594B"/>
    <w:rsid w:val="008556E0"/>
    <w:rsid w:val="00871148"/>
    <w:rsid w:val="00896CBC"/>
    <w:rsid w:val="008B1D33"/>
    <w:rsid w:val="008C0E41"/>
    <w:rsid w:val="00913795"/>
    <w:rsid w:val="00950FD7"/>
    <w:rsid w:val="00956960"/>
    <w:rsid w:val="00975A1C"/>
    <w:rsid w:val="009A31D4"/>
    <w:rsid w:val="00A1076A"/>
    <w:rsid w:val="00A26589"/>
    <w:rsid w:val="00A4247C"/>
    <w:rsid w:val="00A56776"/>
    <w:rsid w:val="00A617F9"/>
    <w:rsid w:val="00A72752"/>
    <w:rsid w:val="00A96435"/>
    <w:rsid w:val="00AB1EC9"/>
    <w:rsid w:val="00B646B7"/>
    <w:rsid w:val="00B916EB"/>
    <w:rsid w:val="00B91D93"/>
    <w:rsid w:val="00B953C9"/>
    <w:rsid w:val="00B95DBC"/>
    <w:rsid w:val="00BA7870"/>
    <w:rsid w:val="00BC77AC"/>
    <w:rsid w:val="00BF6E52"/>
    <w:rsid w:val="00C00E53"/>
    <w:rsid w:val="00C22E44"/>
    <w:rsid w:val="00C55198"/>
    <w:rsid w:val="00C62B84"/>
    <w:rsid w:val="00C8290F"/>
    <w:rsid w:val="00C96B93"/>
    <w:rsid w:val="00CA14D7"/>
    <w:rsid w:val="00CF7251"/>
    <w:rsid w:val="00D00CEC"/>
    <w:rsid w:val="00D079B7"/>
    <w:rsid w:val="00D218E4"/>
    <w:rsid w:val="00D46873"/>
    <w:rsid w:val="00D84A1F"/>
    <w:rsid w:val="00D921D5"/>
    <w:rsid w:val="00DE4BE7"/>
    <w:rsid w:val="00E009A5"/>
    <w:rsid w:val="00E93326"/>
    <w:rsid w:val="00ED4DA5"/>
    <w:rsid w:val="00EE4587"/>
    <w:rsid w:val="00EF0626"/>
    <w:rsid w:val="00F129BF"/>
    <w:rsid w:val="00F24EF8"/>
    <w:rsid w:val="00F33E56"/>
    <w:rsid w:val="00F45436"/>
    <w:rsid w:val="00F625F5"/>
    <w:rsid w:val="00F90CE4"/>
    <w:rsid w:val="00FA194B"/>
    <w:rsid w:val="00FA3C20"/>
    <w:rsid w:val="00FA7A43"/>
    <w:rsid w:val="00FD7DEC"/>
    <w:rsid w:val="00FE224B"/>
    <w:rsid w:val="00FE7AC4"/>
    <w:rsid w:val="00FF2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84434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784434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7844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4434"/>
  </w:style>
  <w:style w:type="paragraph" w:styleId="a9">
    <w:name w:val="footer"/>
    <w:basedOn w:val="a"/>
    <w:link w:val="aa"/>
    <w:rsid w:val="00E933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933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B2D28-0E84-4FBF-B95A-84561A7F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164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2021-01-22T06:51:00Z</cp:lastPrinted>
  <dcterms:created xsi:type="dcterms:W3CDTF">2021-01-21T12:02:00Z</dcterms:created>
  <dcterms:modified xsi:type="dcterms:W3CDTF">2021-01-22T06:52:00Z</dcterms:modified>
</cp:coreProperties>
</file>