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0E60EB" w:rsidRDefault="00B45624" w:rsidP="00EB088A">
      <w:pPr>
        <w:pStyle w:val="1"/>
        <w:ind w:left="5387"/>
        <w:rPr>
          <w:b w:val="0"/>
          <w:bCs/>
          <w:iCs w:val="0"/>
        </w:rPr>
      </w:pPr>
      <w:r w:rsidRPr="00B456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26733" w:rsidRDefault="00D26733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B4562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F5DA2">
        <w:rPr>
          <w:rFonts w:ascii="Liberation Serif" w:hAnsi="Liberation Serif"/>
          <w:sz w:val="28"/>
          <w:szCs w:val="28"/>
        </w:rPr>
        <w:t>от 27.01.2021 № 797</w:t>
      </w:r>
    </w:p>
    <w:p w:rsidR="00133698" w:rsidRDefault="00133698" w:rsidP="00133698">
      <w:pPr>
        <w:rPr>
          <w:sz w:val="28"/>
          <w:szCs w:val="28"/>
        </w:rPr>
      </w:pPr>
    </w:p>
    <w:p w:rsidR="00897587" w:rsidRPr="001F1590" w:rsidRDefault="00897587" w:rsidP="00133698">
      <w:pPr>
        <w:rPr>
          <w:sz w:val="28"/>
          <w:szCs w:val="28"/>
        </w:rPr>
      </w:pPr>
    </w:p>
    <w:p w:rsidR="001A5116" w:rsidRDefault="00592F95" w:rsidP="00613A11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признании утратившими силу некот</w:t>
      </w:r>
      <w:r w:rsidR="00233650">
        <w:rPr>
          <w:rFonts w:ascii="Liberation Serif" w:hAnsi="Liberation Serif"/>
          <w:b/>
          <w:sz w:val="28"/>
          <w:szCs w:val="28"/>
        </w:rPr>
        <w:t>орых решений Каменск-Уральской г</w:t>
      </w:r>
      <w:r>
        <w:rPr>
          <w:rFonts w:ascii="Liberation Serif" w:hAnsi="Liberation Serif"/>
          <w:b/>
          <w:sz w:val="28"/>
          <w:szCs w:val="28"/>
        </w:rPr>
        <w:t xml:space="preserve">ородской Думы и Городской Думы </w:t>
      </w:r>
      <w:r w:rsidR="002A0C44">
        <w:rPr>
          <w:rFonts w:ascii="Liberation Serif" w:hAnsi="Liberation Serif"/>
          <w:b/>
          <w:sz w:val="28"/>
          <w:szCs w:val="28"/>
        </w:rPr>
        <w:t xml:space="preserve">города </w:t>
      </w:r>
      <w:r>
        <w:rPr>
          <w:rFonts w:ascii="Liberation Serif" w:hAnsi="Liberation Serif"/>
          <w:b/>
          <w:sz w:val="28"/>
          <w:szCs w:val="28"/>
        </w:rPr>
        <w:t>Каменска-Уральского</w:t>
      </w:r>
    </w:p>
    <w:p w:rsidR="00AC0B14" w:rsidRPr="00AC0B14" w:rsidRDefault="00AC0B14" w:rsidP="00613A11">
      <w:pPr>
        <w:jc w:val="center"/>
        <w:rPr>
          <w:rFonts w:ascii="Liberation Serif" w:hAnsi="Liberation Serif"/>
          <w:b/>
          <w:sz w:val="28"/>
          <w:szCs w:val="28"/>
        </w:rPr>
      </w:pPr>
      <w:r w:rsidRPr="00AC0B14">
        <w:rPr>
          <w:rFonts w:ascii="Liberation Serif" w:hAnsi="Liberation Serif"/>
          <w:sz w:val="28"/>
          <w:szCs w:val="28"/>
        </w:rPr>
        <w:t xml:space="preserve"> </w:t>
      </w:r>
    </w:p>
    <w:p w:rsidR="00A432AE" w:rsidRDefault="00AC0B14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93EDD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</w:t>
      </w:r>
      <w:r w:rsidR="00897587">
        <w:rPr>
          <w:rFonts w:ascii="Liberation Serif" w:hAnsi="Liberation Serif"/>
          <w:sz w:val="28"/>
          <w:szCs w:val="28"/>
        </w:rPr>
        <w:br/>
      </w:r>
      <w:r w:rsidR="00393EDD">
        <w:rPr>
          <w:rFonts w:ascii="Liberation Serif" w:hAnsi="Liberation Serif"/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5E7A5B">
        <w:rPr>
          <w:rFonts w:ascii="Liberation Serif" w:hAnsi="Liberation Serif"/>
          <w:sz w:val="28"/>
          <w:szCs w:val="28"/>
        </w:rPr>
        <w:t>,</w:t>
      </w:r>
      <w:r w:rsidR="00B21E4E">
        <w:rPr>
          <w:rFonts w:ascii="Liberation Serif" w:hAnsi="Liberation Serif"/>
          <w:sz w:val="28"/>
          <w:szCs w:val="28"/>
        </w:rPr>
        <w:t xml:space="preserve"> </w:t>
      </w:r>
      <w:r w:rsidR="005E12F6">
        <w:rPr>
          <w:rFonts w:ascii="Liberation Serif" w:hAnsi="Liberation Serif"/>
          <w:sz w:val="28"/>
          <w:szCs w:val="28"/>
        </w:rPr>
        <w:t xml:space="preserve">в целях приведения муниципальных нормативных правовых актов в соответствии с действующим законодательством и Уставом муниципального образования Каменск-Уральский городской округ Свердловской области,  </w:t>
      </w:r>
      <w:r w:rsidR="00B21E4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B21E4E" w:rsidRPr="00B21E4E" w:rsidRDefault="00B21E4E" w:rsidP="00133698">
      <w:pPr>
        <w:jc w:val="both"/>
        <w:rPr>
          <w:rFonts w:ascii="Liberation Serif" w:hAnsi="Liberation Serif"/>
          <w:b/>
          <w:sz w:val="28"/>
          <w:szCs w:val="28"/>
        </w:rPr>
      </w:pPr>
      <w:r w:rsidRPr="00B21E4E">
        <w:rPr>
          <w:rFonts w:ascii="Liberation Serif" w:hAnsi="Liberation Serif"/>
          <w:b/>
          <w:sz w:val="28"/>
          <w:szCs w:val="28"/>
        </w:rPr>
        <w:t>РЕШИЛА:</w:t>
      </w:r>
    </w:p>
    <w:p w:rsidR="005E7A5B" w:rsidRDefault="001A5116" w:rsidP="001A5116">
      <w:pPr>
        <w:pStyle w:val="a8"/>
        <w:ind w:left="0"/>
        <w:jc w:val="both"/>
        <w:rPr>
          <w:rFonts w:ascii="Liberation Serif" w:hAnsi="Liberation Serif"/>
          <w:sz w:val="28"/>
          <w:szCs w:val="28"/>
        </w:rPr>
      </w:pPr>
      <w:r w:rsidRPr="00A8567E">
        <w:rPr>
          <w:rFonts w:ascii="Liberation Serif" w:hAnsi="Liberation Serif"/>
          <w:sz w:val="28"/>
          <w:szCs w:val="28"/>
        </w:rPr>
        <w:tab/>
      </w:r>
      <w:r w:rsidRPr="001A5116">
        <w:rPr>
          <w:rFonts w:ascii="Liberation Serif" w:hAnsi="Liberation Serif"/>
          <w:sz w:val="28"/>
          <w:szCs w:val="28"/>
        </w:rPr>
        <w:t>1.</w:t>
      </w:r>
      <w:r w:rsidR="005E7A5B">
        <w:rPr>
          <w:rFonts w:ascii="Liberation Serif" w:hAnsi="Liberation Serif"/>
          <w:sz w:val="28"/>
          <w:szCs w:val="28"/>
        </w:rPr>
        <w:t xml:space="preserve"> Признать утратившими </w:t>
      </w:r>
      <w:r w:rsidR="00233650">
        <w:rPr>
          <w:rFonts w:ascii="Liberation Serif" w:hAnsi="Liberation Serif"/>
          <w:sz w:val="28"/>
          <w:szCs w:val="28"/>
        </w:rPr>
        <w:t>силу решения Каменск-Уральской г</w:t>
      </w:r>
      <w:r w:rsidR="005E7A5B">
        <w:rPr>
          <w:rFonts w:ascii="Liberation Serif" w:hAnsi="Liberation Serif"/>
          <w:sz w:val="28"/>
          <w:szCs w:val="28"/>
        </w:rPr>
        <w:t xml:space="preserve">ородской </w:t>
      </w:r>
      <w:r w:rsidR="00233650">
        <w:rPr>
          <w:rFonts w:ascii="Liberation Serif" w:hAnsi="Liberation Serif"/>
          <w:sz w:val="28"/>
          <w:szCs w:val="28"/>
        </w:rPr>
        <w:t>Думы и Городской Думы города Каменска-Уральского согласно прилагаемому перечню.</w:t>
      </w:r>
    </w:p>
    <w:p w:rsidR="00897587" w:rsidRDefault="005A19F6" w:rsidP="0089758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897587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5E12F6" w:rsidRDefault="005A19F6" w:rsidP="005E12F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5E7A5B">
        <w:rPr>
          <w:rFonts w:ascii="Liberation Serif" w:hAnsi="Liberation Serif"/>
          <w:sz w:val="28"/>
        </w:rPr>
        <w:t xml:space="preserve">Контроль исполнения настоящего решения возложить на комитет </w:t>
      </w:r>
      <w:r w:rsidR="00897587">
        <w:rPr>
          <w:rFonts w:ascii="Liberation Serif" w:hAnsi="Liberation Serif"/>
          <w:sz w:val="28"/>
        </w:rPr>
        <w:br/>
      </w:r>
      <w:r w:rsidR="005E7A5B">
        <w:rPr>
          <w:rFonts w:ascii="Liberation Serif" w:hAnsi="Liberation Serif"/>
          <w:sz w:val="28"/>
        </w:rPr>
        <w:t xml:space="preserve">по законодательству и местному самоуправлению (Кукарин А.В.). </w:t>
      </w:r>
    </w:p>
    <w:p w:rsidR="005E12F6" w:rsidRDefault="005E12F6" w:rsidP="005E12F6">
      <w:pPr>
        <w:ind w:firstLine="720"/>
        <w:jc w:val="both"/>
        <w:rPr>
          <w:rFonts w:ascii="Liberation Serif" w:hAnsi="Liberation Serif"/>
          <w:sz w:val="28"/>
        </w:rPr>
      </w:pPr>
    </w:p>
    <w:p w:rsidR="005E12F6" w:rsidRPr="005E12F6" w:rsidRDefault="005E12F6" w:rsidP="005E12F6">
      <w:pPr>
        <w:ind w:firstLine="720"/>
        <w:jc w:val="both"/>
        <w:rPr>
          <w:rFonts w:ascii="Liberation Serif" w:hAnsi="Liberation Serif"/>
          <w:sz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5E12F6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97587">
        <w:rPr>
          <w:rFonts w:ascii="Liberation Serif" w:hAnsi="Liberation Serif"/>
          <w:sz w:val="28"/>
          <w:szCs w:val="28"/>
        </w:rPr>
        <w:tab/>
      </w:r>
      <w:r w:rsidR="00897587">
        <w:rPr>
          <w:rFonts w:ascii="Liberation Serif" w:hAnsi="Liberation Serif"/>
          <w:sz w:val="28"/>
          <w:szCs w:val="28"/>
        </w:rPr>
        <w:tab/>
      </w:r>
      <w:r w:rsidR="00897587">
        <w:rPr>
          <w:rFonts w:ascii="Liberation Serif" w:hAnsi="Liberation Serif"/>
          <w:sz w:val="28"/>
          <w:szCs w:val="28"/>
        </w:rPr>
        <w:tab/>
      </w:r>
      <w:r w:rsidR="00897587">
        <w:rPr>
          <w:rFonts w:ascii="Liberation Serif" w:hAnsi="Liberation Serif"/>
          <w:sz w:val="28"/>
          <w:szCs w:val="28"/>
        </w:rPr>
        <w:tab/>
      </w:r>
      <w:r w:rsidR="00897587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B74949" w:rsidRDefault="00B7494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74949" w:rsidRDefault="00B7494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="00897587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А.В. Шмыков</w:t>
      </w:r>
    </w:p>
    <w:p w:rsidR="00233650" w:rsidRDefault="00233650" w:rsidP="0032056B">
      <w:pPr>
        <w:jc w:val="both"/>
        <w:rPr>
          <w:rFonts w:ascii="Liberation Serif" w:hAnsi="Liberation Serif"/>
          <w:sz w:val="28"/>
          <w:szCs w:val="28"/>
        </w:rPr>
      </w:pPr>
    </w:p>
    <w:p w:rsidR="00233650" w:rsidRDefault="00233650" w:rsidP="0032056B">
      <w:pPr>
        <w:jc w:val="both"/>
        <w:rPr>
          <w:rFonts w:ascii="Liberation Serif" w:hAnsi="Liberation Serif"/>
          <w:sz w:val="28"/>
          <w:szCs w:val="28"/>
        </w:rPr>
      </w:pPr>
    </w:p>
    <w:p w:rsidR="00233650" w:rsidRDefault="00233650" w:rsidP="0032056B">
      <w:pPr>
        <w:jc w:val="both"/>
        <w:rPr>
          <w:rFonts w:ascii="Liberation Serif" w:hAnsi="Liberation Serif"/>
          <w:sz w:val="28"/>
          <w:szCs w:val="28"/>
        </w:rPr>
      </w:pPr>
    </w:p>
    <w:p w:rsidR="00233650" w:rsidRDefault="00233650" w:rsidP="0032056B">
      <w:pPr>
        <w:jc w:val="both"/>
        <w:rPr>
          <w:rFonts w:ascii="Liberation Serif" w:hAnsi="Liberation Serif"/>
          <w:sz w:val="28"/>
          <w:szCs w:val="28"/>
        </w:rPr>
      </w:pPr>
    </w:p>
    <w:p w:rsidR="00233650" w:rsidRDefault="00233650" w:rsidP="0032056B">
      <w:pPr>
        <w:jc w:val="both"/>
        <w:rPr>
          <w:rFonts w:ascii="Liberation Serif" w:hAnsi="Liberation Serif"/>
          <w:sz w:val="28"/>
          <w:szCs w:val="28"/>
        </w:rPr>
      </w:pPr>
    </w:p>
    <w:p w:rsidR="00233650" w:rsidRDefault="00233650" w:rsidP="0032056B">
      <w:pPr>
        <w:jc w:val="both"/>
        <w:rPr>
          <w:rFonts w:ascii="Liberation Serif" w:hAnsi="Liberation Serif"/>
          <w:sz w:val="28"/>
          <w:szCs w:val="28"/>
        </w:rPr>
      </w:pPr>
    </w:p>
    <w:p w:rsidR="00CE7996" w:rsidRPr="00B411A7" w:rsidRDefault="00CE7996" w:rsidP="00897587">
      <w:pPr>
        <w:autoSpaceDE w:val="0"/>
        <w:autoSpaceDN w:val="0"/>
        <w:adjustRightInd w:val="0"/>
        <w:ind w:left="4956" w:firstLine="708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CE7996" w:rsidRPr="00B411A7" w:rsidRDefault="00CE7996" w:rsidP="00897587">
      <w:pPr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Pr="00B411A7">
        <w:rPr>
          <w:rFonts w:ascii="Liberation Serif" w:hAnsi="Liberation Serif"/>
          <w:sz w:val="28"/>
          <w:szCs w:val="28"/>
        </w:rPr>
        <w:t>р</w:t>
      </w:r>
      <w:r>
        <w:rPr>
          <w:rFonts w:ascii="Liberation Serif" w:hAnsi="Liberation Serif"/>
          <w:sz w:val="28"/>
          <w:szCs w:val="28"/>
        </w:rPr>
        <w:t>ешению</w:t>
      </w:r>
      <w:r w:rsidRPr="00B411A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Думы Каменск-Уральского</w:t>
      </w:r>
      <w:r w:rsidR="0089758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CE7996" w:rsidRDefault="00CE7996" w:rsidP="00897587">
      <w:pPr>
        <w:autoSpaceDE w:val="0"/>
        <w:autoSpaceDN w:val="0"/>
        <w:adjustRightInd w:val="0"/>
        <w:ind w:left="4956" w:firstLine="708"/>
        <w:rPr>
          <w:rFonts w:ascii="Liberation Serif" w:hAnsi="Liberation Serif"/>
          <w:sz w:val="28"/>
          <w:szCs w:val="28"/>
        </w:rPr>
      </w:pPr>
      <w:r w:rsidRPr="00B411A7">
        <w:rPr>
          <w:rFonts w:ascii="Liberation Serif" w:hAnsi="Liberation Serif"/>
          <w:sz w:val="28"/>
          <w:szCs w:val="28"/>
        </w:rPr>
        <w:t xml:space="preserve">от </w:t>
      </w:r>
      <w:r w:rsidR="00EF5DA2">
        <w:rPr>
          <w:rFonts w:ascii="Liberation Serif" w:hAnsi="Liberation Serif"/>
          <w:sz w:val="28"/>
          <w:szCs w:val="28"/>
        </w:rPr>
        <w:t>27.01.2021</w:t>
      </w:r>
      <w:r w:rsidRPr="00B411A7">
        <w:rPr>
          <w:rFonts w:ascii="Liberation Serif" w:hAnsi="Liberation Serif"/>
          <w:sz w:val="28"/>
          <w:szCs w:val="28"/>
        </w:rPr>
        <w:t xml:space="preserve"> № </w:t>
      </w:r>
      <w:r w:rsidR="00EF5DA2">
        <w:rPr>
          <w:rFonts w:ascii="Liberation Serif" w:hAnsi="Liberation Serif"/>
          <w:sz w:val="28"/>
          <w:szCs w:val="28"/>
        </w:rPr>
        <w:t>797</w:t>
      </w:r>
    </w:p>
    <w:p w:rsidR="00CE7996" w:rsidRDefault="00CE7996" w:rsidP="00CE7996">
      <w:pPr>
        <w:tabs>
          <w:tab w:val="left" w:pos="3075"/>
        </w:tabs>
        <w:jc w:val="center"/>
        <w:rPr>
          <w:rFonts w:ascii="Liberation Serif" w:hAnsi="Liberation Serif"/>
          <w:sz w:val="28"/>
          <w:szCs w:val="28"/>
        </w:rPr>
      </w:pPr>
    </w:p>
    <w:p w:rsidR="00CE7996" w:rsidRDefault="00CE7996" w:rsidP="00CE7996">
      <w:pPr>
        <w:tabs>
          <w:tab w:val="left" w:pos="3075"/>
        </w:tabs>
        <w:jc w:val="center"/>
        <w:rPr>
          <w:rFonts w:ascii="Liberation Serif" w:hAnsi="Liberation Serif"/>
          <w:sz w:val="28"/>
          <w:szCs w:val="28"/>
        </w:rPr>
      </w:pPr>
    </w:p>
    <w:p w:rsidR="00CE7996" w:rsidRPr="000E60EB" w:rsidRDefault="00CE7996" w:rsidP="00CE7996">
      <w:pPr>
        <w:tabs>
          <w:tab w:val="left" w:pos="3075"/>
        </w:tabs>
        <w:jc w:val="center"/>
        <w:rPr>
          <w:rFonts w:ascii="Liberation Serif" w:hAnsi="Liberation Serif"/>
          <w:b/>
          <w:sz w:val="28"/>
          <w:szCs w:val="28"/>
        </w:rPr>
      </w:pPr>
      <w:r w:rsidRPr="000E60EB">
        <w:rPr>
          <w:rFonts w:ascii="Liberation Serif" w:hAnsi="Liberation Serif"/>
          <w:b/>
          <w:sz w:val="28"/>
          <w:szCs w:val="28"/>
        </w:rPr>
        <w:t>ПЕРЕЧЕНЬ</w:t>
      </w:r>
    </w:p>
    <w:p w:rsidR="00957AC9" w:rsidRDefault="00CE7996" w:rsidP="00957AC9">
      <w:pPr>
        <w:tabs>
          <w:tab w:val="left" w:pos="3075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утративших силу решений Каменск-Уральской городской Думы и Городской Думы города Каменска-Уральского</w:t>
      </w:r>
    </w:p>
    <w:p w:rsidR="00957AC9" w:rsidRDefault="00957AC9" w:rsidP="00957AC9">
      <w:pPr>
        <w:tabs>
          <w:tab w:val="left" w:pos="3075"/>
        </w:tabs>
        <w:jc w:val="center"/>
        <w:rPr>
          <w:rFonts w:ascii="Liberation Serif" w:hAnsi="Liberation Serif"/>
          <w:sz w:val="28"/>
          <w:szCs w:val="28"/>
        </w:rPr>
      </w:pPr>
    </w:p>
    <w:p w:rsidR="00957AC9" w:rsidRDefault="00957AC9" w:rsidP="00957AC9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1. Решение Каменск-Уральской городской Думы от 27</w:t>
      </w:r>
      <w:r w:rsidR="00D45357">
        <w:rPr>
          <w:rFonts w:ascii="Liberation Serif" w:hAnsi="Liberation Serif"/>
          <w:sz w:val="28"/>
          <w:szCs w:val="28"/>
        </w:rPr>
        <w:t xml:space="preserve">.08.1997 № 121 </w:t>
      </w:r>
      <w:r w:rsidR="00897587">
        <w:rPr>
          <w:rFonts w:ascii="Liberation Serif" w:hAnsi="Liberation Serif"/>
          <w:sz w:val="28"/>
          <w:szCs w:val="28"/>
        </w:rPr>
        <w:br/>
      </w:r>
      <w:r w:rsidR="00D45357">
        <w:rPr>
          <w:rFonts w:ascii="Liberation Serif" w:hAnsi="Liberation Serif"/>
          <w:sz w:val="28"/>
          <w:szCs w:val="28"/>
        </w:rPr>
        <w:t>«Об утверждении П</w:t>
      </w:r>
      <w:r>
        <w:rPr>
          <w:rFonts w:ascii="Liberation Serif" w:hAnsi="Liberation Serif"/>
          <w:sz w:val="28"/>
          <w:szCs w:val="28"/>
        </w:rPr>
        <w:t>равил перевозки пассажиров в городском общественном транспорте»;</w:t>
      </w:r>
    </w:p>
    <w:p w:rsidR="00957AC9" w:rsidRDefault="00957AC9" w:rsidP="00957AC9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2. Решение Каменск-Уральской городской Думы от 24.06.1998 № 183 </w:t>
      </w:r>
      <w:r w:rsidR="00897587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«О правилах благоустройства, обеспечения чистоты и порядка на территории </w:t>
      </w:r>
      <w:r w:rsidR="00897587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г. Каменска-Уральского»;</w:t>
      </w:r>
    </w:p>
    <w:p w:rsidR="00957AC9" w:rsidRDefault="00897587" w:rsidP="00957AC9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3. </w:t>
      </w:r>
      <w:r w:rsidR="00957AC9">
        <w:rPr>
          <w:rFonts w:ascii="Liberation Serif" w:hAnsi="Liberation Serif"/>
          <w:sz w:val="28"/>
          <w:szCs w:val="28"/>
        </w:rPr>
        <w:t>Решение Каменск-Уральской городской Думы от 15.09.1999 № 244</w:t>
      </w:r>
      <w:r>
        <w:rPr>
          <w:rFonts w:ascii="Liberation Serif" w:hAnsi="Liberation Serif"/>
          <w:sz w:val="28"/>
          <w:szCs w:val="28"/>
        </w:rPr>
        <w:br/>
      </w:r>
      <w:r w:rsidR="00957AC9">
        <w:rPr>
          <w:rFonts w:ascii="Liberation Serif" w:hAnsi="Liberation Serif"/>
          <w:sz w:val="28"/>
          <w:szCs w:val="28"/>
        </w:rPr>
        <w:t xml:space="preserve"> «Об освобождении  пенсионеров от налога на землю»;</w:t>
      </w:r>
    </w:p>
    <w:p w:rsidR="007863A0" w:rsidRPr="00C454C9" w:rsidRDefault="00957AC9" w:rsidP="00957AC9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16E80">
        <w:rPr>
          <w:rFonts w:ascii="Liberation Serif" w:hAnsi="Liberation Serif"/>
          <w:sz w:val="28"/>
          <w:szCs w:val="28"/>
        </w:rPr>
        <w:t>4</w:t>
      </w:r>
      <w:r w:rsidR="007863A0">
        <w:rPr>
          <w:rFonts w:ascii="Liberation Serif" w:hAnsi="Liberation Serif"/>
          <w:sz w:val="28"/>
          <w:szCs w:val="28"/>
        </w:rPr>
        <w:t xml:space="preserve">.  Решение Каменск-Уральской городской Думы от 17.11.1999 № 258 </w:t>
      </w:r>
      <w:r w:rsidR="00897587">
        <w:rPr>
          <w:rFonts w:ascii="Liberation Serif" w:hAnsi="Liberation Serif"/>
          <w:sz w:val="28"/>
          <w:szCs w:val="28"/>
        </w:rPr>
        <w:br/>
      </w:r>
      <w:r w:rsidR="007863A0">
        <w:rPr>
          <w:rFonts w:ascii="Liberation Serif" w:hAnsi="Liberation Serif"/>
          <w:sz w:val="28"/>
          <w:szCs w:val="28"/>
        </w:rPr>
        <w:t xml:space="preserve">«О внесении дополнений в решение </w:t>
      </w:r>
      <w:r w:rsidR="007863A0" w:rsidRPr="00C454C9">
        <w:rPr>
          <w:rFonts w:ascii="Liberation Serif" w:hAnsi="Liberation Serif"/>
          <w:sz w:val="28"/>
          <w:szCs w:val="28"/>
        </w:rPr>
        <w:t>гор</w:t>
      </w:r>
      <w:r w:rsidR="007863A0">
        <w:rPr>
          <w:rFonts w:ascii="Liberation Serif" w:hAnsi="Liberation Serif"/>
          <w:sz w:val="28"/>
          <w:szCs w:val="28"/>
        </w:rPr>
        <w:t xml:space="preserve">одской Думы от </w:t>
      </w:r>
      <w:r w:rsidR="007863A0" w:rsidRPr="00C454C9">
        <w:rPr>
          <w:rFonts w:ascii="Liberation Serif" w:hAnsi="Liberation Serif"/>
          <w:sz w:val="28"/>
          <w:szCs w:val="28"/>
        </w:rPr>
        <w:t>15.09.99 № 244»;</w:t>
      </w:r>
    </w:p>
    <w:p w:rsidR="00957AC9" w:rsidRDefault="007863A0" w:rsidP="00957AC9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16E80">
        <w:rPr>
          <w:rFonts w:ascii="Liberation Serif" w:hAnsi="Liberation Serif"/>
          <w:sz w:val="28"/>
          <w:szCs w:val="28"/>
        </w:rPr>
        <w:t>5</w:t>
      </w:r>
      <w:r w:rsidR="00957AC9">
        <w:rPr>
          <w:rFonts w:ascii="Liberation Serif" w:hAnsi="Liberation Serif"/>
          <w:sz w:val="28"/>
          <w:szCs w:val="28"/>
        </w:rPr>
        <w:t xml:space="preserve">. Решение Каменск-Уральской городской Думы от 15.09.1999 № 248 </w:t>
      </w:r>
      <w:r w:rsidR="00897587">
        <w:rPr>
          <w:rFonts w:ascii="Liberation Serif" w:hAnsi="Liberation Serif"/>
          <w:sz w:val="28"/>
          <w:szCs w:val="28"/>
        </w:rPr>
        <w:br/>
      </w:r>
      <w:r w:rsidR="00957AC9">
        <w:rPr>
          <w:rFonts w:ascii="Liberation Serif" w:hAnsi="Liberation Serif"/>
          <w:sz w:val="28"/>
          <w:szCs w:val="28"/>
        </w:rPr>
        <w:t>«Об утверждении «Положения о муниципальном Попечительском (наблюдательном) Совете по вопросам похоронного дела в г. Каменске-Уральском»;</w:t>
      </w:r>
    </w:p>
    <w:p w:rsidR="00957AC9" w:rsidRDefault="00957AC9" w:rsidP="00957AC9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16E80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. Решение Каменск-Уральской городской Думы от 21.06.2000 № 28 </w:t>
      </w:r>
      <w:r w:rsidR="00897587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предоставлении льгот по арендной плате за нежилые помещения»;</w:t>
      </w:r>
    </w:p>
    <w:p w:rsidR="007863A0" w:rsidRDefault="00957AC9" w:rsidP="007863A0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16E80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>.</w:t>
      </w:r>
      <w:r w:rsidR="007863A0">
        <w:rPr>
          <w:rFonts w:ascii="Liberation Serif" w:hAnsi="Liberation Serif"/>
          <w:sz w:val="28"/>
          <w:szCs w:val="28"/>
        </w:rPr>
        <w:t xml:space="preserve"> Решение Каменск-Уральской городской Думы от 31.10.2000 № 43 </w:t>
      </w:r>
      <w:r w:rsidR="00897587">
        <w:rPr>
          <w:rFonts w:ascii="Liberation Serif" w:hAnsi="Liberation Serif"/>
          <w:sz w:val="28"/>
          <w:szCs w:val="28"/>
        </w:rPr>
        <w:br/>
      </w:r>
      <w:r w:rsidR="007863A0">
        <w:rPr>
          <w:rFonts w:ascii="Liberation Serif" w:hAnsi="Liberation Serif"/>
          <w:sz w:val="28"/>
          <w:szCs w:val="28"/>
        </w:rPr>
        <w:t>«О поддержке общественно-полезных инициатив в г. Каменске-Уральском»;</w:t>
      </w:r>
    </w:p>
    <w:p w:rsidR="007863A0" w:rsidRDefault="007863A0" w:rsidP="007863A0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16E80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 xml:space="preserve">. Решение Каменск-Уральской городской Думы от 24.05.2006  № 170 </w:t>
      </w:r>
      <w:r w:rsidR="00897587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«О переименовании исполнительного органа местного самоуправления «Городское управление здравоохранения» и утверждении Положения </w:t>
      </w:r>
      <w:r w:rsidR="00897587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об органе местного самоуправления «Управление здравоохранения города Каменска-Уральского»;</w:t>
      </w:r>
    </w:p>
    <w:p w:rsidR="007863A0" w:rsidRDefault="007863A0" w:rsidP="007863A0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16E80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. Решение Каменск-Уральской городской Думы от 05.07.2006 № 183 </w:t>
      </w:r>
      <w:r w:rsidR="00897587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установлении льгот по арендной плате за пользование муниципальным имуществом»;</w:t>
      </w:r>
    </w:p>
    <w:p w:rsidR="000957CD" w:rsidRDefault="000957CD" w:rsidP="007863A0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</w:t>
      </w:r>
      <w:r w:rsidR="00316E80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27.05.2009 № 92 «Об утверждении Порядка установления тарифов на услуги, оказываемые муниципальными предприятиями и учреждениями муниципального образования город Каменск-Уральский»;</w:t>
      </w:r>
    </w:p>
    <w:p w:rsidR="007863A0" w:rsidRDefault="007863A0" w:rsidP="007863A0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</w:t>
      </w:r>
      <w:r w:rsidR="00316E80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25.02.2009 № 52 «Об утверждении Положения об установлении должностей муниципальной службы в муниципальном образовании город Каменск-Уральский»;</w:t>
      </w:r>
    </w:p>
    <w:p w:rsidR="000957CD" w:rsidRDefault="007863A0" w:rsidP="007863A0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  <w:t>1</w:t>
      </w:r>
      <w:r w:rsidR="00316E80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08.12.2010 № 286 «О внесении изменений в Положение об установлении должностей муниципальной службы в муниципальном образовании город Каменск-Уральский, утвержденное решением Городской Думы города Каменска-Уральского от 25.02.2009</w:t>
      </w:r>
      <w:r w:rsidR="00C454C9">
        <w:rPr>
          <w:rFonts w:ascii="Liberation Serif" w:hAnsi="Liberation Serif"/>
          <w:sz w:val="28"/>
          <w:szCs w:val="28"/>
        </w:rPr>
        <w:t xml:space="preserve"> г.</w:t>
      </w:r>
      <w:r>
        <w:rPr>
          <w:rFonts w:ascii="Liberation Serif" w:hAnsi="Liberation Serif"/>
          <w:sz w:val="28"/>
          <w:szCs w:val="28"/>
        </w:rPr>
        <w:t xml:space="preserve"> № 52»;</w:t>
      </w: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</w:t>
      </w:r>
      <w:r w:rsidR="00316E80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26.10.2011 № 412 «О внесении изменений в Положение об установлении должностей муниципальной службы в муниципальном образовании город Каменск-Уральский»;</w:t>
      </w: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</w:t>
      </w:r>
      <w:r w:rsidR="00316E80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27.06.2012 № 525 «О внесении изменений в Положение об установлении должностей муниципальной службы в муниципальном образовании город Каменск-Уральский»;</w:t>
      </w: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</w:t>
      </w:r>
      <w:r w:rsidR="00316E80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21.05.2014 № 292 «О внесении изменений в Положение об установлении должностей муниципальной службы в муниципальном образовании город Каменск-Уральский»;</w:t>
      </w: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</w:t>
      </w:r>
      <w:r w:rsidR="00316E80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22.10.2014 №</w:t>
      </w:r>
      <w:r w:rsidR="00C454C9">
        <w:rPr>
          <w:rFonts w:ascii="Liberation Serif" w:hAnsi="Liberation Serif"/>
          <w:sz w:val="28"/>
          <w:szCs w:val="28"/>
        </w:rPr>
        <w:t xml:space="preserve"> 353 «О внесении изменений в р</w:t>
      </w:r>
      <w:r>
        <w:rPr>
          <w:rFonts w:ascii="Liberation Serif" w:hAnsi="Liberation Serif"/>
          <w:sz w:val="28"/>
          <w:szCs w:val="28"/>
        </w:rPr>
        <w:t>ешение Городской Думы города Каменска-Уральского от 25.02.2009 № 52 (в редакции решений Городской Думы города Каменска-Уральского от 08.12.2010 № 286, от 26.10.2011 № 412, от 27.06.2012 № 525, от 21.05.2014 № 292) «Об утверждении Положения об установлении должностей муниципальной службы в муниципальном образовании город Каменск-Уральский»;</w:t>
      </w: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</w:t>
      </w:r>
      <w:r w:rsidR="00316E80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16.11.2016 № 44 «О внесении изменений в Положение об установлении должностей муниципальной службы в муниципальном образовании город Каменск-Уральский»;</w:t>
      </w: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</w:t>
      </w:r>
      <w:r w:rsidR="00316E80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20.02.2019 № 462 «О внесении изменений в Положение об установлении должностей муниципальной службы в муниципальном образовании город Каменск-Уральский»;</w:t>
      </w: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16E80">
        <w:rPr>
          <w:rFonts w:ascii="Liberation Serif" w:hAnsi="Liberation Serif"/>
          <w:sz w:val="28"/>
          <w:szCs w:val="28"/>
        </w:rPr>
        <w:t>19</w:t>
      </w:r>
      <w:r>
        <w:rPr>
          <w:rFonts w:ascii="Liberation Serif" w:hAnsi="Liberation Serif"/>
          <w:sz w:val="28"/>
          <w:szCs w:val="28"/>
        </w:rPr>
        <w:t>. Решение Городской Думы города Каменска-Уральского от 27.06.2012</w:t>
      </w:r>
      <w:r w:rsidR="00D059BA">
        <w:rPr>
          <w:rFonts w:ascii="Liberation Serif" w:hAnsi="Liberation Serif"/>
          <w:sz w:val="28"/>
          <w:szCs w:val="28"/>
        </w:rPr>
        <w:t xml:space="preserve"> № 530 «О внесении изменений в П</w:t>
      </w:r>
      <w:r>
        <w:rPr>
          <w:rFonts w:ascii="Liberation Serif" w:hAnsi="Liberation Serif"/>
          <w:sz w:val="28"/>
          <w:szCs w:val="28"/>
        </w:rPr>
        <w:t>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предпринимательства»;</w:t>
      </w:r>
    </w:p>
    <w:p w:rsidR="000957CD" w:rsidRDefault="000957CD" w:rsidP="008B16D4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20. Решение Городской Думы города Каменска-Уральского от 10.02.2016 № 527 «Об утверждении Положения о представлении депутатами Городской Думы города Каменска-Уральского сведений о своих доходах, расходах, об имуществе и обязательствах имущественного характера, а также сведений </w:t>
      </w:r>
      <w:r w:rsidR="00897587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доходах, расходах, об имуществе и обязательствах имущественного характера своих супруги (супруга) и несовершеннолетних детей»;</w:t>
      </w:r>
    </w:p>
    <w:p w:rsidR="008B16D4" w:rsidRDefault="000957CD" w:rsidP="008B16D4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  <w:t xml:space="preserve">21. </w:t>
      </w:r>
      <w:r w:rsidR="00CB29CD">
        <w:rPr>
          <w:rFonts w:ascii="Liberation Serif" w:hAnsi="Liberation Serif"/>
          <w:sz w:val="28"/>
          <w:szCs w:val="28"/>
        </w:rPr>
        <w:t>Решение Городской Думы  города Каменска-Уральского от 27.12.2017 № 298 «Об утверждении Положения об организации и проведении голосования по отбору территорий, подлежащих благоустро</w:t>
      </w:r>
      <w:r w:rsidR="00435F73">
        <w:rPr>
          <w:rFonts w:ascii="Liberation Serif" w:hAnsi="Liberation Serif"/>
          <w:sz w:val="28"/>
          <w:szCs w:val="28"/>
        </w:rPr>
        <w:t xml:space="preserve">йству </w:t>
      </w:r>
      <w:r w:rsidR="00897587">
        <w:rPr>
          <w:rFonts w:ascii="Liberation Serif" w:hAnsi="Liberation Serif"/>
          <w:sz w:val="28"/>
          <w:szCs w:val="28"/>
        </w:rPr>
        <w:br/>
      </w:r>
      <w:r w:rsidR="00435F73">
        <w:rPr>
          <w:rFonts w:ascii="Liberation Serif" w:hAnsi="Liberation Serif"/>
          <w:sz w:val="28"/>
          <w:szCs w:val="28"/>
        </w:rPr>
        <w:t>в первоочередном порядке в</w:t>
      </w:r>
      <w:r w:rsidR="00CB29CD">
        <w:rPr>
          <w:rFonts w:ascii="Liberation Serif" w:hAnsi="Liberation Serif"/>
          <w:sz w:val="28"/>
          <w:szCs w:val="28"/>
        </w:rPr>
        <w:t xml:space="preserve"> 2018 году в рамках реализации муниципальной программы «Формирование современной городской среды на территории муниципального образования город </w:t>
      </w:r>
      <w:r w:rsidR="008141FC">
        <w:rPr>
          <w:rFonts w:ascii="Liberation Serif" w:hAnsi="Liberation Serif"/>
          <w:sz w:val="28"/>
          <w:szCs w:val="28"/>
        </w:rPr>
        <w:t>Камен</w:t>
      </w:r>
      <w:r w:rsidR="008D62D5">
        <w:rPr>
          <w:rFonts w:ascii="Liberation Serif" w:hAnsi="Liberation Serif"/>
          <w:sz w:val="28"/>
          <w:szCs w:val="28"/>
        </w:rPr>
        <w:t>ск-Уральский на 2017-2022 годы».</w:t>
      </w:r>
    </w:p>
    <w:p w:rsidR="00F05BB6" w:rsidRDefault="008141FC" w:rsidP="008B16D4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0957CD">
        <w:rPr>
          <w:rFonts w:ascii="Liberation Serif" w:hAnsi="Liberation Serif"/>
          <w:sz w:val="28"/>
          <w:szCs w:val="28"/>
        </w:rPr>
        <w:tab/>
      </w:r>
    </w:p>
    <w:p w:rsidR="004657CA" w:rsidRDefault="00F05BB6" w:rsidP="008B16D4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451C8C">
        <w:rPr>
          <w:rFonts w:ascii="Liberation Serif" w:hAnsi="Liberation Serif"/>
          <w:sz w:val="28"/>
          <w:szCs w:val="28"/>
        </w:rPr>
        <w:tab/>
      </w:r>
    </w:p>
    <w:p w:rsidR="008141FC" w:rsidRDefault="008141FC" w:rsidP="008B16D4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</w:p>
    <w:p w:rsidR="000957CD" w:rsidRDefault="000957CD" w:rsidP="000957CD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</w:p>
    <w:p w:rsidR="00023D0D" w:rsidRDefault="00023D0D" w:rsidP="00437A57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</w:p>
    <w:p w:rsidR="00023D0D" w:rsidRPr="00CE7996" w:rsidRDefault="00023D0D" w:rsidP="00437A57">
      <w:pPr>
        <w:pStyle w:val="a8"/>
        <w:ind w:left="142"/>
        <w:jc w:val="both"/>
        <w:rPr>
          <w:rFonts w:ascii="Liberation Serif" w:hAnsi="Liberation Serif"/>
          <w:sz w:val="28"/>
          <w:szCs w:val="28"/>
        </w:rPr>
      </w:pPr>
    </w:p>
    <w:sectPr w:rsidR="00023D0D" w:rsidRPr="00CE7996" w:rsidSect="00897587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B6C" w:rsidRDefault="00F84B6C" w:rsidP="00BB48DE">
      <w:r>
        <w:separator/>
      </w:r>
    </w:p>
  </w:endnote>
  <w:endnote w:type="continuationSeparator" w:id="1">
    <w:p w:rsidR="00F84B6C" w:rsidRDefault="00F84B6C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B6C" w:rsidRDefault="00F84B6C" w:rsidP="00BB48DE">
      <w:r>
        <w:separator/>
      </w:r>
    </w:p>
  </w:footnote>
  <w:footnote w:type="continuationSeparator" w:id="1">
    <w:p w:rsidR="00F84B6C" w:rsidRDefault="00F84B6C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D26733" w:rsidRDefault="00B45624">
        <w:pPr>
          <w:pStyle w:val="a9"/>
          <w:jc w:val="center"/>
        </w:pPr>
        <w:fldSimple w:instr=" PAGE   \* MERGEFORMAT ">
          <w:r w:rsidR="00EF5DA2">
            <w:rPr>
              <w:noProof/>
            </w:rPr>
            <w:t>2</w:t>
          </w:r>
        </w:fldSimple>
      </w:p>
    </w:sdtContent>
  </w:sdt>
  <w:p w:rsidR="00D26733" w:rsidRDefault="00D2673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F42A7"/>
    <w:multiLevelType w:val="hybridMultilevel"/>
    <w:tmpl w:val="4D0C2962"/>
    <w:lvl w:ilvl="0" w:tplc="E04C83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5A360FD"/>
    <w:multiLevelType w:val="hybridMultilevel"/>
    <w:tmpl w:val="B5B8EBA6"/>
    <w:lvl w:ilvl="0" w:tplc="BE0A12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AE16DE"/>
    <w:multiLevelType w:val="hybridMultilevel"/>
    <w:tmpl w:val="587CF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3D0D"/>
    <w:rsid w:val="0004559E"/>
    <w:rsid w:val="00050122"/>
    <w:rsid w:val="00053060"/>
    <w:rsid w:val="00074016"/>
    <w:rsid w:val="0008767F"/>
    <w:rsid w:val="000957CD"/>
    <w:rsid w:val="000B435D"/>
    <w:rsid w:val="000D7610"/>
    <w:rsid w:val="000E2B22"/>
    <w:rsid w:val="000E60EB"/>
    <w:rsid w:val="000E61A4"/>
    <w:rsid w:val="000F447A"/>
    <w:rsid w:val="001052CF"/>
    <w:rsid w:val="00133698"/>
    <w:rsid w:val="001405F0"/>
    <w:rsid w:val="001620AE"/>
    <w:rsid w:val="00175D71"/>
    <w:rsid w:val="001A3951"/>
    <w:rsid w:val="001A5116"/>
    <w:rsid w:val="001C3A07"/>
    <w:rsid w:val="001D0FDA"/>
    <w:rsid w:val="0023226A"/>
    <w:rsid w:val="00233650"/>
    <w:rsid w:val="00243845"/>
    <w:rsid w:val="00291DCD"/>
    <w:rsid w:val="00295C17"/>
    <w:rsid w:val="002A0C44"/>
    <w:rsid w:val="002A19E9"/>
    <w:rsid w:val="002D4073"/>
    <w:rsid w:val="002F07E6"/>
    <w:rsid w:val="002F5658"/>
    <w:rsid w:val="00301773"/>
    <w:rsid w:val="00311136"/>
    <w:rsid w:val="00316E80"/>
    <w:rsid w:val="0032056B"/>
    <w:rsid w:val="00321D19"/>
    <w:rsid w:val="00352B7E"/>
    <w:rsid w:val="00355C40"/>
    <w:rsid w:val="00374C89"/>
    <w:rsid w:val="00393EDD"/>
    <w:rsid w:val="003E34A4"/>
    <w:rsid w:val="003E527B"/>
    <w:rsid w:val="003F2822"/>
    <w:rsid w:val="003F6459"/>
    <w:rsid w:val="00435F73"/>
    <w:rsid w:val="00437A57"/>
    <w:rsid w:val="00451C8C"/>
    <w:rsid w:val="00462BB0"/>
    <w:rsid w:val="004657CA"/>
    <w:rsid w:val="00475AB9"/>
    <w:rsid w:val="004914BF"/>
    <w:rsid w:val="004920A9"/>
    <w:rsid w:val="00495E44"/>
    <w:rsid w:val="004B0D4D"/>
    <w:rsid w:val="004C3D72"/>
    <w:rsid w:val="004F4246"/>
    <w:rsid w:val="00536788"/>
    <w:rsid w:val="00574DA5"/>
    <w:rsid w:val="00592F95"/>
    <w:rsid w:val="005A19F6"/>
    <w:rsid w:val="005E12F6"/>
    <w:rsid w:val="005E4B23"/>
    <w:rsid w:val="005E7A5B"/>
    <w:rsid w:val="005F758B"/>
    <w:rsid w:val="00605763"/>
    <w:rsid w:val="00613A11"/>
    <w:rsid w:val="00683C37"/>
    <w:rsid w:val="006841CF"/>
    <w:rsid w:val="006B62D9"/>
    <w:rsid w:val="006C6C5E"/>
    <w:rsid w:val="006F7F40"/>
    <w:rsid w:val="007006E7"/>
    <w:rsid w:val="00702165"/>
    <w:rsid w:val="00720985"/>
    <w:rsid w:val="007323A8"/>
    <w:rsid w:val="00736DC2"/>
    <w:rsid w:val="00742F79"/>
    <w:rsid w:val="007863A0"/>
    <w:rsid w:val="007B3A2F"/>
    <w:rsid w:val="007C26DC"/>
    <w:rsid w:val="007D0134"/>
    <w:rsid w:val="007E67A7"/>
    <w:rsid w:val="007F18F0"/>
    <w:rsid w:val="008141FC"/>
    <w:rsid w:val="008370F1"/>
    <w:rsid w:val="00863F8C"/>
    <w:rsid w:val="00871148"/>
    <w:rsid w:val="0088452B"/>
    <w:rsid w:val="00895626"/>
    <w:rsid w:val="00896CBC"/>
    <w:rsid w:val="00897587"/>
    <w:rsid w:val="008B16D4"/>
    <w:rsid w:val="008B36E9"/>
    <w:rsid w:val="008C0E41"/>
    <w:rsid w:val="008D62D5"/>
    <w:rsid w:val="008F589F"/>
    <w:rsid w:val="00900351"/>
    <w:rsid w:val="00900A6B"/>
    <w:rsid w:val="00901A08"/>
    <w:rsid w:val="00913541"/>
    <w:rsid w:val="0094231F"/>
    <w:rsid w:val="00956960"/>
    <w:rsid w:val="009579E3"/>
    <w:rsid w:val="00957AC9"/>
    <w:rsid w:val="00965671"/>
    <w:rsid w:val="00975A1C"/>
    <w:rsid w:val="009812A1"/>
    <w:rsid w:val="009B5A2D"/>
    <w:rsid w:val="009C03FC"/>
    <w:rsid w:val="009F6E5A"/>
    <w:rsid w:val="00A1076A"/>
    <w:rsid w:val="00A21E01"/>
    <w:rsid w:val="00A24D19"/>
    <w:rsid w:val="00A2590A"/>
    <w:rsid w:val="00A26589"/>
    <w:rsid w:val="00A33593"/>
    <w:rsid w:val="00A432AE"/>
    <w:rsid w:val="00A8567E"/>
    <w:rsid w:val="00AA26A6"/>
    <w:rsid w:val="00AC0B14"/>
    <w:rsid w:val="00AC137C"/>
    <w:rsid w:val="00AD69E7"/>
    <w:rsid w:val="00AE63A2"/>
    <w:rsid w:val="00B21E4E"/>
    <w:rsid w:val="00B45624"/>
    <w:rsid w:val="00B4748D"/>
    <w:rsid w:val="00B47FFE"/>
    <w:rsid w:val="00B624D8"/>
    <w:rsid w:val="00B74949"/>
    <w:rsid w:val="00B8423E"/>
    <w:rsid w:val="00B9513B"/>
    <w:rsid w:val="00B95DBC"/>
    <w:rsid w:val="00BA3B0D"/>
    <w:rsid w:val="00BA5426"/>
    <w:rsid w:val="00BA7870"/>
    <w:rsid w:val="00BB48DE"/>
    <w:rsid w:val="00BB7D86"/>
    <w:rsid w:val="00BC77AC"/>
    <w:rsid w:val="00BD2AA7"/>
    <w:rsid w:val="00BE3115"/>
    <w:rsid w:val="00BF6E52"/>
    <w:rsid w:val="00C447EB"/>
    <w:rsid w:val="00C454C9"/>
    <w:rsid w:val="00C55198"/>
    <w:rsid w:val="00C57194"/>
    <w:rsid w:val="00C77B80"/>
    <w:rsid w:val="00C8290F"/>
    <w:rsid w:val="00CA14D7"/>
    <w:rsid w:val="00CA6471"/>
    <w:rsid w:val="00CB29CD"/>
    <w:rsid w:val="00CC2D68"/>
    <w:rsid w:val="00CE7996"/>
    <w:rsid w:val="00CF7251"/>
    <w:rsid w:val="00D025E1"/>
    <w:rsid w:val="00D059BA"/>
    <w:rsid w:val="00D26733"/>
    <w:rsid w:val="00D45357"/>
    <w:rsid w:val="00D46873"/>
    <w:rsid w:val="00D921D5"/>
    <w:rsid w:val="00D95A7F"/>
    <w:rsid w:val="00DD1825"/>
    <w:rsid w:val="00DE4BE7"/>
    <w:rsid w:val="00DE724D"/>
    <w:rsid w:val="00E746D1"/>
    <w:rsid w:val="00E95422"/>
    <w:rsid w:val="00EB088A"/>
    <w:rsid w:val="00EE4587"/>
    <w:rsid w:val="00EF5DA2"/>
    <w:rsid w:val="00F05BB6"/>
    <w:rsid w:val="00F73CC4"/>
    <w:rsid w:val="00F84B6C"/>
    <w:rsid w:val="00FA194B"/>
    <w:rsid w:val="00FA3C20"/>
    <w:rsid w:val="00FB1416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393EDD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9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839D8-C1B9-4016-9906-D573CB7A8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594</TotalTime>
  <Pages>4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59</cp:revision>
  <cp:lastPrinted>2021-01-27T08:48:00Z</cp:lastPrinted>
  <dcterms:created xsi:type="dcterms:W3CDTF">2020-09-22T10:39:00Z</dcterms:created>
  <dcterms:modified xsi:type="dcterms:W3CDTF">2021-01-28T05:38:00Z</dcterms:modified>
</cp:coreProperties>
</file>